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DEE66A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80</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612D">
              <w:rPr>
                <w:rFonts w:ascii="Arial" w:hAnsi="Arial" w:cs="Arial"/>
                <w:color w:val="002060"/>
                <w:sz w:val="40"/>
                <w:szCs w:val="40"/>
              </w:rPr>
              <w:t>2</w:t>
            </w:r>
            <w:r w:rsidR="009C0BE5">
              <w:rPr>
                <w:rFonts w:ascii="Arial" w:hAnsi="Arial" w:cs="Arial"/>
                <w:color w:val="002060"/>
                <w:sz w:val="40"/>
                <w:szCs w:val="40"/>
              </w:rPr>
              <w:t>5</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7C39E4"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C34A4">
          <w:rPr>
            <w:noProof/>
            <w:webHidden/>
            <w:color w:val="002060"/>
          </w:rPr>
          <w:t>1</w:t>
        </w:r>
        <w:r w:rsidR="00AC19D9" w:rsidRPr="00DE1EF7">
          <w:rPr>
            <w:noProof/>
            <w:webHidden/>
            <w:color w:val="002060"/>
          </w:rPr>
          <w:fldChar w:fldCharType="end"/>
        </w:r>
      </w:hyperlink>
    </w:p>
    <w:p w14:paraId="112EDB38" w14:textId="2CE34A9A"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C34A4">
          <w:rPr>
            <w:noProof/>
            <w:webHidden/>
            <w:color w:val="002060"/>
          </w:rPr>
          <w:t>1</w:t>
        </w:r>
        <w:r w:rsidR="00AC19D9" w:rsidRPr="00DE1EF7">
          <w:rPr>
            <w:noProof/>
            <w:webHidden/>
            <w:color w:val="002060"/>
          </w:rPr>
          <w:fldChar w:fldCharType="end"/>
        </w:r>
      </w:hyperlink>
    </w:p>
    <w:p w14:paraId="4D9CAD43" w14:textId="0C04C02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C34A4">
          <w:rPr>
            <w:noProof/>
            <w:webHidden/>
            <w:color w:val="002060"/>
          </w:rPr>
          <w:t>1</w:t>
        </w:r>
        <w:r w:rsidR="00AC19D9" w:rsidRPr="00DE1EF7">
          <w:rPr>
            <w:noProof/>
            <w:webHidden/>
            <w:color w:val="002060"/>
          </w:rPr>
          <w:fldChar w:fldCharType="end"/>
        </w:r>
      </w:hyperlink>
    </w:p>
    <w:p w14:paraId="0EAFCCD8" w14:textId="5B1165EA"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C34A4">
          <w:rPr>
            <w:noProof/>
            <w:webHidden/>
            <w:color w:val="002060"/>
          </w:rPr>
          <w:t>2</w:t>
        </w:r>
        <w:r w:rsidR="00AC19D9" w:rsidRPr="00DE1EF7">
          <w:rPr>
            <w:noProof/>
            <w:webHidden/>
            <w:color w:val="002060"/>
          </w:rPr>
          <w:fldChar w:fldCharType="end"/>
        </w:r>
      </w:hyperlink>
    </w:p>
    <w:p w14:paraId="0952245B" w14:textId="504D6EAB"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C34A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C99B80F" w:rsidR="009817A3" w:rsidRDefault="009817A3" w:rsidP="00F336CC">
      <w:pPr>
        <w:rPr>
          <w:rFonts w:ascii="Arial" w:hAnsi="Arial" w:cs="Arial"/>
          <w:color w:val="002060"/>
          <w:sz w:val="22"/>
          <w:szCs w:val="22"/>
        </w:rPr>
      </w:pPr>
    </w:p>
    <w:p w14:paraId="496E57A0" w14:textId="77777777" w:rsidR="005A150A" w:rsidRPr="005A150A" w:rsidRDefault="005A150A" w:rsidP="005A150A">
      <w:pPr>
        <w:pStyle w:val="LndNormale1"/>
        <w:rPr>
          <w:b/>
          <w:color w:val="002060"/>
          <w:sz w:val="28"/>
          <w:szCs w:val="28"/>
        </w:rPr>
      </w:pPr>
      <w:bookmarkStart w:id="3" w:name="_Hlk125472737"/>
      <w:r w:rsidRPr="005A150A">
        <w:rPr>
          <w:b/>
          <w:color w:val="002060"/>
          <w:sz w:val="28"/>
          <w:szCs w:val="28"/>
        </w:rPr>
        <w:t>C.U. n. 205 del 18.01.2023 L.N.D.</w:t>
      </w:r>
    </w:p>
    <w:p w14:paraId="7E2EDC3B" w14:textId="77777777" w:rsidR="005A150A" w:rsidRDefault="005A150A" w:rsidP="005A150A">
      <w:pPr>
        <w:pStyle w:val="LndNormale1"/>
        <w:rPr>
          <w:color w:val="002060"/>
        </w:rPr>
      </w:pPr>
    </w:p>
    <w:p w14:paraId="2924787B" w14:textId="6E278BE6" w:rsidR="005A150A" w:rsidRPr="00FE54AD" w:rsidRDefault="005A150A" w:rsidP="005A150A">
      <w:pPr>
        <w:pStyle w:val="LndNormale1"/>
        <w:rPr>
          <w:color w:val="002060"/>
        </w:rPr>
      </w:pPr>
      <w:r w:rsidRPr="00FE54AD">
        <w:rPr>
          <w:color w:val="002060"/>
        </w:rPr>
        <w:t>Si puubblica in allegato il CU n. 104/A della F.I.G.C., inerente l’ABBREVIAZIONE DEI TERMINI PROCEDURALI DINANZI AGLI ORGANI DI GIUSTIZIA SPORTIVA PER LE ULTIME QUATTRO GIORNATE E GLI EVENTUALI SPAREGGI DEI CAMPIONATI REGIONALI, PROVINCIALI E DISTRETTUALI DI CALCIO A 11 DI CALCIO A 5 – MASCHILI E FEMMINILI – DELLA LEGA NAZIONALE DILETTANTI E DEI CAMPIONATI REGIONALI, PROVINCIALI, DISTRETTUALI ALLIEVI E GIOVANISSIMI, PER LA STAGIONE SPORTIVA 2022/2023.</w:t>
      </w:r>
    </w:p>
    <w:p w14:paraId="772EDAFA" w14:textId="0FAB3446" w:rsidR="005A150A" w:rsidRDefault="005A150A" w:rsidP="005A150A">
      <w:pPr>
        <w:pStyle w:val="Nessunaspaziatura"/>
        <w:rPr>
          <w:color w:val="002060"/>
        </w:rPr>
      </w:pPr>
    </w:p>
    <w:p w14:paraId="360116C8" w14:textId="77777777" w:rsidR="00EC34A4" w:rsidRPr="00FE54AD" w:rsidRDefault="00EC34A4" w:rsidP="005A150A">
      <w:pPr>
        <w:pStyle w:val="Nessunaspaziatura"/>
        <w:rPr>
          <w:color w:val="002060"/>
        </w:rPr>
      </w:pPr>
    </w:p>
    <w:p w14:paraId="5B938FEC" w14:textId="77777777" w:rsidR="005A150A" w:rsidRPr="005A150A" w:rsidRDefault="005A150A" w:rsidP="005A150A">
      <w:pPr>
        <w:pStyle w:val="LndNormale1"/>
        <w:rPr>
          <w:b/>
          <w:color w:val="002060"/>
          <w:sz w:val="28"/>
          <w:szCs w:val="28"/>
        </w:rPr>
      </w:pPr>
      <w:r w:rsidRPr="005A150A">
        <w:rPr>
          <w:b/>
          <w:color w:val="002060"/>
          <w:sz w:val="28"/>
          <w:szCs w:val="28"/>
        </w:rPr>
        <w:t>C.U. n. 206 del 18.01.2023 L.N.D.</w:t>
      </w:r>
    </w:p>
    <w:p w14:paraId="7C43F7D7" w14:textId="77777777" w:rsidR="005A150A" w:rsidRDefault="005A150A" w:rsidP="005A150A">
      <w:pPr>
        <w:pStyle w:val="LndNormale1"/>
        <w:rPr>
          <w:color w:val="002060"/>
        </w:rPr>
      </w:pPr>
    </w:p>
    <w:p w14:paraId="4705282D" w14:textId="66C3B001" w:rsidR="005A150A" w:rsidRPr="00FE54AD" w:rsidRDefault="005A150A" w:rsidP="005A150A">
      <w:pPr>
        <w:pStyle w:val="LndNormale1"/>
        <w:rPr>
          <w:color w:val="002060"/>
        </w:rPr>
      </w:pPr>
      <w:r w:rsidRPr="00FE54AD">
        <w:rPr>
          <w:color w:val="002060"/>
        </w:rPr>
        <w:t xml:space="preserve">Si puubblica in allegato il CU n. 105/A della F.I.G.C., inerente l’ABBREVIAZIONE DEI TERMINI PROCEDURALI DINANZI AGLI ORGANI DI GIUSTIZIA SPORTIVA PER LE GARE DI PLAY OFF E PLAY OUT DEI CAMPIONATI REGIONALI, PROVINCIALI E DISTRETTUALI DI CALCIO A 11 DI CALCIO A 5 – MASCHILI E FEMMINILI – DELLA LEGA NAZIONALE DILETTANTI E DEI </w:t>
      </w:r>
      <w:r w:rsidRPr="00FE54AD">
        <w:rPr>
          <w:color w:val="002060"/>
        </w:rPr>
        <w:lastRenderedPageBreak/>
        <w:t>CAMPIONATI REGIONALI, PROVINCIALI, DISTRETTUALI ALLIEVI E GIOVANISSIMI, PER LA STAGIONE SPORTIVA 2022/2023.</w:t>
      </w:r>
    </w:p>
    <w:p w14:paraId="2BE31F37" w14:textId="6F3B8E4F" w:rsidR="005A150A" w:rsidRDefault="005A150A" w:rsidP="005A150A">
      <w:pPr>
        <w:pStyle w:val="Nessunaspaziatura"/>
        <w:rPr>
          <w:color w:val="002060"/>
        </w:rPr>
      </w:pPr>
    </w:p>
    <w:p w14:paraId="5ACF694E" w14:textId="77777777" w:rsidR="00EC34A4" w:rsidRPr="00FE54AD" w:rsidRDefault="00EC34A4" w:rsidP="005A150A">
      <w:pPr>
        <w:pStyle w:val="Nessunaspaziatura"/>
        <w:rPr>
          <w:color w:val="002060"/>
        </w:rPr>
      </w:pPr>
    </w:p>
    <w:p w14:paraId="433144CA" w14:textId="77777777" w:rsidR="005A150A" w:rsidRPr="005A150A" w:rsidRDefault="005A150A" w:rsidP="005A150A">
      <w:pPr>
        <w:pStyle w:val="LndNormale1"/>
        <w:rPr>
          <w:b/>
          <w:color w:val="002060"/>
          <w:sz w:val="28"/>
          <w:szCs w:val="28"/>
        </w:rPr>
      </w:pPr>
      <w:r w:rsidRPr="005A150A">
        <w:rPr>
          <w:b/>
          <w:color w:val="002060"/>
          <w:sz w:val="28"/>
          <w:szCs w:val="28"/>
        </w:rPr>
        <w:t>C.U. n. 208 del 18.01.2023 L.N.D.</w:t>
      </w:r>
    </w:p>
    <w:p w14:paraId="0E012FF1" w14:textId="77777777" w:rsidR="005A150A" w:rsidRDefault="005A150A" w:rsidP="005A150A">
      <w:pPr>
        <w:pStyle w:val="LndNormale1"/>
        <w:rPr>
          <w:color w:val="002060"/>
        </w:rPr>
      </w:pPr>
    </w:p>
    <w:p w14:paraId="5428E1FB" w14:textId="00BA815B" w:rsidR="005A150A" w:rsidRPr="00FE54AD" w:rsidRDefault="005A150A" w:rsidP="005A150A">
      <w:pPr>
        <w:pStyle w:val="LndNormale1"/>
        <w:rPr>
          <w:color w:val="002060"/>
        </w:rPr>
      </w:pPr>
      <w:r w:rsidRPr="00FE54AD">
        <w:rPr>
          <w:color w:val="002060"/>
        </w:rPr>
        <w:t>Si puubblica in allegato il CU n. 107/A della F.I.G.C., inerente l’ABBREVIAZIONE DEI TERMINI PROCEDURALI DINANZI AGLI ORGANI DI GIUSTIZIA SPORTIVA PER FASI FINALI DEI CAMPIONATI REGIONALI, PROVINCIALI E DISTRETTUALI ALLIEVI E GIOVANISSIMI DILETTANTI, PER LA STAGIONE SPORTIVA 2022/2023.</w:t>
      </w:r>
    </w:p>
    <w:p w14:paraId="3F7249E7" w14:textId="6207B1DF" w:rsidR="005A150A" w:rsidRDefault="005A150A" w:rsidP="005A150A">
      <w:pPr>
        <w:pStyle w:val="LndNormale1"/>
        <w:rPr>
          <w:color w:val="002060"/>
        </w:rPr>
      </w:pPr>
    </w:p>
    <w:p w14:paraId="5C3F9E5D" w14:textId="77777777" w:rsidR="00EC34A4" w:rsidRPr="00FE54AD" w:rsidRDefault="00EC34A4" w:rsidP="005A150A">
      <w:pPr>
        <w:pStyle w:val="LndNormale1"/>
        <w:rPr>
          <w:color w:val="002060"/>
        </w:rPr>
      </w:pPr>
    </w:p>
    <w:p w14:paraId="1E89F617" w14:textId="77777777" w:rsidR="005A150A" w:rsidRPr="005A150A" w:rsidRDefault="005A150A" w:rsidP="005A150A">
      <w:pPr>
        <w:pStyle w:val="LndNormale1"/>
        <w:rPr>
          <w:b/>
          <w:color w:val="002060"/>
          <w:sz w:val="28"/>
          <w:szCs w:val="28"/>
        </w:rPr>
      </w:pPr>
      <w:r w:rsidRPr="005A150A">
        <w:rPr>
          <w:b/>
          <w:color w:val="002060"/>
          <w:sz w:val="28"/>
          <w:szCs w:val="28"/>
        </w:rPr>
        <w:t>CIRCOLARE N. 60 DEL 18.01.2023</w:t>
      </w:r>
    </w:p>
    <w:p w14:paraId="2AD55931" w14:textId="77777777" w:rsidR="005A150A" w:rsidRDefault="005A150A" w:rsidP="005A150A">
      <w:pPr>
        <w:pStyle w:val="LndNormale1"/>
        <w:rPr>
          <w:color w:val="002060"/>
        </w:rPr>
      </w:pPr>
    </w:p>
    <w:p w14:paraId="2DB29BA9" w14:textId="5E98E6A6" w:rsidR="005A150A" w:rsidRPr="00FE54AD" w:rsidRDefault="005A150A" w:rsidP="005A150A">
      <w:pPr>
        <w:pStyle w:val="LndNormale1"/>
        <w:rPr>
          <w:rFonts w:cs="Arial"/>
          <w:b/>
          <w:i/>
          <w:color w:val="002060"/>
        </w:rPr>
      </w:pPr>
      <w:r w:rsidRPr="00FE54AD">
        <w:rPr>
          <w:color w:val="002060"/>
        </w:rPr>
        <w:t xml:space="preserve">Si pubblica, per opportuna conoscenza, la copia della circolare n. 4-2023 elaborata dal Centro Studi Tributari della L.N.D., inerente: </w:t>
      </w:r>
      <w:r w:rsidRPr="00FE54AD">
        <w:rPr>
          <w:rFonts w:cs="Arial"/>
          <w:b/>
          <w:i/>
          <w:color w:val="002060"/>
        </w:rPr>
        <w:t>“</w:t>
      </w:r>
      <w:bookmarkStart w:id="4" w:name="_Hlk125472938"/>
      <w:r w:rsidRPr="00FE54AD">
        <w:rPr>
          <w:rFonts w:cs="Arial"/>
          <w:b/>
          <w:i/>
          <w:color w:val="002060"/>
        </w:rPr>
        <w:t>Disposizioni per lo sport dilettantistico emanate dal D.L. “Aiuti-quater”, dalla Legge di Bilancio 2023, n. 197/2022 e dal D.L. “Milleproroghe” n. 198/2022</w:t>
      </w:r>
      <w:bookmarkEnd w:id="4"/>
      <w:r w:rsidRPr="00FE54AD">
        <w:rPr>
          <w:rFonts w:cs="Arial"/>
          <w:b/>
          <w:i/>
          <w:color w:val="002060"/>
        </w:rPr>
        <w:t>”</w:t>
      </w:r>
    </w:p>
    <w:bookmarkEnd w:id="3"/>
    <w:p w14:paraId="380A6AED" w14:textId="459B80E5" w:rsidR="005A150A" w:rsidRDefault="005A150A" w:rsidP="005A150A">
      <w:pPr>
        <w:pStyle w:val="Nessunaspaziatura"/>
        <w:rPr>
          <w:lang w:val="x-none"/>
        </w:rPr>
      </w:pPr>
    </w:p>
    <w:p w14:paraId="79ACA4CF" w14:textId="77777777" w:rsidR="00EC34A4" w:rsidRPr="00355848" w:rsidRDefault="00EC34A4" w:rsidP="005A150A">
      <w:pPr>
        <w:pStyle w:val="Nessunaspaziatura"/>
        <w:rPr>
          <w:lang w:val="x-none"/>
        </w:rPr>
      </w:pPr>
    </w:p>
    <w:p w14:paraId="02B4D959" w14:textId="77777777" w:rsidR="005A150A" w:rsidRPr="005A150A" w:rsidRDefault="005A150A" w:rsidP="005A150A">
      <w:pPr>
        <w:pStyle w:val="LndNormale1"/>
        <w:rPr>
          <w:b/>
          <w:color w:val="002060"/>
          <w:sz w:val="28"/>
          <w:szCs w:val="28"/>
        </w:rPr>
      </w:pPr>
      <w:r w:rsidRPr="005A150A">
        <w:rPr>
          <w:b/>
          <w:color w:val="002060"/>
          <w:sz w:val="28"/>
          <w:szCs w:val="28"/>
        </w:rPr>
        <w:t>CIRCOLARE N. 61 DEL 19.01.2023</w:t>
      </w:r>
    </w:p>
    <w:p w14:paraId="79BD0CFC" w14:textId="77777777" w:rsidR="005A150A" w:rsidRDefault="005A150A" w:rsidP="005A150A">
      <w:pPr>
        <w:pStyle w:val="LndNormale1"/>
        <w:rPr>
          <w:color w:val="002060"/>
        </w:rPr>
      </w:pPr>
    </w:p>
    <w:p w14:paraId="6F02D73D" w14:textId="55CB77BA" w:rsidR="005A150A" w:rsidRPr="00A60A9C" w:rsidRDefault="005A150A" w:rsidP="005A150A">
      <w:pPr>
        <w:pStyle w:val="LndNormale1"/>
        <w:rPr>
          <w:color w:val="002060"/>
        </w:rPr>
      </w:pPr>
      <w:r w:rsidRPr="00A60A9C">
        <w:rPr>
          <w:color w:val="002060"/>
        </w:rPr>
        <w:t>Si pubblica, per opportuna conoscenza, la copia della circolare in.epigrafe avente per oggetto:</w:t>
      </w:r>
    </w:p>
    <w:p w14:paraId="5B0829EF" w14:textId="77777777" w:rsidR="005A150A" w:rsidRPr="00A60A9C" w:rsidRDefault="005A150A" w:rsidP="005A150A">
      <w:pPr>
        <w:pStyle w:val="Nessunaspaziatura"/>
        <w:jc w:val="both"/>
        <w:rPr>
          <w:rFonts w:ascii="Arial" w:hAnsi="Arial" w:cs="Arial"/>
          <w:b/>
          <w:i/>
          <w:color w:val="002060"/>
        </w:rPr>
      </w:pPr>
      <w:r w:rsidRPr="00A60A9C">
        <w:rPr>
          <w:rFonts w:ascii="Arial" w:hAnsi="Arial" w:cs="Arial"/>
          <w:b/>
          <w:i/>
          <w:color w:val="002060"/>
        </w:rPr>
        <w:t>“A Coverciano con il Museo del Calcio”</w:t>
      </w:r>
    </w:p>
    <w:p w14:paraId="303702AC" w14:textId="64A80765" w:rsidR="005A150A" w:rsidRDefault="005A150A" w:rsidP="00F336CC">
      <w:pPr>
        <w:rPr>
          <w:rFonts w:ascii="Arial" w:hAnsi="Arial" w:cs="Arial"/>
          <w:color w:val="002060"/>
          <w:sz w:val="22"/>
          <w:szCs w:val="22"/>
        </w:rPr>
      </w:pPr>
    </w:p>
    <w:p w14:paraId="1D30A49B" w14:textId="77777777" w:rsidR="005A150A" w:rsidRPr="00DE1EF7" w:rsidRDefault="005A150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5" w:name="_Toc536439831"/>
      <w:bookmarkStart w:id="6" w:name="_Toc66891193"/>
      <w:r w:rsidRPr="00DE1EF7">
        <w:rPr>
          <w:color w:val="FFFFFF" w:themeColor="background1"/>
        </w:rPr>
        <w:t>COMUNICAZIONI DELLA DIVISIONE CALCIO A CINQUE</w:t>
      </w:r>
      <w:bookmarkEnd w:id="5"/>
      <w:bookmarkEnd w:id="6"/>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7" w:name="_Toc66891194"/>
      <w:r w:rsidRPr="00DE1EF7">
        <w:rPr>
          <w:color w:val="FFFFFF" w:themeColor="background1"/>
        </w:rPr>
        <w:t>COMUNICAZIONI DEL COMITATO REGIONALE MARCHE</w:t>
      </w:r>
      <w:bookmarkEnd w:id="7"/>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Default="00A84320" w:rsidP="00A84320">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10F5904" w14:textId="06515A4E" w:rsidR="00930022" w:rsidRDefault="00930022" w:rsidP="009D0C38">
      <w:pPr>
        <w:pStyle w:val="LndNormale1"/>
        <w:rPr>
          <w:b/>
          <w:color w:val="002060"/>
          <w:szCs w:val="22"/>
        </w:rPr>
      </w:pPr>
    </w:p>
    <w:p w14:paraId="7A02210C" w14:textId="3EBACAD6" w:rsidR="005A150A" w:rsidRDefault="005A150A" w:rsidP="009D0C38">
      <w:pPr>
        <w:pStyle w:val="LndNormale1"/>
        <w:rPr>
          <w:b/>
          <w:color w:val="002060"/>
          <w:szCs w:val="22"/>
        </w:rPr>
      </w:pPr>
    </w:p>
    <w:p w14:paraId="02692715" w14:textId="77777777" w:rsidR="005A150A" w:rsidRPr="005A150A" w:rsidRDefault="005A150A" w:rsidP="005A150A">
      <w:pPr>
        <w:pStyle w:val="LndNormale1"/>
        <w:rPr>
          <w:b/>
          <w:color w:val="002060"/>
          <w:sz w:val="28"/>
          <w:szCs w:val="28"/>
        </w:rPr>
      </w:pPr>
      <w:bookmarkStart w:id="8" w:name="_Hlk125045247"/>
      <w:r w:rsidRPr="005A150A">
        <w:rPr>
          <w:b/>
          <w:color w:val="002060"/>
          <w:sz w:val="28"/>
          <w:szCs w:val="28"/>
        </w:rPr>
        <w:t>ANNULLAMENTO CARTA ASS.VA PICCOLI AMICI – PRIMI CALCI</w:t>
      </w:r>
    </w:p>
    <w:p w14:paraId="170CFEDD" w14:textId="77777777" w:rsidR="005A150A" w:rsidRPr="00A60A9C" w:rsidRDefault="005A150A" w:rsidP="005A150A">
      <w:pPr>
        <w:pStyle w:val="LndNormale1"/>
        <w:rPr>
          <w:color w:val="002060"/>
          <w:szCs w:val="22"/>
        </w:rPr>
      </w:pPr>
    </w:p>
    <w:p w14:paraId="689A1A89" w14:textId="77777777" w:rsidR="005A150A" w:rsidRPr="00A60A9C" w:rsidRDefault="005A150A" w:rsidP="005A150A">
      <w:pPr>
        <w:pStyle w:val="LndNormale1"/>
        <w:rPr>
          <w:color w:val="002060"/>
          <w:szCs w:val="22"/>
        </w:rPr>
      </w:pPr>
      <w:r w:rsidRPr="00A60A9C">
        <w:rPr>
          <w:color w:val="002060"/>
          <w:szCs w:val="22"/>
        </w:rPr>
        <w:lastRenderedPageBreak/>
        <w:t>Vista la richiesta avnazata, si procede all’annullamento della “Carta Assicurativa” Piccoli Amici – Primi Calci del sottoindicato giovane calciatore:</w:t>
      </w:r>
    </w:p>
    <w:p w14:paraId="7AF8D7BA" w14:textId="77777777" w:rsidR="005A150A" w:rsidRPr="00A60A9C" w:rsidRDefault="005A150A" w:rsidP="005A150A">
      <w:pPr>
        <w:pStyle w:val="LndNormale1"/>
        <w:rPr>
          <w:b/>
          <w:color w:val="002060"/>
          <w:szCs w:val="22"/>
        </w:rPr>
      </w:pPr>
      <w:r w:rsidRPr="00A60A9C">
        <w:rPr>
          <w:b/>
          <w:color w:val="002060"/>
          <w:szCs w:val="22"/>
        </w:rPr>
        <w:t xml:space="preserve">SALVI FEDERICO  </w:t>
      </w:r>
      <w:r w:rsidRPr="00A60A9C">
        <w:rPr>
          <w:b/>
          <w:color w:val="002060"/>
          <w:szCs w:val="22"/>
        </w:rPr>
        <w:tab/>
        <w:t xml:space="preserve">nato 07.10.2016 </w:t>
      </w:r>
      <w:r w:rsidRPr="00A60A9C">
        <w:rPr>
          <w:b/>
          <w:color w:val="002060"/>
          <w:szCs w:val="22"/>
        </w:rPr>
        <w:tab/>
        <w:t>A.S. UNIONE PIAZZA IMMACOLATA</w:t>
      </w:r>
    </w:p>
    <w:bookmarkEnd w:id="8"/>
    <w:p w14:paraId="3778F23B" w14:textId="0DE5CC7F" w:rsidR="005A150A" w:rsidRDefault="005A150A" w:rsidP="005A150A">
      <w:pPr>
        <w:pStyle w:val="LndNormale1"/>
        <w:rPr>
          <w:b/>
          <w:color w:val="002060"/>
          <w:u w:val="single"/>
        </w:rPr>
      </w:pPr>
    </w:p>
    <w:p w14:paraId="43E2ECBE" w14:textId="77777777" w:rsidR="005A150A" w:rsidRPr="00A60A9C" w:rsidRDefault="005A150A" w:rsidP="005A150A">
      <w:pPr>
        <w:pStyle w:val="LndNormale1"/>
        <w:rPr>
          <w:b/>
          <w:color w:val="002060"/>
          <w:u w:val="single"/>
        </w:rPr>
      </w:pPr>
    </w:p>
    <w:p w14:paraId="35F19E6C" w14:textId="77777777" w:rsidR="005A150A" w:rsidRPr="005A150A" w:rsidRDefault="005A150A" w:rsidP="005A150A">
      <w:pPr>
        <w:pStyle w:val="LndNormale1"/>
        <w:rPr>
          <w:b/>
          <w:color w:val="002060"/>
          <w:sz w:val="28"/>
          <w:szCs w:val="28"/>
        </w:rPr>
      </w:pPr>
      <w:r w:rsidRPr="005A150A">
        <w:rPr>
          <w:b/>
          <w:color w:val="002060"/>
          <w:sz w:val="28"/>
          <w:szCs w:val="28"/>
        </w:rPr>
        <w:t>AUTORIZZAZIONE EX ART. 34/3 N.O.I.F.</w:t>
      </w:r>
    </w:p>
    <w:p w14:paraId="115758AC" w14:textId="77777777" w:rsidR="005A150A" w:rsidRPr="00A60A9C" w:rsidRDefault="005A150A" w:rsidP="005A150A">
      <w:pPr>
        <w:pStyle w:val="LndNormale1"/>
        <w:rPr>
          <w:color w:val="002060"/>
        </w:rPr>
      </w:pPr>
    </w:p>
    <w:p w14:paraId="5EF1843E" w14:textId="77777777" w:rsidR="005A150A" w:rsidRPr="00A60A9C" w:rsidRDefault="005A150A" w:rsidP="005A150A">
      <w:pPr>
        <w:pStyle w:val="LndNormale1"/>
        <w:rPr>
          <w:color w:val="002060"/>
        </w:rPr>
      </w:pPr>
      <w:r w:rsidRPr="00A60A9C">
        <w:rPr>
          <w:color w:val="002060"/>
        </w:rPr>
        <w:t>Vista la certificazione presentata in conformità all’art. 34/3 delle N.O.I.F. si concede l’autorizzazione prevista al compimento del 14° anno di età per le calciatrici e al 15° anno di età per i seguenti calciatori/calciatrici:</w:t>
      </w:r>
    </w:p>
    <w:p w14:paraId="726B1C7B" w14:textId="77777777" w:rsidR="005A150A" w:rsidRPr="00A60A9C" w:rsidRDefault="005A150A" w:rsidP="005A150A">
      <w:pPr>
        <w:pStyle w:val="LndNormale1"/>
        <w:rPr>
          <w:b/>
          <w:color w:val="002060"/>
        </w:rPr>
      </w:pPr>
      <w:r w:rsidRPr="00A60A9C">
        <w:rPr>
          <w:b/>
          <w:color w:val="002060"/>
        </w:rPr>
        <w:t>PROCOPIO ALESSANDRO nato 17.12.2007</w:t>
      </w:r>
      <w:r w:rsidRPr="00A60A9C">
        <w:rPr>
          <w:b/>
          <w:color w:val="002060"/>
        </w:rPr>
        <w:tab/>
        <w:t>A.S. BULDOG T.N.T. LUCREZIA</w:t>
      </w:r>
    </w:p>
    <w:p w14:paraId="1F0448CA" w14:textId="77777777" w:rsidR="005A150A" w:rsidRDefault="005A150A" w:rsidP="009D0C38">
      <w:pPr>
        <w:pStyle w:val="LndNormale1"/>
        <w:rPr>
          <w:b/>
          <w:color w:val="002060"/>
          <w:szCs w:val="22"/>
        </w:rPr>
      </w:pPr>
    </w:p>
    <w:p w14:paraId="35D2F14C" w14:textId="77777777" w:rsidR="0075612D" w:rsidRPr="00DE1EF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76ED4CC5" w14:textId="77777777" w:rsidR="0039149E" w:rsidRPr="008550F0" w:rsidRDefault="0039149E" w:rsidP="0039149E">
      <w:pPr>
        <w:pStyle w:val="breakline"/>
        <w:rPr>
          <w:color w:val="002060"/>
        </w:rPr>
      </w:pPr>
    </w:p>
    <w:p w14:paraId="08A71509" w14:textId="77777777" w:rsidR="0039149E" w:rsidRPr="008550F0" w:rsidRDefault="0039149E" w:rsidP="0039149E">
      <w:pPr>
        <w:pStyle w:val="titolocampionato0"/>
        <w:shd w:val="clear" w:color="auto" w:fill="CCCCCC"/>
        <w:spacing w:before="80" w:after="40"/>
        <w:rPr>
          <w:color w:val="002060"/>
        </w:rPr>
      </w:pPr>
      <w:r w:rsidRPr="008550F0">
        <w:rPr>
          <w:color w:val="002060"/>
        </w:rPr>
        <w:t>CALCIO A CINQUE SERIE C1</w:t>
      </w:r>
    </w:p>
    <w:p w14:paraId="0CDEAA4D" w14:textId="77777777" w:rsidR="0039149E" w:rsidRPr="008550F0" w:rsidRDefault="0039149E" w:rsidP="0039149E">
      <w:pPr>
        <w:pStyle w:val="titoloprinc0"/>
        <w:rPr>
          <w:color w:val="002060"/>
        </w:rPr>
      </w:pPr>
      <w:r w:rsidRPr="008550F0">
        <w:rPr>
          <w:color w:val="002060"/>
        </w:rPr>
        <w:t>RISULTATI</w:t>
      </w:r>
    </w:p>
    <w:p w14:paraId="55381002" w14:textId="77777777" w:rsidR="0039149E" w:rsidRPr="008550F0" w:rsidRDefault="0039149E" w:rsidP="0039149E">
      <w:pPr>
        <w:pStyle w:val="breakline"/>
        <w:rPr>
          <w:color w:val="002060"/>
        </w:rPr>
      </w:pPr>
    </w:p>
    <w:p w14:paraId="62CAF3DE" w14:textId="77777777" w:rsidR="0039149E" w:rsidRPr="008550F0" w:rsidRDefault="0039149E" w:rsidP="0039149E">
      <w:pPr>
        <w:pStyle w:val="sottotitolocampionato10"/>
        <w:rPr>
          <w:color w:val="002060"/>
        </w:rPr>
      </w:pPr>
      <w:r w:rsidRPr="008550F0">
        <w:rPr>
          <w:color w:val="002060"/>
        </w:rPr>
        <w:t>RISULTATI UFFICIALI GARE DEL 20/01/2023</w:t>
      </w:r>
    </w:p>
    <w:p w14:paraId="1EFA6F01"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08814DA9"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11EEDB87"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353DA8CB"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D0D21" w14:textId="77777777" w:rsidR="0039149E" w:rsidRPr="008550F0" w:rsidRDefault="0039149E" w:rsidP="00D45D68">
                  <w:pPr>
                    <w:pStyle w:val="headertabella0"/>
                    <w:rPr>
                      <w:color w:val="002060"/>
                    </w:rPr>
                  </w:pPr>
                  <w:r w:rsidRPr="008550F0">
                    <w:rPr>
                      <w:color w:val="002060"/>
                    </w:rPr>
                    <w:t>GIRONE A - 2 Giornata - R</w:t>
                  </w:r>
                </w:p>
              </w:tc>
            </w:tr>
            <w:tr w:rsidR="0039149E" w:rsidRPr="008550F0" w14:paraId="30B1105D"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814C9D" w14:textId="77777777" w:rsidR="0039149E" w:rsidRPr="008550F0" w:rsidRDefault="0039149E" w:rsidP="00D45D68">
                  <w:pPr>
                    <w:pStyle w:val="rowtabella0"/>
                    <w:rPr>
                      <w:color w:val="002060"/>
                    </w:rPr>
                  </w:pPr>
                  <w:r w:rsidRPr="008550F0">
                    <w:rPr>
                      <w:color w:val="002060"/>
                    </w:rPr>
                    <w:t xml:space="preserve">AUDAX 1970 </w:t>
                  </w:r>
                  <w:proofErr w:type="gramStart"/>
                  <w:r w:rsidRPr="008550F0">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4E6D9" w14:textId="77777777" w:rsidR="0039149E" w:rsidRPr="008550F0" w:rsidRDefault="0039149E" w:rsidP="00D45D68">
                  <w:pPr>
                    <w:pStyle w:val="rowtabella0"/>
                    <w:rPr>
                      <w:color w:val="002060"/>
                    </w:rPr>
                  </w:pPr>
                  <w:r w:rsidRPr="008550F0">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8D513" w14:textId="77777777" w:rsidR="0039149E" w:rsidRPr="008550F0" w:rsidRDefault="0039149E" w:rsidP="00D45D68">
                  <w:pPr>
                    <w:pStyle w:val="rowtabella0"/>
                    <w:jc w:val="center"/>
                    <w:rPr>
                      <w:color w:val="002060"/>
                    </w:rPr>
                  </w:pPr>
                  <w:r w:rsidRPr="008550F0">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2DCE5" w14:textId="77777777" w:rsidR="0039149E" w:rsidRPr="008550F0" w:rsidRDefault="0039149E" w:rsidP="00D45D68">
                  <w:pPr>
                    <w:pStyle w:val="rowtabella0"/>
                    <w:jc w:val="center"/>
                    <w:rPr>
                      <w:color w:val="002060"/>
                    </w:rPr>
                  </w:pPr>
                  <w:r w:rsidRPr="008550F0">
                    <w:rPr>
                      <w:color w:val="002060"/>
                    </w:rPr>
                    <w:t> </w:t>
                  </w:r>
                </w:p>
              </w:tc>
            </w:tr>
            <w:tr w:rsidR="0039149E" w:rsidRPr="008550F0" w14:paraId="021AE4BE"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CD8B17" w14:textId="77777777" w:rsidR="0039149E" w:rsidRPr="008550F0" w:rsidRDefault="0039149E" w:rsidP="00D45D68">
                  <w:pPr>
                    <w:pStyle w:val="rowtabella0"/>
                    <w:rPr>
                      <w:color w:val="002060"/>
                    </w:rPr>
                  </w:pPr>
                  <w:r w:rsidRPr="008550F0">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5DB9E3" w14:textId="77777777" w:rsidR="0039149E" w:rsidRPr="008550F0" w:rsidRDefault="0039149E" w:rsidP="00D45D68">
                  <w:pPr>
                    <w:pStyle w:val="rowtabella0"/>
                    <w:rPr>
                      <w:color w:val="002060"/>
                    </w:rPr>
                  </w:pPr>
                  <w:r w:rsidRPr="008550F0">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B10CB5" w14:textId="77777777" w:rsidR="0039149E" w:rsidRPr="008550F0" w:rsidRDefault="0039149E" w:rsidP="00D45D68">
                  <w:pPr>
                    <w:pStyle w:val="rowtabella0"/>
                    <w:jc w:val="center"/>
                    <w:rPr>
                      <w:color w:val="002060"/>
                    </w:rPr>
                  </w:pPr>
                  <w:r w:rsidRPr="008550F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417463" w14:textId="77777777" w:rsidR="0039149E" w:rsidRPr="008550F0" w:rsidRDefault="0039149E" w:rsidP="00D45D68">
                  <w:pPr>
                    <w:pStyle w:val="rowtabella0"/>
                    <w:jc w:val="center"/>
                    <w:rPr>
                      <w:color w:val="002060"/>
                    </w:rPr>
                  </w:pPr>
                  <w:r w:rsidRPr="008550F0">
                    <w:rPr>
                      <w:color w:val="002060"/>
                    </w:rPr>
                    <w:t> </w:t>
                  </w:r>
                </w:p>
              </w:tc>
            </w:tr>
            <w:tr w:rsidR="0039149E" w:rsidRPr="008550F0" w14:paraId="771A375F"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C5FA5B" w14:textId="77777777" w:rsidR="0039149E" w:rsidRPr="008550F0" w:rsidRDefault="0039149E" w:rsidP="00D45D68">
                  <w:pPr>
                    <w:pStyle w:val="rowtabella0"/>
                    <w:rPr>
                      <w:color w:val="002060"/>
                    </w:rPr>
                  </w:pPr>
                  <w:r w:rsidRPr="008550F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224AC8" w14:textId="77777777" w:rsidR="0039149E" w:rsidRPr="008550F0" w:rsidRDefault="0039149E" w:rsidP="00D45D68">
                  <w:pPr>
                    <w:pStyle w:val="rowtabella0"/>
                    <w:rPr>
                      <w:color w:val="002060"/>
                    </w:rPr>
                  </w:pPr>
                  <w:r w:rsidRPr="008550F0">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9B9D57" w14:textId="77777777" w:rsidR="0039149E" w:rsidRPr="008550F0" w:rsidRDefault="0039149E" w:rsidP="00D45D68">
                  <w:pPr>
                    <w:pStyle w:val="rowtabella0"/>
                    <w:jc w:val="center"/>
                    <w:rPr>
                      <w:color w:val="002060"/>
                    </w:rPr>
                  </w:pPr>
                  <w:r w:rsidRPr="008550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F005C5" w14:textId="77777777" w:rsidR="0039149E" w:rsidRPr="008550F0" w:rsidRDefault="0039149E" w:rsidP="00D45D68">
                  <w:pPr>
                    <w:pStyle w:val="rowtabella0"/>
                    <w:jc w:val="center"/>
                    <w:rPr>
                      <w:color w:val="002060"/>
                    </w:rPr>
                  </w:pPr>
                  <w:r w:rsidRPr="008550F0">
                    <w:rPr>
                      <w:color w:val="002060"/>
                    </w:rPr>
                    <w:t> </w:t>
                  </w:r>
                </w:p>
              </w:tc>
            </w:tr>
            <w:tr w:rsidR="0039149E" w:rsidRPr="008550F0" w14:paraId="7B49C3C9"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CB2B6D" w14:textId="77777777" w:rsidR="0039149E" w:rsidRPr="008550F0" w:rsidRDefault="0039149E" w:rsidP="00D45D68">
                  <w:pPr>
                    <w:pStyle w:val="rowtabella0"/>
                    <w:rPr>
                      <w:color w:val="002060"/>
                    </w:rPr>
                  </w:pPr>
                  <w:r w:rsidRPr="008550F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4DCE6F" w14:textId="77777777" w:rsidR="0039149E" w:rsidRPr="008550F0" w:rsidRDefault="0039149E" w:rsidP="00D45D68">
                  <w:pPr>
                    <w:pStyle w:val="rowtabella0"/>
                    <w:rPr>
                      <w:color w:val="002060"/>
                    </w:rPr>
                  </w:pPr>
                  <w:r w:rsidRPr="008550F0">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F5705D" w14:textId="77777777" w:rsidR="0039149E" w:rsidRPr="008550F0" w:rsidRDefault="0039149E" w:rsidP="00D45D68">
                  <w:pPr>
                    <w:pStyle w:val="rowtabella0"/>
                    <w:jc w:val="center"/>
                    <w:rPr>
                      <w:color w:val="002060"/>
                    </w:rPr>
                  </w:pPr>
                  <w:r w:rsidRPr="008550F0">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E452D0" w14:textId="77777777" w:rsidR="0039149E" w:rsidRPr="008550F0" w:rsidRDefault="0039149E" w:rsidP="00D45D68">
                  <w:pPr>
                    <w:pStyle w:val="rowtabella0"/>
                    <w:jc w:val="center"/>
                    <w:rPr>
                      <w:color w:val="002060"/>
                    </w:rPr>
                  </w:pPr>
                  <w:r w:rsidRPr="008550F0">
                    <w:rPr>
                      <w:color w:val="002060"/>
                    </w:rPr>
                    <w:t> </w:t>
                  </w:r>
                </w:p>
              </w:tc>
            </w:tr>
            <w:tr w:rsidR="0039149E" w:rsidRPr="008550F0" w14:paraId="01646912"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E8E822" w14:textId="77777777" w:rsidR="0039149E" w:rsidRPr="008550F0" w:rsidRDefault="0039149E" w:rsidP="00D45D68">
                  <w:pPr>
                    <w:pStyle w:val="rowtabella0"/>
                    <w:rPr>
                      <w:color w:val="002060"/>
                    </w:rPr>
                  </w:pPr>
                  <w:r w:rsidRPr="008550F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E52C5" w14:textId="77777777" w:rsidR="0039149E" w:rsidRPr="008550F0" w:rsidRDefault="0039149E" w:rsidP="00D45D68">
                  <w:pPr>
                    <w:pStyle w:val="rowtabella0"/>
                    <w:rPr>
                      <w:color w:val="002060"/>
                    </w:rPr>
                  </w:pPr>
                  <w:r w:rsidRPr="008550F0">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5A110E" w14:textId="77777777" w:rsidR="0039149E" w:rsidRPr="008550F0" w:rsidRDefault="0039149E" w:rsidP="00D45D68">
                  <w:pPr>
                    <w:pStyle w:val="rowtabella0"/>
                    <w:jc w:val="center"/>
                    <w:rPr>
                      <w:color w:val="002060"/>
                    </w:rPr>
                  </w:pPr>
                  <w:r w:rsidRPr="008550F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4D167C" w14:textId="77777777" w:rsidR="0039149E" w:rsidRPr="008550F0" w:rsidRDefault="0039149E" w:rsidP="00D45D68">
                  <w:pPr>
                    <w:pStyle w:val="rowtabella0"/>
                    <w:jc w:val="center"/>
                    <w:rPr>
                      <w:color w:val="002060"/>
                    </w:rPr>
                  </w:pPr>
                  <w:r w:rsidRPr="008550F0">
                    <w:rPr>
                      <w:color w:val="002060"/>
                    </w:rPr>
                    <w:t> </w:t>
                  </w:r>
                </w:p>
              </w:tc>
            </w:tr>
            <w:tr w:rsidR="0039149E" w:rsidRPr="008550F0" w14:paraId="388B207D"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1F78BC" w14:textId="77777777" w:rsidR="0039149E" w:rsidRPr="008550F0" w:rsidRDefault="0039149E" w:rsidP="00D45D68">
                  <w:pPr>
                    <w:pStyle w:val="rowtabella0"/>
                    <w:rPr>
                      <w:color w:val="002060"/>
                    </w:rPr>
                  </w:pPr>
                  <w:r w:rsidRPr="008550F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6789AE" w14:textId="77777777" w:rsidR="0039149E" w:rsidRPr="008550F0" w:rsidRDefault="0039149E" w:rsidP="00D45D68">
                  <w:pPr>
                    <w:pStyle w:val="rowtabella0"/>
                    <w:rPr>
                      <w:color w:val="002060"/>
                    </w:rPr>
                  </w:pPr>
                  <w:r w:rsidRPr="008550F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19C531" w14:textId="77777777" w:rsidR="0039149E" w:rsidRPr="008550F0" w:rsidRDefault="0039149E" w:rsidP="00D45D68">
                  <w:pPr>
                    <w:pStyle w:val="rowtabella0"/>
                    <w:jc w:val="center"/>
                    <w:rPr>
                      <w:color w:val="002060"/>
                    </w:rPr>
                  </w:pPr>
                  <w:r w:rsidRPr="008550F0">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AEAF62" w14:textId="77777777" w:rsidR="0039149E" w:rsidRPr="008550F0" w:rsidRDefault="0039149E" w:rsidP="00D45D68">
                  <w:pPr>
                    <w:pStyle w:val="rowtabella0"/>
                    <w:jc w:val="center"/>
                    <w:rPr>
                      <w:color w:val="002060"/>
                    </w:rPr>
                  </w:pPr>
                  <w:r w:rsidRPr="008550F0">
                    <w:rPr>
                      <w:color w:val="002060"/>
                    </w:rPr>
                    <w:t> </w:t>
                  </w:r>
                </w:p>
              </w:tc>
            </w:tr>
            <w:tr w:rsidR="0039149E" w:rsidRPr="008550F0" w14:paraId="2A686291"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6A25BD" w14:textId="77777777" w:rsidR="0039149E" w:rsidRPr="008550F0" w:rsidRDefault="0039149E" w:rsidP="00D45D68">
                  <w:pPr>
                    <w:pStyle w:val="rowtabella0"/>
                    <w:rPr>
                      <w:color w:val="002060"/>
                    </w:rPr>
                  </w:pPr>
                  <w:r w:rsidRPr="008550F0">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6A4B2" w14:textId="77777777" w:rsidR="0039149E" w:rsidRPr="008550F0" w:rsidRDefault="0039149E" w:rsidP="00D45D68">
                  <w:pPr>
                    <w:pStyle w:val="rowtabella0"/>
                    <w:rPr>
                      <w:color w:val="002060"/>
                    </w:rPr>
                  </w:pPr>
                  <w:r w:rsidRPr="008550F0">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8FCC3" w14:textId="77777777" w:rsidR="0039149E" w:rsidRPr="008550F0" w:rsidRDefault="0039149E" w:rsidP="00D45D68">
                  <w:pPr>
                    <w:pStyle w:val="rowtabella0"/>
                    <w:jc w:val="center"/>
                    <w:rPr>
                      <w:color w:val="002060"/>
                    </w:rPr>
                  </w:pPr>
                  <w:r w:rsidRPr="008550F0">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56BE2" w14:textId="77777777" w:rsidR="0039149E" w:rsidRPr="008550F0" w:rsidRDefault="0039149E" w:rsidP="00D45D68">
                  <w:pPr>
                    <w:pStyle w:val="rowtabella0"/>
                    <w:jc w:val="center"/>
                    <w:rPr>
                      <w:color w:val="002060"/>
                    </w:rPr>
                  </w:pPr>
                  <w:r w:rsidRPr="008550F0">
                    <w:rPr>
                      <w:color w:val="002060"/>
                    </w:rPr>
                    <w:t> </w:t>
                  </w:r>
                </w:p>
              </w:tc>
            </w:tr>
          </w:tbl>
          <w:p w14:paraId="019A27A0" w14:textId="77777777" w:rsidR="0039149E" w:rsidRPr="008550F0" w:rsidRDefault="0039149E" w:rsidP="00D45D68">
            <w:pPr>
              <w:rPr>
                <w:color w:val="002060"/>
              </w:rPr>
            </w:pPr>
          </w:p>
        </w:tc>
      </w:tr>
    </w:tbl>
    <w:p w14:paraId="13687894" w14:textId="77777777" w:rsidR="0039149E" w:rsidRPr="008550F0" w:rsidRDefault="0039149E" w:rsidP="0039149E">
      <w:pPr>
        <w:pStyle w:val="breakline"/>
        <w:rPr>
          <w:rFonts w:eastAsiaTheme="minorEastAsia"/>
          <w:color w:val="002060"/>
        </w:rPr>
      </w:pPr>
    </w:p>
    <w:p w14:paraId="29E67D07" w14:textId="77777777" w:rsidR="0039149E" w:rsidRPr="008550F0" w:rsidRDefault="0039149E" w:rsidP="0039149E">
      <w:pPr>
        <w:pStyle w:val="breakline"/>
        <w:rPr>
          <w:color w:val="002060"/>
        </w:rPr>
      </w:pPr>
    </w:p>
    <w:p w14:paraId="0A573AAB" w14:textId="77777777" w:rsidR="0039149E" w:rsidRPr="008550F0" w:rsidRDefault="0039149E" w:rsidP="0039149E">
      <w:pPr>
        <w:pStyle w:val="titoloprinc0"/>
        <w:rPr>
          <w:color w:val="002060"/>
        </w:rPr>
      </w:pPr>
      <w:r w:rsidRPr="008550F0">
        <w:rPr>
          <w:color w:val="002060"/>
        </w:rPr>
        <w:t>GIUDICE SPORTIVO</w:t>
      </w:r>
    </w:p>
    <w:p w14:paraId="4F726808"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730DDC0C" w14:textId="77777777" w:rsidR="0039149E" w:rsidRPr="008550F0" w:rsidRDefault="0039149E" w:rsidP="0039149E">
      <w:pPr>
        <w:pStyle w:val="titolo10"/>
        <w:rPr>
          <w:color w:val="002060"/>
        </w:rPr>
      </w:pPr>
      <w:r w:rsidRPr="008550F0">
        <w:rPr>
          <w:color w:val="002060"/>
        </w:rPr>
        <w:t xml:space="preserve">GARE DEL 20/ 1/2023 </w:t>
      </w:r>
    </w:p>
    <w:p w14:paraId="75BFB87C" w14:textId="77777777" w:rsidR="0039149E" w:rsidRPr="008550F0" w:rsidRDefault="0039149E" w:rsidP="0039149E">
      <w:pPr>
        <w:pStyle w:val="titolo7a"/>
        <w:rPr>
          <w:color w:val="002060"/>
        </w:rPr>
      </w:pPr>
      <w:r w:rsidRPr="008550F0">
        <w:rPr>
          <w:color w:val="002060"/>
        </w:rPr>
        <w:t xml:space="preserve">PROVVEDIMENTI DISCIPLINARI </w:t>
      </w:r>
    </w:p>
    <w:p w14:paraId="57155E43"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69CE1BDC" w14:textId="77777777" w:rsidR="0039149E" w:rsidRPr="008550F0" w:rsidRDefault="0039149E" w:rsidP="0039149E">
      <w:pPr>
        <w:pStyle w:val="titolo30"/>
        <w:rPr>
          <w:color w:val="002060"/>
        </w:rPr>
      </w:pPr>
      <w:r w:rsidRPr="008550F0">
        <w:rPr>
          <w:color w:val="002060"/>
        </w:rPr>
        <w:t xml:space="preserve">CALCIATORI ESPULSI </w:t>
      </w:r>
    </w:p>
    <w:p w14:paraId="230FB9DD" w14:textId="77777777" w:rsidR="0039149E" w:rsidRPr="008550F0" w:rsidRDefault="0039149E" w:rsidP="0039149E">
      <w:pPr>
        <w:pStyle w:val="titolo20"/>
        <w:rPr>
          <w:color w:val="002060"/>
        </w:rPr>
      </w:pPr>
      <w:r w:rsidRPr="008550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2B50913" w14:textId="77777777" w:rsidTr="00D45D68">
        <w:tc>
          <w:tcPr>
            <w:tcW w:w="2200" w:type="dxa"/>
            <w:tcMar>
              <w:top w:w="20" w:type="dxa"/>
              <w:left w:w="20" w:type="dxa"/>
              <w:bottom w:w="20" w:type="dxa"/>
              <w:right w:w="20" w:type="dxa"/>
            </w:tcMar>
            <w:vAlign w:val="center"/>
            <w:hideMark/>
          </w:tcPr>
          <w:p w14:paraId="2D5A1F30" w14:textId="77777777" w:rsidR="0039149E" w:rsidRPr="008550F0" w:rsidRDefault="0039149E" w:rsidP="00D45D68">
            <w:pPr>
              <w:pStyle w:val="movimento"/>
              <w:rPr>
                <w:color w:val="002060"/>
              </w:rPr>
            </w:pPr>
            <w:r w:rsidRPr="008550F0">
              <w:rPr>
                <w:color w:val="002060"/>
              </w:rPr>
              <w:t>LORENZINI LEONARDO</w:t>
            </w:r>
          </w:p>
        </w:tc>
        <w:tc>
          <w:tcPr>
            <w:tcW w:w="2200" w:type="dxa"/>
            <w:tcMar>
              <w:top w:w="20" w:type="dxa"/>
              <w:left w:w="20" w:type="dxa"/>
              <w:bottom w:w="20" w:type="dxa"/>
              <w:right w:w="20" w:type="dxa"/>
            </w:tcMar>
            <w:vAlign w:val="center"/>
            <w:hideMark/>
          </w:tcPr>
          <w:p w14:paraId="756B4E59" w14:textId="77777777" w:rsidR="0039149E" w:rsidRPr="008550F0" w:rsidRDefault="0039149E" w:rsidP="00D45D68">
            <w:pPr>
              <w:pStyle w:val="movimento2"/>
              <w:rPr>
                <w:color w:val="002060"/>
              </w:rPr>
            </w:pPr>
            <w:r w:rsidRPr="008550F0">
              <w:rPr>
                <w:color w:val="002060"/>
              </w:rPr>
              <w:t xml:space="preserve">(DINAMIS 1990) </w:t>
            </w:r>
          </w:p>
        </w:tc>
        <w:tc>
          <w:tcPr>
            <w:tcW w:w="800" w:type="dxa"/>
            <w:tcMar>
              <w:top w:w="20" w:type="dxa"/>
              <w:left w:w="20" w:type="dxa"/>
              <w:bottom w:w="20" w:type="dxa"/>
              <w:right w:w="20" w:type="dxa"/>
            </w:tcMar>
            <w:vAlign w:val="center"/>
            <w:hideMark/>
          </w:tcPr>
          <w:p w14:paraId="30A9AB56"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81ED79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2416B0F" w14:textId="77777777" w:rsidR="0039149E" w:rsidRPr="008550F0" w:rsidRDefault="0039149E" w:rsidP="00D45D68">
            <w:pPr>
              <w:pStyle w:val="movimento2"/>
              <w:rPr>
                <w:color w:val="002060"/>
              </w:rPr>
            </w:pPr>
            <w:r w:rsidRPr="008550F0">
              <w:rPr>
                <w:color w:val="002060"/>
              </w:rPr>
              <w:t> </w:t>
            </w:r>
          </w:p>
        </w:tc>
      </w:tr>
    </w:tbl>
    <w:p w14:paraId="6629E395" w14:textId="77777777" w:rsidR="0039149E" w:rsidRPr="008550F0" w:rsidRDefault="0039149E" w:rsidP="0039149E">
      <w:pPr>
        <w:pStyle w:val="titolo20"/>
        <w:rPr>
          <w:rFonts w:eastAsiaTheme="minorEastAsia"/>
          <w:color w:val="002060"/>
        </w:rPr>
      </w:pPr>
      <w:r w:rsidRPr="008550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81EB041" w14:textId="77777777" w:rsidTr="00D45D68">
        <w:tc>
          <w:tcPr>
            <w:tcW w:w="2200" w:type="dxa"/>
            <w:tcMar>
              <w:top w:w="20" w:type="dxa"/>
              <w:left w:w="20" w:type="dxa"/>
              <w:bottom w:w="20" w:type="dxa"/>
              <w:right w:w="20" w:type="dxa"/>
            </w:tcMar>
            <w:vAlign w:val="center"/>
            <w:hideMark/>
          </w:tcPr>
          <w:p w14:paraId="700CC87B" w14:textId="77777777" w:rsidR="0039149E" w:rsidRPr="008550F0" w:rsidRDefault="0039149E" w:rsidP="00D45D68">
            <w:pPr>
              <w:pStyle w:val="movimento"/>
              <w:rPr>
                <w:color w:val="002060"/>
              </w:rPr>
            </w:pPr>
            <w:r w:rsidRPr="008550F0">
              <w:rPr>
                <w:color w:val="002060"/>
              </w:rPr>
              <w:t>CESCA CRISTIAN</w:t>
            </w:r>
          </w:p>
        </w:tc>
        <w:tc>
          <w:tcPr>
            <w:tcW w:w="2200" w:type="dxa"/>
            <w:tcMar>
              <w:top w:w="20" w:type="dxa"/>
              <w:left w:w="20" w:type="dxa"/>
              <w:bottom w:w="20" w:type="dxa"/>
              <w:right w:w="20" w:type="dxa"/>
            </w:tcMar>
            <w:vAlign w:val="center"/>
            <w:hideMark/>
          </w:tcPr>
          <w:p w14:paraId="35741277" w14:textId="77777777" w:rsidR="0039149E" w:rsidRPr="008550F0" w:rsidRDefault="0039149E" w:rsidP="00D45D68">
            <w:pPr>
              <w:pStyle w:val="movimento2"/>
              <w:rPr>
                <w:color w:val="002060"/>
              </w:rPr>
            </w:pPr>
            <w:r w:rsidRPr="008550F0">
              <w:rPr>
                <w:color w:val="002060"/>
              </w:rPr>
              <w:t xml:space="preserve">(INVICTA FUTSAL MACERATA) </w:t>
            </w:r>
          </w:p>
        </w:tc>
        <w:tc>
          <w:tcPr>
            <w:tcW w:w="800" w:type="dxa"/>
            <w:tcMar>
              <w:top w:w="20" w:type="dxa"/>
              <w:left w:w="20" w:type="dxa"/>
              <w:bottom w:w="20" w:type="dxa"/>
              <w:right w:w="20" w:type="dxa"/>
            </w:tcMar>
            <w:vAlign w:val="center"/>
            <w:hideMark/>
          </w:tcPr>
          <w:p w14:paraId="40F53BC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B02B48F" w14:textId="77777777" w:rsidR="0039149E" w:rsidRPr="008550F0" w:rsidRDefault="0039149E" w:rsidP="00D45D68">
            <w:pPr>
              <w:pStyle w:val="movimento"/>
              <w:rPr>
                <w:color w:val="002060"/>
              </w:rPr>
            </w:pPr>
            <w:r w:rsidRPr="008550F0">
              <w:rPr>
                <w:color w:val="002060"/>
              </w:rPr>
              <w:t>BRAVI MATTEO</w:t>
            </w:r>
          </w:p>
        </w:tc>
        <w:tc>
          <w:tcPr>
            <w:tcW w:w="2200" w:type="dxa"/>
            <w:tcMar>
              <w:top w:w="20" w:type="dxa"/>
              <w:left w:w="20" w:type="dxa"/>
              <w:bottom w:w="20" w:type="dxa"/>
              <w:right w:w="20" w:type="dxa"/>
            </w:tcMar>
            <w:vAlign w:val="center"/>
            <w:hideMark/>
          </w:tcPr>
          <w:p w14:paraId="51D58A12" w14:textId="77777777" w:rsidR="0039149E" w:rsidRPr="008550F0" w:rsidRDefault="0039149E" w:rsidP="00D45D68">
            <w:pPr>
              <w:pStyle w:val="movimento2"/>
              <w:rPr>
                <w:color w:val="002060"/>
              </w:rPr>
            </w:pPr>
            <w:r w:rsidRPr="008550F0">
              <w:rPr>
                <w:color w:val="002060"/>
              </w:rPr>
              <w:t xml:space="preserve">(JESI CALCIO A 5) </w:t>
            </w:r>
          </w:p>
        </w:tc>
      </w:tr>
    </w:tbl>
    <w:p w14:paraId="1C5C6DAE" w14:textId="77777777" w:rsidR="0039149E" w:rsidRPr="008550F0" w:rsidRDefault="0039149E" w:rsidP="0039149E">
      <w:pPr>
        <w:pStyle w:val="titolo30"/>
        <w:rPr>
          <w:rFonts w:eastAsiaTheme="minorEastAsia"/>
          <w:color w:val="002060"/>
        </w:rPr>
      </w:pPr>
      <w:r w:rsidRPr="008550F0">
        <w:rPr>
          <w:color w:val="002060"/>
        </w:rPr>
        <w:t xml:space="preserve">CALCIATORI NON ESPULSI </w:t>
      </w:r>
    </w:p>
    <w:p w14:paraId="20E86B4E" w14:textId="77777777" w:rsidR="0039149E" w:rsidRPr="008550F0" w:rsidRDefault="0039149E" w:rsidP="0039149E">
      <w:pPr>
        <w:pStyle w:val="titolo20"/>
        <w:rPr>
          <w:color w:val="002060"/>
        </w:rPr>
      </w:pPr>
      <w:r w:rsidRPr="008550F0">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C43B860" w14:textId="77777777" w:rsidTr="00D45D68">
        <w:tc>
          <w:tcPr>
            <w:tcW w:w="2200" w:type="dxa"/>
            <w:tcMar>
              <w:top w:w="20" w:type="dxa"/>
              <w:left w:w="20" w:type="dxa"/>
              <w:bottom w:w="20" w:type="dxa"/>
              <w:right w:w="20" w:type="dxa"/>
            </w:tcMar>
            <w:vAlign w:val="center"/>
            <w:hideMark/>
          </w:tcPr>
          <w:p w14:paraId="0F694091" w14:textId="77777777" w:rsidR="0039149E" w:rsidRPr="008550F0" w:rsidRDefault="0039149E" w:rsidP="00D45D68">
            <w:pPr>
              <w:pStyle w:val="movimento"/>
              <w:rPr>
                <w:color w:val="002060"/>
              </w:rPr>
            </w:pPr>
            <w:r w:rsidRPr="008550F0">
              <w:rPr>
                <w:color w:val="002060"/>
              </w:rPr>
              <w:t>IUGA BOGDAN VASILE</w:t>
            </w:r>
          </w:p>
        </w:tc>
        <w:tc>
          <w:tcPr>
            <w:tcW w:w="2200" w:type="dxa"/>
            <w:tcMar>
              <w:top w:w="20" w:type="dxa"/>
              <w:left w:w="20" w:type="dxa"/>
              <w:bottom w:w="20" w:type="dxa"/>
              <w:right w:w="20" w:type="dxa"/>
            </w:tcMar>
            <w:vAlign w:val="center"/>
            <w:hideMark/>
          </w:tcPr>
          <w:p w14:paraId="53DEBB1D" w14:textId="77777777" w:rsidR="0039149E" w:rsidRPr="008550F0" w:rsidRDefault="0039149E" w:rsidP="00D45D68">
            <w:pPr>
              <w:pStyle w:val="movimento2"/>
              <w:rPr>
                <w:color w:val="002060"/>
              </w:rPr>
            </w:pPr>
            <w:r w:rsidRPr="008550F0">
              <w:rPr>
                <w:color w:val="002060"/>
              </w:rPr>
              <w:t xml:space="preserve">(NUOVA OTTRANO 98) </w:t>
            </w:r>
          </w:p>
        </w:tc>
        <w:tc>
          <w:tcPr>
            <w:tcW w:w="800" w:type="dxa"/>
            <w:tcMar>
              <w:top w:w="20" w:type="dxa"/>
              <w:left w:w="20" w:type="dxa"/>
              <w:bottom w:w="20" w:type="dxa"/>
              <w:right w:w="20" w:type="dxa"/>
            </w:tcMar>
            <w:vAlign w:val="center"/>
            <w:hideMark/>
          </w:tcPr>
          <w:p w14:paraId="22BD297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DECA39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A4C4D72" w14:textId="77777777" w:rsidR="0039149E" w:rsidRPr="008550F0" w:rsidRDefault="0039149E" w:rsidP="00D45D68">
            <w:pPr>
              <w:pStyle w:val="movimento2"/>
              <w:rPr>
                <w:color w:val="002060"/>
              </w:rPr>
            </w:pPr>
            <w:r w:rsidRPr="008550F0">
              <w:rPr>
                <w:color w:val="002060"/>
              </w:rPr>
              <w:t> </w:t>
            </w:r>
          </w:p>
        </w:tc>
      </w:tr>
    </w:tbl>
    <w:p w14:paraId="3D0509ED" w14:textId="77777777" w:rsidR="0039149E" w:rsidRPr="008550F0" w:rsidRDefault="0039149E" w:rsidP="0039149E">
      <w:pPr>
        <w:pStyle w:val="titolo20"/>
        <w:rPr>
          <w:rFonts w:eastAsiaTheme="minorEastAsia"/>
          <w:color w:val="002060"/>
        </w:rPr>
      </w:pPr>
      <w:r w:rsidRPr="008550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D8DA7E1" w14:textId="77777777" w:rsidTr="00D45D68">
        <w:tc>
          <w:tcPr>
            <w:tcW w:w="2200" w:type="dxa"/>
            <w:tcMar>
              <w:top w:w="20" w:type="dxa"/>
              <w:left w:w="20" w:type="dxa"/>
              <w:bottom w:w="20" w:type="dxa"/>
              <w:right w:w="20" w:type="dxa"/>
            </w:tcMar>
            <w:vAlign w:val="center"/>
            <w:hideMark/>
          </w:tcPr>
          <w:p w14:paraId="055A94C7" w14:textId="77777777" w:rsidR="0039149E" w:rsidRPr="008550F0" w:rsidRDefault="0039149E" w:rsidP="00D45D68">
            <w:pPr>
              <w:pStyle w:val="movimento"/>
              <w:rPr>
                <w:color w:val="002060"/>
              </w:rPr>
            </w:pPr>
            <w:r w:rsidRPr="008550F0">
              <w:rPr>
                <w:color w:val="002060"/>
              </w:rPr>
              <w:lastRenderedPageBreak/>
              <w:t>ANTRONACO JACOPO</w:t>
            </w:r>
          </w:p>
        </w:tc>
        <w:tc>
          <w:tcPr>
            <w:tcW w:w="2200" w:type="dxa"/>
            <w:tcMar>
              <w:top w:w="20" w:type="dxa"/>
              <w:left w:w="20" w:type="dxa"/>
              <w:bottom w:w="20" w:type="dxa"/>
              <w:right w:w="20" w:type="dxa"/>
            </w:tcMar>
            <w:vAlign w:val="center"/>
            <w:hideMark/>
          </w:tcPr>
          <w:p w14:paraId="7F0A5B4C" w14:textId="77777777" w:rsidR="0039149E" w:rsidRPr="008550F0" w:rsidRDefault="0039149E" w:rsidP="00D45D68">
            <w:pPr>
              <w:pStyle w:val="movimento2"/>
              <w:rPr>
                <w:color w:val="002060"/>
              </w:rPr>
            </w:pPr>
            <w:r w:rsidRPr="008550F0">
              <w:rPr>
                <w:color w:val="002060"/>
              </w:rPr>
              <w:t xml:space="preserve">(AUDAX 1970 </w:t>
            </w:r>
            <w:proofErr w:type="gramStart"/>
            <w:r w:rsidRPr="008550F0">
              <w:rPr>
                <w:color w:val="002060"/>
              </w:rPr>
              <w:t>S.ANGELO</w:t>
            </w:r>
            <w:proofErr w:type="gramEnd"/>
            <w:r w:rsidRPr="008550F0">
              <w:rPr>
                <w:color w:val="002060"/>
              </w:rPr>
              <w:t xml:space="preserve">) </w:t>
            </w:r>
          </w:p>
        </w:tc>
        <w:tc>
          <w:tcPr>
            <w:tcW w:w="800" w:type="dxa"/>
            <w:tcMar>
              <w:top w:w="20" w:type="dxa"/>
              <w:left w:w="20" w:type="dxa"/>
              <w:bottom w:w="20" w:type="dxa"/>
              <w:right w:w="20" w:type="dxa"/>
            </w:tcMar>
            <w:vAlign w:val="center"/>
            <w:hideMark/>
          </w:tcPr>
          <w:p w14:paraId="4B5D7DF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CB6B3F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822E3E5" w14:textId="77777777" w:rsidR="0039149E" w:rsidRPr="008550F0" w:rsidRDefault="0039149E" w:rsidP="00D45D68">
            <w:pPr>
              <w:pStyle w:val="movimento2"/>
              <w:rPr>
                <w:color w:val="002060"/>
              </w:rPr>
            </w:pPr>
            <w:r w:rsidRPr="008550F0">
              <w:rPr>
                <w:color w:val="002060"/>
              </w:rPr>
              <w:t> </w:t>
            </w:r>
          </w:p>
        </w:tc>
      </w:tr>
    </w:tbl>
    <w:p w14:paraId="5E6E147D" w14:textId="77777777" w:rsidR="0039149E" w:rsidRPr="008550F0" w:rsidRDefault="0039149E" w:rsidP="0039149E">
      <w:pPr>
        <w:pStyle w:val="titolo20"/>
        <w:rPr>
          <w:rFonts w:eastAsiaTheme="minorEastAsia"/>
          <w:color w:val="002060"/>
        </w:rPr>
      </w:pPr>
      <w:r w:rsidRPr="008550F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49C09F5" w14:textId="77777777" w:rsidTr="00D45D68">
        <w:tc>
          <w:tcPr>
            <w:tcW w:w="2200" w:type="dxa"/>
            <w:tcMar>
              <w:top w:w="20" w:type="dxa"/>
              <w:left w:w="20" w:type="dxa"/>
              <w:bottom w:w="20" w:type="dxa"/>
              <w:right w:w="20" w:type="dxa"/>
            </w:tcMar>
            <w:vAlign w:val="center"/>
            <w:hideMark/>
          </w:tcPr>
          <w:p w14:paraId="4014F0A1" w14:textId="77777777" w:rsidR="0039149E" w:rsidRPr="008550F0" w:rsidRDefault="0039149E" w:rsidP="00D45D68">
            <w:pPr>
              <w:pStyle w:val="movimento"/>
              <w:rPr>
                <w:color w:val="002060"/>
              </w:rPr>
            </w:pPr>
            <w:r w:rsidRPr="008550F0">
              <w:rPr>
                <w:color w:val="002060"/>
              </w:rPr>
              <w:t>BUZZO MANUEL</w:t>
            </w:r>
          </w:p>
        </w:tc>
        <w:tc>
          <w:tcPr>
            <w:tcW w:w="2200" w:type="dxa"/>
            <w:tcMar>
              <w:top w:w="20" w:type="dxa"/>
              <w:left w:w="20" w:type="dxa"/>
              <w:bottom w:w="20" w:type="dxa"/>
              <w:right w:w="20" w:type="dxa"/>
            </w:tcMar>
            <w:vAlign w:val="center"/>
            <w:hideMark/>
          </w:tcPr>
          <w:p w14:paraId="7E601592" w14:textId="77777777" w:rsidR="0039149E" w:rsidRPr="008550F0" w:rsidRDefault="0039149E" w:rsidP="00D45D68">
            <w:pPr>
              <w:pStyle w:val="movimento2"/>
              <w:rPr>
                <w:color w:val="002060"/>
              </w:rPr>
            </w:pPr>
            <w:r w:rsidRPr="008550F0">
              <w:rPr>
                <w:color w:val="002060"/>
              </w:rPr>
              <w:t xml:space="preserve">(JESI CALCIO A 5) </w:t>
            </w:r>
          </w:p>
        </w:tc>
        <w:tc>
          <w:tcPr>
            <w:tcW w:w="800" w:type="dxa"/>
            <w:tcMar>
              <w:top w:w="20" w:type="dxa"/>
              <w:left w:w="20" w:type="dxa"/>
              <w:bottom w:w="20" w:type="dxa"/>
              <w:right w:w="20" w:type="dxa"/>
            </w:tcMar>
            <w:vAlign w:val="center"/>
            <w:hideMark/>
          </w:tcPr>
          <w:p w14:paraId="47286E0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511392F" w14:textId="77777777" w:rsidR="0039149E" w:rsidRPr="008550F0" w:rsidRDefault="0039149E" w:rsidP="00D45D68">
            <w:pPr>
              <w:pStyle w:val="movimento"/>
              <w:rPr>
                <w:color w:val="002060"/>
              </w:rPr>
            </w:pPr>
            <w:r w:rsidRPr="008550F0">
              <w:rPr>
                <w:color w:val="002060"/>
              </w:rPr>
              <w:t>PASQUI GIACOMO</w:t>
            </w:r>
          </w:p>
        </w:tc>
        <w:tc>
          <w:tcPr>
            <w:tcW w:w="2200" w:type="dxa"/>
            <w:tcMar>
              <w:top w:w="20" w:type="dxa"/>
              <w:left w:w="20" w:type="dxa"/>
              <w:bottom w:w="20" w:type="dxa"/>
              <w:right w:w="20" w:type="dxa"/>
            </w:tcMar>
            <w:vAlign w:val="center"/>
            <w:hideMark/>
          </w:tcPr>
          <w:p w14:paraId="30CBC6F2" w14:textId="77777777" w:rsidR="0039149E" w:rsidRPr="008550F0" w:rsidRDefault="0039149E" w:rsidP="00D45D68">
            <w:pPr>
              <w:pStyle w:val="movimento2"/>
              <w:rPr>
                <w:color w:val="002060"/>
              </w:rPr>
            </w:pPr>
            <w:r w:rsidRPr="008550F0">
              <w:rPr>
                <w:color w:val="002060"/>
              </w:rPr>
              <w:t xml:space="preserve">(MONTELUPONE CALCIO A 5) </w:t>
            </w:r>
          </w:p>
        </w:tc>
      </w:tr>
    </w:tbl>
    <w:p w14:paraId="4136BFE4" w14:textId="77777777" w:rsidR="0039149E" w:rsidRPr="008550F0" w:rsidRDefault="0039149E" w:rsidP="0039149E">
      <w:pPr>
        <w:pStyle w:val="titolo20"/>
        <w:rPr>
          <w:rFonts w:eastAsiaTheme="minorEastAsia"/>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72657D15" w14:textId="77777777" w:rsidTr="00D45D68">
        <w:tc>
          <w:tcPr>
            <w:tcW w:w="2200" w:type="dxa"/>
            <w:tcMar>
              <w:top w:w="20" w:type="dxa"/>
              <w:left w:w="20" w:type="dxa"/>
              <w:bottom w:w="20" w:type="dxa"/>
              <w:right w:w="20" w:type="dxa"/>
            </w:tcMar>
            <w:vAlign w:val="center"/>
            <w:hideMark/>
          </w:tcPr>
          <w:p w14:paraId="6C6C5708" w14:textId="77777777" w:rsidR="0039149E" w:rsidRPr="008550F0" w:rsidRDefault="0039149E" w:rsidP="00D45D68">
            <w:pPr>
              <w:pStyle w:val="movimento"/>
              <w:rPr>
                <w:color w:val="002060"/>
              </w:rPr>
            </w:pPr>
            <w:r w:rsidRPr="008550F0">
              <w:rPr>
                <w:color w:val="002060"/>
              </w:rPr>
              <w:t>BARTOLUCCI DIEGO</w:t>
            </w:r>
          </w:p>
        </w:tc>
        <w:tc>
          <w:tcPr>
            <w:tcW w:w="2200" w:type="dxa"/>
            <w:tcMar>
              <w:top w:w="20" w:type="dxa"/>
              <w:left w:w="20" w:type="dxa"/>
              <w:bottom w:w="20" w:type="dxa"/>
              <w:right w:w="20" w:type="dxa"/>
            </w:tcMar>
            <w:vAlign w:val="center"/>
            <w:hideMark/>
          </w:tcPr>
          <w:p w14:paraId="1353B982" w14:textId="77777777" w:rsidR="0039149E" w:rsidRPr="008550F0" w:rsidRDefault="0039149E" w:rsidP="00D45D68">
            <w:pPr>
              <w:pStyle w:val="movimento2"/>
              <w:rPr>
                <w:color w:val="002060"/>
              </w:rPr>
            </w:pPr>
            <w:r w:rsidRPr="008550F0">
              <w:rPr>
                <w:color w:val="002060"/>
              </w:rPr>
              <w:t xml:space="preserve">(JESI CALCIO A 5) </w:t>
            </w:r>
          </w:p>
        </w:tc>
        <w:tc>
          <w:tcPr>
            <w:tcW w:w="800" w:type="dxa"/>
            <w:tcMar>
              <w:top w:w="20" w:type="dxa"/>
              <w:left w:w="20" w:type="dxa"/>
              <w:bottom w:w="20" w:type="dxa"/>
              <w:right w:w="20" w:type="dxa"/>
            </w:tcMar>
            <w:vAlign w:val="center"/>
            <w:hideMark/>
          </w:tcPr>
          <w:p w14:paraId="0E005D69"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F0C4CED" w14:textId="77777777" w:rsidR="0039149E" w:rsidRPr="008550F0" w:rsidRDefault="0039149E" w:rsidP="00D45D68">
            <w:pPr>
              <w:pStyle w:val="movimento"/>
              <w:rPr>
                <w:color w:val="002060"/>
              </w:rPr>
            </w:pPr>
            <w:r w:rsidRPr="008550F0">
              <w:rPr>
                <w:color w:val="002060"/>
              </w:rPr>
              <w:t>CAPPANERA ANDREA</w:t>
            </w:r>
          </w:p>
        </w:tc>
        <w:tc>
          <w:tcPr>
            <w:tcW w:w="2200" w:type="dxa"/>
            <w:tcMar>
              <w:top w:w="20" w:type="dxa"/>
              <w:left w:w="20" w:type="dxa"/>
              <w:bottom w:w="20" w:type="dxa"/>
              <w:right w:w="20" w:type="dxa"/>
            </w:tcMar>
            <w:vAlign w:val="center"/>
            <w:hideMark/>
          </w:tcPr>
          <w:p w14:paraId="55EFFA63" w14:textId="77777777" w:rsidR="0039149E" w:rsidRPr="008550F0" w:rsidRDefault="0039149E" w:rsidP="00D45D68">
            <w:pPr>
              <w:pStyle w:val="movimento2"/>
              <w:rPr>
                <w:color w:val="002060"/>
              </w:rPr>
            </w:pPr>
            <w:r w:rsidRPr="008550F0">
              <w:rPr>
                <w:color w:val="002060"/>
              </w:rPr>
              <w:t xml:space="preserve">(PIETRALACROCE 73) </w:t>
            </w:r>
          </w:p>
        </w:tc>
      </w:tr>
    </w:tbl>
    <w:p w14:paraId="3A7C75A8" w14:textId="77777777" w:rsidR="0039149E" w:rsidRPr="008550F0" w:rsidRDefault="0039149E" w:rsidP="0039149E">
      <w:pPr>
        <w:pStyle w:val="titolo20"/>
        <w:rPr>
          <w:rFonts w:eastAsiaTheme="minorEastAsia"/>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3DD1A0E" w14:textId="77777777" w:rsidTr="00D45D68">
        <w:tc>
          <w:tcPr>
            <w:tcW w:w="2200" w:type="dxa"/>
            <w:tcMar>
              <w:top w:w="20" w:type="dxa"/>
              <w:left w:w="20" w:type="dxa"/>
              <w:bottom w:w="20" w:type="dxa"/>
              <w:right w:w="20" w:type="dxa"/>
            </w:tcMar>
            <w:vAlign w:val="center"/>
            <w:hideMark/>
          </w:tcPr>
          <w:p w14:paraId="53BA7E94" w14:textId="77777777" w:rsidR="0039149E" w:rsidRPr="008550F0" w:rsidRDefault="0039149E" w:rsidP="00D45D68">
            <w:pPr>
              <w:pStyle w:val="movimento"/>
              <w:rPr>
                <w:color w:val="002060"/>
              </w:rPr>
            </w:pPr>
            <w:r w:rsidRPr="008550F0">
              <w:rPr>
                <w:color w:val="002060"/>
              </w:rPr>
              <w:t>COPPA MARCO</w:t>
            </w:r>
          </w:p>
        </w:tc>
        <w:tc>
          <w:tcPr>
            <w:tcW w:w="2200" w:type="dxa"/>
            <w:tcMar>
              <w:top w:w="20" w:type="dxa"/>
              <w:left w:w="20" w:type="dxa"/>
              <w:bottom w:w="20" w:type="dxa"/>
              <w:right w:w="20" w:type="dxa"/>
            </w:tcMar>
            <w:vAlign w:val="center"/>
            <w:hideMark/>
          </w:tcPr>
          <w:p w14:paraId="3496D7B9" w14:textId="77777777" w:rsidR="0039149E" w:rsidRPr="008550F0" w:rsidRDefault="0039149E" w:rsidP="00D45D68">
            <w:pPr>
              <w:pStyle w:val="movimento2"/>
              <w:rPr>
                <w:color w:val="002060"/>
              </w:rPr>
            </w:pPr>
            <w:r w:rsidRPr="008550F0">
              <w:rPr>
                <w:color w:val="002060"/>
              </w:rPr>
              <w:t xml:space="preserve">(AUDAX 1970 </w:t>
            </w:r>
            <w:proofErr w:type="gramStart"/>
            <w:r w:rsidRPr="008550F0">
              <w:rPr>
                <w:color w:val="002060"/>
              </w:rPr>
              <w:t>S.ANGELO</w:t>
            </w:r>
            <w:proofErr w:type="gramEnd"/>
            <w:r w:rsidRPr="008550F0">
              <w:rPr>
                <w:color w:val="002060"/>
              </w:rPr>
              <w:t xml:space="preserve">) </w:t>
            </w:r>
          </w:p>
        </w:tc>
        <w:tc>
          <w:tcPr>
            <w:tcW w:w="800" w:type="dxa"/>
            <w:tcMar>
              <w:top w:w="20" w:type="dxa"/>
              <w:left w:w="20" w:type="dxa"/>
              <w:bottom w:w="20" w:type="dxa"/>
              <w:right w:w="20" w:type="dxa"/>
            </w:tcMar>
            <w:vAlign w:val="center"/>
            <w:hideMark/>
          </w:tcPr>
          <w:p w14:paraId="19DE9386"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ACE41D1" w14:textId="77777777" w:rsidR="0039149E" w:rsidRPr="008550F0" w:rsidRDefault="0039149E" w:rsidP="00D45D68">
            <w:pPr>
              <w:pStyle w:val="movimento"/>
              <w:rPr>
                <w:color w:val="002060"/>
              </w:rPr>
            </w:pPr>
            <w:r w:rsidRPr="008550F0">
              <w:rPr>
                <w:color w:val="002060"/>
              </w:rPr>
              <w:t>BIANCHI ANDREA</w:t>
            </w:r>
          </w:p>
        </w:tc>
        <w:tc>
          <w:tcPr>
            <w:tcW w:w="2200" w:type="dxa"/>
            <w:tcMar>
              <w:top w:w="20" w:type="dxa"/>
              <w:left w:w="20" w:type="dxa"/>
              <w:bottom w:w="20" w:type="dxa"/>
              <w:right w:w="20" w:type="dxa"/>
            </w:tcMar>
            <w:vAlign w:val="center"/>
            <w:hideMark/>
          </w:tcPr>
          <w:p w14:paraId="25BFA301" w14:textId="77777777" w:rsidR="0039149E" w:rsidRPr="008550F0" w:rsidRDefault="0039149E" w:rsidP="00D45D68">
            <w:pPr>
              <w:pStyle w:val="movimento2"/>
              <w:rPr>
                <w:color w:val="002060"/>
              </w:rPr>
            </w:pPr>
            <w:r w:rsidRPr="008550F0">
              <w:rPr>
                <w:color w:val="002060"/>
              </w:rPr>
              <w:t xml:space="preserve">(NUOVA OTTRANO 98) </w:t>
            </w:r>
          </w:p>
        </w:tc>
      </w:tr>
    </w:tbl>
    <w:p w14:paraId="143D69E0"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E4CFD96" w14:textId="77777777" w:rsidTr="00D45D68">
        <w:tc>
          <w:tcPr>
            <w:tcW w:w="2200" w:type="dxa"/>
            <w:tcMar>
              <w:top w:w="20" w:type="dxa"/>
              <w:left w:w="20" w:type="dxa"/>
              <w:bottom w:w="20" w:type="dxa"/>
              <w:right w:w="20" w:type="dxa"/>
            </w:tcMar>
            <w:vAlign w:val="center"/>
            <w:hideMark/>
          </w:tcPr>
          <w:p w14:paraId="1313613D" w14:textId="77777777" w:rsidR="0039149E" w:rsidRPr="008550F0" w:rsidRDefault="0039149E" w:rsidP="00D45D68">
            <w:pPr>
              <w:pStyle w:val="movimento"/>
              <w:rPr>
                <w:color w:val="002060"/>
              </w:rPr>
            </w:pPr>
            <w:r w:rsidRPr="008550F0">
              <w:rPr>
                <w:color w:val="002060"/>
              </w:rPr>
              <w:t>NOCELLI FEDERICO</w:t>
            </w:r>
          </w:p>
        </w:tc>
        <w:tc>
          <w:tcPr>
            <w:tcW w:w="2200" w:type="dxa"/>
            <w:tcMar>
              <w:top w:w="20" w:type="dxa"/>
              <w:left w:w="20" w:type="dxa"/>
              <w:bottom w:w="20" w:type="dxa"/>
              <w:right w:w="20" w:type="dxa"/>
            </w:tcMar>
            <w:vAlign w:val="center"/>
            <w:hideMark/>
          </w:tcPr>
          <w:p w14:paraId="698610BD" w14:textId="77777777" w:rsidR="0039149E" w:rsidRPr="008550F0" w:rsidRDefault="0039149E" w:rsidP="00D45D68">
            <w:pPr>
              <w:pStyle w:val="movimento2"/>
              <w:rPr>
                <w:color w:val="002060"/>
              </w:rPr>
            </w:pPr>
            <w:r w:rsidRPr="008550F0">
              <w:rPr>
                <w:color w:val="002060"/>
              </w:rPr>
              <w:t xml:space="preserve">(GROTTACCIA 2005) </w:t>
            </w:r>
          </w:p>
        </w:tc>
        <w:tc>
          <w:tcPr>
            <w:tcW w:w="800" w:type="dxa"/>
            <w:tcMar>
              <w:top w:w="20" w:type="dxa"/>
              <w:left w:w="20" w:type="dxa"/>
              <w:bottom w:w="20" w:type="dxa"/>
              <w:right w:w="20" w:type="dxa"/>
            </w:tcMar>
            <w:vAlign w:val="center"/>
            <w:hideMark/>
          </w:tcPr>
          <w:p w14:paraId="573D099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BA6958A" w14:textId="77777777" w:rsidR="0039149E" w:rsidRPr="008550F0" w:rsidRDefault="0039149E" w:rsidP="00D45D68">
            <w:pPr>
              <w:pStyle w:val="movimento"/>
              <w:rPr>
                <w:color w:val="002060"/>
              </w:rPr>
            </w:pPr>
            <w:r w:rsidRPr="008550F0">
              <w:rPr>
                <w:color w:val="002060"/>
              </w:rPr>
              <w:t>PIERELLA MAURO</w:t>
            </w:r>
          </w:p>
        </w:tc>
        <w:tc>
          <w:tcPr>
            <w:tcW w:w="2200" w:type="dxa"/>
            <w:tcMar>
              <w:top w:w="20" w:type="dxa"/>
              <w:left w:w="20" w:type="dxa"/>
              <w:bottom w:w="20" w:type="dxa"/>
              <w:right w:w="20" w:type="dxa"/>
            </w:tcMar>
            <w:vAlign w:val="center"/>
            <w:hideMark/>
          </w:tcPr>
          <w:p w14:paraId="20C3B03E" w14:textId="77777777" w:rsidR="0039149E" w:rsidRPr="008550F0" w:rsidRDefault="0039149E" w:rsidP="00D45D68">
            <w:pPr>
              <w:pStyle w:val="movimento2"/>
              <w:rPr>
                <w:color w:val="002060"/>
              </w:rPr>
            </w:pPr>
            <w:r w:rsidRPr="008550F0">
              <w:rPr>
                <w:color w:val="002060"/>
              </w:rPr>
              <w:t xml:space="preserve">(NUOVA OTTRANO 98) </w:t>
            </w:r>
          </w:p>
        </w:tc>
      </w:tr>
      <w:tr w:rsidR="0039149E" w:rsidRPr="008550F0" w14:paraId="39926660" w14:textId="77777777" w:rsidTr="00D45D68">
        <w:tc>
          <w:tcPr>
            <w:tcW w:w="2200" w:type="dxa"/>
            <w:tcMar>
              <w:top w:w="20" w:type="dxa"/>
              <w:left w:w="20" w:type="dxa"/>
              <w:bottom w:w="20" w:type="dxa"/>
              <w:right w:w="20" w:type="dxa"/>
            </w:tcMar>
            <w:vAlign w:val="center"/>
            <w:hideMark/>
          </w:tcPr>
          <w:p w14:paraId="3AA92CC6" w14:textId="77777777" w:rsidR="0039149E" w:rsidRPr="008550F0" w:rsidRDefault="0039149E" w:rsidP="00D45D68">
            <w:pPr>
              <w:pStyle w:val="movimento"/>
              <w:rPr>
                <w:color w:val="002060"/>
              </w:rPr>
            </w:pPr>
            <w:r w:rsidRPr="008550F0">
              <w:rPr>
                <w:color w:val="002060"/>
              </w:rPr>
              <w:t>CONCETTI AMEDEO</w:t>
            </w:r>
          </w:p>
        </w:tc>
        <w:tc>
          <w:tcPr>
            <w:tcW w:w="2200" w:type="dxa"/>
            <w:tcMar>
              <w:top w:w="20" w:type="dxa"/>
              <w:left w:w="20" w:type="dxa"/>
              <w:bottom w:w="20" w:type="dxa"/>
              <w:right w:w="20" w:type="dxa"/>
            </w:tcMar>
            <w:vAlign w:val="center"/>
            <w:hideMark/>
          </w:tcPr>
          <w:p w14:paraId="07277423" w14:textId="77777777" w:rsidR="0039149E" w:rsidRPr="008550F0" w:rsidRDefault="0039149E" w:rsidP="00D45D68">
            <w:pPr>
              <w:pStyle w:val="movimento2"/>
              <w:rPr>
                <w:color w:val="002060"/>
              </w:rPr>
            </w:pPr>
            <w:r w:rsidRPr="008550F0">
              <w:rPr>
                <w:color w:val="002060"/>
              </w:rPr>
              <w:t xml:space="preserve">(SANGIORGIO) </w:t>
            </w:r>
          </w:p>
        </w:tc>
        <w:tc>
          <w:tcPr>
            <w:tcW w:w="800" w:type="dxa"/>
            <w:tcMar>
              <w:top w:w="20" w:type="dxa"/>
              <w:left w:w="20" w:type="dxa"/>
              <w:bottom w:w="20" w:type="dxa"/>
              <w:right w:w="20" w:type="dxa"/>
            </w:tcMar>
            <w:vAlign w:val="center"/>
            <w:hideMark/>
          </w:tcPr>
          <w:p w14:paraId="0F9F0BC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393997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072A78C" w14:textId="77777777" w:rsidR="0039149E" w:rsidRPr="008550F0" w:rsidRDefault="0039149E" w:rsidP="00D45D68">
            <w:pPr>
              <w:pStyle w:val="movimento2"/>
              <w:rPr>
                <w:color w:val="002060"/>
              </w:rPr>
            </w:pPr>
            <w:r w:rsidRPr="008550F0">
              <w:rPr>
                <w:color w:val="002060"/>
              </w:rPr>
              <w:t> </w:t>
            </w:r>
          </w:p>
        </w:tc>
      </w:tr>
    </w:tbl>
    <w:p w14:paraId="406E3369" w14:textId="77777777" w:rsidR="0039149E" w:rsidRPr="008550F0" w:rsidRDefault="0039149E" w:rsidP="0039149E">
      <w:pPr>
        <w:pStyle w:val="breakline"/>
        <w:rPr>
          <w:color w:val="002060"/>
        </w:rPr>
      </w:pPr>
    </w:p>
    <w:p w14:paraId="5EB7285F"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3394AD90"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69D33A1D" w14:textId="77777777" w:rsidR="0039149E" w:rsidRPr="008550F0" w:rsidRDefault="0039149E" w:rsidP="0039149E">
      <w:pPr>
        <w:pStyle w:val="breakline"/>
        <w:rPr>
          <w:rFonts w:eastAsiaTheme="minorEastAsia"/>
          <w:color w:val="002060"/>
        </w:rPr>
      </w:pPr>
    </w:p>
    <w:p w14:paraId="67694B57" w14:textId="77777777" w:rsidR="0039149E" w:rsidRPr="008550F0" w:rsidRDefault="0039149E" w:rsidP="0039149E">
      <w:pPr>
        <w:pStyle w:val="titoloprinc0"/>
        <w:rPr>
          <w:color w:val="002060"/>
        </w:rPr>
      </w:pPr>
      <w:r w:rsidRPr="008550F0">
        <w:rPr>
          <w:color w:val="002060"/>
        </w:rPr>
        <w:t>CLASSIFICA</w:t>
      </w:r>
    </w:p>
    <w:p w14:paraId="4D7C3C85" w14:textId="77777777" w:rsidR="0039149E" w:rsidRPr="008550F0" w:rsidRDefault="0039149E" w:rsidP="0039149E">
      <w:pPr>
        <w:pStyle w:val="breakline"/>
        <w:rPr>
          <w:color w:val="002060"/>
        </w:rPr>
      </w:pPr>
    </w:p>
    <w:p w14:paraId="322A9415" w14:textId="77777777" w:rsidR="0039149E" w:rsidRPr="008550F0" w:rsidRDefault="0039149E" w:rsidP="0039149E">
      <w:pPr>
        <w:pStyle w:val="breakline"/>
        <w:rPr>
          <w:color w:val="002060"/>
        </w:rPr>
      </w:pPr>
    </w:p>
    <w:p w14:paraId="267FB456"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01D7D19C"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5FE65"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D102F"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283FD"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3B22"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F4000"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6FFC3"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ECBC9"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C9FBC"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8AE3D"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123D0" w14:textId="77777777" w:rsidR="0039149E" w:rsidRPr="008550F0" w:rsidRDefault="0039149E" w:rsidP="00D45D68">
            <w:pPr>
              <w:pStyle w:val="headertabella0"/>
              <w:rPr>
                <w:color w:val="002060"/>
              </w:rPr>
            </w:pPr>
            <w:r w:rsidRPr="008550F0">
              <w:rPr>
                <w:color w:val="002060"/>
              </w:rPr>
              <w:t>PE</w:t>
            </w:r>
          </w:p>
        </w:tc>
      </w:tr>
      <w:tr w:rsidR="0039149E" w:rsidRPr="008550F0" w14:paraId="3B745354"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1087D" w14:textId="77777777" w:rsidR="0039149E" w:rsidRPr="008550F0" w:rsidRDefault="0039149E" w:rsidP="00D45D68">
            <w:pPr>
              <w:pStyle w:val="rowtabella0"/>
              <w:rPr>
                <w:color w:val="002060"/>
              </w:rPr>
            </w:pPr>
            <w:r w:rsidRPr="008550F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93CF"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62200"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1D83"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F75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B844"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DA73" w14:textId="77777777" w:rsidR="0039149E" w:rsidRPr="008550F0" w:rsidRDefault="0039149E" w:rsidP="00D45D68">
            <w:pPr>
              <w:pStyle w:val="rowtabella0"/>
              <w:jc w:val="center"/>
              <w:rPr>
                <w:color w:val="002060"/>
              </w:rPr>
            </w:pPr>
            <w:r w:rsidRPr="008550F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4E22"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5ED2"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6A6B" w14:textId="77777777" w:rsidR="0039149E" w:rsidRPr="008550F0" w:rsidRDefault="0039149E" w:rsidP="00D45D68">
            <w:pPr>
              <w:pStyle w:val="rowtabella0"/>
              <w:jc w:val="center"/>
              <w:rPr>
                <w:color w:val="002060"/>
              </w:rPr>
            </w:pPr>
            <w:r w:rsidRPr="008550F0">
              <w:rPr>
                <w:color w:val="002060"/>
              </w:rPr>
              <w:t>0</w:t>
            </w:r>
          </w:p>
        </w:tc>
      </w:tr>
      <w:tr w:rsidR="0039149E" w:rsidRPr="008550F0" w14:paraId="36FEFAC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D89CA" w14:textId="77777777" w:rsidR="0039149E" w:rsidRPr="008550F0" w:rsidRDefault="0039149E" w:rsidP="00D45D68">
            <w:pPr>
              <w:pStyle w:val="rowtabella0"/>
              <w:rPr>
                <w:color w:val="002060"/>
              </w:rPr>
            </w:pPr>
            <w:r w:rsidRPr="008550F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C0724"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B42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738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A11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EA76"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9B6B" w14:textId="77777777" w:rsidR="0039149E" w:rsidRPr="008550F0" w:rsidRDefault="0039149E" w:rsidP="00D45D68">
            <w:pPr>
              <w:pStyle w:val="rowtabella0"/>
              <w:jc w:val="center"/>
              <w:rPr>
                <w:color w:val="002060"/>
              </w:rPr>
            </w:pPr>
            <w:r w:rsidRPr="008550F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1696"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539B"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365A" w14:textId="77777777" w:rsidR="0039149E" w:rsidRPr="008550F0" w:rsidRDefault="0039149E" w:rsidP="00D45D68">
            <w:pPr>
              <w:pStyle w:val="rowtabella0"/>
              <w:jc w:val="center"/>
              <w:rPr>
                <w:color w:val="002060"/>
              </w:rPr>
            </w:pPr>
            <w:r w:rsidRPr="008550F0">
              <w:rPr>
                <w:color w:val="002060"/>
              </w:rPr>
              <w:t>0</w:t>
            </w:r>
          </w:p>
        </w:tc>
      </w:tr>
      <w:tr w:rsidR="0039149E" w:rsidRPr="008550F0" w14:paraId="54408E3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692DB" w14:textId="77777777" w:rsidR="0039149E" w:rsidRPr="008550F0" w:rsidRDefault="0039149E" w:rsidP="00D45D68">
            <w:pPr>
              <w:pStyle w:val="rowtabella0"/>
              <w:rPr>
                <w:color w:val="002060"/>
                <w:lang w:val="es-ES"/>
              </w:rPr>
            </w:pPr>
            <w:r w:rsidRPr="008550F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C61C"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DF08"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4551"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27B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6C7A"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76F5"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91C3"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A9F4"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AD63" w14:textId="77777777" w:rsidR="0039149E" w:rsidRPr="008550F0" w:rsidRDefault="0039149E" w:rsidP="00D45D68">
            <w:pPr>
              <w:pStyle w:val="rowtabella0"/>
              <w:jc w:val="center"/>
              <w:rPr>
                <w:color w:val="002060"/>
              </w:rPr>
            </w:pPr>
            <w:r w:rsidRPr="008550F0">
              <w:rPr>
                <w:color w:val="002060"/>
              </w:rPr>
              <w:t>0</w:t>
            </w:r>
          </w:p>
        </w:tc>
      </w:tr>
      <w:tr w:rsidR="0039149E" w:rsidRPr="008550F0" w14:paraId="3FF5E1F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C0F32" w14:textId="77777777" w:rsidR="0039149E" w:rsidRPr="008550F0" w:rsidRDefault="0039149E" w:rsidP="00D45D68">
            <w:pPr>
              <w:pStyle w:val="rowtabella0"/>
              <w:rPr>
                <w:color w:val="002060"/>
              </w:rPr>
            </w:pPr>
            <w:r w:rsidRPr="008550F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D4BF"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663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7373"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B4FA"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CF7C"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9AC5" w14:textId="77777777" w:rsidR="0039149E" w:rsidRPr="008550F0" w:rsidRDefault="0039149E" w:rsidP="00D45D68">
            <w:pPr>
              <w:pStyle w:val="rowtabella0"/>
              <w:jc w:val="center"/>
              <w:rPr>
                <w:color w:val="002060"/>
              </w:rPr>
            </w:pPr>
            <w:r w:rsidRPr="008550F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3F6C"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F37F"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F9C6" w14:textId="77777777" w:rsidR="0039149E" w:rsidRPr="008550F0" w:rsidRDefault="0039149E" w:rsidP="00D45D68">
            <w:pPr>
              <w:pStyle w:val="rowtabella0"/>
              <w:jc w:val="center"/>
              <w:rPr>
                <w:color w:val="002060"/>
              </w:rPr>
            </w:pPr>
            <w:r w:rsidRPr="008550F0">
              <w:rPr>
                <w:color w:val="002060"/>
              </w:rPr>
              <w:t>0</w:t>
            </w:r>
          </w:p>
        </w:tc>
      </w:tr>
      <w:tr w:rsidR="0039149E" w:rsidRPr="008550F0" w14:paraId="30DDBFB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AB40B" w14:textId="77777777" w:rsidR="0039149E" w:rsidRPr="008550F0" w:rsidRDefault="0039149E" w:rsidP="00D45D68">
            <w:pPr>
              <w:pStyle w:val="rowtabella0"/>
              <w:rPr>
                <w:color w:val="002060"/>
              </w:rPr>
            </w:pPr>
            <w:r w:rsidRPr="008550F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F8BE"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5654"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D564"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475B"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226E"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D4E3"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FD21"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ADB5"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E6FA" w14:textId="77777777" w:rsidR="0039149E" w:rsidRPr="008550F0" w:rsidRDefault="0039149E" w:rsidP="00D45D68">
            <w:pPr>
              <w:pStyle w:val="rowtabella0"/>
              <w:jc w:val="center"/>
              <w:rPr>
                <w:color w:val="002060"/>
              </w:rPr>
            </w:pPr>
            <w:r w:rsidRPr="008550F0">
              <w:rPr>
                <w:color w:val="002060"/>
              </w:rPr>
              <w:t>0</w:t>
            </w:r>
          </w:p>
        </w:tc>
      </w:tr>
      <w:tr w:rsidR="0039149E" w:rsidRPr="008550F0" w14:paraId="02889CB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0A07A" w14:textId="77777777" w:rsidR="0039149E" w:rsidRPr="008550F0" w:rsidRDefault="0039149E" w:rsidP="00D45D68">
            <w:pPr>
              <w:pStyle w:val="rowtabella0"/>
              <w:rPr>
                <w:color w:val="002060"/>
                <w:lang w:val="es-ES"/>
              </w:rPr>
            </w:pPr>
            <w:r w:rsidRPr="008550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4FBA"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392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A247"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4319"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16F5"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9F08" w14:textId="77777777" w:rsidR="0039149E" w:rsidRPr="008550F0" w:rsidRDefault="0039149E" w:rsidP="00D45D68">
            <w:pPr>
              <w:pStyle w:val="rowtabella0"/>
              <w:jc w:val="center"/>
              <w:rPr>
                <w:color w:val="002060"/>
              </w:rPr>
            </w:pPr>
            <w:r w:rsidRPr="008550F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AA47"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64B9"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DBA8" w14:textId="77777777" w:rsidR="0039149E" w:rsidRPr="008550F0" w:rsidRDefault="0039149E" w:rsidP="00D45D68">
            <w:pPr>
              <w:pStyle w:val="rowtabella0"/>
              <w:jc w:val="center"/>
              <w:rPr>
                <w:color w:val="002060"/>
              </w:rPr>
            </w:pPr>
            <w:r w:rsidRPr="008550F0">
              <w:rPr>
                <w:color w:val="002060"/>
              </w:rPr>
              <w:t>0</w:t>
            </w:r>
          </w:p>
        </w:tc>
      </w:tr>
      <w:tr w:rsidR="0039149E" w:rsidRPr="008550F0" w14:paraId="2360008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FF1EA" w14:textId="77777777" w:rsidR="0039149E" w:rsidRPr="008550F0" w:rsidRDefault="0039149E" w:rsidP="00D45D68">
            <w:pPr>
              <w:pStyle w:val="rowtabella0"/>
              <w:rPr>
                <w:color w:val="002060"/>
              </w:rPr>
            </w:pPr>
            <w:r w:rsidRPr="008550F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8005"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FA6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69A2"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3D5F"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5754"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080E"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F96B"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7349"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8332" w14:textId="77777777" w:rsidR="0039149E" w:rsidRPr="008550F0" w:rsidRDefault="0039149E" w:rsidP="00D45D68">
            <w:pPr>
              <w:pStyle w:val="rowtabella0"/>
              <w:jc w:val="center"/>
              <w:rPr>
                <w:color w:val="002060"/>
              </w:rPr>
            </w:pPr>
            <w:r w:rsidRPr="008550F0">
              <w:rPr>
                <w:color w:val="002060"/>
              </w:rPr>
              <w:t>0</w:t>
            </w:r>
          </w:p>
        </w:tc>
      </w:tr>
      <w:tr w:rsidR="0039149E" w:rsidRPr="008550F0" w14:paraId="39FF0D1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16CC6" w14:textId="77777777" w:rsidR="0039149E" w:rsidRPr="008550F0" w:rsidRDefault="0039149E" w:rsidP="00D45D68">
            <w:pPr>
              <w:pStyle w:val="rowtabella0"/>
              <w:rPr>
                <w:color w:val="002060"/>
              </w:rPr>
            </w:pPr>
            <w:r w:rsidRPr="008550F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BC14"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FE1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B1DD"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1D0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D37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2792" w14:textId="77777777" w:rsidR="0039149E" w:rsidRPr="008550F0" w:rsidRDefault="0039149E" w:rsidP="00D45D68">
            <w:pPr>
              <w:pStyle w:val="rowtabella0"/>
              <w:jc w:val="center"/>
              <w:rPr>
                <w:color w:val="002060"/>
              </w:rPr>
            </w:pPr>
            <w:r w:rsidRPr="008550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ED89E"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F14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F0E2" w14:textId="77777777" w:rsidR="0039149E" w:rsidRPr="008550F0" w:rsidRDefault="0039149E" w:rsidP="00D45D68">
            <w:pPr>
              <w:pStyle w:val="rowtabella0"/>
              <w:jc w:val="center"/>
              <w:rPr>
                <w:color w:val="002060"/>
              </w:rPr>
            </w:pPr>
            <w:r w:rsidRPr="008550F0">
              <w:rPr>
                <w:color w:val="002060"/>
              </w:rPr>
              <w:t>0</w:t>
            </w:r>
          </w:p>
        </w:tc>
      </w:tr>
      <w:tr w:rsidR="0039149E" w:rsidRPr="008550F0" w14:paraId="60FF1CD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69A15" w14:textId="77777777" w:rsidR="0039149E" w:rsidRPr="008550F0" w:rsidRDefault="0039149E" w:rsidP="00D45D68">
            <w:pPr>
              <w:pStyle w:val="rowtabella0"/>
              <w:rPr>
                <w:color w:val="002060"/>
              </w:rPr>
            </w:pPr>
            <w:r w:rsidRPr="008550F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BFDD"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6FE0"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E879"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4CC9"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AB56"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E6CC"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F0F4"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C07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90F0" w14:textId="77777777" w:rsidR="0039149E" w:rsidRPr="008550F0" w:rsidRDefault="0039149E" w:rsidP="00D45D68">
            <w:pPr>
              <w:pStyle w:val="rowtabella0"/>
              <w:jc w:val="center"/>
              <w:rPr>
                <w:color w:val="002060"/>
              </w:rPr>
            </w:pPr>
            <w:r w:rsidRPr="008550F0">
              <w:rPr>
                <w:color w:val="002060"/>
              </w:rPr>
              <w:t>0</w:t>
            </w:r>
          </w:p>
        </w:tc>
      </w:tr>
      <w:tr w:rsidR="0039149E" w:rsidRPr="008550F0" w14:paraId="018ABC3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1E275" w14:textId="77777777" w:rsidR="0039149E" w:rsidRPr="008550F0" w:rsidRDefault="0039149E" w:rsidP="00D45D68">
            <w:pPr>
              <w:pStyle w:val="rowtabella0"/>
              <w:rPr>
                <w:color w:val="002060"/>
                <w:lang w:val="es-ES"/>
              </w:rPr>
            </w:pPr>
            <w:r w:rsidRPr="008550F0">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7C7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CD61"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F9C0"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1530"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B57E"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818F"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1C2C" w14:textId="77777777" w:rsidR="0039149E" w:rsidRPr="008550F0" w:rsidRDefault="0039149E" w:rsidP="00D45D68">
            <w:pPr>
              <w:pStyle w:val="rowtabella0"/>
              <w:jc w:val="center"/>
              <w:rPr>
                <w:color w:val="002060"/>
              </w:rPr>
            </w:pPr>
            <w:r w:rsidRPr="008550F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99ED"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000D" w14:textId="77777777" w:rsidR="0039149E" w:rsidRPr="008550F0" w:rsidRDefault="0039149E" w:rsidP="00D45D68">
            <w:pPr>
              <w:pStyle w:val="rowtabella0"/>
              <w:jc w:val="center"/>
              <w:rPr>
                <w:color w:val="002060"/>
              </w:rPr>
            </w:pPr>
            <w:r w:rsidRPr="008550F0">
              <w:rPr>
                <w:color w:val="002060"/>
              </w:rPr>
              <w:t>0</w:t>
            </w:r>
          </w:p>
        </w:tc>
      </w:tr>
      <w:tr w:rsidR="0039149E" w:rsidRPr="008550F0" w14:paraId="384DEEF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3DE2D" w14:textId="77777777" w:rsidR="0039149E" w:rsidRPr="008550F0" w:rsidRDefault="0039149E" w:rsidP="00D45D68">
            <w:pPr>
              <w:pStyle w:val="rowtabella0"/>
              <w:rPr>
                <w:color w:val="002060"/>
              </w:rPr>
            </w:pPr>
            <w:r w:rsidRPr="008550F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4DC7"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79AC"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A608"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65FD"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4FBC"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BB4F" w14:textId="77777777" w:rsidR="0039149E" w:rsidRPr="008550F0" w:rsidRDefault="0039149E" w:rsidP="00D45D68">
            <w:pPr>
              <w:pStyle w:val="rowtabella0"/>
              <w:jc w:val="center"/>
              <w:rPr>
                <w:color w:val="002060"/>
              </w:rPr>
            </w:pPr>
            <w:r w:rsidRPr="008550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A1A4"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BF2F"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472A" w14:textId="77777777" w:rsidR="0039149E" w:rsidRPr="008550F0" w:rsidRDefault="0039149E" w:rsidP="00D45D68">
            <w:pPr>
              <w:pStyle w:val="rowtabella0"/>
              <w:jc w:val="center"/>
              <w:rPr>
                <w:color w:val="002060"/>
              </w:rPr>
            </w:pPr>
            <w:r w:rsidRPr="008550F0">
              <w:rPr>
                <w:color w:val="002060"/>
              </w:rPr>
              <w:t>0</w:t>
            </w:r>
          </w:p>
        </w:tc>
      </w:tr>
      <w:tr w:rsidR="0039149E" w:rsidRPr="008550F0" w14:paraId="51F4318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5A2B2" w14:textId="77777777" w:rsidR="0039149E" w:rsidRPr="008550F0" w:rsidRDefault="0039149E" w:rsidP="00D45D68">
            <w:pPr>
              <w:pStyle w:val="rowtabella0"/>
              <w:rPr>
                <w:color w:val="002060"/>
              </w:rPr>
            </w:pPr>
            <w:r w:rsidRPr="008550F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5125"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C10C"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C39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AC8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887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547B"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CF39" w14:textId="77777777" w:rsidR="0039149E" w:rsidRPr="008550F0" w:rsidRDefault="0039149E" w:rsidP="00D45D68">
            <w:pPr>
              <w:pStyle w:val="rowtabella0"/>
              <w:jc w:val="center"/>
              <w:rPr>
                <w:color w:val="002060"/>
              </w:rPr>
            </w:pPr>
            <w:r w:rsidRPr="008550F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7DB2"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F425" w14:textId="77777777" w:rsidR="0039149E" w:rsidRPr="008550F0" w:rsidRDefault="0039149E" w:rsidP="00D45D68">
            <w:pPr>
              <w:pStyle w:val="rowtabella0"/>
              <w:jc w:val="center"/>
              <w:rPr>
                <w:color w:val="002060"/>
              </w:rPr>
            </w:pPr>
            <w:r w:rsidRPr="008550F0">
              <w:rPr>
                <w:color w:val="002060"/>
              </w:rPr>
              <w:t>0</w:t>
            </w:r>
          </w:p>
        </w:tc>
      </w:tr>
      <w:tr w:rsidR="0039149E" w:rsidRPr="008550F0" w14:paraId="6FC1832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C7B62" w14:textId="77777777" w:rsidR="0039149E" w:rsidRPr="008550F0" w:rsidRDefault="0039149E" w:rsidP="00D45D68">
            <w:pPr>
              <w:pStyle w:val="rowtabella0"/>
              <w:rPr>
                <w:color w:val="002060"/>
              </w:rPr>
            </w:pPr>
            <w:r w:rsidRPr="008550F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1DB0"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E6E5"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9FB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A54A"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ED1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343A"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3B81" w14:textId="77777777" w:rsidR="0039149E" w:rsidRPr="008550F0" w:rsidRDefault="0039149E" w:rsidP="00D45D68">
            <w:pPr>
              <w:pStyle w:val="rowtabella0"/>
              <w:jc w:val="center"/>
              <w:rPr>
                <w:color w:val="002060"/>
              </w:rPr>
            </w:pPr>
            <w:r w:rsidRPr="008550F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CB08"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E5D2" w14:textId="77777777" w:rsidR="0039149E" w:rsidRPr="008550F0" w:rsidRDefault="0039149E" w:rsidP="00D45D68">
            <w:pPr>
              <w:pStyle w:val="rowtabella0"/>
              <w:jc w:val="center"/>
              <w:rPr>
                <w:color w:val="002060"/>
              </w:rPr>
            </w:pPr>
            <w:r w:rsidRPr="008550F0">
              <w:rPr>
                <w:color w:val="002060"/>
              </w:rPr>
              <w:t>0</w:t>
            </w:r>
          </w:p>
        </w:tc>
      </w:tr>
      <w:tr w:rsidR="0039149E" w:rsidRPr="008550F0" w14:paraId="691255CA"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05AA8" w14:textId="77777777" w:rsidR="0039149E" w:rsidRPr="008550F0" w:rsidRDefault="0039149E" w:rsidP="00D45D68">
            <w:pPr>
              <w:pStyle w:val="rowtabella0"/>
              <w:rPr>
                <w:color w:val="002060"/>
              </w:rPr>
            </w:pPr>
            <w:r w:rsidRPr="008550F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DEE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530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575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80B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0F4D"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CB80"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AEC3" w14:textId="77777777" w:rsidR="0039149E" w:rsidRPr="008550F0" w:rsidRDefault="0039149E" w:rsidP="00D45D68">
            <w:pPr>
              <w:pStyle w:val="rowtabella0"/>
              <w:jc w:val="center"/>
              <w:rPr>
                <w:color w:val="002060"/>
              </w:rPr>
            </w:pPr>
            <w:r w:rsidRPr="008550F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50B2" w14:textId="77777777" w:rsidR="0039149E" w:rsidRPr="008550F0" w:rsidRDefault="0039149E" w:rsidP="00D45D68">
            <w:pPr>
              <w:pStyle w:val="rowtabella0"/>
              <w:jc w:val="center"/>
              <w:rPr>
                <w:color w:val="002060"/>
              </w:rPr>
            </w:pPr>
            <w:r w:rsidRPr="008550F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9F0B" w14:textId="77777777" w:rsidR="0039149E" w:rsidRPr="008550F0" w:rsidRDefault="0039149E" w:rsidP="00D45D68">
            <w:pPr>
              <w:pStyle w:val="rowtabella0"/>
              <w:jc w:val="center"/>
              <w:rPr>
                <w:color w:val="002060"/>
              </w:rPr>
            </w:pPr>
            <w:r w:rsidRPr="008550F0">
              <w:rPr>
                <w:color w:val="002060"/>
              </w:rPr>
              <w:t>0</w:t>
            </w:r>
          </w:p>
        </w:tc>
      </w:tr>
    </w:tbl>
    <w:p w14:paraId="7F721CB1" w14:textId="77777777" w:rsidR="0039149E" w:rsidRPr="008550F0" w:rsidRDefault="0039149E" w:rsidP="0039149E">
      <w:pPr>
        <w:pStyle w:val="breakline"/>
        <w:rPr>
          <w:rFonts w:eastAsiaTheme="minorEastAsia"/>
          <w:color w:val="002060"/>
        </w:rPr>
      </w:pPr>
    </w:p>
    <w:p w14:paraId="57C3AB3C" w14:textId="77777777" w:rsidR="0039149E" w:rsidRPr="008550F0" w:rsidRDefault="0039149E" w:rsidP="0039149E">
      <w:pPr>
        <w:pStyle w:val="titoloprinc0"/>
        <w:rPr>
          <w:color w:val="002060"/>
        </w:rPr>
      </w:pPr>
      <w:r>
        <w:rPr>
          <w:color w:val="002060"/>
        </w:rPr>
        <w:t>PROGRAMMA GARE</w:t>
      </w:r>
    </w:p>
    <w:p w14:paraId="088CFD3C" w14:textId="77777777" w:rsidR="0039149E" w:rsidRDefault="0039149E" w:rsidP="0039149E">
      <w:pPr>
        <w:pStyle w:val="breakline"/>
        <w:rPr>
          <w:color w:val="002060"/>
        </w:rPr>
      </w:pPr>
    </w:p>
    <w:p w14:paraId="23DB9182" w14:textId="77777777" w:rsidR="0039149E" w:rsidRPr="007142FD" w:rsidRDefault="0039149E" w:rsidP="0039149E">
      <w:pPr>
        <w:pStyle w:val="sottotitolocampionato10"/>
        <w:rPr>
          <w:color w:val="002060"/>
        </w:rPr>
      </w:pPr>
      <w:r w:rsidRPr="007142F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91"/>
        <w:gridCol w:w="1544"/>
        <w:gridCol w:w="1551"/>
      </w:tblGrid>
      <w:tr w:rsidR="0039149E" w:rsidRPr="007142FD" w14:paraId="3F32D41A"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9F03C"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1F6A1"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F473F"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CFDAD"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9BC1"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02703"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56726"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0EE4A98C"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FFC53C" w14:textId="77777777" w:rsidR="0039149E" w:rsidRPr="007142FD" w:rsidRDefault="0039149E" w:rsidP="00D45D68">
            <w:pPr>
              <w:pStyle w:val="rowtabella0"/>
              <w:rPr>
                <w:color w:val="002060"/>
              </w:rPr>
            </w:pPr>
            <w:r w:rsidRPr="007142FD">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E55D4" w14:textId="77777777" w:rsidR="0039149E" w:rsidRPr="007142FD" w:rsidRDefault="0039149E" w:rsidP="00D45D68">
            <w:pPr>
              <w:pStyle w:val="rowtabella0"/>
              <w:rPr>
                <w:color w:val="002060"/>
              </w:rPr>
            </w:pPr>
            <w:r w:rsidRPr="007142FD">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F8758"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8394C" w14:textId="77777777" w:rsidR="0039149E" w:rsidRPr="007142FD" w:rsidRDefault="0039149E" w:rsidP="00D45D68">
            <w:pPr>
              <w:pStyle w:val="rowtabella0"/>
              <w:rPr>
                <w:color w:val="002060"/>
              </w:rPr>
            </w:pPr>
            <w:r w:rsidRPr="007142FD">
              <w:rPr>
                <w:color w:val="002060"/>
              </w:rPr>
              <w:t>27/01/2023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AFC09" w14:textId="77777777" w:rsidR="0039149E" w:rsidRPr="007142FD" w:rsidRDefault="0039149E" w:rsidP="00D45D68">
            <w:pPr>
              <w:pStyle w:val="rowtabella0"/>
              <w:rPr>
                <w:color w:val="002060"/>
              </w:rPr>
            </w:pPr>
            <w:r w:rsidRPr="007142F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3E6E5" w14:textId="77777777" w:rsidR="0039149E" w:rsidRPr="007142FD" w:rsidRDefault="0039149E" w:rsidP="00D45D68">
            <w:pPr>
              <w:pStyle w:val="rowtabella0"/>
              <w:rPr>
                <w:color w:val="002060"/>
              </w:rPr>
            </w:pPr>
            <w:r w:rsidRPr="007142F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DC253" w14:textId="77777777" w:rsidR="0039149E" w:rsidRPr="007142FD" w:rsidRDefault="0039149E" w:rsidP="00D45D68">
            <w:pPr>
              <w:pStyle w:val="rowtabella0"/>
              <w:rPr>
                <w:color w:val="002060"/>
              </w:rPr>
            </w:pPr>
            <w:r w:rsidRPr="007142FD">
              <w:rPr>
                <w:color w:val="002060"/>
              </w:rPr>
              <w:t>VIA DELLO STADIO</w:t>
            </w:r>
          </w:p>
        </w:tc>
      </w:tr>
      <w:tr w:rsidR="0039149E" w:rsidRPr="007142FD" w14:paraId="0CC3E26E"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490698" w14:textId="77777777" w:rsidR="0039149E" w:rsidRPr="007142FD" w:rsidRDefault="0039149E" w:rsidP="00D45D68">
            <w:pPr>
              <w:pStyle w:val="rowtabella0"/>
              <w:rPr>
                <w:color w:val="002060"/>
              </w:rPr>
            </w:pPr>
            <w:r w:rsidRPr="007142FD">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8EF1E7" w14:textId="77777777" w:rsidR="0039149E" w:rsidRPr="007142FD" w:rsidRDefault="0039149E" w:rsidP="00D45D68">
            <w:pPr>
              <w:pStyle w:val="rowtabella0"/>
              <w:rPr>
                <w:color w:val="002060"/>
              </w:rPr>
            </w:pPr>
            <w:r w:rsidRPr="007142FD">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2E7FC"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EA89CE"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B5AD2F" w14:textId="77777777" w:rsidR="0039149E" w:rsidRPr="007142FD" w:rsidRDefault="0039149E" w:rsidP="00D45D68">
            <w:pPr>
              <w:pStyle w:val="rowtabella0"/>
              <w:rPr>
                <w:color w:val="002060"/>
              </w:rPr>
            </w:pPr>
            <w:r w:rsidRPr="007142FD">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1959B" w14:textId="77777777" w:rsidR="0039149E" w:rsidRPr="007142FD" w:rsidRDefault="0039149E" w:rsidP="00D45D68">
            <w:pPr>
              <w:pStyle w:val="rowtabella0"/>
              <w:rPr>
                <w:color w:val="002060"/>
              </w:rPr>
            </w:pPr>
            <w:r w:rsidRPr="007142FD">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51141" w14:textId="77777777" w:rsidR="0039149E" w:rsidRPr="007142FD" w:rsidRDefault="0039149E" w:rsidP="00D45D68">
            <w:pPr>
              <w:pStyle w:val="rowtabella0"/>
              <w:rPr>
                <w:color w:val="002060"/>
              </w:rPr>
            </w:pPr>
            <w:r w:rsidRPr="007142FD">
              <w:rPr>
                <w:color w:val="002060"/>
              </w:rPr>
              <w:t>VIA OLIMPIADI</w:t>
            </w:r>
          </w:p>
        </w:tc>
      </w:tr>
      <w:tr w:rsidR="0039149E" w:rsidRPr="007142FD" w14:paraId="1032AE4B"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D24B16" w14:textId="77777777" w:rsidR="0039149E" w:rsidRPr="007142FD" w:rsidRDefault="0039149E" w:rsidP="00D45D68">
            <w:pPr>
              <w:pStyle w:val="rowtabella0"/>
              <w:rPr>
                <w:color w:val="002060"/>
              </w:rPr>
            </w:pPr>
            <w:r w:rsidRPr="007142FD">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75C85" w14:textId="77777777" w:rsidR="0039149E" w:rsidRPr="007142FD" w:rsidRDefault="0039149E" w:rsidP="00D45D68">
            <w:pPr>
              <w:pStyle w:val="rowtabella0"/>
              <w:rPr>
                <w:color w:val="002060"/>
              </w:rPr>
            </w:pPr>
            <w:r w:rsidRPr="007142FD">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C4FF68"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70F40"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60D542" w14:textId="77777777" w:rsidR="0039149E" w:rsidRPr="007142FD" w:rsidRDefault="0039149E" w:rsidP="00D45D68">
            <w:pPr>
              <w:pStyle w:val="rowtabella0"/>
              <w:rPr>
                <w:color w:val="002060"/>
              </w:rPr>
            </w:pPr>
            <w:r w:rsidRPr="007142FD">
              <w:rPr>
                <w:color w:val="002060"/>
              </w:rPr>
              <w:t xml:space="preserve">5286 PALESTRA </w:t>
            </w:r>
            <w:proofErr w:type="gramStart"/>
            <w:r w:rsidRPr="007142FD">
              <w:rPr>
                <w:color w:val="002060"/>
              </w:rPr>
              <w:t>C.SPORTIVO</w:t>
            </w:r>
            <w:proofErr w:type="gramEnd"/>
            <w:r w:rsidRPr="007142FD">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1F1A3" w14:textId="77777777" w:rsidR="0039149E" w:rsidRPr="007142FD" w:rsidRDefault="0039149E" w:rsidP="00D45D68">
            <w:pPr>
              <w:pStyle w:val="rowtabella0"/>
              <w:rPr>
                <w:color w:val="002060"/>
              </w:rPr>
            </w:pPr>
            <w:r w:rsidRPr="007142F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FB794" w14:textId="77777777" w:rsidR="0039149E" w:rsidRPr="007142FD" w:rsidRDefault="0039149E" w:rsidP="00D45D68">
            <w:pPr>
              <w:pStyle w:val="rowtabella0"/>
              <w:rPr>
                <w:color w:val="002060"/>
              </w:rPr>
            </w:pPr>
            <w:r w:rsidRPr="007142FD">
              <w:rPr>
                <w:color w:val="002060"/>
              </w:rPr>
              <w:t>VIA ALFIERI SNC</w:t>
            </w:r>
          </w:p>
        </w:tc>
      </w:tr>
      <w:tr w:rsidR="0039149E" w:rsidRPr="007142FD" w14:paraId="4A0277F3"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551ABD" w14:textId="77777777" w:rsidR="0039149E" w:rsidRPr="007142FD" w:rsidRDefault="0039149E" w:rsidP="00D45D68">
            <w:pPr>
              <w:pStyle w:val="rowtabella0"/>
              <w:rPr>
                <w:color w:val="002060"/>
              </w:rPr>
            </w:pPr>
            <w:r w:rsidRPr="007142FD">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EF6D91" w14:textId="77777777" w:rsidR="0039149E" w:rsidRPr="007142FD" w:rsidRDefault="0039149E" w:rsidP="00D45D68">
            <w:pPr>
              <w:pStyle w:val="rowtabella0"/>
              <w:rPr>
                <w:color w:val="002060"/>
              </w:rPr>
            </w:pPr>
            <w:r w:rsidRPr="007142FD">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4B5A9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07BC5"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937FF" w14:textId="77777777" w:rsidR="0039149E" w:rsidRPr="007142FD" w:rsidRDefault="0039149E" w:rsidP="00D45D68">
            <w:pPr>
              <w:pStyle w:val="rowtabella0"/>
              <w:rPr>
                <w:color w:val="002060"/>
              </w:rPr>
            </w:pPr>
            <w:r w:rsidRPr="007142FD">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5D5D4" w14:textId="77777777" w:rsidR="0039149E" w:rsidRPr="007142FD" w:rsidRDefault="0039149E" w:rsidP="00D45D68">
            <w:pPr>
              <w:pStyle w:val="rowtabella0"/>
              <w:rPr>
                <w:color w:val="002060"/>
              </w:rPr>
            </w:pPr>
            <w:r w:rsidRPr="007142FD">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8F597" w14:textId="77777777" w:rsidR="0039149E" w:rsidRPr="007142FD" w:rsidRDefault="0039149E" w:rsidP="00D45D68">
            <w:pPr>
              <w:pStyle w:val="rowtabella0"/>
              <w:rPr>
                <w:color w:val="002060"/>
              </w:rPr>
            </w:pPr>
            <w:r w:rsidRPr="007142FD">
              <w:rPr>
                <w:color w:val="002060"/>
              </w:rPr>
              <w:t>VIA GEMME, 13</w:t>
            </w:r>
          </w:p>
        </w:tc>
      </w:tr>
      <w:tr w:rsidR="0039149E" w:rsidRPr="007142FD" w14:paraId="5751CC93"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073CD" w14:textId="77777777" w:rsidR="0039149E" w:rsidRPr="007142FD" w:rsidRDefault="0039149E" w:rsidP="00D45D68">
            <w:pPr>
              <w:pStyle w:val="rowtabella0"/>
              <w:rPr>
                <w:color w:val="002060"/>
              </w:rPr>
            </w:pPr>
            <w:r w:rsidRPr="007142F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7671A" w14:textId="77777777" w:rsidR="0039149E" w:rsidRPr="007142FD" w:rsidRDefault="0039149E" w:rsidP="00D45D68">
            <w:pPr>
              <w:pStyle w:val="rowtabella0"/>
              <w:rPr>
                <w:color w:val="002060"/>
              </w:rPr>
            </w:pPr>
            <w:r w:rsidRPr="007142F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AB0BF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F5D892"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22AEF" w14:textId="77777777" w:rsidR="0039149E" w:rsidRPr="007142FD" w:rsidRDefault="0039149E" w:rsidP="00D45D68">
            <w:pPr>
              <w:pStyle w:val="rowtabella0"/>
              <w:rPr>
                <w:color w:val="002060"/>
              </w:rPr>
            </w:pPr>
            <w:r w:rsidRPr="007142F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6011D"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5C420" w14:textId="77777777" w:rsidR="0039149E" w:rsidRPr="007142FD" w:rsidRDefault="0039149E" w:rsidP="00D45D68">
            <w:pPr>
              <w:pStyle w:val="rowtabella0"/>
              <w:rPr>
                <w:color w:val="002060"/>
              </w:rPr>
            </w:pPr>
            <w:r w:rsidRPr="007142FD">
              <w:rPr>
                <w:color w:val="002060"/>
              </w:rPr>
              <w:t>VIA MONTEPELAGO</w:t>
            </w:r>
          </w:p>
        </w:tc>
      </w:tr>
      <w:tr w:rsidR="0039149E" w:rsidRPr="007142FD" w14:paraId="43A237D6"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21225" w14:textId="77777777" w:rsidR="0039149E" w:rsidRPr="007142FD" w:rsidRDefault="0039149E" w:rsidP="00D45D68">
            <w:pPr>
              <w:pStyle w:val="rowtabella0"/>
              <w:rPr>
                <w:color w:val="002060"/>
              </w:rPr>
            </w:pPr>
            <w:r w:rsidRPr="007142F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F011D" w14:textId="77777777" w:rsidR="0039149E" w:rsidRPr="007142FD" w:rsidRDefault="0039149E" w:rsidP="00D45D68">
            <w:pPr>
              <w:pStyle w:val="rowtabella0"/>
              <w:rPr>
                <w:color w:val="002060"/>
              </w:rPr>
            </w:pPr>
            <w:r w:rsidRPr="007142FD">
              <w:rPr>
                <w:color w:val="002060"/>
              </w:rPr>
              <w:t xml:space="preserve">AUDAX 1970 </w:t>
            </w:r>
            <w:proofErr w:type="gramStart"/>
            <w:r w:rsidRPr="007142FD">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7A902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7E640"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92228" w14:textId="77777777" w:rsidR="0039149E" w:rsidRPr="007142FD" w:rsidRDefault="0039149E" w:rsidP="00D45D68">
            <w:pPr>
              <w:pStyle w:val="rowtabella0"/>
              <w:rPr>
                <w:color w:val="002060"/>
              </w:rPr>
            </w:pPr>
            <w:r w:rsidRPr="007142FD">
              <w:rPr>
                <w:color w:val="002060"/>
              </w:rPr>
              <w:t xml:space="preserve">5623 PALESTRA </w:t>
            </w:r>
            <w:proofErr w:type="gramStart"/>
            <w:r w:rsidRPr="007142FD">
              <w:rPr>
                <w:color w:val="002060"/>
              </w:rPr>
              <w:t>SC.MEDIA</w:t>
            </w:r>
            <w:proofErr w:type="gramEnd"/>
            <w:r w:rsidRPr="007142FD">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02A94" w14:textId="77777777" w:rsidR="0039149E" w:rsidRPr="007142FD" w:rsidRDefault="0039149E" w:rsidP="00D45D68">
            <w:pPr>
              <w:pStyle w:val="rowtabella0"/>
              <w:rPr>
                <w:color w:val="002060"/>
              </w:rPr>
            </w:pPr>
            <w:r w:rsidRPr="007142F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E45A3" w14:textId="77777777" w:rsidR="0039149E" w:rsidRPr="007142FD" w:rsidRDefault="0039149E" w:rsidP="00D45D68">
            <w:pPr>
              <w:pStyle w:val="rowtabella0"/>
              <w:rPr>
                <w:color w:val="002060"/>
              </w:rPr>
            </w:pPr>
            <w:r w:rsidRPr="007142FD">
              <w:rPr>
                <w:color w:val="002060"/>
              </w:rPr>
              <w:t>VIA PIRANDELLO</w:t>
            </w:r>
          </w:p>
        </w:tc>
      </w:tr>
      <w:tr w:rsidR="0039149E" w:rsidRPr="007142FD" w14:paraId="5446D808"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4DA5E" w14:textId="77777777" w:rsidR="0039149E" w:rsidRPr="007142FD" w:rsidRDefault="0039149E" w:rsidP="00D45D68">
            <w:pPr>
              <w:pStyle w:val="rowtabella0"/>
              <w:rPr>
                <w:color w:val="002060"/>
              </w:rPr>
            </w:pPr>
            <w:r w:rsidRPr="007142FD">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A28E2" w14:textId="77777777" w:rsidR="0039149E" w:rsidRPr="007142FD" w:rsidRDefault="0039149E" w:rsidP="00D45D68">
            <w:pPr>
              <w:pStyle w:val="rowtabella0"/>
              <w:rPr>
                <w:color w:val="002060"/>
              </w:rPr>
            </w:pPr>
            <w:r w:rsidRPr="007142FD">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F2CA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21375"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16031" w14:textId="77777777" w:rsidR="0039149E" w:rsidRPr="007142FD" w:rsidRDefault="0039149E" w:rsidP="00D45D68">
            <w:pPr>
              <w:pStyle w:val="rowtabella0"/>
              <w:rPr>
                <w:color w:val="002060"/>
              </w:rPr>
            </w:pPr>
            <w:r w:rsidRPr="007142FD">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43F32" w14:textId="77777777" w:rsidR="0039149E" w:rsidRPr="007142FD" w:rsidRDefault="0039149E" w:rsidP="00D45D68">
            <w:pPr>
              <w:pStyle w:val="rowtabella0"/>
              <w:rPr>
                <w:color w:val="002060"/>
              </w:rPr>
            </w:pPr>
            <w:r w:rsidRPr="007142FD">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943B2" w14:textId="77777777" w:rsidR="0039149E" w:rsidRPr="007142FD" w:rsidRDefault="0039149E" w:rsidP="00D45D68">
            <w:pPr>
              <w:pStyle w:val="rowtabella0"/>
              <w:rPr>
                <w:color w:val="002060"/>
              </w:rPr>
            </w:pPr>
            <w:r w:rsidRPr="007142FD">
              <w:rPr>
                <w:color w:val="002060"/>
              </w:rPr>
              <w:t>VIA BRAMANTE</w:t>
            </w:r>
          </w:p>
        </w:tc>
      </w:tr>
    </w:tbl>
    <w:p w14:paraId="3CDA98FA" w14:textId="77777777" w:rsidR="0039149E" w:rsidRDefault="0039149E" w:rsidP="0039149E">
      <w:pPr>
        <w:pStyle w:val="breakline"/>
        <w:rPr>
          <w:color w:val="002060"/>
        </w:rPr>
      </w:pPr>
    </w:p>
    <w:p w14:paraId="292B8224" w14:textId="77777777" w:rsidR="0039149E" w:rsidRPr="008550F0" w:rsidRDefault="0039149E" w:rsidP="0039149E">
      <w:pPr>
        <w:pStyle w:val="breakline"/>
        <w:rPr>
          <w:color w:val="002060"/>
        </w:rPr>
      </w:pPr>
    </w:p>
    <w:p w14:paraId="052C7852" w14:textId="77777777" w:rsidR="0039149E" w:rsidRPr="008550F0" w:rsidRDefault="0039149E" w:rsidP="0039149E">
      <w:pPr>
        <w:pStyle w:val="titolocampionato0"/>
        <w:shd w:val="clear" w:color="auto" w:fill="CCCCCC"/>
        <w:spacing w:before="80" w:after="40"/>
        <w:rPr>
          <w:color w:val="002060"/>
        </w:rPr>
      </w:pPr>
      <w:r w:rsidRPr="008550F0">
        <w:rPr>
          <w:color w:val="002060"/>
        </w:rPr>
        <w:t>CALCIO A CINQUE SERIE C2</w:t>
      </w:r>
    </w:p>
    <w:p w14:paraId="1610A215" w14:textId="77777777" w:rsidR="0039149E" w:rsidRPr="008550F0" w:rsidRDefault="0039149E" w:rsidP="0039149E">
      <w:pPr>
        <w:pStyle w:val="titoloprinc0"/>
        <w:rPr>
          <w:color w:val="002060"/>
        </w:rPr>
      </w:pPr>
      <w:r w:rsidRPr="008550F0">
        <w:rPr>
          <w:color w:val="002060"/>
        </w:rPr>
        <w:lastRenderedPageBreak/>
        <w:t>VARIAZIONI AL PROGRAMMA GARE</w:t>
      </w:r>
    </w:p>
    <w:p w14:paraId="1726AD43" w14:textId="77777777" w:rsidR="0039149E" w:rsidRPr="008550F0" w:rsidRDefault="0039149E" w:rsidP="0039149E">
      <w:pPr>
        <w:pStyle w:val="breakline"/>
        <w:rPr>
          <w:color w:val="002060"/>
        </w:rPr>
      </w:pPr>
    </w:p>
    <w:p w14:paraId="41D1AE91" w14:textId="77777777" w:rsidR="0039149E" w:rsidRPr="008550F0" w:rsidRDefault="0039149E" w:rsidP="0039149E">
      <w:pPr>
        <w:pStyle w:val="breakline"/>
        <w:rPr>
          <w:color w:val="002060"/>
        </w:rPr>
      </w:pPr>
    </w:p>
    <w:p w14:paraId="2422D89A" w14:textId="77777777" w:rsidR="0039149E" w:rsidRPr="008550F0" w:rsidRDefault="0039149E" w:rsidP="0039149E">
      <w:pPr>
        <w:pStyle w:val="sottotitolocampionato10"/>
        <w:rPr>
          <w:color w:val="002060"/>
        </w:rPr>
      </w:pPr>
      <w:r w:rsidRPr="008550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149E" w:rsidRPr="008550F0" w14:paraId="520860E9" w14:textId="77777777" w:rsidTr="00D45D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C634F" w14:textId="77777777" w:rsidR="0039149E" w:rsidRPr="008550F0" w:rsidRDefault="0039149E" w:rsidP="00D45D68">
            <w:pPr>
              <w:pStyle w:val="headertabella0"/>
              <w:rPr>
                <w:color w:val="002060"/>
              </w:rPr>
            </w:pPr>
            <w:r w:rsidRPr="008550F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AC5F6" w14:textId="77777777" w:rsidR="0039149E" w:rsidRPr="008550F0" w:rsidRDefault="0039149E" w:rsidP="00D45D68">
            <w:pPr>
              <w:pStyle w:val="headertabella0"/>
              <w:rPr>
                <w:color w:val="002060"/>
              </w:rPr>
            </w:pPr>
            <w:r w:rsidRPr="008550F0">
              <w:rPr>
                <w:color w:val="002060"/>
              </w:rPr>
              <w:t xml:space="preserve">N° </w:t>
            </w:r>
            <w:proofErr w:type="spellStart"/>
            <w:r w:rsidRPr="008550F0">
              <w:rPr>
                <w:color w:val="002060"/>
              </w:rPr>
              <w:t>Gior</w:t>
            </w:r>
            <w:proofErr w:type="spellEnd"/>
            <w:r w:rsidRPr="008550F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9364C" w14:textId="77777777" w:rsidR="0039149E" w:rsidRPr="008550F0" w:rsidRDefault="0039149E" w:rsidP="00D45D68">
            <w:pPr>
              <w:pStyle w:val="headertabella0"/>
              <w:rPr>
                <w:color w:val="002060"/>
              </w:rPr>
            </w:pPr>
            <w:r w:rsidRPr="008550F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4E9D5" w14:textId="77777777" w:rsidR="0039149E" w:rsidRPr="008550F0" w:rsidRDefault="0039149E" w:rsidP="00D45D68">
            <w:pPr>
              <w:pStyle w:val="headertabella0"/>
              <w:rPr>
                <w:color w:val="002060"/>
              </w:rPr>
            </w:pPr>
            <w:r w:rsidRPr="008550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839F" w14:textId="77777777" w:rsidR="0039149E" w:rsidRPr="008550F0" w:rsidRDefault="0039149E" w:rsidP="00D45D68">
            <w:pPr>
              <w:pStyle w:val="headertabella0"/>
              <w:rPr>
                <w:color w:val="002060"/>
              </w:rPr>
            </w:pPr>
            <w:r w:rsidRPr="008550F0">
              <w:rPr>
                <w:color w:val="002060"/>
              </w:rPr>
              <w:t xml:space="preserve">Data </w:t>
            </w:r>
            <w:proofErr w:type="spellStart"/>
            <w:r w:rsidRPr="008550F0">
              <w:rPr>
                <w:color w:val="002060"/>
              </w:rPr>
              <w:t>Orig</w:t>
            </w:r>
            <w:proofErr w:type="spellEnd"/>
            <w:r w:rsidRPr="008550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52C53" w14:textId="77777777" w:rsidR="0039149E" w:rsidRPr="008550F0" w:rsidRDefault="0039149E" w:rsidP="00D45D68">
            <w:pPr>
              <w:pStyle w:val="headertabella0"/>
              <w:rPr>
                <w:color w:val="002060"/>
              </w:rPr>
            </w:pPr>
            <w:r w:rsidRPr="008550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24386" w14:textId="77777777" w:rsidR="0039149E" w:rsidRPr="008550F0" w:rsidRDefault="0039149E" w:rsidP="00D45D68">
            <w:pPr>
              <w:pStyle w:val="headertabella0"/>
              <w:rPr>
                <w:color w:val="002060"/>
              </w:rPr>
            </w:pPr>
            <w:r w:rsidRPr="008550F0">
              <w:rPr>
                <w:color w:val="002060"/>
              </w:rPr>
              <w:t xml:space="preserve">Ora </w:t>
            </w:r>
            <w:proofErr w:type="spellStart"/>
            <w:r w:rsidRPr="008550F0">
              <w:rPr>
                <w:color w:val="002060"/>
              </w:rPr>
              <w:t>Orig</w:t>
            </w:r>
            <w:proofErr w:type="spellEnd"/>
            <w:r w:rsidRPr="008550F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51737" w14:textId="77777777" w:rsidR="0039149E" w:rsidRPr="008550F0" w:rsidRDefault="0039149E" w:rsidP="00D45D68">
            <w:pPr>
              <w:pStyle w:val="headertabella0"/>
              <w:rPr>
                <w:color w:val="002060"/>
              </w:rPr>
            </w:pPr>
            <w:r w:rsidRPr="008550F0">
              <w:rPr>
                <w:color w:val="002060"/>
              </w:rPr>
              <w:t>Impianto</w:t>
            </w:r>
          </w:p>
        </w:tc>
      </w:tr>
      <w:tr w:rsidR="0039149E" w:rsidRPr="008550F0" w14:paraId="14BD2F98" w14:textId="77777777" w:rsidTr="00D45D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AB2DF" w14:textId="77777777" w:rsidR="0039149E" w:rsidRPr="00E8166A" w:rsidRDefault="0039149E" w:rsidP="00D45D68">
            <w:pPr>
              <w:pStyle w:val="rowtabella0"/>
              <w:rPr>
                <w:color w:val="002060"/>
                <w:highlight w:val="yellow"/>
              </w:rPr>
            </w:pPr>
            <w:r w:rsidRPr="00E8166A">
              <w:rPr>
                <w:color w:val="002060"/>
                <w:highlight w:val="yellow"/>
              </w:rPr>
              <w:t>27/01/2023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E1E3" w14:textId="77777777" w:rsidR="0039149E" w:rsidRPr="00E8166A" w:rsidRDefault="0039149E" w:rsidP="00D45D68">
            <w:pPr>
              <w:pStyle w:val="rowtabella0"/>
              <w:jc w:val="center"/>
              <w:rPr>
                <w:color w:val="002060"/>
                <w:highlight w:val="yellow"/>
              </w:rPr>
            </w:pPr>
            <w:r w:rsidRPr="00E8166A">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A93D" w14:textId="77777777" w:rsidR="0039149E" w:rsidRPr="00E8166A" w:rsidRDefault="0039149E" w:rsidP="00D45D68">
            <w:pPr>
              <w:pStyle w:val="rowtabella0"/>
              <w:rPr>
                <w:color w:val="002060"/>
                <w:highlight w:val="yellow"/>
              </w:rPr>
            </w:pPr>
            <w:r w:rsidRPr="00E8166A">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78F4" w14:textId="77777777" w:rsidR="0039149E" w:rsidRPr="00E8166A" w:rsidRDefault="0039149E" w:rsidP="00D45D68">
            <w:pPr>
              <w:pStyle w:val="rowtabella0"/>
              <w:rPr>
                <w:color w:val="002060"/>
                <w:highlight w:val="yellow"/>
              </w:rPr>
            </w:pPr>
            <w:proofErr w:type="gramStart"/>
            <w:r w:rsidRPr="00E8166A">
              <w:rPr>
                <w:color w:val="002060"/>
                <w:highlight w:val="yellow"/>
              </w:rPr>
              <w:t>L ALTRO</w:t>
            </w:r>
            <w:proofErr w:type="gramEnd"/>
            <w:r w:rsidRPr="00E8166A">
              <w:rPr>
                <w:color w:val="002060"/>
                <w:highlight w:val="yellow"/>
              </w:rPr>
              <w:t xml:space="preserve"> SPORT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02C7" w14:textId="77777777" w:rsidR="0039149E" w:rsidRPr="008550F0" w:rsidRDefault="0039149E" w:rsidP="00D45D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79D7" w14:textId="77777777" w:rsidR="0039149E" w:rsidRPr="008550F0" w:rsidRDefault="0039149E" w:rsidP="00D45D68">
            <w:pPr>
              <w:pStyle w:val="rowtabella0"/>
              <w:jc w:val="center"/>
              <w:rPr>
                <w:color w:val="002060"/>
              </w:rPr>
            </w:pPr>
            <w:r w:rsidRPr="00E8166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F603" w14:textId="77777777" w:rsidR="0039149E" w:rsidRPr="008550F0" w:rsidRDefault="0039149E" w:rsidP="00D45D68">
            <w:pPr>
              <w:pStyle w:val="rowtabella0"/>
              <w:jc w:val="center"/>
              <w:rPr>
                <w:color w:val="002060"/>
              </w:rPr>
            </w:pPr>
            <w:r w:rsidRPr="008550F0">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A0D0" w14:textId="77777777" w:rsidR="0039149E" w:rsidRPr="008550F0" w:rsidRDefault="0039149E" w:rsidP="00D45D68">
            <w:pPr>
              <w:rPr>
                <w:color w:val="002060"/>
              </w:rPr>
            </w:pPr>
          </w:p>
        </w:tc>
      </w:tr>
    </w:tbl>
    <w:p w14:paraId="38D7A081" w14:textId="77777777" w:rsidR="0039149E" w:rsidRPr="008550F0" w:rsidRDefault="0039149E" w:rsidP="0039149E">
      <w:pPr>
        <w:pStyle w:val="breakline"/>
        <w:rPr>
          <w:rFonts w:eastAsiaTheme="minorEastAsia"/>
          <w:color w:val="002060"/>
        </w:rPr>
      </w:pPr>
    </w:p>
    <w:p w14:paraId="433536E0" w14:textId="77777777" w:rsidR="0039149E" w:rsidRPr="008550F0" w:rsidRDefault="0039149E" w:rsidP="0039149E">
      <w:pPr>
        <w:pStyle w:val="breakline"/>
        <w:rPr>
          <w:color w:val="002060"/>
        </w:rPr>
      </w:pPr>
    </w:p>
    <w:p w14:paraId="6B870A30" w14:textId="77777777" w:rsidR="0039149E" w:rsidRPr="008550F0" w:rsidRDefault="0039149E" w:rsidP="0039149E">
      <w:pPr>
        <w:pStyle w:val="titoloprinc0"/>
        <w:rPr>
          <w:color w:val="002060"/>
        </w:rPr>
      </w:pPr>
      <w:r w:rsidRPr="008550F0">
        <w:rPr>
          <w:color w:val="002060"/>
        </w:rPr>
        <w:t>RISULTATI</w:t>
      </w:r>
    </w:p>
    <w:p w14:paraId="369EB2F9" w14:textId="77777777" w:rsidR="0039149E" w:rsidRPr="008550F0" w:rsidRDefault="0039149E" w:rsidP="0039149E">
      <w:pPr>
        <w:pStyle w:val="breakline"/>
        <w:rPr>
          <w:color w:val="002060"/>
        </w:rPr>
      </w:pPr>
    </w:p>
    <w:p w14:paraId="0144C4B7" w14:textId="77777777" w:rsidR="0039149E" w:rsidRPr="008550F0" w:rsidRDefault="0039149E" w:rsidP="0039149E">
      <w:pPr>
        <w:pStyle w:val="sottotitolocampionato10"/>
        <w:rPr>
          <w:color w:val="002060"/>
        </w:rPr>
      </w:pPr>
      <w:r w:rsidRPr="008550F0">
        <w:rPr>
          <w:color w:val="002060"/>
        </w:rPr>
        <w:t>RISULTATI UFFICIALI GARE DEL 20/01/2023</w:t>
      </w:r>
    </w:p>
    <w:p w14:paraId="5873F8D7"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6D194F49"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9149E" w:rsidRPr="008550F0" w14:paraId="373496BE"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49790448"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3A25F" w14:textId="77777777" w:rsidR="0039149E" w:rsidRPr="008550F0" w:rsidRDefault="0039149E" w:rsidP="00D45D68">
                  <w:pPr>
                    <w:pStyle w:val="headertabella0"/>
                    <w:rPr>
                      <w:color w:val="002060"/>
                    </w:rPr>
                  </w:pPr>
                  <w:r w:rsidRPr="008550F0">
                    <w:rPr>
                      <w:color w:val="002060"/>
                    </w:rPr>
                    <w:t>GIRONE A - 2 Giornata - R</w:t>
                  </w:r>
                </w:p>
              </w:tc>
            </w:tr>
            <w:tr w:rsidR="0039149E" w:rsidRPr="008550F0" w14:paraId="2AE5CCC1"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61C0B" w14:textId="77777777" w:rsidR="0039149E" w:rsidRPr="008550F0" w:rsidRDefault="0039149E" w:rsidP="00D45D68">
                  <w:pPr>
                    <w:pStyle w:val="rowtabella0"/>
                    <w:rPr>
                      <w:color w:val="002060"/>
                    </w:rPr>
                  </w:pPr>
                  <w:r w:rsidRPr="008550F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E9C52" w14:textId="77777777" w:rsidR="0039149E" w:rsidRPr="008550F0" w:rsidRDefault="0039149E" w:rsidP="00D45D68">
                  <w:pPr>
                    <w:pStyle w:val="rowtabella0"/>
                    <w:rPr>
                      <w:color w:val="002060"/>
                    </w:rPr>
                  </w:pPr>
                  <w:r w:rsidRPr="008550F0">
                    <w:rPr>
                      <w:color w:val="002060"/>
                    </w:rPr>
                    <w:t>- ANCONITANA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FFD2F" w14:textId="77777777" w:rsidR="0039149E" w:rsidRPr="008550F0" w:rsidRDefault="0039149E" w:rsidP="00D45D68">
                  <w:pPr>
                    <w:pStyle w:val="rowtabella0"/>
                    <w:jc w:val="center"/>
                    <w:rPr>
                      <w:color w:val="002060"/>
                    </w:rPr>
                  </w:pPr>
                  <w:r w:rsidRPr="008550F0">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0D69B" w14:textId="77777777" w:rsidR="0039149E" w:rsidRPr="008550F0" w:rsidRDefault="0039149E" w:rsidP="00D45D68">
                  <w:pPr>
                    <w:pStyle w:val="rowtabella0"/>
                    <w:jc w:val="center"/>
                    <w:rPr>
                      <w:color w:val="002060"/>
                    </w:rPr>
                  </w:pPr>
                  <w:r w:rsidRPr="008550F0">
                    <w:rPr>
                      <w:color w:val="002060"/>
                    </w:rPr>
                    <w:t> </w:t>
                  </w:r>
                </w:p>
              </w:tc>
            </w:tr>
            <w:tr w:rsidR="0039149E" w:rsidRPr="008550F0" w14:paraId="798498EB"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ECD6CA" w14:textId="77777777" w:rsidR="0039149E" w:rsidRPr="008550F0" w:rsidRDefault="0039149E" w:rsidP="00D45D68">
                  <w:pPr>
                    <w:pStyle w:val="rowtabella0"/>
                    <w:rPr>
                      <w:color w:val="002060"/>
                    </w:rPr>
                  </w:pPr>
                  <w:r w:rsidRPr="008550F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F8D295" w14:textId="77777777" w:rsidR="0039149E" w:rsidRPr="008550F0" w:rsidRDefault="0039149E" w:rsidP="00D45D68">
                  <w:pPr>
                    <w:pStyle w:val="rowtabella0"/>
                    <w:rPr>
                      <w:color w:val="002060"/>
                    </w:rPr>
                  </w:pPr>
                  <w:r w:rsidRPr="008550F0">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B377BE" w14:textId="77777777" w:rsidR="0039149E" w:rsidRPr="008550F0" w:rsidRDefault="0039149E" w:rsidP="00D45D68">
                  <w:pPr>
                    <w:pStyle w:val="rowtabella0"/>
                    <w:jc w:val="center"/>
                    <w:rPr>
                      <w:color w:val="002060"/>
                    </w:rPr>
                  </w:pPr>
                  <w:r w:rsidRPr="008550F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059728" w14:textId="77777777" w:rsidR="0039149E" w:rsidRPr="008550F0" w:rsidRDefault="0039149E" w:rsidP="00D45D68">
                  <w:pPr>
                    <w:pStyle w:val="rowtabella0"/>
                    <w:jc w:val="center"/>
                    <w:rPr>
                      <w:color w:val="002060"/>
                    </w:rPr>
                  </w:pPr>
                  <w:r w:rsidRPr="008550F0">
                    <w:rPr>
                      <w:color w:val="002060"/>
                    </w:rPr>
                    <w:t> </w:t>
                  </w:r>
                </w:p>
              </w:tc>
            </w:tr>
            <w:tr w:rsidR="0039149E" w:rsidRPr="008550F0" w14:paraId="77124012"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B62D5" w14:textId="77777777" w:rsidR="0039149E" w:rsidRPr="008550F0" w:rsidRDefault="0039149E" w:rsidP="00D45D68">
                  <w:pPr>
                    <w:pStyle w:val="rowtabella0"/>
                    <w:rPr>
                      <w:color w:val="002060"/>
                    </w:rPr>
                  </w:pPr>
                  <w:r w:rsidRPr="008550F0">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3B8222" w14:textId="77777777" w:rsidR="0039149E" w:rsidRPr="008550F0" w:rsidRDefault="0039149E" w:rsidP="00D45D68">
                  <w:pPr>
                    <w:pStyle w:val="rowtabella0"/>
                    <w:rPr>
                      <w:color w:val="002060"/>
                    </w:rPr>
                  </w:pPr>
                  <w:r w:rsidRPr="008550F0">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FC3CD4" w14:textId="77777777" w:rsidR="0039149E" w:rsidRPr="008550F0" w:rsidRDefault="0039149E" w:rsidP="00D45D68">
                  <w:pPr>
                    <w:pStyle w:val="rowtabella0"/>
                    <w:jc w:val="center"/>
                    <w:rPr>
                      <w:color w:val="002060"/>
                    </w:rPr>
                  </w:pPr>
                  <w:r w:rsidRPr="008550F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B648C4" w14:textId="77777777" w:rsidR="0039149E" w:rsidRPr="008550F0" w:rsidRDefault="0039149E" w:rsidP="00D45D68">
                  <w:pPr>
                    <w:pStyle w:val="rowtabella0"/>
                    <w:jc w:val="center"/>
                    <w:rPr>
                      <w:color w:val="002060"/>
                    </w:rPr>
                  </w:pPr>
                  <w:r w:rsidRPr="008550F0">
                    <w:rPr>
                      <w:color w:val="002060"/>
                    </w:rPr>
                    <w:t> </w:t>
                  </w:r>
                </w:p>
              </w:tc>
            </w:tr>
            <w:tr w:rsidR="0039149E" w:rsidRPr="008550F0" w14:paraId="6FF94180"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30ED93" w14:textId="77777777" w:rsidR="0039149E" w:rsidRPr="008550F0" w:rsidRDefault="0039149E" w:rsidP="00D45D68">
                  <w:pPr>
                    <w:pStyle w:val="rowtabella0"/>
                    <w:rPr>
                      <w:color w:val="002060"/>
                    </w:rPr>
                  </w:pPr>
                  <w:proofErr w:type="gramStart"/>
                  <w:r w:rsidRPr="008550F0">
                    <w:rPr>
                      <w:color w:val="002060"/>
                    </w:rPr>
                    <w:t>CITTA</w:t>
                  </w:r>
                  <w:proofErr w:type="gramEnd"/>
                  <w:r w:rsidRPr="008550F0">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16DDC4" w14:textId="77777777" w:rsidR="0039149E" w:rsidRPr="008550F0" w:rsidRDefault="0039149E" w:rsidP="00D45D68">
                  <w:pPr>
                    <w:pStyle w:val="rowtabella0"/>
                    <w:rPr>
                      <w:color w:val="002060"/>
                    </w:rPr>
                  </w:pPr>
                  <w:r w:rsidRPr="008550F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469F56" w14:textId="77777777" w:rsidR="0039149E" w:rsidRPr="008550F0" w:rsidRDefault="0039149E" w:rsidP="00D45D68">
                  <w:pPr>
                    <w:pStyle w:val="rowtabella0"/>
                    <w:jc w:val="center"/>
                    <w:rPr>
                      <w:color w:val="002060"/>
                    </w:rPr>
                  </w:pPr>
                  <w:r w:rsidRPr="008550F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5B9F40" w14:textId="77777777" w:rsidR="0039149E" w:rsidRPr="008550F0" w:rsidRDefault="0039149E" w:rsidP="00D45D68">
                  <w:pPr>
                    <w:pStyle w:val="rowtabella0"/>
                    <w:jc w:val="center"/>
                    <w:rPr>
                      <w:color w:val="002060"/>
                    </w:rPr>
                  </w:pPr>
                  <w:r w:rsidRPr="008550F0">
                    <w:rPr>
                      <w:color w:val="002060"/>
                    </w:rPr>
                    <w:t> </w:t>
                  </w:r>
                </w:p>
              </w:tc>
            </w:tr>
            <w:tr w:rsidR="0039149E" w:rsidRPr="008550F0" w14:paraId="6AC12AC0"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2B0E1" w14:textId="77777777" w:rsidR="0039149E" w:rsidRPr="008550F0" w:rsidRDefault="0039149E" w:rsidP="00D45D68">
                  <w:pPr>
                    <w:pStyle w:val="rowtabella0"/>
                    <w:rPr>
                      <w:color w:val="002060"/>
                    </w:rPr>
                  </w:pPr>
                  <w:r w:rsidRPr="008550F0">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587870" w14:textId="77777777" w:rsidR="0039149E" w:rsidRPr="008550F0" w:rsidRDefault="0039149E" w:rsidP="00D45D68">
                  <w:pPr>
                    <w:pStyle w:val="rowtabella0"/>
                    <w:rPr>
                      <w:color w:val="002060"/>
                    </w:rPr>
                  </w:pPr>
                  <w:r w:rsidRPr="008550F0">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112C38" w14:textId="77777777" w:rsidR="0039149E" w:rsidRPr="008550F0" w:rsidRDefault="0039149E" w:rsidP="00D45D68">
                  <w:pPr>
                    <w:pStyle w:val="rowtabella0"/>
                    <w:jc w:val="center"/>
                    <w:rPr>
                      <w:color w:val="002060"/>
                    </w:rPr>
                  </w:pPr>
                  <w:r w:rsidRPr="008550F0">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DA176B" w14:textId="77777777" w:rsidR="0039149E" w:rsidRPr="008550F0" w:rsidRDefault="0039149E" w:rsidP="00D45D68">
                  <w:pPr>
                    <w:pStyle w:val="rowtabella0"/>
                    <w:jc w:val="center"/>
                    <w:rPr>
                      <w:color w:val="002060"/>
                    </w:rPr>
                  </w:pPr>
                  <w:r w:rsidRPr="008550F0">
                    <w:rPr>
                      <w:color w:val="002060"/>
                    </w:rPr>
                    <w:t> </w:t>
                  </w:r>
                </w:p>
              </w:tc>
            </w:tr>
            <w:tr w:rsidR="0039149E" w:rsidRPr="008550F0" w14:paraId="363A7F0A"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920183" w14:textId="77777777" w:rsidR="0039149E" w:rsidRPr="008550F0" w:rsidRDefault="0039149E" w:rsidP="00D45D68">
                  <w:pPr>
                    <w:pStyle w:val="rowtabella0"/>
                    <w:rPr>
                      <w:color w:val="002060"/>
                    </w:rPr>
                  </w:pPr>
                  <w:r w:rsidRPr="008550F0">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50B86F" w14:textId="77777777" w:rsidR="0039149E" w:rsidRPr="008550F0" w:rsidRDefault="0039149E" w:rsidP="00D45D68">
                  <w:pPr>
                    <w:pStyle w:val="rowtabella0"/>
                    <w:rPr>
                      <w:color w:val="002060"/>
                    </w:rPr>
                  </w:pPr>
                  <w:r w:rsidRPr="008550F0">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C05CDC" w14:textId="77777777" w:rsidR="0039149E" w:rsidRPr="008550F0" w:rsidRDefault="0039149E" w:rsidP="00D45D68">
                  <w:pPr>
                    <w:pStyle w:val="rowtabella0"/>
                    <w:jc w:val="center"/>
                    <w:rPr>
                      <w:color w:val="002060"/>
                    </w:rPr>
                  </w:pPr>
                  <w:r w:rsidRPr="008550F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71201" w14:textId="77777777" w:rsidR="0039149E" w:rsidRPr="008550F0" w:rsidRDefault="0039149E" w:rsidP="00D45D68">
                  <w:pPr>
                    <w:pStyle w:val="rowtabella0"/>
                    <w:jc w:val="center"/>
                    <w:rPr>
                      <w:color w:val="002060"/>
                    </w:rPr>
                  </w:pPr>
                  <w:r w:rsidRPr="008550F0">
                    <w:rPr>
                      <w:color w:val="002060"/>
                    </w:rPr>
                    <w:t> </w:t>
                  </w:r>
                </w:p>
              </w:tc>
            </w:tr>
            <w:tr w:rsidR="0039149E" w:rsidRPr="008550F0" w14:paraId="0EDF2617"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871D4" w14:textId="77777777" w:rsidR="0039149E" w:rsidRPr="008550F0" w:rsidRDefault="0039149E" w:rsidP="00D45D68">
                  <w:pPr>
                    <w:pStyle w:val="rowtabella0"/>
                    <w:rPr>
                      <w:color w:val="002060"/>
                    </w:rPr>
                  </w:pPr>
                  <w:r w:rsidRPr="008550F0">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3D1FF" w14:textId="77777777" w:rsidR="0039149E" w:rsidRPr="008550F0" w:rsidRDefault="0039149E" w:rsidP="00D45D68">
                  <w:pPr>
                    <w:pStyle w:val="rowtabella0"/>
                    <w:rPr>
                      <w:color w:val="002060"/>
                    </w:rPr>
                  </w:pPr>
                  <w:r w:rsidRPr="008550F0">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BE068" w14:textId="77777777" w:rsidR="0039149E" w:rsidRPr="008550F0" w:rsidRDefault="0039149E" w:rsidP="00D45D68">
                  <w:pPr>
                    <w:pStyle w:val="rowtabella0"/>
                    <w:jc w:val="center"/>
                    <w:rPr>
                      <w:color w:val="002060"/>
                    </w:rPr>
                  </w:pPr>
                  <w:r w:rsidRPr="008550F0">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CB52B" w14:textId="77777777" w:rsidR="0039149E" w:rsidRPr="008550F0" w:rsidRDefault="0039149E" w:rsidP="00D45D68">
                  <w:pPr>
                    <w:pStyle w:val="rowtabella0"/>
                    <w:jc w:val="center"/>
                    <w:rPr>
                      <w:color w:val="002060"/>
                    </w:rPr>
                  </w:pPr>
                  <w:r w:rsidRPr="008550F0">
                    <w:rPr>
                      <w:color w:val="002060"/>
                    </w:rPr>
                    <w:t> </w:t>
                  </w:r>
                </w:p>
              </w:tc>
            </w:tr>
            <w:tr w:rsidR="0039149E" w:rsidRPr="008550F0" w14:paraId="1B43EA22"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21C4F050" w14:textId="77777777" w:rsidR="0039149E" w:rsidRPr="008550F0" w:rsidRDefault="0039149E" w:rsidP="00D45D68">
                  <w:pPr>
                    <w:pStyle w:val="rowtabella0"/>
                    <w:rPr>
                      <w:color w:val="002060"/>
                    </w:rPr>
                  </w:pPr>
                  <w:r w:rsidRPr="008550F0">
                    <w:rPr>
                      <w:color w:val="002060"/>
                    </w:rPr>
                    <w:t>(1) - disputata il 21/01/2023</w:t>
                  </w:r>
                </w:p>
              </w:tc>
            </w:tr>
          </w:tbl>
          <w:p w14:paraId="1779CF41" w14:textId="77777777" w:rsidR="0039149E" w:rsidRPr="008550F0" w:rsidRDefault="0039149E" w:rsidP="00D45D6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15D28841"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0AD3B" w14:textId="77777777" w:rsidR="0039149E" w:rsidRPr="008550F0" w:rsidRDefault="0039149E" w:rsidP="00D45D68">
                  <w:pPr>
                    <w:pStyle w:val="headertabella0"/>
                    <w:rPr>
                      <w:color w:val="002060"/>
                    </w:rPr>
                  </w:pPr>
                  <w:r w:rsidRPr="008550F0">
                    <w:rPr>
                      <w:color w:val="002060"/>
                    </w:rPr>
                    <w:t>GIRONE B - 2 Giornata - R</w:t>
                  </w:r>
                </w:p>
              </w:tc>
            </w:tr>
            <w:tr w:rsidR="0039149E" w:rsidRPr="008550F0" w14:paraId="4D9C5156"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1D498" w14:textId="77777777" w:rsidR="0039149E" w:rsidRPr="008550F0" w:rsidRDefault="0039149E" w:rsidP="00D45D68">
                  <w:pPr>
                    <w:pStyle w:val="rowtabella0"/>
                    <w:rPr>
                      <w:color w:val="002060"/>
                    </w:rPr>
                  </w:pPr>
                  <w:r w:rsidRPr="008550F0">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5A0C9" w14:textId="77777777" w:rsidR="0039149E" w:rsidRPr="008550F0" w:rsidRDefault="0039149E" w:rsidP="00D45D68">
                  <w:pPr>
                    <w:pStyle w:val="rowtabella0"/>
                    <w:rPr>
                      <w:color w:val="002060"/>
                    </w:rPr>
                  </w:pPr>
                  <w:r w:rsidRPr="008550F0">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6297F" w14:textId="77777777" w:rsidR="0039149E" w:rsidRPr="008550F0" w:rsidRDefault="0039149E" w:rsidP="00D45D68">
                  <w:pPr>
                    <w:pStyle w:val="rowtabella0"/>
                    <w:jc w:val="center"/>
                    <w:rPr>
                      <w:color w:val="002060"/>
                    </w:rPr>
                  </w:pPr>
                  <w:r w:rsidRPr="008550F0">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2A4E1" w14:textId="77777777" w:rsidR="0039149E" w:rsidRPr="008550F0" w:rsidRDefault="0039149E" w:rsidP="00D45D68">
                  <w:pPr>
                    <w:pStyle w:val="rowtabella0"/>
                    <w:jc w:val="center"/>
                    <w:rPr>
                      <w:color w:val="002060"/>
                    </w:rPr>
                  </w:pPr>
                  <w:r w:rsidRPr="008550F0">
                    <w:rPr>
                      <w:color w:val="002060"/>
                    </w:rPr>
                    <w:t> </w:t>
                  </w:r>
                </w:p>
              </w:tc>
            </w:tr>
            <w:tr w:rsidR="0039149E" w:rsidRPr="008550F0" w14:paraId="32BE23E6"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E924FE" w14:textId="77777777" w:rsidR="0039149E" w:rsidRPr="008550F0" w:rsidRDefault="0039149E" w:rsidP="00D45D68">
                  <w:pPr>
                    <w:pStyle w:val="rowtabella0"/>
                    <w:rPr>
                      <w:color w:val="002060"/>
                    </w:rPr>
                  </w:pPr>
                  <w:r w:rsidRPr="008550F0">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CC219" w14:textId="77777777" w:rsidR="0039149E" w:rsidRPr="008550F0" w:rsidRDefault="0039149E" w:rsidP="00D45D68">
                  <w:pPr>
                    <w:pStyle w:val="rowtabella0"/>
                    <w:rPr>
                      <w:color w:val="002060"/>
                    </w:rPr>
                  </w:pPr>
                  <w:r w:rsidRPr="008550F0">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EEF7CD" w14:textId="77777777" w:rsidR="0039149E" w:rsidRPr="008550F0" w:rsidRDefault="0039149E" w:rsidP="00D45D68">
                  <w:pPr>
                    <w:pStyle w:val="rowtabella0"/>
                    <w:jc w:val="center"/>
                    <w:rPr>
                      <w:color w:val="002060"/>
                    </w:rPr>
                  </w:pPr>
                  <w:r w:rsidRPr="008550F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A533B9" w14:textId="77777777" w:rsidR="0039149E" w:rsidRPr="008550F0" w:rsidRDefault="0039149E" w:rsidP="00D45D68">
                  <w:pPr>
                    <w:pStyle w:val="rowtabella0"/>
                    <w:jc w:val="center"/>
                    <w:rPr>
                      <w:color w:val="002060"/>
                    </w:rPr>
                  </w:pPr>
                  <w:r w:rsidRPr="008550F0">
                    <w:rPr>
                      <w:color w:val="002060"/>
                    </w:rPr>
                    <w:t> </w:t>
                  </w:r>
                </w:p>
              </w:tc>
            </w:tr>
            <w:tr w:rsidR="0039149E" w:rsidRPr="008550F0" w14:paraId="667AABFE"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40F10" w14:textId="77777777" w:rsidR="0039149E" w:rsidRPr="008550F0" w:rsidRDefault="0039149E" w:rsidP="00D45D68">
                  <w:pPr>
                    <w:pStyle w:val="rowtabella0"/>
                    <w:rPr>
                      <w:color w:val="002060"/>
                    </w:rPr>
                  </w:pPr>
                  <w:r w:rsidRPr="008550F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72B0DA" w14:textId="77777777" w:rsidR="0039149E" w:rsidRPr="008550F0" w:rsidRDefault="0039149E" w:rsidP="00D45D68">
                  <w:pPr>
                    <w:pStyle w:val="rowtabella0"/>
                    <w:rPr>
                      <w:color w:val="002060"/>
                    </w:rPr>
                  </w:pPr>
                  <w:r w:rsidRPr="008550F0">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F78573" w14:textId="77777777" w:rsidR="0039149E" w:rsidRPr="008550F0" w:rsidRDefault="0039149E" w:rsidP="00D45D68">
                  <w:pPr>
                    <w:pStyle w:val="rowtabella0"/>
                    <w:jc w:val="center"/>
                    <w:rPr>
                      <w:color w:val="002060"/>
                    </w:rPr>
                  </w:pPr>
                  <w:r w:rsidRPr="008550F0">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C72F9F" w14:textId="77777777" w:rsidR="0039149E" w:rsidRPr="008550F0" w:rsidRDefault="0039149E" w:rsidP="00D45D68">
                  <w:pPr>
                    <w:pStyle w:val="rowtabella0"/>
                    <w:jc w:val="center"/>
                    <w:rPr>
                      <w:color w:val="002060"/>
                    </w:rPr>
                  </w:pPr>
                  <w:r w:rsidRPr="008550F0">
                    <w:rPr>
                      <w:color w:val="002060"/>
                    </w:rPr>
                    <w:t> </w:t>
                  </w:r>
                </w:p>
              </w:tc>
            </w:tr>
            <w:tr w:rsidR="0039149E" w:rsidRPr="008550F0" w14:paraId="1F437C4E"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25292F" w14:textId="77777777" w:rsidR="0039149E" w:rsidRPr="008550F0" w:rsidRDefault="0039149E" w:rsidP="00D45D68">
                  <w:pPr>
                    <w:pStyle w:val="rowtabella0"/>
                    <w:rPr>
                      <w:color w:val="002060"/>
                    </w:rPr>
                  </w:pPr>
                  <w:r w:rsidRPr="008550F0">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A9B7DB" w14:textId="77777777" w:rsidR="0039149E" w:rsidRPr="008550F0" w:rsidRDefault="0039149E" w:rsidP="00D45D68">
                  <w:pPr>
                    <w:pStyle w:val="rowtabella0"/>
                    <w:rPr>
                      <w:color w:val="002060"/>
                    </w:rPr>
                  </w:pPr>
                  <w:r w:rsidRPr="008550F0">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F26D9" w14:textId="77777777" w:rsidR="0039149E" w:rsidRPr="008550F0" w:rsidRDefault="0039149E" w:rsidP="00D45D68">
                  <w:pPr>
                    <w:pStyle w:val="rowtabella0"/>
                    <w:jc w:val="center"/>
                    <w:rPr>
                      <w:color w:val="002060"/>
                    </w:rPr>
                  </w:pPr>
                  <w:r w:rsidRPr="008550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227F3" w14:textId="77777777" w:rsidR="0039149E" w:rsidRPr="008550F0" w:rsidRDefault="0039149E" w:rsidP="00D45D68">
                  <w:pPr>
                    <w:pStyle w:val="rowtabella0"/>
                    <w:jc w:val="center"/>
                    <w:rPr>
                      <w:color w:val="002060"/>
                    </w:rPr>
                  </w:pPr>
                  <w:r w:rsidRPr="008550F0">
                    <w:rPr>
                      <w:color w:val="002060"/>
                    </w:rPr>
                    <w:t> </w:t>
                  </w:r>
                </w:p>
              </w:tc>
            </w:tr>
            <w:tr w:rsidR="0039149E" w:rsidRPr="008550F0" w14:paraId="2D5F2513"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048CCE" w14:textId="77777777" w:rsidR="0039149E" w:rsidRPr="008550F0" w:rsidRDefault="0039149E" w:rsidP="00D45D68">
                  <w:pPr>
                    <w:pStyle w:val="rowtabella0"/>
                    <w:rPr>
                      <w:color w:val="002060"/>
                    </w:rPr>
                  </w:pPr>
                  <w:r w:rsidRPr="008550F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9ABE2F" w14:textId="77777777" w:rsidR="0039149E" w:rsidRPr="008550F0" w:rsidRDefault="0039149E" w:rsidP="00D45D68">
                  <w:pPr>
                    <w:pStyle w:val="rowtabella0"/>
                    <w:rPr>
                      <w:color w:val="002060"/>
                    </w:rPr>
                  </w:pPr>
                  <w:r w:rsidRPr="008550F0">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7EFAF2" w14:textId="77777777" w:rsidR="0039149E" w:rsidRPr="008550F0" w:rsidRDefault="0039149E" w:rsidP="00D45D68">
                  <w:pPr>
                    <w:pStyle w:val="rowtabella0"/>
                    <w:jc w:val="center"/>
                    <w:rPr>
                      <w:color w:val="002060"/>
                    </w:rPr>
                  </w:pPr>
                  <w:r w:rsidRPr="008550F0">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6E0915" w14:textId="77777777" w:rsidR="0039149E" w:rsidRPr="008550F0" w:rsidRDefault="0039149E" w:rsidP="00D45D68">
                  <w:pPr>
                    <w:pStyle w:val="rowtabella0"/>
                    <w:jc w:val="center"/>
                    <w:rPr>
                      <w:color w:val="002060"/>
                    </w:rPr>
                  </w:pPr>
                  <w:r w:rsidRPr="008550F0">
                    <w:rPr>
                      <w:color w:val="002060"/>
                    </w:rPr>
                    <w:t> </w:t>
                  </w:r>
                </w:p>
              </w:tc>
            </w:tr>
            <w:tr w:rsidR="0039149E" w:rsidRPr="008550F0" w14:paraId="5706F64C"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1E1774" w14:textId="77777777" w:rsidR="0039149E" w:rsidRPr="008550F0" w:rsidRDefault="0039149E" w:rsidP="00D45D68">
                  <w:pPr>
                    <w:pStyle w:val="rowtabella0"/>
                    <w:rPr>
                      <w:color w:val="002060"/>
                    </w:rPr>
                  </w:pPr>
                  <w:r w:rsidRPr="008550F0">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7696E8" w14:textId="77777777" w:rsidR="0039149E" w:rsidRPr="008550F0" w:rsidRDefault="0039149E" w:rsidP="00D45D68">
                  <w:pPr>
                    <w:pStyle w:val="rowtabella0"/>
                    <w:rPr>
                      <w:color w:val="002060"/>
                    </w:rPr>
                  </w:pPr>
                  <w:r w:rsidRPr="008550F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880CFC" w14:textId="77777777" w:rsidR="0039149E" w:rsidRPr="008550F0" w:rsidRDefault="0039149E" w:rsidP="00D45D68">
                  <w:pPr>
                    <w:pStyle w:val="rowtabella0"/>
                    <w:jc w:val="center"/>
                    <w:rPr>
                      <w:color w:val="002060"/>
                    </w:rPr>
                  </w:pPr>
                  <w:r w:rsidRPr="008550F0">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66FD0F" w14:textId="77777777" w:rsidR="0039149E" w:rsidRPr="008550F0" w:rsidRDefault="0039149E" w:rsidP="00D45D68">
                  <w:pPr>
                    <w:pStyle w:val="rowtabella0"/>
                    <w:jc w:val="center"/>
                    <w:rPr>
                      <w:color w:val="002060"/>
                    </w:rPr>
                  </w:pPr>
                  <w:r w:rsidRPr="008550F0">
                    <w:rPr>
                      <w:color w:val="002060"/>
                    </w:rPr>
                    <w:t> </w:t>
                  </w:r>
                </w:p>
              </w:tc>
            </w:tr>
            <w:tr w:rsidR="0039149E" w:rsidRPr="008550F0" w14:paraId="2CE99A7C"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3B73F" w14:textId="77777777" w:rsidR="0039149E" w:rsidRPr="008550F0" w:rsidRDefault="0039149E" w:rsidP="00D45D68">
                  <w:pPr>
                    <w:pStyle w:val="rowtabella0"/>
                    <w:rPr>
                      <w:color w:val="002060"/>
                    </w:rPr>
                  </w:pPr>
                  <w:r w:rsidRPr="008550F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9CC79" w14:textId="77777777" w:rsidR="0039149E" w:rsidRPr="008550F0" w:rsidRDefault="0039149E" w:rsidP="00D45D68">
                  <w:pPr>
                    <w:pStyle w:val="rowtabella0"/>
                    <w:rPr>
                      <w:color w:val="002060"/>
                    </w:rPr>
                  </w:pPr>
                  <w:r w:rsidRPr="008550F0">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5F69A" w14:textId="77777777" w:rsidR="0039149E" w:rsidRPr="008550F0" w:rsidRDefault="0039149E" w:rsidP="00D45D68">
                  <w:pPr>
                    <w:pStyle w:val="rowtabella0"/>
                    <w:jc w:val="center"/>
                    <w:rPr>
                      <w:color w:val="002060"/>
                    </w:rPr>
                  </w:pPr>
                  <w:r w:rsidRPr="008550F0">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25813" w14:textId="77777777" w:rsidR="0039149E" w:rsidRPr="008550F0" w:rsidRDefault="0039149E" w:rsidP="00D45D68">
                  <w:pPr>
                    <w:pStyle w:val="rowtabella0"/>
                    <w:jc w:val="center"/>
                    <w:rPr>
                      <w:color w:val="002060"/>
                    </w:rPr>
                  </w:pPr>
                  <w:r w:rsidRPr="008550F0">
                    <w:rPr>
                      <w:color w:val="002060"/>
                    </w:rPr>
                    <w:t> </w:t>
                  </w:r>
                </w:p>
              </w:tc>
            </w:tr>
            <w:tr w:rsidR="0039149E" w:rsidRPr="008550F0" w14:paraId="3C6C1FC8"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18D848C3" w14:textId="77777777" w:rsidR="0039149E" w:rsidRPr="008550F0" w:rsidRDefault="0039149E" w:rsidP="00D45D68">
                  <w:pPr>
                    <w:pStyle w:val="rowtabella0"/>
                    <w:rPr>
                      <w:color w:val="002060"/>
                    </w:rPr>
                  </w:pPr>
                  <w:r w:rsidRPr="008550F0">
                    <w:rPr>
                      <w:color w:val="002060"/>
                    </w:rPr>
                    <w:t>(1) - disputata il 21/01/2023</w:t>
                  </w:r>
                </w:p>
              </w:tc>
            </w:tr>
          </w:tbl>
          <w:p w14:paraId="1B0C0550" w14:textId="77777777" w:rsidR="0039149E" w:rsidRPr="008550F0" w:rsidRDefault="0039149E" w:rsidP="00D45D68">
            <w:pPr>
              <w:rPr>
                <w:color w:val="002060"/>
              </w:rPr>
            </w:pPr>
          </w:p>
        </w:tc>
      </w:tr>
    </w:tbl>
    <w:p w14:paraId="7787D834" w14:textId="77777777" w:rsidR="0039149E" w:rsidRPr="008550F0" w:rsidRDefault="0039149E" w:rsidP="003914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28A7CA74"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51823CAD"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E3349" w14:textId="77777777" w:rsidR="0039149E" w:rsidRPr="008550F0" w:rsidRDefault="0039149E" w:rsidP="00D45D68">
                  <w:pPr>
                    <w:pStyle w:val="headertabella0"/>
                    <w:rPr>
                      <w:color w:val="002060"/>
                    </w:rPr>
                  </w:pPr>
                  <w:r w:rsidRPr="008550F0">
                    <w:rPr>
                      <w:color w:val="002060"/>
                    </w:rPr>
                    <w:t>GIRONE C - 2 Giornata - R</w:t>
                  </w:r>
                </w:p>
              </w:tc>
            </w:tr>
            <w:tr w:rsidR="0039149E" w:rsidRPr="008550F0" w14:paraId="2108B500"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5EABCB" w14:textId="77777777" w:rsidR="0039149E" w:rsidRPr="008550F0" w:rsidRDefault="0039149E" w:rsidP="00D45D68">
                  <w:pPr>
                    <w:pStyle w:val="rowtabella0"/>
                    <w:rPr>
                      <w:color w:val="002060"/>
                    </w:rPr>
                  </w:pPr>
                  <w:r w:rsidRPr="008550F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13049" w14:textId="77777777" w:rsidR="0039149E" w:rsidRPr="008550F0" w:rsidRDefault="0039149E" w:rsidP="00D45D68">
                  <w:pPr>
                    <w:pStyle w:val="rowtabella0"/>
                    <w:rPr>
                      <w:color w:val="002060"/>
                    </w:rPr>
                  </w:pPr>
                  <w:r w:rsidRPr="008550F0">
                    <w:rPr>
                      <w:color w:val="002060"/>
                    </w:rPr>
                    <w:t xml:space="preserve">- </w:t>
                  </w:r>
                  <w:proofErr w:type="gramStart"/>
                  <w:r w:rsidRPr="008550F0">
                    <w:rPr>
                      <w:color w:val="002060"/>
                    </w:rPr>
                    <w:t>U.MANDOLESI</w:t>
                  </w:r>
                  <w:proofErr w:type="gramEnd"/>
                  <w:r w:rsidRPr="008550F0">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63A70" w14:textId="77777777" w:rsidR="0039149E" w:rsidRPr="008550F0" w:rsidRDefault="0039149E" w:rsidP="00D45D68">
                  <w:pPr>
                    <w:pStyle w:val="rowtabella0"/>
                    <w:jc w:val="center"/>
                    <w:rPr>
                      <w:color w:val="002060"/>
                    </w:rPr>
                  </w:pPr>
                  <w:r w:rsidRPr="008550F0">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C8CF6" w14:textId="77777777" w:rsidR="0039149E" w:rsidRPr="008550F0" w:rsidRDefault="0039149E" w:rsidP="00D45D68">
                  <w:pPr>
                    <w:pStyle w:val="rowtabella0"/>
                    <w:jc w:val="center"/>
                    <w:rPr>
                      <w:color w:val="002060"/>
                    </w:rPr>
                  </w:pPr>
                  <w:r w:rsidRPr="008550F0">
                    <w:rPr>
                      <w:color w:val="002060"/>
                    </w:rPr>
                    <w:t> </w:t>
                  </w:r>
                </w:p>
              </w:tc>
            </w:tr>
            <w:tr w:rsidR="0039149E" w:rsidRPr="008550F0" w14:paraId="5AD6B69D"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148FBF" w14:textId="77777777" w:rsidR="0039149E" w:rsidRPr="008550F0" w:rsidRDefault="0039149E" w:rsidP="00D45D68">
                  <w:pPr>
                    <w:pStyle w:val="rowtabella0"/>
                    <w:rPr>
                      <w:color w:val="002060"/>
                    </w:rPr>
                  </w:pPr>
                  <w:r w:rsidRPr="008550F0">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DB8EEB" w14:textId="77777777" w:rsidR="0039149E" w:rsidRPr="008550F0" w:rsidRDefault="0039149E" w:rsidP="00D45D68">
                  <w:pPr>
                    <w:pStyle w:val="rowtabella0"/>
                    <w:rPr>
                      <w:color w:val="002060"/>
                    </w:rPr>
                  </w:pPr>
                  <w:r w:rsidRPr="008550F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06A2DE" w14:textId="77777777" w:rsidR="0039149E" w:rsidRPr="008550F0" w:rsidRDefault="0039149E" w:rsidP="00D45D68">
                  <w:pPr>
                    <w:pStyle w:val="rowtabella0"/>
                    <w:jc w:val="center"/>
                    <w:rPr>
                      <w:color w:val="002060"/>
                    </w:rPr>
                  </w:pPr>
                  <w:r w:rsidRPr="008550F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2DBCA" w14:textId="77777777" w:rsidR="0039149E" w:rsidRPr="008550F0" w:rsidRDefault="0039149E" w:rsidP="00D45D68">
                  <w:pPr>
                    <w:pStyle w:val="rowtabella0"/>
                    <w:jc w:val="center"/>
                    <w:rPr>
                      <w:color w:val="002060"/>
                    </w:rPr>
                  </w:pPr>
                  <w:r w:rsidRPr="008550F0">
                    <w:rPr>
                      <w:color w:val="002060"/>
                    </w:rPr>
                    <w:t> </w:t>
                  </w:r>
                </w:p>
              </w:tc>
            </w:tr>
            <w:tr w:rsidR="0039149E" w:rsidRPr="008550F0" w14:paraId="1CD1AB0F"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2883E4" w14:textId="77777777" w:rsidR="0039149E" w:rsidRPr="008550F0" w:rsidRDefault="0039149E" w:rsidP="00D45D68">
                  <w:pPr>
                    <w:pStyle w:val="rowtabella0"/>
                    <w:rPr>
                      <w:color w:val="002060"/>
                    </w:rPr>
                  </w:pPr>
                  <w:r w:rsidRPr="008550F0">
                    <w:rPr>
                      <w:color w:val="002060"/>
                    </w:rPr>
                    <w:t>(1)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58C061" w14:textId="77777777" w:rsidR="0039149E" w:rsidRPr="008550F0" w:rsidRDefault="0039149E" w:rsidP="00D45D68">
                  <w:pPr>
                    <w:pStyle w:val="rowtabella0"/>
                    <w:rPr>
                      <w:color w:val="002060"/>
                    </w:rPr>
                  </w:pPr>
                  <w:r w:rsidRPr="008550F0">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94180" w14:textId="77777777" w:rsidR="0039149E" w:rsidRPr="008550F0" w:rsidRDefault="0039149E" w:rsidP="00D45D68">
                  <w:pPr>
                    <w:pStyle w:val="rowtabella0"/>
                    <w:jc w:val="center"/>
                    <w:rPr>
                      <w:color w:val="002060"/>
                    </w:rPr>
                  </w:pPr>
                  <w:r w:rsidRPr="008550F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B29381" w14:textId="77777777" w:rsidR="0039149E" w:rsidRPr="008550F0" w:rsidRDefault="0039149E" w:rsidP="00D45D68">
                  <w:pPr>
                    <w:pStyle w:val="rowtabella0"/>
                    <w:jc w:val="center"/>
                    <w:rPr>
                      <w:color w:val="002060"/>
                    </w:rPr>
                  </w:pPr>
                  <w:r w:rsidRPr="008550F0">
                    <w:rPr>
                      <w:color w:val="002060"/>
                    </w:rPr>
                    <w:t> </w:t>
                  </w:r>
                </w:p>
              </w:tc>
            </w:tr>
            <w:tr w:rsidR="0039149E" w:rsidRPr="008550F0" w14:paraId="038438FC"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C2735" w14:textId="77777777" w:rsidR="0039149E" w:rsidRPr="008550F0" w:rsidRDefault="0039149E" w:rsidP="00D45D68">
                  <w:pPr>
                    <w:pStyle w:val="rowtabella0"/>
                    <w:rPr>
                      <w:color w:val="002060"/>
                    </w:rPr>
                  </w:pPr>
                  <w:r w:rsidRPr="008550F0">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98DE0B" w14:textId="77777777" w:rsidR="0039149E" w:rsidRPr="008550F0" w:rsidRDefault="0039149E" w:rsidP="00D45D68">
                  <w:pPr>
                    <w:pStyle w:val="rowtabella0"/>
                    <w:rPr>
                      <w:color w:val="002060"/>
                    </w:rPr>
                  </w:pPr>
                  <w:r w:rsidRPr="008550F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8B11E8" w14:textId="77777777" w:rsidR="0039149E" w:rsidRPr="008550F0" w:rsidRDefault="0039149E" w:rsidP="00D45D68">
                  <w:pPr>
                    <w:pStyle w:val="rowtabella0"/>
                    <w:jc w:val="center"/>
                    <w:rPr>
                      <w:color w:val="002060"/>
                    </w:rPr>
                  </w:pPr>
                  <w:r w:rsidRPr="008550F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3AB6D0" w14:textId="77777777" w:rsidR="0039149E" w:rsidRPr="008550F0" w:rsidRDefault="0039149E" w:rsidP="00D45D68">
                  <w:pPr>
                    <w:pStyle w:val="rowtabella0"/>
                    <w:jc w:val="center"/>
                    <w:rPr>
                      <w:color w:val="002060"/>
                    </w:rPr>
                  </w:pPr>
                  <w:r w:rsidRPr="008550F0">
                    <w:rPr>
                      <w:color w:val="002060"/>
                    </w:rPr>
                    <w:t> </w:t>
                  </w:r>
                </w:p>
              </w:tc>
            </w:tr>
            <w:tr w:rsidR="0039149E" w:rsidRPr="008550F0" w14:paraId="56301CB6"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8AD2D9" w14:textId="77777777" w:rsidR="0039149E" w:rsidRPr="008550F0" w:rsidRDefault="0039149E" w:rsidP="00D45D68">
                  <w:pPr>
                    <w:pStyle w:val="rowtabella0"/>
                    <w:rPr>
                      <w:color w:val="002060"/>
                    </w:rPr>
                  </w:pPr>
                  <w:r w:rsidRPr="008550F0">
                    <w:rPr>
                      <w:color w:val="002060"/>
                    </w:rPr>
                    <w:t>(1) 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C78442" w14:textId="77777777" w:rsidR="0039149E" w:rsidRPr="008550F0" w:rsidRDefault="0039149E" w:rsidP="00D45D68">
                  <w:pPr>
                    <w:pStyle w:val="rowtabella0"/>
                    <w:rPr>
                      <w:color w:val="002060"/>
                    </w:rPr>
                  </w:pPr>
                  <w:r w:rsidRPr="008550F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299F02" w14:textId="77777777" w:rsidR="0039149E" w:rsidRPr="008550F0" w:rsidRDefault="0039149E" w:rsidP="00D45D68">
                  <w:pPr>
                    <w:pStyle w:val="rowtabella0"/>
                    <w:jc w:val="center"/>
                    <w:rPr>
                      <w:color w:val="002060"/>
                    </w:rPr>
                  </w:pPr>
                  <w:r w:rsidRPr="008550F0">
                    <w:rPr>
                      <w:color w:val="002060"/>
                    </w:rPr>
                    <w:t>2 - 12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6080F" w14:textId="77777777" w:rsidR="0039149E" w:rsidRPr="008550F0" w:rsidRDefault="0039149E" w:rsidP="00D45D68">
                  <w:pPr>
                    <w:pStyle w:val="rowtabella0"/>
                    <w:jc w:val="center"/>
                    <w:rPr>
                      <w:color w:val="002060"/>
                    </w:rPr>
                  </w:pPr>
                  <w:r w:rsidRPr="008550F0">
                    <w:rPr>
                      <w:color w:val="002060"/>
                    </w:rPr>
                    <w:t> </w:t>
                  </w:r>
                </w:p>
              </w:tc>
            </w:tr>
            <w:tr w:rsidR="0039149E" w:rsidRPr="008550F0" w14:paraId="153F2646"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CA563A" w14:textId="77777777" w:rsidR="0039149E" w:rsidRPr="008550F0" w:rsidRDefault="0039149E" w:rsidP="00D45D68">
                  <w:pPr>
                    <w:pStyle w:val="rowtabella0"/>
                    <w:rPr>
                      <w:color w:val="002060"/>
                    </w:rPr>
                  </w:pPr>
                  <w:r w:rsidRPr="008550F0">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A95F6" w14:textId="77777777" w:rsidR="0039149E" w:rsidRPr="008550F0" w:rsidRDefault="0039149E" w:rsidP="00D45D68">
                  <w:pPr>
                    <w:pStyle w:val="rowtabella0"/>
                    <w:rPr>
                      <w:color w:val="002060"/>
                    </w:rPr>
                  </w:pPr>
                  <w:r w:rsidRPr="008550F0">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37BC42" w14:textId="77777777" w:rsidR="0039149E" w:rsidRPr="008550F0" w:rsidRDefault="0039149E" w:rsidP="00D45D68">
                  <w:pPr>
                    <w:pStyle w:val="rowtabella0"/>
                    <w:jc w:val="center"/>
                    <w:rPr>
                      <w:color w:val="002060"/>
                    </w:rPr>
                  </w:pPr>
                  <w:r w:rsidRPr="008550F0">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3E0B2B" w14:textId="77777777" w:rsidR="0039149E" w:rsidRPr="008550F0" w:rsidRDefault="0039149E" w:rsidP="00D45D68">
                  <w:pPr>
                    <w:pStyle w:val="rowtabella0"/>
                    <w:jc w:val="center"/>
                    <w:rPr>
                      <w:color w:val="002060"/>
                    </w:rPr>
                  </w:pPr>
                  <w:r w:rsidRPr="008550F0">
                    <w:rPr>
                      <w:color w:val="002060"/>
                    </w:rPr>
                    <w:t> </w:t>
                  </w:r>
                </w:p>
              </w:tc>
            </w:tr>
            <w:tr w:rsidR="0039149E" w:rsidRPr="008550F0" w14:paraId="7CE6506F"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AC0101" w14:textId="77777777" w:rsidR="0039149E" w:rsidRPr="008550F0" w:rsidRDefault="0039149E" w:rsidP="00D45D68">
                  <w:pPr>
                    <w:pStyle w:val="rowtabella0"/>
                    <w:rPr>
                      <w:color w:val="002060"/>
                    </w:rPr>
                  </w:pPr>
                  <w:r w:rsidRPr="008550F0">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F5856" w14:textId="77777777" w:rsidR="0039149E" w:rsidRPr="008550F0" w:rsidRDefault="0039149E" w:rsidP="00D45D68">
                  <w:pPr>
                    <w:pStyle w:val="rowtabella0"/>
                    <w:rPr>
                      <w:color w:val="002060"/>
                    </w:rPr>
                  </w:pPr>
                  <w:r w:rsidRPr="008550F0">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C8DF8" w14:textId="77777777" w:rsidR="0039149E" w:rsidRPr="008550F0" w:rsidRDefault="0039149E" w:rsidP="00D45D68">
                  <w:pPr>
                    <w:pStyle w:val="rowtabella0"/>
                    <w:jc w:val="center"/>
                    <w:rPr>
                      <w:color w:val="002060"/>
                    </w:rPr>
                  </w:pPr>
                  <w:r w:rsidRPr="008550F0">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F3BD0" w14:textId="77777777" w:rsidR="0039149E" w:rsidRPr="008550F0" w:rsidRDefault="0039149E" w:rsidP="00D45D68">
                  <w:pPr>
                    <w:pStyle w:val="rowtabella0"/>
                    <w:jc w:val="center"/>
                    <w:rPr>
                      <w:color w:val="002060"/>
                    </w:rPr>
                  </w:pPr>
                  <w:r w:rsidRPr="008550F0">
                    <w:rPr>
                      <w:color w:val="002060"/>
                    </w:rPr>
                    <w:t> </w:t>
                  </w:r>
                </w:p>
              </w:tc>
            </w:tr>
            <w:tr w:rsidR="0039149E" w:rsidRPr="008550F0" w14:paraId="22887161"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2AA8A32B" w14:textId="77777777" w:rsidR="0039149E" w:rsidRPr="008550F0" w:rsidRDefault="0039149E" w:rsidP="00D45D68">
                  <w:pPr>
                    <w:pStyle w:val="rowtabella0"/>
                    <w:rPr>
                      <w:color w:val="002060"/>
                    </w:rPr>
                  </w:pPr>
                  <w:r w:rsidRPr="008550F0">
                    <w:rPr>
                      <w:color w:val="002060"/>
                    </w:rPr>
                    <w:t>(1) - disputata il 18/01/2023</w:t>
                  </w:r>
                </w:p>
              </w:tc>
            </w:tr>
          </w:tbl>
          <w:p w14:paraId="67725806" w14:textId="77777777" w:rsidR="0039149E" w:rsidRPr="008550F0" w:rsidRDefault="0039149E" w:rsidP="00D45D68">
            <w:pPr>
              <w:rPr>
                <w:color w:val="002060"/>
              </w:rPr>
            </w:pPr>
          </w:p>
        </w:tc>
      </w:tr>
    </w:tbl>
    <w:p w14:paraId="480E89AD" w14:textId="77777777" w:rsidR="0039149E" w:rsidRPr="008550F0" w:rsidRDefault="0039149E" w:rsidP="0039149E">
      <w:pPr>
        <w:pStyle w:val="breakline"/>
        <w:rPr>
          <w:rFonts w:eastAsiaTheme="minorEastAsia"/>
          <w:color w:val="002060"/>
        </w:rPr>
      </w:pPr>
    </w:p>
    <w:p w14:paraId="70C47AE6" w14:textId="77777777" w:rsidR="0039149E" w:rsidRPr="008550F0" w:rsidRDefault="0039149E" w:rsidP="0039149E">
      <w:pPr>
        <w:pStyle w:val="breakline"/>
        <w:rPr>
          <w:color w:val="002060"/>
        </w:rPr>
      </w:pPr>
    </w:p>
    <w:p w14:paraId="3CABCD94" w14:textId="77777777" w:rsidR="0039149E" w:rsidRPr="008550F0" w:rsidRDefault="0039149E" w:rsidP="0039149E">
      <w:pPr>
        <w:pStyle w:val="titoloprinc0"/>
        <w:rPr>
          <w:color w:val="002060"/>
        </w:rPr>
      </w:pPr>
      <w:r w:rsidRPr="008550F0">
        <w:rPr>
          <w:color w:val="002060"/>
        </w:rPr>
        <w:t>GIUDICE SPORTIVO</w:t>
      </w:r>
    </w:p>
    <w:p w14:paraId="25FA82B4"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1675085D" w14:textId="77777777" w:rsidR="0039149E" w:rsidRPr="008550F0" w:rsidRDefault="0039149E" w:rsidP="0039149E">
      <w:pPr>
        <w:pStyle w:val="titolo10"/>
        <w:rPr>
          <w:color w:val="002060"/>
        </w:rPr>
      </w:pPr>
      <w:r w:rsidRPr="008550F0">
        <w:rPr>
          <w:color w:val="002060"/>
        </w:rPr>
        <w:t xml:space="preserve">GARE DEL 18/ 1/2023 </w:t>
      </w:r>
    </w:p>
    <w:p w14:paraId="22CE8A84" w14:textId="77777777" w:rsidR="0039149E" w:rsidRPr="008550F0" w:rsidRDefault="0039149E" w:rsidP="0039149E">
      <w:pPr>
        <w:pStyle w:val="titolo7a"/>
        <w:rPr>
          <w:color w:val="002060"/>
        </w:rPr>
      </w:pPr>
      <w:r w:rsidRPr="008550F0">
        <w:rPr>
          <w:color w:val="002060"/>
        </w:rPr>
        <w:t xml:space="preserve">PROVVEDIMENTI DISCIPLINARI </w:t>
      </w:r>
    </w:p>
    <w:p w14:paraId="68A49C4E"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0E0D3893" w14:textId="77777777" w:rsidR="0039149E" w:rsidRPr="008550F0" w:rsidRDefault="0039149E" w:rsidP="0039149E">
      <w:pPr>
        <w:pStyle w:val="titolo30"/>
        <w:rPr>
          <w:color w:val="002060"/>
        </w:rPr>
      </w:pPr>
      <w:r w:rsidRPr="008550F0">
        <w:rPr>
          <w:color w:val="002060"/>
        </w:rPr>
        <w:t xml:space="preserve">CALCIATORI NON ESPULSI </w:t>
      </w:r>
    </w:p>
    <w:p w14:paraId="2C4029E2" w14:textId="77777777" w:rsidR="0039149E" w:rsidRPr="008550F0" w:rsidRDefault="0039149E" w:rsidP="0039149E">
      <w:pPr>
        <w:pStyle w:val="titolo20"/>
        <w:rPr>
          <w:color w:val="002060"/>
        </w:rPr>
      </w:pPr>
      <w:r w:rsidRPr="008550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2331FA3" w14:textId="77777777" w:rsidTr="00D45D68">
        <w:tc>
          <w:tcPr>
            <w:tcW w:w="2200" w:type="dxa"/>
            <w:tcMar>
              <w:top w:w="20" w:type="dxa"/>
              <w:left w:w="20" w:type="dxa"/>
              <w:bottom w:w="20" w:type="dxa"/>
              <w:right w:w="20" w:type="dxa"/>
            </w:tcMar>
            <w:vAlign w:val="center"/>
            <w:hideMark/>
          </w:tcPr>
          <w:p w14:paraId="34938BB5" w14:textId="77777777" w:rsidR="0039149E" w:rsidRPr="008550F0" w:rsidRDefault="0039149E" w:rsidP="00D45D68">
            <w:pPr>
              <w:pStyle w:val="movimento"/>
              <w:rPr>
                <w:color w:val="002060"/>
              </w:rPr>
            </w:pPr>
            <w:r w:rsidRPr="008550F0">
              <w:rPr>
                <w:color w:val="002060"/>
              </w:rPr>
              <w:t>CROCI MATTEO</w:t>
            </w:r>
          </w:p>
        </w:tc>
        <w:tc>
          <w:tcPr>
            <w:tcW w:w="2200" w:type="dxa"/>
            <w:tcMar>
              <w:top w:w="20" w:type="dxa"/>
              <w:left w:w="20" w:type="dxa"/>
              <w:bottom w:w="20" w:type="dxa"/>
              <w:right w:w="20" w:type="dxa"/>
            </w:tcMar>
            <w:vAlign w:val="center"/>
            <w:hideMark/>
          </w:tcPr>
          <w:p w14:paraId="1B6378F8" w14:textId="77777777" w:rsidR="0039149E" w:rsidRPr="008550F0" w:rsidRDefault="0039149E" w:rsidP="00D45D68">
            <w:pPr>
              <w:pStyle w:val="movimento2"/>
              <w:rPr>
                <w:color w:val="002060"/>
              </w:rPr>
            </w:pPr>
            <w:r w:rsidRPr="008550F0">
              <w:rPr>
                <w:color w:val="002060"/>
              </w:rPr>
              <w:t xml:space="preserve">(FUTSAL CASELLE) </w:t>
            </w:r>
          </w:p>
        </w:tc>
        <w:tc>
          <w:tcPr>
            <w:tcW w:w="800" w:type="dxa"/>
            <w:tcMar>
              <w:top w:w="20" w:type="dxa"/>
              <w:left w:w="20" w:type="dxa"/>
              <w:bottom w:w="20" w:type="dxa"/>
              <w:right w:w="20" w:type="dxa"/>
            </w:tcMar>
            <w:vAlign w:val="center"/>
            <w:hideMark/>
          </w:tcPr>
          <w:p w14:paraId="5224903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FBE85AB" w14:textId="77777777" w:rsidR="0039149E" w:rsidRPr="008550F0" w:rsidRDefault="0039149E" w:rsidP="00D45D68">
            <w:pPr>
              <w:pStyle w:val="movimento"/>
              <w:rPr>
                <w:color w:val="002060"/>
              </w:rPr>
            </w:pPr>
            <w:r w:rsidRPr="008550F0">
              <w:rPr>
                <w:color w:val="002060"/>
              </w:rPr>
              <w:t>CANTALAMESSA NICOLO</w:t>
            </w:r>
          </w:p>
        </w:tc>
        <w:tc>
          <w:tcPr>
            <w:tcW w:w="2200" w:type="dxa"/>
            <w:tcMar>
              <w:top w:w="20" w:type="dxa"/>
              <w:left w:w="20" w:type="dxa"/>
              <w:bottom w:w="20" w:type="dxa"/>
              <w:right w:w="20" w:type="dxa"/>
            </w:tcMar>
            <w:vAlign w:val="center"/>
            <w:hideMark/>
          </w:tcPr>
          <w:p w14:paraId="2B1AE796" w14:textId="77777777" w:rsidR="0039149E" w:rsidRPr="008550F0" w:rsidRDefault="0039149E" w:rsidP="00D45D68">
            <w:pPr>
              <w:pStyle w:val="movimento2"/>
              <w:rPr>
                <w:color w:val="002060"/>
              </w:rPr>
            </w:pPr>
            <w:r w:rsidRPr="008550F0">
              <w:rPr>
                <w:color w:val="002060"/>
              </w:rPr>
              <w:t xml:space="preserve">(L ALTRO SPORT CALCIO A 5) </w:t>
            </w:r>
          </w:p>
        </w:tc>
      </w:tr>
    </w:tbl>
    <w:p w14:paraId="3E518842" w14:textId="77777777" w:rsidR="0039149E" w:rsidRPr="008550F0" w:rsidRDefault="0039149E" w:rsidP="0039149E">
      <w:pPr>
        <w:pStyle w:val="titolo20"/>
        <w:rPr>
          <w:rFonts w:eastAsiaTheme="minorEastAsia"/>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5948DFE8" w14:textId="77777777" w:rsidTr="00D45D68">
        <w:tc>
          <w:tcPr>
            <w:tcW w:w="2200" w:type="dxa"/>
            <w:tcMar>
              <w:top w:w="20" w:type="dxa"/>
              <w:left w:w="20" w:type="dxa"/>
              <w:bottom w:w="20" w:type="dxa"/>
              <w:right w:w="20" w:type="dxa"/>
            </w:tcMar>
            <w:vAlign w:val="center"/>
            <w:hideMark/>
          </w:tcPr>
          <w:p w14:paraId="58E50FDC" w14:textId="77777777" w:rsidR="0039149E" w:rsidRPr="008550F0" w:rsidRDefault="0039149E" w:rsidP="00D45D68">
            <w:pPr>
              <w:pStyle w:val="movimento"/>
              <w:rPr>
                <w:color w:val="002060"/>
              </w:rPr>
            </w:pPr>
            <w:r w:rsidRPr="008550F0">
              <w:rPr>
                <w:color w:val="002060"/>
              </w:rPr>
              <w:t>FANESI FEDERICO</w:t>
            </w:r>
          </w:p>
        </w:tc>
        <w:tc>
          <w:tcPr>
            <w:tcW w:w="2200" w:type="dxa"/>
            <w:tcMar>
              <w:top w:w="20" w:type="dxa"/>
              <w:left w:w="20" w:type="dxa"/>
              <w:bottom w:w="20" w:type="dxa"/>
              <w:right w:w="20" w:type="dxa"/>
            </w:tcMar>
            <w:vAlign w:val="center"/>
            <w:hideMark/>
          </w:tcPr>
          <w:p w14:paraId="669E5A7D" w14:textId="77777777" w:rsidR="0039149E" w:rsidRPr="008550F0" w:rsidRDefault="0039149E" w:rsidP="00D45D68">
            <w:pPr>
              <w:pStyle w:val="movimento2"/>
              <w:rPr>
                <w:color w:val="002060"/>
              </w:rPr>
            </w:pPr>
            <w:r w:rsidRPr="008550F0">
              <w:rPr>
                <w:color w:val="002060"/>
              </w:rPr>
              <w:t xml:space="preserve">(FUTSAL PRANDONE) </w:t>
            </w:r>
          </w:p>
        </w:tc>
        <w:tc>
          <w:tcPr>
            <w:tcW w:w="800" w:type="dxa"/>
            <w:tcMar>
              <w:top w:w="20" w:type="dxa"/>
              <w:left w:w="20" w:type="dxa"/>
              <w:bottom w:w="20" w:type="dxa"/>
              <w:right w:w="20" w:type="dxa"/>
            </w:tcMar>
            <w:vAlign w:val="center"/>
            <w:hideMark/>
          </w:tcPr>
          <w:p w14:paraId="6402590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91D754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A28C637" w14:textId="77777777" w:rsidR="0039149E" w:rsidRPr="008550F0" w:rsidRDefault="0039149E" w:rsidP="00D45D68">
            <w:pPr>
              <w:pStyle w:val="movimento2"/>
              <w:rPr>
                <w:color w:val="002060"/>
              </w:rPr>
            </w:pPr>
            <w:r w:rsidRPr="008550F0">
              <w:rPr>
                <w:color w:val="002060"/>
              </w:rPr>
              <w:t> </w:t>
            </w:r>
          </w:p>
        </w:tc>
      </w:tr>
    </w:tbl>
    <w:p w14:paraId="5BC29C66"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3BDAA8A" w14:textId="77777777" w:rsidTr="00D45D68">
        <w:tc>
          <w:tcPr>
            <w:tcW w:w="2200" w:type="dxa"/>
            <w:tcMar>
              <w:top w:w="20" w:type="dxa"/>
              <w:left w:w="20" w:type="dxa"/>
              <w:bottom w:w="20" w:type="dxa"/>
              <w:right w:w="20" w:type="dxa"/>
            </w:tcMar>
            <w:vAlign w:val="center"/>
            <w:hideMark/>
          </w:tcPr>
          <w:p w14:paraId="53F6DC15" w14:textId="77777777" w:rsidR="0039149E" w:rsidRPr="008550F0" w:rsidRDefault="0039149E" w:rsidP="00D45D68">
            <w:pPr>
              <w:pStyle w:val="movimento"/>
              <w:rPr>
                <w:color w:val="002060"/>
              </w:rPr>
            </w:pPr>
            <w:r w:rsidRPr="008550F0">
              <w:rPr>
                <w:color w:val="002060"/>
              </w:rPr>
              <w:t>GALOSI LUCA NAZZARENO</w:t>
            </w:r>
          </w:p>
        </w:tc>
        <w:tc>
          <w:tcPr>
            <w:tcW w:w="2200" w:type="dxa"/>
            <w:tcMar>
              <w:top w:w="20" w:type="dxa"/>
              <w:left w:w="20" w:type="dxa"/>
              <w:bottom w:w="20" w:type="dxa"/>
              <w:right w:w="20" w:type="dxa"/>
            </w:tcMar>
            <w:vAlign w:val="center"/>
            <w:hideMark/>
          </w:tcPr>
          <w:p w14:paraId="4065E21A" w14:textId="77777777" w:rsidR="0039149E" w:rsidRPr="008550F0" w:rsidRDefault="0039149E" w:rsidP="00D45D68">
            <w:pPr>
              <w:pStyle w:val="movimento2"/>
              <w:rPr>
                <w:color w:val="002060"/>
              </w:rPr>
            </w:pPr>
            <w:r w:rsidRPr="008550F0">
              <w:rPr>
                <w:color w:val="002060"/>
              </w:rPr>
              <w:t xml:space="preserve">(FUTSAL CASELLE) </w:t>
            </w:r>
          </w:p>
        </w:tc>
        <w:tc>
          <w:tcPr>
            <w:tcW w:w="800" w:type="dxa"/>
            <w:tcMar>
              <w:top w:w="20" w:type="dxa"/>
              <w:left w:w="20" w:type="dxa"/>
              <w:bottom w:w="20" w:type="dxa"/>
              <w:right w:w="20" w:type="dxa"/>
            </w:tcMar>
            <w:vAlign w:val="center"/>
            <w:hideMark/>
          </w:tcPr>
          <w:p w14:paraId="1F9FDC6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2D851C2" w14:textId="77777777" w:rsidR="0039149E" w:rsidRPr="008550F0" w:rsidRDefault="0039149E" w:rsidP="00D45D68">
            <w:pPr>
              <w:pStyle w:val="movimento"/>
              <w:rPr>
                <w:color w:val="002060"/>
              </w:rPr>
            </w:pPr>
            <w:r w:rsidRPr="008550F0">
              <w:rPr>
                <w:color w:val="002060"/>
              </w:rPr>
              <w:t>LOSANI ALFREDO</w:t>
            </w:r>
          </w:p>
        </w:tc>
        <w:tc>
          <w:tcPr>
            <w:tcW w:w="2200" w:type="dxa"/>
            <w:tcMar>
              <w:top w:w="20" w:type="dxa"/>
              <w:left w:w="20" w:type="dxa"/>
              <w:bottom w:w="20" w:type="dxa"/>
              <w:right w:w="20" w:type="dxa"/>
            </w:tcMar>
            <w:vAlign w:val="center"/>
            <w:hideMark/>
          </w:tcPr>
          <w:p w14:paraId="4FC56B99" w14:textId="77777777" w:rsidR="0039149E" w:rsidRPr="008550F0" w:rsidRDefault="0039149E" w:rsidP="00D45D68">
            <w:pPr>
              <w:pStyle w:val="movimento2"/>
              <w:rPr>
                <w:color w:val="002060"/>
              </w:rPr>
            </w:pPr>
            <w:r w:rsidRPr="008550F0">
              <w:rPr>
                <w:color w:val="002060"/>
              </w:rPr>
              <w:t xml:space="preserve">(FUTSAL PRANDONE) </w:t>
            </w:r>
          </w:p>
        </w:tc>
      </w:tr>
    </w:tbl>
    <w:p w14:paraId="7E4467CA" w14:textId="77777777" w:rsidR="0039149E" w:rsidRPr="008550F0" w:rsidRDefault="0039149E" w:rsidP="0039149E">
      <w:pPr>
        <w:pStyle w:val="titolo10"/>
        <w:rPr>
          <w:rFonts w:eastAsiaTheme="minorEastAsia"/>
          <w:color w:val="002060"/>
        </w:rPr>
      </w:pPr>
      <w:r w:rsidRPr="008550F0">
        <w:rPr>
          <w:color w:val="002060"/>
        </w:rPr>
        <w:t xml:space="preserve">GARE DEL 20/ 1/2023 </w:t>
      </w:r>
    </w:p>
    <w:p w14:paraId="214EB3A9" w14:textId="77777777" w:rsidR="0039149E" w:rsidRPr="008550F0" w:rsidRDefault="0039149E" w:rsidP="0039149E">
      <w:pPr>
        <w:pStyle w:val="titolo7a"/>
        <w:rPr>
          <w:color w:val="002060"/>
        </w:rPr>
      </w:pPr>
      <w:r w:rsidRPr="008550F0">
        <w:rPr>
          <w:color w:val="002060"/>
        </w:rPr>
        <w:t xml:space="preserve">PROVVEDIMENTI DISCIPLINARI </w:t>
      </w:r>
    </w:p>
    <w:p w14:paraId="634F16DC"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6C2CE629" w14:textId="77777777" w:rsidR="0039149E" w:rsidRPr="008550F0" w:rsidRDefault="0039149E" w:rsidP="0039149E">
      <w:pPr>
        <w:pStyle w:val="titolo30"/>
        <w:rPr>
          <w:color w:val="002060"/>
        </w:rPr>
      </w:pPr>
      <w:r w:rsidRPr="008550F0">
        <w:rPr>
          <w:color w:val="002060"/>
        </w:rPr>
        <w:lastRenderedPageBreak/>
        <w:t xml:space="preserve">DIRIGENTI </w:t>
      </w:r>
    </w:p>
    <w:p w14:paraId="1186B6D9" w14:textId="77777777" w:rsidR="0039149E" w:rsidRPr="008550F0" w:rsidRDefault="0039149E" w:rsidP="0039149E">
      <w:pPr>
        <w:pStyle w:val="titolo20"/>
        <w:rPr>
          <w:color w:val="002060"/>
        </w:rPr>
      </w:pPr>
      <w:r w:rsidRPr="008550F0">
        <w:rPr>
          <w:color w:val="002060"/>
        </w:rPr>
        <w:t xml:space="preserve">INIBIZIONE A SVOLGERE OGNI ATTIVITA'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DEFA052" w14:textId="77777777" w:rsidTr="00D45D68">
        <w:tc>
          <w:tcPr>
            <w:tcW w:w="2200" w:type="dxa"/>
            <w:tcMar>
              <w:top w:w="20" w:type="dxa"/>
              <w:left w:w="20" w:type="dxa"/>
              <w:bottom w:w="20" w:type="dxa"/>
              <w:right w:w="20" w:type="dxa"/>
            </w:tcMar>
            <w:vAlign w:val="center"/>
            <w:hideMark/>
          </w:tcPr>
          <w:p w14:paraId="7821515C" w14:textId="77777777" w:rsidR="0039149E" w:rsidRPr="008550F0" w:rsidRDefault="0039149E" w:rsidP="00D45D68">
            <w:pPr>
              <w:pStyle w:val="movimento"/>
              <w:rPr>
                <w:color w:val="002060"/>
              </w:rPr>
            </w:pPr>
            <w:r w:rsidRPr="008550F0">
              <w:rPr>
                <w:color w:val="002060"/>
              </w:rPr>
              <w:t>FRATINI GIUSEPPE</w:t>
            </w:r>
          </w:p>
        </w:tc>
        <w:tc>
          <w:tcPr>
            <w:tcW w:w="2200" w:type="dxa"/>
            <w:tcMar>
              <w:top w:w="20" w:type="dxa"/>
              <w:left w:w="20" w:type="dxa"/>
              <w:bottom w:w="20" w:type="dxa"/>
              <w:right w:w="20" w:type="dxa"/>
            </w:tcMar>
            <w:vAlign w:val="center"/>
            <w:hideMark/>
          </w:tcPr>
          <w:p w14:paraId="313B2EE8" w14:textId="77777777" w:rsidR="0039149E" w:rsidRPr="008550F0" w:rsidRDefault="0039149E" w:rsidP="00D45D68">
            <w:pPr>
              <w:pStyle w:val="movimento2"/>
              <w:rPr>
                <w:color w:val="002060"/>
              </w:rPr>
            </w:pPr>
            <w:r w:rsidRPr="008550F0">
              <w:rPr>
                <w:color w:val="002060"/>
              </w:rPr>
              <w:t xml:space="preserve">(PICENO UNITED MMX A R.L.) </w:t>
            </w:r>
          </w:p>
        </w:tc>
        <w:tc>
          <w:tcPr>
            <w:tcW w:w="800" w:type="dxa"/>
            <w:tcMar>
              <w:top w:w="20" w:type="dxa"/>
              <w:left w:w="20" w:type="dxa"/>
              <w:bottom w:w="20" w:type="dxa"/>
              <w:right w:w="20" w:type="dxa"/>
            </w:tcMar>
            <w:vAlign w:val="center"/>
            <w:hideMark/>
          </w:tcPr>
          <w:p w14:paraId="4683571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7B1F5C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12E07D7" w14:textId="77777777" w:rsidR="0039149E" w:rsidRPr="008550F0" w:rsidRDefault="0039149E" w:rsidP="00D45D68">
            <w:pPr>
              <w:pStyle w:val="movimento2"/>
              <w:rPr>
                <w:color w:val="002060"/>
              </w:rPr>
            </w:pPr>
            <w:r w:rsidRPr="008550F0">
              <w:rPr>
                <w:color w:val="002060"/>
              </w:rPr>
              <w:t> </w:t>
            </w:r>
          </w:p>
        </w:tc>
      </w:tr>
    </w:tbl>
    <w:p w14:paraId="0CE61BC5" w14:textId="77777777" w:rsidR="0039149E" w:rsidRPr="008550F0" w:rsidRDefault="0039149E" w:rsidP="0039149E">
      <w:pPr>
        <w:pStyle w:val="diffida"/>
        <w:spacing w:before="80" w:beforeAutospacing="0" w:after="40" w:afterAutospacing="0"/>
        <w:rPr>
          <w:rFonts w:eastAsiaTheme="minorEastAsia"/>
          <w:color w:val="002060"/>
        </w:rPr>
      </w:pPr>
      <w:r w:rsidRPr="008550F0">
        <w:rPr>
          <w:color w:val="002060"/>
        </w:rPr>
        <w:t xml:space="preserve">Dopo essere entrato senza autorizzazione sul terreno di gioco minacciava e offendeva il direttore di gara.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0147100" w14:textId="77777777" w:rsidTr="00D45D68">
        <w:tc>
          <w:tcPr>
            <w:tcW w:w="2200" w:type="dxa"/>
            <w:tcMar>
              <w:top w:w="20" w:type="dxa"/>
              <w:left w:w="20" w:type="dxa"/>
              <w:bottom w:w="20" w:type="dxa"/>
              <w:right w:w="20" w:type="dxa"/>
            </w:tcMar>
            <w:vAlign w:val="center"/>
            <w:hideMark/>
          </w:tcPr>
          <w:p w14:paraId="72C40DF5" w14:textId="77777777" w:rsidR="0039149E" w:rsidRPr="008550F0" w:rsidRDefault="0039149E" w:rsidP="00D45D68">
            <w:pPr>
              <w:pStyle w:val="movimento"/>
              <w:rPr>
                <w:color w:val="002060"/>
              </w:rPr>
            </w:pPr>
            <w:r w:rsidRPr="008550F0">
              <w:rPr>
                <w:color w:val="002060"/>
              </w:rPr>
              <w:t>SECCACINI MAURO</w:t>
            </w:r>
          </w:p>
        </w:tc>
        <w:tc>
          <w:tcPr>
            <w:tcW w:w="2200" w:type="dxa"/>
            <w:tcMar>
              <w:top w:w="20" w:type="dxa"/>
              <w:left w:w="20" w:type="dxa"/>
              <w:bottom w:w="20" w:type="dxa"/>
              <w:right w:w="20" w:type="dxa"/>
            </w:tcMar>
            <w:vAlign w:val="center"/>
            <w:hideMark/>
          </w:tcPr>
          <w:p w14:paraId="66587573" w14:textId="77777777" w:rsidR="0039149E" w:rsidRPr="008550F0" w:rsidRDefault="0039149E" w:rsidP="00D45D68">
            <w:pPr>
              <w:pStyle w:val="movimento2"/>
              <w:rPr>
                <w:color w:val="002060"/>
              </w:rPr>
            </w:pPr>
            <w:r w:rsidRPr="008550F0">
              <w:rPr>
                <w:color w:val="002060"/>
              </w:rPr>
              <w:t xml:space="preserve">(TRE TORRI A.S.D.) </w:t>
            </w:r>
          </w:p>
        </w:tc>
        <w:tc>
          <w:tcPr>
            <w:tcW w:w="800" w:type="dxa"/>
            <w:tcMar>
              <w:top w:w="20" w:type="dxa"/>
              <w:left w:w="20" w:type="dxa"/>
              <w:bottom w:w="20" w:type="dxa"/>
              <w:right w:w="20" w:type="dxa"/>
            </w:tcMar>
            <w:vAlign w:val="center"/>
            <w:hideMark/>
          </w:tcPr>
          <w:p w14:paraId="6A9EA9F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3EA9BB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A642CB8" w14:textId="77777777" w:rsidR="0039149E" w:rsidRPr="008550F0" w:rsidRDefault="0039149E" w:rsidP="00D45D68">
            <w:pPr>
              <w:pStyle w:val="movimento2"/>
              <w:rPr>
                <w:color w:val="002060"/>
              </w:rPr>
            </w:pPr>
            <w:r w:rsidRPr="008550F0">
              <w:rPr>
                <w:color w:val="002060"/>
              </w:rPr>
              <w:t> </w:t>
            </w:r>
          </w:p>
        </w:tc>
      </w:tr>
    </w:tbl>
    <w:p w14:paraId="1B3FE4E5" w14:textId="77777777" w:rsidR="0039149E" w:rsidRPr="008550F0" w:rsidRDefault="0039149E" w:rsidP="0039149E">
      <w:pPr>
        <w:pStyle w:val="diffida"/>
        <w:spacing w:before="80" w:beforeAutospacing="0" w:after="40" w:afterAutospacing="0"/>
        <w:rPr>
          <w:rFonts w:eastAsiaTheme="minorEastAsia"/>
          <w:color w:val="002060"/>
        </w:rPr>
      </w:pPr>
      <w:r w:rsidRPr="008550F0">
        <w:rPr>
          <w:color w:val="002060"/>
        </w:rPr>
        <w:t xml:space="preserve">Per comportamento offensivo e minaccioso nei confronti dell'arbitro. </w:t>
      </w:r>
    </w:p>
    <w:p w14:paraId="7D3CDB23" w14:textId="77777777" w:rsidR="0039149E" w:rsidRPr="008550F0" w:rsidRDefault="0039149E" w:rsidP="0039149E">
      <w:pPr>
        <w:pStyle w:val="diffida"/>
        <w:spacing w:before="80" w:beforeAutospacing="0" w:after="40" w:afterAutospacing="0"/>
        <w:rPr>
          <w:color w:val="002060"/>
        </w:rPr>
      </w:pPr>
      <w:r w:rsidRPr="008550F0">
        <w:rPr>
          <w:color w:val="002060"/>
        </w:rPr>
        <w:t xml:space="preserve">Allontanato. </w:t>
      </w:r>
    </w:p>
    <w:p w14:paraId="22AFC587" w14:textId="77777777" w:rsidR="0039149E" w:rsidRPr="008550F0" w:rsidRDefault="0039149E" w:rsidP="0039149E">
      <w:pPr>
        <w:pStyle w:val="titolo20"/>
        <w:rPr>
          <w:color w:val="002060"/>
        </w:rPr>
      </w:pPr>
      <w:r w:rsidRPr="008550F0">
        <w:rPr>
          <w:color w:val="002060"/>
        </w:rPr>
        <w:t xml:space="preserve">INIBIZIONE A SVOLGERE OGNI ATTIVITA'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4B645CE" w14:textId="77777777" w:rsidTr="00D45D68">
        <w:tc>
          <w:tcPr>
            <w:tcW w:w="2200" w:type="dxa"/>
            <w:tcMar>
              <w:top w:w="20" w:type="dxa"/>
              <w:left w:w="20" w:type="dxa"/>
              <w:bottom w:w="20" w:type="dxa"/>
              <w:right w:w="20" w:type="dxa"/>
            </w:tcMar>
            <w:vAlign w:val="center"/>
            <w:hideMark/>
          </w:tcPr>
          <w:p w14:paraId="4C39909A" w14:textId="77777777" w:rsidR="0039149E" w:rsidRPr="008550F0" w:rsidRDefault="0039149E" w:rsidP="00D45D68">
            <w:pPr>
              <w:pStyle w:val="movimento"/>
              <w:rPr>
                <w:color w:val="002060"/>
              </w:rPr>
            </w:pPr>
            <w:r w:rsidRPr="008550F0">
              <w:rPr>
                <w:color w:val="002060"/>
              </w:rPr>
              <w:t>PALMA STEFANO</w:t>
            </w:r>
          </w:p>
        </w:tc>
        <w:tc>
          <w:tcPr>
            <w:tcW w:w="2200" w:type="dxa"/>
            <w:tcMar>
              <w:top w:w="20" w:type="dxa"/>
              <w:left w:w="20" w:type="dxa"/>
              <w:bottom w:w="20" w:type="dxa"/>
              <w:right w:w="20" w:type="dxa"/>
            </w:tcMar>
            <w:vAlign w:val="center"/>
            <w:hideMark/>
          </w:tcPr>
          <w:p w14:paraId="576D4580" w14:textId="77777777" w:rsidR="0039149E" w:rsidRPr="008550F0" w:rsidRDefault="0039149E" w:rsidP="00D45D68">
            <w:pPr>
              <w:pStyle w:val="movimento2"/>
              <w:rPr>
                <w:color w:val="002060"/>
              </w:rPr>
            </w:pPr>
            <w:r w:rsidRPr="008550F0">
              <w:rPr>
                <w:color w:val="002060"/>
              </w:rPr>
              <w:t xml:space="preserve">(PICENO UNITED MMX A R.L.) </w:t>
            </w:r>
          </w:p>
        </w:tc>
        <w:tc>
          <w:tcPr>
            <w:tcW w:w="800" w:type="dxa"/>
            <w:tcMar>
              <w:top w:w="20" w:type="dxa"/>
              <w:left w:w="20" w:type="dxa"/>
              <w:bottom w:w="20" w:type="dxa"/>
              <w:right w:w="20" w:type="dxa"/>
            </w:tcMar>
            <w:vAlign w:val="center"/>
            <w:hideMark/>
          </w:tcPr>
          <w:p w14:paraId="16102C6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5830F6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FF3BD6A" w14:textId="77777777" w:rsidR="0039149E" w:rsidRPr="008550F0" w:rsidRDefault="0039149E" w:rsidP="00D45D68">
            <w:pPr>
              <w:pStyle w:val="movimento2"/>
              <w:rPr>
                <w:color w:val="002060"/>
              </w:rPr>
            </w:pPr>
            <w:r w:rsidRPr="008550F0">
              <w:rPr>
                <w:color w:val="002060"/>
              </w:rPr>
              <w:t> </w:t>
            </w:r>
          </w:p>
        </w:tc>
      </w:tr>
    </w:tbl>
    <w:p w14:paraId="2FA0AF74" w14:textId="77777777" w:rsidR="0039149E" w:rsidRPr="008550F0" w:rsidRDefault="0039149E" w:rsidP="0039149E">
      <w:pPr>
        <w:pStyle w:val="diffida"/>
        <w:spacing w:before="80" w:beforeAutospacing="0" w:after="40" w:afterAutospacing="0"/>
        <w:rPr>
          <w:rFonts w:eastAsiaTheme="minorEastAsia"/>
          <w:color w:val="002060"/>
        </w:rPr>
      </w:pPr>
      <w:r w:rsidRPr="008550F0">
        <w:rPr>
          <w:color w:val="002060"/>
        </w:rPr>
        <w:t xml:space="preserve">Per comportamento gravemente irriguardoso nei confronti dell'arbitro. </w:t>
      </w:r>
    </w:p>
    <w:p w14:paraId="4277B0C9" w14:textId="77777777" w:rsidR="0039149E" w:rsidRPr="008550F0" w:rsidRDefault="0039149E" w:rsidP="0039149E">
      <w:pPr>
        <w:pStyle w:val="diffida"/>
        <w:spacing w:before="80" w:beforeAutospacing="0" w:after="40" w:afterAutospacing="0"/>
        <w:rPr>
          <w:color w:val="002060"/>
        </w:rPr>
      </w:pPr>
      <w:r w:rsidRPr="008550F0">
        <w:rPr>
          <w:color w:val="002060"/>
        </w:rPr>
        <w:t xml:space="preserve">Allontanato. </w:t>
      </w:r>
    </w:p>
    <w:p w14:paraId="04C5D8FA" w14:textId="77777777" w:rsidR="0039149E" w:rsidRPr="008550F0" w:rsidRDefault="0039149E" w:rsidP="0039149E">
      <w:pPr>
        <w:pStyle w:val="titolo20"/>
        <w:rPr>
          <w:color w:val="002060"/>
        </w:rPr>
      </w:pPr>
      <w:r w:rsidRPr="008550F0">
        <w:rPr>
          <w:color w:val="002060"/>
        </w:rPr>
        <w:t xml:space="preserve">INIBIZIONE A SVOLGERE OGNI ATTIVITA'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D7664FC" w14:textId="77777777" w:rsidTr="00D45D68">
        <w:tc>
          <w:tcPr>
            <w:tcW w:w="2200" w:type="dxa"/>
            <w:tcMar>
              <w:top w:w="20" w:type="dxa"/>
              <w:left w:w="20" w:type="dxa"/>
              <w:bottom w:w="20" w:type="dxa"/>
              <w:right w:w="20" w:type="dxa"/>
            </w:tcMar>
            <w:vAlign w:val="center"/>
            <w:hideMark/>
          </w:tcPr>
          <w:p w14:paraId="3521AD03" w14:textId="77777777" w:rsidR="0039149E" w:rsidRPr="008550F0" w:rsidRDefault="0039149E" w:rsidP="00D45D68">
            <w:pPr>
              <w:pStyle w:val="movimento"/>
              <w:rPr>
                <w:color w:val="002060"/>
              </w:rPr>
            </w:pPr>
            <w:r w:rsidRPr="008550F0">
              <w:rPr>
                <w:color w:val="002060"/>
              </w:rPr>
              <w:t>GROSSI ARCANGELO</w:t>
            </w:r>
          </w:p>
        </w:tc>
        <w:tc>
          <w:tcPr>
            <w:tcW w:w="2200" w:type="dxa"/>
            <w:tcMar>
              <w:top w:w="20" w:type="dxa"/>
              <w:left w:w="20" w:type="dxa"/>
              <w:bottom w:w="20" w:type="dxa"/>
              <w:right w:w="20" w:type="dxa"/>
            </w:tcMar>
            <w:vAlign w:val="center"/>
            <w:hideMark/>
          </w:tcPr>
          <w:p w14:paraId="67F71CC9" w14:textId="77777777" w:rsidR="0039149E" w:rsidRPr="008550F0" w:rsidRDefault="0039149E" w:rsidP="00D45D68">
            <w:pPr>
              <w:pStyle w:val="movimento2"/>
              <w:rPr>
                <w:color w:val="002060"/>
              </w:rPr>
            </w:pPr>
            <w:r w:rsidRPr="008550F0">
              <w:rPr>
                <w:color w:val="002060"/>
              </w:rPr>
              <w:t xml:space="preserve">(RIVIERA DELLE PALME) </w:t>
            </w:r>
          </w:p>
        </w:tc>
        <w:tc>
          <w:tcPr>
            <w:tcW w:w="800" w:type="dxa"/>
            <w:tcMar>
              <w:top w:w="20" w:type="dxa"/>
              <w:left w:w="20" w:type="dxa"/>
              <w:bottom w:w="20" w:type="dxa"/>
              <w:right w:w="20" w:type="dxa"/>
            </w:tcMar>
            <w:vAlign w:val="center"/>
            <w:hideMark/>
          </w:tcPr>
          <w:p w14:paraId="0E183CE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2E5941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C6EB083" w14:textId="77777777" w:rsidR="0039149E" w:rsidRPr="008550F0" w:rsidRDefault="0039149E" w:rsidP="00D45D68">
            <w:pPr>
              <w:pStyle w:val="movimento2"/>
              <w:rPr>
                <w:color w:val="002060"/>
              </w:rPr>
            </w:pPr>
            <w:r w:rsidRPr="008550F0">
              <w:rPr>
                <w:color w:val="002060"/>
              </w:rPr>
              <w:t> </w:t>
            </w:r>
          </w:p>
        </w:tc>
      </w:tr>
    </w:tbl>
    <w:p w14:paraId="520CF7C1" w14:textId="77777777" w:rsidR="0039149E" w:rsidRPr="008550F0" w:rsidRDefault="0039149E" w:rsidP="0039149E">
      <w:pPr>
        <w:pStyle w:val="diffida"/>
        <w:spacing w:before="80" w:beforeAutospacing="0" w:after="40" w:afterAutospacing="0"/>
        <w:rPr>
          <w:rFonts w:eastAsiaTheme="minorEastAsia"/>
          <w:color w:val="002060"/>
        </w:rPr>
      </w:pPr>
      <w:r w:rsidRPr="008550F0">
        <w:rPr>
          <w:color w:val="002060"/>
        </w:rPr>
        <w:t xml:space="preserve">Per comportamento irriguardoso nei confronti dell'arbitro. Allontanato. </w:t>
      </w:r>
    </w:p>
    <w:p w14:paraId="568989A5" w14:textId="77777777" w:rsidR="0039149E" w:rsidRPr="008550F0" w:rsidRDefault="0039149E" w:rsidP="0039149E">
      <w:pPr>
        <w:pStyle w:val="titolo20"/>
        <w:rPr>
          <w:color w:val="002060"/>
        </w:rPr>
      </w:pPr>
      <w:r w:rsidRPr="008550F0">
        <w:rPr>
          <w:color w:val="002060"/>
        </w:rPr>
        <w:t xml:space="preserve">INIBIZIONE A SVOLGERE OGNI ATTIVITA'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F7E4232" w14:textId="77777777" w:rsidTr="00D45D68">
        <w:tc>
          <w:tcPr>
            <w:tcW w:w="2200" w:type="dxa"/>
            <w:tcMar>
              <w:top w:w="20" w:type="dxa"/>
              <w:left w:w="20" w:type="dxa"/>
              <w:bottom w:w="20" w:type="dxa"/>
              <w:right w:w="20" w:type="dxa"/>
            </w:tcMar>
            <w:vAlign w:val="center"/>
            <w:hideMark/>
          </w:tcPr>
          <w:p w14:paraId="7572534F" w14:textId="77777777" w:rsidR="0039149E" w:rsidRPr="008550F0" w:rsidRDefault="0039149E" w:rsidP="00D45D68">
            <w:pPr>
              <w:pStyle w:val="movimento"/>
              <w:rPr>
                <w:color w:val="002060"/>
              </w:rPr>
            </w:pPr>
            <w:r w:rsidRPr="008550F0">
              <w:rPr>
                <w:color w:val="002060"/>
              </w:rPr>
              <w:t>CARLONI ANDREA</w:t>
            </w:r>
          </w:p>
        </w:tc>
        <w:tc>
          <w:tcPr>
            <w:tcW w:w="2200" w:type="dxa"/>
            <w:tcMar>
              <w:top w:w="20" w:type="dxa"/>
              <w:left w:w="20" w:type="dxa"/>
              <w:bottom w:w="20" w:type="dxa"/>
              <w:right w:w="20" w:type="dxa"/>
            </w:tcMar>
            <w:vAlign w:val="center"/>
            <w:hideMark/>
          </w:tcPr>
          <w:p w14:paraId="3DF2EBC5" w14:textId="77777777" w:rsidR="0039149E" w:rsidRPr="008550F0" w:rsidRDefault="0039149E" w:rsidP="00D45D68">
            <w:pPr>
              <w:pStyle w:val="movimento2"/>
              <w:rPr>
                <w:color w:val="002060"/>
              </w:rPr>
            </w:pPr>
            <w:r w:rsidRPr="008550F0">
              <w:rPr>
                <w:color w:val="002060"/>
              </w:rPr>
              <w:t xml:space="preserve">(SERRALTA) </w:t>
            </w:r>
          </w:p>
        </w:tc>
        <w:tc>
          <w:tcPr>
            <w:tcW w:w="800" w:type="dxa"/>
            <w:tcMar>
              <w:top w:w="20" w:type="dxa"/>
              <w:left w:w="20" w:type="dxa"/>
              <w:bottom w:w="20" w:type="dxa"/>
              <w:right w:w="20" w:type="dxa"/>
            </w:tcMar>
            <w:vAlign w:val="center"/>
            <w:hideMark/>
          </w:tcPr>
          <w:p w14:paraId="2B4BB7F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2DD389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BD041EF" w14:textId="77777777" w:rsidR="0039149E" w:rsidRPr="008550F0" w:rsidRDefault="0039149E" w:rsidP="00D45D68">
            <w:pPr>
              <w:pStyle w:val="movimento2"/>
              <w:rPr>
                <w:color w:val="002060"/>
              </w:rPr>
            </w:pPr>
            <w:r w:rsidRPr="008550F0">
              <w:rPr>
                <w:color w:val="002060"/>
              </w:rPr>
              <w:t> </w:t>
            </w:r>
          </w:p>
        </w:tc>
      </w:tr>
    </w:tbl>
    <w:p w14:paraId="79BE3FDE" w14:textId="77777777" w:rsidR="0039149E" w:rsidRPr="008550F0" w:rsidRDefault="0039149E" w:rsidP="0039149E">
      <w:pPr>
        <w:pStyle w:val="diffida"/>
        <w:spacing w:before="80" w:beforeAutospacing="0" w:after="40" w:afterAutospacing="0"/>
        <w:rPr>
          <w:rFonts w:eastAsiaTheme="minorEastAsia"/>
          <w:color w:val="002060"/>
        </w:rPr>
      </w:pPr>
      <w:r w:rsidRPr="008550F0">
        <w:rPr>
          <w:color w:val="002060"/>
        </w:rPr>
        <w:t xml:space="preserve">Per proteste nei confronti dell'arbitro. Allontanato. </w:t>
      </w:r>
    </w:p>
    <w:p w14:paraId="12A52156" w14:textId="77777777" w:rsidR="0039149E" w:rsidRPr="008550F0" w:rsidRDefault="0039149E" w:rsidP="0039149E">
      <w:pPr>
        <w:pStyle w:val="titolo20"/>
        <w:rPr>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4D028FD" w14:textId="77777777" w:rsidTr="00D45D68">
        <w:tc>
          <w:tcPr>
            <w:tcW w:w="2200" w:type="dxa"/>
            <w:tcMar>
              <w:top w:w="20" w:type="dxa"/>
              <w:left w:w="20" w:type="dxa"/>
              <w:bottom w:w="20" w:type="dxa"/>
              <w:right w:w="20" w:type="dxa"/>
            </w:tcMar>
            <w:vAlign w:val="center"/>
            <w:hideMark/>
          </w:tcPr>
          <w:p w14:paraId="63FC931E" w14:textId="77777777" w:rsidR="0039149E" w:rsidRPr="008550F0" w:rsidRDefault="0039149E" w:rsidP="00D45D68">
            <w:pPr>
              <w:pStyle w:val="movimento"/>
              <w:rPr>
                <w:color w:val="002060"/>
              </w:rPr>
            </w:pPr>
            <w:r w:rsidRPr="008550F0">
              <w:rPr>
                <w:color w:val="002060"/>
              </w:rPr>
              <w:t>MARROCCHI SILVIO MARCELO</w:t>
            </w:r>
          </w:p>
        </w:tc>
        <w:tc>
          <w:tcPr>
            <w:tcW w:w="2200" w:type="dxa"/>
            <w:tcMar>
              <w:top w:w="20" w:type="dxa"/>
              <w:left w:w="20" w:type="dxa"/>
              <w:bottom w:w="20" w:type="dxa"/>
              <w:right w:w="20" w:type="dxa"/>
            </w:tcMar>
            <w:vAlign w:val="center"/>
            <w:hideMark/>
          </w:tcPr>
          <w:p w14:paraId="6BA4CC8C" w14:textId="77777777" w:rsidR="0039149E" w:rsidRPr="008550F0" w:rsidRDefault="0039149E" w:rsidP="00D45D68">
            <w:pPr>
              <w:pStyle w:val="movimento2"/>
              <w:rPr>
                <w:color w:val="002060"/>
              </w:rPr>
            </w:pPr>
            <w:r w:rsidRPr="008550F0">
              <w:rPr>
                <w:color w:val="002060"/>
              </w:rPr>
              <w:t xml:space="preserve">(SERRALTA) </w:t>
            </w:r>
          </w:p>
        </w:tc>
        <w:tc>
          <w:tcPr>
            <w:tcW w:w="800" w:type="dxa"/>
            <w:tcMar>
              <w:top w:w="20" w:type="dxa"/>
              <w:left w:w="20" w:type="dxa"/>
              <w:bottom w:w="20" w:type="dxa"/>
              <w:right w:w="20" w:type="dxa"/>
            </w:tcMar>
            <w:vAlign w:val="center"/>
            <w:hideMark/>
          </w:tcPr>
          <w:p w14:paraId="2C48113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3C95CA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EF414D6" w14:textId="77777777" w:rsidR="0039149E" w:rsidRPr="008550F0" w:rsidRDefault="0039149E" w:rsidP="00D45D68">
            <w:pPr>
              <w:pStyle w:val="movimento2"/>
              <w:rPr>
                <w:color w:val="002060"/>
              </w:rPr>
            </w:pPr>
            <w:r w:rsidRPr="008550F0">
              <w:rPr>
                <w:color w:val="002060"/>
              </w:rPr>
              <w:t> </w:t>
            </w:r>
          </w:p>
        </w:tc>
      </w:tr>
    </w:tbl>
    <w:p w14:paraId="30C1442F" w14:textId="77777777" w:rsidR="0039149E" w:rsidRPr="008550F0" w:rsidRDefault="0039149E" w:rsidP="0039149E">
      <w:pPr>
        <w:pStyle w:val="titolo20"/>
        <w:rPr>
          <w:rFonts w:eastAsiaTheme="minorEastAsia"/>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7098C9F" w14:textId="77777777" w:rsidTr="00D45D68">
        <w:tc>
          <w:tcPr>
            <w:tcW w:w="2200" w:type="dxa"/>
            <w:tcMar>
              <w:top w:w="20" w:type="dxa"/>
              <w:left w:w="20" w:type="dxa"/>
              <w:bottom w:w="20" w:type="dxa"/>
              <w:right w:w="20" w:type="dxa"/>
            </w:tcMar>
            <w:vAlign w:val="center"/>
            <w:hideMark/>
          </w:tcPr>
          <w:p w14:paraId="0161837D" w14:textId="77777777" w:rsidR="0039149E" w:rsidRPr="008550F0" w:rsidRDefault="0039149E" w:rsidP="00D45D68">
            <w:pPr>
              <w:pStyle w:val="movimento"/>
              <w:rPr>
                <w:color w:val="002060"/>
              </w:rPr>
            </w:pPr>
            <w:r w:rsidRPr="008550F0">
              <w:rPr>
                <w:color w:val="002060"/>
              </w:rPr>
              <w:t>CARLONI ANDREA</w:t>
            </w:r>
          </w:p>
        </w:tc>
        <w:tc>
          <w:tcPr>
            <w:tcW w:w="2200" w:type="dxa"/>
            <w:tcMar>
              <w:top w:w="20" w:type="dxa"/>
              <w:left w:w="20" w:type="dxa"/>
              <w:bottom w:w="20" w:type="dxa"/>
              <w:right w:w="20" w:type="dxa"/>
            </w:tcMar>
            <w:vAlign w:val="center"/>
            <w:hideMark/>
          </w:tcPr>
          <w:p w14:paraId="14FDFFAB" w14:textId="77777777" w:rsidR="0039149E" w:rsidRPr="008550F0" w:rsidRDefault="0039149E" w:rsidP="00D45D68">
            <w:pPr>
              <w:pStyle w:val="movimento2"/>
              <w:rPr>
                <w:color w:val="002060"/>
              </w:rPr>
            </w:pPr>
            <w:r w:rsidRPr="008550F0">
              <w:rPr>
                <w:color w:val="002060"/>
              </w:rPr>
              <w:t xml:space="preserve">(SERRALTA) </w:t>
            </w:r>
          </w:p>
        </w:tc>
        <w:tc>
          <w:tcPr>
            <w:tcW w:w="800" w:type="dxa"/>
            <w:tcMar>
              <w:top w:w="20" w:type="dxa"/>
              <w:left w:w="20" w:type="dxa"/>
              <w:bottom w:w="20" w:type="dxa"/>
              <w:right w:w="20" w:type="dxa"/>
            </w:tcMar>
            <w:vAlign w:val="center"/>
            <w:hideMark/>
          </w:tcPr>
          <w:p w14:paraId="6F4611D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E2879A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1D0EC64" w14:textId="77777777" w:rsidR="0039149E" w:rsidRPr="008550F0" w:rsidRDefault="0039149E" w:rsidP="00D45D68">
            <w:pPr>
              <w:pStyle w:val="movimento2"/>
              <w:rPr>
                <w:color w:val="002060"/>
              </w:rPr>
            </w:pPr>
            <w:r w:rsidRPr="008550F0">
              <w:rPr>
                <w:color w:val="002060"/>
              </w:rPr>
              <w:t> </w:t>
            </w:r>
          </w:p>
        </w:tc>
      </w:tr>
    </w:tbl>
    <w:p w14:paraId="746496DC"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E6D4AFF" w14:textId="77777777" w:rsidTr="00D45D68">
        <w:tc>
          <w:tcPr>
            <w:tcW w:w="2200" w:type="dxa"/>
            <w:tcMar>
              <w:top w:w="20" w:type="dxa"/>
              <w:left w:w="20" w:type="dxa"/>
              <w:bottom w:w="20" w:type="dxa"/>
              <w:right w:w="20" w:type="dxa"/>
            </w:tcMar>
            <w:vAlign w:val="center"/>
            <w:hideMark/>
          </w:tcPr>
          <w:p w14:paraId="51FC73BA" w14:textId="77777777" w:rsidR="0039149E" w:rsidRPr="008550F0" w:rsidRDefault="0039149E" w:rsidP="00D45D68">
            <w:pPr>
              <w:pStyle w:val="movimento"/>
              <w:rPr>
                <w:color w:val="002060"/>
              </w:rPr>
            </w:pPr>
            <w:r w:rsidRPr="008550F0">
              <w:rPr>
                <w:color w:val="002060"/>
              </w:rPr>
              <w:t>GRILLI GIANLUCA</w:t>
            </w:r>
          </w:p>
        </w:tc>
        <w:tc>
          <w:tcPr>
            <w:tcW w:w="2200" w:type="dxa"/>
            <w:tcMar>
              <w:top w:w="20" w:type="dxa"/>
              <w:left w:w="20" w:type="dxa"/>
              <w:bottom w:w="20" w:type="dxa"/>
              <w:right w:w="20" w:type="dxa"/>
            </w:tcMar>
            <w:vAlign w:val="center"/>
            <w:hideMark/>
          </w:tcPr>
          <w:p w14:paraId="5CF07F82" w14:textId="77777777" w:rsidR="0039149E" w:rsidRPr="008550F0" w:rsidRDefault="0039149E" w:rsidP="00D45D68">
            <w:pPr>
              <w:pStyle w:val="movimento2"/>
              <w:rPr>
                <w:color w:val="002060"/>
              </w:rPr>
            </w:pPr>
            <w:r w:rsidRPr="008550F0">
              <w:rPr>
                <w:color w:val="002060"/>
              </w:rPr>
              <w:t xml:space="preserve">(BAYER CAPPUCCINI) </w:t>
            </w:r>
          </w:p>
        </w:tc>
        <w:tc>
          <w:tcPr>
            <w:tcW w:w="800" w:type="dxa"/>
            <w:tcMar>
              <w:top w:w="20" w:type="dxa"/>
              <w:left w:w="20" w:type="dxa"/>
              <w:bottom w:w="20" w:type="dxa"/>
              <w:right w:w="20" w:type="dxa"/>
            </w:tcMar>
            <w:vAlign w:val="center"/>
            <w:hideMark/>
          </w:tcPr>
          <w:p w14:paraId="11588F5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D80EDA1" w14:textId="77777777" w:rsidR="0039149E" w:rsidRPr="008550F0" w:rsidRDefault="0039149E" w:rsidP="00D45D68">
            <w:pPr>
              <w:pStyle w:val="movimento"/>
              <w:rPr>
                <w:color w:val="002060"/>
              </w:rPr>
            </w:pPr>
            <w:r w:rsidRPr="008550F0">
              <w:rPr>
                <w:color w:val="002060"/>
              </w:rPr>
              <w:t>ZAPPATORI RICCARDO</w:t>
            </w:r>
          </w:p>
        </w:tc>
        <w:tc>
          <w:tcPr>
            <w:tcW w:w="2200" w:type="dxa"/>
            <w:tcMar>
              <w:top w:w="20" w:type="dxa"/>
              <w:left w:w="20" w:type="dxa"/>
              <w:bottom w:w="20" w:type="dxa"/>
              <w:right w:w="20" w:type="dxa"/>
            </w:tcMar>
            <w:vAlign w:val="center"/>
            <w:hideMark/>
          </w:tcPr>
          <w:p w14:paraId="26290338"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CITTA</w:t>
            </w:r>
            <w:proofErr w:type="gramEnd"/>
            <w:r w:rsidRPr="008550F0">
              <w:rPr>
                <w:color w:val="002060"/>
              </w:rPr>
              <w:t xml:space="preserve"> DI OSTRA) </w:t>
            </w:r>
          </w:p>
        </w:tc>
      </w:tr>
    </w:tbl>
    <w:p w14:paraId="11E2CF56" w14:textId="77777777" w:rsidR="0039149E" w:rsidRPr="008550F0" w:rsidRDefault="0039149E" w:rsidP="0039149E">
      <w:pPr>
        <w:pStyle w:val="titolo30"/>
        <w:rPr>
          <w:rFonts w:eastAsiaTheme="minorEastAsia"/>
          <w:color w:val="002060"/>
        </w:rPr>
      </w:pPr>
      <w:r w:rsidRPr="008550F0">
        <w:rPr>
          <w:color w:val="002060"/>
        </w:rPr>
        <w:t xml:space="preserve">ALLENATORI </w:t>
      </w:r>
    </w:p>
    <w:p w14:paraId="4538E0A5" w14:textId="77777777" w:rsidR="0039149E" w:rsidRPr="008550F0" w:rsidRDefault="0039149E" w:rsidP="0039149E">
      <w:pPr>
        <w:pStyle w:val="titolo20"/>
        <w:rPr>
          <w:color w:val="002060"/>
        </w:rPr>
      </w:pPr>
      <w:r w:rsidRPr="008550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DA9EA7B" w14:textId="77777777" w:rsidTr="00D45D68">
        <w:tc>
          <w:tcPr>
            <w:tcW w:w="2200" w:type="dxa"/>
            <w:tcMar>
              <w:top w:w="20" w:type="dxa"/>
              <w:left w:w="20" w:type="dxa"/>
              <w:bottom w:w="20" w:type="dxa"/>
              <w:right w:w="20" w:type="dxa"/>
            </w:tcMar>
            <w:vAlign w:val="center"/>
            <w:hideMark/>
          </w:tcPr>
          <w:p w14:paraId="320F01F1" w14:textId="77777777" w:rsidR="0039149E" w:rsidRPr="008550F0" w:rsidRDefault="0039149E" w:rsidP="00D45D68">
            <w:pPr>
              <w:pStyle w:val="movimento"/>
              <w:rPr>
                <w:color w:val="002060"/>
              </w:rPr>
            </w:pPr>
            <w:r w:rsidRPr="008550F0">
              <w:rPr>
                <w:color w:val="002060"/>
              </w:rPr>
              <w:t>FERRARESI EMANUELE</w:t>
            </w:r>
          </w:p>
        </w:tc>
        <w:tc>
          <w:tcPr>
            <w:tcW w:w="2200" w:type="dxa"/>
            <w:tcMar>
              <w:top w:w="20" w:type="dxa"/>
              <w:left w:w="20" w:type="dxa"/>
              <w:bottom w:w="20" w:type="dxa"/>
              <w:right w:w="20" w:type="dxa"/>
            </w:tcMar>
            <w:vAlign w:val="center"/>
            <w:hideMark/>
          </w:tcPr>
          <w:p w14:paraId="04CA58E4" w14:textId="77777777" w:rsidR="0039149E" w:rsidRPr="008550F0" w:rsidRDefault="0039149E" w:rsidP="00D45D68">
            <w:pPr>
              <w:pStyle w:val="movimento2"/>
              <w:rPr>
                <w:color w:val="002060"/>
              </w:rPr>
            </w:pPr>
            <w:r w:rsidRPr="008550F0">
              <w:rPr>
                <w:color w:val="002060"/>
              </w:rPr>
              <w:t xml:space="preserve">(ACLI MANTOVANI CALCIO A 5) </w:t>
            </w:r>
          </w:p>
        </w:tc>
        <w:tc>
          <w:tcPr>
            <w:tcW w:w="800" w:type="dxa"/>
            <w:tcMar>
              <w:top w:w="20" w:type="dxa"/>
              <w:left w:w="20" w:type="dxa"/>
              <w:bottom w:w="20" w:type="dxa"/>
              <w:right w:w="20" w:type="dxa"/>
            </w:tcMar>
            <w:vAlign w:val="center"/>
            <w:hideMark/>
          </w:tcPr>
          <w:p w14:paraId="61C0CA3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C1B74D4" w14:textId="77777777" w:rsidR="0039149E" w:rsidRPr="008550F0" w:rsidRDefault="0039149E" w:rsidP="00D45D68">
            <w:pPr>
              <w:pStyle w:val="movimento"/>
              <w:rPr>
                <w:color w:val="002060"/>
              </w:rPr>
            </w:pPr>
            <w:r w:rsidRPr="008550F0">
              <w:rPr>
                <w:color w:val="002060"/>
              </w:rPr>
              <w:t>PASCUCCI NICOLA</w:t>
            </w:r>
          </w:p>
        </w:tc>
        <w:tc>
          <w:tcPr>
            <w:tcW w:w="2200" w:type="dxa"/>
            <w:tcMar>
              <w:top w:w="20" w:type="dxa"/>
              <w:left w:w="20" w:type="dxa"/>
              <w:bottom w:w="20" w:type="dxa"/>
              <w:right w:w="20" w:type="dxa"/>
            </w:tcMar>
            <w:vAlign w:val="center"/>
            <w:hideMark/>
          </w:tcPr>
          <w:p w14:paraId="045DCDB9"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U.MANDOLESI</w:t>
            </w:r>
            <w:proofErr w:type="gramEnd"/>
            <w:r w:rsidRPr="008550F0">
              <w:rPr>
                <w:color w:val="002060"/>
              </w:rPr>
              <w:t xml:space="preserve"> CALCIO) </w:t>
            </w:r>
          </w:p>
        </w:tc>
      </w:tr>
    </w:tbl>
    <w:p w14:paraId="1A9533F9"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772AABB" w14:textId="77777777" w:rsidTr="00D45D68">
        <w:tc>
          <w:tcPr>
            <w:tcW w:w="2200" w:type="dxa"/>
            <w:tcMar>
              <w:top w:w="20" w:type="dxa"/>
              <w:left w:w="20" w:type="dxa"/>
              <w:bottom w:w="20" w:type="dxa"/>
              <w:right w:w="20" w:type="dxa"/>
            </w:tcMar>
            <w:vAlign w:val="center"/>
            <w:hideMark/>
          </w:tcPr>
          <w:p w14:paraId="68F78F47" w14:textId="77777777" w:rsidR="0039149E" w:rsidRPr="008550F0" w:rsidRDefault="0039149E" w:rsidP="00D45D68">
            <w:pPr>
              <w:pStyle w:val="movimento"/>
              <w:rPr>
                <w:color w:val="002060"/>
              </w:rPr>
            </w:pPr>
            <w:r w:rsidRPr="008550F0">
              <w:rPr>
                <w:color w:val="002060"/>
              </w:rPr>
              <w:t>LATTANZI PAOLO</w:t>
            </w:r>
          </w:p>
        </w:tc>
        <w:tc>
          <w:tcPr>
            <w:tcW w:w="2200" w:type="dxa"/>
            <w:tcMar>
              <w:top w:w="20" w:type="dxa"/>
              <w:left w:w="20" w:type="dxa"/>
              <w:bottom w:w="20" w:type="dxa"/>
              <w:right w:w="20" w:type="dxa"/>
            </w:tcMar>
            <w:vAlign w:val="center"/>
            <w:hideMark/>
          </w:tcPr>
          <w:p w14:paraId="7C407CFE" w14:textId="77777777" w:rsidR="0039149E" w:rsidRPr="008550F0" w:rsidRDefault="0039149E" w:rsidP="00D45D68">
            <w:pPr>
              <w:pStyle w:val="movimento2"/>
              <w:rPr>
                <w:color w:val="002060"/>
              </w:rPr>
            </w:pPr>
            <w:r w:rsidRPr="008550F0">
              <w:rPr>
                <w:color w:val="002060"/>
              </w:rPr>
              <w:t xml:space="preserve">(FUTSAL CAMPIGLIONE) </w:t>
            </w:r>
          </w:p>
        </w:tc>
        <w:tc>
          <w:tcPr>
            <w:tcW w:w="800" w:type="dxa"/>
            <w:tcMar>
              <w:top w:w="20" w:type="dxa"/>
              <w:left w:w="20" w:type="dxa"/>
              <w:bottom w:w="20" w:type="dxa"/>
              <w:right w:w="20" w:type="dxa"/>
            </w:tcMar>
            <w:vAlign w:val="center"/>
            <w:hideMark/>
          </w:tcPr>
          <w:p w14:paraId="5108132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DD4D61B" w14:textId="77777777" w:rsidR="0039149E" w:rsidRPr="008550F0" w:rsidRDefault="0039149E" w:rsidP="00D45D68">
            <w:pPr>
              <w:pStyle w:val="movimento"/>
              <w:rPr>
                <w:color w:val="002060"/>
              </w:rPr>
            </w:pPr>
            <w:r w:rsidRPr="008550F0">
              <w:rPr>
                <w:color w:val="002060"/>
              </w:rPr>
              <w:t>MONALDI MAURO</w:t>
            </w:r>
          </w:p>
        </w:tc>
        <w:tc>
          <w:tcPr>
            <w:tcW w:w="2200" w:type="dxa"/>
            <w:tcMar>
              <w:top w:w="20" w:type="dxa"/>
              <w:left w:w="20" w:type="dxa"/>
              <w:bottom w:w="20" w:type="dxa"/>
              <w:right w:w="20" w:type="dxa"/>
            </w:tcMar>
            <w:vAlign w:val="center"/>
            <w:hideMark/>
          </w:tcPr>
          <w:p w14:paraId="29269018" w14:textId="77777777" w:rsidR="0039149E" w:rsidRPr="008550F0" w:rsidRDefault="0039149E" w:rsidP="00D45D68">
            <w:pPr>
              <w:pStyle w:val="movimento2"/>
              <w:rPr>
                <w:color w:val="002060"/>
              </w:rPr>
            </w:pPr>
            <w:r w:rsidRPr="008550F0">
              <w:rPr>
                <w:color w:val="002060"/>
              </w:rPr>
              <w:t xml:space="preserve">(TRE TORRI A.S.D.) </w:t>
            </w:r>
          </w:p>
        </w:tc>
      </w:tr>
    </w:tbl>
    <w:p w14:paraId="150CA2C0" w14:textId="77777777" w:rsidR="0039149E" w:rsidRPr="008550F0" w:rsidRDefault="0039149E" w:rsidP="0039149E">
      <w:pPr>
        <w:pStyle w:val="titolo30"/>
        <w:rPr>
          <w:rFonts w:eastAsiaTheme="minorEastAsia"/>
          <w:color w:val="002060"/>
        </w:rPr>
      </w:pPr>
      <w:r w:rsidRPr="008550F0">
        <w:rPr>
          <w:color w:val="002060"/>
        </w:rPr>
        <w:t xml:space="preserve">CALCIATORI ESPULSI </w:t>
      </w:r>
    </w:p>
    <w:p w14:paraId="20CC58EC" w14:textId="77777777" w:rsidR="0039149E" w:rsidRPr="008550F0" w:rsidRDefault="0039149E" w:rsidP="0039149E">
      <w:pPr>
        <w:pStyle w:val="titolo20"/>
        <w:rPr>
          <w:color w:val="002060"/>
        </w:rPr>
      </w:pPr>
      <w:r w:rsidRPr="008550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2B154A6" w14:textId="77777777" w:rsidTr="00D45D68">
        <w:tc>
          <w:tcPr>
            <w:tcW w:w="2200" w:type="dxa"/>
            <w:tcMar>
              <w:top w:w="20" w:type="dxa"/>
              <w:left w:w="20" w:type="dxa"/>
              <w:bottom w:w="20" w:type="dxa"/>
              <w:right w:w="20" w:type="dxa"/>
            </w:tcMar>
            <w:vAlign w:val="center"/>
            <w:hideMark/>
          </w:tcPr>
          <w:p w14:paraId="5A7C1FE9" w14:textId="77777777" w:rsidR="0039149E" w:rsidRPr="008550F0" w:rsidRDefault="0039149E" w:rsidP="00D45D68">
            <w:pPr>
              <w:pStyle w:val="movimento"/>
              <w:rPr>
                <w:color w:val="002060"/>
              </w:rPr>
            </w:pPr>
            <w:r w:rsidRPr="008550F0">
              <w:rPr>
                <w:color w:val="002060"/>
              </w:rPr>
              <w:t>MULINARI MATTEO</w:t>
            </w:r>
          </w:p>
        </w:tc>
        <w:tc>
          <w:tcPr>
            <w:tcW w:w="2200" w:type="dxa"/>
            <w:tcMar>
              <w:top w:w="20" w:type="dxa"/>
              <w:left w:w="20" w:type="dxa"/>
              <w:bottom w:w="20" w:type="dxa"/>
              <w:right w:w="20" w:type="dxa"/>
            </w:tcMar>
            <w:vAlign w:val="center"/>
            <w:hideMark/>
          </w:tcPr>
          <w:p w14:paraId="66E1271A" w14:textId="77777777" w:rsidR="0039149E" w:rsidRPr="008550F0" w:rsidRDefault="0039149E" w:rsidP="00D45D68">
            <w:pPr>
              <w:pStyle w:val="movimento2"/>
              <w:rPr>
                <w:color w:val="002060"/>
              </w:rPr>
            </w:pPr>
            <w:r w:rsidRPr="008550F0">
              <w:rPr>
                <w:color w:val="002060"/>
              </w:rPr>
              <w:t xml:space="preserve">(ACLI MANTOVANI CALCIO A 5) </w:t>
            </w:r>
          </w:p>
        </w:tc>
        <w:tc>
          <w:tcPr>
            <w:tcW w:w="800" w:type="dxa"/>
            <w:tcMar>
              <w:top w:w="20" w:type="dxa"/>
              <w:left w:w="20" w:type="dxa"/>
              <w:bottom w:w="20" w:type="dxa"/>
              <w:right w:w="20" w:type="dxa"/>
            </w:tcMar>
            <w:vAlign w:val="center"/>
            <w:hideMark/>
          </w:tcPr>
          <w:p w14:paraId="66A5FB2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8A08719" w14:textId="77777777" w:rsidR="0039149E" w:rsidRPr="008550F0" w:rsidRDefault="0039149E" w:rsidP="00D45D68">
            <w:pPr>
              <w:pStyle w:val="movimento"/>
              <w:rPr>
                <w:color w:val="002060"/>
              </w:rPr>
            </w:pPr>
            <w:r w:rsidRPr="008550F0">
              <w:rPr>
                <w:color w:val="002060"/>
              </w:rPr>
              <w:t>CUCCIOLONI ALESSANDRO</w:t>
            </w:r>
          </w:p>
        </w:tc>
        <w:tc>
          <w:tcPr>
            <w:tcW w:w="2200" w:type="dxa"/>
            <w:tcMar>
              <w:top w:w="20" w:type="dxa"/>
              <w:left w:w="20" w:type="dxa"/>
              <w:bottom w:w="20" w:type="dxa"/>
              <w:right w:w="20" w:type="dxa"/>
            </w:tcMar>
            <w:vAlign w:val="center"/>
            <w:hideMark/>
          </w:tcPr>
          <w:p w14:paraId="116B7698" w14:textId="77777777" w:rsidR="0039149E" w:rsidRPr="008550F0" w:rsidRDefault="0039149E" w:rsidP="00D45D68">
            <w:pPr>
              <w:pStyle w:val="movimento2"/>
              <w:rPr>
                <w:color w:val="002060"/>
              </w:rPr>
            </w:pPr>
            <w:r w:rsidRPr="008550F0">
              <w:rPr>
                <w:color w:val="002060"/>
              </w:rPr>
              <w:t xml:space="preserve">(PICENO UNITED MMX A R.L.) </w:t>
            </w:r>
          </w:p>
        </w:tc>
      </w:tr>
      <w:tr w:rsidR="0039149E" w:rsidRPr="008550F0" w14:paraId="5D4EC949" w14:textId="77777777" w:rsidTr="00D45D68">
        <w:tc>
          <w:tcPr>
            <w:tcW w:w="2200" w:type="dxa"/>
            <w:tcMar>
              <w:top w:w="20" w:type="dxa"/>
              <w:left w:w="20" w:type="dxa"/>
              <w:bottom w:w="20" w:type="dxa"/>
              <w:right w:w="20" w:type="dxa"/>
            </w:tcMar>
            <w:vAlign w:val="center"/>
            <w:hideMark/>
          </w:tcPr>
          <w:p w14:paraId="48093D52" w14:textId="77777777" w:rsidR="0039149E" w:rsidRPr="008550F0" w:rsidRDefault="0039149E" w:rsidP="00D45D68">
            <w:pPr>
              <w:pStyle w:val="movimento"/>
              <w:rPr>
                <w:color w:val="002060"/>
              </w:rPr>
            </w:pPr>
            <w:r w:rsidRPr="008550F0">
              <w:rPr>
                <w:color w:val="002060"/>
              </w:rPr>
              <w:t>TAMBURI MATTEO</w:t>
            </w:r>
          </w:p>
        </w:tc>
        <w:tc>
          <w:tcPr>
            <w:tcW w:w="2200" w:type="dxa"/>
            <w:tcMar>
              <w:top w:w="20" w:type="dxa"/>
              <w:left w:w="20" w:type="dxa"/>
              <w:bottom w:w="20" w:type="dxa"/>
              <w:right w:w="20" w:type="dxa"/>
            </w:tcMar>
            <w:vAlign w:val="center"/>
            <w:hideMark/>
          </w:tcPr>
          <w:p w14:paraId="2582448A" w14:textId="77777777" w:rsidR="0039149E" w:rsidRPr="008550F0" w:rsidRDefault="0039149E" w:rsidP="00D45D68">
            <w:pPr>
              <w:pStyle w:val="movimento2"/>
              <w:rPr>
                <w:color w:val="002060"/>
              </w:rPr>
            </w:pPr>
            <w:r w:rsidRPr="008550F0">
              <w:rPr>
                <w:color w:val="002060"/>
              </w:rPr>
              <w:t xml:space="preserve">(TRE TORRI A.S.D.) </w:t>
            </w:r>
          </w:p>
        </w:tc>
        <w:tc>
          <w:tcPr>
            <w:tcW w:w="800" w:type="dxa"/>
            <w:tcMar>
              <w:top w:w="20" w:type="dxa"/>
              <w:left w:w="20" w:type="dxa"/>
              <w:bottom w:w="20" w:type="dxa"/>
              <w:right w:w="20" w:type="dxa"/>
            </w:tcMar>
            <w:vAlign w:val="center"/>
            <w:hideMark/>
          </w:tcPr>
          <w:p w14:paraId="118C1C2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71FE81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E17ACD9" w14:textId="77777777" w:rsidR="0039149E" w:rsidRPr="008550F0" w:rsidRDefault="0039149E" w:rsidP="00D45D68">
            <w:pPr>
              <w:pStyle w:val="movimento2"/>
              <w:rPr>
                <w:color w:val="002060"/>
              </w:rPr>
            </w:pPr>
            <w:r w:rsidRPr="008550F0">
              <w:rPr>
                <w:color w:val="002060"/>
              </w:rPr>
              <w:t> </w:t>
            </w:r>
          </w:p>
        </w:tc>
      </w:tr>
    </w:tbl>
    <w:p w14:paraId="328CE829" w14:textId="77777777" w:rsidR="0039149E" w:rsidRPr="008550F0" w:rsidRDefault="0039149E" w:rsidP="0039149E">
      <w:pPr>
        <w:pStyle w:val="titolo20"/>
        <w:rPr>
          <w:rFonts w:eastAsiaTheme="minorEastAsia"/>
          <w:color w:val="002060"/>
        </w:rPr>
      </w:pPr>
      <w:r w:rsidRPr="008550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2AE7B5B" w14:textId="77777777" w:rsidTr="00D45D68">
        <w:tc>
          <w:tcPr>
            <w:tcW w:w="2200" w:type="dxa"/>
            <w:tcMar>
              <w:top w:w="20" w:type="dxa"/>
              <w:left w:w="20" w:type="dxa"/>
              <w:bottom w:w="20" w:type="dxa"/>
              <w:right w:w="20" w:type="dxa"/>
            </w:tcMar>
            <w:vAlign w:val="center"/>
            <w:hideMark/>
          </w:tcPr>
          <w:p w14:paraId="62B34349" w14:textId="77777777" w:rsidR="0039149E" w:rsidRPr="008550F0" w:rsidRDefault="0039149E" w:rsidP="00D45D68">
            <w:pPr>
              <w:pStyle w:val="movimento"/>
              <w:rPr>
                <w:color w:val="002060"/>
              </w:rPr>
            </w:pPr>
            <w:r w:rsidRPr="008550F0">
              <w:rPr>
                <w:color w:val="002060"/>
              </w:rPr>
              <w:t>MANDOLESI OMAR</w:t>
            </w:r>
          </w:p>
        </w:tc>
        <w:tc>
          <w:tcPr>
            <w:tcW w:w="2200" w:type="dxa"/>
            <w:tcMar>
              <w:top w:w="20" w:type="dxa"/>
              <w:left w:w="20" w:type="dxa"/>
              <w:bottom w:w="20" w:type="dxa"/>
              <w:right w:w="20" w:type="dxa"/>
            </w:tcMar>
            <w:vAlign w:val="center"/>
            <w:hideMark/>
          </w:tcPr>
          <w:p w14:paraId="122931EC" w14:textId="77777777" w:rsidR="0039149E" w:rsidRPr="008550F0" w:rsidRDefault="0039149E" w:rsidP="00D45D68">
            <w:pPr>
              <w:pStyle w:val="movimento2"/>
              <w:rPr>
                <w:color w:val="002060"/>
              </w:rPr>
            </w:pPr>
            <w:r w:rsidRPr="008550F0">
              <w:rPr>
                <w:color w:val="002060"/>
              </w:rPr>
              <w:t xml:space="preserve">(FUTSAL CAMPIGLIONE) </w:t>
            </w:r>
          </w:p>
        </w:tc>
        <w:tc>
          <w:tcPr>
            <w:tcW w:w="800" w:type="dxa"/>
            <w:tcMar>
              <w:top w:w="20" w:type="dxa"/>
              <w:left w:w="20" w:type="dxa"/>
              <w:bottom w:w="20" w:type="dxa"/>
              <w:right w:w="20" w:type="dxa"/>
            </w:tcMar>
            <w:vAlign w:val="center"/>
            <w:hideMark/>
          </w:tcPr>
          <w:p w14:paraId="516CDB8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82E13F2" w14:textId="77777777" w:rsidR="0039149E" w:rsidRPr="008550F0" w:rsidRDefault="0039149E" w:rsidP="00D45D68">
            <w:pPr>
              <w:pStyle w:val="movimento"/>
              <w:rPr>
                <w:color w:val="002060"/>
              </w:rPr>
            </w:pPr>
            <w:r w:rsidRPr="008550F0">
              <w:rPr>
                <w:color w:val="002060"/>
              </w:rPr>
              <w:t>MANCINELLI ALEX</w:t>
            </w:r>
          </w:p>
        </w:tc>
        <w:tc>
          <w:tcPr>
            <w:tcW w:w="2200" w:type="dxa"/>
            <w:tcMar>
              <w:top w:w="20" w:type="dxa"/>
              <w:left w:w="20" w:type="dxa"/>
              <w:bottom w:w="20" w:type="dxa"/>
              <w:right w:w="20" w:type="dxa"/>
            </w:tcMar>
            <w:vAlign w:val="center"/>
            <w:hideMark/>
          </w:tcPr>
          <w:p w14:paraId="7ABFFF35" w14:textId="77777777" w:rsidR="0039149E" w:rsidRPr="008550F0" w:rsidRDefault="0039149E" w:rsidP="00D45D68">
            <w:pPr>
              <w:pStyle w:val="movimento2"/>
              <w:rPr>
                <w:color w:val="002060"/>
              </w:rPr>
            </w:pPr>
            <w:r w:rsidRPr="008550F0">
              <w:rPr>
                <w:color w:val="002060"/>
              </w:rPr>
              <w:t xml:space="preserve">(FUTSAL SANGIUSTESE A.R.L.) </w:t>
            </w:r>
          </w:p>
        </w:tc>
      </w:tr>
      <w:tr w:rsidR="0039149E" w:rsidRPr="008550F0" w14:paraId="442023EE" w14:textId="77777777" w:rsidTr="00D45D68">
        <w:tc>
          <w:tcPr>
            <w:tcW w:w="2200" w:type="dxa"/>
            <w:tcMar>
              <w:top w:w="20" w:type="dxa"/>
              <w:left w:w="20" w:type="dxa"/>
              <w:bottom w:w="20" w:type="dxa"/>
              <w:right w:w="20" w:type="dxa"/>
            </w:tcMar>
            <w:vAlign w:val="center"/>
            <w:hideMark/>
          </w:tcPr>
          <w:p w14:paraId="6ABF297F" w14:textId="77777777" w:rsidR="0039149E" w:rsidRPr="008550F0" w:rsidRDefault="0039149E" w:rsidP="00D45D68">
            <w:pPr>
              <w:pStyle w:val="movimento"/>
              <w:rPr>
                <w:color w:val="002060"/>
              </w:rPr>
            </w:pPr>
            <w:r w:rsidRPr="008550F0">
              <w:rPr>
                <w:color w:val="002060"/>
              </w:rPr>
              <w:t>CELANI PIERGIORGIO</w:t>
            </w:r>
          </w:p>
        </w:tc>
        <w:tc>
          <w:tcPr>
            <w:tcW w:w="2200" w:type="dxa"/>
            <w:tcMar>
              <w:top w:w="20" w:type="dxa"/>
              <w:left w:w="20" w:type="dxa"/>
              <w:bottom w:w="20" w:type="dxa"/>
              <w:right w:w="20" w:type="dxa"/>
            </w:tcMar>
            <w:vAlign w:val="center"/>
            <w:hideMark/>
          </w:tcPr>
          <w:p w14:paraId="42A7EC5D" w14:textId="77777777" w:rsidR="0039149E" w:rsidRPr="008550F0" w:rsidRDefault="0039149E" w:rsidP="00D45D68">
            <w:pPr>
              <w:pStyle w:val="movimento2"/>
              <w:rPr>
                <w:color w:val="002060"/>
              </w:rPr>
            </w:pPr>
            <w:r w:rsidRPr="008550F0">
              <w:rPr>
                <w:color w:val="002060"/>
              </w:rPr>
              <w:t xml:space="preserve">(PICENO UNITED MMX A R.L.) </w:t>
            </w:r>
          </w:p>
        </w:tc>
        <w:tc>
          <w:tcPr>
            <w:tcW w:w="800" w:type="dxa"/>
            <w:tcMar>
              <w:top w:w="20" w:type="dxa"/>
              <w:left w:w="20" w:type="dxa"/>
              <w:bottom w:w="20" w:type="dxa"/>
              <w:right w:w="20" w:type="dxa"/>
            </w:tcMar>
            <w:vAlign w:val="center"/>
            <w:hideMark/>
          </w:tcPr>
          <w:p w14:paraId="3F2395F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33CC09A" w14:textId="77777777" w:rsidR="0039149E" w:rsidRPr="008550F0" w:rsidRDefault="0039149E" w:rsidP="00D45D68">
            <w:pPr>
              <w:pStyle w:val="movimento"/>
              <w:rPr>
                <w:color w:val="002060"/>
              </w:rPr>
            </w:pPr>
            <w:r w:rsidRPr="008550F0">
              <w:rPr>
                <w:color w:val="002060"/>
              </w:rPr>
              <w:t>FIRMANI LEONARDO</w:t>
            </w:r>
          </w:p>
        </w:tc>
        <w:tc>
          <w:tcPr>
            <w:tcW w:w="2200" w:type="dxa"/>
            <w:tcMar>
              <w:top w:w="20" w:type="dxa"/>
              <w:left w:w="20" w:type="dxa"/>
              <w:bottom w:w="20" w:type="dxa"/>
              <w:right w:w="20" w:type="dxa"/>
            </w:tcMar>
            <w:vAlign w:val="center"/>
            <w:hideMark/>
          </w:tcPr>
          <w:p w14:paraId="5CB5C3A9" w14:textId="77777777" w:rsidR="0039149E" w:rsidRPr="008550F0" w:rsidRDefault="0039149E" w:rsidP="00D45D68">
            <w:pPr>
              <w:pStyle w:val="movimento2"/>
              <w:rPr>
                <w:color w:val="002060"/>
              </w:rPr>
            </w:pPr>
            <w:r w:rsidRPr="008550F0">
              <w:rPr>
                <w:color w:val="002060"/>
              </w:rPr>
              <w:t xml:space="preserve">(REAL ANCARIA) </w:t>
            </w:r>
          </w:p>
        </w:tc>
      </w:tr>
      <w:tr w:rsidR="0039149E" w:rsidRPr="008550F0" w14:paraId="3A945F86" w14:textId="77777777" w:rsidTr="00D45D68">
        <w:tc>
          <w:tcPr>
            <w:tcW w:w="2200" w:type="dxa"/>
            <w:tcMar>
              <w:top w:w="20" w:type="dxa"/>
              <w:left w:w="20" w:type="dxa"/>
              <w:bottom w:w="20" w:type="dxa"/>
              <w:right w:w="20" w:type="dxa"/>
            </w:tcMar>
            <w:vAlign w:val="center"/>
            <w:hideMark/>
          </w:tcPr>
          <w:p w14:paraId="200F2CC4" w14:textId="77777777" w:rsidR="0039149E" w:rsidRPr="008550F0" w:rsidRDefault="0039149E" w:rsidP="00D45D68">
            <w:pPr>
              <w:pStyle w:val="movimento"/>
              <w:rPr>
                <w:color w:val="002060"/>
              </w:rPr>
            </w:pPr>
            <w:r w:rsidRPr="008550F0">
              <w:rPr>
                <w:color w:val="002060"/>
              </w:rPr>
              <w:t>LODDO GIANMARCO</w:t>
            </w:r>
          </w:p>
        </w:tc>
        <w:tc>
          <w:tcPr>
            <w:tcW w:w="2200" w:type="dxa"/>
            <w:tcMar>
              <w:top w:w="20" w:type="dxa"/>
              <w:left w:w="20" w:type="dxa"/>
              <w:bottom w:w="20" w:type="dxa"/>
              <w:right w:w="20" w:type="dxa"/>
            </w:tcMar>
            <w:vAlign w:val="center"/>
            <w:hideMark/>
          </w:tcPr>
          <w:p w14:paraId="013523BD" w14:textId="77777777" w:rsidR="0039149E" w:rsidRPr="008550F0" w:rsidRDefault="0039149E" w:rsidP="00D45D68">
            <w:pPr>
              <w:pStyle w:val="movimento2"/>
              <w:rPr>
                <w:color w:val="002060"/>
              </w:rPr>
            </w:pPr>
            <w:r w:rsidRPr="008550F0">
              <w:rPr>
                <w:color w:val="002060"/>
              </w:rPr>
              <w:t xml:space="preserve">(REAL ANCARIA) </w:t>
            </w:r>
          </w:p>
        </w:tc>
        <w:tc>
          <w:tcPr>
            <w:tcW w:w="800" w:type="dxa"/>
            <w:tcMar>
              <w:top w:w="20" w:type="dxa"/>
              <w:left w:w="20" w:type="dxa"/>
              <w:bottom w:w="20" w:type="dxa"/>
              <w:right w:w="20" w:type="dxa"/>
            </w:tcMar>
            <w:vAlign w:val="center"/>
            <w:hideMark/>
          </w:tcPr>
          <w:p w14:paraId="6EA8B68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96FC4C4" w14:textId="77777777" w:rsidR="0039149E" w:rsidRPr="008550F0" w:rsidRDefault="0039149E" w:rsidP="00D45D68">
            <w:pPr>
              <w:pStyle w:val="movimento"/>
              <w:rPr>
                <w:color w:val="002060"/>
              </w:rPr>
            </w:pPr>
            <w:r w:rsidRPr="008550F0">
              <w:rPr>
                <w:color w:val="002060"/>
              </w:rPr>
              <w:t>TORQUATI LUCA</w:t>
            </w:r>
          </w:p>
        </w:tc>
        <w:tc>
          <w:tcPr>
            <w:tcW w:w="2200" w:type="dxa"/>
            <w:tcMar>
              <w:top w:w="20" w:type="dxa"/>
              <w:left w:w="20" w:type="dxa"/>
              <w:bottom w:w="20" w:type="dxa"/>
              <w:right w:w="20" w:type="dxa"/>
            </w:tcMar>
            <w:vAlign w:val="center"/>
            <w:hideMark/>
          </w:tcPr>
          <w:p w14:paraId="2FDC8984" w14:textId="77777777" w:rsidR="0039149E" w:rsidRPr="008550F0" w:rsidRDefault="0039149E" w:rsidP="00D45D68">
            <w:pPr>
              <w:pStyle w:val="movimento2"/>
              <w:rPr>
                <w:color w:val="002060"/>
              </w:rPr>
            </w:pPr>
            <w:r w:rsidRPr="008550F0">
              <w:rPr>
                <w:color w:val="002060"/>
              </w:rPr>
              <w:t xml:space="preserve">(TRE TORRI A.S.D.) </w:t>
            </w:r>
          </w:p>
        </w:tc>
      </w:tr>
    </w:tbl>
    <w:p w14:paraId="692177F6" w14:textId="77777777" w:rsidR="0039149E" w:rsidRPr="008550F0" w:rsidRDefault="0039149E" w:rsidP="0039149E">
      <w:pPr>
        <w:pStyle w:val="titolo30"/>
        <w:rPr>
          <w:rFonts w:eastAsiaTheme="minorEastAsia"/>
          <w:color w:val="002060"/>
        </w:rPr>
      </w:pPr>
      <w:r w:rsidRPr="008550F0">
        <w:rPr>
          <w:color w:val="002060"/>
        </w:rPr>
        <w:lastRenderedPageBreak/>
        <w:t xml:space="preserve">CALCIATORI NON ESPULSI </w:t>
      </w:r>
    </w:p>
    <w:p w14:paraId="440401DE" w14:textId="77777777" w:rsidR="0039149E" w:rsidRPr="008550F0" w:rsidRDefault="0039149E" w:rsidP="0039149E">
      <w:pPr>
        <w:pStyle w:val="titolo20"/>
        <w:rPr>
          <w:color w:val="002060"/>
        </w:rPr>
      </w:pPr>
      <w:r w:rsidRPr="008550F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0C10999" w14:textId="77777777" w:rsidTr="00D45D68">
        <w:tc>
          <w:tcPr>
            <w:tcW w:w="2200" w:type="dxa"/>
            <w:tcMar>
              <w:top w:w="20" w:type="dxa"/>
              <w:left w:w="20" w:type="dxa"/>
              <w:bottom w:w="20" w:type="dxa"/>
              <w:right w:w="20" w:type="dxa"/>
            </w:tcMar>
            <w:vAlign w:val="center"/>
            <w:hideMark/>
          </w:tcPr>
          <w:p w14:paraId="68C871E5" w14:textId="77777777" w:rsidR="0039149E" w:rsidRPr="008550F0" w:rsidRDefault="0039149E" w:rsidP="00D45D68">
            <w:pPr>
              <w:pStyle w:val="movimento"/>
              <w:rPr>
                <w:color w:val="002060"/>
              </w:rPr>
            </w:pPr>
            <w:r w:rsidRPr="008550F0">
              <w:rPr>
                <w:color w:val="002060"/>
              </w:rPr>
              <w:t>FERMANI LUCA</w:t>
            </w:r>
          </w:p>
        </w:tc>
        <w:tc>
          <w:tcPr>
            <w:tcW w:w="2200" w:type="dxa"/>
            <w:tcMar>
              <w:top w:w="20" w:type="dxa"/>
              <w:left w:w="20" w:type="dxa"/>
              <w:bottom w:w="20" w:type="dxa"/>
              <w:right w:w="20" w:type="dxa"/>
            </w:tcMar>
            <w:vAlign w:val="center"/>
            <w:hideMark/>
          </w:tcPr>
          <w:p w14:paraId="6CC64CA2" w14:textId="77777777" w:rsidR="0039149E" w:rsidRPr="008550F0" w:rsidRDefault="0039149E" w:rsidP="00D45D68">
            <w:pPr>
              <w:pStyle w:val="movimento2"/>
              <w:rPr>
                <w:color w:val="002060"/>
              </w:rPr>
            </w:pPr>
            <w:r w:rsidRPr="008550F0">
              <w:rPr>
                <w:color w:val="002060"/>
              </w:rPr>
              <w:t xml:space="preserve">(ACLI AUDAX MONTECOSARO C5) </w:t>
            </w:r>
          </w:p>
        </w:tc>
        <w:tc>
          <w:tcPr>
            <w:tcW w:w="800" w:type="dxa"/>
            <w:tcMar>
              <w:top w:w="20" w:type="dxa"/>
              <w:left w:w="20" w:type="dxa"/>
              <w:bottom w:w="20" w:type="dxa"/>
              <w:right w:w="20" w:type="dxa"/>
            </w:tcMar>
            <w:vAlign w:val="center"/>
            <w:hideMark/>
          </w:tcPr>
          <w:p w14:paraId="0E76D90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070332B" w14:textId="77777777" w:rsidR="0039149E" w:rsidRPr="008550F0" w:rsidRDefault="0039149E" w:rsidP="00D45D68">
            <w:pPr>
              <w:pStyle w:val="movimento"/>
              <w:rPr>
                <w:color w:val="002060"/>
              </w:rPr>
            </w:pPr>
            <w:r w:rsidRPr="008550F0">
              <w:rPr>
                <w:color w:val="002060"/>
              </w:rPr>
              <w:t>PISCOPO EDOARDO</w:t>
            </w:r>
          </w:p>
        </w:tc>
        <w:tc>
          <w:tcPr>
            <w:tcW w:w="2200" w:type="dxa"/>
            <w:tcMar>
              <w:top w:w="20" w:type="dxa"/>
              <w:left w:w="20" w:type="dxa"/>
              <w:bottom w:w="20" w:type="dxa"/>
              <w:right w:w="20" w:type="dxa"/>
            </w:tcMar>
            <w:vAlign w:val="center"/>
            <w:hideMark/>
          </w:tcPr>
          <w:p w14:paraId="6B679B63" w14:textId="77777777" w:rsidR="0039149E" w:rsidRPr="008550F0" w:rsidRDefault="0039149E" w:rsidP="00D45D68">
            <w:pPr>
              <w:pStyle w:val="movimento2"/>
              <w:rPr>
                <w:color w:val="002060"/>
              </w:rPr>
            </w:pPr>
            <w:r w:rsidRPr="008550F0">
              <w:rPr>
                <w:color w:val="002060"/>
              </w:rPr>
              <w:t xml:space="preserve">(ACLI VILLA MUSONE) </w:t>
            </w:r>
          </w:p>
        </w:tc>
      </w:tr>
      <w:tr w:rsidR="0039149E" w:rsidRPr="008550F0" w14:paraId="62936A29" w14:textId="77777777" w:rsidTr="00D45D68">
        <w:tc>
          <w:tcPr>
            <w:tcW w:w="2200" w:type="dxa"/>
            <w:tcMar>
              <w:top w:w="20" w:type="dxa"/>
              <w:left w:w="20" w:type="dxa"/>
              <w:bottom w:w="20" w:type="dxa"/>
              <w:right w:w="20" w:type="dxa"/>
            </w:tcMar>
            <w:vAlign w:val="center"/>
            <w:hideMark/>
          </w:tcPr>
          <w:p w14:paraId="0899EF81" w14:textId="77777777" w:rsidR="0039149E" w:rsidRPr="008550F0" w:rsidRDefault="0039149E" w:rsidP="00D45D68">
            <w:pPr>
              <w:pStyle w:val="movimento"/>
              <w:rPr>
                <w:color w:val="002060"/>
              </w:rPr>
            </w:pPr>
            <w:r w:rsidRPr="008550F0">
              <w:rPr>
                <w:color w:val="002060"/>
              </w:rPr>
              <w:t>FATTORI FEDERICO</w:t>
            </w:r>
          </w:p>
        </w:tc>
        <w:tc>
          <w:tcPr>
            <w:tcW w:w="2200" w:type="dxa"/>
            <w:tcMar>
              <w:top w:w="20" w:type="dxa"/>
              <w:left w:w="20" w:type="dxa"/>
              <w:bottom w:w="20" w:type="dxa"/>
              <w:right w:w="20" w:type="dxa"/>
            </w:tcMar>
            <w:vAlign w:val="center"/>
            <w:hideMark/>
          </w:tcPr>
          <w:p w14:paraId="1485CED5" w14:textId="77777777" w:rsidR="0039149E" w:rsidRPr="008550F0" w:rsidRDefault="0039149E" w:rsidP="00D45D68">
            <w:pPr>
              <w:pStyle w:val="movimento2"/>
              <w:rPr>
                <w:color w:val="002060"/>
              </w:rPr>
            </w:pPr>
            <w:r w:rsidRPr="008550F0">
              <w:rPr>
                <w:color w:val="002060"/>
              </w:rPr>
              <w:t xml:space="preserve">(AVIS ARCEVIA 1964) </w:t>
            </w:r>
          </w:p>
        </w:tc>
        <w:tc>
          <w:tcPr>
            <w:tcW w:w="800" w:type="dxa"/>
            <w:tcMar>
              <w:top w:w="20" w:type="dxa"/>
              <w:left w:w="20" w:type="dxa"/>
              <w:bottom w:w="20" w:type="dxa"/>
              <w:right w:w="20" w:type="dxa"/>
            </w:tcMar>
            <w:vAlign w:val="center"/>
            <w:hideMark/>
          </w:tcPr>
          <w:p w14:paraId="6C5C6B6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0902797" w14:textId="77777777" w:rsidR="0039149E" w:rsidRPr="008550F0" w:rsidRDefault="0039149E" w:rsidP="00D45D68">
            <w:pPr>
              <w:pStyle w:val="movimento"/>
              <w:rPr>
                <w:color w:val="002060"/>
              </w:rPr>
            </w:pPr>
            <w:r w:rsidRPr="008550F0">
              <w:rPr>
                <w:color w:val="002060"/>
              </w:rPr>
              <w:t>FILIPPINI ENRICO</w:t>
            </w:r>
          </w:p>
        </w:tc>
        <w:tc>
          <w:tcPr>
            <w:tcW w:w="2200" w:type="dxa"/>
            <w:tcMar>
              <w:top w:w="20" w:type="dxa"/>
              <w:left w:w="20" w:type="dxa"/>
              <w:bottom w:w="20" w:type="dxa"/>
              <w:right w:w="20" w:type="dxa"/>
            </w:tcMar>
            <w:vAlign w:val="center"/>
            <w:hideMark/>
          </w:tcPr>
          <w:p w14:paraId="254BA8B2" w14:textId="77777777" w:rsidR="0039149E" w:rsidRPr="008550F0" w:rsidRDefault="0039149E" w:rsidP="00D45D68">
            <w:pPr>
              <w:pStyle w:val="movimento2"/>
              <w:rPr>
                <w:color w:val="002060"/>
              </w:rPr>
            </w:pPr>
            <w:r w:rsidRPr="008550F0">
              <w:rPr>
                <w:color w:val="002060"/>
              </w:rPr>
              <w:t xml:space="preserve">(REAL ANCARIA) </w:t>
            </w:r>
          </w:p>
        </w:tc>
      </w:tr>
    </w:tbl>
    <w:p w14:paraId="4C5C9B42" w14:textId="77777777" w:rsidR="0039149E" w:rsidRPr="008550F0" w:rsidRDefault="0039149E" w:rsidP="0039149E">
      <w:pPr>
        <w:pStyle w:val="titolo20"/>
        <w:rPr>
          <w:rFonts w:eastAsiaTheme="minorEastAsia"/>
          <w:color w:val="002060"/>
        </w:rPr>
      </w:pPr>
      <w:r w:rsidRPr="008550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DD21149" w14:textId="77777777" w:rsidTr="00D45D68">
        <w:tc>
          <w:tcPr>
            <w:tcW w:w="2200" w:type="dxa"/>
            <w:tcMar>
              <w:top w:w="20" w:type="dxa"/>
              <w:left w:w="20" w:type="dxa"/>
              <w:bottom w:w="20" w:type="dxa"/>
              <w:right w:w="20" w:type="dxa"/>
            </w:tcMar>
            <w:vAlign w:val="center"/>
            <w:hideMark/>
          </w:tcPr>
          <w:p w14:paraId="17BD1031" w14:textId="77777777" w:rsidR="0039149E" w:rsidRPr="008550F0" w:rsidRDefault="0039149E" w:rsidP="00D45D68">
            <w:pPr>
              <w:pStyle w:val="movimento"/>
              <w:rPr>
                <w:color w:val="002060"/>
              </w:rPr>
            </w:pPr>
            <w:r w:rsidRPr="008550F0">
              <w:rPr>
                <w:color w:val="002060"/>
              </w:rPr>
              <w:t>VINGIANI LORENZO</w:t>
            </w:r>
          </w:p>
        </w:tc>
        <w:tc>
          <w:tcPr>
            <w:tcW w:w="2200" w:type="dxa"/>
            <w:tcMar>
              <w:top w:w="20" w:type="dxa"/>
              <w:left w:w="20" w:type="dxa"/>
              <w:bottom w:w="20" w:type="dxa"/>
              <w:right w:w="20" w:type="dxa"/>
            </w:tcMar>
            <w:vAlign w:val="center"/>
            <w:hideMark/>
          </w:tcPr>
          <w:p w14:paraId="4B22D9C7" w14:textId="77777777" w:rsidR="0039149E" w:rsidRPr="008550F0" w:rsidRDefault="0039149E" w:rsidP="00D45D68">
            <w:pPr>
              <w:pStyle w:val="movimento2"/>
              <w:rPr>
                <w:color w:val="002060"/>
              </w:rPr>
            </w:pPr>
            <w:r w:rsidRPr="008550F0">
              <w:rPr>
                <w:color w:val="002060"/>
              </w:rPr>
              <w:t xml:space="preserve">(ACLI AUDAX MONTECOSARO C5) </w:t>
            </w:r>
          </w:p>
        </w:tc>
        <w:tc>
          <w:tcPr>
            <w:tcW w:w="800" w:type="dxa"/>
            <w:tcMar>
              <w:top w:w="20" w:type="dxa"/>
              <w:left w:w="20" w:type="dxa"/>
              <w:bottom w:w="20" w:type="dxa"/>
              <w:right w:w="20" w:type="dxa"/>
            </w:tcMar>
            <w:vAlign w:val="center"/>
            <w:hideMark/>
          </w:tcPr>
          <w:p w14:paraId="1309870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F8EDCCE" w14:textId="77777777" w:rsidR="0039149E" w:rsidRPr="008550F0" w:rsidRDefault="0039149E" w:rsidP="00D45D68">
            <w:pPr>
              <w:pStyle w:val="movimento"/>
              <w:rPr>
                <w:color w:val="002060"/>
              </w:rPr>
            </w:pPr>
            <w:r w:rsidRPr="008550F0">
              <w:rPr>
                <w:color w:val="002060"/>
              </w:rPr>
              <w:t>GIOACCHINI GIACOMO</w:t>
            </w:r>
          </w:p>
        </w:tc>
        <w:tc>
          <w:tcPr>
            <w:tcW w:w="2200" w:type="dxa"/>
            <w:tcMar>
              <w:top w:w="20" w:type="dxa"/>
              <w:left w:w="20" w:type="dxa"/>
              <w:bottom w:w="20" w:type="dxa"/>
              <w:right w:w="20" w:type="dxa"/>
            </w:tcMar>
            <w:vAlign w:val="center"/>
            <w:hideMark/>
          </w:tcPr>
          <w:p w14:paraId="56B9B7EE" w14:textId="77777777" w:rsidR="0039149E" w:rsidRPr="008550F0" w:rsidRDefault="0039149E" w:rsidP="00D45D68">
            <w:pPr>
              <w:pStyle w:val="movimento2"/>
              <w:rPr>
                <w:color w:val="002060"/>
              </w:rPr>
            </w:pPr>
            <w:r w:rsidRPr="008550F0">
              <w:rPr>
                <w:color w:val="002060"/>
              </w:rPr>
              <w:t xml:space="preserve">(ACLI MANTOVANI CALCIO A 5) </w:t>
            </w:r>
          </w:p>
        </w:tc>
      </w:tr>
      <w:tr w:rsidR="0039149E" w:rsidRPr="008550F0" w14:paraId="2A84FC0A" w14:textId="77777777" w:rsidTr="00D45D68">
        <w:tc>
          <w:tcPr>
            <w:tcW w:w="2200" w:type="dxa"/>
            <w:tcMar>
              <w:top w:w="20" w:type="dxa"/>
              <w:left w:w="20" w:type="dxa"/>
              <w:bottom w:w="20" w:type="dxa"/>
              <w:right w:w="20" w:type="dxa"/>
            </w:tcMar>
            <w:vAlign w:val="center"/>
            <w:hideMark/>
          </w:tcPr>
          <w:p w14:paraId="6EEDDF9B" w14:textId="77777777" w:rsidR="0039149E" w:rsidRPr="008550F0" w:rsidRDefault="0039149E" w:rsidP="00D45D68">
            <w:pPr>
              <w:pStyle w:val="movimento"/>
              <w:rPr>
                <w:color w:val="002060"/>
              </w:rPr>
            </w:pPr>
            <w:r w:rsidRPr="008550F0">
              <w:rPr>
                <w:color w:val="002060"/>
              </w:rPr>
              <w:t>MULINARI MATTEO</w:t>
            </w:r>
          </w:p>
        </w:tc>
        <w:tc>
          <w:tcPr>
            <w:tcW w:w="2200" w:type="dxa"/>
            <w:tcMar>
              <w:top w:w="20" w:type="dxa"/>
              <w:left w:w="20" w:type="dxa"/>
              <w:bottom w:w="20" w:type="dxa"/>
              <w:right w:w="20" w:type="dxa"/>
            </w:tcMar>
            <w:vAlign w:val="center"/>
            <w:hideMark/>
          </w:tcPr>
          <w:p w14:paraId="36A81F17" w14:textId="77777777" w:rsidR="0039149E" w:rsidRPr="008550F0" w:rsidRDefault="0039149E" w:rsidP="00D45D68">
            <w:pPr>
              <w:pStyle w:val="movimento2"/>
              <w:rPr>
                <w:color w:val="002060"/>
              </w:rPr>
            </w:pPr>
            <w:r w:rsidRPr="008550F0">
              <w:rPr>
                <w:color w:val="002060"/>
              </w:rPr>
              <w:t xml:space="preserve">(ACLI MANTOVANI CALCIO A 5) </w:t>
            </w:r>
          </w:p>
        </w:tc>
        <w:tc>
          <w:tcPr>
            <w:tcW w:w="800" w:type="dxa"/>
            <w:tcMar>
              <w:top w:w="20" w:type="dxa"/>
              <w:left w:w="20" w:type="dxa"/>
              <w:bottom w:w="20" w:type="dxa"/>
              <w:right w:w="20" w:type="dxa"/>
            </w:tcMar>
            <w:vAlign w:val="center"/>
            <w:hideMark/>
          </w:tcPr>
          <w:p w14:paraId="6ABD90D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56A7FFF" w14:textId="77777777" w:rsidR="0039149E" w:rsidRPr="008550F0" w:rsidRDefault="0039149E" w:rsidP="00D45D68">
            <w:pPr>
              <w:pStyle w:val="movimento"/>
              <w:rPr>
                <w:color w:val="002060"/>
              </w:rPr>
            </w:pPr>
            <w:r w:rsidRPr="008550F0">
              <w:rPr>
                <w:color w:val="002060"/>
              </w:rPr>
              <w:t>STACCHIOTTI MATTIA</w:t>
            </w:r>
          </w:p>
        </w:tc>
        <w:tc>
          <w:tcPr>
            <w:tcW w:w="2200" w:type="dxa"/>
            <w:tcMar>
              <w:top w:w="20" w:type="dxa"/>
              <w:left w:w="20" w:type="dxa"/>
              <w:bottom w:w="20" w:type="dxa"/>
              <w:right w:w="20" w:type="dxa"/>
            </w:tcMar>
            <w:vAlign w:val="center"/>
            <w:hideMark/>
          </w:tcPr>
          <w:p w14:paraId="61BCFEB9" w14:textId="77777777" w:rsidR="0039149E" w:rsidRPr="008550F0" w:rsidRDefault="0039149E" w:rsidP="00D45D68">
            <w:pPr>
              <w:pStyle w:val="movimento2"/>
              <w:rPr>
                <w:color w:val="002060"/>
              </w:rPr>
            </w:pPr>
            <w:r w:rsidRPr="008550F0">
              <w:rPr>
                <w:color w:val="002060"/>
              </w:rPr>
              <w:t xml:space="preserve">(ANCONITANA CALCIO A 5) </w:t>
            </w:r>
          </w:p>
        </w:tc>
      </w:tr>
      <w:tr w:rsidR="0039149E" w:rsidRPr="008550F0" w14:paraId="1D42424B" w14:textId="77777777" w:rsidTr="00D45D68">
        <w:tc>
          <w:tcPr>
            <w:tcW w:w="2200" w:type="dxa"/>
            <w:tcMar>
              <w:top w:w="20" w:type="dxa"/>
              <w:left w:w="20" w:type="dxa"/>
              <w:bottom w:w="20" w:type="dxa"/>
              <w:right w:w="20" w:type="dxa"/>
            </w:tcMar>
            <w:vAlign w:val="center"/>
            <w:hideMark/>
          </w:tcPr>
          <w:p w14:paraId="4AC5D6A3" w14:textId="77777777" w:rsidR="0039149E" w:rsidRPr="008550F0" w:rsidRDefault="0039149E" w:rsidP="00D45D68">
            <w:pPr>
              <w:pStyle w:val="movimento"/>
              <w:rPr>
                <w:color w:val="002060"/>
              </w:rPr>
            </w:pPr>
            <w:r w:rsidRPr="008550F0">
              <w:rPr>
                <w:color w:val="002060"/>
              </w:rPr>
              <w:t>MEDEI LEONARDO</w:t>
            </w:r>
          </w:p>
        </w:tc>
        <w:tc>
          <w:tcPr>
            <w:tcW w:w="2200" w:type="dxa"/>
            <w:tcMar>
              <w:top w:w="20" w:type="dxa"/>
              <w:left w:w="20" w:type="dxa"/>
              <w:bottom w:w="20" w:type="dxa"/>
              <w:right w:w="20" w:type="dxa"/>
            </w:tcMar>
            <w:vAlign w:val="center"/>
            <w:hideMark/>
          </w:tcPr>
          <w:p w14:paraId="22C7FE3D" w14:textId="77777777" w:rsidR="0039149E" w:rsidRPr="008550F0" w:rsidRDefault="0039149E" w:rsidP="00D45D68">
            <w:pPr>
              <w:pStyle w:val="movimento2"/>
              <w:rPr>
                <w:color w:val="002060"/>
              </w:rPr>
            </w:pPr>
            <w:r w:rsidRPr="008550F0">
              <w:rPr>
                <w:color w:val="002060"/>
              </w:rPr>
              <w:t xml:space="preserve">(AURORA TREIA) </w:t>
            </w:r>
          </w:p>
        </w:tc>
        <w:tc>
          <w:tcPr>
            <w:tcW w:w="800" w:type="dxa"/>
            <w:tcMar>
              <w:top w:w="20" w:type="dxa"/>
              <w:left w:w="20" w:type="dxa"/>
              <w:bottom w:w="20" w:type="dxa"/>
              <w:right w:w="20" w:type="dxa"/>
            </w:tcMar>
            <w:vAlign w:val="center"/>
            <w:hideMark/>
          </w:tcPr>
          <w:p w14:paraId="6D712786"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90636D1" w14:textId="77777777" w:rsidR="0039149E" w:rsidRPr="008550F0" w:rsidRDefault="0039149E" w:rsidP="00D45D68">
            <w:pPr>
              <w:pStyle w:val="movimento"/>
              <w:rPr>
                <w:color w:val="002060"/>
              </w:rPr>
            </w:pPr>
            <w:r w:rsidRPr="008550F0">
              <w:rPr>
                <w:color w:val="002060"/>
              </w:rPr>
              <w:t>KANIA DAVID VICTOR</w:t>
            </w:r>
          </w:p>
        </w:tc>
        <w:tc>
          <w:tcPr>
            <w:tcW w:w="2200" w:type="dxa"/>
            <w:tcMar>
              <w:top w:w="20" w:type="dxa"/>
              <w:left w:w="20" w:type="dxa"/>
              <w:bottom w:w="20" w:type="dxa"/>
              <w:right w:w="20" w:type="dxa"/>
            </w:tcMar>
            <w:vAlign w:val="center"/>
            <w:hideMark/>
          </w:tcPr>
          <w:p w14:paraId="6E71C292" w14:textId="77777777" w:rsidR="0039149E" w:rsidRPr="008550F0" w:rsidRDefault="0039149E" w:rsidP="00D45D68">
            <w:pPr>
              <w:pStyle w:val="movimento2"/>
              <w:rPr>
                <w:color w:val="002060"/>
              </w:rPr>
            </w:pPr>
            <w:r w:rsidRPr="008550F0">
              <w:rPr>
                <w:color w:val="002060"/>
              </w:rPr>
              <w:t xml:space="preserve">(FUTSAL MONTEMARCIANO C5) </w:t>
            </w:r>
          </w:p>
        </w:tc>
      </w:tr>
      <w:tr w:rsidR="0039149E" w:rsidRPr="008550F0" w14:paraId="3774E3C1" w14:textId="77777777" w:rsidTr="00D45D68">
        <w:tc>
          <w:tcPr>
            <w:tcW w:w="2200" w:type="dxa"/>
            <w:tcMar>
              <w:top w:w="20" w:type="dxa"/>
              <w:left w:w="20" w:type="dxa"/>
              <w:bottom w:w="20" w:type="dxa"/>
              <w:right w:w="20" w:type="dxa"/>
            </w:tcMar>
            <w:vAlign w:val="center"/>
            <w:hideMark/>
          </w:tcPr>
          <w:p w14:paraId="11F5F66A" w14:textId="77777777" w:rsidR="0039149E" w:rsidRPr="008550F0" w:rsidRDefault="0039149E" w:rsidP="00D45D68">
            <w:pPr>
              <w:pStyle w:val="movimento"/>
              <w:rPr>
                <w:color w:val="002060"/>
              </w:rPr>
            </w:pPr>
            <w:r w:rsidRPr="008550F0">
              <w:rPr>
                <w:color w:val="002060"/>
              </w:rPr>
              <w:t>ROMANUCCI MARCO</w:t>
            </w:r>
          </w:p>
        </w:tc>
        <w:tc>
          <w:tcPr>
            <w:tcW w:w="2200" w:type="dxa"/>
            <w:tcMar>
              <w:top w:w="20" w:type="dxa"/>
              <w:left w:w="20" w:type="dxa"/>
              <w:bottom w:w="20" w:type="dxa"/>
              <w:right w:w="20" w:type="dxa"/>
            </w:tcMar>
            <w:vAlign w:val="center"/>
            <w:hideMark/>
          </w:tcPr>
          <w:p w14:paraId="23FAF8B5" w14:textId="77777777" w:rsidR="0039149E" w:rsidRPr="008550F0" w:rsidRDefault="0039149E" w:rsidP="00D45D68">
            <w:pPr>
              <w:pStyle w:val="movimento2"/>
              <w:rPr>
                <w:color w:val="002060"/>
              </w:rPr>
            </w:pPr>
            <w:r w:rsidRPr="008550F0">
              <w:rPr>
                <w:color w:val="002060"/>
              </w:rPr>
              <w:t xml:space="preserve">(FUTSAL MONTEMARCIANO C5) </w:t>
            </w:r>
          </w:p>
        </w:tc>
        <w:tc>
          <w:tcPr>
            <w:tcW w:w="800" w:type="dxa"/>
            <w:tcMar>
              <w:top w:w="20" w:type="dxa"/>
              <w:left w:w="20" w:type="dxa"/>
              <w:bottom w:w="20" w:type="dxa"/>
              <w:right w:w="20" w:type="dxa"/>
            </w:tcMar>
            <w:vAlign w:val="center"/>
            <w:hideMark/>
          </w:tcPr>
          <w:p w14:paraId="6E23F41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45738D8" w14:textId="77777777" w:rsidR="0039149E" w:rsidRPr="008550F0" w:rsidRDefault="0039149E" w:rsidP="00D45D68">
            <w:pPr>
              <w:pStyle w:val="movimento"/>
              <w:rPr>
                <w:color w:val="002060"/>
              </w:rPr>
            </w:pPr>
            <w:r w:rsidRPr="008550F0">
              <w:rPr>
                <w:color w:val="002060"/>
              </w:rPr>
              <w:t>POLVERARI GIOVANNI</w:t>
            </w:r>
          </w:p>
        </w:tc>
        <w:tc>
          <w:tcPr>
            <w:tcW w:w="2200" w:type="dxa"/>
            <w:tcMar>
              <w:top w:w="20" w:type="dxa"/>
              <w:left w:w="20" w:type="dxa"/>
              <w:bottom w:w="20" w:type="dxa"/>
              <w:right w:w="20" w:type="dxa"/>
            </w:tcMar>
            <w:vAlign w:val="center"/>
            <w:hideMark/>
          </w:tcPr>
          <w:p w14:paraId="512C9C4C" w14:textId="77777777" w:rsidR="0039149E" w:rsidRPr="008550F0" w:rsidRDefault="0039149E" w:rsidP="00D45D68">
            <w:pPr>
              <w:pStyle w:val="movimento2"/>
              <w:rPr>
                <w:color w:val="002060"/>
              </w:rPr>
            </w:pPr>
            <w:r w:rsidRPr="008550F0">
              <w:rPr>
                <w:color w:val="002060"/>
              </w:rPr>
              <w:t xml:space="preserve">(OLYMPIA FANO C5) </w:t>
            </w:r>
          </w:p>
        </w:tc>
      </w:tr>
      <w:tr w:rsidR="0039149E" w:rsidRPr="008550F0" w14:paraId="768138BC" w14:textId="77777777" w:rsidTr="00D45D68">
        <w:tc>
          <w:tcPr>
            <w:tcW w:w="2200" w:type="dxa"/>
            <w:tcMar>
              <w:top w:w="20" w:type="dxa"/>
              <w:left w:w="20" w:type="dxa"/>
              <w:bottom w:w="20" w:type="dxa"/>
              <w:right w:w="20" w:type="dxa"/>
            </w:tcMar>
            <w:vAlign w:val="center"/>
            <w:hideMark/>
          </w:tcPr>
          <w:p w14:paraId="1A523C48" w14:textId="77777777" w:rsidR="0039149E" w:rsidRPr="008550F0" w:rsidRDefault="0039149E" w:rsidP="00D45D68">
            <w:pPr>
              <w:pStyle w:val="movimento"/>
              <w:rPr>
                <w:color w:val="002060"/>
              </w:rPr>
            </w:pPr>
            <w:r w:rsidRPr="008550F0">
              <w:rPr>
                <w:color w:val="002060"/>
              </w:rPr>
              <w:t>DI RUSSO MATTEO</w:t>
            </w:r>
          </w:p>
        </w:tc>
        <w:tc>
          <w:tcPr>
            <w:tcW w:w="2200" w:type="dxa"/>
            <w:tcMar>
              <w:top w:w="20" w:type="dxa"/>
              <w:left w:w="20" w:type="dxa"/>
              <w:bottom w:w="20" w:type="dxa"/>
              <w:right w:w="20" w:type="dxa"/>
            </w:tcMar>
            <w:vAlign w:val="center"/>
            <w:hideMark/>
          </w:tcPr>
          <w:p w14:paraId="5FDF4F7A" w14:textId="77777777" w:rsidR="0039149E" w:rsidRPr="008550F0" w:rsidRDefault="0039149E" w:rsidP="00D45D68">
            <w:pPr>
              <w:pStyle w:val="movimento2"/>
              <w:rPr>
                <w:color w:val="002060"/>
              </w:rPr>
            </w:pPr>
            <w:r w:rsidRPr="008550F0">
              <w:rPr>
                <w:color w:val="002060"/>
              </w:rPr>
              <w:t xml:space="preserve">(REAL EAGLES VIRTUS PAGLIA) </w:t>
            </w:r>
          </w:p>
        </w:tc>
        <w:tc>
          <w:tcPr>
            <w:tcW w:w="800" w:type="dxa"/>
            <w:tcMar>
              <w:top w:w="20" w:type="dxa"/>
              <w:left w:w="20" w:type="dxa"/>
              <w:bottom w:w="20" w:type="dxa"/>
              <w:right w:w="20" w:type="dxa"/>
            </w:tcMar>
            <w:vAlign w:val="center"/>
            <w:hideMark/>
          </w:tcPr>
          <w:p w14:paraId="14F8D37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8D43A8B" w14:textId="77777777" w:rsidR="0039149E" w:rsidRPr="008550F0" w:rsidRDefault="0039149E" w:rsidP="00D45D68">
            <w:pPr>
              <w:pStyle w:val="movimento"/>
              <w:rPr>
                <w:color w:val="002060"/>
              </w:rPr>
            </w:pPr>
            <w:r w:rsidRPr="008550F0">
              <w:rPr>
                <w:color w:val="002060"/>
              </w:rPr>
              <w:t>PACIARONI ALESSANDRO</w:t>
            </w:r>
          </w:p>
        </w:tc>
        <w:tc>
          <w:tcPr>
            <w:tcW w:w="2200" w:type="dxa"/>
            <w:tcMar>
              <w:top w:w="20" w:type="dxa"/>
              <w:left w:w="20" w:type="dxa"/>
              <w:bottom w:w="20" w:type="dxa"/>
              <w:right w:w="20" w:type="dxa"/>
            </w:tcMar>
            <w:vAlign w:val="center"/>
            <w:hideMark/>
          </w:tcPr>
          <w:p w14:paraId="70D6AB94" w14:textId="77777777" w:rsidR="0039149E" w:rsidRPr="008550F0" w:rsidRDefault="0039149E" w:rsidP="00D45D68">
            <w:pPr>
              <w:pStyle w:val="movimento2"/>
              <w:rPr>
                <w:color w:val="002060"/>
              </w:rPr>
            </w:pPr>
            <w:r w:rsidRPr="008550F0">
              <w:rPr>
                <w:color w:val="002060"/>
              </w:rPr>
              <w:t xml:space="preserve">(SERRALTA) </w:t>
            </w:r>
          </w:p>
        </w:tc>
      </w:tr>
      <w:tr w:rsidR="0039149E" w:rsidRPr="008550F0" w14:paraId="68F97D09" w14:textId="77777777" w:rsidTr="00D45D68">
        <w:tc>
          <w:tcPr>
            <w:tcW w:w="2200" w:type="dxa"/>
            <w:tcMar>
              <w:top w:w="20" w:type="dxa"/>
              <w:left w:w="20" w:type="dxa"/>
              <w:bottom w:w="20" w:type="dxa"/>
              <w:right w:w="20" w:type="dxa"/>
            </w:tcMar>
            <w:vAlign w:val="center"/>
            <w:hideMark/>
          </w:tcPr>
          <w:p w14:paraId="566A7AC2" w14:textId="77777777" w:rsidR="0039149E" w:rsidRPr="008550F0" w:rsidRDefault="0039149E" w:rsidP="00D45D68">
            <w:pPr>
              <w:pStyle w:val="movimento"/>
              <w:rPr>
                <w:color w:val="002060"/>
              </w:rPr>
            </w:pPr>
            <w:r w:rsidRPr="008550F0">
              <w:rPr>
                <w:color w:val="002060"/>
              </w:rPr>
              <w:t>PIZZICHINI NICOLAS</w:t>
            </w:r>
          </w:p>
        </w:tc>
        <w:tc>
          <w:tcPr>
            <w:tcW w:w="2200" w:type="dxa"/>
            <w:tcMar>
              <w:top w:w="20" w:type="dxa"/>
              <w:left w:w="20" w:type="dxa"/>
              <w:bottom w:w="20" w:type="dxa"/>
              <w:right w:w="20" w:type="dxa"/>
            </w:tcMar>
            <w:vAlign w:val="center"/>
            <w:hideMark/>
          </w:tcPr>
          <w:p w14:paraId="4DF4450F" w14:textId="77777777" w:rsidR="0039149E" w:rsidRPr="008550F0" w:rsidRDefault="0039149E" w:rsidP="00D45D68">
            <w:pPr>
              <w:pStyle w:val="movimento2"/>
              <w:rPr>
                <w:color w:val="002060"/>
              </w:rPr>
            </w:pPr>
            <w:r w:rsidRPr="008550F0">
              <w:rPr>
                <w:color w:val="002060"/>
              </w:rPr>
              <w:t xml:space="preserve">(SERRALTA) </w:t>
            </w:r>
          </w:p>
        </w:tc>
        <w:tc>
          <w:tcPr>
            <w:tcW w:w="800" w:type="dxa"/>
            <w:tcMar>
              <w:top w:w="20" w:type="dxa"/>
              <w:left w:w="20" w:type="dxa"/>
              <w:bottom w:w="20" w:type="dxa"/>
              <w:right w:w="20" w:type="dxa"/>
            </w:tcMar>
            <w:vAlign w:val="center"/>
            <w:hideMark/>
          </w:tcPr>
          <w:p w14:paraId="2F0A2F76"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4CB81A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E38ED6D" w14:textId="77777777" w:rsidR="0039149E" w:rsidRPr="008550F0" w:rsidRDefault="0039149E" w:rsidP="00D45D68">
            <w:pPr>
              <w:pStyle w:val="movimento2"/>
              <w:rPr>
                <w:color w:val="002060"/>
              </w:rPr>
            </w:pPr>
            <w:r w:rsidRPr="008550F0">
              <w:rPr>
                <w:color w:val="002060"/>
              </w:rPr>
              <w:t> </w:t>
            </w:r>
          </w:p>
        </w:tc>
      </w:tr>
    </w:tbl>
    <w:p w14:paraId="463EA7A6" w14:textId="77777777" w:rsidR="0039149E" w:rsidRPr="008550F0" w:rsidRDefault="0039149E" w:rsidP="0039149E">
      <w:pPr>
        <w:pStyle w:val="titolo20"/>
        <w:rPr>
          <w:rFonts w:eastAsiaTheme="minorEastAsia"/>
          <w:color w:val="002060"/>
        </w:rPr>
      </w:pPr>
      <w:r w:rsidRPr="008550F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5F1AEEF8" w14:textId="77777777" w:rsidTr="00D45D68">
        <w:tc>
          <w:tcPr>
            <w:tcW w:w="2200" w:type="dxa"/>
            <w:tcMar>
              <w:top w:w="20" w:type="dxa"/>
              <w:left w:w="20" w:type="dxa"/>
              <w:bottom w:w="20" w:type="dxa"/>
              <w:right w:w="20" w:type="dxa"/>
            </w:tcMar>
            <w:vAlign w:val="center"/>
            <w:hideMark/>
          </w:tcPr>
          <w:p w14:paraId="6CB25BED" w14:textId="77777777" w:rsidR="0039149E" w:rsidRPr="008550F0" w:rsidRDefault="0039149E" w:rsidP="00D45D68">
            <w:pPr>
              <w:pStyle w:val="movimento"/>
              <w:rPr>
                <w:color w:val="002060"/>
              </w:rPr>
            </w:pPr>
            <w:r w:rsidRPr="008550F0">
              <w:rPr>
                <w:color w:val="002060"/>
              </w:rPr>
              <w:t>BAMI ARMANDO</w:t>
            </w:r>
          </w:p>
        </w:tc>
        <w:tc>
          <w:tcPr>
            <w:tcW w:w="2200" w:type="dxa"/>
            <w:tcMar>
              <w:top w:w="20" w:type="dxa"/>
              <w:left w:w="20" w:type="dxa"/>
              <w:bottom w:w="20" w:type="dxa"/>
              <w:right w:w="20" w:type="dxa"/>
            </w:tcMar>
            <w:vAlign w:val="center"/>
            <w:hideMark/>
          </w:tcPr>
          <w:p w14:paraId="117D7E06" w14:textId="77777777" w:rsidR="0039149E" w:rsidRPr="008550F0" w:rsidRDefault="0039149E" w:rsidP="00D45D68">
            <w:pPr>
              <w:pStyle w:val="movimento2"/>
              <w:rPr>
                <w:color w:val="002060"/>
              </w:rPr>
            </w:pPr>
            <w:r w:rsidRPr="008550F0">
              <w:rPr>
                <w:color w:val="002060"/>
              </w:rPr>
              <w:t xml:space="preserve">(SERRALTA) </w:t>
            </w:r>
          </w:p>
        </w:tc>
        <w:tc>
          <w:tcPr>
            <w:tcW w:w="800" w:type="dxa"/>
            <w:tcMar>
              <w:top w:w="20" w:type="dxa"/>
              <w:left w:w="20" w:type="dxa"/>
              <w:bottom w:w="20" w:type="dxa"/>
              <w:right w:w="20" w:type="dxa"/>
            </w:tcMar>
            <w:vAlign w:val="center"/>
            <w:hideMark/>
          </w:tcPr>
          <w:p w14:paraId="1658677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885744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2C9B46A" w14:textId="77777777" w:rsidR="0039149E" w:rsidRPr="008550F0" w:rsidRDefault="0039149E" w:rsidP="00D45D68">
            <w:pPr>
              <w:pStyle w:val="movimento2"/>
              <w:rPr>
                <w:color w:val="002060"/>
              </w:rPr>
            </w:pPr>
            <w:r w:rsidRPr="008550F0">
              <w:rPr>
                <w:color w:val="002060"/>
              </w:rPr>
              <w:t> </w:t>
            </w:r>
          </w:p>
        </w:tc>
      </w:tr>
    </w:tbl>
    <w:p w14:paraId="274E7D3B" w14:textId="77777777" w:rsidR="0039149E" w:rsidRPr="008550F0" w:rsidRDefault="0039149E" w:rsidP="0039149E">
      <w:pPr>
        <w:pStyle w:val="titolo20"/>
        <w:rPr>
          <w:rFonts w:eastAsiaTheme="minorEastAsia"/>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A4B2762" w14:textId="77777777" w:rsidTr="00D45D68">
        <w:tc>
          <w:tcPr>
            <w:tcW w:w="2200" w:type="dxa"/>
            <w:tcMar>
              <w:top w:w="20" w:type="dxa"/>
              <w:left w:w="20" w:type="dxa"/>
              <w:bottom w:w="20" w:type="dxa"/>
              <w:right w:w="20" w:type="dxa"/>
            </w:tcMar>
            <w:vAlign w:val="center"/>
            <w:hideMark/>
          </w:tcPr>
          <w:p w14:paraId="092711CF" w14:textId="77777777" w:rsidR="0039149E" w:rsidRPr="008550F0" w:rsidRDefault="0039149E" w:rsidP="00D45D68">
            <w:pPr>
              <w:pStyle w:val="movimento"/>
              <w:rPr>
                <w:color w:val="002060"/>
              </w:rPr>
            </w:pPr>
            <w:r w:rsidRPr="008550F0">
              <w:rPr>
                <w:color w:val="002060"/>
              </w:rPr>
              <w:t>ANTONINI LORENZO</w:t>
            </w:r>
          </w:p>
        </w:tc>
        <w:tc>
          <w:tcPr>
            <w:tcW w:w="2200" w:type="dxa"/>
            <w:tcMar>
              <w:top w:w="20" w:type="dxa"/>
              <w:left w:w="20" w:type="dxa"/>
              <w:bottom w:w="20" w:type="dxa"/>
              <w:right w:w="20" w:type="dxa"/>
            </w:tcMar>
            <w:vAlign w:val="center"/>
            <w:hideMark/>
          </w:tcPr>
          <w:p w14:paraId="3AE2EFB7" w14:textId="77777777" w:rsidR="0039149E" w:rsidRPr="008550F0" w:rsidRDefault="0039149E" w:rsidP="00D45D68">
            <w:pPr>
              <w:pStyle w:val="movimento2"/>
              <w:rPr>
                <w:color w:val="002060"/>
              </w:rPr>
            </w:pPr>
            <w:r w:rsidRPr="008550F0">
              <w:rPr>
                <w:color w:val="002060"/>
              </w:rPr>
              <w:t xml:space="preserve">(ACLI AUDAX MONTECOSARO C5) </w:t>
            </w:r>
          </w:p>
        </w:tc>
        <w:tc>
          <w:tcPr>
            <w:tcW w:w="800" w:type="dxa"/>
            <w:tcMar>
              <w:top w:w="20" w:type="dxa"/>
              <w:left w:w="20" w:type="dxa"/>
              <w:bottom w:w="20" w:type="dxa"/>
              <w:right w:w="20" w:type="dxa"/>
            </w:tcMar>
            <w:vAlign w:val="center"/>
            <w:hideMark/>
          </w:tcPr>
          <w:p w14:paraId="2F131E3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B7A080F" w14:textId="77777777" w:rsidR="0039149E" w:rsidRPr="008550F0" w:rsidRDefault="0039149E" w:rsidP="00D45D68">
            <w:pPr>
              <w:pStyle w:val="movimento"/>
              <w:rPr>
                <w:color w:val="002060"/>
              </w:rPr>
            </w:pPr>
            <w:r w:rsidRPr="008550F0">
              <w:rPr>
                <w:color w:val="002060"/>
              </w:rPr>
              <w:t>GALEAZZI MICHEL</w:t>
            </w:r>
          </w:p>
        </w:tc>
        <w:tc>
          <w:tcPr>
            <w:tcW w:w="2200" w:type="dxa"/>
            <w:tcMar>
              <w:top w:w="20" w:type="dxa"/>
              <w:left w:w="20" w:type="dxa"/>
              <w:bottom w:w="20" w:type="dxa"/>
              <w:right w:w="20" w:type="dxa"/>
            </w:tcMar>
            <w:vAlign w:val="center"/>
            <w:hideMark/>
          </w:tcPr>
          <w:p w14:paraId="6393DB26" w14:textId="77777777" w:rsidR="0039149E" w:rsidRPr="008550F0" w:rsidRDefault="0039149E" w:rsidP="00D45D68">
            <w:pPr>
              <w:pStyle w:val="movimento2"/>
              <w:rPr>
                <w:color w:val="002060"/>
              </w:rPr>
            </w:pPr>
            <w:r w:rsidRPr="008550F0">
              <w:rPr>
                <w:color w:val="002060"/>
              </w:rPr>
              <w:t xml:space="preserve">(ANCONITANA CALCIO A 5) </w:t>
            </w:r>
          </w:p>
        </w:tc>
      </w:tr>
      <w:tr w:rsidR="0039149E" w:rsidRPr="008550F0" w14:paraId="759B9CE4" w14:textId="77777777" w:rsidTr="00D45D68">
        <w:tc>
          <w:tcPr>
            <w:tcW w:w="2200" w:type="dxa"/>
            <w:tcMar>
              <w:top w:w="20" w:type="dxa"/>
              <w:left w:w="20" w:type="dxa"/>
              <w:bottom w:w="20" w:type="dxa"/>
              <w:right w:w="20" w:type="dxa"/>
            </w:tcMar>
            <w:vAlign w:val="center"/>
            <w:hideMark/>
          </w:tcPr>
          <w:p w14:paraId="7032A7A0" w14:textId="77777777" w:rsidR="0039149E" w:rsidRPr="008550F0" w:rsidRDefault="0039149E" w:rsidP="00D45D68">
            <w:pPr>
              <w:pStyle w:val="movimento"/>
              <w:rPr>
                <w:color w:val="002060"/>
              </w:rPr>
            </w:pPr>
            <w:r w:rsidRPr="008550F0">
              <w:rPr>
                <w:color w:val="002060"/>
              </w:rPr>
              <w:t>SILEONI TOMMASO</w:t>
            </w:r>
          </w:p>
        </w:tc>
        <w:tc>
          <w:tcPr>
            <w:tcW w:w="2200" w:type="dxa"/>
            <w:tcMar>
              <w:top w:w="20" w:type="dxa"/>
              <w:left w:w="20" w:type="dxa"/>
              <w:bottom w:w="20" w:type="dxa"/>
              <w:right w:w="20" w:type="dxa"/>
            </w:tcMar>
            <w:vAlign w:val="center"/>
            <w:hideMark/>
          </w:tcPr>
          <w:p w14:paraId="62559AD6" w14:textId="77777777" w:rsidR="0039149E" w:rsidRPr="008550F0" w:rsidRDefault="0039149E" w:rsidP="00D45D68">
            <w:pPr>
              <w:pStyle w:val="movimento2"/>
              <w:rPr>
                <w:color w:val="002060"/>
              </w:rPr>
            </w:pPr>
            <w:r w:rsidRPr="008550F0">
              <w:rPr>
                <w:color w:val="002060"/>
              </w:rPr>
              <w:t xml:space="preserve">(AURORA TREIA) </w:t>
            </w:r>
          </w:p>
        </w:tc>
        <w:tc>
          <w:tcPr>
            <w:tcW w:w="800" w:type="dxa"/>
            <w:tcMar>
              <w:top w:w="20" w:type="dxa"/>
              <w:left w:w="20" w:type="dxa"/>
              <w:bottom w:w="20" w:type="dxa"/>
              <w:right w:w="20" w:type="dxa"/>
            </w:tcMar>
            <w:vAlign w:val="center"/>
            <w:hideMark/>
          </w:tcPr>
          <w:p w14:paraId="0921EB5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54F5700" w14:textId="77777777" w:rsidR="0039149E" w:rsidRPr="008550F0" w:rsidRDefault="0039149E" w:rsidP="00D45D68">
            <w:pPr>
              <w:pStyle w:val="movimento"/>
              <w:rPr>
                <w:color w:val="002060"/>
              </w:rPr>
            </w:pPr>
            <w:r w:rsidRPr="008550F0">
              <w:rPr>
                <w:color w:val="002060"/>
              </w:rPr>
              <w:t>MARROCCHI RICCARDO</w:t>
            </w:r>
          </w:p>
        </w:tc>
        <w:tc>
          <w:tcPr>
            <w:tcW w:w="2200" w:type="dxa"/>
            <w:tcMar>
              <w:top w:w="20" w:type="dxa"/>
              <w:left w:w="20" w:type="dxa"/>
              <w:bottom w:w="20" w:type="dxa"/>
              <w:right w:w="20" w:type="dxa"/>
            </w:tcMar>
            <w:vAlign w:val="center"/>
            <w:hideMark/>
          </w:tcPr>
          <w:p w14:paraId="7FC9A3BE" w14:textId="77777777" w:rsidR="0039149E" w:rsidRPr="008550F0" w:rsidRDefault="0039149E" w:rsidP="00D45D68">
            <w:pPr>
              <w:pStyle w:val="movimento2"/>
              <w:rPr>
                <w:color w:val="002060"/>
              </w:rPr>
            </w:pPr>
            <w:r w:rsidRPr="008550F0">
              <w:rPr>
                <w:color w:val="002060"/>
              </w:rPr>
              <w:t xml:space="preserve">(AVENALE) </w:t>
            </w:r>
          </w:p>
        </w:tc>
      </w:tr>
      <w:tr w:rsidR="0039149E" w:rsidRPr="008550F0" w14:paraId="34C2208A" w14:textId="77777777" w:rsidTr="00D45D68">
        <w:tc>
          <w:tcPr>
            <w:tcW w:w="2200" w:type="dxa"/>
            <w:tcMar>
              <w:top w:w="20" w:type="dxa"/>
              <w:left w:w="20" w:type="dxa"/>
              <w:bottom w:w="20" w:type="dxa"/>
              <w:right w:w="20" w:type="dxa"/>
            </w:tcMar>
            <w:vAlign w:val="center"/>
            <w:hideMark/>
          </w:tcPr>
          <w:p w14:paraId="6DDED42E" w14:textId="77777777" w:rsidR="0039149E" w:rsidRPr="008550F0" w:rsidRDefault="0039149E" w:rsidP="00D45D68">
            <w:pPr>
              <w:pStyle w:val="movimento"/>
              <w:rPr>
                <w:color w:val="002060"/>
              </w:rPr>
            </w:pPr>
            <w:r w:rsidRPr="008550F0">
              <w:rPr>
                <w:color w:val="002060"/>
              </w:rPr>
              <w:t>MAGAGNINI MATTEO</w:t>
            </w:r>
          </w:p>
        </w:tc>
        <w:tc>
          <w:tcPr>
            <w:tcW w:w="2200" w:type="dxa"/>
            <w:tcMar>
              <w:top w:w="20" w:type="dxa"/>
              <w:left w:w="20" w:type="dxa"/>
              <w:bottom w:w="20" w:type="dxa"/>
              <w:right w:w="20" w:type="dxa"/>
            </w:tcMar>
            <w:vAlign w:val="center"/>
            <w:hideMark/>
          </w:tcPr>
          <w:p w14:paraId="187EE492" w14:textId="77777777" w:rsidR="0039149E" w:rsidRPr="008550F0" w:rsidRDefault="0039149E" w:rsidP="00D45D68">
            <w:pPr>
              <w:pStyle w:val="movimento2"/>
              <w:rPr>
                <w:color w:val="002060"/>
              </w:rPr>
            </w:pPr>
            <w:r w:rsidRPr="008550F0">
              <w:rPr>
                <w:color w:val="002060"/>
              </w:rPr>
              <w:t xml:space="preserve">(CASTELBELLINO CALCIO A 5) </w:t>
            </w:r>
          </w:p>
        </w:tc>
        <w:tc>
          <w:tcPr>
            <w:tcW w:w="800" w:type="dxa"/>
            <w:tcMar>
              <w:top w:w="20" w:type="dxa"/>
              <w:left w:w="20" w:type="dxa"/>
              <w:bottom w:w="20" w:type="dxa"/>
              <w:right w:w="20" w:type="dxa"/>
            </w:tcMar>
            <w:vAlign w:val="center"/>
            <w:hideMark/>
          </w:tcPr>
          <w:p w14:paraId="5713724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01310D1" w14:textId="77777777" w:rsidR="0039149E" w:rsidRPr="008550F0" w:rsidRDefault="0039149E" w:rsidP="00D45D68">
            <w:pPr>
              <w:pStyle w:val="movimento"/>
              <w:rPr>
                <w:color w:val="002060"/>
              </w:rPr>
            </w:pPr>
            <w:r w:rsidRPr="008550F0">
              <w:rPr>
                <w:color w:val="002060"/>
              </w:rPr>
              <w:t>PACENTI GIACOMO</w:t>
            </w:r>
          </w:p>
        </w:tc>
        <w:tc>
          <w:tcPr>
            <w:tcW w:w="2200" w:type="dxa"/>
            <w:tcMar>
              <w:top w:w="20" w:type="dxa"/>
              <w:left w:w="20" w:type="dxa"/>
              <w:bottom w:w="20" w:type="dxa"/>
              <w:right w:w="20" w:type="dxa"/>
            </w:tcMar>
            <w:vAlign w:val="center"/>
            <w:hideMark/>
          </w:tcPr>
          <w:p w14:paraId="1678D64E"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CITTA</w:t>
            </w:r>
            <w:proofErr w:type="gramEnd"/>
            <w:r w:rsidRPr="008550F0">
              <w:rPr>
                <w:color w:val="002060"/>
              </w:rPr>
              <w:t xml:space="preserve"> DI OSTRA) </w:t>
            </w:r>
          </w:p>
        </w:tc>
      </w:tr>
      <w:tr w:rsidR="0039149E" w:rsidRPr="008550F0" w14:paraId="32F652C0" w14:textId="77777777" w:rsidTr="00D45D68">
        <w:tc>
          <w:tcPr>
            <w:tcW w:w="2200" w:type="dxa"/>
            <w:tcMar>
              <w:top w:w="20" w:type="dxa"/>
              <w:left w:w="20" w:type="dxa"/>
              <w:bottom w:w="20" w:type="dxa"/>
              <w:right w:w="20" w:type="dxa"/>
            </w:tcMar>
            <w:vAlign w:val="center"/>
            <w:hideMark/>
          </w:tcPr>
          <w:p w14:paraId="16671C70" w14:textId="77777777" w:rsidR="0039149E" w:rsidRPr="008550F0" w:rsidRDefault="0039149E" w:rsidP="00D45D68">
            <w:pPr>
              <w:pStyle w:val="movimento"/>
              <w:rPr>
                <w:color w:val="002060"/>
              </w:rPr>
            </w:pPr>
            <w:r w:rsidRPr="008550F0">
              <w:rPr>
                <w:color w:val="002060"/>
              </w:rPr>
              <w:t>BORGOGNONI VALERIO</w:t>
            </w:r>
          </w:p>
        </w:tc>
        <w:tc>
          <w:tcPr>
            <w:tcW w:w="2200" w:type="dxa"/>
            <w:tcMar>
              <w:top w:w="20" w:type="dxa"/>
              <w:left w:w="20" w:type="dxa"/>
              <w:bottom w:w="20" w:type="dxa"/>
              <w:right w:w="20" w:type="dxa"/>
            </w:tcMar>
            <w:vAlign w:val="center"/>
            <w:hideMark/>
          </w:tcPr>
          <w:p w14:paraId="0CBAA10C" w14:textId="77777777" w:rsidR="0039149E" w:rsidRPr="008550F0" w:rsidRDefault="0039149E" w:rsidP="00D45D68">
            <w:pPr>
              <w:pStyle w:val="movimento2"/>
              <w:rPr>
                <w:color w:val="002060"/>
              </w:rPr>
            </w:pPr>
            <w:r w:rsidRPr="008550F0">
              <w:rPr>
                <w:color w:val="002060"/>
              </w:rPr>
              <w:t xml:space="preserve">(FUTSAL MONTEMARCIANO C5) </w:t>
            </w:r>
          </w:p>
        </w:tc>
        <w:tc>
          <w:tcPr>
            <w:tcW w:w="800" w:type="dxa"/>
            <w:tcMar>
              <w:top w:w="20" w:type="dxa"/>
              <w:left w:w="20" w:type="dxa"/>
              <w:bottom w:w="20" w:type="dxa"/>
              <w:right w:w="20" w:type="dxa"/>
            </w:tcMar>
            <w:vAlign w:val="center"/>
            <w:hideMark/>
          </w:tcPr>
          <w:p w14:paraId="6EC1113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FBE4C3C" w14:textId="77777777" w:rsidR="0039149E" w:rsidRPr="008550F0" w:rsidRDefault="0039149E" w:rsidP="00D45D68">
            <w:pPr>
              <w:pStyle w:val="movimento"/>
              <w:rPr>
                <w:color w:val="002060"/>
              </w:rPr>
            </w:pPr>
            <w:r w:rsidRPr="008550F0">
              <w:rPr>
                <w:color w:val="002060"/>
              </w:rPr>
              <w:t>SILVESTRONI ELIA</w:t>
            </w:r>
          </w:p>
        </w:tc>
        <w:tc>
          <w:tcPr>
            <w:tcW w:w="2200" w:type="dxa"/>
            <w:tcMar>
              <w:top w:w="20" w:type="dxa"/>
              <w:left w:w="20" w:type="dxa"/>
              <w:bottom w:w="20" w:type="dxa"/>
              <w:right w:w="20" w:type="dxa"/>
            </w:tcMar>
            <w:vAlign w:val="center"/>
            <w:hideMark/>
          </w:tcPr>
          <w:p w14:paraId="427F914F" w14:textId="77777777" w:rsidR="0039149E" w:rsidRPr="008550F0" w:rsidRDefault="0039149E" w:rsidP="00D45D68">
            <w:pPr>
              <w:pStyle w:val="movimento2"/>
              <w:rPr>
                <w:color w:val="002060"/>
              </w:rPr>
            </w:pPr>
            <w:r w:rsidRPr="008550F0">
              <w:rPr>
                <w:color w:val="002060"/>
              </w:rPr>
              <w:t xml:space="preserve">(FUTSAL SAMBUCHETO) </w:t>
            </w:r>
          </w:p>
        </w:tc>
      </w:tr>
      <w:tr w:rsidR="0039149E" w:rsidRPr="008550F0" w14:paraId="26E8347B" w14:textId="77777777" w:rsidTr="00D45D68">
        <w:tc>
          <w:tcPr>
            <w:tcW w:w="2200" w:type="dxa"/>
            <w:tcMar>
              <w:top w:w="20" w:type="dxa"/>
              <w:left w:w="20" w:type="dxa"/>
              <w:bottom w:w="20" w:type="dxa"/>
              <w:right w:w="20" w:type="dxa"/>
            </w:tcMar>
            <w:vAlign w:val="center"/>
            <w:hideMark/>
          </w:tcPr>
          <w:p w14:paraId="2ED15B6E" w14:textId="77777777" w:rsidR="0039149E" w:rsidRPr="008550F0" w:rsidRDefault="0039149E" w:rsidP="00D45D68">
            <w:pPr>
              <w:pStyle w:val="movimento"/>
              <w:rPr>
                <w:color w:val="002060"/>
              </w:rPr>
            </w:pPr>
            <w:r w:rsidRPr="008550F0">
              <w:rPr>
                <w:color w:val="002060"/>
              </w:rPr>
              <w:t>PALAZZI FEDERICO</w:t>
            </w:r>
          </w:p>
        </w:tc>
        <w:tc>
          <w:tcPr>
            <w:tcW w:w="2200" w:type="dxa"/>
            <w:tcMar>
              <w:top w:w="20" w:type="dxa"/>
              <w:left w:w="20" w:type="dxa"/>
              <w:bottom w:w="20" w:type="dxa"/>
              <w:right w:w="20" w:type="dxa"/>
            </w:tcMar>
            <w:vAlign w:val="center"/>
            <w:hideMark/>
          </w:tcPr>
          <w:p w14:paraId="30AD4FF9" w14:textId="77777777" w:rsidR="0039149E" w:rsidRPr="008550F0" w:rsidRDefault="0039149E" w:rsidP="00D45D68">
            <w:pPr>
              <w:pStyle w:val="movimento2"/>
              <w:rPr>
                <w:color w:val="002060"/>
              </w:rPr>
            </w:pPr>
            <w:r w:rsidRPr="008550F0">
              <w:rPr>
                <w:color w:val="002060"/>
              </w:rPr>
              <w:t xml:space="preserve">(OLYMPIA FANO C5) </w:t>
            </w:r>
          </w:p>
        </w:tc>
        <w:tc>
          <w:tcPr>
            <w:tcW w:w="800" w:type="dxa"/>
            <w:tcMar>
              <w:top w:w="20" w:type="dxa"/>
              <w:left w:w="20" w:type="dxa"/>
              <w:bottom w:w="20" w:type="dxa"/>
              <w:right w:w="20" w:type="dxa"/>
            </w:tcMar>
            <w:vAlign w:val="center"/>
            <w:hideMark/>
          </w:tcPr>
          <w:p w14:paraId="03E1C21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6E00D3B" w14:textId="77777777" w:rsidR="0039149E" w:rsidRPr="008550F0" w:rsidRDefault="0039149E" w:rsidP="00D45D68">
            <w:pPr>
              <w:pStyle w:val="movimento"/>
              <w:rPr>
                <w:color w:val="002060"/>
              </w:rPr>
            </w:pPr>
            <w:r w:rsidRPr="008550F0">
              <w:rPr>
                <w:color w:val="002060"/>
              </w:rPr>
              <w:t>TESTA GINO</w:t>
            </w:r>
          </w:p>
        </w:tc>
        <w:tc>
          <w:tcPr>
            <w:tcW w:w="2200" w:type="dxa"/>
            <w:tcMar>
              <w:top w:w="20" w:type="dxa"/>
              <w:left w:w="20" w:type="dxa"/>
              <w:bottom w:w="20" w:type="dxa"/>
              <w:right w:w="20" w:type="dxa"/>
            </w:tcMar>
            <w:vAlign w:val="center"/>
            <w:hideMark/>
          </w:tcPr>
          <w:p w14:paraId="5C68433C" w14:textId="77777777" w:rsidR="0039149E" w:rsidRPr="008550F0" w:rsidRDefault="0039149E" w:rsidP="00D45D68">
            <w:pPr>
              <w:pStyle w:val="movimento2"/>
              <w:rPr>
                <w:color w:val="002060"/>
              </w:rPr>
            </w:pPr>
            <w:r w:rsidRPr="008550F0">
              <w:rPr>
                <w:color w:val="002060"/>
              </w:rPr>
              <w:t xml:space="preserve">(PICENO UNITED MMX A R.L.) </w:t>
            </w:r>
          </w:p>
        </w:tc>
      </w:tr>
      <w:tr w:rsidR="0039149E" w:rsidRPr="008550F0" w14:paraId="3D659236" w14:textId="77777777" w:rsidTr="00D45D68">
        <w:tc>
          <w:tcPr>
            <w:tcW w:w="2200" w:type="dxa"/>
            <w:tcMar>
              <w:top w:w="20" w:type="dxa"/>
              <w:left w:w="20" w:type="dxa"/>
              <w:bottom w:w="20" w:type="dxa"/>
              <w:right w:w="20" w:type="dxa"/>
            </w:tcMar>
            <w:vAlign w:val="center"/>
            <w:hideMark/>
          </w:tcPr>
          <w:p w14:paraId="35322ACD" w14:textId="77777777" w:rsidR="0039149E" w:rsidRPr="008550F0" w:rsidRDefault="0039149E" w:rsidP="00D45D68">
            <w:pPr>
              <w:pStyle w:val="movimento"/>
              <w:rPr>
                <w:color w:val="002060"/>
              </w:rPr>
            </w:pPr>
            <w:r w:rsidRPr="008550F0">
              <w:rPr>
                <w:color w:val="002060"/>
              </w:rPr>
              <w:t>CICCARELLI DENIS</w:t>
            </w:r>
          </w:p>
        </w:tc>
        <w:tc>
          <w:tcPr>
            <w:tcW w:w="2200" w:type="dxa"/>
            <w:tcMar>
              <w:top w:w="20" w:type="dxa"/>
              <w:left w:w="20" w:type="dxa"/>
              <w:bottom w:w="20" w:type="dxa"/>
              <w:right w:w="20" w:type="dxa"/>
            </w:tcMar>
            <w:vAlign w:val="center"/>
            <w:hideMark/>
          </w:tcPr>
          <w:p w14:paraId="60A0C553" w14:textId="77777777" w:rsidR="0039149E" w:rsidRPr="008550F0" w:rsidRDefault="0039149E" w:rsidP="00D45D68">
            <w:pPr>
              <w:pStyle w:val="movimento2"/>
              <w:rPr>
                <w:color w:val="002060"/>
              </w:rPr>
            </w:pPr>
            <w:r w:rsidRPr="008550F0">
              <w:rPr>
                <w:color w:val="002060"/>
              </w:rPr>
              <w:t xml:space="preserve">(REAL EAGLES VIRTUS PAGLIA) </w:t>
            </w:r>
          </w:p>
        </w:tc>
        <w:tc>
          <w:tcPr>
            <w:tcW w:w="800" w:type="dxa"/>
            <w:tcMar>
              <w:top w:w="20" w:type="dxa"/>
              <w:left w:w="20" w:type="dxa"/>
              <w:bottom w:w="20" w:type="dxa"/>
              <w:right w:w="20" w:type="dxa"/>
            </w:tcMar>
            <w:vAlign w:val="center"/>
            <w:hideMark/>
          </w:tcPr>
          <w:p w14:paraId="12BEEC9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187958E" w14:textId="77777777" w:rsidR="0039149E" w:rsidRPr="008550F0" w:rsidRDefault="0039149E" w:rsidP="00D45D68">
            <w:pPr>
              <w:pStyle w:val="movimento"/>
              <w:rPr>
                <w:color w:val="002060"/>
              </w:rPr>
            </w:pPr>
            <w:r w:rsidRPr="008550F0">
              <w:rPr>
                <w:color w:val="002060"/>
              </w:rPr>
              <w:t>CURI ANDREA</w:t>
            </w:r>
          </w:p>
        </w:tc>
        <w:tc>
          <w:tcPr>
            <w:tcW w:w="2200" w:type="dxa"/>
            <w:tcMar>
              <w:top w:w="20" w:type="dxa"/>
              <w:left w:w="20" w:type="dxa"/>
              <w:bottom w:w="20" w:type="dxa"/>
              <w:right w:w="20" w:type="dxa"/>
            </w:tcMar>
            <w:vAlign w:val="center"/>
            <w:hideMark/>
          </w:tcPr>
          <w:p w14:paraId="0981389D" w14:textId="77777777" w:rsidR="0039149E" w:rsidRPr="008550F0" w:rsidRDefault="0039149E" w:rsidP="00D45D68">
            <w:pPr>
              <w:pStyle w:val="movimento2"/>
              <w:rPr>
                <w:color w:val="002060"/>
              </w:rPr>
            </w:pPr>
            <w:r w:rsidRPr="008550F0">
              <w:rPr>
                <w:color w:val="002060"/>
              </w:rPr>
              <w:t xml:space="preserve">(TRE TORRI A.S.D.) </w:t>
            </w:r>
          </w:p>
        </w:tc>
      </w:tr>
      <w:tr w:rsidR="0039149E" w:rsidRPr="008550F0" w14:paraId="4AD116A0" w14:textId="77777777" w:rsidTr="00D45D68">
        <w:tc>
          <w:tcPr>
            <w:tcW w:w="2200" w:type="dxa"/>
            <w:tcMar>
              <w:top w:w="20" w:type="dxa"/>
              <w:left w:w="20" w:type="dxa"/>
              <w:bottom w:w="20" w:type="dxa"/>
              <w:right w:w="20" w:type="dxa"/>
            </w:tcMar>
            <w:vAlign w:val="center"/>
            <w:hideMark/>
          </w:tcPr>
          <w:p w14:paraId="7CA6FDC7" w14:textId="77777777" w:rsidR="0039149E" w:rsidRPr="008550F0" w:rsidRDefault="0039149E" w:rsidP="00D45D68">
            <w:pPr>
              <w:pStyle w:val="movimento"/>
              <w:rPr>
                <w:color w:val="002060"/>
              </w:rPr>
            </w:pPr>
            <w:r w:rsidRPr="008550F0">
              <w:rPr>
                <w:color w:val="002060"/>
              </w:rPr>
              <w:t>TASSOTTI SIMONE</w:t>
            </w:r>
          </w:p>
        </w:tc>
        <w:tc>
          <w:tcPr>
            <w:tcW w:w="2200" w:type="dxa"/>
            <w:tcMar>
              <w:top w:w="20" w:type="dxa"/>
              <w:left w:w="20" w:type="dxa"/>
              <w:bottom w:w="20" w:type="dxa"/>
              <w:right w:w="20" w:type="dxa"/>
            </w:tcMar>
            <w:vAlign w:val="center"/>
            <w:hideMark/>
          </w:tcPr>
          <w:p w14:paraId="2D62A52B"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U.MANDOLESI</w:t>
            </w:r>
            <w:proofErr w:type="gramEnd"/>
            <w:r w:rsidRPr="008550F0">
              <w:rPr>
                <w:color w:val="002060"/>
              </w:rPr>
              <w:t xml:space="preserve"> CALCIO) </w:t>
            </w:r>
          </w:p>
        </w:tc>
        <w:tc>
          <w:tcPr>
            <w:tcW w:w="800" w:type="dxa"/>
            <w:tcMar>
              <w:top w:w="20" w:type="dxa"/>
              <w:left w:w="20" w:type="dxa"/>
              <w:bottom w:w="20" w:type="dxa"/>
              <w:right w:w="20" w:type="dxa"/>
            </w:tcMar>
            <w:vAlign w:val="center"/>
            <w:hideMark/>
          </w:tcPr>
          <w:p w14:paraId="3C672F6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D93230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0B42A8B" w14:textId="77777777" w:rsidR="0039149E" w:rsidRPr="008550F0" w:rsidRDefault="0039149E" w:rsidP="00D45D68">
            <w:pPr>
              <w:pStyle w:val="movimento2"/>
              <w:rPr>
                <w:color w:val="002060"/>
              </w:rPr>
            </w:pPr>
            <w:r w:rsidRPr="008550F0">
              <w:rPr>
                <w:color w:val="002060"/>
              </w:rPr>
              <w:t> </w:t>
            </w:r>
          </w:p>
        </w:tc>
      </w:tr>
    </w:tbl>
    <w:p w14:paraId="525DC2FA" w14:textId="77777777" w:rsidR="0039149E" w:rsidRPr="008550F0" w:rsidRDefault="0039149E" w:rsidP="0039149E">
      <w:pPr>
        <w:pStyle w:val="titolo20"/>
        <w:rPr>
          <w:rFonts w:eastAsiaTheme="minorEastAsia"/>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5FE6AAE" w14:textId="77777777" w:rsidTr="00D45D68">
        <w:tc>
          <w:tcPr>
            <w:tcW w:w="2200" w:type="dxa"/>
            <w:tcMar>
              <w:top w:w="20" w:type="dxa"/>
              <w:left w:w="20" w:type="dxa"/>
              <w:bottom w:w="20" w:type="dxa"/>
              <w:right w:w="20" w:type="dxa"/>
            </w:tcMar>
            <w:vAlign w:val="center"/>
            <w:hideMark/>
          </w:tcPr>
          <w:p w14:paraId="720DDC44" w14:textId="77777777" w:rsidR="0039149E" w:rsidRPr="008550F0" w:rsidRDefault="0039149E" w:rsidP="00D45D68">
            <w:pPr>
              <w:pStyle w:val="movimento"/>
              <w:rPr>
                <w:color w:val="002060"/>
              </w:rPr>
            </w:pPr>
            <w:r w:rsidRPr="008550F0">
              <w:rPr>
                <w:color w:val="002060"/>
              </w:rPr>
              <w:t>STAFFOLANI NICOLA</w:t>
            </w:r>
          </w:p>
        </w:tc>
        <w:tc>
          <w:tcPr>
            <w:tcW w:w="2200" w:type="dxa"/>
            <w:tcMar>
              <w:top w:w="20" w:type="dxa"/>
              <w:left w:w="20" w:type="dxa"/>
              <w:bottom w:w="20" w:type="dxa"/>
              <w:right w:w="20" w:type="dxa"/>
            </w:tcMar>
            <w:vAlign w:val="center"/>
            <w:hideMark/>
          </w:tcPr>
          <w:p w14:paraId="18C808AD" w14:textId="77777777" w:rsidR="0039149E" w:rsidRPr="008550F0" w:rsidRDefault="0039149E" w:rsidP="00D45D68">
            <w:pPr>
              <w:pStyle w:val="movimento2"/>
              <w:rPr>
                <w:color w:val="002060"/>
              </w:rPr>
            </w:pPr>
            <w:r w:rsidRPr="008550F0">
              <w:rPr>
                <w:color w:val="002060"/>
              </w:rPr>
              <w:t xml:space="preserve">(ANCONITANA CALCIO A 5) </w:t>
            </w:r>
          </w:p>
        </w:tc>
        <w:tc>
          <w:tcPr>
            <w:tcW w:w="800" w:type="dxa"/>
            <w:tcMar>
              <w:top w:w="20" w:type="dxa"/>
              <w:left w:w="20" w:type="dxa"/>
              <w:bottom w:w="20" w:type="dxa"/>
              <w:right w:w="20" w:type="dxa"/>
            </w:tcMar>
            <w:vAlign w:val="center"/>
            <w:hideMark/>
          </w:tcPr>
          <w:p w14:paraId="4D01A4F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321B86C" w14:textId="77777777" w:rsidR="0039149E" w:rsidRPr="008550F0" w:rsidRDefault="0039149E" w:rsidP="00D45D68">
            <w:pPr>
              <w:pStyle w:val="movimento"/>
              <w:rPr>
                <w:color w:val="002060"/>
              </w:rPr>
            </w:pPr>
            <w:r w:rsidRPr="008550F0">
              <w:rPr>
                <w:color w:val="002060"/>
              </w:rPr>
              <w:t>BACCI DIEGO</w:t>
            </w:r>
          </w:p>
        </w:tc>
        <w:tc>
          <w:tcPr>
            <w:tcW w:w="2200" w:type="dxa"/>
            <w:tcMar>
              <w:top w:w="20" w:type="dxa"/>
              <w:left w:w="20" w:type="dxa"/>
              <w:bottom w:w="20" w:type="dxa"/>
              <w:right w:w="20" w:type="dxa"/>
            </w:tcMar>
            <w:vAlign w:val="center"/>
            <w:hideMark/>
          </w:tcPr>
          <w:p w14:paraId="4FACDF46" w14:textId="77777777" w:rsidR="0039149E" w:rsidRPr="008550F0" w:rsidRDefault="0039149E" w:rsidP="00D45D68">
            <w:pPr>
              <w:pStyle w:val="movimento2"/>
              <w:rPr>
                <w:color w:val="002060"/>
              </w:rPr>
            </w:pPr>
            <w:r w:rsidRPr="008550F0">
              <w:rPr>
                <w:color w:val="002060"/>
              </w:rPr>
              <w:t xml:space="preserve">(AVIS ARCEVIA 1964) </w:t>
            </w:r>
          </w:p>
        </w:tc>
      </w:tr>
      <w:tr w:rsidR="0039149E" w:rsidRPr="008550F0" w14:paraId="479B4ACF" w14:textId="77777777" w:rsidTr="00D45D68">
        <w:tc>
          <w:tcPr>
            <w:tcW w:w="2200" w:type="dxa"/>
            <w:tcMar>
              <w:top w:w="20" w:type="dxa"/>
              <w:left w:w="20" w:type="dxa"/>
              <w:bottom w:w="20" w:type="dxa"/>
              <w:right w:w="20" w:type="dxa"/>
            </w:tcMar>
            <w:vAlign w:val="center"/>
            <w:hideMark/>
          </w:tcPr>
          <w:p w14:paraId="7C4F5E6A" w14:textId="77777777" w:rsidR="0039149E" w:rsidRPr="008550F0" w:rsidRDefault="0039149E" w:rsidP="00D45D68">
            <w:pPr>
              <w:pStyle w:val="movimento"/>
              <w:rPr>
                <w:color w:val="002060"/>
              </w:rPr>
            </w:pPr>
            <w:r w:rsidRPr="008550F0">
              <w:rPr>
                <w:color w:val="002060"/>
              </w:rPr>
              <w:t>ROCCHETTI ELIA</w:t>
            </w:r>
          </w:p>
        </w:tc>
        <w:tc>
          <w:tcPr>
            <w:tcW w:w="2200" w:type="dxa"/>
            <w:tcMar>
              <w:top w:w="20" w:type="dxa"/>
              <w:left w:w="20" w:type="dxa"/>
              <w:bottom w:w="20" w:type="dxa"/>
              <w:right w:w="20" w:type="dxa"/>
            </w:tcMar>
            <w:vAlign w:val="center"/>
            <w:hideMark/>
          </w:tcPr>
          <w:p w14:paraId="0BE5F41C" w14:textId="77777777" w:rsidR="0039149E" w:rsidRPr="008550F0" w:rsidRDefault="0039149E" w:rsidP="00D45D68">
            <w:pPr>
              <w:pStyle w:val="movimento2"/>
              <w:rPr>
                <w:color w:val="002060"/>
              </w:rPr>
            </w:pPr>
            <w:r w:rsidRPr="008550F0">
              <w:rPr>
                <w:color w:val="002060"/>
              </w:rPr>
              <w:t xml:space="preserve">(AVIS ARCEVIA 1964) </w:t>
            </w:r>
          </w:p>
        </w:tc>
        <w:tc>
          <w:tcPr>
            <w:tcW w:w="800" w:type="dxa"/>
            <w:tcMar>
              <w:top w:w="20" w:type="dxa"/>
              <w:left w:w="20" w:type="dxa"/>
              <w:bottom w:w="20" w:type="dxa"/>
              <w:right w:w="20" w:type="dxa"/>
            </w:tcMar>
            <w:vAlign w:val="center"/>
            <w:hideMark/>
          </w:tcPr>
          <w:p w14:paraId="0FD2835B"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A0601D8" w14:textId="77777777" w:rsidR="0039149E" w:rsidRPr="008550F0" w:rsidRDefault="0039149E" w:rsidP="00D45D68">
            <w:pPr>
              <w:pStyle w:val="movimento"/>
              <w:rPr>
                <w:color w:val="002060"/>
              </w:rPr>
            </w:pPr>
            <w:r w:rsidRPr="008550F0">
              <w:rPr>
                <w:color w:val="002060"/>
              </w:rPr>
              <w:t>GALLI LORENZO</w:t>
            </w:r>
          </w:p>
        </w:tc>
        <w:tc>
          <w:tcPr>
            <w:tcW w:w="2200" w:type="dxa"/>
            <w:tcMar>
              <w:top w:w="20" w:type="dxa"/>
              <w:left w:w="20" w:type="dxa"/>
              <w:bottom w:w="20" w:type="dxa"/>
              <w:right w:w="20" w:type="dxa"/>
            </w:tcMar>
            <w:vAlign w:val="center"/>
            <w:hideMark/>
          </w:tcPr>
          <w:p w14:paraId="73816F64"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CITTA</w:t>
            </w:r>
            <w:proofErr w:type="gramEnd"/>
            <w:r w:rsidRPr="008550F0">
              <w:rPr>
                <w:color w:val="002060"/>
              </w:rPr>
              <w:t xml:space="preserve"> DI OSTRA) </w:t>
            </w:r>
          </w:p>
        </w:tc>
      </w:tr>
      <w:tr w:rsidR="0039149E" w:rsidRPr="008550F0" w14:paraId="422902CC" w14:textId="77777777" w:rsidTr="00D45D68">
        <w:tc>
          <w:tcPr>
            <w:tcW w:w="2200" w:type="dxa"/>
            <w:tcMar>
              <w:top w:w="20" w:type="dxa"/>
              <w:left w:w="20" w:type="dxa"/>
              <w:bottom w:w="20" w:type="dxa"/>
              <w:right w:w="20" w:type="dxa"/>
            </w:tcMar>
            <w:vAlign w:val="center"/>
            <w:hideMark/>
          </w:tcPr>
          <w:p w14:paraId="2B91CE3A" w14:textId="77777777" w:rsidR="0039149E" w:rsidRPr="008550F0" w:rsidRDefault="0039149E" w:rsidP="00D45D68">
            <w:pPr>
              <w:pStyle w:val="movimento"/>
              <w:rPr>
                <w:color w:val="002060"/>
              </w:rPr>
            </w:pPr>
            <w:r w:rsidRPr="008550F0">
              <w:rPr>
                <w:color w:val="002060"/>
              </w:rPr>
              <w:t>RIPANTI FILIPPO</w:t>
            </w:r>
          </w:p>
        </w:tc>
        <w:tc>
          <w:tcPr>
            <w:tcW w:w="2200" w:type="dxa"/>
            <w:tcMar>
              <w:top w:w="20" w:type="dxa"/>
              <w:left w:w="20" w:type="dxa"/>
              <w:bottom w:w="20" w:type="dxa"/>
              <w:right w:w="20" w:type="dxa"/>
            </w:tcMar>
            <w:vAlign w:val="center"/>
            <w:hideMark/>
          </w:tcPr>
          <w:p w14:paraId="13A1578C"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CITTA</w:t>
            </w:r>
            <w:proofErr w:type="gramEnd"/>
            <w:r w:rsidRPr="008550F0">
              <w:rPr>
                <w:color w:val="002060"/>
              </w:rPr>
              <w:t xml:space="preserve"> DI OSTRA) </w:t>
            </w:r>
          </w:p>
        </w:tc>
        <w:tc>
          <w:tcPr>
            <w:tcW w:w="800" w:type="dxa"/>
            <w:tcMar>
              <w:top w:w="20" w:type="dxa"/>
              <w:left w:w="20" w:type="dxa"/>
              <w:bottom w:w="20" w:type="dxa"/>
              <w:right w:w="20" w:type="dxa"/>
            </w:tcMar>
            <w:vAlign w:val="center"/>
            <w:hideMark/>
          </w:tcPr>
          <w:p w14:paraId="2FA84C7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68AF47B" w14:textId="77777777" w:rsidR="0039149E" w:rsidRPr="008550F0" w:rsidRDefault="0039149E" w:rsidP="00D45D68">
            <w:pPr>
              <w:pStyle w:val="movimento"/>
              <w:rPr>
                <w:color w:val="002060"/>
              </w:rPr>
            </w:pPr>
            <w:r w:rsidRPr="008550F0">
              <w:rPr>
                <w:color w:val="002060"/>
              </w:rPr>
              <w:t>BERTINI SIMONE</w:t>
            </w:r>
          </w:p>
        </w:tc>
        <w:tc>
          <w:tcPr>
            <w:tcW w:w="2200" w:type="dxa"/>
            <w:tcMar>
              <w:top w:w="20" w:type="dxa"/>
              <w:left w:w="20" w:type="dxa"/>
              <w:bottom w:w="20" w:type="dxa"/>
              <w:right w:w="20" w:type="dxa"/>
            </w:tcMar>
            <w:vAlign w:val="center"/>
            <w:hideMark/>
          </w:tcPr>
          <w:p w14:paraId="7BD1FECD" w14:textId="77777777" w:rsidR="0039149E" w:rsidRPr="008550F0" w:rsidRDefault="0039149E" w:rsidP="00D45D68">
            <w:pPr>
              <w:pStyle w:val="movimento2"/>
              <w:rPr>
                <w:color w:val="002060"/>
              </w:rPr>
            </w:pPr>
            <w:r w:rsidRPr="008550F0">
              <w:rPr>
                <w:color w:val="002060"/>
              </w:rPr>
              <w:t xml:space="preserve">(FUTSAL SAMBUCHETO) </w:t>
            </w:r>
          </w:p>
        </w:tc>
      </w:tr>
      <w:tr w:rsidR="0039149E" w:rsidRPr="008550F0" w14:paraId="1EE34586" w14:textId="77777777" w:rsidTr="00D45D68">
        <w:tc>
          <w:tcPr>
            <w:tcW w:w="2200" w:type="dxa"/>
            <w:tcMar>
              <w:top w:w="20" w:type="dxa"/>
              <w:left w:w="20" w:type="dxa"/>
              <w:bottom w:w="20" w:type="dxa"/>
              <w:right w:w="20" w:type="dxa"/>
            </w:tcMar>
            <w:vAlign w:val="center"/>
            <w:hideMark/>
          </w:tcPr>
          <w:p w14:paraId="3A5D1D8F" w14:textId="77777777" w:rsidR="0039149E" w:rsidRPr="008550F0" w:rsidRDefault="0039149E" w:rsidP="00D45D68">
            <w:pPr>
              <w:pStyle w:val="movimento"/>
              <w:rPr>
                <w:color w:val="002060"/>
              </w:rPr>
            </w:pPr>
            <w:r w:rsidRPr="008550F0">
              <w:rPr>
                <w:color w:val="002060"/>
              </w:rPr>
              <w:t>BUCCI NICOLA</w:t>
            </w:r>
          </w:p>
        </w:tc>
        <w:tc>
          <w:tcPr>
            <w:tcW w:w="2200" w:type="dxa"/>
            <w:tcMar>
              <w:top w:w="20" w:type="dxa"/>
              <w:left w:w="20" w:type="dxa"/>
              <w:bottom w:w="20" w:type="dxa"/>
              <w:right w:w="20" w:type="dxa"/>
            </w:tcMar>
            <w:vAlign w:val="center"/>
            <w:hideMark/>
          </w:tcPr>
          <w:p w14:paraId="2143BB70" w14:textId="77777777" w:rsidR="0039149E" w:rsidRPr="008550F0" w:rsidRDefault="0039149E" w:rsidP="00D45D68">
            <w:pPr>
              <w:pStyle w:val="movimento2"/>
              <w:rPr>
                <w:color w:val="002060"/>
              </w:rPr>
            </w:pPr>
            <w:r w:rsidRPr="008550F0">
              <w:rPr>
                <w:color w:val="002060"/>
              </w:rPr>
              <w:t xml:space="preserve">(OLYMPIA FANO C5) </w:t>
            </w:r>
          </w:p>
        </w:tc>
        <w:tc>
          <w:tcPr>
            <w:tcW w:w="800" w:type="dxa"/>
            <w:tcMar>
              <w:top w:w="20" w:type="dxa"/>
              <w:left w:w="20" w:type="dxa"/>
              <w:bottom w:w="20" w:type="dxa"/>
              <w:right w:w="20" w:type="dxa"/>
            </w:tcMar>
            <w:vAlign w:val="center"/>
            <w:hideMark/>
          </w:tcPr>
          <w:p w14:paraId="3E7A6BE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98ABAA2" w14:textId="77777777" w:rsidR="0039149E" w:rsidRPr="008550F0" w:rsidRDefault="0039149E" w:rsidP="00D45D68">
            <w:pPr>
              <w:pStyle w:val="movimento"/>
              <w:rPr>
                <w:color w:val="002060"/>
              </w:rPr>
            </w:pPr>
            <w:r w:rsidRPr="008550F0">
              <w:rPr>
                <w:color w:val="002060"/>
              </w:rPr>
              <w:t>DI BARTOLOMEO GIANDOMENICO</w:t>
            </w:r>
          </w:p>
        </w:tc>
        <w:tc>
          <w:tcPr>
            <w:tcW w:w="2200" w:type="dxa"/>
            <w:tcMar>
              <w:top w:w="20" w:type="dxa"/>
              <w:left w:w="20" w:type="dxa"/>
              <w:bottom w:w="20" w:type="dxa"/>
              <w:right w:w="20" w:type="dxa"/>
            </w:tcMar>
            <w:vAlign w:val="center"/>
            <w:hideMark/>
          </w:tcPr>
          <w:p w14:paraId="5A26D5C1" w14:textId="77777777" w:rsidR="0039149E" w:rsidRPr="008550F0" w:rsidRDefault="0039149E" w:rsidP="00D45D68">
            <w:pPr>
              <w:pStyle w:val="movimento2"/>
              <w:rPr>
                <w:color w:val="002060"/>
              </w:rPr>
            </w:pPr>
            <w:r w:rsidRPr="008550F0">
              <w:rPr>
                <w:color w:val="002060"/>
              </w:rPr>
              <w:t xml:space="preserve">(PICENO UNITED MMX A R.L.) </w:t>
            </w:r>
          </w:p>
        </w:tc>
      </w:tr>
      <w:tr w:rsidR="0039149E" w:rsidRPr="008550F0" w14:paraId="157E5518" w14:textId="77777777" w:rsidTr="00D45D68">
        <w:tc>
          <w:tcPr>
            <w:tcW w:w="2200" w:type="dxa"/>
            <w:tcMar>
              <w:top w:w="20" w:type="dxa"/>
              <w:left w:w="20" w:type="dxa"/>
              <w:bottom w:w="20" w:type="dxa"/>
              <w:right w:w="20" w:type="dxa"/>
            </w:tcMar>
            <w:vAlign w:val="center"/>
            <w:hideMark/>
          </w:tcPr>
          <w:p w14:paraId="0FEEFB8D" w14:textId="77777777" w:rsidR="0039149E" w:rsidRPr="008550F0" w:rsidRDefault="0039149E" w:rsidP="00D45D68">
            <w:pPr>
              <w:pStyle w:val="movimento"/>
              <w:rPr>
                <w:color w:val="002060"/>
              </w:rPr>
            </w:pPr>
            <w:r w:rsidRPr="008550F0">
              <w:rPr>
                <w:color w:val="002060"/>
              </w:rPr>
              <w:t>CARNEVALI GABRIELE</w:t>
            </w:r>
          </w:p>
        </w:tc>
        <w:tc>
          <w:tcPr>
            <w:tcW w:w="2200" w:type="dxa"/>
            <w:tcMar>
              <w:top w:w="20" w:type="dxa"/>
              <w:left w:w="20" w:type="dxa"/>
              <w:bottom w:w="20" w:type="dxa"/>
              <w:right w:w="20" w:type="dxa"/>
            </w:tcMar>
            <w:vAlign w:val="center"/>
            <w:hideMark/>
          </w:tcPr>
          <w:p w14:paraId="5E3509D7" w14:textId="77777777" w:rsidR="0039149E" w:rsidRPr="008550F0" w:rsidRDefault="0039149E" w:rsidP="00D45D68">
            <w:pPr>
              <w:pStyle w:val="movimento2"/>
              <w:rPr>
                <w:color w:val="002060"/>
              </w:rPr>
            </w:pPr>
            <w:r w:rsidRPr="008550F0">
              <w:rPr>
                <w:color w:val="002060"/>
              </w:rPr>
              <w:t xml:space="preserve">(REAL FABRIANO) </w:t>
            </w:r>
          </w:p>
        </w:tc>
        <w:tc>
          <w:tcPr>
            <w:tcW w:w="800" w:type="dxa"/>
            <w:tcMar>
              <w:top w:w="20" w:type="dxa"/>
              <w:left w:w="20" w:type="dxa"/>
              <w:bottom w:w="20" w:type="dxa"/>
              <w:right w:w="20" w:type="dxa"/>
            </w:tcMar>
            <w:vAlign w:val="center"/>
            <w:hideMark/>
          </w:tcPr>
          <w:p w14:paraId="33C7711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54A8675" w14:textId="77777777" w:rsidR="0039149E" w:rsidRPr="008550F0" w:rsidRDefault="0039149E" w:rsidP="00D45D68">
            <w:pPr>
              <w:pStyle w:val="movimento"/>
              <w:rPr>
                <w:color w:val="002060"/>
              </w:rPr>
            </w:pPr>
            <w:r w:rsidRPr="008550F0">
              <w:rPr>
                <w:color w:val="002060"/>
              </w:rPr>
              <w:t>CANNELLA IVAN</w:t>
            </w:r>
          </w:p>
        </w:tc>
        <w:tc>
          <w:tcPr>
            <w:tcW w:w="2200" w:type="dxa"/>
            <w:tcMar>
              <w:top w:w="20" w:type="dxa"/>
              <w:left w:w="20" w:type="dxa"/>
              <w:bottom w:w="20" w:type="dxa"/>
              <w:right w:w="20" w:type="dxa"/>
            </w:tcMar>
            <w:vAlign w:val="center"/>
            <w:hideMark/>
          </w:tcPr>
          <w:p w14:paraId="1714D6BA" w14:textId="77777777" w:rsidR="0039149E" w:rsidRPr="008550F0" w:rsidRDefault="0039149E" w:rsidP="00D45D68">
            <w:pPr>
              <w:pStyle w:val="movimento2"/>
              <w:rPr>
                <w:color w:val="002060"/>
              </w:rPr>
            </w:pPr>
            <w:r w:rsidRPr="008550F0">
              <w:rPr>
                <w:color w:val="002060"/>
              </w:rPr>
              <w:t xml:space="preserve">(RIVIERA DELLE PALME) </w:t>
            </w:r>
          </w:p>
        </w:tc>
      </w:tr>
      <w:tr w:rsidR="0039149E" w:rsidRPr="008550F0" w14:paraId="652EEE68" w14:textId="77777777" w:rsidTr="00D45D68">
        <w:tc>
          <w:tcPr>
            <w:tcW w:w="2200" w:type="dxa"/>
            <w:tcMar>
              <w:top w:w="20" w:type="dxa"/>
              <w:left w:w="20" w:type="dxa"/>
              <w:bottom w:w="20" w:type="dxa"/>
              <w:right w:w="20" w:type="dxa"/>
            </w:tcMar>
            <w:vAlign w:val="center"/>
            <w:hideMark/>
          </w:tcPr>
          <w:p w14:paraId="2A93440D" w14:textId="77777777" w:rsidR="0039149E" w:rsidRPr="008550F0" w:rsidRDefault="0039149E" w:rsidP="00D45D68">
            <w:pPr>
              <w:pStyle w:val="movimento"/>
              <w:rPr>
                <w:color w:val="002060"/>
              </w:rPr>
            </w:pPr>
            <w:r w:rsidRPr="008550F0">
              <w:rPr>
                <w:color w:val="002060"/>
              </w:rPr>
              <w:t>LATINI DIEGO</w:t>
            </w:r>
          </w:p>
        </w:tc>
        <w:tc>
          <w:tcPr>
            <w:tcW w:w="2200" w:type="dxa"/>
            <w:tcMar>
              <w:top w:w="20" w:type="dxa"/>
              <w:left w:w="20" w:type="dxa"/>
              <w:bottom w:w="20" w:type="dxa"/>
              <w:right w:w="20" w:type="dxa"/>
            </w:tcMar>
            <w:vAlign w:val="center"/>
            <w:hideMark/>
          </w:tcPr>
          <w:p w14:paraId="6EA66164" w14:textId="77777777" w:rsidR="0039149E" w:rsidRPr="008550F0" w:rsidRDefault="0039149E" w:rsidP="00D45D68">
            <w:pPr>
              <w:pStyle w:val="movimento2"/>
              <w:rPr>
                <w:color w:val="002060"/>
              </w:rPr>
            </w:pPr>
            <w:r w:rsidRPr="008550F0">
              <w:rPr>
                <w:color w:val="002060"/>
              </w:rPr>
              <w:t xml:space="preserve">(TRE TORRI A.S.D.) </w:t>
            </w:r>
          </w:p>
        </w:tc>
        <w:tc>
          <w:tcPr>
            <w:tcW w:w="800" w:type="dxa"/>
            <w:tcMar>
              <w:top w:w="20" w:type="dxa"/>
              <w:left w:w="20" w:type="dxa"/>
              <w:bottom w:w="20" w:type="dxa"/>
              <w:right w:w="20" w:type="dxa"/>
            </w:tcMar>
            <w:vAlign w:val="center"/>
            <w:hideMark/>
          </w:tcPr>
          <w:p w14:paraId="7FF31BC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C7DBB9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E91A9E0" w14:textId="77777777" w:rsidR="0039149E" w:rsidRPr="008550F0" w:rsidRDefault="0039149E" w:rsidP="00D45D68">
            <w:pPr>
              <w:pStyle w:val="movimento2"/>
              <w:rPr>
                <w:color w:val="002060"/>
              </w:rPr>
            </w:pPr>
            <w:r w:rsidRPr="008550F0">
              <w:rPr>
                <w:color w:val="002060"/>
              </w:rPr>
              <w:t> </w:t>
            </w:r>
          </w:p>
        </w:tc>
      </w:tr>
    </w:tbl>
    <w:p w14:paraId="547D0BAF"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35EF364" w14:textId="77777777" w:rsidTr="00D45D68">
        <w:tc>
          <w:tcPr>
            <w:tcW w:w="2200" w:type="dxa"/>
            <w:tcMar>
              <w:top w:w="20" w:type="dxa"/>
              <w:left w:w="20" w:type="dxa"/>
              <w:bottom w:w="20" w:type="dxa"/>
              <w:right w:w="20" w:type="dxa"/>
            </w:tcMar>
            <w:vAlign w:val="center"/>
            <w:hideMark/>
          </w:tcPr>
          <w:p w14:paraId="5C3614BC" w14:textId="77777777" w:rsidR="0039149E" w:rsidRPr="008550F0" w:rsidRDefault="0039149E" w:rsidP="00D45D68">
            <w:pPr>
              <w:pStyle w:val="movimento"/>
              <w:rPr>
                <w:color w:val="002060"/>
              </w:rPr>
            </w:pPr>
            <w:r w:rsidRPr="008550F0">
              <w:rPr>
                <w:color w:val="002060"/>
              </w:rPr>
              <w:t>BALDUCCI EUGENIO</w:t>
            </w:r>
          </w:p>
        </w:tc>
        <w:tc>
          <w:tcPr>
            <w:tcW w:w="2200" w:type="dxa"/>
            <w:tcMar>
              <w:top w:w="20" w:type="dxa"/>
              <w:left w:w="20" w:type="dxa"/>
              <w:bottom w:w="20" w:type="dxa"/>
              <w:right w:w="20" w:type="dxa"/>
            </w:tcMar>
            <w:vAlign w:val="center"/>
            <w:hideMark/>
          </w:tcPr>
          <w:p w14:paraId="21C65A2C" w14:textId="77777777" w:rsidR="0039149E" w:rsidRPr="008550F0" w:rsidRDefault="0039149E" w:rsidP="00D45D68">
            <w:pPr>
              <w:pStyle w:val="movimento2"/>
              <w:rPr>
                <w:color w:val="002060"/>
              </w:rPr>
            </w:pPr>
            <w:r w:rsidRPr="008550F0">
              <w:rPr>
                <w:color w:val="002060"/>
              </w:rPr>
              <w:t xml:space="preserve">(AMICI DEL CENTROSOCIO SP.) </w:t>
            </w:r>
          </w:p>
        </w:tc>
        <w:tc>
          <w:tcPr>
            <w:tcW w:w="800" w:type="dxa"/>
            <w:tcMar>
              <w:top w:w="20" w:type="dxa"/>
              <w:left w:w="20" w:type="dxa"/>
              <w:bottom w:w="20" w:type="dxa"/>
              <w:right w:w="20" w:type="dxa"/>
            </w:tcMar>
            <w:vAlign w:val="center"/>
            <w:hideMark/>
          </w:tcPr>
          <w:p w14:paraId="517E16B6"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D3A1DF4" w14:textId="77777777" w:rsidR="0039149E" w:rsidRPr="008550F0" w:rsidRDefault="0039149E" w:rsidP="00D45D68">
            <w:pPr>
              <w:pStyle w:val="movimento"/>
              <w:rPr>
                <w:color w:val="002060"/>
              </w:rPr>
            </w:pPr>
            <w:r w:rsidRPr="008550F0">
              <w:rPr>
                <w:color w:val="002060"/>
              </w:rPr>
              <w:t>VENTURA RICCARDO</w:t>
            </w:r>
          </w:p>
        </w:tc>
        <w:tc>
          <w:tcPr>
            <w:tcW w:w="2200" w:type="dxa"/>
            <w:tcMar>
              <w:top w:w="20" w:type="dxa"/>
              <w:left w:w="20" w:type="dxa"/>
              <w:bottom w:w="20" w:type="dxa"/>
              <w:right w:w="20" w:type="dxa"/>
            </w:tcMar>
            <w:vAlign w:val="center"/>
            <w:hideMark/>
          </w:tcPr>
          <w:p w14:paraId="699C11AC"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CITTA</w:t>
            </w:r>
            <w:proofErr w:type="gramEnd"/>
            <w:r w:rsidRPr="008550F0">
              <w:rPr>
                <w:color w:val="002060"/>
              </w:rPr>
              <w:t xml:space="preserve"> DI OSTRA) </w:t>
            </w:r>
          </w:p>
        </w:tc>
      </w:tr>
      <w:tr w:rsidR="0039149E" w:rsidRPr="008550F0" w14:paraId="3434D3D1" w14:textId="77777777" w:rsidTr="00D45D68">
        <w:tc>
          <w:tcPr>
            <w:tcW w:w="2200" w:type="dxa"/>
            <w:tcMar>
              <w:top w:w="20" w:type="dxa"/>
              <w:left w:w="20" w:type="dxa"/>
              <w:bottom w:w="20" w:type="dxa"/>
              <w:right w:w="20" w:type="dxa"/>
            </w:tcMar>
            <w:vAlign w:val="center"/>
            <w:hideMark/>
          </w:tcPr>
          <w:p w14:paraId="0CABF921" w14:textId="77777777" w:rsidR="0039149E" w:rsidRPr="008550F0" w:rsidRDefault="0039149E" w:rsidP="00D45D68">
            <w:pPr>
              <w:pStyle w:val="movimento"/>
              <w:rPr>
                <w:color w:val="002060"/>
              </w:rPr>
            </w:pPr>
            <w:r w:rsidRPr="008550F0">
              <w:rPr>
                <w:color w:val="002060"/>
              </w:rPr>
              <w:t>DELCURATOLO CRISTIANO</w:t>
            </w:r>
          </w:p>
        </w:tc>
        <w:tc>
          <w:tcPr>
            <w:tcW w:w="2200" w:type="dxa"/>
            <w:tcMar>
              <w:top w:w="20" w:type="dxa"/>
              <w:left w:w="20" w:type="dxa"/>
              <w:bottom w:w="20" w:type="dxa"/>
              <w:right w:w="20" w:type="dxa"/>
            </w:tcMar>
            <w:vAlign w:val="center"/>
            <w:hideMark/>
          </w:tcPr>
          <w:p w14:paraId="3C812A80" w14:textId="77777777" w:rsidR="0039149E" w:rsidRPr="008550F0" w:rsidRDefault="0039149E" w:rsidP="00D45D68">
            <w:pPr>
              <w:pStyle w:val="movimento2"/>
              <w:rPr>
                <w:color w:val="002060"/>
              </w:rPr>
            </w:pPr>
            <w:r w:rsidRPr="008550F0">
              <w:rPr>
                <w:color w:val="002060"/>
              </w:rPr>
              <w:t xml:space="preserve">(FUTSAL SAMBUCHETO) </w:t>
            </w:r>
          </w:p>
        </w:tc>
        <w:tc>
          <w:tcPr>
            <w:tcW w:w="800" w:type="dxa"/>
            <w:tcMar>
              <w:top w:w="20" w:type="dxa"/>
              <w:left w:w="20" w:type="dxa"/>
              <w:bottom w:w="20" w:type="dxa"/>
              <w:right w:w="20" w:type="dxa"/>
            </w:tcMar>
            <w:vAlign w:val="center"/>
            <w:hideMark/>
          </w:tcPr>
          <w:p w14:paraId="42483D3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861B3E8" w14:textId="77777777" w:rsidR="0039149E" w:rsidRPr="008550F0" w:rsidRDefault="0039149E" w:rsidP="00D45D68">
            <w:pPr>
              <w:pStyle w:val="movimento"/>
              <w:rPr>
                <w:color w:val="002060"/>
              </w:rPr>
            </w:pPr>
            <w:r w:rsidRPr="008550F0">
              <w:rPr>
                <w:color w:val="002060"/>
              </w:rPr>
              <w:t>PERUCCI MICHELE</w:t>
            </w:r>
          </w:p>
        </w:tc>
        <w:tc>
          <w:tcPr>
            <w:tcW w:w="2200" w:type="dxa"/>
            <w:tcMar>
              <w:top w:w="20" w:type="dxa"/>
              <w:left w:w="20" w:type="dxa"/>
              <w:bottom w:w="20" w:type="dxa"/>
              <w:right w:w="20" w:type="dxa"/>
            </w:tcMar>
            <w:vAlign w:val="center"/>
            <w:hideMark/>
          </w:tcPr>
          <w:p w14:paraId="073FC352" w14:textId="77777777" w:rsidR="0039149E" w:rsidRPr="008550F0" w:rsidRDefault="0039149E" w:rsidP="00D45D68">
            <w:pPr>
              <w:pStyle w:val="movimento2"/>
              <w:rPr>
                <w:color w:val="002060"/>
              </w:rPr>
            </w:pPr>
            <w:r w:rsidRPr="008550F0">
              <w:rPr>
                <w:color w:val="002060"/>
              </w:rPr>
              <w:t xml:space="preserve">(FUTSAL SAMBUCHETO) </w:t>
            </w:r>
          </w:p>
        </w:tc>
      </w:tr>
      <w:tr w:rsidR="0039149E" w:rsidRPr="008550F0" w14:paraId="22D755BE" w14:textId="77777777" w:rsidTr="00D45D68">
        <w:tc>
          <w:tcPr>
            <w:tcW w:w="2200" w:type="dxa"/>
            <w:tcMar>
              <w:top w:w="20" w:type="dxa"/>
              <w:left w:w="20" w:type="dxa"/>
              <w:bottom w:w="20" w:type="dxa"/>
              <w:right w:w="20" w:type="dxa"/>
            </w:tcMar>
            <w:vAlign w:val="center"/>
            <w:hideMark/>
          </w:tcPr>
          <w:p w14:paraId="69AEC726" w14:textId="77777777" w:rsidR="0039149E" w:rsidRPr="008550F0" w:rsidRDefault="0039149E" w:rsidP="00D45D68">
            <w:pPr>
              <w:pStyle w:val="movimento"/>
              <w:rPr>
                <w:color w:val="002060"/>
              </w:rPr>
            </w:pPr>
            <w:r w:rsidRPr="008550F0">
              <w:rPr>
                <w:color w:val="002060"/>
              </w:rPr>
              <w:t>MANCINELLI ALEX</w:t>
            </w:r>
          </w:p>
        </w:tc>
        <w:tc>
          <w:tcPr>
            <w:tcW w:w="2200" w:type="dxa"/>
            <w:tcMar>
              <w:top w:w="20" w:type="dxa"/>
              <w:left w:w="20" w:type="dxa"/>
              <w:bottom w:w="20" w:type="dxa"/>
              <w:right w:w="20" w:type="dxa"/>
            </w:tcMar>
            <w:vAlign w:val="center"/>
            <w:hideMark/>
          </w:tcPr>
          <w:p w14:paraId="711AEEEB" w14:textId="77777777" w:rsidR="0039149E" w:rsidRPr="008550F0" w:rsidRDefault="0039149E" w:rsidP="00D45D68">
            <w:pPr>
              <w:pStyle w:val="movimento2"/>
              <w:rPr>
                <w:color w:val="002060"/>
              </w:rPr>
            </w:pPr>
            <w:r w:rsidRPr="008550F0">
              <w:rPr>
                <w:color w:val="002060"/>
              </w:rPr>
              <w:t xml:space="preserve">(FUTSAL SANGIUSTESE A.R.L.) </w:t>
            </w:r>
          </w:p>
        </w:tc>
        <w:tc>
          <w:tcPr>
            <w:tcW w:w="800" w:type="dxa"/>
            <w:tcMar>
              <w:top w:w="20" w:type="dxa"/>
              <w:left w:w="20" w:type="dxa"/>
              <w:bottom w:w="20" w:type="dxa"/>
              <w:right w:w="20" w:type="dxa"/>
            </w:tcMar>
            <w:vAlign w:val="center"/>
            <w:hideMark/>
          </w:tcPr>
          <w:p w14:paraId="314C9FB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397EA26" w14:textId="77777777" w:rsidR="0039149E" w:rsidRPr="008550F0" w:rsidRDefault="0039149E" w:rsidP="00D45D68">
            <w:pPr>
              <w:pStyle w:val="movimento"/>
              <w:rPr>
                <w:color w:val="002060"/>
              </w:rPr>
            </w:pPr>
            <w:r w:rsidRPr="008550F0">
              <w:rPr>
                <w:color w:val="002060"/>
              </w:rPr>
              <w:t>LOPEZ NORERO ELIAS ISMAEL</w:t>
            </w:r>
          </w:p>
        </w:tc>
        <w:tc>
          <w:tcPr>
            <w:tcW w:w="2200" w:type="dxa"/>
            <w:tcMar>
              <w:top w:w="20" w:type="dxa"/>
              <w:left w:w="20" w:type="dxa"/>
              <w:bottom w:w="20" w:type="dxa"/>
              <w:right w:w="20" w:type="dxa"/>
            </w:tcMar>
            <w:vAlign w:val="center"/>
            <w:hideMark/>
          </w:tcPr>
          <w:p w14:paraId="55FE9642" w14:textId="77777777" w:rsidR="0039149E" w:rsidRPr="008550F0" w:rsidRDefault="0039149E" w:rsidP="00D45D68">
            <w:pPr>
              <w:pStyle w:val="movimento2"/>
              <w:rPr>
                <w:color w:val="002060"/>
              </w:rPr>
            </w:pPr>
            <w:r w:rsidRPr="008550F0">
              <w:rPr>
                <w:color w:val="002060"/>
              </w:rPr>
              <w:t xml:space="preserve">(GAGLIOLE F.C.) </w:t>
            </w:r>
          </w:p>
        </w:tc>
      </w:tr>
      <w:tr w:rsidR="0039149E" w:rsidRPr="008550F0" w14:paraId="6D126518" w14:textId="77777777" w:rsidTr="00D45D68">
        <w:tc>
          <w:tcPr>
            <w:tcW w:w="2200" w:type="dxa"/>
            <w:tcMar>
              <w:top w:w="20" w:type="dxa"/>
              <w:left w:w="20" w:type="dxa"/>
              <w:bottom w:w="20" w:type="dxa"/>
              <w:right w:w="20" w:type="dxa"/>
            </w:tcMar>
            <w:vAlign w:val="center"/>
            <w:hideMark/>
          </w:tcPr>
          <w:p w14:paraId="3A0125DA" w14:textId="77777777" w:rsidR="0039149E" w:rsidRPr="008550F0" w:rsidRDefault="0039149E" w:rsidP="00D45D68">
            <w:pPr>
              <w:pStyle w:val="movimento"/>
              <w:rPr>
                <w:color w:val="002060"/>
              </w:rPr>
            </w:pPr>
            <w:r w:rsidRPr="008550F0">
              <w:rPr>
                <w:color w:val="002060"/>
              </w:rPr>
              <w:t>OCCHIUZZO JOSE JEREMIAS</w:t>
            </w:r>
          </w:p>
        </w:tc>
        <w:tc>
          <w:tcPr>
            <w:tcW w:w="2200" w:type="dxa"/>
            <w:tcMar>
              <w:top w:w="20" w:type="dxa"/>
              <w:left w:w="20" w:type="dxa"/>
              <w:bottom w:w="20" w:type="dxa"/>
              <w:right w:w="20" w:type="dxa"/>
            </w:tcMar>
            <w:vAlign w:val="center"/>
            <w:hideMark/>
          </w:tcPr>
          <w:p w14:paraId="5915EF24" w14:textId="77777777" w:rsidR="0039149E" w:rsidRPr="008550F0" w:rsidRDefault="0039149E" w:rsidP="00D45D68">
            <w:pPr>
              <w:pStyle w:val="movimento2"/>
              <w:rPr>
                <w:color w:val="002060"/>
              </w:rPr>
            </w:pPr>
            <w:r w:rsidRPr="008550F0">
              <w:rPr>
                <w:color w:val="002060"/>
              </w:rPr>
              <w:t xml:space="preserve">(GAGLIOLE F.C.) </w:t>
            </w:r>
          </w:p>
        </w:tc>
        <w:tc>
          <w:tcPr>
            <w:tcW w:w="800" w:type="dxa"/>
            <w:tcMar>
              <w:top w:w="20" w:type="dxa"/>
              <w:left w:w="20" w:type="dxa"/>
              <w:bottom w:w="20" w:type="dxa"/>
              <w:right w:w="20" w:type="dxa"/>
            </w:tcMar>
            <w:vAlign w:val="center"/>
            <w:hideMark/>
          </w:tcPr>
          <w:p w14:paraId="398414D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B205100" w14:textId="77777777" w:rsidR="0039149E" w:rsidRPr="008550F0" w:rsidRDefault="0039149E" w:rsidP="00D45D68">
            <w:pPr>
              <w:pStyle w:val="movimento"/>
              <w:rPr>
                <w:color w:val="002060"/>
              </w:rPr>
            </w:pPr>
            <w:r w:rsidRPr="008550F0">
              <w:rPr>
                <w:color w:val="002060"/>
              </w:rPr>
              <w:t>ZUCCHETTI ALBERTO</w:t>
            </w:r>
          </w:p>
        </w:tc>
        <w:tc>
          <w:tcPr>
            <w:tcW w:w="2200" w:type="dxa"/>
            <w:tcMar>
              <w:top w:w="20" w:type="dxa"/>
              <w:left w:w="20" w:type="dxa"/>
              <w:bottom w:w="20" w:type="dxa"/>
              <w:right w:w="20" w:type="dxa"/>
            </w:tcMar>
            <w:vAlign w:val="center"/>
            <w:hideMark/>
          </w:tcPr>
          <w:p w14:paraId="41D03F1F" w14:textId="77777777" w:rsidR="0039149E" w:rsidRPr="008550F0" w:rsidRDefault="0039149E" w:rsidP="00D45D68">
            <w:pPr>
              <w:pStyle w:val="movimento2"/>
              <w:rPr>
                <w:color w:val="002060"/>
              </w:rPr>
            </w:pPr>
            <w:r w:rsidRPr="008550F0">
              <w:rPr>
                <w:color w:val="002060"/>
              </w:rPr>
              <w:t xml:space="preserve">(PICENO UNITED MMX A R.L.) </w:t>
            </w:r>
          </w:p>
        </w:tc>
      </w:tr>
      <w:tr w:rsidR="0039149E" w:rsidRPr="008550F0" w14:paraId="2BEB0BAB" w14:textId="77777777" w:rsidTr="00D45D68">
        <w:tc>
          <w:tcPr>
            <w:tcW w:w="2200" w:type="dxa"/>
            <w:tcMar>
              <w:top w:w="20" w:type="dxa"/>
              <w:left w:w="20" w:type="dxa"/>
              <w:bottom w:w="20" w:type="dxa"/>
              <w:right w:w="20" w:type="dxa"/>
            </w:tcMar>
            <w:vAlign w:val="center"/>
            <w:hideMark/>
          </w:tcPr>
          <w:p w14:paraId="75BD4BF1" w14:textId="77777777" w:rsidR="0039149E" w:rsidRPr="008550F0" w:rsidRDefault="0039149E" w:rsidP="00D45D68">
            <w:pPr>
              <w:pStyle w:val="movimento"/>
              <w:rPr>
                <w:color w:val="002060"/>
              </w:rPr>
            </w:pPr>
            <w:r w:rsidRPr="008550F0">
              <w:rPr>
                <w:color w:val="002060"/>
              </w:rPr>
              <w:t>ZANELLI RENATO</w:t>
            </w:r>
          </w:p>
        </w:tc>
        <w:tc>
          <w:tcPr>
            <w:tcW w:w="2200" w:type="dxa"/>
            <w:tcMar>
              <w:top w:w="20" w:type="dxa"/>
              <w:left w:w="20" w:type="dxa"/>
              <w:bottom w:w="20" w:type="dxa"/>
              <w:right w:w="20" w:type="dxa"/>
            </w:tcMar>
            <w:vAlign w:val="center"/>
            <w:hideMark/>
          </w:tcPr>
          <w:p w14:paraId="7A175110" w14:textId="77777777" w:rsidR="0039149E" w:rsidRPr="008550F0" w:rsidRDefault="0039149E" w:rsidP="00D45D68">
            <w:pPr>
              <w:pStyle w:val="movimento2"/>
              <w:rPr>
                <w:color w:val="002060"/>
              </w:rPr>
            </w:pPr>
            <w:r w:rsidRPr="008550F0">
              <w:rPr>
                <w:color w:val="002060"/>
              </w:rPr>
              <w:t xml:space="preserve">(POLISPORTIVA VICTORIA) </w:t>
            </w:r>
          </w:p>
        </w:tc>
        <w:tc>
          <w:tcPr>
            <w:tcW w:w="800" w:type="dxa"/>
            <w:tcMar>
              <w:top w:w="20" w:type="dxa"/>
              <w:left w:w="20" w:type="dxa"/>
              <w:bottom w:w="20" w:type="dxa"/>
              <w:right w:w="20" w:type="dxa"/>
            </w:tcMar>
            <w:vAlign w:val="center"/>
            <w:hideMark/>
          </w:tcPr>
          <w:p w14:paraId="6B8DBE0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7C03669" w14:textId="77777777" w:rsidR="0039149E" w:rsidRPr="008550F0" w:rsidRDefault="0039149E" w:rsidP="00D45D68">
            <w:pPr>
              <w:pStyle w:val="movimento"/>
              <w:rPr>
                <w:color w:val="002060"/>
              </w:rPr>
            </w:pPr>
            <w:r w:rsidRPr="008550F0">
              <w:rPr>
                <w:color w:val="002060"/>
              </w:rPr>
              <w:t>ORTENZI ANGELO</w:t>
            </w:r>
          </w:p>
        </w:tc>
        <w:tc>
          <w:tcPr>
            <w:tcW w:w="2200" w:type="dxa"/>
            <w:tcMar>
              <w:top w:w="20" w:type="dxa"/>
              <w:left w:w="20" w:type="dxa"/>
              <w:bottom w:w="20" w:type="dxa"/>
              <w:right w:w="20" w:type="dxa"/>
            </w:tcMar>
            <w:vAlign w:val="center"/>
            <w:hideMark/>
          </w:tcPr>
          <w:p w14:paraId="63F43D93" w14:textId="77777777" w:rsidR="0039149E" w:rsidRPr="008550F0" w:rsidRDefault="0039149E" w:rsidP="00D45D68">
            <w:pPr>
              <w:pStyle w:val="movimento2"/>
              <w:rPr>
                <w:color w:val="002060"/>
              </w:rPr>
            </w:pPr>
            <w:r w:rsidRPr="008550F0">
              <w:rPr>
                <w:color w:val="002060"/>
              </w:rPr>
              <w:t xml:space="preserve">(REAL EAGLES VIRTUS PAGLIA) </w:t>
            </w:r>
          </w:p>
        </w:tc>
      </w:tr>
    </w:tbl>
    <w:p w14:paraId="732B5BBC" w14:textId="77777777" w:rsidR="0039149E" w:rsidRPr="008550F0" w:rsidRDefault="0039149E" w:rsidP="0039149E">
      <w:pPr>
        <w:pStyle w:val="titolo10"/>
        <w:rPr>
          <w:rFonts w:eastAsiaTheme="minorEastAsia"/>
          <w:color w:val="002060"/>
        </w:rPr>
      </w:pPr>
      <w:r w:rsidRPr="008550F0">
        <w:rPr>
          <w:color w:val="002060"/>
        </w:rPr>
        <w:t xml:space="preserve">GARE DEL 21/ 1/2023 </w:t>
      </w:r>
    </w:p>
    <w:p w14:paraId="616B3979" w14:textId="77777777" w:rsidR="0039149E" w:rsidRPr="008550F0" w:rsidRDefault="0039149E" w:rsidP="0039149E">
      <w:pPr>
        <w:pStyle w:val="titolo7a"/>
        <w:rPr>
          <w:color w:val="002060"/>
        </w:rPr>
      </w:pPr>
      <w:r w:rsidRPr="008550F0">
        <w:rPr>
          <w:color w:val="002060"/>
        </w:rPr>
        <w:t xml:space="preserve">PROVVEDIMENTI DISCIPLINARI </w:t>
      </w:r>
    </w:p>
    <w:p w14:paraId="6988D2A9"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41069954" w14:textId="77777777" w:rsidR="0039149E" w:rsidRPr="008550F0" w:rsidRDefault="0039149E" w:rsidP="0039149E">
      <w:pPr>
        <w:pStyle w:val="titolo30"/>
        <w:rPr>
          <w:color w:val="002060"/>
        </w:rPr>
      </w:pPr>
      <w:r w:rsidRPr="008550F0">
        <w:rPr>
          <w:color w:val="002060"/>
        </w:rPr>
        <w:t xml:space="preserve">CALCIATORI ESPULSI </w:t>
      </w:r>
    </w:p>
    <w:p w14:paraId="3534EFA0" w14:textId="77777777" w:rsidR="0039149E" w:rsidRPr="008550F0" w:rsidRDefault="0039149E" w:rsidP="0039149E">
      <w:pPr>
        <w:pStyle w:val="titolo20"/>
        <w:rPr>
          <w:color w:val="002060"/>
        </w:rPr>
      </w:pPr>
      <w:r w:rsidRPr="008550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511FD157" w14:textId="77777777" w:rsidTr="00D45D68">
        <w:tc>
          <w:tcPr>
            <w:tcW w:w="2200" w:type="dxa"/>
            <w:tcMar>
              <w:top w:w="20" w:type="dxa"/>
              <w:left w:w="20" w:type="dxa"/>
              <w:bottom w:w="20" w:type="dxa"/>
              <w:right w:w="20" w:type="dxa"/>
            </w:tcMar>
            <w:vAlign w:val="center"/>
            <w:hideMark/>
          </w:tcPr>
          <w:p w14:paraId="4AD9AB3C" w14:textId="77777777" w:rsidR="0039149E" w:rsidRPr="008550F0" w:rsidRDefault="0039149E" w:rsidP="00D45D68">
            <w:pPr>
              <w:pStyle w:val="movimento"/>
              <w:rPr>
                <w:color w:val="002060"/>
              </w:rPr>
            </w:pPr>
            <w:r w:rsidRPr="008550F0">
              <w:rPr>
                <w:color w:val="002060"/>
              </w:rPr>
              <w:t>LOPEZ DAVIDE</w:t>
            </w:r>
          </w:p>
        </w:tc>
        <w:tc>
          <w:tcPr>
            <w:tcW w:w="2200" w:type="dxa"/>
            <w:tcMar>
              <w:top w:w="20" w:type="dxa"/>
              <w:left w:w="20" w:type="dxa"/>
              <w:bottom w:w="20" w:type="dxa"/>
              <w:right w:w="20" w:type="dxa"/>
            </w:tcMar>
            <w:vAlign w:val="center"/>
            <w:hideMark/>
          </w:tcPr>
          <w:p w14:paraId="1B8AFC09" w14:textId="77777777" w:rsidR="0039149E" w:rsidRPr="008550F0" w:rsidRDefault="0039149E" w:rsidP="00D45D68">
            <w:pPr>
              <w:pStyle w:val="movimento2"/>
              <w:rPr>
                <w:color w:val="002060"/>
              </w:rPr>
            </w:pPr>
            <w:r w:rsidRPr="008550F0">
              <w:rPr>
                <w:color w:val="002060"/>
              </w:rPr>
              <w:t xml:space="preserve">(CHIARAVALLE FUTSAL) </w:t>
            </w:r>
          </w:p>
        </w:tc>
        <w:tc>
          <w:tcPr>
            <w:tcW w:w="800" w:type="dxa"/>
            <w:tcMar>
              <w:top w:w="20" w:type="dxa"/>
              <w:left w:w="20" w:type="dxa"/>
              <w:bottom w:w="20" w:type="dxa"/>
              <w:right w:w="20" w:type="dxa"/>
            </w:tcMar>
            <w:vAlign w:val="center"/>
            <w:hideMark/>
          </w:tcPr>
          <w:p w14:paraId="3DF3939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47151FB" w14:textId="77777777" w:rsidR="0039149E" w:rsidRPr="008550F0" w:rsidRDefault="0039149E" w:rsidP="00D45D68">
            <w:pPr>
              <w:pStyle w:val="movimento"/>
              <w:rPr>
                <w:color w:val="002060"/>
              </w:rPr>
            </w:pPr>
            <w:r w:rsidRPr="008550F0">
              <w:rPr>
                <w:color w:val="002060"/>
              </w:rPr>
              <w:t>ALLEGREZZA NICOLO</w:t>
            </w:r>
          </w:p>
        </w:tc>
        <w:tc>
          <w:tcPr>
            <w:tcW w:w="2200" w:type="dxa"/>
            <w:tcMar>
              <w:top w:w="20" w:type="dxa"/>
              <w:left w:w="20" w:type="dxa"/>
              <w:bottom w:w="20" w:type="dxa"/>
              <w:right w:w="20" w:type="dxa"/>
            </w:tcMar>
            <w:vAlign w:val="center"/>
            <w:hideMark/>
          </w:tcPr>
          <w:p w14:paraId="4A62F362" w14:textId="77777777" w:rsidR="0039149E" w:rsidRPr="008550F0" w:rsidRDefault="0039149E" w:rsidP="00D45D68">
            <w:pPr>
              <w:pStyle w:val="movimento2"/>
              <w:rPr>
                <w:color w:val="002060"/>
              </w:rPr>
            </w:pPr>
            <w:r w:rsidRPr="008550F0">
              <w:rPr>
                <w:color w:val="002060"/>
              </w:rPr>
              <w:t xml:space="preserve">(LUCREZIA CALCIO A 5) </w:t>
            </w:r>
          </w:p>
        </w:tc>
      </w:tr>
    </w:tbl>
    <w:p w14:paraId="4CAECF2C" w14:textId="77777777" w:rsidR="0039149E" w:rsidRPr="008550F0" w:rsidRDefault="0039149E" w:rsidP="0039149E">
      <w:pPr>
        <w:pStyle w:val="titolo30"/>
        <w:rPr>
          <w:rFonts w:eastAsiaTheme="minorEastAsia"/>
          <w:color w:val="002060"/>
        </w:rPr>
      </w:pPr>
      <w:r w:rsidRPr="008550F0">
        <w:rPr>
          <w:color w:val="002060"/>
        </w:rPr>
        <w:t xml:space="preserve">CALCIATORI NON ESPULSI </w:t>
      </w:r>
    </w:p>
    <w:p w14:paraId="694E9948" w14:textId="77777777" w:rsidR="0039149E" w:rsidRPr="008550F0" w:rsidRDefault="0039149E" w:rsidP="0039149E">
      <w:pPr>
        <w:pStyle w:val="titolo20"/>
        <w:rPr>
          <w:color w:val="002060"/>
        </w:rPr>
      </w:pPr>
      <w:r w:rsidRPr="008550F0">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58FF911" w14:textId="77777777" w:rsidTr="00D45D68">
        <w:tc>
          <w:tcPr>
            <w:tcW w:w="2200" w:type="dxa"/>
            <w:tcMar>
              <w:top w:w="20" w:type="dxa"/>
              <w:left w:w="20" w:type="dxa"/>
              <w:bottom w:w="20" w:type="dxa"/>
              <w:right w:w="20" w:type="dxa"/>
            </w:tcMar>
            <w:vAlign w:val="center"/>
            <w:hideMark/>
          </w:tcPr>
          <w:p w14:paraId="075B583F" w14:textId="77777777" w:rsidR="0039149E" w:rsidRPr="008550F0" w:rsidRDefault="0039149E" w:rsidP="00D45D68">
            <w:pPr>
              <w:pStyle w:val="movimento"/>
              <w:rPr>
                <w:color w:val="002060"/>
              </w:rPr>
            </w:pPr>
            <w:r w:rsidRPr="008550F0">
              <w:rPr>
                <w:color w:val="002060"/>
              </w:rPr>
              <w:t>VIOLA FRANCESCO</w:t>
            </w:r>
          </w:p>
        </w:tc>
        <w:tc>
          <w:tcPr>
            <w:tcW w:w="2200" w:type="dxa"/>
            <w:tcMar>
              <w:top w:w="20" w:type="dxa"/>
              <w:left w:w="20" w:type="dxa"/>
              <w:bottom w:w="20" w:type="dxa"/>
              <w:right w:w="20" w:type="dxa"/>
            </w:tcMar>
            <w:vAlign w:val="center"/>
            <w:hideMark/>
          </w:tcPr>
          <w:p w14:paraId="56550A61" w14:textId="77777777" w:rsidR="0039149E" w:rsidRPr="008550F0" w:rsidRDefault="0039149E" w:rsidP="00D45D68">
            <w:pPr>
              <w:pStyle w:val="movimento2"/>
              <w:rPr>
                <w:color w:val="002060"/>
              </w:rPr>
            </w:pPr>
            <w:r w:rsidRPr="008550F0">
              <w:rPr>
                <w:color w:val="002060"/>
              </w:rPr>
              <w:t xml:space="preserve">(CHIARAVALLE FUTSAL) </w:t>
            </w:r>
          </w:p>
        </w:tc>
        <w:tc>
          <w:tcPr>
            <w:tcW w:w="800" w:type="dxa"/>
            <w:tcMar>
              <w:top w:w="20" w:type="dxa"/>
              <w:left w:w="20" w:type="dxa"/>
              <w:bottom w:w="20" w:type="dxa"/>
              <w:right w:w="20" w:type="dxa"/>
            </w:tcMar>
            <w:vAlign w:val="center"/>
            <w:hideMark/>
          </w:tcPr>
          <w:p w14:paraId="177C0C7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CF83523" w14:textId="77777777" w:rsidR="0039149E" w:rsidRPr="008550F0" w:rsidRDefault="0039149E" w:rsidP="00D45D68">
            <w:pPr>
              <w:pStyle w:val="movimento"/>
              <w:rPr>
                <w:color w:val="002060"/>
              </w:rPr>
            </w:pPr>
            <w:r w:rsidRPr="008550F0">
              <w:rPr>
                <w:color w:val="002060"/>
              </w:rPr>
              <w:t>PETTINARI DAVIDE</w:t>
            </w:r>
          </w:p>
        </w:tc>
        <w:tc>
          <w:tcPr>
            <w:tcW w:w="2200" w:type="dxa"/>
            <w:tcMar>
              <w:top w:w="20" w:type="dxa"/>
              <w:left w:w="20" w:type="dxa"/>
              <w:bottom w:w="20" w:type="dxa"/>
              <w:right w:w="20" w:type="dxa"/>
            </w:tcMar>
            <w:vAlign w:val="center"/>
            <w:hideMark/>
          </w:tcPr>
          <w:p w14:paraId="291B40C1" w14:textId="77777777" w:rsidR="0039149E" w:rsidRPr="008550F0" w:rsidRDefault="0039149E" w:rsidP="00D45D68">
            <w:pPr>
              <w:pStyle w:val="movimento2"/>
              <w:rPr>
                <w:color w:val="002060"/>
              </w:rPr>
            </w:pPr>
            <w:r w:rsidRPr="008550F0">
              <w:rPr>
                <w:color w:val="002060"/>
              </w:rPr>
              <w:t xml:space="preserve">(POLVERIGI C5) </w:t>
            </w:r>
          </w:p>
        </w:tc>
      </w:tr>
    </w:tbl>
    <w:p w14:paraId="4F52C98E" w14:textId="77777777" w:rsidR="0039149E" w:rsidRPr="008550F0" w:rsidRDefault="0039149E" w:rsidP="0039149E">
      <w:pPr>
        <w:pStyle w:val="titolo20"/>
        <w:rPr>
          <w:rFonts w:eastAsiaTheme="minorEastAsia"/>
          <w:color w:val="002060"/>
        </w:rPr>
      </w:pPr>
      <w:r w:rsidRPr="008550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00EC7B9" w14:textId="77777777" w:rsidTr="00D45D68">
        <w:tc>
          <w:tcPr>
            <w:tcW w:w="2200" w:type="dxa"/>
            <w:tcMar>
              <w:top w:w="20" w:type="dxa"/>
              <w:left w:w="20" w:type="dxa"/>
              <w:bottom w:w="20" w:type="dxa"/>
              <w:right w:w="20" w:type="dxa"/>
            </w:tcMar>
            <w:vAlign w:val="center"/>
            <w:hideMark/>
          </w:tcPr>
          <w:p w14:paraId="360B3842" w14:textId="77777777" w:rsidR="0039149E" w:rsidRPr="008550F0" w:rsidRDefault="0039149E" w:rsidP="00D45D68">
            <w:pPr>
              <w:pStyle w:val="movimento"/>
              <w:rPr>
                <w:color w:val="002060"/>
              </w:rPr>
            </w:pPr>
            <w:r w:rsidRPr="008550F0">
              <w:rPr>
                <w:color w:val="002060"/>
              </w:rPr>
              <w:t>BARTOLUCCI LUIGI</w:t>
            </w:r>
          </w:p>
        </w:tc>
        <w:tc>
          <w:tcPr>
            <w:tcW w:w="2200" w:type="dxa"/>
            <w:tcMar>
              <w:top w:w="20" w:type="dxa"/>
              <w:left w:w="20" w:type="dxa"/>
              <w:bottom w:w="20" w:type="dxa"/>
              <w:right w:w="20" w:type="dxa"/>
            </w:tcMar>
            <w:vAlign w:val="center"/>
            <w:hideMark/>
          </w:tcPr>
          <w:p w14:paraId="677A167D" w14:textId="77777777" w:rsidR="0039149E" w:rsidRPr="008550F0" w:rsidRDefault="0039149E" w:rsidP="00D45D68">
            <w:pPr>
              <w:pStyle w:val="movimento2"/>
              <w:rPr>
                <w:color w:val="002060"/>
              </w:rPr>
            </w:pPr>
            <w:r w:rsidRPr="008550F0">
              <w:rPr>
                <w:color w:val="002060"/>
              </w:rPr>
              <w:t xml:space="preserve">(CHIARAVALLE FUTSAL) </w:t>
            </w:r>
          </w:p>
        </w:tc>
        <w:tc>
          <w:tcPr>
            <w:tcW w:w="800" w:type="dxa"/>
            <w:tcMar>
              <w:top w:w="20" w:type="dxa"/>
              <w:left w:w="20" w:type="dxa"/>
              <w:bottom w:w="20" w:type="dxa"/>
              <w:right w:w="20" w:type="dxa"/>
            </w:tcMar>
            <w:vAlign w:val="center"/>
            <w:hideMark/>
          </w:tcPr>
          <w:p w14:paraId="51BDA36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333B3FC" w14:textId="77777777" w:rsidR="0039149E" w:rsidRPr="008550F0" w:rsidRDefault="0039149E" w:rsidP="00D45D68">
            <w:pPr>
              <w:pStyle w:val="movimento"/>
              <w:rPr>
                <w:color w:val="002060"/>
              </w:rPr>
            </w:pPr>
            <w:r w:rsidRPr="008550F0">
              <w:rPr>
                <w:color w:val="002060"/>
              </w:rPr>
              <w:t>RAGAINI TOMMASO</w:t>
            </w:r>
          </w:p>
        </w:tc>
        <w:tc>
          <w:tcPr>
            <w:tcW w:w="2200" w:type="dxa"/>
            <w:tcMar>
              <w:top w:w="20" w:type="dxa"/>
              <w:left w:w="20" w:type="dxa"/>
              <w:bottom w:w="20" w:type="dxa"/>
              <w:right w:w="20" w:type="dxa"/>
            </w:tcMar>
            <w:vAlign w:val="center"/>
            <w:hideMark/>
          </w:tcPr>
          <w:p w14:paraId="218CC282" w14:textId="77777777" w:rsidR="0039149E" w:rsidRPr="008550F0" w:rsidRDefault="0039149E" w:rsidP="00D45D68">
            <w:pPr>
              <w:pStyle w:val="movimento2"/>
              <w:rPr>
                <w:color w:val="002060"/>
              </w:rPr>
            </w:pPr>
            <w:r w:rsidRPr="008550F0">
              <w:rPr>
                <w:color w:val="002060"/>
              </w:rPr>
              <w:t xml:space="preserve">(LUCREZIA CALCIO A 5) </w:t>
            </w:r>
          </w:p>
        </w:tc>
      </w:tr>
    </w:tbl>
    <w:p w14:paraId="4210DD86" w14:textId="77777777" w:rsidR="0039149E" w:rsidRPr="008550F0" w:rsidRDefault="0039149E" w:rsidP="0039149E">
      <w:pPr>
        <w:pStyle w:val="titolo20"/>
        <w:rPr>
          <w:rFonts w:eastAsiaTheme="minorEastAsia"/>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28D3656" w14:textId="77777777" w:rsidTr="00D45D68">
        <w:tc>
          <w:tcPr>
            <w:tcW w:w="2200" w:type="dxa"/>
            <w:tcMar>
              <w:top w:w="20" w:type="dxa"/>
              <w:left w:w="20" w:type="dxa"/>
              <w:bottom w:w="20" w:type="dxa"/>
              <w:right w:w="20" w:type="dxa"/>
            </w:tcMar>
            <w:vAlign w:val="center"/>
            <w:hideMark/>
          </w:tcPr>
          <w:p w14:paraId="1C0F24F0" w14:textId="77777777" w:rsidR="0039149E" w:rsidRPr="008550F0" w:rsidRDefault="0039149E" w:rsidP="00D45D68">
            <w:pPr>
              <w:pStyle w:val="movimento"/>
              <w:rPr>
                <w:color w:val="002060"/>
              </w:rPr>
            </w:pPr>
            <w:r w:rsidRPr="008550F0">
              <w:rPr>
                <w:color w:val="002060"/>
              </w:rPr>
              <w:t>PERGOLINI FRANCESCO</w:t>
            </w:r>
          </w:p>
        </w:tc>
        <w:tc>
          <w:tcPr>
            <w:tcW w:w="2200" w:type="dxa"/>
            <w:tcMar>
              <w:top w:w="20" w:type="dxa"/>
              <w:left w:w="20" w:type="dxa"/>
              <w:bottom w:w="20" w:type="dxa"/>
              <w:right w:w="20" w:type="dxa"/>
            </w:tcMar>
            <w:vAlign w:val="center"/>
            <w:hideMark/>
          </w:tcPr>
          <w:p w14:paraId="0C08DB11" w14:textId="77777777" w:rsidR="0039149E" w:rsidRPr="008550F0" w:rsidRDefault="0039149E" w:rsidP="00D45D68">
            <w:pPr>
              <w:pStyle w:val="movimento2"/>
              <w:rPr>
                <w:color w:val="002060"/>
              </w:rPr>
            </w:pPr>
            <w:r w:rsidRPr="008550F0">
              <w:rPr>
                <w:color w:val="002060"/>
              </w:rPr>
              <w:t xml:space="preserve">(CHIARAVALLE FUTSAL) </w:t>
            </w:r>
          </w:p>
        </w:tc>
        <w:tc>
          <w:tcPr>
            <w:tcW w:w="800" w:type="dxa"/>
            <w:tcMar>
              <w:top w:w="20" w:type="dxa"/>
              <w:left w:w="20" w:type="dxa"/>
              <w:bottom w:w="20" w:type="dxa"/>
              <w:right w:w="20" w:type="dxa"/>
            </w:tcMar>
            <w:vAlign w:val="center"/>
            <w:hideMark/>
          </w:tcPr>
          <w:p w14:paraId="4AC8C06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28A86EA" w14:textId="77777777" w:rsidR="0039149E" w:rsidRPr="008550F0" w:rsidRDefault="0039149E" w:rsidP="00D45D68">
            <w:pPr>
              <w:pStyle w:val="movimento"/>
              <w:rPr>
                <w:color w:val="002060"/>
              </w:rPr>
            </w:pPr>
            <w:r w:rsidRPr="008550F0">
              <w:rPr>
                <w:color w:val="002060"/>
              </w:rPr>
              <w:t>MANARA MAILO</w:t>
            </w:r>
          </w:p>
        </w:tc>
        <w:tc>
          <w:tcPr>
            <w:tcW w:w="2200" w:type="dxa"/>
            <w:tcMar>
              <w:top w:w="20" w:type="dxa"/>
              <w:left w:w="20" w:type="dxa"/>
              <w:bottom w:w="20" w:type="dxa"/>
              <w:right w:w="20" w:type="dxa"/>
            </w:tcMar>
            <w:vAlign w:val="center"/>
            <w:hideMark/>
          </w:tcPr>
          <w:p w14:paraId="676681C4" w14:textId="77777777" w:rsidR="0039149E" w:rsidRPr="008550F0" w:rsidRDefault="0039149E" w:rsidP="00D45D68">
            <w:pPr>
              <w:pStyle w:val="movimento2"/>
              <w:rPr>
                <w:color w:val="002060"/>
              </w:rPr>
            </w:pPr>
            <w:r w:rsidRPr="008550F0">
              <w:rPr>
                <w:color w:val="002060"/>
              </w:rPr>
              <w:t xml:space="preserve">(POLVERIGI C5) </w:t>
            </w:r>
          </w:p>
        </w:tc>
      </w:tr>
    </w:tbl>
    <w:p w14:paraId="5E6A5DED" w14:textId="77777777" w:rsidR="0039149E" w:rsidRPr="008550F0" w:rsidRDefault="0039149E" w:rsidP="0039149E">
      <w:pPr>
        <w:pStyle w:val="titolo20"/>
        <w:rPr>
          <w:rFonts w:eastAsiaTheme="minorEastAsia"/>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134832B" w14:textId="77777777" w:rsidTr="00D45D68">
        <w:tc>
          <w:tcPr>
            <w:tcW w:w="2200" w:type="dxa"/>
            <w:tcMar>
              <w:top w:w="20" w:type="dxa"/>
              <w:left w:w="20" w:type="dxa"/>
              <w:bottom w:w="20" w:type="dxa"/>
              <w:right w:w="20" w:type="dxa"/>
            </w:tcMar>
            <w:vAlign w:val="center"/>
            <w:hideMark/>
          </w:tcPr>
          <w:p w14:paraId="31A24163" w14:textId="77777777" w:rsidR="0039149E" w:rsidRPr="008550F0" w:rsidRDefault="0039149E" w:rsidP="00D45D68">
            <w:pPr>
              <w:pStyle w:val="movimento"/>
              <w:rPr>
                <w:color w:val="002060"/>
              </w:rPr>
            </w:pPr>
            <w:r w:rsidRPr="008550F0">
              <w:rPr>
                <w:color w:val="002060"/>
              </w:rPr>
              <w:t>CAIMMI MATTEO</w:t>
            </w:r>
          </w:p>
        </w:tc>
        <w:tc>
          <w:tcPr>
            <w:tcW w:w="2200" w:type="dxa"/>
            <w:tcMar>
              <w:top w:w="20" w:type="dxa"/>
              <w:left w:w="20" w:type="dxa"/>
              <w:bottom w:w="20" w:type="dxa"/>
              <w:right w:w="20" w:type="dxa"/>
            </w:tcMar>
            <w:vAlign w:val="center"/>
            <w:hideMark/>
          </w:tcPr>
          <w:p w14:paraId="38B34935" w14:textId="77777777" w:rsidR="0039149E" w:rsidRPr="008550F0" w:rsidRDefault="0039149E" w:rsidP="00D45D68">
            <w:pPr>
              <w:pStyle w:val="movimento2"/>
              <w:rPr>
                <w:color w:val="002060"/>
              </w:rPr>
            </w:pPr>
            <w:r w:rsidRPr="008550F0">
              <w:rPr>
                <w:color w:val="002060"/>
              </w:rPr>
              <w:t xml:space="preserve">(CHIARAVALLE FUTSAL) </w:t>
            </w:r>
          </w:p>
        </w:tc>
        <w:tc>
          <w:tcPr>
            <w:tcW w:w="800" w:type="dxa"/>
            <w:tcMar>
              <w:top w:w="20" w:type="dxa"/>
              <w:left w:w="20" w:type="dxa"/>
              <w:bottom w:w="20" w:type="dxa"/>
              <w:right w:w="20" w:type="dxa"/>
            </w:tcMar>
            <w:vAlign w:val="center"/>
            <w:hideMark/>
          </w:tcPr>
          <w:p w14:paraId="510C52B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0CE15D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D29A1E4" w14:textId="77777777" w:rsidR="0039149E" w:rsidRPr="008550F0" w:rsidRDefault="0039149E" w:rsidP="00D45D68">
            <w:pPr>
              <w:pStyle w:val="movimento2"/>
              <w:rPr>
                <w:color w:val="002060"/>
              </w:rPr>
            </w:pPr>
            <w:r w:rsidRPr="008550F0">
              <w:rPr>
                <w:color w:val="002060"/>
              </w:rPr>
              <w:t> </w:t>
            </w:r>
          </w:p>
        </w:tc>
      </w:tr>
    </w:tbl>
    <w:p w14:paraId="7698CC34"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39FCF22" w14:textId="77777777" w:rsidTr="00D45D68">
        <w:tc>
          <w:tcPr>
            <w:tcW w:w="2200" w:type="dxa"/>
            <w:tcMar>
              <w:top w:w="20" w:type="dxa"/>
              <w:left w:w="20" w:type="dxa"/>
              <w:bottom w:w="20" w:type="dxa"/>
              <w:right w:w="20" w:type="dxa"/>
            </w:tcMar>
            <w:vAlign w:val="center"/>
            <w:hideMark/>
          </w:tcPr>
          <w:p w14:paraId="5EDEE0F2" w14:textId="77777777" w:rsidR="0039149E" w:rsidRPr="008550F0" w:rsidRDefault="0039149E" w:rsidP="00D45D68">
            <w:pPr>
              <w:pStyle w:val="movimento"/>
              <w:rPr>
                <w:color w:val="002060"/>
              </w:rPr>
            </w:pPr>
            <w:r w:rsidRPr="008550F0">
              <w:rPr>
                <w:color w:val="002060"/>
              </w:rPr>
              <w:t>TOGNETTI MATTIA</w:t>
            </w:r>
          </w:p>
        </w:tc>
        <w:tc>
          <w:tcPr>
            <w:tcW w:w="2200" w:type="dxa"/>
            <w:tcMar>
              <w:top w:w="20" w:type="dxa"/>
              <w:left w:w="20" w:type="dxa"/>
              <w:bottom w:w="20" w:type="dxa"/>
              <w:right w:w="20" w:type="dxa"/>
            </w:tcMar>
            <w:vAlign w:val="center"/>
            <w:hideMark/>
          </w:tcPr>
          <w:p w14:paraId="2768A012" w14:textId="77777777" w:rsidR="0039149E" w:rsidRPr="008550F0" w:rsidRDefault="0039149E" w:rsidP="00D45D68">
            <w:pPr>
              <w:pStyle w:val="movimento2"/>
              <w:rPr>
                <w:color w:val="002060"/>
              </w:rPr>
            </w:pPr>
            <w:r w:rsidRPr="008550F0">
              <w:rPr>
                <w:color w:val="002060"/>
              </w:rPr>
              <w:t xml:space="preserve">(POLVERIGI C5) </w:t>
            </w:r>
          </w:p>
        </w:tc>
        <w:tc>
          <w:tcPr>
            <w:tcW w:w="800" w:type="dxa"/>
            <w:tcMar>
              <w:top w:w="20" w:type="dxa"/>
              <w:left w:w="20" w:type="dxa"/>
              <w:bottom w:w="20" w:type="dxa"/>
              <w:right w:w="20" w:type="dxa"/>
            </w:tcMar>
            <w:vAlign w:val="center"/>
            <w:hideMark/>
          </w:tcPr>
          <w:p w14:paraId="73D1AB8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DAF385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610F550" w14:textId="77777777" w:rsidR="0039149E" w:rsidRPr="008550F0" w:rsidRDefault="0039149E" w:rsidP="00D45D68">
            <w:pPr>
              <w:pStyle w:val="movimento2"/>
              <w:rPr>
                <w:color w:val="002060"/>
              </w:rPr>
            </w:pPr>
            <w:r w:rsidRPr="008550F0">
              <w:rPr>
                <w:color w:val="002060"/>
              </w:rPr>
              <w:t> </w:t>
            </w:r>
          </w:p>
        </w:tc>
      </w:tr>
    </w:tbl>
    <w:p w14:paraId="04DA39BA" w14:textId="77777777" w:rsidR="0039149E" w:rsidRPr="008550F0" w:rsidRDefault="0039149E" w:rsidP="0039149E">
      <w:pPr>
        <w:pStyle w:val="breakline"/>
        <w:rPr>
          <w:color w:val="002060"/>
        </w:rPr>
      </w:pPr>
    </w:p>
    <w:p w14:paraId="42E5370A"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6E7D4363"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568F151D" w14:textId="77777777" w:rsidR="0039149E" w:rsidRPr="008550F0" w:rsidRDefault="0039149E" w:rsidP="0039149E">
      <w:pPr>
        <w:pStyle w:val="breakline"/>
        <w:rPr>
          <w:rFonts w:eastAsiaTheme="minorEastAsia"/>
          <w:color w:val="002060"/>
        </w:rPr>
      </w:pPr>
    </w:p>
    <w:p w14:paraId="4A29E5F5" w14:textId="77777777" w:rsidR="0039149E" w:rsidRPr="008550F0" w:rsidRDefault="0039149E" w:rsidP="0039149E">
      <w:pPr>
        <w:pStyle w:val="titoloprinc0"/>
        <w:rPr>
          <w:color w:val="002060"/>
        </w:rPr>
      </w:pPr>
      <w:r w:rsidRPr="008550F0">
        <w:rPr>
          <w:color w:val="002060"/>
        </w:rPr>
        <w:t>CLASSIFICA</w:t>
      </w:r>
    </w:p>
    <w:p w14:paraId="4467BB79" w14:textId="77777777" w:rsidR="0039149E" w:rsidRPr="008550F0" w:rsidRDefault="0039149E" w:rsidP="0039149E">
      <w:pPr>
        <w:pStyle w:val="breakline"/>
        <w:rPr>
          <w:color w:val="002060"/>
        </w:rPr>
      </w:pPr>
    </w:p>
    <w:p w14:paraId="5A8FF822" w14:textId="77777777" w:rsidR="0039149E" w:rsidRPr="008550F0" w:rsidRDefault="0039149E" w:rsidP="0039149E">
      <w:pPr>
        <w:pStyle w:val="breakline"/>
        <w:rPr>
          <w:color w:val="002060"/>
        </w:rPr>
      </w:pPr>
    </w:p>
    <w:p w14:paraId="602F0EC2"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766ACCCE"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62396"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FF5AD"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0D2EC"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8A94A"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319C"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2EA36"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010D5"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26E7A"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539E0"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A3472" w14:textId="77777777" w:rsidR="0039149E" w:rsidRPr="008550F0" w:rsidRDefault="0039149E" w:rsidP="00D45D68">
            <w:pPr>
              <w:pStyle w:val="headertabella0"/>
              <w:rPr>
                <w:color w:val="002060"/>
              </w:rPr>
            </w:pPr>
            <w:r w:rsidRPr="008550F0">
              <w:rPr>
                <w:color w:val="002060"/>
              </w:rPr>
              <w:t>PE</w:t>
            </w:r>
          </w:p>
        </w:tc>
      </w:tr>
      <w:tr w:rsidR="0039149E" w:rsidRPr="008550F0" w14:paraId="0C881322"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400167" w14:textId="77777777" w:rsidR="0039149E" w:rsidRPr="008550F0" w:rsidRDefault="0039149E" w:rsidP="00D45D68">
            <w:pPr>
              <w:pStyle w:val="rowtabella0"/>
              <w:rPr>
                <w:color w:val="002060"/>
              </w:rPr>
            </w:pPr>
            <w:r w:rsidRPr="008550F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D551"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328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73E7"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341F"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3C8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50B8"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8898"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22AF"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69F7"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F55B9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2B021" w14:textId="77777777" w:rsidR="0039149E" w:rsidRPr="008550F0" w:rsidRDefault="0039149E" w:rsidP="00D45D68">
            <w:pPr>
              <w:pStyle w:val="rowtabella0"/>
              <w:rPr>
                <w:color w:val="002060"/>
              </w:rPr>
            </w:pPr>
            <w:r w:rsidRPr="008550F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C559"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9544"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1272"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507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CAA3"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B963" w14:textId="77777777" w:rsidR="0039149E" w:rsidRPr="008550F0" w:rsidRDefault="0039149E" w:rsidP="00D45D68">
            <w:pPr>
              <w:pStyle w:val="rowtabella0"/>
              <w:jc w:val="center"/>
              <w:rPr>
                <w:color w:val="002060"/>
              </w:rPr>
            </w:pPr>
            <w:r w:rsidRPr="008550F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F391"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CB09"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C513" w14:textId="77777777" w:rsidR="0039149E" w:rsidRPr="008550F0" w:rsidRDefault="0039149E" w:rsidP="00D45D68">
            <w:pPr>
              <w:pStyle w:val="rowtabella0"/>
              <w:jc w:val="center"/>
              <w:rPr>
                <w:color w:val="002060"/>
              </w:rPr>
            </w:pPr>
            <w:r w:rsidRPr="008550F0">
              <w:rPr>
                <w:color w:val="002060"/>
              </w:rPr>
              <w:t>0</w:t>
            </w:r>
          </w:p>
        </w:tc>
      </w:tr>
      <w:tr w:rsidR="0039149E" w:rsidRPr="008550F0" w14:paraId="4AD7868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6B891" w14:textId="77777777" w:rsidR="0039149E" w:rsidRPr="008550F0" w:rsidRDefault="0039149E" w:rsidP="00D45D68">
            <w:pPr>
              <w:pStyle w:val="rowtabella0"/>
              <w:rPr>
                <w:color w:val="002060"/>
              </w:rPr>
            </w:pPr>
            <w:r w:rsidRPr="008550F0">
              <w:rPr>
                <w:color w:val="002060"/>
              </w:rPr>
              <w:t xml:space="preserve">A.S.D. </w:t>
            </w:r>
            <w:proofErr w:type="gramStart"/>
            <w:r w:rsidRPr="008550F0">
              <w:rPr>
                <w:color w:val="002060"/>
              </w:rPr>
              <w:t>CITTA</w:t>
            </w:r>
            <w:proofErr w:type="gramEnd"/>
            <w:r w:rsidRPr="008550F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8C48"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9EDD"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7607"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BA3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C6D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D6D7"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C5AF"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7A4E"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D0DE" w14:textId="77777777" w:rsidR="0039149E" w:rsidRPr="008550F0" w:rsidRDefault="0039149E" w:rsidP="00D45D68">
            <w:pPr>
              <w:pStyle w:val="rowtabella0"/>
              <w:jc w:val="center"/>
              <w:rPr>
                <w:color w:val="002060"/>
              </w:rPr>
            </w:pPr>
            <w:r w:rsidRPr="008550F0">
              <w:rPr>
                <w:color w:val="002060"/>
              </w:rPr>
              <w:t>0</w:t>
            </w:r>
          </w:p>
        </w:tc>
      </w:tr>
      <w:tr w:rsidR="0039149E" w:rsidRPr="008550F0" w14:paraId="67B8F6F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1A803" w14:textId="77777777" w:rsidR="0039149E" w:rsidRPr="008550F0" w:rsidRDefault="0039149E" w:rsidP="00D45D68">
            <w:pPr>
              <w:pStyle w:val="rowtabella0"/>
              <w:rPr>
                <w:color w:val="002060"/>
              </w:rPr>
            </w:pPr>
            <w:r w:rsidRPr="008550F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5E4B" w14:textId="77777777" w:rsidR="0039149E" w:rsidRPr="008550F0" w:rsidRDefault="0039149E" w:rsidP="00D45D68">
            <w:pPr>
              <w:pStyle w:val="rowtabella0"/>
              <w:jc w:val="center"/>
              <w:rPr>
                <w:color w:val="002060"/>
              </w:rPr>
            </w:pPr>
            <w:r w:rsidRPr="008550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4FF8"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A612"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FD9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9034"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9E885"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F0AF"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5685"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0A5A" w14:textId="77777777" w:rsidR="0039149E" w:rsidRPr="008550F0" w:rsidRDefault="0039149E" w:rsidP="00D45D68">
            <w:pPr>
              <w:pStyle w:val="rowtabella0"/>
              <w:jc w:val="center"/>
              <w:rPr>
                <w:color w:val="002060"/>
              </w:rPr>
            </w:pPr>
            <w:r w:rsidRPr="008550F0">
              <w:rPr>
                <w:color w:val="002060"/>
              </w:rPr>
              <w:t>0</w:t>
            </w:r>
          </w:p>
        </w:tc>
      </w:tr>
      <w:tr w:rsidR="0039149E" w:rsidRPr="008550F0" w14:paraId="4BC2424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71428" w14:textId="77777777" w:rsidR="0039149E" w:rsidRPr="008550F0" w:rsidRDefault="0039149E" w:rsidP="00D45D68">
            <w:pPr>
              <w:pStyle w:val="rowtabella0"/>
              <w:rPr>
                <w:color w:val="002060"/>
              </w:rPr>
            </w:pPr>
            <w:r w:rsidRPr="008550F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25BC"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8A04"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AACC"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2AC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DA61"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A841" w14:textId="77777777" w:rsidR="0039149E" w:rsidRPr="008550F0" w:rsidRDefault="0039149E" w:rsidP="00D45D68">
            <w:pPr>
              <w:pStyle w:val="rowtabella0"/>
              <w:jc w:val="center"/>
              <w:rPr>
                <w:color w:val="002060"/>
              </w:rPr>
            </w:pPr>
            <w:r w:rsidRPr="008550F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D0D5"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41B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B8A4" w14:textId="77777777" w:rsidR="0039149E" w:rsidRPr="008550F0" w:rsidRDefault="0039149E" w:rsidP="00D45D68">
            <w:pPr>
              <w:pStyle w:val="rowtabella0"/>
              <w:jc w:val="center"/>
              <w:rPr>
                <w:color w:val="002060"/>
              </w:rPr>
            </w:pPr>
            <w:r w:rsidRPr="008550F0">
              <w:rPr>
                <w:color w:val="002060"/>
              </w:rPr>
              <w:t>0</w:t>
            </w:r>
          </w:p>
        </w:tc>
      </w:tr>
      <w:tr w:rsidR="0039149E" w:rsidRPr="008550F0" w14:paraId="442E6E32"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530F9" w14:textId="77777777" w:rsidR="0039149E" w:rsidRPr="008550F0" w:rsidRDefault="0039149E" w:rsidP="00D45D68">
            <w:pPr>
              <w:pStyle w:val="rowtabella0"/>
              <w:rPr>
                <w:color w:val="002060"/>
              </w:rPr>
            </w:pPr>
            <w:r w:rsidRPr="008550F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AD7B"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0640"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926C"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3CE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897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3CA8" w14:textId="77777777" w:rsidR="0039149E" w:rsidRPr="008550F0" w:rsidRDefault="0039149E" w:rsidP="00D45D68">
            <w:pPr>
              <w:pStyle w:val="rowtabella0"/>
              <w:jc w:val="center"/>
              <w:rPr>
                <w:color w:val="002060"/>
              </w:rPr>
            </w:pPr>
            <w:r w:rsidRPr="008550F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AE01"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4651"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3EC1" w14:textId="77777777" w:rsidR="0039149E" w:rsidRPr="008550F0" w:rsidRDefault="0039149E" w:rsidP="00D45D68">
            <w:pPr>
              <w:pStyle w:val="rowtabella0"/>
              <w:jc w:val="center"/>
              <w:rPr>
                <w:color w:val="002060"/>
              </w:rPr>
            </w:pPr>
            <w:r w:rsidRPr="008550F0">
              <w:rPr>
                <w:color w:val="002060"/>
              </w:rPr>
              <w:t>0</w:t>
            </w:r>
          </w:p>
        </w:tc>
      </w:tr>
      <w:tr w:rsidR="0039149E" w:rsidRPr="008550F0" w14:paraId="1AC2D4C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65499" w14:textId="77777777" w:rsidR="0039149E" w:rsidRPr="008550F0" w:rsidRDefault="0039149E" w:rsidP="00D45D68">
            <w:pPr>
              <w:pStyle w:val="rowtabella0"/>
              <w:rPr>
                <w:color w:val="002060"/>
              </w:rPr>
            </w:pPr>
            <w:r w:rsidRPr="008550F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42A7"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EF0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1B77"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6CF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E7B2"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83F0"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53B9"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A943"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4D00" w14:textId="77777777" w:rsidR="0039149E" w:rsidRPr="008550F0" w:rsidRDefault="0039149E" w:rsidP="00D45D68">
            <w:pPr>
              <w:pStyle w:val="rowtabella0"/>
              <w:jc w:val="center"/>
              <w:rPr>
                <w:color w:val="002060"/>
              </w:rPr>
            </w:pPr>
            <w:r w:rsidRPr="008550F0">
              <w:rPr>
                <w:color w:val="002060"/>
              </w:rPr>
              <w:t>0</w:t>
            </w:r>
          </w:p>
        </w:tc>
      </w:tr>
      <w:tr w:rsidR="0039149E" w:rsidRPr="008550F0" w14:paraId="620D7AF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A106A" w14:textId="77777777" w:rsidR="0039149E" w:rsidRPr="008550F0" w:rsidRDefault="0039149E" w:rsidP="00D45D68">
            <w:pPr>
              <w:pStyle w:val="rowtabella0"/>
              <w:rPr>
                <w:color w:val="002060"/>
              </w:rPr>
            </w:pPr>
            <w:r w:rsidRPr="008550F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93D6"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771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D0D1"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D59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D341"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621F"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7FC53" w14:textId="77777777" w:rsidR="0039149E" w:rsidRPr="008550F0" w:rsidRDefault="0039149E" w:rsidP="00D45D68">
            <w:pPr>
              <w:pStyle w:val="rowtabella0"/>
              <w:jc w:val="center"/>
              <w:rPr>
                <w:color w:val="002060"/>
              </w:rPr>
            </w:pPr>
            <w:r w:rsidRPr="008550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FDC8"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9E6D" w14:textId="77777777" w:rsidR="0039149E" w:rsidRPr="008550F0" w:rsidRDefault="0039149E" w:rsidP="00D45D68">
            <w:pPr>
              <w:pStyle w:val="rowtabella0"/>
              <w:jc w:val="center"/>
              <w:rPr>
                <w:color w:val="002060"/>
              </w:rPr>
            </w:pPr>
            <w:r w:rsidRPr="008550F0">
              <w:rPr>
                <w:color w:val="002060"/>
              </w:rPr>
              <w:t>0</w:t>
            </w:r>
          </w:p>
        </w:tc>
      </w:tr>
      <w:tr w:rsidR="0039149E" w:rsidRPr="008550F0" w14:paraId="199C13E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40903" w14:textId="77777777" w:rsidR="0039149E" w:rsidRPr="008550F0" w:rsidRDefault="0039149E" w:rsidP="00D45D68">
            <w:pPr>
              <w:pStyle w:val="rowtabella0"/>
              <w:rPr>
                <w:color w:val="002060"/>
              </w:rPr>
            </w:pPr>
            <w:r w:rsidRPr="008550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8E67"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60F36"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65F4"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2B97"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138C"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DDF1" w14:textId="77777777" w:rsidR="0039149E" w:rsidRPr="008550F0" w:rsidRDefault="0039149E" w:rsidP="00D45D68">
            <w:pPr>
              <w:pStyle w:val="rowtabella0"/>
              <w:jc w:val="center"/>
              <w:rPr>
                <w:color w:val="002060"/>
              </w:rPr>
            </w:pPr>
            <w:r w:rsidRPr="008550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389A"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1B73"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EAC3" w14:textId="77777777" w:rsidR="0039149E" w:rsidRPr="008550F0" w:rsidRDefault="0039149E" w:rsidP="00D45D68">
            <w:pPr>
              <w:pStyle w:val="rowtabella0"/>
              <w:jc w:val="center"/>
              <w:rPr>
                <w:color w:val="002060"/>
              </w:rPr>
            </w:pPr>
            <w:r w:rsidRPr="008550F0">
              <w:rPr>
                <w:color w:val="002060"/>
              </w:rPr>
              <w:t>0</w:t>
            </w:r>
          </w:p>
        </w:tc>
      </w:tr>
      <w:tr w:rsidR="0039149E" w:rsidRPr="008550F0" w14:paraId="1B9C2D5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56A2E" w14:textId="77777777" w:rsidR="0039149E" w:rsidRPr="008550F0" w:rsidRDefault="0039149E" w:rsidP="00D45D68">
            <w:pPr>
              <w:pStyle w:val="rowtabella0"/>
              <w:rPr>
                <w:color w:val="002060"/>
              </w:rPr>
            </w:pPr>
            <w:r w:rsidRPr="008550F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1C96"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70F8"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C910"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450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EBB2"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D072"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9BE1"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C0E3"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7625" w14:textId="77777777" w:rsidR="0039149E" w:rsidRPr="008550F0" w:rsidRDefault="0039149E" w:rsidP="00D45D68">
            <w:pPr>
              <w:pStyle w:val="rowtabella0"/>
              <w:jc w:val="center"/>
              <w:rPr>
                <w:color w:val="002060"/>
              </w:rPr>
            </w:pPr>
            <w:r w:rsidRPr="008550F0">
              <w:rPr>
                <w:color w:val="002060"/>
              </w:rPr>
              <w:t>0</w:t>
            </w:r>
          </w:p>
        </w:tc>
      </w:tr>
      <w:tr w:rsidR="0039149E" w:rsidRPr="008550F0" w14:paraId="52F54F1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3B8B8" w14:textId="77777777" w:rsidR="0039149E" w:rsidRPr="008550F0" w:rsidRDefault="0039149E" w:rsidP="00D45D68">
            <w:pPr>
              <w:pStyle w:val="rowtabella0"/>
              <w:rPr>
                <w:color w:val="002060"/>
                <w:lang w:val="es-ES"/>
              </w:rPr>
            </w:pPr>
            <w:r w:rsidRPr="008550F0">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567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009A"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B55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8B1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4406"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7824"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CE61"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15C9"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A2DB"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4295E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7697D" w14:textId="77777777" w:rsidR="0039149E" w:rsidRPr="008550F0" w:rsidRDefault="0039149E" w:rsidP="00D45D68">
            <w:pPr>
              <w:pStyle w:val="rowtabella0"/>
              <w:rPr>
                <w:color w:val="002060"/>
              </w:rPr>
            </w:pPr>
            <w:r w:rsidRPr="008550F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B53A"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6397"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5286"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C124"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291E"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2FBA"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D3E8" w14:textId="77777777" w:rsidR="0039149E" w:rsidRPr="008550F0" w:rsidRDefault="0039149E" w:rsidP="00D45D68">
            <w:pPr>
              <w:pStyle w:val="rowtabella0"/>
              <w:jc w:val="center"/>
              <w:rPr>
                <w:color w:val="002060"/>
              </w:rPr>
            </w:pPr>
            <w:r w:rsidRPr="008550F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1CE3"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ED62" w14:textId="77777777" w:rsidR="0039149E" w:rsidRPr="008550F0" w:rsidRDefault="0039149E" w:rsidP="00D45D68">
            <w:pPr>
              <w:pStyle w:val="rowtabella0"/>
              <w:jc w:val="center"/>
              <w:rPr>
                <w:color w:val="002060"/>
              </w:rPr>
            </w:pPr>
            <w:r w:rsidRPr="008550F0">
              <w:rPr>
                <w:color w:val="002060"/>
              </w:rPr>
              <w:t>0</w:t>
            </w:r>
          </w:p>
        </w:tc>
      </w:tr>
      <w:tr w:rsidR="0039149E" w:rsidRPr="008550F0" w14:paraId="380EB492"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E9053" w14:textId="77777777" w:rsidR="0039149E" w:rsidRPr="008550F0" w:rsidRDefault="0039149E" w:rsidP="00D45D68">
            <w:pPr>
              <w:pStyle w:val="rowtabella0"/>
              <w:rPr>
                <w:color w:val="002060"/>
                <w:lang w:val="es-ES"/>
              </w:rPr>
            </w:pPr>
            <w:r w:rsidRPr="008550F0">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70DB"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5DF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E55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AE3E"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5B7D"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9184"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5D40" w14:textId="77777777" w:rsidR="0039149E" w:rsidRPr="008550F0" w:rsidRDefault="0039149E" w:rsidP="00D45D68">
            <w:pPr>
              <w:pStyle w:val="rowtabella0"/>
              <w:jc w:val="center"/>
              <w:rPr>
                <w:color w:val="002060"/>
              </w:rPr>
            </w:pPr>
            <w:r w:rsidRPr="008550F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5A75"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1E3C" w14:textId="77777777" w:rsidR="0039149E" w:rsidRPr="008550F0" w:rsidRDefault="0039149E" w:rsidP="00D45D68">
            <w:pPr>
              <w:pStyle w:val="rowtabella0"/>
              <w:jc w:val="center"/>
              <w:rPr>
                <w:color w:val="002060"/>
              </w:rPr>
            </w:pPr>
            <w:r w:rsidRPr="008550F0">
              <w:rPr>
                <w:color w:val="002060"/>
              </w:rPr>
              <w:t>0</w:t>
            </w:r>
          </w:p>
        </w:tc>
      </w:tr>
      <w:tr w:rsidR="0039149E" w:rsidRPr="008550F0" w14:paraId="651E2251"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321789" w14:textId="77777777" w:rsidR="0039149E" w:rsidRPr="008550F0" w:rsidRDefault="0039149E" w:rsidP="00D45D68">
            <w:pPr>
              <w:pStyle w:val="rowtabella0"/>
              <w:rPr>
                <w:color w:val="002060"/>
                <w:lang w:val="es-ES"/>
              </w:rPr>
            </w:pPr>
            <w:r w:rsidRPr="008550F0">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BC15"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5F3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EA1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993B"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2A8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2CF3"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5C4A" w14:textId="77777777" w:rsidR="0039149E" w:rsidRPr="008550F0" w:rsidRDefault="0039149E" w:rsidP="00D45D68">
            <w:pPr>
              <w:pStyle w:val="rowtabella0"/>
              <w:jc w:val="center"/>
              <w:rPr>
                <w:color w:val="002060"/>
              </w:rPr>
            </w:pPr>
            <w:r w:rsidRPr="008550F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6006"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7130" w14:textId="77777777" w:rsidR="0039149E" w:rsidRPr="008550F0" w:rsidRDefault="0039149E" w:rsidP="00D45D68">
            <w:pPr>
              <w:pStyle w:val="rowtabella0"/>
              <w:jc w:val="center"/>
              <w:rPr>
                <w:color w:val="002060"/>
              </w:rPr>
            </w:pPr>
            <w:r w:rsidRPr="008550F0">
              <w:rPr>
                <w:color w:val="002060"/>
              </w:rPr>
              <w:t>0</w:t>
            </w:r>
          </w:p>
        </w:tc>
      </w:tr>
    </w:tbl>
    <w:p w14:paraId="50175C36" w14:textId="77777777" w:rsidR="0039149E" w:rsidRPr="008550F0" w:rsidRDefault="0039149E" w:rsidP="0039149E">
      <w:pPr>
        <w:pStyle w:val="breakline"/>
        <w:rPr>
          <w:rFonts w:eastAsiaTheme="minorEastAsia"/>
          <w:color w:val="002060"/>
        </w:rPr>
      </w:pPr>
    </w:p>
    <w:p w14:paraId="2B3954D7" w14:textId="77777777" w:rsidR="0039149E" w:rsidRPr="008550F0" w:rsidRDefault="0039149E" w:rsidP="0039149E">
      <w:pPr>
        <w:pStyle w:val="breakline"/>
        <w:rPr>
          <w:color w:val="002060"/>
        </w:rPr>
      </w:pPr>
    </w:p>
    <w:p w14:paraId="5178920C" w14:textId="77777777" w:rsidR="0039149E" w:rsidRPr="008550F0" w:rsidRDefault="0039149E" w:rsidP="0039149E">
      <w:pPr>
        <w:pStyle w:val="sottotitolocampionato10"/>
        <w:rPr>
          <w:color w:val="002060"/>
        </w:rPr>
      </w:pPr>
      <w:r w:rsidRPr="008550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078DA85A"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7BD50"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66F92"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2EEC8"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5815"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2E6E8"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144D8"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B0855"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7400"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E1D01"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BCFA" w14:textId="77777777" w:rsidR="0039149E" w:rsidRPr="008550F0" w:rsidRDefault="0039149E" w:rsidP="00D45D68">
            <w:pPr>
              <w:pStyle w:val="headertabella0"/>
              <w:rPr>
                <w:color w:val="002060"/>
              </w:rPr>
            </w:pPr>
            <w:r w:rsidRPr="008550F0">
              <w:rPr>
                <w:color w:val="002060"/>
              </w:rPr>
              <w:t>PE</w:t>
            </w:r>
          </w:p>
        </w:tc>
      </w:tr>
      <w:tr w:rsidR="0039149E" w:rsidRPr="008550F0" w14:paraId="1A54C004"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803CE4" w14:textId="77777777" w:rsidR="0039149E" w:rsidRPr="008550F0" w:rsidRDefault="0039149E" w:rsidP="00D45D68">
            <w:pPr>
              <w:pStyle w:val="rowtabella0"/>
              <w:rPr>
                <w:color w:val="002060"/>
              </w:rPr>
            </w:pPr>
            <w:r w:rsidRPr="008550F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D983"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328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C713D"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DED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BCD9"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8E46"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EB2B"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C55C"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3443" w14:textId="77777777" w:rsidR="0039149E" w:rsidRPr="008550F0" w:rsidRDefault="0039149E" w:rsidP="00D45D68">
            <w:pPr>
              <w:pStyle w:val="rowtabella0"/>
              <w:jc w:val="center"/>
              <w:rPr>
                <w:color w:val="002060"/>
              </w:rPr>
            </w:pPr>
            <w:r w:rsidRPr="008550F0">
              <w:rPr>
                <w:color w:val="002060"/>
              </w:rPr>
              <w:t>0</w:t>
            </w:r>
          </w:p>
        </w:tc>
      </w:tr>
      <w:tr w:rsidR="0039149E" w:rsidRPr="008550F0" w14:paraId="45B96C6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70C7B" w14:textId="77777777" w:rsidR="0039149E" w:rsidRPr="008550F0" w:rsidRDefault="0039149E" w:rsidP="00D45D68">
            <w:pPr>
              <w:pStyle w:val="rowtabella0"/>
              <w:rPr>
                <w:color w:val="002060"/>
              </w:rPr>
            </w:pPr>
            <w:r w:rsidRPr="008550F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98E8"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EE65"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8B08"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92C9"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23E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2A90" w14:textId="77777777" w:rsidR="0039149E" w:rsidRPr="008550F0" w:rsidRDefault="0039149E" w:rsidP="00D45D68">
            <w:pPr>
              <w:pStyle w:val="rowtabella0"/>
              <w:jc w:val="center"/>
              <w:rPr>
                <w:color w:val="002060"/>
              </w:rPr>
            </w:pPr>
            <w:r w:rsidRPr="008550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A164"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5352"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2A09" w14:textId="77777777" w:rsidR="0039149E" w:rsidRPr="008550F0" w:rsidRDefault="0039149E" w:rsidP="00D45D68">
            <w:pPr>
              <w:pStyle w:val="rowtabella0"/>
              <w:jc w:val="center"/>
              <w:rPr>
                <w:color w:val="002060"/>
              </w:rPr>
            </w:pPr>
            <w:r w:rsidRPr="008550F0">
              <w:rPr>
                <w:color w:val="002060"/>
              </w:rPr>
              <w:t>0</w:t>
            </w:r>
          </w:p>
        </w:tc>
      </w:tr>
      <w:tr w:rsidR="0039149E" w:rsidRPr="008550F0" w14:paraId="718EF90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113D8" w14:textId="77777777" w:rsidR="0039149E" w:rsidRPr="008550F0" w:rsidRDefault="0039149E" w:rsidP="00D45D68">
            <w:pPr>
              <w:pStyle w:val="rowtabella0"/>
              <w:rPr>
                <w:color w:val="002060"/>
              </w:rPr>
            </w:pPr>
            <w:r w:rsidRPr="008550F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308A"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0DB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77B2"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E89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C019"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8308"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9ECE"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F097"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D40E" w14:textId="77777777" w:rsidR="0039149E" w:rsidRPr="008550F0" w:rsidRDefault="0039149E" w:rsidP="00D45D68">
            <w:pPr>
              <w:pStyle w:val="rowtabella0"/>
              <w:jc w:val="center"/>
              <w:rPr>
                <w:color w:val="002060"/>
              </w:rPr>
            </w:pPr>
            <w:r w:rsidRPr="008550F0">
              <w:rPr>
                <w:color w:val="002060"/>
              </w:rPr>
              <w:t>0</w:t>
            </w:r>
          </w:p>
        </w:tc>
      </w:tr>
      <w:tr w:rsidR="0039149E" w:rsidRPr="008550F0" w14:paraId="57590BD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43027" w14:textId="77777777" w:rsidR="0039149E" w:rsidRPr="008550F0" w:rsidRDefault="0039149E" w:rsidP="00D45D68">
            <w:pPr>
              <w:pStyle w:val="rowtabella0"/>
              <w:rPr>
                <w:color w:val="002060"/>
              </w:rPr>
            </w:pPr>
            <w:r w:rsidRPr="008550F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FB0B"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BBA6"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A372"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4BF0"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3C6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61BC"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0C97"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C58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0575" w14:textId="77777777" w:rsidR="0039149E" w:rsidRPr="008550F0" w:rsidRDefault="0039149E" w:rsidP="00D45D68">
            <w:pPr>
              <w:pStyle w:val="rowtabella0"/>
              <w:jc w:val="center"/>
              <w:rPr>
                <w:color w:val="002060"/>
              </w:rPr>
            </w:pPr>
            <w:r w:rsidRPr="008550F0">
              <w:rPr>
                <w:color w:val="002060"/>
              </w:rPr>
              <w:t>0</w:t>
            </w:r>
          </w:p>
        </w:tc>
      </w:tr>
      <w:tr w:rsidR="0039149E" w:rsidRPr="008550F0" w14:paraId="258A3E7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73CDD" w14:textId="77777777" w:rsidR="0039149E" w:rsidRPr="008550F0" w:rsidRDefault="0039149E" w:rsidP="00D45D68">
            <w:pPr>
              <w:pStyle w:val="rowtabella0"/>
              <w:rPr>
                <w:color w:val="002060"/>
              </w:rPr>
            </w:pPr>
            <w:r w:rsidRPr="008550F0">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A3AF"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294C"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0F58"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686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060C"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DC25"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2C7E"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A853"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6E18" w14:textId="77777777" w:rsidR="0039149E" w:rsidRPr="008550F0" w:rsidRDefault="0039149E" w:rsidP="00D45D68">
            <w:pPr>
              <w:pStyle w:val="rowtabella0"/>
              <w:jc w:val="center"/>
              <w:rPr>
                <w:color w:val="002060"/>
              </w:rPr>
            </w:pPr>
            <w:r w:rsidRPr="008550F0">
              <w:rPr>
                <w:color w:val="002060"/>
              </w:rPr>
              <w:t>0</w:t>
            </w:r>
          </w:p>
        </w:tc>
      </w:tr>
      <w:tr w:rsidR="0039149E" w:rsidRPr="008550F0" w14:paraId="5ABAA42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A904D" w14:textId="77777777" w:rsidR="0039149E" w:rsidRPr="008550F0" w:rsidRDefault="0039149E" w:rsidP="00D45D68">
            <w:pPr>
              <w:pStyle w:val="rowtabella0"/>
              <w:rPr>
                <w:color w:val="002060"/>
              </w:rPr>
            </w:pPr>
            <w:r w:rsidRPr="008550F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C199"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EC70"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6712"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E3F9"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976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435B" w14:textId="77777777" w:rsidR="0039149E" w:rsidRPr="008550F0" w:rsidRDefault="0039149E" w:rsidP="00D45D68">
            <w:pPr>
              <w:pStyle w:val="rowtabella0"/>
              <w:jc w:val="center"/>
              <w:rPr>
                <w:color w:val="002060"/>
              </w:rPr>
            </w:pPr>
            <w:r w:rsidRPr="008550F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B3FB"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6752"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8509" w14:textId="77777777" w:rsidR="0039149E" w:rsidRPr="008550F0" w:rsidRDefault="0039149E" w:rsidP="00D45D68">
            <w:pPr>
              <w:pStyle w:val="rowtabella0"/>
              <w:jc w:val="center"/>
              <w:rPr>
                <w:color w:val="002060"/>
              </w:rPr>
            </w:pPr>
            <w:r w:rsidRPr="008550F0">
              <w:rPr>
                <w:color w:val="002060"/>
              </w:rPr>
              <w:t>0</w:t>
            </w:r>
          </w:p>
        </w:tc>
      </w:tr>
      <w:tr w:rsidR="0039149E" w:rsidRPr="008550F0" w14:paraId="11E3333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9407E" w14:textId="77777777" w:rsidR="0039149E" w:rsidRPr="008550F0" w:rsidRDefault="0039149E" w:rsidP="00D45D68">
            <w:pPr>
              <w:pStyle w:val="rowtabella0"/>
              <w:rPr>
                <w:color w:val="002060"/>
              </w:rPr>
            </w:pPr>
            <w:r w:rsidRPr="008550F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FC10"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C6E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7F7E"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AEE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F116"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C2CA"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AB81"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51D3"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DCF4"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3967B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F9B44" w14:textId="77777777" w:rsidR="0039149E" w:rsidRPr="008550F0" w:rsidRDefault="0039149E" w:rsidP="00D45D68">
            <w:pPr>
              <w:pStyle w:val="rowtabella0"/>
              <w:rPr>
                <w:color w:val="002060"/>
              </w:rPr>
            </w:pPr>
            <w:r w:rsidRPr="008550F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6FF2"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7480"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2752"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3FF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E183"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13B7"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42501"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62D0"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C265" w14:textId="77777777" w:rsidR="0039149E" w:rsidRPr="008550F0" w:rsidRDefault="0039149E" w:rsidP="00D45D68">
            <w:pPr>
              <w:pStyle w:val="rowtabella0"/>
              <w:jc w:val="center"/>
              <w:rPr>
                <w:color w:val="002060"/>
              </w:rPr>
            </w:pPr>
            <w:r w:rsidRPr="008550F0">
              <w:rPr>
                <w:color w:val="002060"/>
              </w:rPr>
              <w:t>0</w:t>
            </w:r>
          </w:p>
        </w:tc>
      </w:tr>
      <w:tr w:rsidR="0039149E" w:rsidRPr="008550F0" w14:paraId="7E5E282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BEAAF" w14:textId="77777777" w:rsidR="0039149E" w:rsidRPr="008550F0" w:rsidRDefault="0039149E" w:rsidP="00D45D68">
            <w:pPr>
              <w:pStyle w:val="rowtabella0"/>
              <w:rPr>
                <w:color w:val="002060"/>
                <w:lang w:val="es-ES"/>
              </w:rPr>
            </w:pPr>
            <w:r w:rsidRPr="008550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1F4E"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C41B"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38AB"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D16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7CF2"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1FCA"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53FC"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CEF3"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2967" w14:textId="77777777" w:rsidR="0039149E" w:rsidRPr="008550F0" w:rsidRDefault="0039149E" w:rsidP="00D45D68">
            <w:pPr>
              <w:pStyle w:val="rowtabella0"/>
              <w:jc w:val="center"/>
              <w:rPr>
                <w:color w:val="002060"/>
              </w:rPr>
            </w:pPr>
            <w:r w:rsidRPr="008550F0">
              <w:rPr>
                <w:color w:val="002060"/>
              </w:rPr>
              <w:t>0</w:t>
            </w:r>
          </w:p>
        </w:tc>
      </w:tr>
      <w:tr w:rsidR="0039149E" w:rsidRPr="008550F0" w14:paraId="78B3AD62"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8961F" w14:textId="77777777" w:rsidR="0039149E" w:rsidRPr="008550F0" w:rsidRDefault="0039149E" w:rsidP="00D45D68">
            <w:pPr>
              <w:pStyle w:val="rowtabella0"/>
              <w:rPr>
                <w:color w:val="002060"/>
              </w:rPr>
            </w:pPr>
            <w:r w:rsidRPr="008550F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179F"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326A"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C588"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AEA6"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F1A5"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0A88"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B0BE"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1860"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1349" w14:textId="77777777" w:rsidR="0039149E" w:rsidRPr="008550F0" w:rsidRDefault="0039149E" w:rsidP="00D45D68">
            <w:pPr>
              <w:pStyle w:val="rowtabella0"/>
              <w:jc w:val="center"/>
              <w:rPr>
                <w:color w:val="002060"/>
              </w:rPr>
            </w:pPr>
            <w:r w:rsidRPr="008550F0">
              <w:rPr>
                <w:color w:val="002060"/>
              </w:rPr>
              <w:t>0</w:t>
            </w:r>
          </w:p>
        </w:tc>
      </w:tr>
      <w:tr w:rsidR="0039149E" w:rsidRPr="008550F0" w14:paraId="7D31055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F8EF3" w14:textId="77777777" w:rsidR="0039149E" w:rsidRPr="008550F0" w:rsidRDefault="0039149E" w:rsidP="00D45D68">
            <w:pPr>
              <w:pStyle w:val="rowtabella0"/>
              <w:rPr>
                <w:color w:val="002060"/>
              </w:rPr>
            </w:pPr>
            <w:r w:rsidRPr="008550F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CDFB"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D785"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F223"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2D58"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298F"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53AD"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FB7A"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32D0"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37F1" w14:textId="77777777" w:rsidR="0039149E" w:rsidRPr="008550F0" w:rsidRDefault="0039149E" w:rsidP="00D45D68">
            <w:pPr>
              <w:pStyle w:val="rowtabella0"/>
              <w:jc w:val="center"/>
              <w:rPr>
                <w:color w:val="002060"/>
              </w:rPr>
            </w:pPr>
            <w:r w:rsidRPr="008550F0">
              <w:rPr>
                <w:color w:val="002060"/>
              </w:rPr>
              <w:t>0</w:t>
            </w:r>
          </w:p>
        </w:tc>
      </w:tr>
      <w:tr w:rsidR="0039149E" w:rsidRPr="008550F0" w14:paraId="7D5A11F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6F747" w14:textId="77777777" w:rsidR="0039149E" w:rsidRPr="008550F0" w:rsidRDefault="0039149E" w:rsidP="00D45D68">
            <w:pPr>
              <w:pStyle w:val="rowtabella0"/>
              <w:rPr>
                <w:color w:val="002060"/>
                <w:lang w:val="es-ES"/>
              </w:rPr>
            </w:pPr>
            <w:r w:rsidRPr="008550F0">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57CE"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3AB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B09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3B1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B274"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140F"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7078"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9073"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51FC" w14:textId="77777777" w:rsidR="0039149E" w:rsidRPr="008550F0" w:rsidRDefault="0039149E" w:rsidP="00D45D68">
            <w:pPr>
              <w:pStyle w:val="rowtabella0"/>
              <w:jc w:val="center"/>
              <w:rPr>
                <w:color w:val="002060"/>
              </w:rPr>
            </w:pPr>
            <w:r w:rsidRPr="008550F0">
              <w:rPr>
                <w:color w:val="002060"/>
              </w:rPr>
              <w:t>0</w:t>
            </w:r>
          </w:p>
        </w:tc>
      </w:tr>
      <w:tr w:rsidR="0039149E" w:rsidRPr="008550F0" w14:paraId="26BE1E2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F9C94" w14:textId="77777777" w:rsidR="0039149E" w:rsidRPr="008550F0" w:rsidRDefault="0039149E" w:rsidP="00D45D68">
            <w:pPr>
              <w:pStyle w:val="rowtabella0"/>
              <w:rPr>
                <w:color w:val="002060"/>
              </w:rPr>
            </w:pPr>
            <w:r w:rsidRPr="008550F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92A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4BE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00D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BC27"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F6AA"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C813" w14:textId="77777777" w:rsidR="0039149E" w:rsidRPr="008550F0" w:rsidRDefault="0039149E" w:rsidP="00D45D68">
            <w:pPr>
              <w:pStyle w:val="rowtabella0"/>
              <w:jc w:val="center"/>
              <w:rPr>
                <w:color w:val="002060"/>
              </w:rPr>
            </w:pPr>
            <w:r w:rsidRPr="008550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6574"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0A33"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387F" w14:textId="77777777" w:rsidR="0039149E" w:rsidRPr="008550F0" w:rsidRDefault="0039149E" w:rsidP="00D45D68">
            <w:pPr>
              <w:pStyle w:val="rowtabella0"/>
              <w:jc w:val="center"/>
              <w:rPr>
                <w:color w:val="002060"/>
              </w:rPr>
            </w:pPr>
            <w:r w:rsidRPr="008550F0">
              <w:rPr>
                <w:color w:val="002060"/>
              </w:rPr>
              <w:t>0</w:t>
            </w:r>
          </w:p>
        </w:tc>
      </w:tr>
      <w:tr w:rsidR="0039149E" w:rsidRPr="008550F0" w14:paraId="1BF723BE"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988D78" w14:textId="77777777" w:rsidR="0039149E" w:rsidRPr="008550F0" w:rsidRDefault="0039149E" w:rsidP="00D45D68">
            <w:pPr>
              <w:pStyle w:val="rowtabella0"/>
              <w:rPr>
                <w:color w:val="002060"/>
              </w:rPr>
            </w:pPr>
            <w:r w:rsidRPr="008550F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2EB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7241"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D1BE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4329"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585A"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7A70"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23BB" w14:textId="77777777" w:rsidR="0039149E" w:rsidRPr="008550F0" w:rsidRDefault="0039149E" w:rsidP="00D45D68">
            <w:pPr>
              <w:pStyle w:val="rowtabella0"/>
              <w:jc w:val="center"/>
              <w:rPr>
                <w:color w:val="002060"/>
              </w:rPr>
            </w:pPr>
            <w:r w:rsidRPr="008550F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9F51"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ACF0" w14:textId="77777777" w:rsidR="0039149E" w:rsidRPr="008550F0" w:rsidRDefault="0039149E" w:rsidP="00D45D68">
            <w:pPr>
              <w:pStyle w:val="rowtabella0"/>
              <w:jc w:val="center"/>
              <w:rPr>
                <w:color w:val="002060"/>
              </w:rPr>
            </w:pPr>
            <w:r w:rsidRPr="008550F0">
              <w:rPr>
                <w:color w:val="002060"/>
              </w:rPr>
              <w:t>0</w:t>
            </w:r>
          </w:p>
        </w:tc>
      </w:tr>
    </w:tbl>
    <w:p w14:paraId="7322FE78" w14:textId="77777777" w:rsidR="0039149E" w:rsidRPr="008550F0" w:rsidRDefault="0039149E" w:rsidP="0039149E">
      <w:pPr>
        <w:pStyle w:val="breakline"/>
        <w:rPr>
          <w:rFonts w:eastAsiaTheme="minorEastAsia"/>
          <w:color w:val="002060"/>
        </w:rPr>
      </w:pPr>
    </w:p>
    <w:p w14:paraId="2089489E" w14:textId="77777777" w:rsidR="0039149E" w:rsidRPr="008550F0" w:rsidRDefault="0039149E" w:rsidP="0039149E">
      <w:pPr>
        <w:pStyle w:val="breakline"/>
        <w:rPr>
          <w:color w:val="002060"/>
        </w:rPr>
      </w:pPr>
    </w:p>
    <w:p w14:paraId="4DB39529" w14:textId="77777777" w:rsidR="0039149E" w:rsidRPr="008550F0" w:rsidRDefault="0039149E" w:rsidP="0039149E">
      <w:pPr>
        <w:pStyle w:val="sottotitolocampionato10"/>
        <w:rPr>
          <w:color w:val="002060"/>
        </w:rPr>
      </w:pPr>
      <w:r w:rsidRPr="008550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5716398E"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35D5"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43AD2"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1494F"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605F6"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72ED"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8CFA8"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3268B"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530C"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0E82D"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7C0A4" w14:textId="77777777" w:rsidR="0039149E" w:rsidRPr="008550F0" w:rsidRDefault="0039149E" w:rsidP="00D45D68">
            <w:pPr>
              <w:pStyle w:val="headertabella0"/>
              <w:rPr>
                <w:color w:val="002060"/>
              </w:rPr>
            </w:pPr>
            <w:r w:rsidRPr="008550F0">
              <w:rPr>
                <w:color w:val="002060"/>
              </w:rPr>
              <w:t>PE</w:t>
            </w:r>
          </w:p>
        </w:tc>
      </w:tr>
      <w:tr w:rsidR="0039149E" w:rsidRPr="008550F0" w14:paraId="7A06F337"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AADEAC" w14:textId="77777777" w:rsidR="0039149E" w:rsidRPr="008550F0" w:rsidRDefault="0039149E" w:rsidP="00D45D68">
            <w:pPr>
              <w:pStyle w:val="rowtabella0"/>
              <w:rPr>
                <w:color w:val="002060"/>
              </w:rPr>
            </w:pPr>
            <w:r w:rsidRPr="008550F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170B"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E16E"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0A09"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C34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43A0"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19E2" w14:textId="77777777" w:rsidR="0039149E" w:rsidRPr="008550F0" w:rsidRDefault="0039149E" w:rsidP="00D45D68">
            <w:pPr>
              <w:pStyle w:val="rowtabella0"/>
              <w:jc w:val="center"/>
              <w:rPr>
                <w:color w:val="002060"/>
              </w:rPr>
            </w:pPr>
            <w:r w:rsidRPr="008550F0">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BB4E3" w14:textId="77777777" w:rsidR="0039149E" w:rsidRPr="008550F0" w:rsidRDefault="0039149E" w:rsidP="00D45D68">
            <w:pPr>
              <w:pStyle w:val="rowtabella0"/>
              <w:jc w:val="center"/>
              <w:rPr>
                <w:color w:val="002060"/>
              </w:rPr>
            </w:pPr>
            <w:r w:rsidRPr="008550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54BC" w14:textId="77777777" w:rsidR="0039149E" w:rsidRPr="008550F0" w:rsidRDefault="0039149E" w:rsidP="00D45D68">
            <w:pPr>
              <w:pStyle w:val="rowtabella0"/>
              <w:jc w:val="center"/>
              <w:rPr>
                <w:color w:val="002060"/>
              </w:rPr>
            </w:pPr>
            <w:r w:rsidRPr="008550F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9C33" w14:textId="77777777" w:rsidR="0039149E" w:rsidRPr="008550F0" w:rsidRDefault="0039149E" w:rsidP="00D45D68">
            <w:pPr>
              <w:pStyle w:val="rowtabella0"/>
              <w:jc w:val="center"/>
              <w:rPr>
                <w:color w:val="002060"/>
              </w:rPr>
            </w:pPr>
            <w:r w:rsidRPr="008550F0">
              <w:rPr>
                <w:color w:val="002060"/>
              </w:rPr>
              <w:t>0</w:t>
            </w:r>
          </w:p>
        </w:tc>
      </w:tr>
      <w:tr w:rsidR="0039149E" w:rsidRPr="008550F0" w14:paraId="0471C22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D8900" w14:textId="77777777" w:rsidR="0039149E" w:rsidRPr="008550F0" w:rsidRDefault="0039149E" w:rsidP="00D45D68">
            <w:pPr>
              <w:pStyle w:val="rowtabella0"/>
              <w:rPr>
                <w:color w:val="002060"/>
              </w:rPr>
            </w:pPr>
            <w:r w:rsidRPr="008550F0">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C74D"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AA05"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3B83"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E53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18B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DEE6" w14:textId="77777777" w:rsidR="0039149E" w:rsidRPr="008550F0" w:rsidRDefault="0039149E" w:rsidP="00D45D68">
            <w:pPr>
              <w:pStyle w:val="rowtabella0"/>
              <w:jc w:val="center"/>
              <w:rPr>
                <w:color w:val="002060"/>
              </w:rPr>
            </w:pPr>
            <w:r w:rsidRPr="008550F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D18F"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10AD"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7963" w14:textId="77777777" w:rsidR="0039149E" w:rsidRPr="008550F0" w:rsidRDefault="0039149E" w:rsidP="00D45D68">
            <w:pPr>
              <w:pStyle w:val="rowtabella0"/>
              <w:jc w:val="center"/>
              <w:rPr>
                <w:color w:val="002060"/>
              </w:rPr>
            </w:pPr>
            <w:r w:rsidRPr="008550F0">
              <w:rPr>
                <w:color w:val="002060"/>
              </w:rPr>
              <w:t>0</w:t>
            </w:r>
          </w:p>
        </w:tc>
      </w:tr>
      <w:tr w:rsidR="0039149E" w:rsidRPr="008550F0" w14:paraId="6825194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311D1" w14:textId="77777777" w:rsidR="0039149E" w:rsidRPr="008550F0" w:rsidRDefault="0039149E" w:rsidP="00D45D68">
            <w:pPr>
              <w:pStyle w:val="rowtabella0"/>
              <w:rPr>
                <w:color w:val="002060"/>
              </w:rPr>
            </w:pPr>
            <w:r w:rsidRPr="008550F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2DC2"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331C"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8585"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430B"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BD1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CDE8" w14:textId="77777777" w:rsidR="0039149E" w:rsidRPr="008550F0" w:rsidRDefault="0039149E" w:rsidP="00D45D68">
            <w:pPr>
              <w:pStyle w:val="rowtabella0"/>
              <w:jc w:val="center"/>
              <w:rPr>
                <w:color w:val="002060"/>
              </w:rPr>
            </w:pPr>
            <w:r w:rsidRPr="008550F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EE83"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D807"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1667A" w14:textId="77777777" w:rsidR="0039149E" w:rsidRPr="008550F0" w:rsidRDefault="0039149E" w:rsidP="00D45D68">
            <w:pPr>
              <w:pStyle w:val="rowtabella0"/>
              <w:jc w:val="center"/>
              <w:rPr>
                <w:color w:val="002060"/>
              </w:rPr>
            </w:pPr>
            <w:r w:rsidRPr="008550F0">
              <w:rPr>
                <w:color w:val="002060"/>
              </w:rPr>
              <w:t>0</w:t>
            </w:r>
          </w:p>
        </w:tc>
      </w:tr>
      <w:tr w:rsidR="0039149E" w:rsidRPr="008550F0" w14:paraId="2AF60262"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8AE02" w14:textId="77777777" w:rsidR="0039149E" w:rsidRPr="008550F0" w:rsidRDefault="0039149E" w:rsidP="00D45D68">
            <w:pPr>
              <w:pStyle w:val="rowtabella0"/>
              <w:rPr>
                <w:color w:val="002060"/>
              </w:rPr>
            </w:pPr>
            <w:r w:rsidRPr="008550F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7969"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A68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87A1"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F07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1D24"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C23A" w14:textId="77777777" w:rsidR="0039149E" w:rsidRPr="008550F0" w:rsidRDefault="0039149E" w:rsidP="00D45D68">
            <w:pPr>
              <w:pStyle w:val="rowtabella0"/>
              <w:jc w:val="center"/>
              <w:rPr>
                <w:color w:val="002060"/>
              </w:rPr>
            </w:pPr>
            <w:r w:rsidRPr="008550F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DDDE" w14:textId="77777777" w:rsidR="0039149E" w:rsidRPr="008550F0" w:rsidRDefault="0039149E" w:rsidP="00D45D68">
            <w:pPr>
              <w:pStyle w:val="rowtabella0"/>
              <w:jc w:val="center"/>
              <w:rPr>
                <w:color w:val="002060"/>
              </w:rPr>
            </w:pPr>
            <w:r w:rsidRPr="008550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93B2"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EBDC" w14:textId="77777777" w:rsidR="0039149E" w:rsidRPr="008550F0" w:rsidRDefault="0039149E" w:rsidP="00D45D68">
            <w:pPr>
              <w:pStyle w:val="rowtabella0"/>
              <w:jc w:val="center"/>
              <w:rPr>
                <w:color w:val="002060"/>
              </w:rPr>
            </w:pPr>
            <w:r w:rsidRPr="008550F0">
              <w:rPr>
                <w:color w:val="002060"/>
              </w:rPr>
              <w:t>0</w:t>
            </w:r>
          </w:p>
        </w:tc>
      </w:tr>
      <w:tr w:rsidR="0039149E" w:rsidRPr="008550F0" w14:paraId="5C2675F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62A91" w14:textId="77777777" w:rsidR="0039149E" w:rsidRPr="008550F0" w:rsidRDefault="0039149E" w:rsidP="00D45D68">
            <w:pPr>
              <w:pStyle w:val="rowtabella0"/>
              <w:rPr>
                <w:color w:val="002060"/>
                <w:lang w:val="es-ES"/>
              </w:rPr>
            </w:pPr>
            <w:r w:rsidRPr="008550F0">
              <w:rPr>
                <w:color w:val="002060"/>
                <w:lang w:val="es-ES"/>
              </w:rPr>
              <w:lastRenderedPageBreak/>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C2A8"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99E5"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D17C"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867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9BC2"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1ADE"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BC19"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D1E4"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E441" w14:textId="77777777" w:rsidR="0039149E" w:rsidRPr="008550F0" w:rsidRDefault="0039149E" w:rsidP="00D45D68">
            <w:pPr>
              <w:pStyle w:val="rowtabella0"/>
              <w:jc w:val="center"/>
              <w:rPr>
                <w:color w:val="002060"/>
              </w:rPr>
            </w:pPr>
            <w:r w:rsidRPr="008550F0">
              <w:rPr>
                <w:color w:val="002060"/>
              </w:rPr>
              <w:t>0</w:t>
            </w:r>
          </w:p>
        </w:tc>
      </w:tr>
      <w:tr w:rsidR="0039149E" w:rsidRPr="008550F0" w14:paraId="498C19E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780B5" w14:textId="77777777" w:rsidR="0039149E" w:rsidRPr="008550F0" w:rsidRDefault="0039149E" w:rsidP="00D45D68">
            <w:pPr>
              <w:pStyle w:val="rowtabella0"/>
              <w:rPr>
                <w:color w:val="002060"/>
              </w:rPr>
            </w:pPr>
            <w:r w:rsidRPr="008550F0">
              <w:rPr>
                <w:color w:val="002060"/>
              </w:rPr>
              <w:t xml:space="preserve">POL.D. </w:t>
            </w:r>
            <w:proofErr w:type="gramStart"/>
            <w:r w:rsidRPr="008550F0">
              <w:rPr>
                <w:color w:val="002060"/>
              </w:rPr>
              <w:t>U.MANDOLESI</w:t>
            </w:r>
            <w:proofErr w:type="gramEnd"/>
            <w:r w:rsidRPr="008550F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77A5"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D140"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7C0F"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365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BC24"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A4FF"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7E1C"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F036"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FACC" w14:textId="77777777" w:rsidR="0039149E" w:rsidRPr="008550F0" w:rsidRDefault="0039149E" w:rsidP="00D45D68">
            <w:pPr>
              <w:pStyle w:val="rowtabella0"/>
              <w:jc w:val="center"/>
              <w:rPr>
                <w:color w:val="002060"/>
              </w:rPr>
            </w:pPr>
            <w:r w:rsidRPr="008550F0">
              <w:rPr>
                <w:color w:val="002060"/>
              </w:rPr>
              <w:t>0</w:t>
            </w:r>
          </w:p>
        </w:tc>
      </w:tr>
      <w:tr w:rsidR="0039149E" w:rsidRPr="008550F0" w14:paraId="2E2196D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AC328" w14:textId="77777777" w:rsidR="0039149E" w:rsidRPr="008550F0" w:rsidRDefault="0039149E" w:rsidP="00D45D68">
            <w:pPr>
              <w:pStyle w:val="rowtabella0"/>
              <w:rPr>
                <w:color w:val="002060"/>
              </w:rPr>
            </w:pPr>
            <w:r w:rsidRPr="008550F0">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A242"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97D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FE9A"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0CF9"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7AAE"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5755"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1FD7E" w14:textId="77777777" w:rsidR="0039149E" w:rsidRPr="008550F0" w:rsidRDefault="0039149E" w:rsidP="00D45D68">
            <w:pPr>
              <w:pStyle w:val="rowtabella0"/>
              <w:jc w:val="center"/>
              <w:rPr>
                <w:color w:val="002060"/>
              </w:rPr>
            </w:pPr>
            <w:r w:rsidRPr="008550F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ABA8"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208C" w14:textId="77777777" w:rsidR="0039149E" w:rsidRPr="008550F0" w:rsidRDefault="0039149E" w:rsidP="00D45D68">
            <w:pPr>
              <w:pStyle w:val="rowtabella0"/>
              <w:jc w:val="center"/>
              <w:rPr>
                <w:color w:val="002060"/>
              </w:rPr>
            </w:pPr>
            <w:r w:rsidRPr="008550F0">
              <w:rPr>
                <w:color w:val="002060"/>
              </w:rPr>
              <w:t>0</w:t>
            </w:r>
          </w:p>
        </w:tc>
      </w:tr>
      <w:tr w:rsidR="0039149E" w:rsidRPr="008550F0" w14:paraId="1702FC0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58DCD" w14:textId="77777777" w:rsidR="0039149E" w:rsidRPr="008550F0" w:rsidRDefault="0039149E" w:rsidP="00D45D68">
            <w:pPr>
              <w:pStyle w:val="rowtabella0"/>
              <w:rPr>
                <w:color w:val="002060"/>
                <w:lang w:val="es-ES"/>
              </w:rPr>
            </w:pPr>
            <w:r w:rsidRPr="008550F0">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D26E"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A17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8A4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776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6711"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C22E" w14:textId="77777777" w:rsidR="0039149E" w:rsidRPr="008550F0" w:rsidRDefault="0039149E" w:rsidP="00D45D68">
            <w:pPr>
              <w:pStyle w:val="rowtabella0"/>
              <w:jc w:val="center"/>
              <w:rPr>
                <w:color w:val="002060"/>
              </w:rPr>
            </w:pPr>
            <w:r w:rsidRPr="008550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31BC"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B6A9"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6888" w14:textId="77777777" w:rsidR="0039149E" w:rsidRPr="008550F0" w:rsidRDefault="0039149E" w:rsidP="00D45D68">
            <w:pPr>
              <w:pStyle w:val="rowtabella0"/>
              <w:jc w:val="center"/>
              <w:rPr>
                <w:color w:val="002060"/>
              </w:rPr>
            </w:pPr>
            <w:r w:rsidRPr="008550F0">
              <w:rPr>
                <w:color w:val="002060"/>
              </w:rPr>
              <w:t>0</w:t>
            </w:r>
          </w:p>
        </w:tc>
      </w:tr>
      <w:tr w:rsidR="0039149E" w:rsidRPr="008550F0" w14:paraId="6B4C615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C65F9" w14:textId="77777777" w:rsidR="0039149E" w:rsidRPr="008550F0" w:rsidRDefault="0039149E" w:rsidP="00D45D68">
            <w:pPr>
              <w:pStyle w:val="rowtabella0"/>
              <w:rPr>
                <w:color w:val="002060"/>
              </w:rPr>
            </w:pPr>
            <w:r w:rsidRPr="008550F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E6D5"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705E"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8AB6"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234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7A93"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0A08"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AA54" w14:textId="77777777" w:rsidR="0039149E" w:rsidRPr="008550F0" w:rsidRDefault="0039149E" w:rsidP="00D45D68">
            <w:pPr>
              <w:pStyle w:val="rowtabella0"/>
              <w:jc w:val="center"/>
              <w:rPr>
                <w:color w:val="002060"/>
              </w:rPr>
            </w:pPr>
            <w:r w:rsidRPr="008550F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0EB0"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5C49" w14:textId="77777777" w:rsidR="0039149E" w:rsidRPr="008550F0" w:rsidRDefault="0039149E" w:rsidP="00D45D68">
            <w:pPr>
              <w:pStyle w:val="rowtabella0"/>
              <w:jc w:val="center"/>
              <w:rPr>
                <w:color w:val="002060"/>
              </w:rPr>
            </w:pPr>
            <w:r w:rsidRPr="008550F0">
              <w:rPr>
                <w:color w:val="002060"/>
              </w:rPr>
              <w:t>0</w:t>
            </w:r>
          </w:p>
        </w:tc>
      </w:tr>
      <w:tr w:rsidR="0039149E" w:rsidRPr="008550F0" w14:paraId="41614F0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02EEF" w14:textId="77777777" w:rsidR="0039149E" w:rsidRPr="008550F0" w:rsidRDefault="0039149E" w:rsidP="00D45D68">
            <w:pPr>
              <w:pStyle w:val="rowtabella0"/>
              <w:rPr>
                <w:color w:val="002060"/>
              </w:rPr>
            </w:pPr>
            <w:r w:rsidRPr="008550F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744B"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499E"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33A6"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4DC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C442"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EB73"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5B96"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8E43"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9B73" w14:textId="77777777" w:rsidR="0039149E" w:rsidRPr="008550F0" w:rsidRDefault="0039149E" w:rsidP="00D45D68">
            <w:pPr>
              <w:pStyle w:val="rowtabella0"/>
              <w:jc w:val="center"/>
              <w:rPr>
                <w:color w:val="002060"/>
              </w:rPr>
            </w:pPr>
            <w:r w:rsidRPr="008550F0">
              <w:rPr>
                <w:color w:val="002060"/>
              </w:rPr>
              <w:t>0</w:t>
            </w:r>
          </w:p>
        </w:tc>
      </w:tr>
      <w:tr w:rsidR="0039149E" w:rsidRPr="008550F0" w14:paraId="7B4EEDC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1F851" w14:textId="77777777" w:rsidR="0039149E" w:rsidRPr="008550F0" w:rsidRDefault="0039149E" w:rsidP="00D45D68">
            <w:pPr>
              <w:pStyle w:val="rowtabella0"/>
              <w:rPr>
                <w:color w:val="002060"/>
              </w:rPr>
            </w:pPr>
            <w:r w:rsidRPr="008550F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126B"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684A"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BB6B"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DE38"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0F57"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6654"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89AB"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475B"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268E" w14:textId="77777777" w:rsidR="0039149E" w:rsidRPr="008550F0" w:rsidRDefault="0039149E" w:rsidP="00D45D68">
            <w:pPr>
              <w:pStyle w:val="rowtabella0"/>
              <w:jc w:val="center"/>
              <w:rPr>
                <w:color w:val="002060"/>
              </w:rPr>
            </w:pPr>
            <w:r w:rsidRPr="008550F0">
              <w:rPr>
                <w:color w:val="002060"/>
              </w:rPr>
              <w:t>0</w:t>
            </w:r>
          </w:p>
        </w:tc>
      </w:tr>
      <w:tr w:rsidR="0039149E" w:rsidRPr="008550F0" w14:paraId="402A0B3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4D41F" w14:textId="77777777" w:rsidR="0039149E" w:rsidRPr="008550F0" w:rsidRDefault="0039149E" w:rsidP="00D45D68">
            <w:pPr>
              <w:pStyle w:val="rowtabella0"/>
              <w:rPr>
                <w:color w:val="002060"/>
              </w:rPr>
            </w:pPr>
            <w:r w:rsidRPr="008550F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613C"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089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B7B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7F7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C8A23"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4A5C"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AFF8" w14:textId="77777777" w:rsidR="0039149E" w:rsidRPr="008550F0" w:rsidRDefault="0039149E" w:rsidP="00D45D68">
            <w:pPr>
              <w:pStyle w:val="rowtabella0"/>
              <w:jc w:val="center"/>
              <w:rPr>
                <w:color w:val="002060"/>
              </w:rPr>
            </w:pPr>
            <w:r w:rsidRPr="008550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A35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4B1B" w14:textId="77777777" w:rsidR="0039149E" w:rsidRPr="008550F0" w:rsidRDefault="0039149E" w:rsidP="00D45D68">
            <w:pPr>
              <w:pStyle w:val="rowtabella0"/>
              <w:jc w:val="center"/>
              <w:rPr>
                <w:color w:val="002060"/>
              </w:rPr>
            </w:pPr>
            <w:r w:rsidRPr="008550F0">
              <w:rPr>
                <w:color w:val="002060"/>
              </w:rPr>
              <w:t>0</w:t>
            </w:r>
          </w:p>
        </w:tc>
      </w:tr>
      <w:tr w:rsidR="0039149E" w:rsidRPr="008550F0" w14:paraId="6A0782A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E51D2" w14:textId="77777777" w:rsidR="0039149E" w:rsidRPr="008550F0" w:rsidRDefault="0039149E" w:rsidP="00D45D68">
            <w:pPr>
              <w:pStyle w:val="rowtabella0"/>
              <w:rPr>
                <w:color w:val="002060"/>
              </w:rPr>
            </w:pPr>
            <w:r w:rsidRPr="008550F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A846"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6E1B"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D222"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3166"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0819"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6C18"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935B" w14:textId="77777777" w:rsidR="0039149E" w:rsidRPr="008550F0" w:rsidRDefault="0039149E" w:rsidP="00D45D68">
            <w:pPr>
              <w:pStyle w:val="rowtabella0"/>
              <w:jc w:val="center"/>
              <w:rPr>
                <w:color w:val="002060"/>
              </w:rPr>
            </w:pPr>
            <w:r w:rsidRPr="008550F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0492"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07EB" w14:textId="77777777" w:rsidR="0039149E" w:rsidRPr="008550F0" w:rsidRDefault="0039149E" w:rsidP="00D45D68">
            <w:pPr>
              <w:pStyle w:val="rowtabella0"/>
              <w:jc w:val="center"/>
              <w:rPr>
                <w:color w:val="002060"/>
              </w:rPr>
            </w:pPr>
            <w:r w:rsidRPr="008550F0">
              <w:rPr>
                <w:color w:val="002060"/>
              </w:rPr>
              <w:t>0</w:t>
            </w:r>
          </w:p>
        </w:tc>
      </w:tr>
      <w:tr w:rsidR="0039149E" w:rsidRPr="008550F0" w14:paraId="5B2487E9"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C6164" w14:textId="77777777" w:rsidR="0039149E" w:rsidRPr="008550F0" w:rsidRDefault="0039149E" w:rsidP="00D45D68">
            <w:pPr>
              <w:pStyle w:val="rowtabella0"/>
              <w:rPr>
                <w:color w:val="002060"/>
              </w:rPr>
            </w:pPr>
            <w:r w:rsidRPr="008550F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048E"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A38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AFF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1BE7"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734D9"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3510F"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7966" w14:textId="77777777" w:rsidR="0039149E" w:rsidRPr="008550F0" w:rsidRDefault="0039149E" w:rsidP="00D45D68">
            <w:pPr>
              <w:pStyle w:val="rowtabella0"/>
              <w:jc w:val="center"/>
              <w:rPr>
                <w:color w:val="002060"/>
              </w:rPr>
            </w:pPr>
            <w:r w:rsidRPr="008550F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2CCD"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79EF" w14:textId="77777777" w:rsidR="0039149E" w:rsidRPr="008550F0" w:rsidRDefault="0039149E" w:rsidP="00D45D68">
            <w:pPr>
              <w:pStyle w:val="rowtabella0"/>
              <w:jc w:val="center"/>
              <w:rPr>
                <w:color w:val="002060"/>
              </w:rPr>
            </w:pPr>
            <w:r w:rsidRPr="008550F0">
              <w:rPr>
                <w:color w:val="002060"/>
              </w:rPr>
              <w:t>0</w:t>
            </w:r>
          </w:p>
        </w:tc>
      </w:tr>
    </w:tbl>
    <w:p w14:paraId="237ED76E" w14:textId="77777777" w:rsidR="0039149E" w:rsidRPr="008550F0" w:rsidRDefault="0039149E" w:rsidP="0039149E">
      <w:pPr>
        <w:pStyle w:val="breakline"/>
        <w:rPr>
          <w:rFonts w:eastAsiaTheme="minorEastAsia"/>
          <w:color w:val="002060"/>
        </w:rPr>
      </w:pPr>
    </w:p>
    <w:p w14:paraId="541B4C02" w14:textId="77777777" w:rsidR="0039149E" w:rsidRPr="008550F0" w:rsidRDefault="0039149E" w:rsidP="0039149E">
      <w:pPr>
        <w:pStyle w:val="titoloprinc0"/>
        <w:rPr>
          <w:color w:val="002060"/>
        </w:rPr>
      </w:pPr>
      <w:r>
        <w:rPr>
          <w:color w:val="002060"/>
        </w:rPr>
        <w:t>PROGRAMMA GARE</w:t>
      </w:r>
    </w:p>
    <w:p w14:paraId="363FD9A5" w14:textId="77777777" w:rsidR="0039149E" w:rsidRDefault="0039149E" w:rsidP="0039149E">
      <w:pPr>
        <w:pStyle w:val="breakline"/>
        <w:rPr>
          <w:color w:val="002060"/>
        </w:rPr>
      </w:pPr>
    </w:p>
    <w:p w14:paraId="4A8D5E84" w14:textId="77777777" w:rsidR="0039149E" w:rsidRPr="007142FD" w:rsidRDefault="0039149E" w:rsidP="0039149E">
      <w:pPr>
        <w:pStyle w:val="sottotitolocampionato10"/>
        <w:rPr>
          <w:color w:val="002060"/>
        </w:rPr>
      </w:pPr>
      <w:r w:rsidRPr="007142F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81"/>
        <w:gridCol w:w="1562"/>
        <w:gridCol w:w="1543"/>
      </w:tblGrid>
      <w:tr w:rsidR="0039149E" w:rsidRPr="007142FD" w14:paraId="3D336FE7"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FC40C"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CEE2"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D9BBA"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106E"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F07FA"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1EE9E"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BF358"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5F0EC4B5"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58D133" w14:textId="77777777" w:rsidR="0039149E" w:rsidRPr="007142FD" w:rsidRDefault="0039149E" w:rsidP="00D45D68">
            <w:pPr>
              <w:pStyle w:val="rowtabella0"/>
              <w:rPr>
                <w:color w:val="002060"/>
              </w:rPr>
            </w:pPr>
            <w:r w:rsidRPr="007142F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E7B06" w14:textId="77777777" w:rsidR="0039149E" w:rsidRPr="007142FD" w:rsidRDefault="0039149E" w:rsidP="00D45D68">
            <w:pPr>
              <w:pStyle w:val="rowtabella0"/>
              <w:rPr>
                <w:color w:val="002060"/>
              </w:rPr>
            </w:pPr>
            <w:r w:rsidRPr="007142FD">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28BC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9B2D3" w14:textId="77777777" w:rsidR="0039149E" w:rsidRPr="007142FD" w:rsidRDefault="0039149E" w:rsidP="00D45D68">
            <w:pPr>
              <w:pStyle w:val="rowtabella0"/>
              <w:rPr>
                <w:color w:val="002060"/>
              </w:rPr>
            </w:pPr>
            <w:r w:rsidRPr="007142FD">
              <w:rPr>
                <w:color w:val="002060"/>
              </w:rPr>
              <w:t>27/01/2023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E3ED1" w14:textId="77777777" w:rsidR="0039149E" w:rsidRPr="007142FD" w:rsidRDefault="0039149E" w:rsidP="00D45D68">
            <w:pPr>
              <w:pStyle w:val="rowtabella0"/>
              <w:rPr>
                <w:color w:val="002060"/>
              </w:rPr>
            </w:pPr>
            <w:r w:rsidRPr="007142F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C9C8F" w14:textId="77777777" w:rsidR="0039149E" w:rsidRPr="007142FD" w:rsidRDefault="0039149E" w:rsidP="00D45D68">
            <w:pPr>
              <w:pStyle w:val="rowtabella0"/>
              <w:rPr>
                <w:color w:val="002060"/>
              </w:rPr>
            </w:pPr>
            <w:r w:rsidRPr="007142F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F0279" w14:textId="77777777" w:rsidR="0039149E" w:rsidRPr="007142FD" w:rsidRDefault="0039149E" w:rsidP="00D45D68">
            <w:pPr>
              <w:pStyle w:val="rowtabella0"/>
              <w:rPr>
                <w:color w:val="002060"/>
              </w:rPr>
            </w:pPr>
            <w:r w:rsidRPr="007142FD">
              <w:rPr>
                <w:color w:val="002060"/>
              </w:rPr>
              <w:t>VIA MADRE TERESA DI CALCUTTA</w:t>
            </w:r>
          </w:p>
        </w:tc>
      </w:tr>
      <w:tr w:rsidR="0039149E" w:rsidRPr="007142FD" w14:paraId="0DF13557"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D2B32" w14:textId="77777777" w:rsidR="0039149E" w:rsidRPr="007142FD" w:rsidRDefault="0039149E" w:rsidP="00D45D68">
            <w:pPr>
              <w:pStyle w:val="rowtabella0"/>
              <w:rPr>
                <w:color w:val="002060"/>
              </w:rPr>
            </w:pPr>
            <w:r w:rsidRPr="007142FD">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EF608" w14:textId="77777777" w:rsidR="0039149E" w:rsidRPr="007142FD" w:rsidRDefault="0039149E" w:rsidP="00D45D68">
            <w:pPr>
              <w:pStyle w:val="rowtabella0"/>
              <w:rPr>
                <w:color w:val="002060"/>
              </w:rPr>
            </w:pPr>
            <w:r w:rsidRPr="007142F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8154B8"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BD915"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E3C3FB" w14:textId="77777777" w:rsidR="0039149E" w:rsidRPr="007142FD" w:rsidRDefault="0039149E" w:rsidP="00D45D68">
            <w:pPr>
              <w:pStyle w:val="rowtabella0"/>
              <w:rPr>
                <w:color w:val="002060"/>
              </w:rPr>
            </w:pPr>
            <w:r w:rsidRPr="007142F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26DB8"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7F726" w14:textId="77777777" w:rsidR="0039149E" w:rsidRPr="007142FD" w:rsidRDefault="0039149E" w:rsidP="00D45D68">
            <w:pPr>
              <w:pStyle w:val="rowtabella0"/>
              <w:rPr>
                <w:color w:val="002060"/>
              </w:rPr>
            </w:pPr>
            <w:r w:rsidRPr="007142FD">
              <w:rPr>
                <w:color w:val="002060"/>
              </w:rPr>
              <w:t>VIA GROTTE DI POSATORA 19/A</w:t>
            </w:r>
          </w:p>
        </w:tc>
      </w:tr>
      <w:tr w:rsidR="0039149E" w:rsidRPr="007142FD" w14:paraId="65B994B5"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97F77C" w14:textId="77777777" w:rsidR="0039149E" w:rsidRPr="007142FD" w:rsidRDefault="0039149E" w:rsidP="00D45D68">
            <w:pPr>
              <w:pStyle w:val="rowtabella0"/>
              <w:rPr>
                <w:color w:val="002060"/>
              </w:rPr>
            </w:pPr>
            <w:r w:rsidRPr="007142FD">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FE48AE" w14:textId="77777777" w:rsidR="0039149E" w:rsidRPr="007142FD" w:rsidRDefault="0039149E" w:rsidP="00D45D68">
            <w:pPr>
              <w:pStyle w:val="rowtabella0"/>
              <w:rPr>
                <w:color w:val="002060"/>
              </w:rPr>
            </w:pPr>
            <w:r w:rsidRPr="007142FD">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372623"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EC7E9"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07FC26" w14:textId="77777777" w:rsidR="0039149E" w:rsidRPr="007142FD" w:rsidRDefault="0039149E" w:rsidP="00D45D68">
            <w:pPr>
              <w:pStyle w:val="rowtabella0"/>
              <w:rPr>
                <w:color w:val="002060"/>
              </w:rPr>
            </w:pPr>
            <w:r w:rsidRPr="007142FD">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13B16" w14:textId="77777777" w:rsidR="0039149E" w:rsidRPr="007142FD" w:rsidRDefault="0039149E" w:rsidP="00D45D68">
            <w:pPr>
              <w:pStyle w:val="rowtabella0"/>
              <w:rPr>
                <w:color w:val="002060"/>
              </w:rPr>
            </w:pPr>
            <w:r w:rsidRPr="007142F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48972" w14:textId="77777777" w:rsidR="0039149E" w:rsidRPr="007142FD" w:rsidRDefault="0039149E" w:rsidP="00D45D68">
            <w:pPr>
              <w:pStyle w:val="rowtabella0"/>
              <w:rPr>
                <w:color w:val="002060"/>
              </w:rPr>
            </w:pPr>
            <w:r w:rsidRPr="007142FD">
              <w:rPr>
                <w:color w:val="002060"/>
              </w:rPr>
              <w:t>VIA GRAZIA DELEDDA</w:t>
            </w:r>
          </w:p>
        </w:tc>
      </w:tr>
      <w:tr w:rsidR="0039149E" w:rsidRPr="007142FD" w14:paraId="10BF106C"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8AC9BC" w14:textId="77777777" w:rsidR="0039149E" w:rsidRPr="007142FD" w:rsidRDefault="0039149E" w:rsidP="00D45D68">
            <w:pPr>
              <w:pStyle w:val="rowtabella0"/>
              <w:rPr>
                <w:color w:val="002060"/>
              </w:rPr>
            </w:pPr>
            <w:r w:rsidRPr="007142FD">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9ECF1" w14:textId="77777777" w:rsidR="0039149E" w:rsidRPr="007142FD" w:rsidRDefault="0039149E" w:rsidP="00D45D68">
            <w:pPr>
              <w:pStyle w:val="rowtabella0"/>
              <w:rPr>
                <w:color w:val="002060"/>
              </w:rPr>
            </w:pPr>
            <w:r w:rsidRPr="007142F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B3A382"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94706B"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98991" w14:textId="77777777" w:rsidR="0039149E" w:rsidRPr="007142FD" w:rsidRDefault="0039149E" w:rsidP="00D45D68">
            <w:pPr>
              <w:pStyle w:val="rowtabella0"/>
              <w:rPr>
                <w:color w:val="002060"/>
              </w:rPr>
            </w:pPr>
            <w:r w:rsidRPr="007142F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F7192" w14:textId="77777777" w:rsidR="0039149E" w:rsidRPr="007142FD" w:rsidRDefault="0039149E" w:rsidP="00D45D68">
            <w:pPr>
              <w:pStyle w:val="rowtabella0"/>
              <w:rPr>
                <w:color w:val="002060"/>
              </w:rPr>
            </w:pPr>
            <w:r w:rsidRPr="007142F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4A51D" w14:textId="77777777" w:rsidR="0039149E" w:rsidRPr="007142FD" w:rsidRDefault="0039149E" w:rsidP="00D45D68">
            <w:pPr>
              <w:pStyle w:val="rowtabella0"/>
              <w:rPr>
                <w:color w:val="002060"/>
              </w:rPr>
            </w:pPr>
            <w:r w:rsidRPr="007142FD">
              <w:rPr>
                <w:color w:val="002060"/>
              </w:rPr>
              <w:t>VIA NAZARIO SAURO</w:t>
            </w:r>
          </w:p>
        </w:tc>
      </w:tr>
      <w:tr w:rsidR="0039149E" w:rsidRPr="007142FD" w14:paraId="14A9E8F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E5AC45" w14:textId="77777777" w:rsidR="0039149E" w:rsidRPr="007142FD" w:rsidRDefault="0039149E" w:rsidP="00D45D68">
            <w:pPr>
              <w:pStyle w:val="rowtabella0"/>
              <w:rPr>
                <w:color w:val="002060"/>
              </w:rPr>
            </w:pPr>
            <w:r w:rsidRPr="007142FD">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0E8CE9" w14:textId="77777777" w:rsidR="0039149E" w:rsidRPr="007142FD" w:rsidRDefault="0039149E" w:rsidP="00D45D68">
            <w:pPr>
              <w:pStyle w:val="rowtabella0"/>
              <w:rPr>
                <w:color w:val="002060"/>
              </w:rPr>
            </w:pPr>
            <w:r w:rsidRPr="007142FD">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40A92C"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A6F7B8" w14:textId="77777777" w:rsidR="0039149E" w:rsidRPr="007142FD" w:rsidRDefault="0039149E" w:rsidP="00D45D68">
            <w:pPr>
              <w:pStyle w:val="rowtabella0"/>
              <w:rPr>
                <w:color w:val="002060"/>
              </w:rPr>
            </w:pPr>
            <w:r w:rsidRPr="007142FD">
              <w:rPr>
                <w:color w:val="002060"/>
              </w:rPr>
              <w:t>27/01/2023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A158E" w14:textId="77777777" w:rsidR="0039149E" w:rsidRPr="007142FD" w:rsidRDefault="0039149E" w:rsidP="00D45D68">
            <w:pPr>
              <w:pStyle w:val="rowtabella0"/>
              <w:rPr>
                <w:color w:val="002060"/>
              </w:rPr>
            </w:pPr>
            <w:r w:rsidRPr="007142FD">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9958B" w14:textId="77777777" w:rsidR="0039149E" w:rsidRPr="007142FD" w:rsidRDefault="0039149E" w:rsidP="00D45D68">
            <w:pPr>
              <w:pStyle w:val="rowtabella0"/>
              <w:rPr>
                <w:color w:val="002060"/>
              </w:rPr>
            </w:pPr>
            <w:r w:rsidRPr="007142FD">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ACEBD" w14:textId="77777777" w:rsidR="0039149E" w:rsidRPr="007142FD" w:rsidRDefault="0039149E" w:rsidP="00D45D68">
            <w:pPr>
              <w:pStyle w:val="rowtabella0"/>
              <w:rPr>
                <w:color w:val="002060"/>
              </w:rPr>
            </w:pPr>
            <w:r w:rsidRPr="007142FD">
              <w:rPr>
                <w:color w:val="002060"/>
              </w:rPr>
              <w:t>VIA DELLA SANTA SELVINO</w:t>
            </w:r>
          </w:p>
        </w:tc>
      </w:tr>
      <w:tr w:rsidR="0039149E" w:rsidRPr="007142FD" w14:paraId="49D43DDD"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5A8645" w14:textId="77777777" w:rsidR="0039149E" w:rsidRPr="007142FD" w:rsidRDefault="0039149E" w:rsidP="00D45D68">
            <w:pPr>
              <w:pStyle w:val="rowtabella0"/>
              <w:rPr>
                <w:color w:val="002060"/>
              </w:rPr>
            </w:pPr>
            <w:r w:rsidRPr="007142FD">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DF6A9" w14:textId="77777777" w:rsidR="0039149E" w:rsidRPr="007142FD" w:rsidRDefault="0039149E" w:rsidP="00D45D68">
            <w:pPr>
              <w:pStyle w:val="rowtabella0"/>
              <w:rPr>
                <w:color w:val="002060"/>
              </w:rPr>
            </w:pPr>
            <w:proofErr w:type="gramStart"/>
            <w:r w:rsidRPr="007142FD">
              <w:rPr>
                <w:color w:val="002060"/>
              </w:rPr>
              <w:t>CITTA</w:t>
            </w:r>
            <w:proofErr w:type="gramEnd"/>
            <w:r w:rsidRPr="007142FD">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4C72F5"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E2F85F"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F2669" w14:textId="77777777" w:rsidR="0039149E" w:rsidRPr="007142FD" w:rsidRDefault="0039149E" w:rsidP="00D45D68">
            <w:pPr>
              <w:pStyle w:val="rowtabella0"/>
              <w:rPr>
                <w:color w:val="002060"/>
              </w:rPr>
            </w:pPr>
            <w:r w:rsidRPr="007142FD">
              <w:rPr>
                <w:color w:val="002060"/>
              </w:rPr>
              <w:t xml:space="preserve">5454 </w:t>
            </w:r>
            <w:proofErr w:type="gramStart"/>
            <w:r w:rsidRPr="007142FD">
              <w:rPr>
                <w:color w:val="002060"/>
              </w:rPr>
              <w:t>C.COPERTO</w:t>
            </w:r>
            <w:proofErr w:type="gramEnd"/>
            <w:r w:rsidRPr="007142FD">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15214" w14:textId="77777777" w:rsidR="0039149E" w:rsidRPr="007142FD" w:rsidRDefault="0039149E" w:rsidP="00D45D68">
            <w:pPr>
              <w:pStyle w:val="rowtabella0"/>
              <w:rPr>
                <w:color w:val="002060"/>
              </w:rPr>
            </w:pPr>
            <w:r w:rsidRPr="007142F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68B21" w14:textId="77777777" w:rsidR="0039149E" w:rsidRPr="007142FD" w:rsidRDefault="0039149E" w:rsidP="00D45D68">
            <w:pPr>
              <w:pStyle w:val="rowtabella0"/>
              <w:rPr>
                <w:color w:val="002060"/>
              </w:rPr>
            </w:pPr>
            <w:r w:rsidRPr="007142FD">
              <w:rPr>
                <w:color w:val="002060"/>
              </w:rPr>
              <w:t>VIA VILLA TOMBARI</w:t>
            </w:r>
          </w:p>
        </w:tc>
      </w:tr>
      <w:tr w:rsidR="0039149E" w:rsidRPr="007142FD" w14:paraId="17CB1408"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62F0F" w14:textId="77777777" w:rsidR="0039149E" w:rsidRPr="007142FD" w:rsidRDefault="0039149E" w:rsidP="00D45D68">
            <w:pPr>
              <w:pStyle w:val="rowtabella0"/>
              <w:rPr>
                <w:color w:val="002060"/>
              </w:rPr>
            </w:pPr>
            <w:r w:rsidRPr="007142FD">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8423D" w14:textId="77777777" w:rsidR="0039149E" w:rsidRPr="007142FD" w:rsidRDefault="0039149E" w:rsidP="00D45D68">
            <w:pPr>
              <w:pStyle w:val="rowtabella0"/>
              <w:rPr>
                <w:color w:val="002060"/>
              </w:rPr>
            </w:pPr>
            <w:r w:rsidRPr="007142F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21EA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F2703" w14:textId="77777777" w:rsidR="0039149E" w:rsidRPr="007142FD" w:rsidRDefault="0039149E" w:rsidP="00D45D68">
            <w:pPr>
              <w:pStyle w:val="rowtabella0"/>
              <w:rPr>
                <w:color w:val="002060"/>
              </w:rPr>
            </w:pPr>
            <w:r w:rsidRPr="007142FD">
              <w:rPr>
                <w:color w:val="002060"/>
              </w:rPr>
              <w:t>27/01/2023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89453" w14:textId="77777777" w:rsidR="0039149E" w:rsidRPr="007142FD" w:rsidRDefault="0039149E" w:rsidP="00D45D68">
            <w:pPr>
              <w:pStyle w:val="rowtabella0"/>
              <w:rPr>
                <w:color w:val="002060"/>
              </w:rPr>
            </w:pPr>
            <w:r w:rsidRPr="007142FD">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F2644" w14:textId="77777777" w:rsidR="0039149E" w:rsidRPr="007142FD" w:rsidRDefault="0039149E" w:rsidP="00D45D68">
            <w:pPr>
              <w:pStyle w:val="rowtabella0"/>
              <w:rPr>
                <w:color w:val="002060"/>
              </w:rPr>
            </w:pPr>
            <w:r w:rsidRPr="007142FD">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BF10C" w14:textId="77777777" w:rsidR="0039149E" w:rsidRPr="007142FD" w:rsidRDefault="0039149E" w:rsidP="00D45D68">
            <w:pPr>
              <w:pStyle w:val="rowtabella0"/>
              <w:rPr>
                <w:color w:val="002060"/>
              </w:rPr>
            </w:pPr>
            <w:r w:rsidRPr="007142FD">
              <w:rPr>
                <w:color w:val="002060"/>
              </w:rPr>
              <w:t>VIA IV NOVEMBRE</w:t>
            </w:r>
          </w:p>
        </w:tc>
      </w:tr>
    </w:tbl>
    <w:p w14:paraId="64CC32FF" w14:textId="77777777" w:rsidR="0039149E" w:rsidRPr="007142FD" w:rsidRDefault="0039149E" w:rsidP="0039149E">
      <w:pPr>
        <w:pStyle w:val="breakline"/>
        <w:rPr>
          <w:rFonts w:eastAsiaTheme="minorEastAsia"/>
          <w:color w:val="002060"/>
        </w:rPr>
      </w:pPr>
    </w:p>
    <w:p w14:paraId="08CD5468" w14:textId="77777777" w:rsidR="0039149E" w:rsidRPr="007142FD" w:rsidRDefault="0039149E" w:rsidP="0039149E">
      <w:pPr>
        <w:pStyle w:val="breakline"/>
        <w:rPr>
          <w:color w:val="002060"/>
        </w:rPr>
      </w:pPr>
    </w:p>
    <w:p w14:paraId="482BBF3F" w14:textId="77777777" w:rsidR="0039149E" w:rsidRPr="007142FD" w:rsidRDefault="0039149E" w:rsidP="0039149E">
      <w:pPr>
        <w:pStyle w:val="breakline"/>
        <w:rPr>
          <w:color w:val="002060"/>
        </w:rPr>
      </w:pPr>
    </w:p>
    <w:p w14:paraId="5154A6D5" w14:textId="77777777" w:rsidR="0039149E" w:rsidRPr="007142FD" w:rsidRDefault="0039149E" w:rsidP="0039149E">
      <w:pPr>
        <w:pStyle w:val="sottotitolocampionato10"/>
        <w:rPr>
          <w:color w:val="002060"/>
        </w:rPr>
      </w:pPr>
      <w:r w:rsidRPr="007142FD">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1"/>
        <w:gridCol w:w="1548"/>
        <w:gridCol w:w="1551"/>
      </w:tblGrid>
      <w:tr w:rsidR="0039149E" w:rsidRPr="007142FD" w14:paraId="31286100"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11624"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B37F9"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1D94"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E939A"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156CF"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C1134"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CAEBD"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0B3105E1"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1E1CC1" w14:textId="77777777" w:rsidR="0039149E" w:rsidRPr="007142FD" w:rsidRDefault="0039149E" w:rsidP="00D45D68">
            <w:pPr>
              <w:pStyle w:val="rowtabella0"/>
              <w:rPr>
                <w:color w:val="002060"/>
              </w:rPr>
            </w:pPr>
            <w:r w:rsidRPr="007142F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21D90" w14:textId="77777777" w:rsidR="0039149E" w:rsidRPr="007142FD" w:rsidRDefault="0039149E" w:rsidP="00D45D68">
            <w:pPr>
              <w:pStyle w:val="rowtabella0"/>
              <w:rPr>
                <w:color w:val="002060"/>
              </w:rPr>
            </w:pPr>
            <w:r w:rsidRPr="007142FD">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4E41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045B1" w14:textId="77777777" w:rsidR="0039149E" w:rsidRPr="007142FD" w:rsidRDefault="0039149E" w:rsidP="00D45D68">
            <w:pPr>
              <w:pStyle w:val="rowtabella0"/>
              <w:rPr>
                <w:color w:val="002060"/>
              </w:rPr>
            </w:pPr>
            <w:r w:rsidRPr="007142FD">
              <w:rPr>
                <w:color w:val="002060"/>
              </w:rPr>
              <w:t>27/01/2023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E5544" w14:textId="77777777" w:rsidR="0039149E" w:rsidRPr="007142FD" w:rsidRDefault="0039149E" w:rsidP="00D45D68">
            <w:pPr>
              <w:pStyle w:val="rowtabella0"/>
              <w:rPr>
                <w:color w:val="002060"/>
              </w:rPr>
            </w:pPr>
            <w:r w:rsidRPr="007142FD">
              <w:rPr>
                <w:color w:val="002060"/>
              </w:rPr>
              <w:t xml:space="preserve">5220 PALESTRA POLIVALENTE </w:t>
            </w:r>
            <w:proofErr w:type="gramStart"/>
            <w:r w:rsidRPr="007142FD">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9F3DC" w14:textId="77777777" w:rsidR="0039149E" w:rsidRPr="007142FD" w:rsidRDefault="0039149E" w:rsidP="00D45D68">
            <w:pPr>
              <w:pStyle w:val="rowtabella0"/>
              <w:rPr>
                <w:color w:val="002060"/>
              </w:rPr>
            </w:pPr>
            <w:r w:rsidRPr="007142F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D16D0" w14:textId="77777777" w:rsidR="0039149E" w:rsidRPr="007142FD" w:rsidRDefault="0039149E" w:rsidP="00D45D68">
            <w:pPr>
              <w:pStyle w:val="rowtabella0"/>
              <w:rPr>
                <w:color w:val="002060"/>
              </w:rPr>
            </w:pPr>
            <w:r w:rsidRPr="007142FD">
              <w:rPr>
                <w:color w:val="002060"/>
              </w:rPr>
              <w:t>VIA NICOLO' V</w:t>
            </w:r>
          </w:p>
        </w:tc>
      </w:tr>
      <w:tr w:rsidR="0039149E" w:rsidRPr="007142FD" w14:paraId="2F51F558"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BB33D2" w14:textId="77777777" w:rsidR="0039149E" w:rsidRPr="007142FD" w:rsidRDefault="0039149E" w:rsidP="00D45D68">
            <w:pPr>
              <w:pStyle w:val="rowtabella0"/>
              <w:rPr>
                <w:color w:val="002060"/>
              </w:rPr>
            </w:pPr>
            <w:r w:rsidRPr="007142FD">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BFEA24" w14:textId="77777777" w:rsidR="0039149E" w:rsidRPr="007142FD" w:rsidRDefault="0039149E" w:rsidP="00D45D68">
            <w:pPr>
              <w:pStyle w:val="rowtabella0"/>
              <w:rPr>
                <w:color w:val="002060"/>
              </w:rPr>
            </w:pPr>
            <w:r w:rsidRPr="007142FD">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61B73"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809B5"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9330D" w14:textId="77777777" w:rsidR="0039149E" w:rsidRPr="007142FD" w:rsidRDefault="0039149E" w:rsidP="00D45D68">
            <w:pPr>
              <w:pStyle w:val="rowtabella0"/>
              <w:rPr>
                <w:color w:val="002060"/>
              </w:rPr>
            </w:pPr>
            <w:r w:rsidRPr="007142F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872CE" w14:textId="77777777" w:rsidR="0039149E" w:rsidRPr="007142FD" w:rsidRDefault="0039149E" w:rsidP="00D45D68">
            <w:pPr>
              <w:pStyle w:val="rowtabella0"/>
              <w:rPr>
                <w:color w:val="002060"/>
              </w:rPr>
            </w:pPr>
            <w:r w:rsidRPr="007142F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9370E" w14:textId="77777777" w:rsidR="0039149E" w:rsidRPr="007142FD" w:rsidRDefault="0039149E" w:rsidP="00D45D68">
            <w:pPr>
              <w:pStyle w:val="rowtabella0"/>
              <w:rPr>
                <w:color w:val="002060"/>
              </w:rPr>
            </w:pPr>
            <w:r w:rsidRPr="007142FD">
              <w:rPr>
                <w:color w:val="002060"/>
              </w:rPr>
              <w:t>VIA CERQUATTI</w:t>
            </w:r>
          </w:p>
        </w:tc>
      </w:tr>
      <w:tr w:rsidR="0039149E" w:rsidRPr="007142FD" w14:paraId="27A33C89"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E01F7" w14:textId="77777777" w:rsidR="0039149E" w:rsidRPr="007142FD" w:rsidRDefault="0039149E" w:rsidP="00D45D68">
            <w:pPr>
              <w:pStyle w:val="rowtabella0"/>
              <w:rPr>
                <w:color w:val="002060"/>
              </w:rPr>
            </w:pPr>
            <w:r w:rsidRPr="007142FD">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DE4822" w14:textId="77777777" w:rsidR="0039149E" w:rsidRPr="007142FD" w:rsidRDefault="0039149E" w:rsidP="00D45D68">
            <w:pPr>
              <w:pStyle w:val="rowtabella0"/>
              <w:rPr>
                <w:color w:val="002060"/>
              </w:rPr>
            </w:pPr>
            <w:r w:rsidRPr="007142FD">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820D4E"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531B8" w14:textId="77777777" w:rsidR="0039149E" w:rsidRPr="007142FD" w:rsidRDefault="0039149E" w:rsidP="00D45D68">
            <w:pPr>
              <w:pStyle w:val="rowtabella0"/>
              <w:rPr>
                <w:color w:val="002060"/>
              </w:rPr>
            </w:pPr>
            <w:r w:rsidRPr="007142FD">
              <w:rPr>
                <w:color w:val="002060"/>
              </w:rPr>
              <w:t>27/01/2023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912527" w14:textId="77777777" w:rsidR="0039149E" w:rsidRPr="007142FD" w:rsidRDefault="0039149E" w:rsidP="00D45D68">
            <w:pPr>
              <w:pStyle w:val="rowtabella0"/>
              <w:rPr>
                <w:color w:val="002060"/>
              </w:rPr>
            </w:pPr>
            <w:r w:rsidRPr="007142FD">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B23AE"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4B43B" w14:textId="77777777" w:rsidR="0039149E" w:rsidRPr="007142FD" w:rsidRDefault="0039149E" w:rsidP="00D45D68">
            <w:pPr>
              <w:pStyle w:val="rowtabella0"/>
              <w:rPr>
                <w:color w:val="002060"/>
              </w:rPr>
            </w:pPr>
            <w:r w:rsidRPr="007142FD">
              <w:rPr>
                <w:color w:val="002060"/>
              </w:rPr>
              <w:t>LOCALITA' NONTESICURO</w:t>
            </w:r>
          </w:p>
        </w:tc>
      </w:tr>
      <w:tr w:rsidR="0039149E" w:rsidRPr="007142FD" w14:paraId="7E1A406E"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562C69" w14:textId="77777777" w:rsidR="0039149E" w:rsidRPr="007142FD" w:rsidRDefault="0039149E" w:rsidP="00D45D68">
            <w:pPr>
              <w:pStyle w:val="rowtabella0"/>
              <w:rPr>
                <w:color w:val="002060"/>
              </w:rPr>
            </w:pPr>
            <w:r w:rsidRPr="007142F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28D6A" w14:textId="77777777" w:rsidR="0039149E" w:rsidRPr="007142FD" w:rsidRDefault="0039149E" w:rsidP="00D45D68">
            <w:pPr>
              <w:pStyle w:val="rowtabella0"/>
              <w:rPr>
                <w:color w:val="002060"/>
              </w:rPr>
            </w:pPr>
            <w:r w:rsidRPr="007142F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27EA1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CFC68"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BD927" w14:textId="77777777" w:rsidR="0039149E" w:rsidRPr="007142FD" w:rsidRDefault="0039149E" w:rsidP="00D45D68">
            <w:pPr>
              <w:pStyle w:val="rowtabella0"/>
              <w:rPr>
                <w:color w:val="002060"/>
              </w:rPr>
            </w:pPr>
            <w:r w:rsidRPr="007142F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68FED" w14:textId="77777777" w:rsidR="0039149E" w:rsidRPr="007142FD" w:rsidRDefault="0039149E" w:rsidP="00D45D68">
            <w:pPr>
              <w:pStyle w:val="rowtabella0"/>
              <w:rPr>
                <w:color w:val="002060"/>
              </w:rPr>
            </w:pPr>
            <w:r w:rsidRPr="007142F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C3A02" w14:textId="77777777" w:rsidR="0039149E" w:rsidRPr="007142FD" w:rsidRDefault="0039149E" w:rsidP="00D45D68">
            <w:pPr>
              <w:pStyle w:val="rowtabella0"/>
              <w:rPr>
                <w:color w:val="002060"/>
              </w:rPr>
            </w:pPr>
            <w:r w:rsidRPr="007142FD">
              <w:rPr>
                <w:color w:val="002060"/>
              </w:rPr>
              <w:t>VIA LUDOVICO SCARFIOTTI</w:t>
            </w:r>
          </w:p>
        </w:tc>
      </w:tr>
      <w:tr w:rsidR="0039149E" w:rsidRPr="007142FD" w14:paraId="1C1C5F48"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26B6C5" w14:textId="77777777" w:rsidR="0039149E" w:rsidRPr="007142FD" w:rsidRDefault="0039149E" w:rsidP="00D45D68">
            <w:pPr>
              <w:pStyle w:val="rowtabella0"/>
              <w:rPr>
                <w:color w:val="002060"/>
              </w:rPr>
            </w:pPr>
            <w:r w:rsidRPr="007142FD">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3E7250" w14:textId="77777777" w:rsidR="0039149E" w:rsidRPr="007142FD" w:rsidRDefault="0039149E" w:rsidP="00D45D68">
            <w:pPr>
              <w:pStyle w:val="rowtabella0"/>
              <w:rPr>
                <w:color w:val="002060"/>
              </w:rPr>
            </w:pPr>
            <w:r w:rsidRPr="007142FD">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B46399"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D93DD" w14:textId="77777777" w:rsidR="0039149E" w:rsidRPr="007142FD" w:rsidRDefault="0039149E" w:rsidP="00D45D68">
            <w:pPr>
              <w:pStyle w:val="rowtabella0"/>
              <w:rPr>
                <w:color w:val="002060"/>
              </w:rPr>
            </w:pPr>
            <w:r w:rsidRPr="007142FD">
              <w:rPr>
                <w:color w:val="002060"/>
              </w:rP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FE505D" w14:textId="77777777" w:rsidR="0039149E" w:rsidRPr="007142FD" w:rsidRDefault="0039149E" w:rsidP="00D45D68">
            <w:pPr>
              <w:pStyle w:val="rowtabella0"/>
              <w:rPr>
                <w:color w:val="002060"/>
              </w:rPr>
            </w:pPr>
            <w:r w:rsidRPr="007142FD">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DD9C7" w14:textId="77777777" w:rsidR="0039149E" w:rsidRPr="007142FD" w:rsidRDefault="0039149E" w:rsidP="00D45D68">
            <w:pPr>
              <w:pStyle w:val="rowtabella0"/>
              <w:rPr>
                <w:color w:val="002060"/>
              </w:rPr>
            </w:pPr>
            <w:r w:rsidRPr="007142F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86089" w14:textId="77777777" w:rsidR="0039149E" w:rsidRPr="007142FD" w:rsidRDefault="0039149E" w:rsidP="00D45D68">
            <w:pPr>
              <w:pStyle w:val="rowtabella0"/>
              <w:rPr>
                <w:color w:val="002060"/>
              </w:rPr>
            </w:pPr>
            <w:r w:rsidRPr="007142FD">
              <w:rPr>
                <w:color w:val="002060"/>
              </w:rPr>
              <w:t>VIA DELLO SPORT</w:t>
            </w:r>
          </w:p>
        </w:tc>
      </w:tr>
      <w:tr w:rsidR="0039149E" w:rsidRPr="007142FD" w14:paraId="59676FAD"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801C22" w14:textId="77777777" w:rsidR="0039149E" w:rsidRPr="007142FD" w:rsidRDefault="0039149E" w:rsidP="00D45D68">
            <w:pPr>
              <w:pStyle w:val="rowtabella0"/>
              <w:rPr>
                <w:color w:val="002060"/>
              </w:rPr>
            </w:pPr>
            <w:r w:rsidRPr="007142FD">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C4090F" w14:textId="77777777" w:rsidR="0039149E" w:rsidRPr="007142FD" w:rsidRDefault="0039149E" w:rsidP="00D45D68">
            <w:pPr>
              <w:pStyle w:val="rowtabella0"/>
              <w:rPr>
                <w:color w:val="002060"/>
              </w:rPr>
            </w:pPr>
            <w:r w:rsidRPr="007142FD">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C73F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8C92E"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EAC173" w14:textId="77777777" w:rsidR="0039149E" w:rsidRPr="007142FD" w:rsidRDefault="0039149E" w:rsidP="00D45D68">
            <w:pPr>
              <w:pStyle w:val="rowtabella0"/>
              <w:rPr>
                <w:color w:val="002060"/>
              </w:rPr>
            </w:pPr>
            <w:r w:rsidRPr="007142FD">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C4D84" w14:textId="77777777" w:rsidR="0039149E" w:rsidRPr="007142FD" w:rsidRDefault="0039149E" w:rsidP="00D45D68">
            <w:pPr>
              <w:pStyle w:val="rowtabella0"/>
              <w:rPr>
                <w:color w:val="002060"/>
              </w:rPr>
            </w:pPr>
            <w:r w:rsidRPr="007142F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69AA5" w14:textId="77777777" w:rsidR="0039149E" w:rsidRPr="007142FD" w:rsidRDefault="0039149E" w:rsidP="00D45D68">
            <w:pPr>
              <w:pStyle w:val="rowtabella0"/>
              <w:rPr>
                <w:color w:val="002060"/>
              </w:rPr>
            </w:pPr>
            <w:r w:rsidRPr="007142FD">
              <w:rPr>
                <w:color w:val="002060"/>
              </w:rPr>
              <w:t>VIA VESCOVARA, 7</w:t>
            </w:r>
          </w:p>
        </w:tc>
      </w:tr>
      <w:tr w:rsidR="0039149E" w:rsidRPr="007142FD" w14:paraId="2794C88D"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4217A" w14:textId="77777777" w:rsidR="0039149E" w:rsidRPr="007142FD" w:rsidRDefault="0039149E" w:rsidP="00D45D68">
            <w:pPr>
              <w:pStyle w:val="rowtabella0"/>
              <w:rPr>
                <w:color w:val="002060"/>
              </w:rPr>
            </w:pPr>
            <w:r w:rsidRPr="007142FD">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53929" w14:textId="77777777" w:rsidR="0039149E" w:rsidRPr="007142FD" w:rsidRDefault="0039149E" w:rsidP="00D45D68">
            <w:pPr>
              <w:pStyle w:val="rowtabella0"/>
              <w:rPr>
                <w:color w:val="002060"/>
              </w:rPr>
            </w:pPr>
            <w:r w:rsidRPr="007142F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EACD7"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990DD"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7698B" w14:textId="77777777" w:rsidR="0039149E" w:rsidRPr="007142FD" w:rsidRDefault="0039149E" w:rsidP="00D45D68">
            <w:pPr>
              <w:pStyle w:val="rowtabella0"/>
              <w:rPr>
                <w:color w:val="002060"/>
              </w:rPr>
            </w:pPr>
            <w:r w:rsidRPr="007142FD">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8CBB2" w14:textId="77777777" w:rsidR="0039149E" w:rsidRPr="007142FD" w:rsidRDefault="0039149E" w:rsidP="00D45D68">
            <w:pPr>
              <w:pStyle w:val="rowtabella0"/>
              <w:rPr>
                <w:color w:val="002060"/>
              </w:rPr>
            </w:pPr>
            <w:r w:rsidRPr="007142F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B291C" w14:textId="77777777" w:rsidR="0039149E" w:rsidRPr="007142FD" w:rsidRDefault="0039149E" w:rsidP="00D45D68">
            <w:pPr>
              <w:pStyle w:val="rowtabella0"/>
              <w:rPr>
                <w:color w:val="002060"/>
              </w:rPr>
            </w:pPr>
            <w:r w:rsidRPr="007142FD">
              <w:rPr>
                <w:color w:val="002060"/>
              </w:rPr>
              <w:t>VIA CERQUATTI</w:t>
            </w:r>
          </w:p>
        </w:tc>
      </w:tr>
    </w:tbl>
    <w:p w14:paraId="11DE979A" w14:textId="77777777" w:rsidR="0039149E" w:rsidRPr="007142FD" w:rsidRDefault="0039149E" w:rsidP="0039149E">
      <w:pPr>
        <w:pStyle w:val="breakline"/>
        <w:rPr>
          <w:rFonts w:eastAsiaTheme="minorEastAsia"/>
          <w:color w:val="002060"/>
        </w:rPr>
      </w:pPr>
    </w:p>
    <w:p w14:paraId="236AA246" w14:textId="77777777" w:rsidR="0039149E" w:rsidRPr="007142FD" w:rsidRDefault="0039149E" w:rsidP="0039149E">
      <w:pPr>
        <w:pStyle w:val="breakline"/>
        <w:rPr>
          <w:color w:val="002060"/>
        </w:rPr>
      </w:pPr>
    </w:p>
    <w:p w14:paraId="4CE01B2A" w14:textId="77777777" w:rsidR="0039149E" w:rsidRPr="007142FD" w:rsidRDefault="0039149E" w:rsidP="0039149E">
      <w:pPr>
        <w:pStyle w:val="breakline"/>
        <w:rPr>
          <w:color w:val="002060"/>
        </w:rPr>
      </w:pPr>
    </w:p>
    <w:p w14:paraId="4C7EFBE4" w14:textId="77777777" w:rsidR="0039149E" w:rsidRPr="007142FD" w:rsidRDefault="0039149E" w:rsidP="0039149E">
      <w:pPr>
        <w:pStyle w:val="sottotitolocampionato10"/>
        <w:rPr>
          <w:color w:val="002060"/>
        </w:rPr>
      </w:pPr>
      <w:r w:rsidRPr="007142FD">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5"/>
        <w:gridCol w:w="1559"/>
        <w:gridCol w:w="1552"/>
      </w:tblGrid>
      <w:tr w:rsidR="0039149E" w:rsidRPr="007142FD" w14:paraId="7145BB1E"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2274E"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AE23"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71D2D"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7247C"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F7A6C"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83EC1"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C2A75"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2D27814D"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86E54" w14:textId="77777777" w:rsidR="0039149E" w:rsidRPr="007142FD" w:rsidRDefault="0039149E" w:rsidP="00D45D68">
            <w:pPr>
              <w:pStyle w:val="rowtabella0"/>
              <w:rPr>
                <w:color w:val="002060"/>
              </w:rPr>
            </w:pPr>
            <w:r w:rsidRPr="007142FD">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D4CE0" w14:textId="77777777" w:rsidR="0039149E" w:rsidRPr="007142FD" w:rsidRDefault="0039149E" w:rsidP="00D45D68">
            <w:pPr>
              <w:pStyle w:val="rowtabella0"/>
              <w:rPr>
                <w:color w:val="002060"/>
              </w:rPr>
            </w:pPr>
            <w:r w:rsidRPr="007142FD">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B2EB3"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B76A6" w14:textId="77777777" w:rsidR="0039149E" w:rsidRPr="007142FD" w:rsidRDefault="0039149E" w:rsidP="00D45D68">
            <w:pPr>
              <w:pStyle w:val="rowtabella0"/>
              <w:rPr>
                <w:color w:val="002060"/>
              </w:rPr>
            </w:pPr>
            <w:r w:rsidRPr="007142FD">
              <w:rPr>
                <w:color w:val="002060"/>
              </w:rPr>
              <w:t>27/01/2023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38E40" w14:textId="77777777" w:rsidR="0039149E" w:rsidRPr="007142FD" w:rsidRDefault="0039149E" w:rsidP="00D45D68">
            <w:pPr>
              <w:pStyle w:val="rowtabella0"/>
              <w:rPr>
                <w:color w:val="002060"/>
              </w:rPr>
            </w:pPr>
            <w:r w:rsidRPr="007142FD">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5262F" w14:textId="77777777" w:rsidR="0039149E" w:rsidRPr="007142FD" w:rsidRDefault="0039149E" w:rsidP="00D45D68">
            <w:pPr>
              <w:pStyle w:val="rowtabella0"/>
              <w:rPr>
                <w:color w:val="002060"/>
              </w:rPr>
            </w:pPr>
            <w:r w:rsidRPr="007142FD">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6B983" w14:textId="77777777" w:rsidR="0039149E" w:rsidRPr="007142FD" w:rsidRDefault="0039149E" w:rsidP="00D45D68">
            <w:pPr>
              <w:pStyle w:val="rowtabella0"/>
              <w:rPr>
                <w:color w:val="002060"/>
              </w:rPr>
            </w:pPr>
            <w:r w:rsidRPr="007142FD">
              <w:rPr>
                <w:color w:val="002060"/>
              </w:rPr>
              <w:t>VIA CORRADI</w:t>
            </w:r>
          </w:p>
        </w:tc>
      </w:tr>
      <w:tr w:rsidR="0039149E" w:rsidRPr="007142FD" w14:paraId="237BC22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982EFA" w14:textId="77777777" w:rsidR="0039149E" w:rsidRPr="007142FD" w:rsidRDefault="0039149E" w:rsidP="00D45D68">
            <w:pPr>
              <w:pStyle w:val="rowtabella0"/>
              <w:rPr>
                <w:color w:val="002060"/>
              </w:rPr>
            </w:pPr>
            <w:r w:rsidRPr="007142F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4F1C03" w14:textId="77777777" w:rsidR="0039149E" w:rsidRPr="007142FD" w:rsidRDefault="0039149E" w:rsidP="00D45D68">
            <w:pPr>
              <w:pStyle w:val="rowtabella0"/>
              <w:rPr>
                <w:color w:val="002060"/>
              </w:rPr>
            </w:pPr>
            <w:proofErr w:type="gramStart"/>
            <w:r w:rsidRPr="007142FD">
              <w:rPr>
                <w:color w:val="002060"/>
              </w:rPr>
              <w:t>L ALTRO</w:t>
            </w:r>
            <w:proofErr w:type="gramEnd"/>
            <w:r w:rsidRPr="007142FD">
              <w:rPr>
                <w:color w:val="002060"/>
              </w:rPr>
              <w:t xml:space="preserve">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F28E36"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466F7B"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2F8E8F" w14:textId="77777777" w:rsidR="0039149E" w:rsidRPr="007142FD" w:rsidRDefault="0039149E" w:rsidP="00D45D68">
            <w:pPr>
              <w:pStyle w:val="rowtabella0"/>
              <w:rPr>
                <w:color w:val="002060"/>
              </w:rPr>
            </w:pPr>
            <w:r w:rsidRPr="007142F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CEBBA" w14:textId="77777777" w:rsidR="0039149E" w:rsidRPr="007142FD" w:rsidRDefault="0039149E" w:rsidP="00D45D68">
            <w:pPr>
              <w:pStyle w:val="rowtabella0"/>
              <w:rPr>
                <w:color w:val="002060"/>
              </w:rPr>
            </w:pPr>
            <w:r w:rsidRPr="007142F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C0800" w14:textId="77777777" w:rsidR="0039149E" w:rsidRPr="007142FD" w:rsidRDefault="0039149E" w:rsidP="00D45D68">
            <w:pPr>
              <w:pStyle w:val="rowtabella0"/>
              <w:rPr>
                <w:color w:val="002060"/>
              </w:rPr>
            </w:pPr>
            <w:r w:rsidRPr="007142FD">
              <w:rPr>
                <w:color w:val="002060"/>
              </w:rPr>
              <w:t>PIAZZA S. D'ACQUISTO</w:t>
            </w:r>
          </w:p>
        </w:tc>
      </w:tr>
      <w:tr w:rsidR="0039149E" w:rsidRPr="007142FD" w14:paraId="789FABD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3A642" w14:textId="77777777" w:rsidR="0039149E" w:rsidRPr="007142FD" w:rsidRDefault="0039149E" w:rsidP="00D45D68">
            <w:pPr>
              <w:pStyle w:val="rowtabella0"/>
              <w:rPr>
                <w:color w:val="002060"/>
              </w:rPr>
            </w:pPr>
            <w:r w:rsidRPr="007142FD">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9E213F" w14:textId="77777777" w:rsidR="0039149E" w:rsidRPr="007142FD" w:rsidRDefault="0039149E" w:rsidP="00D45D68">
            <w:pPr>
              <w:pStyle w:val="rowtabella0"/>
              <w:rPr>
                <w:color w:val="002060"/>
              </w:rPr>
            </w:pPr>
            <w:r w:rsidRPr="007142FD">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6E3D9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E6DB3"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358AD" w14:textId="77777777" w:rsidR="0039149E" w:rsidRPr="007142FD" w:rsidRDefault="0039149E" w:rsidP="00D45D68">
            <w:pPr>
              <w:pStyle w:val="rowtabella0"/>
              <w:rPr>
                <w:color w:val="002060"/>
              </w:rPr>
            </w:pPr>
            <w:r w:rsidRPr="007142FD">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DA6DD" w14:textId="77777777" w:rsidR="0039149E" w:rsidRPr="007142FD" w:rsidRDefault="0039149E" w:rsidP="00D45D68">
            <w:pPr>
              <w:pStyle w:val="rowtabella0"/>
              <w:rPr>
                <w:color w:val="002060"/>
              </w:rPr>
            </w:pPr>
            <w:r w:rsidRPr="007142FD">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720BB" w14:textId="77777777" w:rsidR="0039149E" w:rsidRPr="007142FD" w:rsidRDefault="0039149E" w:rsidP="00D45D68">
            <w:pPr>
              <w:pStyle w:val="rowtabella0"/>
              <w:rPr>
                <w:color w:val="002060"/>
              </w:rPr>
            </w:pPr>
            <w:r w:rsidRPr="007142FD">
              <w:rPr>
                <w:color w:val="002060"/>
              </w:rPr>
              <w:t>VIA FONTE DI MONSIGNORE</w:t>
            </w:r>
          </w:p>
        </w:tc>
      </w:tr>
      <w:tr w:rsidR="0039149E" w:rsidRPr="007142FD" w14:paraId="7F836E25"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FD4A3" w14:textId="77777777" w:rsidR="0039149E" w:rsidRPr="007142FD" w:rsidRDefault="0039149E" w:rsidP="00D45D68">
            <w:pPr>
              <w:pStyle w:val="rowtabella0"/>
              <w:rPr>
                <w:color w:val="002060"/>
              </w:rPr>
            </w:pPr>
            <w:r w:rsidRPr="007142FD">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DD24FD" w14:textId="77777777" w:rsidR="0039149E" w:rsidRPr="007142FD" w:rsidRDefault="0039149E" w:rsidP="00D45D68">
            <w:pPr>
              <w:pStyle w:val="rowtabella0"/>
              <w:rPr>
                <w:color w:val="002060"/>
              </w:rPr>
            </w:pPr>
            <w:r w:rsidRPr="007142FD">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0EB74"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5B068" w14:textId="77777777" w:rsidR="0039149E" w:rsidRPr="007142FD" w:rsidRDefault="0039149E" w:rsidP="00D45D68">
            <w:pPr>
              <w:pStyle w:val="rowtabella0"/>
              <w:rPr>
                <w:color w:val="002060"/>
              </w:rPr>
            </w:pPr>
            <w:r w:rsidRPr="007142FD">
              <w:rPr>
                <w:color w:val="002060"/>
              </w:rPr>
              <w:t>27/01/2023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D7BDF" w14:textId="77777777" w:rsidR="0039149E" w:rsidRPr="007142FD" w:rsidRDefault="0039149E" w:rsidP="00D45D68">
            <w:pPr>
              <w:pStyle w:val="rowtabella0"/>
              <w:rPr>
                <w:color w:val="002060"/>
              </w:rPr>
            </w:pPr>
            <w:r w:rsidRPr="007142F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5D7AE" w14:textId="77777777" w:rsidR="0039149E" w:rsidRPr="007142FD" w:rsidRDefault="0039149E" w:rsidP="00D45D68">
            <w:pPr>
              <w:pStyle w:val="rowtabella0"/>
              <w:rPr>
                <w:color w:val="002060"/>
              </w:rPr>
            </w:pPr>
            <w:r w:rsidRPr="007142F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FF47F" w14:textId="77777777" w:rsidR="0039149E" w:rsidRPr="007142FD" w:rsidRDefault="0039149E" w:rsidP="00D45D68">
            <w:pPr>
              <w:pStyle w:val="rowtabella0"/>
              <w:rPr>
                <w:color w:val="002060"/>
              </w:rPr>
            </w:pPr>
            <w:r w:rsidRPr="007142FD">
              <w:rPr>
                <w:color w:val="002060"/>
              </w:rPr>
              <w:t>FRAZ.PAGLIARE VIA VECCHI</w:t>
            </w:r>
          </w:p>
        </w:tc>
      </w:tr>
      <w:tr w:rsidR="0039149E" w:rsidRPr="007142FD" w14:paraId="77B7C5EB"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25829D" w14:textId="77777777" w:rsidR="0039149E" w:rsidRPr="007142FD" w:rsidRDefault="0039149E" w:rsidP="00D45D68">
            <w:pPr>
              <w:pStyle w:val="rowtabella0"/>
              <w:rPr>
                <w:color w:val="002060"/>
              </w:rPr>
            </w:pPr>
            <w:r w:rsidRPr="007142FD">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10C6EE" w14:textId="77777777" w:rsidR="0039149E" w:rsidRPr="007142FD" w:rsidRDefault="0039149E" w:rsidP="00D45D68">
            <w:pPr>
              <w:pStyle w:val="rowtabella0"/>
              <w:rPr>
                <w:color w:val="002060"/>
              </w:rPr>
            </w:pPr>
            <w:r w:rsidRPr="007142FD">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C8915"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139E55"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ADE319" w14:textId="77777777" w:rsidR="0039149E" w:rsidRPr="007142FD" w:rsidRDefault="0039149E" w:rsidP="00D45D68">
            <w:pPr>
              <w:pStyle w:val="rowtabella0"/>
              <w:rPr>
                <w:color w:val="002060"/>
              </w:rPr>
            </w:pPr>
            <w:r w:rsidRPr="007142FD">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DDCBE" w14:textId="77777777" w:rsidR="0039149E" w:rsidRPr="007142FD" w:rsidRDefault="0039149E" w:rsidP="00D45D68">
            <w:pPr>
              <w:pStyle w:val="rowtabella0"/>
              <w:rPr>
                <w:color w:val="002060"/>
              </w:rPr>
            </w:pPr>
            <w:r w:rsidRPr="007142F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A5ABD" w14:textId="77777777" w:rsidR="0039149E" w:rsidRPr="007142FD" w:rsidRDefault="0039149E" w:rsidP="00D45D68">
            <w:pPr>
              <w:pStyle w:val="rowtabella0"/>
              <w:rPr>
                <w:color w:val="002060"/>
              </w:rPr>
            </w:pPr>
            <w:r w:rsidRPr="007142FD">
              <w:rPr>
                <w:color w:val="002060"/>
              </w:rPr>
              <w:t>VIA DELLO SPORT</w:t>
            </w:r>
          </w:p>
        </w:tc>
      </w:tr>
      <w:tr w:rsidR="0039149E" w:rsidRPr="007142FD" w14:paraId="795915BF"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30D097" w14:textId="77777777" w:rsidR="0039149E" w:rsidRPr="007142FD" w:rsidRDefault="0039149E" w:rsidP="00D45D68">
            <w:pPr>
              <w:pStyle w:val="rowtabella0"/>
              <w:rPr>
                <w:color w:val="002060"/>
              </w:rPr>
            </w:pPr>
            <w:r w:rsidRPr="007142FD">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BF1363" w14:textId="77777777" w:rsidR="0039149E" w:rsidRPr="007142FD" w:rsidRDefault="0039149E" w:rsidP="00D45D68">
            <w:pPr>
              <w:pStyle w:val="rowtabella0"/>
              <w:rPr>
                <w:color w:val="002060"/>
              </w:rPr>
            </w:pPr>
            <w:r w:rsidRPr="007142FD">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579155"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6F57F3"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8DD8AC" w14:textId="77777777" w:rsidR="0039149E" w:rsidRPr="007142FD" w:rsidRDefault="0039149E" w:rsidP="00D45D68">
            <w:pPr>
              <w:pStyle w:val="rowtabella0"/>
              <w:rPr>
                <w:color w:val="002060"/>
              </w:rPr>
            </w:pPr>
            <w:r w:rsidRPr="007142FD">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E1EB1" w14:textId="77777777" w:rsidR="0039149E" w:rsidRPr="007142FD" w:rsidRDefault="0039149E" w:rsidP="00D45D68">
            <w:pPr>
              <w:pStyle w:val="rowtabella0"/>
              <w:rPr>
                <w:color w:val="002060"/>
              </w:rPr>
            </w:pPr>
            <w:r w:rsidRPr="007142FD">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C4ED4" w14:textId="77777777" w:rsidR="0039149E" w:rsidRPr="007142FD" w:rsidRDefault="0039149E" w:rsidP="00D45D68">
            <w:pPr>
              <w:pStyle w:val="rowtabella0"/>
              <w:rPr>
                <w:color w:val="002060"/>
              </w:rPr>
            </w:pPr>
            <w:r w:rsidRPr="007142FD">
              <w:rPr>
                <w:color w:val="002060"/>
              </w:rPr>
              <w:t>VIA NENNI</w:t>
            </w:r>
          </w:p>
        </w:tc>
      </w:tr>
      <w:tr w:rsidR="0039149E" w:rsidRPr="007142FD" w14:paraId="4B3AB567"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42E9B" w14:textId="77777777" w:rsidR="0039149E" w:rsidRPr="007142FD" w:rsidRDefault="0039149E" w:rsidP="00D45D68">
            <w:pPr>
              <w:pStyle w:val="rowtabella0"/>
              <w:rPr>
                <w:color w:val="002060"/>
              </w:rPr>
            </w:pPr>
            <w:proofErr w:type="gramStart"/>
            <w:r w:rsidRPr="007142FD">
              <w:rPr>
                <w:color w:val="002060"/>
              </w:rPr>
              <w:lastRenderedPageBreak/>
              <w:t>U.MANDOLESI</w:t>
            </w:r>
            <w:proofErr w:type="gramEnd"/>
            <w:r w:rsidRPr="007142FD">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CD1A4" w14:textId="77777777" w:rsidR="0039149E" w:rsidRPr="007142FD" w:rsidRDefault="0039149E" w:rsidP="00D45D68">
            <w:pPr>
              <w:pStyle w:val="rowtabella0"/>
              <w:rPr>
                <w:color w:val="002060"/>
              </w:rPr>
            </w:pPr>
            <w:r w:rsidRPr="007142FD">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3588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8AFC6"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C329E" w14:textId="77777777" w:rsidR="0039149E" w:rsidRPr="007142FD" w:rsidRDefault="0039149E" w:rsidP="00D45D68">
            <w:pPr>
              <w:pStyle w:val="rowtabella0"/>
              <w:rPr>
                <w:color w:val="002060"/>
              </w:rPr>
            </w:pPr>
            <w:r w:rsidRPr="007142F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EC29F" w14:textId="77777777" w:rsidR="0039149E" w:rsidRPr="007142FD" w:rsidRDefault="0039149E" w:rsidP="00D45D68">
            <w:pPr>
              <w:pStyle w:val="rowtabella0"/>
              <w:rPr>
                <w:color w:val="002060"/>
              </w:rPr>
            </w:pPr>
            <w:r w:rsidRPr="007142F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D24D4" w14:textId="77777777" w:rsidR="0039149E" w:rsidRPr="007142FD" w:rsidRDefault="0039149E" w:rsidP="00D45D68">
            <w:pPr>
              <w:pStyle w:val="rowtabella0"/>
              <w:rPr>
                <w:color w:val="002060"/>
              </w:rPr>
            </w:pPr>
            <w:r w:rsidRPr="007142FD">
              <w:rPr>
                <w:color w:val="002060"/>
              </w:rPr>
              <w:t xml:space="preserve">VIA </w:t>
            </w:r>
            <w:proofErr w:type="gramStart"/>
            <w:r w:rsidRPr="007142FD">
              <w:rPr>
                <w:color w:val="002060"/>
              </w:rPr>
              <w:t>S.VITTORIA</w:t>
            </w:r>
            <w:proofErr w:type="gramEnd"/>
            <w:r w:rsidRPr="007142FD">
              <w:rPr>
                <w:color w:val="002060"/>
              </w:rPr>
              <w:t>, 5</w:t>
            </w:r>
          </w:p>
        </w:tc>
      </w:tr>
    </w:tbl>
    <w:p w14:paraId="264E08D6" w14:textId="77777777" w:rsidR="0039149E" w:rsidRDefault="0039149E" w:rsidP="0039149E">
      <w:pPr>
        <w:pStyle w:val="breakline"/>
        <w:rPr>
          <w:color w:val="002060"/>
        </w:rPr>
      </w:pPr>
    </w:p>
    <w:p w14:paraId="1AB5BA1C" w14:textId="77777777" w:rsidR="0039149E" w:rsidRPr="008550F0" w:rsidRDefault="0039149E" w:rsidP="0039149E">
      <w:pPr>
        <w:pStyle w:val="breakline"/>
        <w:rPr>
          <w:color w:val="002060"/>
        </w:rPr>
      </w:pPr>
    </w:p>
    <w:p w14:paraId="48B178C5" w14:textId="77777777" w:rsidR="0039149E" w:rsidRPr="008550F0" w:rsidRDefault="0039149E" w:rsidP="0039149E">
      <w:pPr>
        <w:pStyle w:val="titolocampionato0"/>
        <w:shd w:val="clear" w:color="auto" w:fill="CCCCCC"/>
        <w:spacing w:before="80" w:after="40"/>
        <w:rPr>
          <w:color w:val="002060"/>
        </w:rPr>
      </w:pPr>
      <w:r w:rsidRPr="008550F0">
        <w:rPr>
          <w:color w:val="002060"/>
        </w:rPr>
        <w:t>CALCIO A CINQUE SERIE D</w:t>
      </w:r>
    </w:p>
    <w:p w14:paraId="5B730B09" w14:textId="77777777" w:rsidR="0039149E" w:rsidRPr="008550F0" w:rsidRDefault="0039149E" w:rsidP="0039149E">
      <w:pPr>
        <w:pStyle w:val="titoloprinc0"/>
        <w:rPr>
          <w:color w:val="002060"/>
        </w:rPr>
      </w:pPr>
      <w:r w:rsidRPr="008550F0">
        <w:rPr>
          <w:color w:val="002060"/>
        </w:rPr>
        <w:t>RISULTATI</w:t>
      </w:r>
    </w:p>
    <w:p w14:paraId="677B4091" w14:textId="77777777" w:rsidR="0039149E" w:rsidRPr="008550F0" w:rsidRDefault="0039149E" w:rsidP="0039149E">
      <w:pPr>
        <w:pStyle w:val="breakline"/>
        <w:rPr>
          <w:color w:val="002060"/>
        </w:rPr>
      </w:pPr>
    </w:p>
    <w:p w14:paraId="7E68F4E1" w14:textId="77777777" w:rsidR="0039149E" w:rsidRPr="008550F0" w:rsidRDefault="0039149E" w:rsidP="0039149E">
      <w:pPr>
        <w:pStyle w:val="sottotitolocampionato10"/>
        <w:rPr>
          <w:color w:val="002060"/>
        </w:rPr>
      </w:pPr>
      <w:r w:rsidRPr="008550F0">
        <w:rPr>
          <w:color w:val="002060"/>
        </w:rPr>
        <w:t>RISULTATI UFFICIALI GARE DEL 20/01/2023</w:t>
      </w:r>
    </w:p>
    <w:p w14:paraId="43308448"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34578D6F"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5883E870"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3FE32DA7"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99984" w14:textId="77777777" w:rsidR="0039149E" w:rsidRPr="008550F0" w:rsidRDefault="0039149E" w:rsidP="00D45D68">
                  <w:pPr>
                    <w:pStyle w:val="headertabella0"/>
                    <w:rPr>
                      <w:color w:val="002060"/>
                    </w:rPr>
                  </w:pPr>
                  <w:r w:rsidRPr="008550F0">
                    <w:rPr>
                      <w:color w:val="002060"/>
                    </w:rPr>
                    <w:t>GIRONE E - 9 Giornata - A</w:t>
                  </w:r>
                </w:p>
              </w:tc>
            </w:tr>
            <w:tr w:rsidR="0039149E" w:rsidRPr="008550F0" w14:paraId="2730E05B" w14:textId="77777777" w:rsidTr="00D45D6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5B2B33" w14:textId="77777777" w:rsidR="0039149E" w:rsidRPr="008550F0" w:rsidRDefault="0039149E" w:rsidP="00D45D68">
                  <w:pPr>
                    <w:pStyle w:val="rowtabella0"/>
                    <w:rPr>
                      <w:color w:val="002060"/>
                    </w:rPr>
                  </w:pPr>
                  <w:r w:rsidRPr="008550F0">
                    <w:rPr>
                      <w:color w:val="002060"/>
                    </w:rPr>
                    <w:t>TRUENTIN LAMA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4FA9A" w14:textId="77777777" w:rsidR="0039149E" w:rsidRPr="008550F0" w:rsidRDefault="0039149E" w:rsidP="00D45D68">
                  <w:pPr>
                    <w:pStyle w:val="rowtabella0"/>
                    <w:rPr>
                      <w:color w:val="002060"/>
                    </w:rPr>
                  </w:pPr>
                  <w:r w:rsidRPr="008550F0">
                    <w:rPr>
                      <w:color w:val="002060"/>
                    </w:rPr>
                    <w:t>- FROG S CLUB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EACD4" w14:textId="77777777" w:rsidR="0039149E" w:rsidRPr="008550F0" w:rsidRDefault="0039149E" w:rsidP="00D45D68">
                  <w:pPr>
                    <w:pStyle w:val="rowtabella0"/>
                    <w:jc w:val="center"/>
                    <w:rPr>
                      <w:color w:val="002060"/>
                    </w:rPr>
                  </w:pPr>
                  <w:r w:rsidRPr="008550F0">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91469" w14:textId="77777777" w:rsidR="0039149E" w:rsidRPr="008550F0" w:rsidRDefault="0039149E" w:rsidP="00D45D68">
                  <w:pPr>
                    <w:pStyle w:val="rowtabella0"/>
                    <w:jc w:val="center"/>
                    <w:rPr>
                      <w:color w:val="002060"/>
                    </w:rPr>
                  </w:pPr>
                  <w:r w:rsidRPr="008550F0">
                    <w:rPr>
                      <w:color w:val="002060"/>
                    </w:rPr>
                    <w:t> </w:t>
                  </w:r>
                </w:p>
              </w:tc>
            </w:tr>
          </w:tbl>
          <w:p w14:paraId="191BBF3B" w14:textId="77777777" w:rsidR="0039149E" w:rsidRPr="008550F0" w:rsidRDefault="0039149E" w:rsidP="00D45D68">
            <w:pPr>
              <w:rPr>
                <w:color w:val="002060"/>
              </w:rPr>
            </w:pPr>
          </w:p>
        </w:tc>
      </w:tr>
    </w:tbl>
    <w:p w14:paraId="5778FEC2" w14:textId="77777777" w:rsidR="0039149E" w:rsidRPr="008550F0" w:rsidRDefault="0039149E" w:rsidP="0039149E">
      <w:pPr>
        <w:pStyle w:val="breakline"/>
        <w:rPr>
          <w:rFonts w:eastAsiaTheme="minorEastAsia"/>
          <w:color w:val="002060"/>
        </w:rPr>
      </w:pPr>
    </w:p>
    <w:p w14:paraId="57D22BCC" w14:textId="77777777" w:rsidR="0039149E" w:rsidRPr="008550F0" w:rsidRDefault="0039149E" w:rsidP="0039149E">
      <w:pPr>
        <w:pStyle w:val="breakline"/>
        <w:rPr>
          <w:color w:val="002060"/>
        </w:rPr>
      </w:pPr>
    </w:p>
    <w:p w14:paraId="34E70A5A" w14:textId="77777777" w:rsidR="0039149E" w:rsidRPr="008550F0" w:rsidRDefault="0039149E" w:rsidP="0039149E">
      <w:pPr>
        <w:pStyle w:val="sottotitolocampionato10"/>
        <w:rPr>
          <w:color w:val="002060"/>
        </w:rPr>
      </w:pPr>
      <w:r w:rsidRPr="008550F0">
        <w:rPr>
          <w:color w:val="002060"/>
        </w:rPr>
        <w:t>RISULTATI UFFICIALI GARE DEL 18/01/2023</w:t>
      </w:r>
    </w:p>
    <w:p w14:paraId="374F996B"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6A6B3D8A"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6209B6EF"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31354922"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4C8BA" w14:textId="77777777" w:rsidR="0039149E" w:rsidRPr="008550F0" w:rsidRDefault="0039149E" w:rsidP="00D45D68">
                  <w:pPr>
                    <w:pStyle w:val="headertabella0"/>
                    <w:rPr>
                      <w:color w:val="002060"/>
                    </w:rPr>
                  </w:pPr>
                  <w:r w:rsidRPr="008550F0">
                    <w:rPr>
                      <w:color w:val="002060"/>
                    </w:rPr>
                    <w:t>GIRONE C - 11 Giornata - A</w:t>
                  </w:r>
                </w:p>
              </w:tc>
            </w:tr>
            <w:tr w:rsidR="0039149E" w:rsidRPr="008550F0" w14:paraId="5C419186" w14:textId="77777777" w:rsidTr="00D45D6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4374B7" w14:textId="77777777" w:rsidR="0039149E" w:rsidRPr="008550F0" w:rsidRDefault="0039149E" w:rsidP="00D45D68">
                  <w:pPr>
                    <w:pStyle w:val="rowtabella0"/>
                    <w:rPr>
                      <w:color w:val="002060"/>
                    </w:rPr>
                  </w:pPr>
                  <w:r w:rsidRPr="008550F0">
                    <w:rPr>
                      <w:color w:val="002060"/>
                    </w:rPr>
                    <w:t>FUTSAL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188BE" w14:textId="77777777" w:rsidR="0039149E" w:rsidRPr="008550F0" w:rsidRDefault="0039149E" w:rsidP="00D45D68">
                  <w:pPr>
                    <w:pStyle w:val="rowtabella0"/>
                    <w:rPr>
                      <w:color w:val="002060"/>
                    </w:rPr>
                  </w:pPr>
                  <w:r w:rsidRPr="008550F0">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7A8F5" w14:textId="77777777" w:rsidR="0039149E" w:rsidRPr="008550F0" w:rsidRDefault="0039149E" w:rsidP="00D45D68">
                  <w:pPr>
                    <w:pStyle w:val="rowtabella0"/>
                    <w:jc w:val="center"/>
                    <w:rPr>
                      <w:color w:val="002060"/>
                    </w:rPr>
                  </w:pPr>
                  <w:r w:rsidRPr="008550F0">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980DE" w14:textId="77777777" w:rsidR="0039149E" w:rsidRPr="008550F0" w:rsidRDefault="0039149E" w:rsidP="00D45D68">
                  <w:pPr>
                    <w:pStyle w:val="rowtabella0"/>
                    <w:jc w:val="center"/>
                    <w:rPr>
                      <w:color w:val="002060"/>
                    </w:rPr>
                  </w:pPr>
                  <w:r w:rsidRPr="008550F0">
                    <w:rPr>
                      <w:color w:val="002060"/>
                    </w:rPr>
                    <w:t> </w:t>
                  </w:r>
                </w:p>
              </w:tc>
            </w:tr>
          </w:tbl>
          <w:p w14:paraId="5A78A974" w14:textId="77777777" w:rsidR="0039149E" w:rsidRPr="008550F0" w:rsidRDefault="0039149E" w:rsidP="00D45D68">
            <w:pPr>
              <w:rPr>
                <w:color w:val="002060"/>
              </w:rPr>
            </w:pPr>
          </w:p>
        </w:tc>
      </w:tr>
    </w:tbl>
    <w:p w14:paraId="29BBC8F7" w14:textId="77777777" w:rsidR="0039149E" w:rsidRPr="008550F0" w:rsidRDefault="0039149E" w:rsidP="0039149E">
      <w:pPr>
        <w:pStyle w:val="breakline"/>
        <w:rPr>
          <w:rFonts w:eastAsiaTheme="minorEastAsia"/>
          <w:color w:val="002060"/>
        </w:rPr>
      </w:pPr>
    </w:p>
    <w:p w14:paraId="241972EA" w14:textId="77777777" w:rsidR="0039149E" w:rsidRPr="008550F0" w:rsidRDefault="0039149E" w:rsidP="0039149E">
      <w:pPr>
        <w:pStyle w:val="breakline"/>
        <w:rPr>
          <w:color w:val="002060"/>
        </w:rPr>
      </w:pPr>
    </w:p>
    <w:p w14:paraId="7F5A43E9" w14:textId="77777777" w:rsidR="0039149E" w:rsidRPr="008550F0" w:rsidRDefault="0039149E" w:rsidP="0039149E">
      <w:pPr>
        <w:pStyle w:val="sottotitolocampionato10"/>
        <w:rPr>
          <w:color w:val="002060"/>
        </w:rPr>
      </w:pPr>
      <w:r w:rsidRPr="008550F0">
        <w:rPr>
          <w:color w:val="002060"/>
        </w:rPr>
        <w:t>RISULTATI UFFICIALI GARE DEL 23/01/2023</w:t>
      </w:r>
    </w:p>
    <w:p w14:paraId="03BD80DB"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3522E4F7"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76704661"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76D8C176"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69E04" w14:textId="77777777" w:rsidR="0039149E" w:rsidRPr="008550F0" w:rsidRDefault="0039149E" w:rsidP="00D45D68">
                  <w:pPr>
                    <w:pStyle w:val="headertabella0"/>
                    <w:rPr>
                      <w:color w:val="002060"/>
                    </w:rPr>
                  </w:pPr>
                  <w:r w:rsidRPr="008550F0">
                    <w:rPr>
                      <w:color w:val="002060"/>
                    </w:rPr>
                    <w:t>GIRONE C - 1 Giornata - R</w:t>
                  </w:r>
                </w:p>
              </w:tc>
            </w:tr>
            <w:tr w:rsidR="0039149E" w:rsidRPr="008550F0" w14:paraId="5EE98114" w14:textId="77777777" w:rsidTr="00D45D6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82CD0A" w14:textId="77777777" w:rsidR="0039149E" w:rsidRPr="008550F0" w:rsidRDefault="0039149E" w:rsidP="00D45D68">
                  <w:pPr>
                    <w:pStyle w:val="rowtabella0"/>
                    <w:rPr>
                      <w:color w:val="002060"/>
                    </w:rPr>
                  </w:pPr>
                  <w:r w:rsidRPr="008550F0">
                    <w:rPr>
                      <w:color w:val="002060"/>
                    </w:rPr>
                    <w:t>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0FE87" w14:textId="77777777" w:rsidR="0039149E" w:rsidRPr="008550F0" w:rsidRDefault="0039149E" w:rsidP="00D45D68">
                  <w:pPr>
                    <w:pStyle w:val="rowtabella0"/>
                    <w:rPr>
                      <w:color w:val="002060"/>
                    </w:rPr>
                  </w:pPr>
                  <w:r w:rsidRPr="008550F0">
                    <w:rPr>
                      <w:color w:val="002060"/>
                    </w:rPr>
                    <w:t>- GIOVANE ANCONA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171AA" w14:textId="77777777" w:rsidR="0039149E" w:rsidRPr="008550F0" w:rsidRDefault="0039149E" w:rsidP="00D45D68">
                  <w:pPr>
                    <w:pStyle w:val="rowtabella0"/>
                    <w:jc w:val="center"/>
                    <w:rPr>
                      <w:color w:val="002060"/>
                    </w:rPr>
                  </w:pPr>
                  <w:r w:rsidRPr="008550F0">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E23A76" w14:textId="77777777" w:rsidR="0039149E" w:rsidRPr="008550F0" w:rsidRDefault="0039149E" w:rsidP="00D45D68">
                  <w:pPr>
                    <w:pStyle w:val="rowtabella0"/>
                    <w:jc w:val="center"/>
                    <w:rPr>
                      <w:color w:val="002060"/>
                    </w:rPr>
                  </w:pPr>
                  <w:r w:rsidRPr="008550F0">
                    <w:rPr>
                      <w:color w:val="002060"/>
                    </w:rPr>
                    <w:t> </w:t>
                  </w:r>
                </w:p>
              </w:tc>
            </w:tr>
          </w:tbl>
          <w:p w14:paraId="3F09CFA8" w14:textId="77777777" w:rsidR="0039149E" w:rsidRPr="008550F0" w:rsidRDefault="0039149E" w:rsidP="00D45D68">
            <w:pPr>
              <w:rPr>
                <w:color w:val="002060"/>
              </w:rPr>
            </w:pPr>
          </w:p>
        </w:tc>
      </w:tr>
    </w:tbl>
    <w:p w14:paraId="4C48FC16" w14:textId="77777777" w:rsidR="0039149E" w:rsidRPr="008550F0" w:rsidRDefault="0039149E" w:rsidP="0039149E">
      <w:pPr>
        <w:pStyle w:val="breakline"/>
        <w:rPr>
          <w:rFonts w:eastAsiaTheme="minorEastAsia"/>
          <w:color w:val="002060"/>
        </w:rPr>
      </w:pPr>
    </w:p>
    <w:p w14:paraId="26FBB3C8" w14:textId="77777777" w:rsidR="0039149E" w:rsidRPr="008550F0" w:rsidRDefault="0039149E" w:rsidP="0039149E">
      <w:pPr>
        <w:pStyle w:val="breakline"/>
        <w:rPr>
          <w:color w:val="002060"/>
        </w:rPr>
      </w:pPr>
    </w:p>
    <w:p w14:paraId="212CC6B1" w14:textId="77777777" w:rsidR="0039149E" w:rsidRPr="008550F0" w:rsidRDefault="0039149E" w:rsidP="0039149E">
      <w:pPr>
        <w:pStyle w:val="titoloprinc0"/>
        <w:rPr>
          <w:color w:val="002060"/>
        </w:rPr>
      </w:pPr>
      <w:r w:rsidRPr="008550F0">
        <w:rPr>
          <w:color w:val="002060"/>
        </w:rPr>
        <w:t>GIUDICE SPORTIVO</w:t>
      </w:r>
    </w:p>
    <w:p w14:paraId="4DCF2F45"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20554209" w14:textId="77777777" w:rsidR="0039149E" w:rsidRPr="008550F0" w:rsidRDefault="0039149E" w:rsidP="0039149E">
      <w:pPr>
        <w:pStyle w:val="titolo10"/>
        <w:rPr>
          <w:color w:val="002060"/>
        </w:rPr>
      </w:pPr>
      <w:r w:rsidRPr="008550F0">
        <w:rPr>
          <w:color w:val="002060"/>
        </w:rPr>
        <w:t xml:space="preserve">GARE DEL 20/ 1/2023 </w:t>
      </w:r>
    </w:p>
    <w:p w14:paraId="01D31031" w14:textId="77777777" w:rsidR="0039149E" w:rsidRPr="008550F0" w:rsidRDefault="0039149E" w:rsidP="0039149E">
      <w:pPr>
        <w:pStyle w:val="titolo7a"/>
        <w:rPr>
          <w:color w:val="002060"/>
        </w:rPr>
      </w:pPr>
      <w:r w:rsidRPr="008550F0">
        <w:rPr>
          <w:color w:val="002060"/>
        </w:rPr>
        <w:t xml:space="preserve">PROVVEDIMENTI DISCIPLINARI </w:t>
      </w:r>
    </w:p>
    <w:p w14:paraId="1920CEC4"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1AA8FA11" w14:textId="77777777" w:rsidR="0039149E" w:rsidRPr="008550F0" w:rsidRDefault="0039149E" w:rsidP="0039149E">
      <w:pPr>
        <w:pStyle w:val="titolo30"/>
        <w:rPr>
          <w:color w:val="002060"/>
        </w:rPr>
      </w:pPr>
      <w:r w:rsidRPr="008550F0">
        <w:rPr>
          <w:color w:val="002060"/>
        </w:rPr>
        <w:t xml:space="preserve">CALCIATORI NON ESPULSI </w:t>
      </w:r>
    </w:p>
    <w:p w14:paraId="5F8E25E1" w14:textId="77777777" w:rsidR="0039149E" w:rsidRPr="008550F0" w:rsidRDefault="0039149E" w:rsidP="0039149E">
      <w:pPr>
        <w:pStyle w:val="titolo20"/>
        <w:rPr>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7042D580" w14:textId="77777777" w:rsidTr="00D45D68">
        <w:tc>
          <w:tcPr>
            <w:tcW w:w="2200" w:type="dxa"/>
            <w:tcMar>
              <w:top w:w="20" w:type="dxa"/>
              <w:left w:w="20" w:type="dxa"/>
              <w:bottom w:w="20" w:type="dxa"/>
              <w:right w:w="20" w:type="dxa"/>
            </w:tcMar>
            <w:vAlign w:val="center"/>
            <w:hideMark/>
          </w:tcPr>
          <w:p w14:paraId="6B50226B" w14:textId="77777777" w:rsidR="0039149E" w:rsidRPr="008550F0" w:rsidRDefault="0039149E" w:rsidP="00D45D68">
            <w:pPr>
              <w:pStyle w:val="movimento"/>
              <w:rPr>
                <w:color w:val="002060"/>
              </w:rPr>
            </w:pPr>
            <w:r w:rsidRPr="008550F0">
              <w:rPr>
                <w:color w:val="002060"/>
              </w:rPr>
              <w:t>BALLATORI VITTORIO</w:t>
            </w:r>
          </w:p>
        </w:tc>
        <w:tc>
          <w:tcPr>
            <w:tcW w:w="2200" w:type="dxa"/>
            <w:tcMar>
              <w:top w:w="20" w:type="dxa"/>
              <w:left w:w="20" w:type="dxa"/>
              <w:bottom w:w="20" w:type="dxa"/>
              <w:right w:w="20" w:type="dxa"/>
            </w:tcMar>
            <w:vAlign w:val="center"/>
            <w:hideMark/>
          </w:tcPr>
          <w:p w14:paraId="7C456278" w14:textId="77777777" w:rsidR="0039149E" w:rsidRPr="008550F0" w:rsidRDefault="0039149E" w:rsidP="00D45D68">
            <w:pPr>
              <w:pStyle w:val="movimento2"/>
              <w:rPr>
                <w:color w:val="002060"/>
              </w:rPr>
            </w:pPr>
            <w:r w:rsidRPr="008550F0">
              <w:rPr>
                <w:color w:val="002060"/>
              </w:rPr>
              <w:t xml:space="preserve">(TRUENTIN LAMA) </w:t>
            </w:r>
          </w:p>
        </w:tc>
        <w:tc>
          <w:tcPr>
            <w:tcW w:w="800" w:type="dxa"/>
            <w:tcMar>
              <w:top w:w="20" w:type="dxa"/>
              <w:left w:w="20" w:type="dxa"/>
              <w:bottom w:w="20" w:type="dxa"/>
              <w:right w:w="20" w:type="dxa"/>
            </w:tcMar>
            <w:vAlign w:val="center"/>
            <w:hideMark/>
          </w:tcPr>
          <w:p w14:paraId="0CDFA2B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A70EE9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97ECB1C" w14:textId="77777777" w:rsidR="0039149E" w:rsidRPr="008550F0" w:rsidRDefault="0039149E" w:rsidP="00D45D68">
            <w:pPr>
              <w:pStyle w:val="movimento2"/>
              <w:rPr>
                <w:color w:val="002060"/>
              </w:rPr>
            </w:pPr>
            <w:r w:rsidRPr="008550F0">
              <w:rPr>
                <w:color w:val="002060"/>
              </w:rPr>
              <w:t> </w:t>
            </w:r>
          </w:p>
        </w:tc>
      </w:tr>
    </w:tbl>
    <w:p w14:paraId="4F0571A8" w14:textId="77777777" w:rsidR="0039149E" w:rsidRPr="008550F0" w:rsidRDefault="0039149E" w:rsidP="0039149E">
      <w:pPr>
        <w:pStyle w:val="titolo10"/>
        <w:rPr>
          <w:rFonts w:eastAsiaTheme="minorEastAsia"/>
          <w:color w:val="002060"/>
        </w:rPr>
      </w:pPr>
      <w:r w:rsidRPr="008550F0">
        <w:rPr>
          <w:color w:val="002060"/>
        </w:rPr>
        <w:t xml:space="preserve">GARE DEL 23/ 1/2023 </w:t>
      </w:r>
    </w:p>
    <w:p w14:paraId="1EE61213" w14:textId="77777777" w:rsidR="0039149E" w:rsidRPr="008550F0" w:rsidRDefault="0039149E" w:rsidP="0039149E">
      <w:pPr>
        <w:pStyle w:val="titolo7a"/>
        <w:rPr>
          <w:color w:val="002060"/>
        </w:rPr>
      </w:pPr>
      <w:r w:rsidRPr="008550F0">
        <w:rPr>
          <w:color w:val="002060"/>
        </w:rPr>
        <w:t xml:space="preserve">PROVVEDIMENTI DISCIPLINARI </w:t>
      </w:r>
    </w:p>
    <w:p w14:paraId="7B5026C9"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4CECDC96" w14:textId="77777777" w:rsidR="0039149E" w:rsidRPr="008550F0" w:rsidRDefault="0039149E" w:rsidP="0039149E">
      <w:pPr>
        <w:pStyle w:val="titolo30"/>
        <w:rPr>
          <w:color w:val="002060"/>
        </w:rPr>
      </w:pPr>
      <w:r w:rsidRPr="008550F0">
        <w:rPr>
          <w:color w:val="002060"/>
        </w:rPr>
        <w:t xml:space="preserve">DIRIGENTI </w:t>
      </w:r>
    </w:p>
    <w:p w14:paraId="35D7522A" w14:textId="77777777" w:rsidR="0039149E" w:rsidRPr="008550F0" w:rsidRDefault="0039149E" w:rsidP="0039149E">
      <w:pPr>
        <w:pStyle w:val="titolo20"/>
        <w:rPr>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791054E" w14:textId="77777777" w:rsidTr="00D45D68">
        <w:tc>
          <w:tcPr>
            <w:tcW w:w="2200" w:type="dxa"/>
            <w:tcMar>
              <w:top w:w="20" w:type="dxa"/>
              <w:left w:w="20" w:type="dxa"/>
              <w:bottom w:w="20" w:type="dxa"/>
              <w:right w:w="20" w:type="dxa"/>
            </w:tcMar>
            <w:vAlign w:val="center"/>
            <w:hideMark/>
          </w:tcPr>
          <w:p w14:paraId="2077EFC6" w14:textId="77777777" w:rsidR="0039149E" w:rsidRPr="008550F0" w:rsidRDefault="0039149E" w:rsidP="00D45D68">
            <w:pPr>
              <w:pStyle w:val="movimento"/>
              <w:rPr>
                <w:color w:val="002060"/>
              </w:rPr>
            </w:pPr>
            <w:r w:rsidRPr="008550F0">
              <w:rPr>
                <w:color w:val="002060"/>
              </w:rPr>
              <w:t>ROSSI MIRCO</w:t>
            </w:r>
          </w:p>
        </w:tc>
        <w:tc>
          <w:tcPr>
            <w:tcW w:w="2200" w:type="dxa"/>
            <w:tcMar>
              <w:top w:w="20" w:type="dxa"/>
              <w:left w:w="20" w:type="dxa"/>
              <w:bottom w:w="20" w:type="dxa"/>
              <w:right w:w="20" w:type="dxa"/>
            </w:tcMar>
            <w:vAlign w:val="center"/>
            <w:hideMark/>
          </w:tcPr>
          <w:p w14:paraId="34364297" w14:textId="77777777" w:rsidR="0039149E" w:rsidRPr="008550F0" w:rsidRDefault="0039149E" w:rsidP="00D45D68">
            <w:pPr>
              <w:pStyle w:val="movimento2"/>
              <w:rPr>
                <w:color w:val="002060"/>
              </w:rPr>
            </w:pPr>
            <w:r w:rsidRPr="008550F0">
              <w:rPr>
                <w:color w:val="002060"/>
              </w:rPr>
              <w:t xml:space="preserve">(SAN BIAGIO) </w:t>
            </w:r>
          </w:p>
        </w:tc>
        <w:tc>
          <w:tcPr>
            <w:tcW w:w="800" w:type="dxa"/>
            <w:tcMar>
              <w:top w:w="20" w:type="dxa"/>
              <w:left w:w="20" w:type="dxa"/>
              <w:bottom w:w="20" w:type="dxa"/>
              <w:right w:w="20" w:type="dxa"/>
            </w:tcMar>
            <w:vAlign w:val="center"/>
            <w:hideMark/>
          </w:tcPr>
          <w:p w14:paraId="20A5758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69A40EB"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6B9236D" w14:textId="77777777" w:rsidR="0039149E" w:rsidRPr="008550F0" w:rsidRDefault="0039149E" w:rsidP="00D45D68">
            <w:pPr>
              <w:pStyle w:val="movimento2"/>
              <w:rPr>
                <w:color w:val="002060"/>
              </w:rPr>
            </w:pPr>
            <w:r w:rsidRPr="008550F0">
              <w:rPr>
                <w:color w:val="002060"/>
              </w:rPr>
              <w:t> </w:t>
            </w:r>
          </w:p>
        </w:tc>
      </w:tr>
    </w:tbl>
    <w:p w14:paraId="41857314" w14:textId="77777777" w:rsidR="0039149E" w:rsidRPr="008550F0" w:rsidRDefault="0039149E" w:rsidP="0039149E">
      <w:pPr>
        <w:pStyle w:val="titolo30"/>
        <w:rPr>
          <w:rFonts w:eastAsiaTheme="minorEastAsia"/>
          <w:color w:val="002060"/>
        </w:rPr>
      </w:pPr>
      <w:r w:rsidRPr="008550F0">
        <w:rPr>
          <w:color w:val="002060"/>
        </w:rPr>
        <w:t xml:space="preserve">CALCIATORI NON ESPULSI </w:t>
      </w:r>
    </w:p>
    <w:p w14:paraId="379C95C4" w14:textId="77777777" w:rsidR="0039149E" w:rsidRPr="008550F0" w:rsidRDefault="0039149E" w:rsidP="0039149E">
      <w:pPr>
        <w:pStyle w:val="titolo20"/>
        <w:rPr>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50C0591" w14:textId="77777777" w:rsidTr="00D45D68">
        <w:tc>
          <w:tcPr>
            <w:tcW w:w="2200" w:type="dxa"/>
            <w:tcMar>
              <w:top w:w="20" w:type="dxa"/>
              <w:left w:w="20" w:type="dxa"/>
              <w:bottom w:w="20" w:type="dxa"/>
              <w:right w:w="20" w:type="dxa"/>
            </w:tcMar>
            <w:vAlign w:val="center"/>
            <w:hideMark/>
          </w:tcPr>
          <w:p w14:paraId="0D2A4F55" w14:textId="77777777" w:rsidR="0039149E" w:rsidRPr="008550F0" w:rsidRDefault="0039149E" w:rsidP="00D45D68">
            <w:pPr>
              <w:pStyle w:val="movimento"/>
              <w:rPr>
                <w:color w:val="002060"/>
              </w:rPr>
            </w:pPr>
            <w:r w:rsidRPr="008550F0">
              <w:rPr>
                <w:color w:val="002060"/>
              </w:rPr>
              <w:t>BRAVI MATTEO</w:t>
            </w:r>
          </w:p>
        </w:tc>
        <w:tc>
          <w:tcPr>
            <w:tcW w:w="2200" w:type="dxa"/>
            <w:tcMar>
              <w:top w:w="20" w:type="dxa"/>
              <w:left w:w="20" w:type="dxa"/>
              <w:bottom w:w="20" w:type="dxa"/>
              <w:right w:w="20" w:type="dxa"/>
            </w:tcMar>
            <w:vAlign w:val="center"/>
            <w:hideMark/>
          </w:tcPr>
          <w:p w14:paraId="2B321C2A" w14:textId="77777777" w:rsidR="0039149E" w:rsidRPr="008550F0" w:rsidRDefault="0039149E" w:rsidP="00D45D68">
            <w:pPr>
              <w:pStyle w:val="movimento2"/>
              <w:rPr>
                <w:color w:val="002060"/>
              </w:rPr>
            </w:pPr>
            <w:r w:rsidRPr="008550F0">
              <w:rPr>
                <w:color w:val="002060"/>
              </w:rPr>
              <w:t xml:space="preserve">(SAN BIAGIO) </w:t>
            </w:r>
          </w:p>
        </w:tc>
        <w:tc>
          <w:tcPr>
            <w:tcW w:w="800" w:type="dxa"/>
            <w:tcMar>
              <w:top w:w="20" w:type="dxa"/>
              <w:left w:w="20" w:type="dxa"/>
              <w:bottom w:w="20" w:type="dxa"/>
              <w:right w:w="20" w:type="dxa"/>
            </w:tcMar>
            <w:vAlign w:val="center"/>
            <w:hideMark/>
          </w:tcPr>
          <w:p w14:paraId="3C6F382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1C9C8D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529F0EA" w14:textId="77777777" w:rsidR="0039149E" w:rsidRPr="008550F0" w:rsidRDefault="0039149E" w:rsidP="00D45D68">
            <w:pPr>
              <w:pStyle w:val="movimento2"/>
              <w:rPr>
                <w:color w:val="002060"/>
              </w:rPr>
            </w:pPr>
            <w:r w:rsidRPr="008550F0">
              <w:rPr>
                <w:color w:val="002060"/>
              </w:rPr>
              <w:t> </w:t>
            </w:r>
          </w:p>
        </w:tc>
      </w:tr>
    </w:tbl>
    <w:p w14:paraId="293E6D3C"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699EBF0" w14:textId="77777777" w:rsidTr="00D45D68">
        <w:tc>
          <w:tcPr>
            <w:tcW w:w="2200" w:type="dxa"/>
            <w:tcMar>
              <w:top w:w="20" w:type="dxa"/>
              <w:left w:w="20" w:type="dxa"/>
              <w:bottom w:w="20" w:type="dxa"/>
              <w:right w:w="20" w:type="dxa"/>
            </w:tcMar>
            <w:vAlign w:val="center"/>
            <w:hideMark/>
          </w:tcPr>
          <w:p w14:paraId="5AF15D4E" w14:textId="77777777" w:rsidR="0039149E" w:rsidRPr="008550F0" w:rsidRDefault="0039149E" w:rsidP="00D45D68">
            <w:pPr>
              <w:pStyle w:val="movimento"/>
              <w:rPr>
                <w:color w:val="002060"/>
              </w:rPr>
            </w:pPr>
            <w:r w:rsidRPr="008550F0">
              <w:rPr>
                <w:color w:val="002060"/>
              </w:rPr>
              <w:lastRenderedPageBreak/>
              <w:t>BARTERA ANDREA</w:t>
            </w:r>
          </w:p>
        </w:tc>
        <w:tc>
          <w:tcPr>
            <w:tcW w:w="2200" w:type="dxa"/>
            <w:tcMar>
              <w:top w:w="20" w:type="dxa"/>
              <w:left w:w="20" w:type="dxa"/>
              <w:bottom w:w="20" w:type="dxa"/>
              <w:right w:w="20" w:type="dxa"/>
            </w:tcMar>
            <w:vAlign w:val="center"/>
            <w:hideMark/>
          </w:tcPr>
          <w:p w14:paraId="78955040" w14:textId="77777777" w:rsidR="0039149E" w:rsidRPr="008550F0" w:rsidRDefault="0039149E" w:rsidP="00D45D68">
            <w:pPr>
              <w:pStyle w:val="movimento2"/>
              <w:rPr>
                <w:color w:val="002060"/>
              </w:rPr>
            </w:pPr>
            <w:r w:rsidRPr="008550F0">
              <w:rPr>
                <w:color w:val="002060"/>
              </w:rPr>
              <w:t xml:space="preserve">(GIOVANE ANCONA CALCIO) </w:t>
            </w:r>
          </w:p>
        </w:tc>
        <w:tc>
          <w:tcPr>
            <w:tcW w:w="800" w:type="dxa"/>
            <w:tcMar>
              <w:top w:w="20" w:type="dxa"/>
              <w:left w:w="20" w:type="dxa"/>
              <w:bottom w:w="20" w:type="dxa"/>
              <w:right w:w="20" w:type="dxa"/>
            </w:tcMar>
            <w:vAlign w:val="center"/>
            <w:hideMark/>
          </w:tcPr>
          <w:p w14:paraId="13349C1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453F28B"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38CAB72" w14:textId="77777777" w:rsidR="0039149E" w:rsidRPr="008550F0" w:rsidRDefault="0039149E" w:rsidP="00D45D68">
            <w:pPr>
              <w:pStyle w:val="movimento2"/>
              <w:rPr>
                <w:color w:val="002060"/>
              </w:rPr>
            </w:pPr>
            <w:r w:rsidRPr="008550F0">
              <w:rPr>
                <w:color w:val="002060"/>
              </w:rPr>
              <w:t> </w:t>
            </w:r>
          </w:p>
        </w:tc>
      </w:tr>
    </w:tbl>
    <w:p w14:paraId="19FD2085" w14:textId="77777777" w:rsidR="0039149E" w:rsidRPr="008550F0" w:rsidRDefault="0039149E" w:rsidP="0039149E">
      <w:pPr>
        <w:pStyle w:val="breakline"/>
        <w:rPr>
          <w:color w:val="002060"/>
        </w:rPr>
      </w:pPr>
    </w:p>
    <w:p w14:paraId="1ED548FD"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775DCE00"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64B4C9C3" w14:textId="77777777" w:rsidR="0039149E" w:rsidRPr="008550F0" w:rsidRDefault="0039149E" w:rsidP="0039149E">
      <w:pPr>
        <w:pStyle w:val="breakline"/>
        <w:rPr>
          <w:rFonts w:eastAsiaTheme="minorEastAsia"/>
          <w:color w:val="002060"/>
        </w:rPr>
      </w:pPr>
    </w:p>
    <w:p w14:paraId="06AD301C" w14:textId="77777777" w:rsidR="0039149E" w:rsidRPr="008550F0" w:rsidRDefault="0039149E" w:rsidP="0039149E">
      <w:pPr>
        <w:pStyle w:val="titoloprinc0"/>
        <w:rPr>
          <w:color w:val="002060"/>
        </w:rPr>
      </w:pPr>
      <w:r w:rsidRPr="008550F0">
        <w:rPr>
          <w:color w:val="002060"/>
        </w:rPr>
        <w:t>CLASSIFICA</w:t>
      </w:r>
    </w:p>
    <w:p w14:paraId="3D1B55B9" w14:textId="77777777" w:rsidR="0039149E" w:rsidRPr="008550F0" w:rsidRDefault="0039149E" w:rsidP="0039149E">
      <w:pPr>
        <w:pStyle w:val="breakline"/>
        <w:rPr>
          <w:color w:val="002060"/>
        </w:rPr>
      </w:pPr>
    </w:p>
    <w:p w14:paraId="5CB472D9" w14:textId="77777777" w:rsidR="0039149E" w:rsidRPr="008550F0" w:rsidRDefault="0039149E" w:rsidP="0039149E">
      <w:pPr>
        <w:pStyle w:val="breakline"/>
        <w:rPr>
          <w:color w:val="002060"/>
        </w:rPr>
      </w:pPr>
    </w:p>
    <w:p w14:paraId="11A6C41B"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685826E1"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DE80C"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BDC98"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A6A98"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8059D"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C1AF3"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2979E"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F8335"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96265"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083E0"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FF148" w14:textId="77777777" w:rsidR="0039149E" w:rsidRPr="008550F0" w:rsidRDefault="0039149E" w:rsidP="00D45D68">
            <w:pPr>
              <w:pStyle w:val="headertabella0"/>
              <w:rPr>
                <w:color w:val="002060"/>
              </w:rPr>
            </w:pPr>
            <w:r w:rsidRPr="008550F0">
              <w:rPr>
                <w:color w:val="002060"/>
              </w:rPr>
              <w:t>PE</w:t>
            </w:r>
          </w:p>
        </w:tc>
      </w:tr>
      <w:tr w:rsidR="0039149E" w:rsidRPr="008550F0" w14:paraId="4F434360"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869C5" w14:textId="77777777" w:rsidR="0039149E" w:rsidRPr="008550F0" w:rsidRDefault="0039149E" w:rsidP="00D45D68">
            <w:pPr>
              <w:pStyle w:val="rowtabella0"/>
              <w:rPr>
                <w:color w:val="002060"/>
              </w:rPr>
            </w:pPr>
            <w:r w:rsidRPr="008550F0">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E70D9"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1D35"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5511"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4CB6"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AC4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B2B4" w14:textId="77777777" w:rsidR="0039149E" w:rsidRPr="008550F0" w:rsidRDefault="0039149E" w:rsidP="00D45D68">
            <w:pPr>
              <w:pStyle w:val="rowtabella0"/>
              <w:jc w:val="center"/>
              <w:rPr>
                <w:color w:val="002060"/>
              </w:rPr>
            </w:pPr>
            <w:r w:rsidRPr="008550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8E18"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D502"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809A" w14:textId="77777777" w:rsidR="0039149E" w:rsidRPr="008550F0" w:rsidRDefault="0039149E" w:rsidP="00D45D68">
            <w:pPr>
              <w:pStyle w:val="rowtabella0"/>
              <w:jc w:val="center"/>
              <w:rPr>
                <w:color w:val="002060"/>
              </w:rPr>
            </w:pPr>
            <w:r w:rsidRPr="008550F0">
              <w:rPr>
                <w:color w:val="002060"/>
              </w:rPr>
              <w:t>0</w:t>
            </w:r>
          </w:p>
        </w:tc>
      </w:tr>
      <w:tr w:rsidR="0039149E" w:rsidRPr="008550F0" w14:paraId="5865C2E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C92E3" w14:textId="77777777" w:rsidR="0039149E" w:rsidRPr="008550F0" w:rsidRDefault="0039149E" w:rsidP="00D45D68">
            <w:pPr>
              <w:pStyle w:val="rowtabella0"/>
              <w:rPr>
                <w:color w:val="002060"/>
              </w:rPr>
            </w:pPr>
            <w:r w:rsidRPr="008550F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0693"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15C3"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A3F2"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470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3974"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E36B"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5643"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32B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53CE" w14:textId="77777777" w:rsidR="0039149E" w:rsidRPr="008550F0" w:rsidRDefault="0039149E" w:rsidP="00D45D68">
            <w:pPr>
              <w:pStyle w:val="rowtabella0"/>
              <w:jc w:val="center"/>
              <w:rPr>
                <w:color w:val="002060"/>
              </w:rPr>
            </w:pPr>
            <w:r w:rsidRPr="008550F0">
              <w:rPr>
                <w:color w:val="002060"/>
              </w:rPr>
              <w:t>0</w:t>
            </w:r>
          </w:p>
        </w:tc>
      </w:tr>
      <w:tr w:rsidR="0039149E" w:rsidRPr="008550F0" w14:paraId="0E099E9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2F32E" w14:textId="77777777" w:rsidR="0039149E" w:rsidRPr="008550F0" w:rsidRDefault="0039149E" w:rsidP="00D45D68">
            <w:pPr>
              <w:pStyle w:val="rowtabella0"/>
              <w:rPr>
                <w:color w:val="002060"/>
              </w:rPr>
            </w:pPr>
            <w:r w:rsidRPr="008550F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0EB1"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741E"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783E"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B81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34D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871F"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B5DC"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8DAA"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9D4D" w14:textId="77777777" w:rsidR="0039149E" w:rsidRPr="008550F0" w:rsidRDefault="0039149E" w:rsidP="00D45D68">
            <w:pPr>
              <w:pStyle w:val="rowtabella0"/>
              <w:jc w:val="center"/>
              <w:rPr>
                <w:color w:val="002060"/>
              </w:rPr>
            </w:pPr>
            <w:r w:rsidRPr="008550F0">
              <w:rPr>
                <w:color w:val="002060"/>
              </w:rPr>
              <w:t>0</w:t>
            </w:r>
          </w:p>
        </w:tc>
      </w:tr>
      <w:tr w:rsidR="0039149E" w:rsidRPr="008550F0" w14:paraId="19B78A5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4E370" w14:textId="77777777" w:rsidR="0039149E" w:rsidRPr="008550F0" w:rsidRDefault="0039149E" w:rsidP="00D45D68">
            <w:pPr>
              <w:pStyle w:val="rowtabella0"/>
              <w:rPr>
                <w:color w:val="002060"/>
              </w:rPr>
            </w:pPr>
            <w:r w:rsidRPr="008550F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1376"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4C3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C1BB"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D2D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520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8F90"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69EC"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432C"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D0EB" w14:textId="77777777" w:rsidR="0039149E" w:rsidRPr="008550F0" w:rsidRDefault="0039149E" w:rsidP="00D45D68">
            <w:pPr>
              <w:pStyle w:val="rowtabella0"/>
              <w:jc w:val="center"/>
              <w:rPr>
                <w:color w:val="002060"/>
              </w:rPr>
            </w:pPr>
            <w:r w:rsidRPr="008550F0">
              <w:rPr>
                <w:color w:val="002060"/>
              </w:rPr>
              <w:t>0</w:t>
            </w:r>
          </w:p>
        </w:tc>
      </w:tr>
      <w:tr w:rsidR="0039149E" w:rsidRPr="008550F0" w14:paraId="0C274D3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3ADBC" w14:textId="77777777" w:rsidR="0039149E" w:rsidRPr="008550F0" w:rsidRDefault="0039149E" w:rsidP="00D45D68">
            <w:pPr>
              <w:pStyle w:val="rowtabella0"/>
              <w:rPr>
                <w:color w:val="002060"/>
              </w:rPr>
            </w:pPr>
            <w:r w:rsidRPr="008550F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D5A0"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03D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0E3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258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B77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EB28"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58F1"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CF51"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585A" w14:textId="77777777" w:rsidR="0039149E" w:rsidRPr="008550F0" w:rsidRDefault="0039149E" w:rsidP="00D45D68">
            <w:pPr>
              <w:pStyle w:val="rowtabella0"/>
              <w:jc w:val="center"/>
              <w:rPr>
                <w:color w:val="002060"/>
              </w:rPr>
            </w:pPr>
            <w:r w:rsidRPr="008550F0">
              <w:rPr>
                <w:color w:val="002060"/>
              </w:rPr>
              <w:t>0</w:t>
            </w:r>
          </w:p>
        </w:tc>
      </w:tr>
      <w:tr w:rsidR="0039149E" w:rsidRPr="008550F0" w14:paraId="60C2907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8F1C5" w14:textId="77777777" w:rsidR="0039149E" w:rsidRPr="008550F0" w:rsidRDefault="0039149E" w:rsidP="00D45D68">
            <w:pPr>
              <w:pStyle w:val="rowtabella0"/>
              <w:rPr>
                <w:color w:val="002060"/>
              </w:rPr>
            </w:pPr>
            <w:r w:rsidRPr="008550F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E968"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28A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66E7"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918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80D9"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BD07"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9839"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A504"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49EA" w14:textId="77777777" w:rsidR="0039149E" w:rsidRPr="008550F0" w:rsidRDefault="0039149E" w:rsidP="00D45D68">
            <w:pPr>
              <w:pStyle w:val="rowtabella0"/>
              <w:jc w:val="center"/>
              <w:rPr>
                <w:color w:val="002060"/>
              </w:rPr>
            </w:pPr>
            <w:r w:rsidRPr="008550F0">
              <w:rPr>
                <w:color w:val="002060"/>
              </w:rPr>
              <w:t>0</w:t>
            </w:r>
          </w:p>
        </w:tc>
      </w:tr>
      <w:tr w:rsidR="0039149E" w:rsidRPr="008550F0" w14:paraId="3B5C689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C1166" w14:textId="77777777" w:rsidR="0039149E" w:rsidRPr="008550F0" w:rsidRDefault="0039149E" w:rsidP="00D45D68">
            <w:pPr>
              <w:pStyle w:val="rowtabella0"/>
              <w:rPr>
                <w:color w:val="002060"/>
              </w:rPr>
            </w:pPr>
            <w:r w:rsidRPr="008550F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416E"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F0ED2"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83DA"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1BE2"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9733"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6128"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2F60"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227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BF44" w14:textId="77777777" w:rsidR="0039149E" w:rsidRPr="008550F0" w:rsidRDefault="0039149E" w:rsidP="00D45D68">
            <w:pPr>
              <w:pStyle w:val="rowtabella0"/>
              <w:jc w:val="center"/>
              <w:rPr>
                <w:color w:val="002060"/>
              </w:rPr>
            </w:pPr>
            <w:r w:rsidRPr="008550F0">
              <w:rPr>
                <w:color w:val="002060"/>
              </w:rPr>
              <w:t>0</w:t>
            </w:r>
          </w:p>
        </w:tc>
      </w:tr>
      <w:tr w:rsidR="0039149E" w:rsidRPr="008550F0" w14:paraId="0316CEF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587B4" w14:textId="77777777" w:rsidR="0039149E" w:rsidRPr="008550F0" w:rsidRDefault="0039149E" w:rsidP="00D45D68">
            <w:pPr>
              <w:pStyle w:val="rowtabella0"/>
              <w:rPr>
                <w:color w:val="002060"/>
              </w:rPr>
            </w:pPr>
            <w:r w:rsidRPr="008550F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E13A"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49EF"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23D4"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32D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20A1"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79E2"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B230"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B92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AFBD" w14:textId="77777777" w:rsidR="0039149E" w:rsidRPr="008550F0" w:rsidRDefault="0039149E" w:rsidP="00D45D68">
            <w:pPr>
              <w:pStyle w:val="rowtabella0"/>
              <w:jc w:val="center"/>
              <w:rPr>
                <w:color w:val="002060"/>
              </w:rPr>
            </w:pPr>
            <w:r w:rsidRPr="008550F0">
              <w:rPr>
                <w:color w:val="002060"/>
              </w:rPr>
              <w:t>0</w:t>
            </w:r>
          </w:p>
        </w:tc>
      </w:tr>
      <w:tr w:rsidR="0039149E" w:rsidRPr="008550F0" w14:paraId="5201D45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D8888" w14:textId="77777777" w:rsidR="0039149E" w:rsidRPr="008550F0" w:rsidRDefault="0039149E" w:rsidP="00D45D68">
            <w:pPr>
              <w:pStyle w:val="rowtabella0"/>
              <w:rPr>
                <w:color w:val="002060"/>
              </w:rPr>
            </w:pPr>
            <w:r w:rsidRPr="008550F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9DDB"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99E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EC8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11A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89CF"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CF59"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5AA2"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AF6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BEE2" w14:textId="77777777" w:rsidR="0039149E" w:rsidRPr="008550F0" w:rsidRDefault="0039149E" w:rsidP="00D45D68">
            <w:pPr>
              <w:pStyle w:val="rowtabella0"/>
              <w:jc w:val="center"/>
              <w:rPr>
                <w:color w:val="002060"/>
              </w:rPr>
            </w:pPr>
            <w:r w:rsidRPr="008550F0">
              <w:rPr>
                <w:color w:val="002060"/>
              </w:rPr>
              <w:t>0</w:t>
            </w:r>
          </w:p>
        </w:tc>
      </w:tr>
      <w:tr w:rsidR="0039149E" w:rsidRPr="008550F0" w14:paraId="5B001CF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C1D05" w14:textId="77777777" w:rsidR="0039149E" w:rsidRPr="008550F0" w:rsidRDefault="0039149E" w:rsidP="00D45D68">
            <w:pPr>
              <w:pStyle w:val="rowtabella0"/>
              <w:rPr>
                <w:color w:val="002060"/>
              </w:rPr>
            </w:pPr>
            <w:r w:rsidRPr="008550F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159E"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2F34"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D1C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A599"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CFA6"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F0D0"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4FC8"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5490"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1F42" w14:textId="77777777" w:rsidR="0039149E" w:rsidRPr="008550F0" w:rsidRDefault="0039149E" w:rsidP="00D45D68">
            <w:pPr>
              <w:pStyle w:val="rowtabella0"/>
              <w:jc w:val="center"/>
              <w:rPr>
                <w:color w:val="002060"/>
              </w:rPr>
            </w:pPr>
            <w:r w:rsidRPr="008550F0">
              <w:rPr>
                <w:color w:val="002060"/>
              </w:rPr>
              <w:t>0</w:t>
            </w:r>
          </w:p>
        </w:tc>
      </w:tr>
      <w:tr w:rsidR="0039149E" w:rsidRPr="008550F0" w14:paraId="43C643A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4F30C" w14:textId="77777777" w:rsidR="0039149E" w:rsidRPr="008550F0" w:rsidRDefault="0039149E" w:rsidP="00D45D68">
            <w:pPr>
              <w:pStyle w:val="rowtabella0"/>
              <w:rPr>
                <w:color w:val="002060"/>
              </w:rPr>
            </w:pPr>
            <w:r w:rsidRPr="008550F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E4BB"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BDD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B35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2E8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D388"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C8FE"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A824" w14:textId="77777777" w:rsidR="0039149E" w:rsidRPr="008550F0" w:rsidRDefault="0039149E" w:rsidP="00D45D68">
            <w:pPr>
              <w:pStyle w:val="rowtabella0"/>
              <w:jc w:val="center"/>
              <w:rPr>
                <w:color w:val="002060"/>
              </w:rPr>
            </w:pPr>
            <w:r w:rsidRPr="008550F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4E42"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2A5E" w14:textId="77777777" w:rsidR="0039149E" w:rsidRPr="008550F0" w:rsidRDefault="0039149E" w:rsidP="00D45D68">
            <w:pPr>
              <w:pStyle w:val="rowtabella0"/>
              <w:jc w:val="center"/>
              <w:rPr>
                <w:color w:val="002060"/>
              </w:rPr>
            </w:pPr>
            <w:r w:rsidRPr="008550F0">
              <w:rPr>
                <w:color w:val="002060"/>
              </w:rPr>
              <w:t>0</w:t>
            </w:r>
          </w:p>
        </w:tc>
      </w:tr>
      <w:tr w:rsidR="0039149E" w:rsidRPr="008550F0" w14:paraId="49E1FADE"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1EEA10" w14:textId="77777777" w:rsidR="0039149E" w:rsidRPr="008550F0" w:rsidRDefault="0039149E" w:rsidP="00D45D68">
            <w:pPr>
              <w:pStyle w:val="rowtabella0"/>
              <w:rPr>
                <w:color w:val="002060"/>
              </w:rPr>
            </w:pPr>
            <w:r w:rsidRPr="008550F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33B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CD66"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7455"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B62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9E67"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C403"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84D3" w14:textId="77777777" w:rsidR="0039149E" w:rsidRPr="008550F0" w:rsidRDefault="0039149E" w:rsidP="00D45D68">
            <w:pPr>
              <w:pStyle w:val="rowtabella0"/>
              <w:jc w:val="center"/>
              <w:rPr>
                <w:color w:val="002060"/>
              </w:rPr>
            </w:pPr>
            <w:r w:rsidRPr="008550F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7568"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000D" w14:textId="77777777" w:rsidR="0039149E" w:rsidRPr="008550F0" w:rsidRDefault="0039149E" w:rsidP="00D45D68">
            <w:pPr>
              <w:pStyle w:val="rowtabella0"/>
              <w:jc w:val="center"/>
              <w:rPr>
                <w:color w:val="002060"/>
              </w:rPr>
            </w:pPr>
            <w:r w:rsidRPr="008550F0">
              <w:rPr>
                <w:color w:val="002060"/>
              </w:rPr>
              <w:t>0</w:t>
            </w:r>
          </w:p>
        </w:tc>
      </w:tr>
    </w:tbl>
    <w:p w14:paraId="7D61F222" w14:textId="77777777" w:rsidR="0039149E" w:rsidRPr="008550F0" w:rsidRDefault="0039149E" w:rsidP="0039149E">
      <w:pPr>
        <w:pStyle w:val="breakline"/>
        <w:rPr>
          <w:rFonts w:eastAsiaTheme="minorEastAsia"/>
          <w:color w:val="002060"/>
        </w:rPr>
      </w:pPr>
    </w:p>
    <w:p w14:paraId="3192FA3D" w14:textId="77777777" w:rsidR="0039149E" w:rsidRPr="008550F0" w:rsidRDefault="0039149E" w:rsidP="0039149E">
      <w:pPr>
        <w:pStyle w:val="breakline"/>
        <w:rPr>
          <w:color w:val="002060"/>
        </w:rPr>
      </w:pPr>
    </w:p>
    <w:p w14:paraId="6E96C19C" w14:textId="77777777" w:rsidR="0039149E" w:rsidRPr="008550F0" w:rsidRDefault="0039149E" w:rsidP="0039149E">
      <w:pPr>
        <w:pStyle w:val="sottotitolocampionato10"/>
        <w:rPr>
          <w:color w:val="002060"/>
        </w:rPr>
      </w:pPr>
      <w:r w:rsidRPr="008550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282D5F1F"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E7A81"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E7203"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8E469"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F6BC7"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6B71E"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BD43"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87221"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F3E12"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D0975"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0D44D" w14:textId="77777777" w:rsidR="0039149E" w:rsidRPr="008550F0" w:rsidRDefault="0039149E" w:rsidP="00D45D68">
            <w:pPr>
              <w:pStyle w:val="headertabella0"/>
              <w:rPr>
                <w:color w:val="002060"/>
              </w:rPr>
            </w:pPr>
            <w:r w:rsidRPr="008550F0">
              <w:rPr>
                <w:color w:val="002060"/>
              </w:rPr>
              <w:t>PE</w:t>
            </w:r>
          </w:p>
        </w:tc>
      </w:tr>
      <w:tr w:rsidR="0039149E" w:rsidRPr="008550F0" w14:paraId="33E8FE55"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A6F73C" w14:textId="77777777" w:rsidR="0039149E" w:rsidRPr="008550F0" w:rsidRDefault="0039149E" w:rsidP="00D45D68">
            <w:pPr>
              <w:pStyle w:val="rowtabella0"/>
              <w:rPr>
                <w:color w:val="002060"/>
              </w:rPr>
            </w:pPr>
            <w:r w:rsidRPr="008550F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A3DE"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6B3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08A8"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4C92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D3B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ADF5"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87F8"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E126"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6784" w14:textId="77777777" w:rsidR="0039149E" w:rsidRPr="008550F0" w:rsidRDefault="0039149E" w:rsidP="00D45D68">
            <w:pPr>
              <w:pStyle w:val="rowtabella0"/>
              <w:jc w:val="center"/>
              <w:rPr>
                <w:color w:val="002060"/>
              </w:rPr>
            </w:pPr>
            <w:r w:rsidRPr="008550F0">
              <w:rPr>
                <w:color w:val="002060"/>
              </w:rPr>
              <w:t>0</w:t>
            </w:r>
          </w:p>
        </w:tc>
      </w:tr>
      <w:tr w:rsidR="0039149E" w:rsidRPr="008550F0" w14:paraId="7594FFC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1D262" w14:textId="77777777" w:rsidR="0039149E" w:rsidRPr="008550F0" w:rsidRDefault="0039149E" w:rsidP="00D45D68">
            <w:pPr>
              <w:pStyle w:val="rowtabella0"/>
              <w:rPr>
                <w:color w:val="002060"/>
              </w:rPr>
            </w:pPr>
            <w:r w:rsidRPr="008550F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A25E"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9C6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0F36"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702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1A0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54AE"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97984"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A2C8"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A6BB" w14:textId="77777777" w:rsidR="0039149E" w:rsidRPr="008550F0" w:rsidRDefault="0039149E" w:rsidP="00D45D68">
            <w:pPr>
              <w:pStyle w:val="rowtabella0"/>
              <w:jc w:val="center"/>
              <w:rPr>
                <w:color w:val="002060"/>
              </w:rPr>
            </w:pPr>
            <w:r w:rsidRPr="008550F0">
              <w:rPr>
                <w:color w:val="002060"/>
              </w:rPr>
              <w:t>0</w:t>
            </w:r>
          </w:p>
        </w:tc>
      </w:tr>
      <w:tr w:rsidR="0039149E" w:rsidRPr="008550F0" w14:paraId="5234FFD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4E601" w14:textId="77777777" w:rsidR="0039149E" w:rsidRPr="008550F0" w:rsidRDefault="0039149E" w:rsidP="00D45D68">
            <w:pPr>
              <w:pStyle w:val="rowtabella0"/>
              <w:rPr>
                <w:color w:val="002060"/>
              </w:rPr>
            </w:pPr>
            <w:r w:rsidRPr="008550F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B277"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740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AAA7"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AEA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D1F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213C"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B8FC"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929D"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3647" w14:textId="77777777" w:rsidR="0039149E" w:rsidRPr="008550F0" w:rsidRDefault="0039149E" w:rsidP="00D45D68">
            <w:pPr>
              <w:pStyle w:val="rowtabella0"/>
              <w:jc w:val="center"/>
              <w:rPr>
                <w:color w:val="002060"/>
              </w:rPr>
            </w:pPr>
            <w:r w:rsidRPr="008550F0">
              <w:rPr>
                <w:color w:val="002060"/>
              </w:rPr>
              <w:t>0</w:t>
            </w:r>
          </w:p>
        </w:tc>
      </w:tr>
      <w:tr w:rsidR="0039149E" w:rsidRPr="008550F0" w14:paraId="6E9EF36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77781" w14:textId="77777777" w:rsidR="0039149E" w:rsidRPr="008550F0" w:rsidRDefault="0039149E" w:rsidP="00D45D68">
            <w:pPr>
              <w:pStyle w:val="rowtabella0"/>
              <w:rPr>
                <w:color w:val="002060"/>
              </w:rPr>
            </w:pPr>
            <w:r w:rsidRPr="008550F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63A3"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1A8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EE0E"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8BB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E1D6"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B52B"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1826"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4870"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DA56" w14:textId="77777777" w:rsidR="0039149E" w:rsidRPr="008550F0" w:rsidRDefault="0039149E" w:rsidP="00D45D68">
            <w:pPr>
              <w:pStyle w:val="rowtabella0"/>
              <w:jc w:val="center"/>
              <w:rPr>
                <w:color w:val="002060"/>
              </w:rPr>
            </w:pPr>
            <w:r w:rsidRPr="008550F0">
              <w:rPr>
                <w:color w:val="002060"/>
              </w:rPr>
              <w:t>0</w:t>
            </w:r>
          </w:p>
        </w:tc>
      </w:tr>
      <w:tr w:rsidR="0039149E" w:rsidRPr="008550F0" w14:paraId="7C6E9D3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D82CC" w14:textId="77777777" w:rsidR="0039149E" w:rsidRPr="008550F0" w:rsidRDefault="0039149E" w:rsidP="00D45D68">
            <w:pPr>
              <w:pStyle w:val="rowtabella0"/>
              <w:rPr>
                <w:color w:val="002060"/>
              </w:rPr>
            </w:pPr>
            <w:r w:rsidRPr="008550F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C305"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7AC5"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BD3E"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E01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DA1F"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DC8F"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392F"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94B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209B" w14:textId="77777777" w:rsidR="0039149E" w:rsidRPr="008550F0" w:rsidRDefault="0039149E" w:rsidP="00D45D68">
            <w:pPr>
              <w:pStyle w:val="rowtabella0"/>
              <w:jc w:val="center"/>
              <w:rPr>
                <w:color w:val="002060"/>
              </w:rPr>
            </w:pPr>
            <w:r w:rsidRPr="008550F0">
              <w:rPr>
                <w:color w:val="002060"/>
              </w:rPr>
              <w:t>0</w:t>
            </w:r>
          </w:p>
        </w:tc>
      </w:tr>
      <w:tr w:rsidR="0039149E" w:rsidRPr="008550F0" w14:paraId="2D2B9BC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24F0D" w14:textId="77777777" w:rsidR="0039149E" w:rsidRPr="008550F0" w:rsidRDefault="0039149E" w:rsidP="00D45D68">
            <w:pPr>
              <w:pStyle w:val="rowtabella0"/>
              <w:rPr>
                <w:color w:val="002060"/>
              </w:rPr>
            </w:pPr>
            <w:r w:rsidRPr="008550F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7A2B"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924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3CCE"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AAD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D0B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FC0E"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7230"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71C2"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DC8B" w14:textId="77777777" w:rsidR="0039149E" w:rsidRPr="008550F0" w:rsidRDefault="0039149E" w:rsidP="00D45D68">
            <w:pPr>
              <w:pStyle w:val="rowtabella0"/>
              <w:jc w:val="center"/>
              <w:rPr>
                <w:color w:val="002060"/>
              </w:rPr>
            </w:pPr>
            <w:r w:rsidRPr="008550F0">
              <w:rPr>
                <w:color w:val="002060"/>
              </w:rPr>
              <w:t>0</w:t>
            </w:r>
          </w:p>
        </w:tc>
      </w:tr>
      <w:tr w:rsidR="0039149E" w:rsidRPr="008550F0" w14:paraId="7F850E3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34474" w14:textId="77777777" w:rsidR="0039149E" w:rsidRPr="008550F0" w:rsidRDefault="0039149E" w:rsidP="00D45D68">
            <w:pPr>
              <w:pStyle w:val="rowtabella0"/>
              <w:rPr>
                <w:color w:val="002060"/>
              </w:rPr>
            </w:pPr>
            <w:r w:rsidRPr="008550F0">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145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6322"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E4E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014F"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09CA"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7F45"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61B0"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A53B"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B1DC" w14:textId="77777777" w:rsidR="0039149E" w:rsidRPr="008550F0" w:rsidRDefault="0039149E" w:rsidP="00D45D68">
            <w:pPr>
              <w:pStyle w:val="rowtabella0"/>
              <w:jc w:val="center"/>
              <w:rPr>
                <w:color w:val="002060"/>
              </w:rPr>
            </w:pPr>
            <w:r w:rsidRPr="008550F0">
              <w:rPr>
                <w:color w:val="002060"/>
              </w:rPr>
              <w:t>0</w:t>
            </w:r>
          </w:p>
        </w:tc>
      </w:tr>
      <w:tr w:rsidR="0039149E" w:rsidRPr="008550F0" w14:paraId="677D583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EAD18" w14:textId="77777777" w:rsidR="0039149E" w:rsidRPr="008550F0" w:rsidRDefault="0039149E" w:rsidP="00D45D68">
            <w:pPr>
              <w:pStyle w:val="rowtabella0"/>
              <w:rPr>
                <w:color w:val="002060"/>
              </w:rPr>
            </w:pPr>
            <w:r w:rsidRPr="008550F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4138"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D07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5E3E"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317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4E65"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5C32"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CC65"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1DA0"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6249" w14:textId="77777777" w:rsidR="0039149E" w:rsidRPr="008550F0" w:rsidRDefault="0039149E" w:rsidP="00D45D68">
            <w:pPr>
              <w:pStyle w:val="rowtabella0"/>
              <w:jc w:val="center"/>
              <w:rPr>
                <w:color w:val="002060"/>
              </w:rPr>
            </w:pPr>
            <w:r w:rsidRPr="008550F0">
              <w:rPr>
                <w:color w:val="002060"/>
              </w:rPr>
              <w:t>0</w:t>
            </w:r>
          </w:p>
        </w:tc>
      </w:tr>
      <w:tr w:rsidR="0039149E" w:rsidRPr="008550F0" w14:paraId="06D2BD0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E440B" w14:textId="77777777" w:rsidR="0039149E" w:rsidRPr="008550F0" w:rsidRDefault="0039149E" w:rsidP="00D45D68">
            <w:pPr>
              <w:pStyle w:val="rowtabella0"/>
              <w:rPr>
                <w:color w:val="002060"/>
              </w:rPr>
            </w:pPr>
            <w:r w:rsidRPr="008550F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42D3"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508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F808"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175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FC35"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5F68"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1708"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90A9"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5585" w14:textId="77777777" w:rsidR="0039149E" w:rsidRPr="008550F0" w:rsidRDefault="0039149E" w:rsidP="00D45D68">
            <w:pPr>
              <w:pStyle w:val="rowtabella0"/>
              <w:jc w:val="center"/>
              <w:rPr>
                <w:color w:val="002060"/>
              </w:rPr>
            </w:pPr>
            <w:r w:rsidRPr="008550F0">
              <w:rPr>
                <w:color w:val="002060"/>
              </w:rPr>
              <w:t>0</w:t>
            </w:r>
          </w:p>
        </w:tc>
      </w:tr>
      <w:tr w:rsidR="0039149E" w:rsidRPr="008550F0" w14:paraId="3055D9F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9F2EE" w14:textId="77777777" w:rsidR="0039149E" w:rsidRPr="008550F0" w:rsidRDefault="0039149E" w:rsidP="00D45D68">
            <w:pPr>
              <w:pStyle w:val="rowtabella0"/>
              <w:rPr>
                <w:color w:val="002060"/>
              </w:rPr>
            </w:pPr>
            <w:r w:rsidRPr="008550F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824E"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CF1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712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313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F616"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6676"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86BF"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2AF9"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6747" w14:textId="77777777" w:rsidR="0039149E" w:rsidRPr="008550F0" w:rsidRDefault="0039149E" w:rsidP="00D45D68">
            <w:pPr>
              <w:pStyle w:val="rowtabella0"/>
              <w:jc w:val="center"/>
              <w:rPr>
                <w:color w:val="002060"/>
              </w:rPr>
            </w:pPr>
            <w:r w:rsidRPr="008550F0">
              <w:rPr>
                <w:color w:val="002060"/>
              </w:rPr>
              <w:t>0</w:t>
            </w:r>
          </w:p>
        </w:tc>
      </w:tr>
      <w:tr w:rsidR="0039149E" w:rsidRPr="008550F0" w14:paraId="4DCED63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6F9DE" w14:textId="77777777" w:rsidR="0039149E" w:rsidRPr="008550F0" w:rsidRDefault="0039149E" w:rsidP="00D45D68">
            <w:pPr>
              <w:pStyle w:val="rowtabella0"/>
              <w:rPr>
                <w:color w:val="002060"/>
              </w:rPr>
            </w:pPr>
            <w:r w:rsidRPr="008550F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BB81"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EF06"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84A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285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BA16"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6D833"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0042" w14:textId="77777777" w:rsidR="0039149E" w:rsidRPr="008550F0" w:rsidRDefault="0039149E" w:rsidP="00D45D68">
            <w:pPr>
              <w:pStyle w:val="rowtabella0"/>
              <w:jc w:val="center"/>
              <w:rPr>
                <w:color w:val="002060"/>
              </w:rPr>
            </w:pPr>
            <w:r w:rsidRPr="008550F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B4C0"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FC3E" w14:textId="77777777" w:rsidR="0039149E" w:rsidRPr="008550F0" w:rsidRDefault="0039149E" w:rsidP="00D45D68">
            <w:pPr>
              <w:pStyle w:val="rowtabella0"/>
              <w:jc w:val="center"/>
              <w:rPr>
                <w:color w:val="002060"/>
              </w:rPr>
            </w:pPr>
            <w:r w:rsidRPr="008550F0">
              <w:rPr>
                <w:color w:val="002060"/>
              </w:rPr>
              <w:t>0</w:t>
            </w:r>
          </w:p>
        </w:tc>
      </w:tr>
      <w:tr w:rsidR="0039149E" w:rsidRPr="008550F0" w14:paraId="5BDC752D"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C5027" w14:textId="77777777" w:rsidR="0039149E" w:rsidRPr="008550F0" w:rsidRDefault="0039149E" w:rsidP="00D45D68">
            <w:pPr>
              <w:pStyle w:val="rowtabella0"/>
              <w:rPr>
                <w:color w:val="002060"/>
                <w:lang w:val="es-ES"/>
              </w:rPr>
            </w:pPr>
            <w:r w:rsidRPr="008550F0">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91A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8BD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8F0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62B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4939"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C67B"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2E0E" w14:textId="77777777" w:rsidR="0039149E" w:rsidRPr="008550F0" w:rsidRDefault="0039149E" w:rsidP="00D45D68">
            <w:pPr>
              <w:pStyle w:val="rowtabella0"/>
              <w:jc w:val="center"/>
              <w:rPr>
                <w:color w:val="002060"/>
              </w:rPr>
            </w:pPr>
            <w:r w:rsidRPr="008550F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B2F7"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8C83" w14:textId="77777777" w:rsidR="0039149E" w:rsidRPr="008550F0" w:rsidRDefault="0039149E" w:rsidP="00D45D68">
            <w:pPr>
              <w:pStyle w:val="rowtabella0"/>
              <w:jc w:val="center"/>
              <w:rPr>
                <w:color w:val="002060"/>
              </w:rPr>
            </w:pPr>
            <w:r w:rsidRPr="008550F0">
              <w:rPr>
                <w:color w:val="002060"/>
              </w:rPr>
              <w:t>0</w:t>
            </w:r>
          </w:p>
        </w:tc>
      </w:tr>
    </w:tbl>
    <w:p w14:paraId="3388154B" w14:textId="77777777" w:rsidR="0039149E" w:rsidRPr="008550F0" w:rsidRDefault="0039149E" w:rsidP="0039149E">
      <w:pPr>
        <w:pStyle w:val="breakline"/>
        <w:rPr>
          <w:rFonts w:eastAsiaTheme="minorEastAsia"/>
          <w:color w:val="002060"/>
        </w:rPr>
      </w:pPr>
    </w:p>
    <w:p w14:paraId="06A59ED7" w14:textId="77777777" w:rsidR="0039149E" w:rsidRPr="008550F0" w:rsidRDefault="0039149E" w:rsidP="0039149E">
      <w:pPr>
        <w:pStyle w:val="breakline"/>
        <w:rPr>
          <w:color w:val="002060"/>
        </w:rPr>
      </w:pPr>
    </w:p>
    <w:p w14:paraId="1ACB4140" w14:textId="77777777" w:rsidR="0039149E" w:rsidRPr="008550F0" w:rsidRDefault="0039149E" w:rsidP="0039149E">
      <w:pPr>
        <w:pStyle w:val="sottotitolocampionato10"/>
        <w:rPr>
          <w:color w:val="002060"/>
        </w:rPr>
      </w:pPr>
      <w:r w:rsidRPr="008550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478DDCFC"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2EEFF"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76FB2"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4EF50"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D8CE8"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366A4"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56A90"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5C6A3"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617C"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BF12"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8D41C" w14:textId="77777777" w:rsidR="0039149E" w:rsidRPr="008550F0" w:rsidRDefault="0039149E" w:rsidP="00D45D68">
            <w:pPr>
              <w:pStyle w:val="headertabella0"/>
              <w:rPr>
                <w:color w:val="002060"/>
              </w:rPr>
            </w:pPr>
            <w:r w:rsidRPr="008550F0">
              <w:rPr>
                <w:color w:val="002060"/>
              </w:rPr>
              <w:t>PE</w:t>
            </w:r>
          </w:p>
        </w:tc>
      </w:tr>
      <w:tr w:rsidR="0039149E" w:rsidRPr="008550F0" w14:paraId="4BE47BAB"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638CD6" w14:textId="77777777" w:rsidR="0039149E" w:rsidRPr="008550F0" w:rsidRDefault="0039149E" w:rsidP="00D45D68">
            <w:pPr>
              <w:pStyle w:val="rowtabella0"/>
              <w:rPr>
                <w:color w:val="002060"/>
              </w:rPr>
            </w:pPr>
            <w:r w:rsidRPr="008550F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A6B1" w14:textId="77777777" w:rsidR="0039149E" w:rsidRPr="008550F0" w:rsidRDefault="0039149E" w:rsidP="00D45D68">
            <w:pPr>
              <w:pStyle w:val="rowtabella0"/>
              <w:jc w:val="center"/>
              <w:rPr>
                <w:color w:val="002060"/>
              </w:rPr>
            </w:pPr>
            <w:r w:rsidRPr="008550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8993"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ABDC"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007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DF5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6A04"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111FD"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FE62"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EFF5" w14:textId="77777777" w:rsidR="0039149E" w:rsidRPr="008550F0" w:rsidRDefault="0039149E" w:rsidP="00D45D68">
            <w:pPr>
              <w:pStyle w:val="rowtabella0"/>
              <w:jc w:val="center"/>
              <w:rPr>
                <w:color w:val="002060"/>
              </w:rPr>
            </w:pPr>
            <w:r w:rsidRPr="008550F0">
              <w:rPr>
                <w:color w:val="002060"/>
              </w:rPr>
              <w:t>0</w:t>
            </w:r>
          </w:p>
        </w:tc>
      </w:tr>
      <w:tr w:rsidR="0039149E" w:rsidRPr="008550F0" w14:paraId="2346A57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93E18" w14:textId="77777777" w:rsidR="0039149E" w:rsidRPr="008550F0" w:rsidRDefault="0039149E" w:rsidP="00D45D68">
            <w:pPr>
              <w:pStyle w:val="rowtabella0"/>
              <w:rPr>
                <w:color w:val="002060"/>
              </w:rPr>
            </w:pPr>
            <w:r w:rsidRPr="008550F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D292"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F93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9195"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F79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3C5D"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93D3"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EFE7"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3A20"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A2DC" w14:textId="77777777" w:rsidR="0039149E" w:rsidRPr="008550F0" w:rsidRDefault="0039149E" w:rsidP="00D45D68">
            <w:pPr>
              <w:pStyle w:val="rowtabella0"/>
              <w:jc w:val="center"/>
              <w:rPr>
                <w:color w:val="002060"/>
              </w:rPr>
            </w:pPr>
            <w:r w:rsidRPr="008550F0">
              <w:rPr>
                <w:color w:val="002060"/>
              </w:rPr>
              <w:t>0</w:t>
            </w:r>
          </w:p>
        </w:tc>
      </w:tr>
      <w:tr w:rsidR="0039149E" w:rsidRPr="008550F0" w14:paraId="1A38184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6B45F" w14:textId="77777777" w:rsidR="0039149E" w:rsidRPr="008550F0" w:rsidRDefault="0039149E" w:rsidP="00D45D68">
            <w:pPr>
              <w:pStyle w:val="rowtabella0"/>
              <w:rPr>
                <w:color w:val="002060"/>
              </w:rPr>
            </w:pPr>
            <w:r w:rsidRPr="008550F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A129"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9D6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52E7"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386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315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B3F1"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CAEB"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4CD9"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F280" w14:textId="77777777" w:rsidR="0039149E" w:rsidRPr="008550F0" w:rsidRDefault="0039149E" w:rsidP="00D45D68">
            <w:pPr>
              <w:pStyle w:val="rowtabella0"/>
              <w:jc w:val="center"/>
              <w:rPr>
                <w:color w:val="002060"/>
              </w:rPr>
            </w:pPr>
            <w:r w:rsidRPr="008550F0">
              <w:rPr>
                <w:color w:val="002060"/>
              </w:rPr>
              <w:t>0</w:t>
            </w:r>
          </w:p>
        </w:tc>
      </w:tr>
      <w:tr w:rsidR="0039149E" w:rsidRPr="008550F0" w14:paraId="5456C2A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743E9" w14:textId="77777777" w:rsidR="0039149E" w:rsidRPr="008550F0" w:rsidRDefault="0039149E" w:rsidP="00D45D68">
            <w:pPr>
              <w:pStyle w:val="rowtabella0"/>
              <w:rPr>
                <w:color w:val="002060"/>
              </w:rPr>
            </w:pPr>
            <w:r w:rsidRPr="008550F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3ABB"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DFC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29A4"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499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73C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72CA" w14:textId="77777777" w:rsidR="0039149E" w:rsidRPr="008550F0" w:rsidRDefault="0039149E" w:rsidP="00D45D68">
            <w:pPr>
              <w:pStyle w:val="rowtabella0"/>
              <w:jc w:val="center"/>
              <w:rPr>
                <w:color w:val="002060"/>
              </w:rPr>
            </w:pPr>
            <w:r w:rsidRPr="008550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77D6"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3F62"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668FE" w14:textId="77777777" w:rsidR="0039149E" w:rsidRPr="008550F0" w:rsidRDefault="0039149E" w:rsidP="00D45D68">
            <w:pPr>
              <w:pStyle w:val="rowtabella0"/>
              <w:jc w:val="center"/>
              <w:rPr>
                <w:color w:val="002060"/>
              </w:rPr>
            </w:pPr>
            <w:r w:rsidRPr="008550F0">
              <w:rPr>
                <w:color w:val="002060"/>
              </w:rPr>
              <w:t>0</w:t>
            </w:r>
          </w:p>
        </w:tc>
      </w:tr>
      <w:tr w:rsidR="0039149E" w:rsidRPr="008550F0" w14:paraId="45895BC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717A1" w14:textId="77777777" w:rsidR="0039149E" w:rsidRPr="008550F0" w:rsidRDefault="0039149E" w:rsidP="00D45D68">
            <w:pPr>
              <w:pStyle w:val="rowtabella0"/>
              <w:rPr>
                <w:color w:val="002060"/>
              </w:rPr>
            </w:pPr>
            <w:r w:rsidRPr="008550F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387B"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9AF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4FE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E82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DF37"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04CB"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0A1FC"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09E6"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B617" w14:textId="77777777" w:rsidR="0039149E" w:rsidRPr="008550F0" w:rsidRDefault="0039149E" w:rsidP="00D45D68">
            <w:pPr>
              <w:pStyle w:val="rowtabella0"/>
              <w:jc w:val="center"/>
              <w:rPr>
                <w:color w:val="002060"/>
              </w:rPr>
            </w:pPr>
            <w:r w:rsidRPr="008550F0">
              <w:rPr>
                <w:color w:val="002060"/>
              </w:rPr>
              <w:t>0</w:t>
            </w:r>
          </w:p>
        </w:tc>
      </w:tr>
      <w:tr w:rsidR="0039149E" w:rsidRPr="008550F0" w14:paraId="404185D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3EAAB" w14:textId="77777777" w:rsidR="0039149E" w:rsidRPr="008550F0" w:rsidRDefault="0039149E" w:rsidP="00D45D68">
            <w:pPr>
              <w:pStyle w:val="rowtabella0"/>
              <w:rPr>
                <w:color w:val="002060"/>
              </w:rPr>
            </w:pPr>
            <w:r w:rsidRPr="008550F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6D1F"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37A5"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98AC"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CF5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C958"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0A2A"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B4E3"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5B2E"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D111" w14:textId="77777777" w:rsidR="0039149E" w:rsidRPr="008550F0" w:rsidRDefault="0039149E" w:rsidP="00D45D68">
            <w:pPr>
              <w:pStyle w:val="rowtabella0"/>
              <w:jc w:val="center"/>
              <w:rPr>
                <w:color w:val="002060"/>
              </w:rPr>
            </w:pPr>
            <w:r w:rsidRPr="008550F0">
              <w:rPr>
                <w:color w:val="002060"/>
              </w:rPr>
              <w:t>0</w:t>
            </w:r>
          </w:p>
        </w:tc>
      </w:tr>
      <w:tr w:rsidR="0039149E" w:rsidRPr="008550F0" w14:paraId="77AF150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77A85" w14:textId="77777777" w:rsidR="0039149E" w:rsidRPr="008550F0" w:rsidRDefault="0039149E" w:rsidP="00D45D68">
            <w:pPr>
              <w:pStyle w:val="rowtabella0"/>
              <w:rPr>
                <w:color w:val="002060"/>
              </w:rPr>
            </w:pPr>
            <w:r w:rsidRPr="008550F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00C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CE0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6559"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C9A6"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8F44"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F2C1"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A1CB"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ADC2"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AA1E" w14:textId="77777777" w:rsidR="0039149E" w:rsidRPr="008550F0" w:rsidRDefault="0039149E" w:rsidP="00D45D68">
            <w:pPr>
              <w:pStyle w:val="rowtabella0"/>
              <w:jc w:val="center"/>
              <w:rPr>
                <w:color w:val="002060"/>
              </w:rPr>
            </w:pPr>
            <w:r w:rsidRPr="008550F0">
              <w:rPr>
                <w:color w:val="002060"/>
              </w:rPr>
              <w:t>0</w:t>
            </w:r>
          </w:p>
        </w:tc>
      </w:tr>
      <w:tr w:rsidR="0039149E" w:rsidRPr="008550F0" w14:paraId="306E7BE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7202A" w14:textId="77777777" w:rsidR="0039149E" w:rsidRPr="008550F0" w:rsidRDefault="0039149E" w:rsidP="00D45D68">
            <w:pPr>
              <w:pStyle w:val="rowtabella0"/>
              <w:rPr>
                <w:color w:val="002060"/>
              </w:rPr>
            </w:pPr>
            <w:r w:rsidRPr="008550F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A4B9"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599F"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11E3"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3053B"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AB7D"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820D"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E392"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3BE1"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152F"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BFDBB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30503" w14:textId="77777777" w:rsidR="0039149E" w:rsidRPr="008550F0" w:rsidRDefault="0039149E" w:rsidP="00D45D68">
            <w:pPr>
              <w:pStyle w:val="rowtabella0"/>
              <w:rPr>
                <w:color w:val="002060"/>
              </w:rPr>
            </w:pPr>
            <w:r w:rsidRPr="008550F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0641"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AE00"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0D4B"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C12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A766"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DBE9"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23AE" w14:textId="77777777" w:rsidR="0039149E" w:rsidRPr="008550F0" w:rsidRDefault="0039149E" w:rsidP="00D45D68">
            <w:pPr>
              <w:pStyle w:val="rowtabella0"/>
              <w:jc w:val="center"/>
              <w:rPr>
                <w:color w:val="002060"/>
              </w:rPr>
            </w:pPr>
            <w:r w:rsidRPr="008550F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A03A"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BEFD" w14:textId="77777777" w:rsidR="0039149E" w:rsidRPr="008550F0" w:rsidRDefault="0039149E" w:rsidP="00D45D68">
            <w:pPr>
              <w:pStyle w:val="rowtabella0"/>
              <w:jc w:val="center"/>
              <w:rPr>
                <w:color w:val="002060"/>
              </w:rPr>
            </w:pPr>
            <w:r w:rsidRPr="008550F0">
              <w:rPr>
                <w:color w:val="002060"/>
              </w:rPr>
              <w:t>0</w:t>
            </w:r>
          </w:p>
        </w:tc>
      </w:tr>
      <w:tr w:rsidR="0039149E" w:rsidRPr="008550F0" w14:paraId="4C2D9E7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D7D62" w14:textId="77777777" w:rsidR="0039149E" w:rsidRPr="008550F0" w:rsidRDefault="0039149E" w:rsidP="00D45D68">
            <w:pPr>
              <w:pStyle w:val="rowtabella0"/>
              <w:rPr>
                <w:color w:val="002060"/>
              </w:rPr>
            </w:pPr>
            <w:r w:rsidRPr="008550F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FA62"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5D04"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2D01"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754D"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E136"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D772"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E996"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E9AC"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3E94" w14:textId="77777777" w:rsidR="0039149E" w:rsidRPr="008550F0" w:rsidRDefault="0039149E" w:rsidP="00D45D68">
            <w:pPr>
              <w:pStyle w:val="rowtabella0"/>
              <w:jc w:val="center"/>
              <w:rPr>
                <w:color w:val="002060"/>
              </w:rPr>
            </w:pPr>
            <w:r w:rsidRPr="008550F0">
              <w:rPr>
                <w:color w:val="002060"/>
              </w:rPr>
              <w:t>0</w:t>
            </w:r>
          </w:p>
        </w:tc>
      </w:tr>
      <w:tr w:rsidR="0039149E" w:rsidRPr="008550F0" w14:paraId="541E1A7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507E3" w14:textId="77777777" w:rsidR="0039149E" w:rsidRPr="008550F0" w:rsidRDefault="0039149E" w:rsidP="00D45D68">
            <w:pPr>
              <w:pStyle w:val="rowtabella0"/>
              <w:rPr>
                <w:color w:val="002060"/>
              </w:rPr>
            </w:pPr>
            <w:r w:rsidRPr="008550F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3BF8"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954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9145"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AF74"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AF23"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B2D2"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0BB7" w14:textId="77777777" w:rsidR="0039149E" w:rsidRPr="008550F0" w:rsidRDefault="0039149E" w:rsidP="00D45D68">
            <w:pPr>
              <w:pStyle w:val="rowtabella0"/>
              <w:jc w:val="center"/>
              <w:rPr>
                <w:color w:val="002060"/>
              </w:rPr>
            </w:pPr>
            <w:r w:rsidRPr="008550F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34C2"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E90B" w14:textId="77777777" w:rsidR="0039149E" w:rsidRPr="008550F0" w:rsidRDefault="0039149E" w:rsidP="00D45D68">
            <w:pPr>
              <w:pStyle w:val="rowtabella0"/>
              <w:jc w:val="center"/>
              <w:rPr>
                <w:color w:val="002060"/>
              </w:rPr>
            </w:pPr>
            <w:r w:rsidRPr="008550F0">
              <w:rPr>
                <w:color w:val="002060"/>
              </w:rPr>
              <w:t>0</w:t>
            </w:r>
          </w:p>
        </w:tc>
      </w:tr>
      <w:tr w:rsidR="0039149E" w:rsidRPr="008550F0" w14:paraId="53A0527F"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EB4943" w14:textId="77777777" w:rsidR="0039149E" w:rsidRPr="008550F0" w:rsidRDefault="0039149E" w:rsidP="00D45D68">
            <w:pPr>
              <w:pStyle w:val="rowtabella0"/>
              <w:rPr>
                <w:color w:val="002060"/>
                <w:lang w:val="es-ES"/>
              </w:rPr>
            </w:pPr>
            <w:r w:rsidRPr="008550F0">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61FC"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E7C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627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2609"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EBD4"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0592"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9EE9"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2790"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8DC3" w14:textId="77777777" w:rsidR="0039149E" w:rsidRPr="008550F0" w:rsidRDefault="0039149E" w:rsidP="00D45D68">
            <w:pPr>
              <w:pStyle w:val="rowtabella0"/>
              <w:jc w:val="center"/>
              <w:rPr>
                <w:color w:val="002060"/>
              </w:rPr>
            </w:pPr>
            <w:r w:rsidRPr="008550F0">
              <w:rPr>
                <w:color w:val="002060"/>
              </w:rPr>
              <w:t>0</w:t>
            </w:r>
          </w:p>
        </w:tc>
      </w:tr>
    </w:tbl>
    <w:p w14:paraId="4889B81D" w14:textId="77777777" w:rsidR="0039149E" w:rsidRPr="008550F0" w:rsidRDefault="0039149E" w:rsidP="0039149E">
      <w:pPr>
        <w:pStyle w:val="breakline"/>
        <w:rPr>
          <w:rFonts w:eastAsiaTheme="minorEastAsia"/>
          <w:color w:val="002060"/>
        </w:rPr>
      </w:pPr>
    </w:p>
    <w:p w14:paraId="6669128A" w14:textId="77777777" w:rsidR="0039149E" w:rsidRPr="008550F0" w:rsidRDefault="0039149E" w:rsidP="0039149E">
      <w:pPr>
        <w:pStyle w:val="breakline"/>
        <w:rPr>
          <w:color w:val="002060"/>
        </w:rPr>
      </w:pPr>
    </w:p>
    <w:p w14:paraId="67F92873" w14:textId="77777777" w:rsidR="0039149E" w:rsidRPr="008550F0" w:rsidRDefault="0039149E" w:rsidP="0039149E">
      <w:pPr>
        <w:pStyle w:val="sottotitolocampionato10"/>
        <w:rPr>
          <w:color w:val="002060"/>
        </w:rPr>
      </w:pPr>
      <w:r w:rsidRPr="008550F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7A7E6242"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A854"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39593"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E1A4B"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38CAF"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8DC75"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E47E6"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922C4"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7755E"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E91E2"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F52F6" w14:textId="77777777" w:rsidR="0039149E" w:rsidRPr="008550F0" w:rsidRDefault="0039149E" w:rsidP="00D45D68">
            <w:pPr>
              <w:pStyle w:val="headertabella0"/>
              <w:rPr>
                <w:color w:val="002060"/>
              </w:rPr>
            </w:pPr>
            <w:r w:rsidRPr="008550F0">
              <w:rPr>
                <w:color w:val="002060"/>
              </w:rPr>
              <w:t>PE</w:t>
            </w:r>
          </w:p>
        </w:tc>
      </w:tr>
      <w:tr w:rsidR="0039149E" w:rsidRPr="008550F0" w14:paraId="07560145"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C7556" w14:textId="77777777" w:rsidR="0039149E" w:rsidRPr="008550F0" w:rsidRDefault="0039149E" w:rsidP="00D45D68">
            <w:pPr>
              <w:pStyle w:val="rowtabella0"/>
              <w:rPr>
                <w:color w:val="002060"/>
              </w:rPr>
            </w:pPr>
            <w:r w:rsidRPr="008550F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4BB7"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A5C4"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1476"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DEE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8E2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2B29"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9831"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508A"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9593" w14:textId="77777777" w:rsidR="0039149E" w:rsidRPr="008550F0" w:rsidRDefault="0039149E" w:rsidP="00D45D68">
            <w:pPr>
              <w:pStyle w:val="rowtabella0"/>
              <w:jc w:val="center"/>
              <w:rPr>
                <w:color w:val="002060"/>
              </w:rPr>
            </w:pPr>
            <w:r w:rsidRPr="008550F0">
              <w:rPr>
                <w:color w:val="002060"/>
              </w:rPr>
              <w:t>0</w:t>
            </w:r>
          </w:p>
        </w:tc>
      </w:tr>
      <w:tr w:rsidR="0039149E" w:rsidRPr="008550F0" w14:paraId="1CCB7F3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B77E1" w14:textId="77777777" w:rsidR="0039149E" w:rsidRPr="008550F0" w:rsidRDefault="0039149E" w:rsidP="00D45D68">
            <w:pPr>
              <w:pStyle w:val="rowtabella0"/>
              <w:rPr>
                <w:color w:val="002060"/>
              </w:rPr>
            </w:pPr>
            <w:r w:rsidRPr="008550F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B4F9"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A42D"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2585"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2A9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DE4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B67E"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D20C"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DAC6"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8B30" w14:textId="77777777" w:rsidR="0039149E" w:rsidRPr="008550F0" w:rsidRDefault="0039149E" w:rsidP="00D45D68">
            <w:pPr>
              <w:pStyle w:val="rowtabella0"/>
              <w:jc w:val="center"/>
              <w:rPr>
                <w:color w:val="002060"/>
              </w:rPr>
            </w:pPr>
            <w:r w:rsidRPr="008550F0">
              <w:rPr>
                <w:color w:val="002060"/>
              </w:rPr>
              <w:t>0</w:t>
            </w:r>
          </w:p>
        </w:tc>
      </w:tr>
      <w:tr w:rsidR="0039149E" w:rsidRPr="008550F0" w14:paraId="4ACAA1A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B2A9B" w14:textId="77777777" w:rsidR="0039149E" w:rsidRPr="008550F0" w:rsidRDefault="0039149E" w:rsidP="00D45D68">
            <w:pPr>
              <w:pStyle w:val="rowtabella0"/>
              <w:rPr>
                <w:color w:val="002060"/>
              </w:rPr>
            </w:pPr>
            <w:r w:rsidRPr="008550F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51CE"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08F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410D"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6E9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2252"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759D" w14:textId="77777777" w:rsidR="0039149E" w:rsidRPr="008550F0" w:rsidRDefault="0039149E" w:rsidP="00D45D68">
            <w:pPr>
              <w:pStyle w:val="rowtabella0"/>
              <w:jc w:val="center"/>
              <w:rPr>
                <w:color w:val="002060"/>
              </w:rPr>
            </w:pPr>
            <w:r w:rsidRPr="008550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C8FF"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CAFB"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F20D" w14:textId="77777777" w:rsidR="0039149E" w:rsidRPr="008550F0" w:rsidRDefault="0039149E" w:rsidP="00D45D68">
            <w:pPr>
              <w:pStyle w:val="rowtabella0"/>
              <w:jc w:val="center"/>
              <w:rPr>
                <w:color w:val="002060"/>
              </w:rPr>
            </w:pPr>
            <w:r w:rsidRPr="008550F0">
              <w:rPr>
                <w:color w:val="002060"/>
              </w:rPr>
              <w:t>0</w:t>
            </w:r>
          </w:p>
        </w:tc>
      </w:tr>
      <w:tr w:rsidR="0039149E" w:rsidRPr="008550F0" w14:paraId="499186A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88811" w14:textId="77777777" w:rsidR="0039149E" w:rsidRPr="008550F0" w:rsidRDefault="0039149E" w:rsidP="00D45D68">
            <w:pPr>
              <w:pStyle w:val="rowtabella0"/>
              <w:rPr>
                <w:color w:val="002060"/>
              </w:rPr>
            </w:pPr>
            <w:r w:rsidRPr="008550F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CC72"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E3D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9250"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CD6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713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21AD"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A364"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205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DB30" w14:textId="77777777" w:rsidR="0039149E" w:rsidRPr="008550F0" w:rsidRDefault="0039149E" w:rsidP="00D45D68">
            <w:pPr>
              <w:pStyle w:val="rowtabella0"/>
              <w:jc w:val="center"/>
              <w:rPr>
                <w:color w:val="002060"/>
              </w:rPr>
            </w:pPr>
            <w:r w:rsidRPr="008550F0">
              <w:rPr>
                <w:color w:val="002060"/>
              </w:rPr>
              <w:t>0</w:t>
            </w:r>
          </w:p>
        </w:tc>
      </w:tr>
      <w:tr w:rsidR="0039149E" w:rsidRPr="008550F0" w14:paraId="7699719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74958" w14:textId="77777777" w:rsidR="0039149E" w:rsidRPr="008550F0" w:rsidRDefault="0039149E" w:rsidP="00D45D68">
            <w:pPr>
              <w:pStyle w:val="rowtabella0"/>
              <w:rPr>
                <w:color w:val="002060"/>
              </w:rPr>
            </w:pPr>
            <w:r w:rsidRPr="008550F0">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BA44"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A1F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48DC"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DD24"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70E9"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9BC0"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C707"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2CCF"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DF62A" w14:textId="77777777" w:rsidR="0039149E" w:rsidRPr="008550F0" w:rsidRDefault="0039149E" w:rsidP="00D45D68">
            <w:pPr>
              <w:pStyle w:val="rowtabella0"/>
              <w:jc w:val="center"/>
              <w:rPr>
                <w:color w:val="002060"/>
              </w:rPr>
            </w:pPr>
            <w:r w:rsidRPr="008550F0">
              <w:rPr>
                <w:color w:val="002060"/>
              </w:rPr>
              <w:t>0</w:t>
            </w:r>
          </w:p>
        </w:tc>
      </w:tr>
      <w:tr w:rsidR="0039149E" w:rsidRPr="008550F0" w14:paraId="7A18CF7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68603" w14:textId="77777777" w:rsidR="0039149E" w:rsidRPr="008550F0" w:rsidRDefault="0039149E" w:rsidP="00D45D68">
            <w:pPr>
              <w:pStyle w:val="rowtabella0"/>
              <w:rPr>
                <w:color w:val="002060"/>
              </w:rPr>
            </w:pPr>
            <w:r w:rsidRPr="008550F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2616"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03B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68A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F0EF"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D1D3"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4CB0"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EF41"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5911"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D3D0" w14:textId="77777777" w:rsidR="0039149E" w:rsidRPr="008550F0" w:rsidRDefault="0039149E" w:rsidP="00D45D68">
            <w:pPr>
              <w:pStyle w:val="rowtabella0"/>
              <w:jc w:val="center"/>
              <w:rPr>
                <w:color w:val="002060"/>
              </w:rPr>
            </w:pPr>
            <w:r w:rsidRPr="008550F0">
              <w:rPr>
                <w:color w:val="002060"/>
              </w:rPr>
              <w:t>0</w:t>
            </w:r>
          </w:p>
        </w:tc>
      </w:tr>
      <w:tr w:rsidR="0039149E" w:rsidRPr="008550F0" w14:paraId="68CBC13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C00A4" w14:textId="77777777" w:rsidR="0039149E" w:rsidRPr="008550F0" w:rsidRDefault="0039149E" w:rsidP="00D45D68">
            <w:pPr>
              <w:pStyle w:val="rowtabella0"/>
              <w:rPr>
                <w:color w:val="002060"/>
              </w:rPr>
            </w:pPr>
            <w:r w:rsidRPr="008550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6986"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FA44"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F29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AC2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F0DE"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3DEE"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9FAA"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0C2F"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72F3B" w14:textId="77777777" w:rsidR="0039149E" w:rsidRPr="008550F0" w:rsidRDefault="0039149E" w:rsidP="00D45D68">
            <w:pPr>
              <w:pStyle w:val="rowtabella0"/>
              <w:jc w:val="center"/>
              <w:rPr>
                <w:color w:val="002060"/>
              </w:rPr>
            </w:pPr>
            <w:r w:rsidRPr="008550F0">
              <w:rPr>
                <w:color w:val="002060"/>
              </w:rPr>
              <w:t>0</w:t>
            </w:r>
          </w:p>
        </w:tc>
      </w:tr>
      <w:tr w:rsidR="0039149E" w:rsidRPr="008550F0" w14:paraId="24A33BA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FA867" w14:textId="77777777" w:rsidR="0039149E" w:rsidRPr="008550F0" w:rsidRDefault="0039149E" w:rsidP="00D45D68">
            <w:pPr>
              <w:pStyle w:val="rowtabella0"/>
              <w:rPr>
                <w:color w:val="002060"/>
              </w:rPr>
            </w:pPr>
            <w:r w:rsidRPr="008550F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6052"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E8A8"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37B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5AA6"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4CC1"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2F4D"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76BE"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06DD"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3873" w14:textId="77777777" w:rsidR="0039149E" w:rsidRPr="008550F0" w:rsidRDefault="0039149E" w:rsidP="00D45D68">
            <w:pPr>
              <w:pStyle w:val="rowtabella0"/>
              <w:jc w:val="center"/>
              <w:rPr>
                <w:color w:val="002060"/>
              </w:rPr>
            </w:pPr>
            <w:r w:rsidRPr="008550F0">
              <w:rPr>
                <w:color w:val="002060"/>
              </w:rPr>
              <w:t>0</w:t>
            </w:r>
          </w:p>
        </w:tc>
      </w:tr>
      <w:tr w:rsidR="0039149E" w:rsidRPr="008550F0" w14:paraId="6BF4E69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3CE55" w14:textId="77777777" w:rsidR="0039149E" w:rsidRPr="008550F0" w:rsidRDefault="0039149E" w:rsidP="00D45D68">
            <w:pPr>
              <w:pStyle w:val="rowtabella0"/>
              <w:rPr>
                <w:color w:val="002060"/>
              </w:rPr>
            </w:pPr>
            <w:r w:rsidRPr="008550F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5EDB"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D87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3B9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25A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75A7"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61A8"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49A4"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E9B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F538B"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DB112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E382C" w14:textId="77777777" w:rsidR="0039149E" w:rsidRPr="008550F0" w:rsidRDefault="0039149E" w:rsidP="00D45D68">
            <w:pPr>
              <w:pStyle w:val="rowtabella0"/>
              <w:rPr>
                <w:color w:val="002060"/>
              </w:rPr>
            </w:pPr>
            <w:r w:rsidRPr="008550F0">
              <w:rPr>
                <w:color w:val="002060"/>
              </w:rPr>
              <w:t xml:space="preserve">A.S.D. CALCIO </w:t>
            </w:r>
            <w:proofErr w:type="gramStart"/>
            <w:r w:rsidRPr="008550F0">
              <w:rPr>
                <w:color w:val="002060"/>
              </w:rPr>
              <w:t>S.ELPIDIO</w:t>
            </w:r>
            <w:proofErr w:type="gramEnd"/>
            <w:r w:rsidRPr="008550F0">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AE40"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A4E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92C8"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BA1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612C"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93DA"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D4E1"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AEE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B4B9" w14:textId="77777777" w:rsidR="0039149E" w:rsidRPr="008550F0" w:rsidRDefault="0039149E" w:rsidP="00D45D68">
            <w:pPr>
              <w:pStyle w:val="rowtabella0"/>
              <w:jc w:val="center"/>
              <w:rPr>
                <w:color w:val="002060"/>
              </w:rPr>
            </w:pPr>
            <w:r w:rsidRPr="008550F0">
              <w:rPr>
                <w:color w:val="002060"/>
              </w:rPr>
              <w:t>0</w:t>
            </w:r>
          </w:p>
        </w:tc>
      </w:tr>
      <w:tr w:rsidR="0039149E" w:rsidRPr="008550F0" w14:paraId="567F3AF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CAC19" w14:textId="77777777" w:rsidR="0039149E" w:rsidRPr="008550F0" w:rsidRDefault="0039149E" w:rsidP="00D45D68">
            <w:pPr>
              <w:pStyle w:val="rowtabella0"/>
              <w:rPr>
                <w:color w:val="002060"/>
              </w:rPr>
            </w:pPr>
            <w:r w:rsidRPr="008550F0">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331F"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DF7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A7DA"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19B5"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017B"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A587"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2D759" w14:textId="77777777" w:rsidR="0039149E" w:rsidRPr="008550F0" w:rsidRDefault="0039149E" w:rsidP="00D45D68">
            <w:pPr>
              <w:pStyle w:val="rowtabella0"/>
              <w:jc w:val="center"/>
              <w:rPr>
                <w:color w:val="002060"/>
              </w:rPr>
            </w:pPr>
            <w:r w:rsidRPr="008550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7115"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274B" w14:textId="77777777" w:rsidR="0039149E" w:rsidRPr="008550F0" w:rsidRDefault="0039149E" w:rsidP="00D45D68">
            <w:pPr>
              <w:pStyle w:val="rowtabella0"/>
              <w:jc w:val="center"/>
              <w:rPr>
                <w:color w:val="002060"/>
              </w:rPr>
            </w:pPr>
            <w:r w:rsidRPr="008550F0">
              <w:rPr>
                <w:color w:val="002060"/>
              </w:rPr>
              <w:t>0</w:t>
            </w:r>
          </w:p>
        </w:tc>
      </w:tr>
      <w:tr w:rsidR="0039149E" w:rsidRPr="008550F0" w14:paraId="3EB8B58A"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603F3" w14:textId="77777777" w:rsidR="0039149E" w:rsidRPr="008550F0" w:rsidRDefault="0039149E" w:rsidP="00D45D68">
            <w:pPr>
              <w:pStyle w:val="rowtabella0"/>
              <w:rPr>
                <w:color w:val="002060"/>
              </w:rPr>
            </w:pPr>
            <w:r w:rsidRPr="008550F0">
              <w:rPr>
                <w:color w:val="002060"/>
              </w:rPr>
              <w:lastRenderedPageBreak/>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628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F2C5"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309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7743"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0DB9"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3783"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9D77" w14:textId="77777777" w:rsidR="0039149E" w:rsidRPr="008550F0" w:rsidRDefault="0039149E" w:rsidP="00D45D68">
            <w:pPr>
              <w:pStyle w:val="rowtabella0"/>
              <w:jc w:val="center"/>
              <w:rPr>
                <w:color w:val="002060"/>
              </w:rPr>
            </w:pPr>
            <w:r w:rsidRPr="008550F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C840" w14:textId="77777777" w:rsidR="0039149E" w:rsidRPr="008550F0" w:rsidRDefault="0039149E" w:rsidP="00D45D68">
            <w:pPr>
              <w:pStyle w:val="rowtabella0"/>
              <w:jc w:val="center"/>
              <w:rPr>
                <w:color w:val="002060"/>
              </w:rPr>
            </w:pPr>
            <w:r w:rsidRPr="008550F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4048" w14:textId="77777777" w:rsidR="0039149E" w:rsidRPr="008550F0" w:rsidRDefault="0039149E" w:rsidP="00D45D68">
            <w:pPr>
              <w:pStyle w:val="rowtabella0"/>
              <w:jc w:val="center"/>
              <w:rPr>
                <w:color w:val="002060"/>
              </w:rPr>
            </w:pPr>
            <w:r w:rsidRPr="008550F0">
              <w:rPr>
                <w:color w:val="002060"/>
              </w:rPr>
              <w:t>0</w:t>
            </w:r>
          </w:p>
        </w:tc>
      </w:tr>
    </w:tbl>
    <w:p w14:paraId="4F194F7D" w14:textId="77777777" w:rsidR="0039149E" w:rsidRPr="008550F0" w:rsidRDefault="0039149E" w:rsidP="0039149E">
      <w:pPr>
        <w:pStyle w:val="breakline"/>
        <w:rPr>
          <w:rFonts w:eastAsiaTheme="minorEastAsia"/>
          <w:color w:val="002060"/>
        </w:rPr>
      </w:pPr>
    </w:p>
    <w:p w14:paraId="190B5EE1" w14:textId="77777777" w:rsidR="0039149E" w:rsidRPr="008550F0" w:rsidRDefault="0039149E" w:rsidP="0039149E">
      <w:pPr>
        <w:pStyle w:val="breakline"/>
        <w:rPr>
          <w:color w:val="002060"/>
        </w:rPr>
      </w:pPr>
    </w:p>
    <w:p w14:paraId="6443A9DD" w14:textId="77777777" w:rsidR="0039149E" w:rsidRPr="008550F0" w:rsidRDefault="0039149E" w:rsidP="0039149E">
      <w:pPr>
        <w:pStyle w:val="sottotitolocampionato10"/>
        <w:rPr>
          <w:color w:val="002060"/>
        </w:rPr>
      </w:pPr>
      <w:r w:rsidRPr="008550F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02F3168E"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8721B"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E4217"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1C63"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C601"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BC525"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6D96F"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04B9E"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1D37F"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BACF1"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6727F" w14:textId="77777777" w:rsidR="0039149E" w:rsidRPr="008550F0" w:rsidRDefault="0039149E" w:rsidP="00D45D68">
            <w:pPr>
              <w:pStyle w:val="headertabella0"/>
              <w:rPr>
                <w:color w:val="002060"/>
              </w:rPr>
            </w:pPr>
            <w:r w:rsidRPr="008550F0">
              <w:rPr>
                <w:color w:val="002060"/>
              </w:rPr>
              <w:t>PE</w:t>
            </w:r>
          </w:p>
        </w:tc>
      </w:tr>
      <w:tr w:rsidR="0039149E" w:rsidRPr="008550F0" w14:paraId="5297BCC7"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B503B4" w14:textId="77777777" w:rsidR="0039149E" w:rsidRPr="008550F0" w:rsidRDefault="0039149E" w:rsidP="00D45D68">
            <w:pPr>
              <w:pStyle w:val="rowtabella0"/>
              <w:rPr>
                <w:color w:val="002060"/>
              </w:rPr>
            </w:pPr>
            <w:r w:rsidRPr="008550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DA20"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BDE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8E00"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879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93C7"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371A" w14:textId="77777777" w:rsidR="0039149E" w:rsidRPr="008550F0" w:rsidRDefault="0039149E" w:rsidP="00D45D68">
            <w:pPr>
              <w:pStyle w:val="rowtabella0"/>
              <w:jc w:val="center"/>
              <w:rPr>
                <w:color w:val="002060"/>
              </w:rPr>
            </w:pPr>
            <w:r w:rsidRPr="008550F0">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9306"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17F6" w14:textId="77777777" w:rsidR="0039149E" w:rsidRPr="008550F0" w:rsidRDefault="0039149E" w:rsidP="00D45D68">
            <w:pPr>
              <w:pStyle w:val="rowtabella0"/>
              <w:jc w:val="center"/>
              <w:rPr>
                <w:color w:val="002060"/>
              </w:rPr>
            </w:pPr>
            <w:r w:rsidRPr="008550F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F67C" w14:textId="77777777" w:rsidR="0039149E" w:rsidRPr="008550F0" w:rsidRDefault="0039149E" w:rsidP="00D45D68">
            <w:pPr>
              <w:pStyle w:val="rowtabella0"/>
              <w:jc w:val="center"/>
              <w:rPr>
                <w:color w:val="002060"/>
              </w:rPr>
            </w:pPr>
            <w:r w:rsidRPr="008550F0">
              <w:rPr>
                <w:color w:val="002060"/>
              </w:rPr>
              <w:t>0</w:t>
            </w:r>
          </w:p>
        </w:tc>
      </w:tr>
      <w:tr w:rsidR="0039149E" w:rsidRPr="008550F0" w14:paraId="723B5B4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1EDF2" w14:textId="77777777" w:rsidR="0039149E" w:rsidRPr="008550F0" w:rsidRDefault="0039149E" w:rsidP="00D45D68">
            <w:pPr>
              <w:pStyle w:val="rowtabella0"/>
              <w:rPr>
                <w:color w:val="002060"/>
              </w:rPr>
            </w:pPr>
            <w:r w:rsidRPr="008550F0">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2139C"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387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08C3"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062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8318"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1EC3" w14:textId="77777777" w:rsidR="0039149E" w:rsidRPr="008550F0" w:rsidRDefault="0039149E" w:rsidP="00D45D68">
            <w:pPr>
              <w:pStyle w:val="rowtabella0"/>
              <w:jc w:val="center"/>
              <w:rPr>
                <w:color w:val="002060"/>
              </w:rPr>
            </w:pPr>
            <w:r w:rsidRPr="008550F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002C"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6FF3" w14:textId="77777777" w:rsidR="0039149E" w:rsidRPr="008550F0" w:rsidRDefault="0039149E" w:rsidP="00D45D68">
            <w:pPr>
              <w:pStyle w:val="rowtabella0"/>
              <w:jc w:val="center"/>
              <w:rPr>
                <w:color w:val="002060"/>
              </w:rPr>
            </w:pPr>
            <w:r w:rsidRPr="008550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A08F" w14:textId="77777777" w:rsidR="0039149E" w:rsidRPr="008550F0" w:rsidRDefault="0039149E" w:rsidP="00D45D68">
            <w:pPr>
              <w:pStyle w:val="rowtabella0"/>
              <w:jc w:val="center"/>
              <w:rPr>
                <w:color w:val="002060"/>
              </w:rPr>
            </w:pPr>
            <w:r w:rsidRPr="008550F0">
              <w:rPr>
                <w:color w:val="002060"/>
              </w:rPr>
              <w:t>0</w:t>
            </w:r>
          </w:p>
        </w:tc>
      </w:tr>
      <w:tr w:rsidR="0039149E" w:rsidRPr="008550F0" w14:paraId="6A0E320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977A6" w14:textId="77777777" w:rsidR="0039149E" w:rsidRPr="008550F0" w:rsidRDefault="0039149E" w:rsidP="00D45D68">
            <w:pPr>
              <w:pStyle w:val="rowtabella0"/>
              <w:rPr>
                <w:color w:val="002060"/>
              </w:rPr>
            </w:pPr>
            <w:r w:rsidRPr="008550F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18CF"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A08E"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3BE2"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0DD7"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DC88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7BBA" w14:textId="77777777" w:rsidR="0039149E" w:rsidRPr="008550F0" w:rsidRDefault="0039149E" w:rsidP="00D45D68">
            <w:pPr>
              <w:pStyle w:val="rowtabella0"/>
              <w:jc w:val="center"/>
              <w:rPr>
                <w:color w:val="002060"/>
              </w:rPr>
            </w:pPr>
            <w:r w:rsidRPr="008550F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5262"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3BD6"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7076" w14:textId="77777777" w:rsidR="0039149E" w:rsidRPr="008550F0" w:rsidRDefault="0039149E" w:rsidP="00D45D68">
            <w:pPr>
              <w:pStyle w:val="rowtabella0"/>
              <w:jc w:val="center"/>
              <w:rPr>
                <w:color w:val="002060"/>
              </w:rPr>
            </w:pPr>
            <w:r w:rsidRPr="008550F0">
              <w:rPr>
                <w:color w:val="002060"/>
              </w:rPr>
              <w:t>0</w:t>
            </w:r>
          </w:p>
        </w:tc>
      </w:tr>
      <w:tr w:rsidR="0039149E" w:rsidRPr="008550F0" w14:paraId="4451EF7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274F0" w14:textId="77777777" w:rsidR="0039149E" w:rsidRPr="008550F0" w:rsidRDefault="0039149E" w:rsidP="00D45D68">
            <w:pPr>
              <w:pStyle w:val="rowtabella0"/>
              <w:rPr>
                <w:color w:val="002060"/>
              </w:rPr>
            </w:pPr>
            <w:r w:rsidRPr="008550F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E3B8"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DD18"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8DA1"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1DE6"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D42C"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9119"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4253"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469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D46B" w14:textId="77777777" w:rsidR="0039149E" w:rsidRPr="008550F0" w:rsidRDefault="0039149E" w:rsidP="00D45D68">
            <w:pPr>
              <w:pStyle w:val="rowtabella0"/>
              <w:jc w:val="center"/>
              <w:rPr>
                <w:color w:val="002060"/>
              </w:rPr>
            </w:pPr>
            <w:r w:rsidRPr="008550F0">
              <w:rPr>
                <w:color w:val="002060"/>
              </w:rPr>
              <w:t>0</w:t>
            </w:r>
          </w:p>
        </w:tc>
      </w:tr>
      <w:tr w:rsidR="0039149E" w:rsidRPr="008550F0" w14:paraId="34D4B7C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CF6A9" w14:textId="77777777" w:rsidR="0039149E" w:rsidRPr="008550F0" w:rsidRDefault="0039149E" w:rsidP="00D45D68">
            <w:pPr>
              <w:pStyle w:val="rowtabella0"/>
              <w:rPr>
                <w:color w:val="002060"/>
                <w:lang w:val="es-ES"/>
              </w:rPr>
            </w:pPr>
            <w:r w:rsidRPr="008550F0">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74FC"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94E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5175"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C78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4218"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4C58"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733B"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7F2B"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5B35" w14:textId="77777777" w:rsidR="0039149E" w:rsidRPr="008550F0" w:rsidRDefault="0039149E" w:rsidP="00D45D68">
            <w:pPr>
              <w:pStyle w:val="rowtabella0"/>
              <w:jc w:val="center"/>
              <w:rPr>
                <w:color w:val="002060"/>
              </w:rPr>
            </w:pPr>
            <w:r w:rsidRPr="008550F0">
              <w:rPr>
                <w:color w:val="002060"/>
              </w:rPr>
              <w:t>0</w:t>
            </w:r>
          </w:p>
        </w:tc>
      </w:tr>
      <w:tr w:rsidR="0039149E" w:rsidRPr="008550F0" w14:paraId="75B8C2B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B179F" w14:textId="77777777" w:rsidR="0039149E" w:rsidRPr="008550F0" w:rsidRDefault="0039149E" w:rsidP="00D45D68">
            <w:pPr>
              <w:pStyle w:val="rowtabella0"/>
              <w:rPr>
                <w:color w:val="002060"/>
              </w:rPr>
            </w:pPr>
            <w:r w:rsidRPr="008550F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0FCB"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C134"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B54B"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CA12"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0DDA"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1A97"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0E1D"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4C44"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D5D3" w14:textId="77777777" w:rsidR="0039149E" w:rsidRPr="008550F0" w:rsidRDefault="0039149E" w:rsidP="00D45D68">
            <w:pPr>
              <w:pStyle w:val="rowtabella0"/>
              <w:jc w:val="center"/>
              <w:rPr>
                <w:color w:val="002060"/>
              </w:rPr>
            </w:pPr>
            <w:r w:rsidRPr="008550F0">
              <w:rPr>
                <w:color w:val="002060"/>
              </w:rPr>
              <w:t>0</w:t>
            </w:r>
          </w:p>
        </w:tc>
      </w:tr>
      <w:tr w:rsidR="0039149E" w:rsidRPr="008550F0" w14:paraId="22969C6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2AFC3" w14:textId="77777777" w:rsidR="0039149E" w:rsidRPr="008550F0" w:rsidRDefault="0039149E" w:rsidP="00D45D68">
            <w:pPr>
              <w:pStyle w:val="rowtabella0"/>
              <w:rPr>
                <w:color w:val="002060"/>
              </w:rPr>
            </w:pPr>
            <w:r w:rsidRPr="008550F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9832"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6D29"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A42C"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037F"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2556"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1401"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5A4E"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4A69"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8372" w14:textId="77777777" w:rsidR="0039149E" w:rsidRPr="008550F0" w:rsidRDefault="0039149E" w:rsidP="00D45D68">
            <w:pPr>
              <w:pStyle w:val="rowtabella0"/>
              <w:jc w:val="center"/>
              <w:rPr>
                <w:color w:val="002060"/>
              </w:rPr>
            </w:pPr>
            <w:r w:rsidRPr="008550F0">
              <w:rPr>
                <w:color w:val="002060"/>
              </w:rPr>
              <w:t>0</w:t>
            </w:r>
          </w:p>
        </w:tc>
      </w:tr>
      <w:tr w:rsidR="0039149E" w:rsidRPr="008550F0" w14:paraId="0838C57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C1715" w14:textId="77777777" w:rsidR="0039149E" w:rsidRPr="008550F0" w:rsidRDefault="0039149E" w:rsidP="00D45D68">
            <w:pPr>
              <w:pStyle w:val="rowtabella0"/>
              <w:rPr>
                <w:color w:val="002060"/>
              </w:rPr>
            </w:pPr>
            <w:r w:rsidRPr="008550F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E426B"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C8C8"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6631"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2EDB"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6537"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F147"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2C33"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80A9"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AEF6" w14:textId="77777777" w:rsidR="0039149E" w:rsidRPr="008550F0" w:rsidRDefault="0039149E" w:rsidP="00D45D68">
            <w:pPr>
              <w:pStyle w:val="rowtabella0"/>
              <w:jc w:val="center"/>
              <w:rPr>
                <w:color w:val="002060"/>
              </w:rPr>
            </w:pPr>
            <w:r w:rsidRPr="008550F0">
              <w:rPr>
                <w:color w:val="002060"/>
              </w:rPr>
              <w:t>0</w:t>
            </w:r>
          </w:p>
        </w:tc>
      </w:tr>
      <w:tr w:rsidR="0039149E" w:rsidRPr="008550F0" w14:paraId="249FE0D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D6079" w14:textId="77777777" w:rsidR="0039149E" w:rsidRPr="008550F0" w:rsidRDefault="0039149E" w:rsidP="00D45D68">
            <w:pPr>
              <w:pStyle w:val="rowtabella0"/>
              <w:rPr>
                <w:color w:val="002060"/>
                <w:lang w:val="es-ES"/>
              </w:rPr>
            </w:pPr>
            <w:r w:rsidRPr="008550F0">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B270"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3A2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6866"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F6A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708F"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FC82"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E9E9" w14:textId="77777777" w:rsidR="0039149E" w:rsidRPr="008550F0" w:rsidRDefault="0039149E" w:rsidP="00D45D68">
            <w:pPr>
              <w:pStyle w:val="rowtabella0"/>
              <w:jc w:val="center"/>
              <w:rPr>
                <w:color w:val="002060"/>
              </w:rPr>
            </w:pPr>
            <w:r w:rsidRPr="008550F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4B97"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9F52" w14:textId="77777777" w:rsidR="0039149E" w:rsidRPr="008550F0" w:rsidRDefault="0039149E" w:rsidP="00D45D68">
            <w:pPr>
              <w:pStyle w:val="rowtabella0"/>
              <w:jc w:val="center"/>
              <w:rPr>
                <w:color w:val="002060"/>
              </w:rPr>
            </w:pPr>
            <w:r w:rsidRPr="008550F0">
              <w:rPr>
                <w:color w:val="002060"/>
              </w:rPr>
              <w:t>0</w:t>
            </w:r>
          </w:p>
        </w:tc>
      </w:tr>
      <w:tr w:rsidR="0039149E" w:rsidRPr="008550F0" w14:paraId="3D98563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22A1F" w14:textId="77777777" w:rsidR="0039149E" w:rsidRPr="008550F0" w:rsidRDefault="0039149E" w:rsidP="00D45D68">
            <w:pPr>
              <w:pStyle w:val="rowtabella0"/>
              <w:rPr>
                <w:color w:val="002060"/>
                <w:lang w:val="es-ES"/>
              </w:rPr>
            </w:pPr>
            <w:r w:rsidRPr="008550F0">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A4B4"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6522"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97BB"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944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9213"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C489"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893F" w14:textId="77777777" w:rsidR="0039149E" w:rsidRPr="008550F0" w:rsidRDefault="0039149E" w:rsidP="00D45D68">
            <w:pPr>
              <w:pStyle w:val="rowtabella0"/>
              <w:jc w:val="center"/>
              <w:rPr>
                <w:color w:val="002060"/>
              </w:rPr>
            </w:pPr>
            <w:r w:rsidRPr="008550F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08AE"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9F066" w14:textId="77777777" w:rsidR="0039149E" w:rsidRPr="008550F0" w:rsidRDefault="0039149E" w:rsidP="00D45D68">
            <w:pPr>
              <w:pStyle w:val="rowtabella0"/>
              <w:jc w:val="center"/>
              <w:rPr>
                <w:color w:val="002060"/>
              </w:rPr>
            </w:pPr>
            <w:r w:rsidRPr="008550F0">
              <w:rPr>
                <w:color w:val="002060"/>
              </w:rPr>
              <w:t>0</w:t>
            </w:r>
          </w:p>
        </w:tc>
      </w:tr>
      <w:tr w:rsidR="0039149E" w:rsidRPr="008550F0" w14:paraId="750FC12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F672D" w14:textId="77777777" w:rsidR="0039149E" w:rsidRPr="008550F0" w:rsidRDefault="0039149E" w:rsidP="00D45D68">
            <w:pPr>
              <w:pStyle w:val="rowtabella0"/>
              <w:rPr>
                <w:color w:val="002060"/>
              </w:rPr>
            </w:pPr>
            <w:r w:rsidRPr="008550F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E6D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8AFF"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22E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5EE5"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3768"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5DCE"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9D8C" w14:textId="77777777" w:rsidR="0039149E" w:rsidRPr="008550F0" w:rsidRDefault="0039149E" w:rsidP="00D45D68">
            <w:pPr>
              <w:pStyle w:val="rowtabella0"/>
              <w:jc w:val="center"/>
              <w:rPr>
                <w:color w:val="002060"/>
              </w:rPr>
            </w:pPr>
            <w:r w:rsidRPr="008550F0">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EB7D" w14:textId="77777777" w:rsidR="0039149E" w:rsidRPr="008550F0" w:rsidRDefault="0039149E" w:rsidP="00D45D68">
            <w:pPr>
              <w:pStyle w:val="rowtabella0"/>
              <w:jc w:val="center"/>
              <w:rPr>
                <w:color w:val="002060"/>
              </w:rPr>
            </w:pPr>
            <w:r w:rsidRPr="008550F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D5FA" w14:textId="77777777" w:rsidR="0039149E" w:rsidRPr="008550F0" w:rsidRDefault="0039149E" w:rsidP="00D45D68">
            <w:pPr>
              <w:pStyle w:val="rowtabella0"/>
              <w:jc w:val="center"/>
              <w:rPr>
                <w:color w:val="002060"/>
              </w:rPr>
            </w:pPr>
            <w:r w:rsidRPr="008550F0">
              <w:rPr>
                <w:color w:val="002060"/>
              </w:rPr>
              <w:t>0</w:t>
            </w:r>
          </w:p>
        </w:tc>
      </w:tr>
      <w:tr w:rsidR="0039149E" w:rsidRPr="008550F0" w14:paraId="4ABA8EAB"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72774B" w14:textId="77777777" w:rsidR="0039149E" w:rsidRPr="008550F0" w:rsidRDefault="0039149E" w:rsidP="00D45D68">
            <w:pPr>
              <w:pStyle w:val="rowtabella0"/>
              <w:rPr>
                <w:color w:val="002060"/>
              </w:rPr>
            </w:pPr>
            <w:r w:rsidRPr="008550F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6F02"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75D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C7D1"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5E3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394B"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0D4A1"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EAEB"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2FAE"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01F39" w14:textId="77777777" w:rsidR="0039149E" w:rsidRPr="008550F0" w:rsidRDefault="0039149E" w:rsidP="00D45D68">
            <w:pPr>
              <w:pStyle w:val="rowtabella0"/>
              <w:jc w:val="center"/>
              <w:rPr>
                <w:color w:val="002060"/>
              </w:rPr>
            </w:pPr>
            <w:r w:rsidRPr="008550F0">
              <w:rPr>
                <w:color w:val="002060"/>
              </w:rPr>
              <w:t>0</w:t>
            </w:r>
          </w:p>
        </w:tc>
      </w:tr>
    </w:tbl>
    <w:p w14:paraId="72002277" w14:textId="77777777" w:rsidR="0039149E" w:rsidRDefault="0039149E" w:rsidP="0039149E">
      <w:pPr>
        <w:pStyle w:val="breakline"/>
        <w:rPr>
          <w:color w:val="002060"/>
        </w:rPr>
      </w:pPr>
    </w:p>
    <w:p w14:paraId="0A372219" w14:textId="77777777" w:rsidR="0039149E" w:rsidRPr="008550F0" w:rsidRDefault="0039149E" w:rsidP="0039149E">
      <w:pPr>
        <w:pStyle w:val="titoloprinc0"/>
        <w:rPr>
          <w:color w:val="002060"/>
        </w:rPr>
      </w:pPr>
      <w:r w:rsidRPr="008550F0">
        <w:rPr>
          <w:color w:val="002060"/>
        </w:rPr>
        <w:t>PROGRAMMA GARE</w:t>
      </w:r>
    </w:p>
    <w:p w14:paraId="0023DE18" w14:textId="77777777" w:rsidR="0039149E" w:rsidRDefault="0039149E" w:rsidP="0039149E">
      <w:pPr>
        <w:pStyle w:val="breakline"/>
        <w:rPr>
          <w:color w:val="002060"/>
        </w:rPr>
      </w:pPr>
    </w:p>
    <w:p w14:paraId="7B0BFD5B" w14:textId="77777777" w:rsidR="0039149E" w:rsidRPr="007142FD" w:rsidRDefault="0039149E" w:rsidP="0039149E">
      <w:pPr>
        <w:pStyle w:val="sottotitolocampionato10"/>
        <w:rPr>
          <w:color w:val="002060"/>
        </w:rPr>
      </w:pPr>
      <w:r w:rsidRPr="007142F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2"/>
        <w:gridCol w:w="1546"/>
      </w:tblGrid>
      <w:tr w:rsidR="0039149E" w:rsidRPr="007142FD" w14:paraId="10967D86"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38692"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E504E"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7BD3"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A5665"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14D8F"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9644E"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9D9D4"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607024C7"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5A398B" w14:textId="77777777" w:rsidR="0039149E" w:rsidRPr="007142FD" w:rsidRDefault="0039149E" w:rsidP="00D45D68">
            <w:pPr>
              <w:pStyle w:val="rowtabella0"/>
              <w:rPr>
                <w:color w:val="002060"/>
              </w:rPr>
            </w:pPr>
            <w:r w:rsidRPr="007142FD">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E8EB8" w14:textId="77777777" w:rsidR="0039149E" w:rsidRPr="007142FD" w:rsidRDefault="0039149E" w:rsidP="00D45D68">
            <w:pPr>
              <w:pStyle w:val="rowtabella0"/>
              <w:rPr>
                <w:color w:val="002060"/>
              </w:rPr>
            </w:pPr>
            <w:r w:rsidRPr="007142FD">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6013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847D4" w14:textId="77777777" w:rsidR="0039149E" w:rsidRPr="007142FD" w:rsidRDefault="0039149E" w:rsidP="00D45D68">
            <w:pPr>
              <w:pStyle w:val="rowtabella0"/>
              <w:rPr>
                <w:color w:val="002060"/>
              </w:rPr>
            </w:pPr>
            <w:r w:rsidRPr="007142FD">
              <w:rPr>
                <w:color w:val="002060"/>
              </w:rPr>
              <w:t>27/01/2023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89576" w14:textId="77777777" w:rsidR="0039149E" w:rsidRPr="007142FD" w:rsidRDefault="0039149E" w:rsidP="00D45D68">
            <w:pPr>
              <w:pStyle w:val="rowtabella0"/>
              <w:rPr>
                <w:color w:val="002060"/>
              </w:rPr>
            </w:pPr>
            <w:r w:rsidRPr="007142FD">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ABD0A" w14:textId="77777777" w:rsidR="0039149E" w:rsidRPr="007142FD" w:rsidRDefault="0039149E" w:rsidP="00D45D68">
            <w:pPr>
              <w:pStyle w:val="rowtabella0"/>
              <w:rPr>
                <w:color w:val="002060"/>
              </w:rPr>
            </w:pPr>
            <w:r w:rsidRPr="007142FD">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2F510" w14:textId="77777777" w:rsidR="0039149E" w:rsidRPr="007142FD" w:rsidRDefault="0039149E" w:rsidP="00D45D68">
            <w:pPr>
              <w:pStyle w:val="rowtabella0"/>
              <w:rPr>
                <w:color w:val="002060"/>
              </w:rPr>
            </w:pPr>
            <w:r w:rsidRPr="007142FD">
              <w:rPr>
                <w:color w:val="002060"/>
              </w:rPr>
              <w:t>VIA ALDO GAMBA SNC</w:t>
            </w:r>
          </w:p>
        </w:tc>
      </w:tr>
      <w:tr w:rsidR="0039149E" w:rsidRPr="007142FD" w14:paraId="73CE3C70"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3FC873" w14:textId="77777777" w:rsidR="0039149E" w:rsidRPr="007142FD" w:rsidRDefault="0039149E" w:rsidP="00D45D68">
            <w:pPr>
              <w:pStyle w:val="rowtabella0"/>
              <w:rPr>
                <w:color w:val="002060"/>
              </w:rPr>
            </w:pPr>
            <w:r w:rsidRPr="007142FD">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F9BBAB" w14:textId="77777777" w:rsidR="0039149E" w:rsidRPr="007142FD" w:rsidRDefault="0039149E" w:rsidP="00D45D68">
            <w:pPr>
              <w:pStyle w:val="rowtabella0"/>
              <w:rPr>
                <w:color w:val="002060"/>
              </w:rPr>
            </w:pPr>
            <w:r w:rsidRPr="007142FD">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16B6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A352C5"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B3A6A" w14:textId="77777777" w:rsidR="0039149E" w:rsidRPr="007142FD" w:rsidRDefault="0039149E" w:rsidP="00D45D68">
            <w:pPr>
              <w:pStyle w:val="rowtabella0"/>
              <w:rPr>
                <w:color w:val="002060"/>
              </w:rPr>
            </w:pPr>
            <w:r w:rsidRPr="007142FD">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CCF40" w14:textId="77777777" w:rsidR="0039149E" w:rsidRPr="007142FD" w:rsidRDefault="0039149E" w:rsidP="00D45D68">
            <w:pPr>
              <w:pStyle w:val="rowtabella0"/>
              <w:rPr>
                <w:color w:val="002060"/>
              </w:rPr>
            </w:pPr>
            <w:r w:rsidRPr="007142FD">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D77C73" w14:textId="77777777" w:rsidR="0039149E" w:rsidRPr="007142FD" w:rsidRDefault="0039149E" w:rsidP="00D45D68">
            <w:pPr>
              <w:pStyle w:val="rowtabella0"/>
              <w:rPr>
                <w:color w:val="002060"/>
              </w:rPr>
            </w:pPr>
            <w:r w:rsidRPr="007142FD">
              <w:rPr>
                <w:color w:val="002060"/>
              </w:rPr>
              <w:t>VIA GIOVANNI XXIII</w:t>
            </w:r>
          </w:p>
        </w:tc>
      </w:tr>
      <w:tr w:rsidR="0039149E" w:rsidRPr="007142FD" w14:paraId="12E29491"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18DC5" w14:textId="77777777" w:rsidR="0039149E" w:rsidRPr="007142FD" w:rsidRDefault="0039149E" w:rsidP="00D45D68">
            <w:pPr>
              <w:pStyle w:val="rowtabella0"/>
              <w:rPr>
                <w:color w:val="002060"/>
              </w:rPr>
            </w:pPr>
            <w:r w:rsidRPr="007142F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8ACC9" w14:textId="77777777" w:rsidR="0039149E" w:rsidRPr="007142FD" w:rsidRDefault="0039149E" w:rsidP="00D45D68">
            <w:pPr>
              <w:pStyle w:val="rowtabella0"/>
              <w:rPr>
                <w:color w:val="002060"/>
              </w:rPr>
            </w:pPr>
            <w:r w:rsidRPr="007142FD">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97C46"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D180CB" w14:textId="77777777" w:rsidR="0039149E" w:rsidRPr="007142FD" w:rsidRDefault="0039149E" w:rsidP="00D45D68">
            <w:pPr>
              <w:pStyle w:val="rowtabella0"/>
              <w:rPr>
                <w:color w:val="002060"/>
              </w:rPr>
            </w:pPr>
            <w:r w:rsidRPr="007142FD">
              <w:rPr>
                <w:color w:val="002060"/>
              </w:rPr>
              <w:t>27/01/2023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46ACC9" w14:textId="77777777" w:rsidR="0039149E" w:rsidRPr="007142FD" w:rsidRDefault="0039149E" w:rsidP="00D45D68">
            <w:pPr>
              <w:pStyle w:val="rowtabella0"/>
              <w:rPr>
                <w:color w:val="002060"/>
              </w:rPr>
            </w:pPr>
            <w:r w:rsidRPr="007142FD">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F67F8" w14:textId="77777777" w:rsidR="0039149E" w:rsidRPr="007142FD" w:rsidRDefault="0039149E" w:rsidP="00D45D68">
            <w:pPr>
              <w:pStyle w:val="rowtabella0"/>
              <w:rPr>
                <w:color w:val="002060"/>
              </w:rPr>
            </w:pPr>
            <w:r w:rsidRPr="007142FD">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483D7" w14:textId="77777777" w:rsidR="0039149E" w:rsidRPr="007142FD" w:rsidRDefault="0039149E" w:rsidP="00D45D68">
            <w:pPr>
              <w:pStyle w:val="rowtabella0"/>
              <w:rPr>
                <w:color w:val="002060"/>
              </w:rPr>
            </w:pPr>
            <w:r w:rsidRPr="007142FD">
              <w:rPr>
                <w:color w:val="002060"/>
              </w:rPr>
              <w:t>VIA DEI PIOPPI 2</w:t>
            </w:r>
          </w:p>
        </w:tc>
      </w:tr>
      <w:tr w:rsidR="0039149E" w:rsidRPr="007142FD" w14:paraId="111DDF65"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6A40C4" w14:textId="77777777" w:rsidR="0039149E" w:rsidRPr="007142FD" w:rsidRDefault="0039149E" w:rsidP="00D45D68">
            <w:pPr>
              <w:pStyle w:val="rowtabella0"/>
              <w:rPr>
                <w:color w:val="002060"/>
              </w:rPr>
            </w:pPr>
            <w:r w:rsidRPr="007142FD">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435AA0" w14:textId="77777777" w:rsidR="0039149E" w:rsidRPr="007142FD" w:rsidRDefault="0039149E" w:rsidP="00D45D68">
            <w:pPr>
              <w:pStyle w:val="rowtabella0"/>
              <w:rPr>
                <w:color w:val="002060"/>
              </w:rPr>
            </w:pPr>
            <w:r w:rsidRPr="007142FD">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F8612C"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B4C5E6" w14:textId="77777777" w:rsidR="0039149E" w:rsidRPr="007142FD" w:rsidRDefault="0039149E" w:rsidP="00D45D68">
            <w:pPr>
              <w:pStyle w:val="rowtabella0"/>
              <w:rPr>
                <w:color w:val="002060"/>
              </w:rPr>
            </w:pPr>
            <w:r w:rsidRPr="007142FD">
              <w:rPr>
                <w:color w:val="002060"/>
              </w:rPr>
              <w:t>27/01/2023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18FE7E" w14:textId="77777777" w:rsidR="0039149E" w:rsidRPr="007142FD" w:rsidRDefault="0039149E" w:rsidP="00D45D68">
            <w:pPr>
              <w:pStyle w:val="rowtabella0"/>
              <w:rPr>
                <w:color w:val="002060"/>
              </w:rPr>
            </w:pPr>
            <w:r w:rsidRPr="007142FD">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7FE05" w14:textId="77777777" w:rsidR="0039149E" w:rsidRPr="007142FD" w:rsidRDefault="0039149E" w:rsidP="00D45D68">
            <w:pPr>
              <w:pStyle w:val="rowtabella0"/>
              <w:rPr>
                <w:color w:val="002060"/>
              </w:rPr>
            </w:pPr>
            <w:r w:rsidRPr="007142FD">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8BBEA" w14:textId="77777777" w:rsidR="0039149E" w:rsidRPr="007142FD" w:rsidRDefault="0039149E" w:rsidP="00D45D68">
            <w:pPr>
              <w:pStyle w:val="rowtabella0"/>
              <w:rPr>
                <w:color w:val="002060"/>
              </w:rPr>
            </w:pPr>
            <w:r w:rsidRPr="007142FD">
              <w:rPr>
                <w:color w:val="002060"/>
              </w:rPr>
              <w:t>VIA CAMPO SPORTIVO</w:t>
            </w:r>
          </w:p>
        </w:tc>
      </w:tr>
      <w:tr w:rsidR="0039149E" w:rsidRPr="007142FD" w14:paraId="7D2CF9AC"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FE1EF" w14:textId="77777777" w:rsidR="0039149E" w:rsidRPr="007142FD" w:rsidRDefault="0039149E" w:rsidP="00D45D68">
            <w:pPr>
              <w:pStyle w:val="rowtabella0"/>
              <w:rPr>
                <w:color w:val="002060"/>
              </w:rPr>
            </w:pPr>
            <w:r w:rsidRPr="007142FD">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5B6929" w14:textId="77777777" w:rsidR="0039149E" w:rsidRPr="007142FD" w:rsidRDefault="0039149E" w:rsidP="00D45D68">
            <w:pPr>
              <w:pStyle w:val="rowtabella0"/>
              <w:rPr>
                <w:color w:val="002060"/>
              </w:rPr>
            </w:pPr>
            <w:r w:rsidRPr="007142FD">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E33D8"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77B951" w14:textId="77777777" w:rsidR="0039149E" w:rsidRPr="007142FD" w:rsidRDefault="0039149E" w:rsidP="00D45D68">
            <w:pPr>
              <w:pStyle w:val="rowtabella0"/>
              <w:rPr>
                <w:color w:val="002060"/>
              </w:rPr>
            </w:pPr>
            <w:r w:rsidRPr="007142FD">
              <w:rPr>
                <w:color w:val="002060"/>
              </w:rPr>
              <w:t>28/01/2023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0D15B8" w14:textId="77777777" w:rsidR="0039149E" w:rsidRPr="007142FD" w:rsidRDefault="0039149E" w:rsidP="00D45D68">
            <w:pPr>
              <w:pStyle w:val="rowtabella0"/>
              <w:rPr>
                <w:color w:val="002060"/>
              </w:rPr>
            </w:pPr>
            <w:r w:rsidRPr="007142FD">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6FDA6" w14:textId="77777777" w:rsidR="0039149E" w:rsidRPr="007142FD" w:rsidRDefault="0039149E" w:rsidP="00D45D68">
            <w:pPr>
              <w:pStyle w:val="rowtabella0"/>
              <w:rPr>
                <w:color w:val="002060"/>
              </w:rPr>
            </w:pPr>
            <w:r w:rsidRPr="007142FD">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3D9FEC" w14:textId="77777777" w:rsidR="0039149E" w:rsidRPr="007142FD" w:rsidRDefault="0039149E" w:rsidP="00D45D68">
            <w:pPr>
              <w:pStyle w:val="rowtabella0"/>
              <w:rPr>
                <w:color w:val="002060"/>
              </w:rPr>
            </w:pPr>
            <w:r w:rsidRPr="007142FD">
              <w:rPr>
                <w:color w:val="002060"/>
              </w:rPr>
              <w:t>VIA MARCONI GENGA STAZIONE</w:t>
            </w:r>
          </w:p>
        </w:tc>
      </w:tr>
      <w:tr w:rsidR="0039149E" w:rsidRPr="007142FD" w14:paraId="63EBCC58"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732CA0" w14:textId="77777777" w:rsidR="0039149E" w:rsidRPr="007142FD" w:rsidRDefault="0039149E" w:rsidP="00D45D68">
            <w:pPr>
              <w:pStyle w:val="rowtabella0"/>
              <w:rPr>
                <w:color w:val="002060"/>
              </w:rPr>
            </w:pPr>
            <w:r w:rsidRPr="007142FD">
              <w:rPr>
                <w:color w:val="002060"/>
              </w:rPr>
              <w:t>SMIRRA CITY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3DAC0" w14:textId="77777777" w:rsidR="0039149E" w:rsidRPr="007142FD" w:rsidRDefault="0039149E" w:rsidP="00D45D68">
            <w:pPr>
              <w:pStyle w:val="rowtabella0"/>
              <w:rPr>
                <w:color w:val="002060"/>
              </w:rPr>
            </w:pPr>
            <w:r w:rsidRPr="007142FD">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BF5C8"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0C136"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1205E" w14:textId="77777777" w:rsidR="0039149E" w:rsidRPr="007142FD" w:rsidRDefault="0039149E" w:rsidP="00D45D68">
            <w:pPr>
              <w:pStyle w:val="rowtabella0"/>
              <w:rPr>
                <w:color w:val="002060"/>
              </w:rPr>
            </w:pPr>
            <w:r w:rsidRPr="007142FD">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37144" w14:textId="77777777" w:rsidR="0039149E" w:rsidRPr="007142FD" w:rsidRDefault="0039149E" w:rsidP="00D45D68">
            <w:pPr>
              <w:pStyle w:val="rowtabella0"/>
              <w:rPr>
                <w:color w:val="002060"/>
              </w:rPr>
            </w:pPr>
            <w:r w:rsidRPr="007142FD">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D239B" w14:textId="77777777" w:rsidR="0039149E" w:rsidRPr="007142FD" w:rsidRDefault="0039149E" w:rsidP="00D45D68">
            <w:pPr>
              <w:pStyle w:val="rowtabella0"/>
              <w:rPr>
                <w:color w:val="002060"/>
              </w:rPr>
            </w:pPr>
            <w:r w:rsidRPr="007142FD">
              <w:rPr>
                <w:color w:val="002060"/>
              </w:rPr>
              <w:t>VIA ALDO GAMBA SNC</w:t>
            </w:r>
          </w:p>
        </w:tc>
      </w:tr>
    </w:tbl>
    <w:p w14:paraId="680B4068" w14:textId="77777777" w:rsidR="0039149E" w:rsidRPr="007142FD" w:rsidRDefault="0039149E" w:rsidP="0039149E">
      <w:pPr>
        <w:pStyle w:val="breakline"/>
        <w:rPr>
          <w:rFonts w:eastAsiaTheme="minorEastAsia"/>
          <w:color w:val="002060"/>
        </w:rPr>
      </w:pPr>
    </w:p>
    <w:p w14:paraId="12B2B9F7" w14:textId="77777777" w:rsidR="0039149E" w:rsidRPr="007142FD" w:rsidRDefault="0039149E" w:rsidP="0039149E">
      <w:pPr>
        <w:pStyle w:val="breakline"/>
        <w:rPr>
          <w:color w:val="002060"/>
        </w:rPr>
      </w:pPr>
    </w:p>
    <w:p w14:paraId="6D94E696" w14:textId="77777777" w:rsidR="0039149E" w:rsidRPr="007142FD" w:rsidRDefault="0039149E" w:rsidP="0039149E">
      <w:pPr>
        <w:pStyle w:val="breakline"/>
        <w:rPr>
          <w:color w:val="002060"/>
        </w:rPr>
      </w:pPr>
    </w:p>
    <w:p w14:paraId="045EE8A1" w14:textId="77777777" w:rsidR="0039149E" w:rsidRPr="007142FD" w:rsidRDefault="0039149E" w:rsidP="0039149E">
      <w:pPr>
        <w:pStyle w:val="sottotitolocampionato10"/>
        <w:rPr>
          <w:color w:val="002060"/>
        </w:rPr>
      </w:pPr>
      <w:r w:rsidRPr="007142F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39149E" w:rsidRPr="007142FD" w14:paraId="6F0D51B6"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F1DC3"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A14D"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9CA30"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E444A"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EB535"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A8281"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D56F1"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57BB4AE0"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49E1D" w14:textId="77777777" w:rsidR="0039149E" w:rsidRPr="007142FD" w:rsidRDefault="0039149E" w:rsidP="00D45D68">
            <w:pPr>
              <w:pStyle w:val="rowtabella0"/>
              <w:rPr>
                <w:color w:val="002060"/>
              </w:rPr>
            </w:pPr>
            <w:r w:rsidRPr="007142FD">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2A70F" w14:textId="77777777" w:rsidR="0039149E" w:rsidRPr="007142FD" w:rsidRDefault="0039149E" w:rsidP="00D45D68">
            <w:pPr>
              <w:pStyle w:val="rowtabella0"/>
              <w:rPr>
                <w:color w:val="002060"/>
              </w:rPr>
            </w:pPr>
            <w:r w:rsidRPr="007142FD">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FD346"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902B1" w14:textId="77777777" w:rsidR="0039149E" w:rsidRPr="007142FD" w:rsidRDefault="0039149E" w:rsidP="00D45D68">
            <w:pPr>
              <w:pStyle w:val="rowtabella0"/>
              <w:rPr>
                <w:color w:val="002060"/>
              </w:rPr>
            </w:pPr>
            <w:r w:rsidRPr="007142FD">
              <w:rPr>
                <w:color w:val="002060"/>
              </w:rPr>
              <w:t>27/01/2023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9071B" w14:textId="77777777" w:rsidR="0039149E" w:rsidRPr="007142FD" w:rsidRDefault="0039149E" w:rsidP="00D45D68">
            <w:pPr>
              <w:pStyle w:val="rowtabella0"/>
              <w:rPr>
                <w:color w:val="002060"/>
              </w:rPr>
            </w:pPr>
            <w:r w:rsidRPr="007142FD">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28999" w14:textId="77777777" w:rsidR="0039149E" w:rsidRPr="007142FD" w:rsidRDefault="0039149E" w:rsidP="00D45D68">
            <w:pPr>
              <w:pStyle w:val="rowtabella0"/>
              <w:rPr>
                <w:color w:val="002060"/>
              </w:rPr>
            </w:pPr>
            <w:r w:rsidRPr="007142FD">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596EA" w14:textId="77777777" w:rsidR="0039149E" w:rsidRPr="007142FD" w:rsidRDefault="0039149E" w:rsidP="00D45D68">
            <w:pPr>
              <w:pStyle w:val="rowtabella0"/>
              <w:rPr>
                <w:color w:val="002060"/>
              </w:rPr>
            </w:pPr>
            <w:r w:rsidRPr="007142FD">
              <w:rPr>
                <w:color w:val="002060"/>
              </w:rPr>
              <w:t>LOCALITA' LE CALVIE</w:t>
            </w:r>
          </w:p>
        </w:tc>
      </w:tr>
      <w:tr w:rsidR="0039149E" w:rsidRPr="007142FD" w14:paraId="64AB9DA2"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4523C" w14:textId="77777777" w:rsidR="0039149E" w:rsidRPr="007142FD" w:rsidRDefault="0039149E" w:rsidP="00D45D68">
            <w:pPr>
              <w:pStyle w:val="rowtabella0"/>
              <w:rPr>
                <w:color w:val="002060"/>
              </w:rPr>
            </w:pPr>
            <w:r w:rsidRPr="007142FD">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439FFD" w14:textId="77777777" w:rsidR="0039149E" w:rsidRPr="007142FD" w:rsidRDefault="0039149E" w:rsidP="00D45D68">
            <w:pPr>
              <w:pStyle w:val="rowtabella0"/>
              <w:rPr>
                <w:color w:val="002060"/>
              </w:rPr>
            </w:pPr>
            <w:r w:rsidRPr="007142FD">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D7EB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3B343"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0D752" w14:textId="77777777" w:rsidR="0039149E" w:rsidRPr="007142FD" w:rsidRDefault="0039149E" w:rsidP="00D45D68">
            <w:pPr>
              <w:pStyle w:val="rowtabella0"/>
              <w:rPr>
                <w:color w:val="002060"/>
              </w:rPr>
            </w:pPr>
            <w:r w:rsidRPr="007142FD">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A157A8" w14:textId="77777777" w:rsidR="0039149E" w:rsidRPr="007142FD" w:rsidRDefault="0039149E" w:rsidP="00D45D68">
            <w:pPr>
              <w:pStyle w:val="rowtabella0"/>
              <w:rPr>
                <w:color w:val="002060"/>
              </w:rPr>
            </w:pPr>
            <w:r w:rsidRPr="007142FD">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C8D0A" w14:textId="77777777" w:rsidR="0039149E" w:rsidRPr="007142FD" w:rsidRDefault="0039149E" w:rsidP="00D45D68">
            <w:pPr>
              <w:pStyle w:val="rowtabella0"/>
              <w:rPr>
                <w:color w:val="002060"/>
              </w:rPr>
            </w:pPr>
            <w:r w:rsidRPr="007142FD">
              <w:rPr>
                <w:color w:val="002060"/>
              </w:rPr>
              <w:t>LOC. PIÃˆ DI GUALDO</w:t>
            </w:r>
          </w:p>
        </w:tc>
      </w:tr>
      <w:tr w:rsidR="0039149E" w:rsidRPr="007142FD" w14:paraId="42B07A2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B4A5C" w14:textId="77777777" w:rsidR="0039149E" w:rsidRPr="007142FD" w:rsidRDefault="0039149E" w:rsidP="00D45D68">
            <w:pPr>
              <w:pStyle w:val="rowtabella0"/>
              <w:rPr>
                <w:color w:val="002060"/>
              </w:rPr>
            </w:pPr>
            <w:r w:rsidRPr="007142FD">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F08496" w14:textId="77777777" w:rsidR="0039149E" w:rsidRPr="007142FD" w:rsidRDefault="0039149E" w:rsidP="00D45D68">
            <w:pPr>
              <w:pStyle w:val="rowtabella0"/>
              <w:rPr>
                <w:color w:val="002060"/>
              </w:rPr>
            </w:pPr>
            <w:r w:rsidRPr="007142FD">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1B4E2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92EC77"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865C15" w14:textId="77777777" w:rsidR="0039149E" w:rsidRPr="007142FD" w:rsidRDefault="0039149E" w:rsidP="00D45D68">
            <w:pPr>
              <w:pStyle w:val="rowtabella0"/>
              <w:rPr>
                <w:color w:val="002060"/>
              </w:rPr>
            </w:pPr>
            <w:r w:rsidRPr="007142FD">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77D14" w14:textId="77777777" w:rsidR="0039149E" w:rsidRPr="007142FD" w:rsidRDefault="0039149E" w:rsidP="00D45D68">
            <w:pPr>
              <w:pStyle w:val="rowtabella0"/>
              <w:rPr>
                <w:color w:val="002060"/>
              </w:rPr>
            </w:pPr>
            <w:r w:rsidRPr="007142F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62E06" w14:textId="77777777" w:rsidR="0039149E" w:rsidRPr="007142FD" w:rsidRDefault="0039149E" w:rsidP="00D45D68">
            <w:pPr>
              <w:pStyle w:val="rowtabella0"/>
              <w:rPr>
                <w:color w:val="002060"/>
              </w:rPr>
            </w:pPr>
            <w:r w:rsidRPr="007142FD">
              <w:rPr>
                <w:color w:val="002060"/>
              </w:rPr>
              <w:t>VIA ZANNONI</w:t>
            </w:r>
          </w:p>
        </w:tc>
      </w:tr>
      <w:tr w:rsidR="0039149E" w:rsidRPr="007142FD" w14:paraId="214B947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A8861" w14:textId="77777777" w:rsidR="0039149E" w:rsidRPr="007142FD" w:rsidRDefault="0039149E" w:rsidP="00D45D68">
            <w:pPr>
              <w:pStyle w:val="rowtabella0"/>
              <w:rPr>
                <w:color w:val="002060"/>
              </w:rPr>
            </w:pPr>
            <w:r w:rsidRPr="007142FD">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5EA7C9" w14:textId="77777777" w:rsidR="0039149E" w:rsidRPr="007142FD" w:rsidRDefault="0039149E" w:rsidP="00D45D68">
            <w:pPr>
              <w:pStyle w:val="rowtabella0"/>
              <w:rPr>
                <w:color w:val="002060"/>
              </w:rPr>
            </w:pPr>
            <w:r w:rsidRPr="007142FD">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7ACDA"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EF113"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3437D" w14:textId="77777777" w:rsidR="0039149E" w:rsidRPr="007142FD" w:rsidRDefault="0039149E" w:rsidP="00D45D68">
            <w:pPr>
              <w:pStyle w:val="rowtabella0"/>
              <w:rPr>
                <w:color w:val="002060"/>
              </w:rPr>
            </w:pPr>
            <w:r w:rsidRPr="007142F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0E73A" w14:textId="77777777" w:rsidR="0039149E" w:rsidRPr="007142FD" w:rsidRDefault="0039149E" w:rsidP="00D45D68">
            <w:pPr>
              <w:pStyle w:val="rowtabella0"/>
              <w:rPr>
                <w:color w:val="002060"/>
              </w:rPr>
            </w:pPr>
            <w:r w:rsidRPr="007142F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38D96" w14:textId="77777777" w:rsidR="0039149E" w:rsidRPr="007142FD" w:rsidRDefault="0039149E" w:rsidP="00D45D68">
            <w:pPr>
              <w:pStyle w:val="rowtabella0"/>
              <w:rPr>
                <w:color w:val="002060"/>
              </w:rPr>
            </w:pPr>
            <w:r w:rsidRPr="007142FD">
              <w:rPr>
                <w:color w:val="002060"/>
              </w:rPr>
              <w:t xml:space="preserve">VIA </w:t>
            </w:r>
            <w:proofErr w:type="gramStart"/>
            <w:r w:rsidRPr="007142FD">
              <w:rPr>
                <w:color w:val="002060"/>
              </w:rPr>
              <w:t>B.BUOZZI</w:t>
            </w:r>
            <w:proofErr w:type="gramEnd"/>
          </w:p>
        </w:tc>
      </w:tr>
      <w:tr w:rsidR="0039149E" w:rsidRPr="007142FD" w14:paraId="041B0F92"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8ADB43" w14:textId="77777777" w:rsidR="0039149E" w:rsidRPr="007142FD" w:rsidRDefault="0039149E" w:rsidP="00D45D68">
            <w:pPr>
              <w:pStyle w:val="rowtabella0"/>
              <w:rPr>
                <w:color w:val="002060"/>
              </w:rPr>
            </w:pPr>
            <w:r w:rsidRPr="007142FD">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0A913A" w14:textId="77777777" w:rsidR="0039149E" w:rsidRPr="007142FD" w:rsidRDefault="0039149E" w:rsidP="00D45D68">
            <w:pPr>
              <w:pStyle w:val="rowtabella0"/>
              <w:rPr>
                <w:color w:val="002060"/>
              </w:rPr>
            </w:pPr>
            <w:r w:rsidRPr="007142FD">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722986"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AFD025"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10CCF" w14:textId="77777777" w:rsidR="0039149E" w:rsidRPr="007142FD" w:rsidRDefault="0039149E" w:rsidP="00D45D68">
            <w:pPr>
              <w:pStyle w:val="rowtabella0"/>
              <w:rPr>
                <w:color w:val="002060"/>
              </w:rPr>
            </w:pPr>
            <w:r w:rsidRPr="007142F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5344C" w14:textId="77777777" w:rsidR="0039149E" w:rsidRPr="007142FD" w:rsidRDefault="0039149E" w:rsidP="00D45D68">
            <w:pPr>
              <w:pStyle w:val="rowtabella0"/>
              <w:rPr>
                <w:color w:val="002060"/>
              </w:rPr>
            </w:pPr>
            <w:r w:rsidRPr="007142F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40BF3" w14:textId="77777777" w:rsidR="0039149E" w:rsidRPr="007142FD" w:rsidRDefault="0039149E" w:rsidP="00D45D68">
            <w:pPr>
              <w:pStyle w:val="rowtabella0"/>
              <w:rPr>
                <w:color w:val="002060"/>
              </w:rPr>
            </w:pPr>
            <w:r w:rsidRPr="007142FD">
              <w:rPr>
                <w:color w:val="002060"/>
              </w:rPr>
              <w:t>VIA DEI TESSITORI</w:t>
            </w:r>
          </w:p>
        </w:tc>
      </w:tr>
      <w:tr w:rsidR="0039149E" w:rsidRPr="007142FD" w14:paraId="0195B564"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1008D" w14:textId="77777777" w:rsidR="0039149E" w:rsidRPr="007142FD" w:rsidRDefault="0039149E" w:rsidP="00D45D68">
            <w:pPr>
              <w:pStyle w:val="rowtabella0"/>
              <w:rPr>
                <w:color w:val="002060"/>
              </w:rPr>
            </w:pPr>
            <w:r w:rsidRPr="007142FD">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ED0A6" w14:textId="77777777" w:rsidR="0039149E" w:rsidRPr="007142FD" w:rsidRDefault="0039149E" w:rsidP="00D45D68">
            <w:pPr>
              <w:pStyle w:val="rowtabella0"/>
              <w:rPr>
                <w:color w:val="002060"/>
              </w:rPr>
            </w:pPr>
            <w:r w:rsidRPr="007142FD">
              <w:rPr>
                <w:color w:val="002060"/>
              </w:rPr>
              <w:t>ATLETICO NO BORDERS</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76FB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45E52"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35025" w14:textId="77777777" w:rsidR="0039149E" w:rsidRPr="007142FD" w:rsidRDefault="0039149E" w:rsidP="00D45D68">
            <w:pPr>
              <w:pStyle w:val="rowtabella0"/>
              <w:rPr>
                <w:color w:val="002060"/>
              </w:rPr>
            </w:pPr>
            <w:r w:rsidRPr="007142FD">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68BE9" w14:textId="77777777" w:rsidR="0039149E" w:rsidRPr="007142FD" w:rsidRDefault="0039149E" w:rsidP="00D45D68">
            <w:pPr>
              <w:pStyle w:val="rowtabella0"/>
              <w:rPr>
                <w:color w:val="002060"/>
              </w:rPr>
            </w:pPr>
            <w:r w:rsidRPr="007142FD">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235C6" w14:textId="77777777" w:rsidR="0039149E" w:rsidRPr="007142FD" w:rsidRDefault="0039149E" w:rsidP="00D45D68">
            <w:pPr>
              <w:pStyle w:val="rowtabella0"/>
              <w:rPr>
                <w:color w:val="002060"/>
              </w:rPr>
            </w:pPr>
            <w:r w:rsidRPr="007142FD">
              <w:rPr>
                <w:color w:val="002060"/>
              </w:rPr>
              <w:t>VIA GRAMSCI-VIA FEGGIANI</w:t>
            </w:r>
          </w:p>
        </w:tc>
      </w:tr>
    </w:tbl>
    <w:p w14:paraId="675C633D" w14:textId="77777777" w:rsidR="0039149E" w:rsidRPr="007142FD" w:rsidRDefault="0039149E" w:rsidP="0039149E">
      <w:pPr>
        <w:pStyle w:val="breakline"/>
        <w:rPr>
          <w:rFonts w:eastAsiaTheme="minorEastAsia"/>
          <w:color w:val="002060"/>
        </w:rPr>
      </w:pPr>
    </w:p>
    <w:p w14:paraId="5E5817EA" w14:textId="77777777" w:rsidR="0039149E" w:rsidRPr="007142FD" w:rsidRDefault="0039149E" w:rsidP="0039149E">
      <w:pPr>
        <w:pStyle w:val="breakline"/>
        <w:rPr>
          <w:color w:val="002060"/>
        </w:rPr>
      </w:pPr>
    </w:p>
    <w:p w14:paraId="749A61DE" w14:textId="77777777" w:rsidR="0039149E" w:rsidRPr="007142FD" w:rsidRDefault="0039149E" w:rsidP="0039149E">
      <w:pPr>
        <w:pStyle w:val="breakline"/>
        <w:rPr>
          <w:color w:val="002060"/>
        </w:rPr>
      </w:pPr>
    </w:p>
    <w:p w14:paraId="61A97722" w14:textId="77777777" w:rsidR="0039149E" w:rsidRPr="007142FD" w:rsidRDefault="0039149E" w:rsidP="0039149E">
      <w:pPr>
        <w:pStyle w:val="sottotitolocampionato10"/>
        <w:rPr>
          <w:color w:val="002060"/>
        </w:rPr>
      </w:pPr>
      <w:r w:rsidRPr="007142FD">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8"/>
        <w:gridCol w:w="385"/>
        <w:gridCol w:w="898"/>
        <w:gridCol w:w="1191"/>
        <w:gridCol w:w="1557"/>
        <w:gridCol w:w="1543"/>
      </w:tblGrid>
      <w:tr w:rsidR="0039149E" w:rsidRPr="007142FD" w14:paraId="3C644B33"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4C5C"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A4CAD"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C47DE"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DB9E8"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E434"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C8085"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B623C"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159A45BA"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5AE3A" w14:textId="77777777" w:rsidR="0039149E" w:rsidRPr="007142FD" w:rsidRDefault="0039149E" w:rsidP="00D45D68">
            <w:pPr>
              <w:pStyle w:val="rowtabella0"/>
              <w:rPr>
                <w:color w:val="002060"/>
              </w:rPr>
            </w:pPr>
            <w:r w:rsidRPr="007142FD">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9EAF1" w14:textId="77777777" w:rsidR="0039149E" w:rsidRPr="007142FD" w:rsidRDefault="0039149E" w:rsidP="00D45D68">
            <w:pPr>
              <w:pStyle w:val="rowtabella0"/>
              <w:rPr>
                <w:color w:val="002060"/>
              </w:rPr>
            </w:pPr>
            <w:r w:rsidRPr="007142FD">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713C4"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E157A" w14:textId="77777777" w:rsidR="0039149E" w:rsidRPr="007142FD" w:rsidRDefault="0039149E" w:rsidP="00D45D68">
            <w:pPr>
              <w:pStyle w:val="rowtabella0"/>
              <w:rPr>
                <w:color w:val="002060"/>
              </w:rPr>
            </w:pPr>
            <w:r w:rsidRPr="007142FD">
              <w:rPr>
                <w:color w:val="002060"/>
              </w:rPr>
              <w:t>27/01/2023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AC9E8" w14:textId="77777777" w:rsidR="0039149E" w:rsidRPr="007142FD" w:rsidRDefault="0039149E" w:rsidP="00D45D68">
            <w:pPr>
              <w:pStyle w:val="rowtabella0"/>
              <w:rPr>
                <w:color w:val="002060"/>
              </w:rPr>
            </w:pPr>
            <w:r w:rsidRPr="007142FD">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081ED" w14:textId="77777777" w:rsidR="0039149E" w:rsidRPr="007142FD" w:rsidRDefault="0039149E" w:rsidP="00D45D68">
            <w:pPr>
              <w:pStyle w:val="rowtabella0"/>
              <w:rPr>
                <w:color w:val="002060"/>
              </w:rPr>
            </w:pPr>
            <w:r w:rsidRPr="007142F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54739" w14:textId="77777777" w:rsidR="0039149E" w:rsidRPr="007142FD" w:rsidRDefault="0039149E" w:rsidP="00D45D68">
            <w:pPr>
              <w:pStyle w:val="rowtabella0"/>
              <w:rPr>
                <w:color w:val="002060"/>
              </w:rPr>
            </w:pPr>
            <w:r w:rsidRPr="007142FD">
              <w:rPr>
                <w:color w:val="002060"/>
              </w:rPr>
              <w:t xml:space="preserve">VIA CARPEGNA-VIA M.TE </w:t>
            </w:r>
            <w:proofErr w:type="gramStart"/>
            <w:r w:rsidRPr="007142FD">
              <w:rPr>
                <w:color w:val="002060"/>
              </w:rPr>
              <w:t>S.VICINO</w:t>
            </w:r>
            <w:proofErr w:type="gramEnd"/>
          </w:p>
        </w:tc>
      </w:tr>
      <w:tr w:rsidR="0039149E" w:rsidRPr="007142FD" w14:paraId="43367FA1"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71B940" w14:textId="77777777" w:rsidR="0039149E" w:rsidRPr="007142FD" w:rsidRDefault="0039149E" w:rsidP="00D45D68">
            <w:pPr>
              <w:pStyle w:val="rowtabella0"/>
              <w:rPr>
                <w:color w:val="002060"/>
              </w:rPr>
            </w:pPr>
            <w:r w:rsidRPr="007142FD">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DCAD6E" w14:textId="77777777" w:rsidR="0039149E" w:rsidRPr="007142FD" w:rsidRDefault="0039149E" w:rsidP="00D45D68">
            <w:pPr>
              <w:pStyle w:val="rowtabella0"/>
              <w:rPr>
                <w:color w:val="002060"/>
              </w:rPr>
            </w:pPr>
            <w:r w:rsidRPr="007142FD">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6455A"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F7938" w14:textId="77777777" w:rsidR="0039149E" w:rsidRPr="007142FD" w:rsidRDefault="0039149E" w:rsidP="00D45D68">
            <w:pPr>
              <w:pStyle w:val="rowtabella0"/>
              <w:rPr>
                <w:color w:val="002060"/>
              </w:rPr>
            </w:pPr>
            <w:r w:rsidRPr="007142FD">
              <w:rPr>
                <w:color w:val="002060"/>
              </w:rPr>
              <w:t>27/01/2023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A25EC" w14:textId="77777777" w:rsidR="0039149E" w:rsidRPr="007142FD" w:rsidRDefault="0039149E" w:rsidP="00D45D68">
            <w:pPr>
              <w:pStyle w:val="rowtabella0"/>
              <w:rPr>
                <w:color w:val="002060"/>
              </w:rPr>
            </w:pPr>
            <w:r w:rsidRPr="007142FD">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D9AA4" w14:textId="77777777" w:rsidR="0039149E" w:rsidRPr="007142FD" w:rsidRDefault="0039149E" w:rsidP="00D45D68">
            <w:pPr>
              <w:pStyle w:val="rowtabella0"/>
              <w:rPr>
                <w:color w:val="002060"/>
              </w:rPr>
            </w:pPr>
            <w:r w:rsidRPr="007142F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23921" w14:textId="77777777" w:rsidR="0039149E" w:rsidRPr="007142FD" w:rsidRDefault="0039149E" w:rsidP="00D45D68">
            <w:pPr>
              <w:pStyle w:val="rowtabella0"/>
              <w:rPr>
                <w:color w:val="002060"/>
              </w:rPr>
            </w:pPr>
            <w:r w:rsidRPr="007142FD">
              <w:rPr>
                <w:color w:val="002060"/>
              </w:rPr>
              <w:t>VIA GHANDI - FRAZ. CROCETTE</w:t>
            </w:r>
          </w:p>
        </w:tc>
      </w:tr>
      <w:tr w:rsidR="0039149E" w:rsidRPr="007142FD" w14:paraId="1FED2CDC"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CB18C2" w14:textId="77777777" w:rsidR="0039149E" w:rsidRPr="007142FD" w:rsidRDefault="0039149E" w:rsidP="00D45D68">
            <w:pPr>
              <w:pStyle w:val="rowtabella0"/>
              <w:rPr>
                <w:color w:val="002060"/>
              </w:rPr>
            </w:pPr>
            <w:r w:rsidRPr="007142FD">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819914" w14:textId="77777777" w:rsidR="0039149E" w:rsidRPr="007142FD" w:rsidRDefault="0039149E" w:rsidP="00D45D68">
            <w:pPr>
              <w:pStyle w:val="rowtabella0"/>
              <w:rPr>
                <w:color w:val="002060"/>
              </w:rPr>
            </w:pPr>
            <w:r w:rsidRPr="007142FD">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DA5C8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1B51DF"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20BAC4" w14:textId="77777777" w:rsidR="0039149E" w:rsidRPr="007142FD" w:rsidRDefault="0039149E" w:rsidP="00D45D68">
            <w:pPr>
              <w:pStyle w:val="rowtabella0"/>
              <w:rPr>
                <w:color w:val="002060"/>
              </w:rPr>
            </w:pPr>
            <w:r w:rsidRPr="007142FD">
              <w:rPr>
                <w:color w:val="002060"/>
              </w:rPr>
              <w:t>5047 PALLONE GEODETICO "</w:t>
            </w:r>
            <w:proofErr w:type="gramStart"/>
            <w:r w:rsidRPr="007142FD">
              <w:rPr>
                <w:color w:val="002060"/>
              </w:rPr>
              <w:t>L.PAPINI</w:t>
            </w:r>
            <w:proofErr w:type="gramEnd"/>
            <w:r w:rsidRPr="007142F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9DA7B"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F5C1A" w14:textId="77777777" w:rsidR="0039149E" w:rsidRPr="007142FD" w:rsidRDefault="0039149E" w:rsidP="00D45D68">
            <w:pPr>
              <w:pStyle w:val="rowtabella0"/>
              <w:rPr>
                <w:color w:val="002060"/>
              </w:rPr>
            </w:pPr>
            <w:r w:rsidRPr="007142FD">
              <w:rPr>
                <w:color w:val="002060"/>
              </w:rPr>
              <w:t>VIA ESINO 122 TORRETTE</w:t>
            </w:r>
          </w:p>
        </w:tc>
      </w:tr>
      <w:tr w:rsidR="0039149E" w:rsidRPr="007142FD" w14:paraId="01BE2ED6"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DEBE79" w14:textId="77777777" w:rsidR="0039149E" w:rsidRPr="007142FD" w:rsidRDefault="0039149E" w:rsidP="00D45D68">
            <w:pPr>
              <w:pStyle w:val="rowtabella0"/>
              <w:rPr>
                <w:color w:val="002060"/>
              </w:rPr>
            </w:pPr>
            <w:r w:rsidRPr="007142F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3E1DE5" w14:textId="77777777" w:rsidR="0039149E" w:rsidRPr="007142FD" w:rsidRDefault="0039149E" w:rsidP="00D45D68">
            <w:pPr>
              <w:pStyle w:val="rowtabella0"/>
              <w:rPr>
                <w:color w:val="002060"/>
              </w:rPr>
            </w:pPr>
            <w:r w:rsidRPr="007142FD">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0DB049"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30AF0C" w14:textId="77777777" w:rsidR="0039149E" w:rsidRPr="007142FD" w:rsidRDefault="0039149E" w:rsidP="00D45D68">
            <w:pPr>
              <w:pStyle w:val="rowtabella0"/>
              <w:rPr>
                <w:color w:val="002060"/>
              </w:rPr>
            </w:pPr>
            <w:r w:rsidRPr="007142FD">
              <w:rPr>
                <w:color w:val="002060"/>
              </w:rPr>
              <w:t>28/01/2023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8209E" w14:textId="77777777" w:rsidR="0039149E" w:rsidRPr="007142FD" w:rsidRDefault="0039149E" w:rsidP="00D45D68">
            <w:pPr>
              <w:pStyle w:val="rowtabella0"/>
              <w:rPr>
                <w:color w:val="002060"/>
              </w:rPr>
            </w:pPr>
            <w:r w:rsidRPr="007142FD">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8559E" w14:textId="77777777" w:rsidR="0039149E" w:rsidRPr="007142FD" w:rsidRDefault="0039149E" w:rsidP="00D45D68">
            <w:pPr>
              <w:pStyle w:val="rowtabella0"/>
              <w:rPr>
                <w:color w:val="002060"/>
              </w:rPr>
            </w:pPr>
            <w:r w:rsidRPr="007142F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970EE" w14:textId="77777777" w:rsidR="0039149E" w:rsidRPr="007142FD" w:rsidRDefault="0039149E" w:rsidP="00D45D68">
            <w:pPr>
              <w:pStyle w:val="rowtabella0"/>
              <w:rPr>
                <w:color w:val="002060"/>
              </w:rPr>
            </w:pPr>
            <w:r w:rsidRPr="007142FD">
              <w:rPr>
                <w:color w:val="002060"/>
              </w:rPr>
              <w:t>VIA FONTE ANTICA 6</w:t>
            </w:r>
          </w:p>
        </w:tc>
      </w:tr>
      <w:tr w:rsidR="0039149E" w:rsidRPr="007142FD" w14:paraId="2D1A98CB"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76915" w14:textId="77777777" w:rsidR="0039149E" w:rsidRPr="007142FD" w:rsidRDefault="0039149E" w:rsidP="00D45D68">
            <w:pPr>
              <w:pStyle w:val="rowtabella0"/>
              <w:rPr>
                <w:color w:val="002060"/>
              </w:rPr>
            </w:pPr>
            <w:r w:rsidRPr="007142FD">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74451" w14:textId="77777777" w:rsidR="0039149E" w:rsidRPr="007142FD" w:rsidRDefault="0039149E" w:rsidP="00D45D68">
            <w:pPr>
              <w:pStyle w:val="rowtabella0"/>
              <w:rPr>
                <w:color w:val="002060"/>
              </w:rPr>
            </w:pPr>
            <w:r w:rsidRPr="007142FD">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4A16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FEACB"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F3E72" w14:textId="77777777" w:rsidR="0039149E" w:rsidRPr="007142FD" w:rsidRDefault="0039149E" w:rsidP="00D45D68">
            <w:pPr>
              <w:pStyle w:val="rowtabella0"/>
              <w:rPr>
                <w:color w:val="002060"/>
              </w:rPr>
            </w:pPr>
            <w:r w:rsidRPr="007142FD">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B66F1"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908FD" w14:textId="77777777" w:rsidR="0039149E" w:rsidRPr="007142FD" w:rsidRDefault="0039149E" w:rsidP="00D45D68">
            <w:pPr>
              <w:pStyle w:val="rowtabella0"/>
              <w:rPr>
                <w:color w:val="002060"/>
              </w:rPr>
            </w:pPr>
            <w:r w:rsidRPr="007142FD">
              <w:rPr>
                <w:color w:val="002060"/>
              </w:rPr>
              <w:t>LOCALITA' CANDIA</w:t>
            </w:r>
          </w:p>
        </w:tc>
      </w:tr>
    </w:tbl>
    <w:p w14:paraId="70647723" w14:textId="77777777" w:rsidR="0039149E" w:rsidRPr="007142FD" w:rsidRDefault="0039149E" w:rsidP="0039149E">
      <w:pPr>
        <w:pStyle w:val="breakline"/>
        <w:rPr>
          <w:rFonts w:eastAsiaTheme="minorEastAsia"/>
          <w:color w:val="002060"/>
        </w:rPr>
      </w:pPr>
    </w:p>
    <w:p w14:paraId="593B8049" w14:textId="77777777" w:rsidR="0039149E" w:rsidRPr="007142FD" w:rsidRDefault="0039149E" w:rsidP="0039149E">
      <w:pPr>
        <w:pStyle w:val="breakline"/>
        <w:rPr>
          <w:color w:val="002060"/>
        </w:rPr>
      </w:pPr>
    </w:p>
    <w:p w14:paraId="5AB5530D" w14:textId="77777777" w:rsidR="0039149E" w:rsidRPr="007142FD" w:rsidRDefault="0039149E" w:rsidP="0039149E">
      <w:pPr>
        <w:pStyle w:val="breakline"/>
        <w:rPr>
          <w:color w:val="002060"/>
        </w:rPr>
      </w:pPr>
    </w:p>
    <w:p w14:paraId="793FEE17" w14:textId="77777777" w:rsidR="0039149E" w:rsidRPr="007142FD" w:rsidRDefault="0039149E" w:rsidP="0039149E">
      <w:pPr>
        <w:pStyle w:val="sottotitolocampionato10"/>
        <w:rPr>
          <w:color w:val="002060"/>
        </w:rPr>
      </w:pPr>
      <w:r w:rsidRPr="007142FD">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9"/>
        <w:gridCol w:w="385"/>
        <w:gridCol w:w="898"/>
        <w:gridCol w:w="1190"/>
        <w:gridCol w:w="1560"/>
        <w:gridCol w:w="1555"/>
      </w:tblGrid>
      <w:tr w:rsidR="0039149E" w:rsidRPr="007142FD" w14:paraId="4A6BAAE6"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DD66D"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7E6FE"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7E7B"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1737"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16D5A"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CDD67"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8BBD"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710E718A"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82035" w14:textId="77777777" w:rsidR="0039149E" w:rsidRPr="007142FD" w:rsidRDefault="0039149E" w:rsidP="00D45D68">
            <w:pPr>
              <w:pStyle w:val="rowtabella0"/>
              <w:rPr>
                <w:color w:val="002060"/>
              </w:rPr>
            </w:pPr>
            <w:r w:rsidRPr="007142FD">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86540" w14:textId="77777777" w:rsidR="0039149E" w:rsidRPr="007142FD" w:rsidRDefault="0039149E" w:rsidP="00D45D68">
            <w:pPr>
              <w:pStyle w:val="rowtabella0"/>
              <w:rPr>
                <w:color w:val="002060"/>
              </w:rPr>
            </w:pPr>
            <w:r w:rsidRPr="007142FD">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1137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5173F" w14:textId="77777777" w:rsidR="0039149E" w:rsidRPr="007142FD" w:rsidRDefault="0039149E" w:rsidP="00D45D68">
            <w:pPr>
              <w:pStyle w:val="rowtabella0"/>
              <w:rPr>
                <w:color w:val="002060"/>
              </w:rPr>
            </w:pPr>
            <w:r w:rsidRPr="007142FD">
              <w:rPr>
                <w:color w:val="002060"/>
              </w:rPr>
              <w:t>27/01/2023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9A341" w14:textId="77777777" w:rsidR="0039149E" w:rsidRPr="007142FD" w:rsidRDefault="0039149E" w:rsidP="00D45D68">
            <w:pPr>
              <w:pStyle w:val="rowtabella0"/>
              <w:rPr>
                <w:color w:val="002060"/>
              </w:rPr>
            </w:pPr>
            <w:r w:rsidRPr="007142FD">
              <w:rPr>
                <w:color w:val="002060"/>
              </w:rPr>
              <w:t>5626 PALESTRA SCUOLA MEDIA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8C683" w14:textId="77777777" w:rsidR="0039149E" w:rsidRPr="007142FD" w:rsidRDefault="0039149E" w:rsidP="00D45D68">
            <w:pPr>
              <w:pStyle w:val="rowtabella0"/>
              <w:rPr>
                <w:color w:val="002060"/>
              </w:rPr>
            </w:pPr>
            <w:r w:rsidRPr="007142FD">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45786" w14:textId="77777777" w:rsidR="0039149E" w:rsidRPr="007142FD" w:rsidRDefault="0039149E" w:rsidP="00D45D68">
            <w:pPr>
              <w:pStyle w:val="rowtabella0"/>
              <w:rPr>
                <w:color w:val="002060"/>
              </w:rPr>
            </w:pPr>
            <w:proofErr w:type="gramStart"/>
            <w:r w:rsidRPr="007142FD">
              <w:rPr>
                <w:color w:val="002060"/>
              </w:rPr>
              <w:t>CONT.S.LIBORIO</w:t>
            </w:r>
            <w:proofErr w:type="gramEnd"/>
            <w:r w:rsidRPr="007142FD">
              <w:rPr>
                <w:color w:val="002060"/>
              </w:rPr>
              <w:t xml:space="preserve"> VIA VEREGRENSE</w:t>
            </w:r>
          </w:p>
        </w:tc>
      </w:tr>
      <w:tr w:rsidR="0039149E" w:rsidRPr="007142FD" w14:paraId="388199F2"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26AE5F" w14:textId="77777777" w:rsidR="0039149E" w:rsidRPr="007142FD" w:rsidRDefault="0039149E" w:rsidP="00D45D68">
            <w:pPr>
              <w:pStyle w:val="rowtabella0"/>
              <w:rPr>
                <w:color w:val="002060"/>
              </w:rPr>
            </w:pPr>
            <w:r w:rsidRPr="007142FD">
              <w:rPr>
                <w:color w:val="002060"/>
              </w:rPr>
              <w:t xml:space="preserve">CALCIO </w:t>
            </w:r>
            <w:proofErr w:type="gramStart"/>
            <w:r w:rsidRPr="007142FD">
              <w:rPr>
                <w:color w:val="002060"/>
              </w:rPr>
              <w:t>S.ELPIDIO</w:t>
            </w:r>
            <w:proofErr w:type="gramEnd"/>
            <w:r w:rsidRPr="007142FD">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FC5A70" w14:textId="77777777" w:rsidR="0039149E" w:rsidRPr="007142FD" w:rsidRDefault="0039149E" w:rsidP="00D45D68">
            <w:pPr>
              <w:pStyle w:val="rowtabella0"/>
              <w:rPr>
                <w:color w:val="002060"/>
              </w:rPr>
            </w:pPr>
            <w:r w:rsidRPr="007142FD">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6520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26B4FC"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F9EF7A" w14:textId="77777777" w:rsidR="0039149E" w:rsidRPr="007142FD" w:rsidRDefault="0039149E" w:rsidP="00D45D68">
            <w:pPr>
              <w:pStyle w:val="rowtabella0"/>
              <w:rPr>
                <w:color w:val="002060"/>
              </w:rPr>
            </w:pPr>
            <w:r w:rsidRPr="007142FD">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5038C" w14:textId="77777777" w:rsidR="0039149E" w:rsidRPr="007142FD" w:rsidRDefault="0039149E" w:rsidP="00D45D68">
            <w:pPr>
              <w:pStyle w:val="rowtabella0"/>
              <w:rPr>
                <w:color w:val="002060"/>
              </w:rPr>
            </w:pPr>
            <w:r w:rsidRPr="007142FD">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5DECF" w14:textId="77777777" w:rsidR="0039149E" w:rsidRPr="007142FD" w:rsidRDefault="0039149E" w:rsidP="00D45D68">
            <w:pPr>
              <w:pStyle w:val="rowtabella0"/>
              <w:rPr>
                <w:color w:val="002060"/>
              </w:rPr>
            </w:pPr>
            <w:r w:rsidRPr="007142FD">
              <w:rPr>
                <w:color w:val="002060"/>
              </w:rPr>
              <w:t>VIA CARDUCCI</w:t>
            </w:r>
          </w:p>
        </w:tc>
      </w:tr>
      <w:tr w:rsidR="0039149E" w:rsidRPr="007142FD" w14:paraId="4A1928AD"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FB9E39" w14:textId="77777777" w:rsidR="0039149E" w:rsidRPr="007142FD" w:rsidRDefault="0039149E" w:rsidP="00D45D68">
            <w:pPr>
              <w:pStyle w:val="rowtabella0"/>
              <w:rPr>
                <w:color w:val="002060"/>
              </w:rPr>
            </w:pPr>
            <w:r w:rsidRPr="007142F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F1CB38" w14:textId="77777777" w:rsidR="0039149E" w:rsidRPr="007142FD" w:rsidRDefault="0039149E" w:rsidP="00D45D68">
            <w:pPr>
              <w:pStyle w:val="rowtabella0"/>
              <w:rPr>
                <w:color w:val="002060"/>
              </w:rPr>
            </w:pPr>
            <w:r w:rsidRPr="007142FD">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0E0D5E"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3A9E3" w14:textId="77777777" w:rsidR="0039149E" w:rsidRPr="007142FD" w:rsidRDefault="0039149E" w:rsidP="00D45D68">
            <w:pPr>
              <w:pStyle w:val="rowtabella0"/>
              <w:rPr>
                <w:color w:val="002060"/>
              </w:rPr>
            </w:pPr>
            <w:r w:rsidRPr="007142FD">
              <w:rPr>
                <w:color w:val="002060"/>
              </w:rPr>
              <w:t>27/01/2023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394208" w14:textId="77777777" w:rsidR="0039149E" w:rsidRPr="007142FD" w:rsidRDefault="0039149E" w:rsidP="00D45D68">
            <w:pPr>
              <w:pStyle w:val="rowtabella0"/>
              <w:rPr>
                <w:color w:val="002060"/>
              </w:rPr>
            </w:pPr>
            <w:r w:rsidRPr="007142FD">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6FB36" w14:textId="77777777" w:rsidR="0039149E" w:rsidRPr="007142FD" w:rsidRDefault="0039149E" w:rsidP="00D45D68">
            <w:pPr>
              <w:pStyle w:val="rowtabella0"/>
              <w:rPr>
                <w:color w:val="002060"/>
              </w:rPr>
            </w:pPr>
            <w:r w:rsidRPr="007142F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FF2F9" w14:textId="77777777" w:rsidR="0039149E" w:rsidRPr="007142FD" w:rsidRDefault="0039149E" w:rsidP="00D45D68">
            <w:pPr>
              <w:pStyle w:val="rowtabella0"/>
              <w:rPr>
                <w:color w:val="002060"/>
              </w:rPr>
            </w:pPr>
            <w:r w:rsidRPr="007142FD">
              <w:rPr>
                <w:color w:val="002060"/>
              </w:rPr>
              <w:t>VIA DELLA REPUBBLICA</w:t>
            </w:r>
          </w:p>
        </w:tc>
      </w:tr>
      <w:tr w:rsidR="0039149E" w:rsidRPr="007142FD" w14:paraId="5610D13B"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3A561B" w14:textId="77777777" w:rsidR="0039149E" w:rsidRPr="007142FD" w:rsidRDefault="0039149E" w:rsidP="00D45D68">
            <w:pPr>
              <w:pStyle w:val="rowtabella0"/>
              <w:rPr>
                <w:color w:val="002060"/>
              </w:rPr>
            </w:pPr>
            <w:r w:rsidRPr="007142FD">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061ACE" w14:textId="77777777" w:rsidR="0039149E" w:rsidRPr="007142FD" w:rsidRDefault="0039149E" w:rsidP="00D45D68">
            <w:pPr>
              <w:pStyle w:val="rowtabella0"/>
              <w:rPr>
                <w:color w:val="002060"/>
              </w:rPr>
            </w:pPr>
            <w:r w:rsidRPr="007142FD">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F383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5D491D" w14:textId="77777777" w:rsidR="0039149E" w:rsidRPr="007142FD" w:rsidRDefault="0039149E" w:rsidP="00D45D68">
            <w:pPr>
              <w:pStyle w:val="rowtabella0"/>
              <w:rPr>
                <w:color w:val="002060"/>
              </w:rPr>
            </w:pPr>
            <w:r w:rsidRPr="007142FD">
              <w:rPr>
                <w:color w:val="002060"/>
              </w:rPr>
              <w:t>27/01/2023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AA5EA" w14:textId="77777777" w:rsidR="0039149E" w:rsidRPr="007142FD" w:rsidRDefault="0039149E" w:rsidP="00D45D68">
            <w:pPr>
              <w:pStyle w:val="rowtabella0"/>
              <w:rPr>
                <w:color w:val="002060"/>
              </w:rPr>
            </w:pPr>
            <w:r w:rsidRPr="007142FD">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BEDAE" w14:textId="77777777" w:rsidR="0039149E" w:rsidRPr="007142FD" w:rsidRDefault="0039149E" w:rsidP="00D45D68">
            <w:pPr>
              <w:pStyle w:val="rowtabella0"/>
              <w:rPr>
                <w:color w:val="002060"/>
              </w:rPr>
            </w:pPr>
            <w:r w:rsidRPr="007142F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A06BA" w14:textId="77777777" w:rsidR="0039149E" w:rsidRPr="007142FD" w:rsidRDefault="0039149E" w:rsidP="00D45D68">
            <w:pPr>
              <w:pStyle w:val="rowtabella0"/>
              <w:rPr>
                <w:color w:val="002060"/>
              </w:rPr>
            </w:pPr>
            <w:r w:rsidRPr="007142FD">
              <w:rPr>
                <w:color w:val="002060"/>
              </w:rPr>
              <w:t>VIA SALVO D'ACQUISTO</w:t>
            </w:r>
          </w:p>
        </w:tc>
      </w:tr>
      <w:tr w:rsidR="0039149E" w:rsidRPr="007142FD" w14:paraId="52BD6D6A"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379F18" w14:textId="77777777" w:rsidR="0039149E" w:rsidRPr="007142FD" w:rsidRDefault="0039149E" w:rsidP="00D45D68">
            <w:pPr>
              <w:pStyle w:val="rowtabella0"/>
              <w:rPr>
                <w:color w:val="002060"/>
              </w:rPr>
            </w:pPr>
            <w:r w:rsidRPr="007142FD">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DF53AF" w14:textId="77777777" w:rsidR="0039149E" w:rsidRPr="007142FD" w:rsidRDefault="0039149E" w:rsidP="00D45D68">
            <w:pPr>
              <w:pStyle w:val="rowtabella0"/>
              <w:rPr>
                <w:color w:val="002060"/>
              </w:rPr>
            </w:pPr>
            <w:r w:rsidRPr="007142FD">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9A0CA3"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37534"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3F0E8" w14:textId="77777777" w:rsidR="0039149E" w:rsidRPr="007142FD" w:rsidRDefault="0039149E" w:rsidP="00D45D68">
            <w:pPr>
              <w:pStyle w:val="rowtabella0"/>
              <w:rPr>
                <w:color w:val="002060"/>
              </w:rPr>
            </w:pPr>
            <w:r w:rsidRPr="007142F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DC3C8" w14:textId="77777777" w:rsidR="0039149E" w:rsidRPr="007142FD" w:rsidRDefault="0039149E" w:rsidP="00D45D68">
            <w:pPr>
              <w:pStyle w:val="rowtabella0"/>
              <w:rPr>
                <w:color w:val="002060"/>
              </w:rPr>
            </w:pPr>
            <w:r w:rsidRPr="007142F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1CAA48" w14:textId="77777777" w:rsidR="0039149E" w:rsidRPr="007142FD" w:rsidRDefault="0039149E" w:rsidP="00D45D68">
            <w:pPr>
              <w:pStyle w:val="rowtabella0"/>
              <w:rPr>
                <w:color w:val="002060"/>
              </w:rPr>
            </w:pPr>
            <w:r w:rsidRPr="007142FD">
              <w:rPr>
                <w:color w:val="002060"/>
              </w:rPr>
              <w:t>VIA ALDO MORO</w:t>
            </w:r>
          </w:p>
        </w:tc>
      </w:tr>
      <w:tr w:rsidR="0039149E" w:rsidRPr="007142FD" w14:paraId="07CAEFDC"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1B4C81" w14:textId="77777777" w:rsidR="0039149E" w:rsidRPr="007142FD" w:rsidRDefault="0039149E" w:rsidP="00D45D68">
            <w:pPr>
              <w:pStyle w:val="rowtabella0"/>
              <w:rPr>
                <w:color w:val="002060"/>
              </w:rPr>
            </w:pPr>
            <w:r w:rsidRPr="007142FD">
              <w:rPr>
                <w:color w:val="002060"/>
              </w:rPr>
              <w:t>SAN GINESIO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2D843" w14:textId="77777777" w:rsidR="0039149E" w:rsidRPr="007142FD" w:rsidRDefault="0039149E" w:rsidP="00D45D68">
            <w:pPr>
              <w:pStyle w:val="rowtabella0"/>
              <w:rPr>
                <w:color w:val="002060"/>
              </w:rPr>
            </w:pPr>
            <w:r w:rsidRPr="007142FD">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F75A8"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1766A" w14:textId="77777777" w:rsidR="0039149E" w:rsidRPr="007142FD" w:rsidRDefault="0039149E" w:rsidP="00D45D68">
            <w:pPr>
              <w:pStyle w:val="rowtabella0"/>
              <w:rPr>
                <w:color w:val="002060"/>
              </w:rPr>
            </w:pPr>
            <w:r w:rsidRPr="007142FD">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885D2" w14:textId="77777777" w:rsidR="0039149E" w:rsidRPr="007142FD" w:rsidRDefault="0039149E" w:rsidP="00D45D68">
            <w:pPr>
              <w:pStyle w:val="rowtabella0"/>
              <w:rPr>
                <w:color w:val="002060"/>
              </w:rPr>
            </w:pPr>
            <w:r w:rsidRPr="007142FD">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27D70" w14:textId="77777777" w:rsidR="0039149E" w:rsidRPr="007142FD" w:rsidRDefault="0039149E" w:rsidP="00D45D68">
            <w:pPr>
              <w:pStyle w:val="rowtabella0"/>
              <w:rPr>
                <w:color w:val="002060"/>
              </w:rPr>
            </w:pPr>
            <w:r w:rsidRPr="007142F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31BB5" w14:textId="77777777" w:rsidR="0039149E" w:rsidRPr="007142FD" w:rsidRDefault="0039149E" w:rsidP="00D45D68">
            <w:pPr>
              <w:pStyle w:val="rowtabella0"/>
              <w:rPr>
                <w:color w:val="002060"/>
              </w:rPr>
            </w:pPr>
            <w:r w:rsidRPr="007142FD">
              <w:rPr>
                <w:color w:val="002060"/>
              </w:rPr>
              <w:t>VIA FAVETO</w:t>
            </w:r>
          </w:p>
        </w:tc>
      </w:tr>
    </w:tbl>
    <w:p w14:paraId="0F607D34" w14:textId="77777777" w:rsidR="0039149E" w:rsidRPr="007142FD" w:rsidRDefault="0039149E" w:rsidP="0039149E">
      <w:pPr>
        <w:pStyle w:val="breakline"/>
        <w:rPr>
          <w:rFonts w:eastAsiaTheme="minorEastAsia"/>
          <w:color w:val="002060"/>
        </w:rPr>
      </w:pPr>
    </w:p>
    <w:p w14:paraId="03AFE2CD" w14:textId="77777777" w:rsidR="0039149E" w:rsidRPr="007142FD" w:rsidRDefault="0039149E" w:rsidP="0039149E">
      <w:pPr>
        <w:pStyle w:val="breakline"/>
        <w:rPr>
          <w:color w:val="002060"/>
        </w:rPr>
      </w:pPr>
    </w:p>
    <w:p w14:paraId="0D9C7AB6" w14:textId="77777777" w:rsidR="0039149E" w:rsidRPr="007142FD" w:rsidRDefault="0039149E" w:rsidP="0039149E">
      <w:pPr>
        <w:pStyle w:val="breakline"/>
        <w:rPr>
          <w:color w:val="002060"/>
        </w:rPr>
      </w:pPr>
    </w:p>
    <w:p w14:paraId="471C6059" w14:textId="77777777" w:rsidR="0039149E" w:rsidRPr="007142FD" w:rsidRDefault="0039149E" w:rsidP="0039149E">
      <w:pPr>
        <w:pStyle w:val="sottotitolocampionato10"/>
        <w:rPr>
          <w:color w:val="002060"/>
        </w:rPr>
      </w:pPr>
      <w:r w:rsidRPr="007142FD">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39149E" w:rsidRPr="007142FD" w14:paraId="12FB3505"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91412"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3B2EE"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43DBC"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13701"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7F5CF"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DD4E0"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C6493"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0E709EC5"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DBD95" w14:textId="77777777" w:rsidR="0039149E" w:rsidRPr="007142FD" w:rsidRDefault="0039149E" w:rsidP="00D45D68">
            <w:pPr>
              <w:pStyle w:val="rowtabella0"/>
              <w:rPr>
                <w:color w:val="002060"/>
              </w:rPr>
            </w:pPr>
            <w:r w:rsidRPr="007142FD">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EE2E1" w14:textId="77777777" w:rsidR="0039149E" w:rsidRPr="007142FD" w:rsidRDefault="0039149E" w:rsidP="00D45D68">
            <w:pPr>
              <w:pStyle w:val="rowtabella0"/>
              <w:rPr>
                <w:color w:val="002060"/>
              </w:rPr>
            </w:pPr>
            <w:r w:rsidRPr="007142FD">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C534"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43236" w14:textId="77777777" w:rsidR="0039149E" w:rsidRPr="007142FD" w:rsidRDefault="0039149E" w:rsidP="00D45D68">
            <w:pPr>
              <w:pStyle w:val="rowtabella0"/>
              <w:rPr>
                <w:color w:val="002060"/>
              </w:rPr>
            </w:pPr>
            <w:r w:rsidRPr="007142FD">
              <w:rPr>
                <w:color w:val="002060"/>
              </w:rPr>
              <w:t>27/01/2023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6FEAE" w14:textId="77777777" w:rsidR="0039149E" w:rsidRPr="007142FD" w:rsidRDefault="0039149E" w:rsidP="00D45D68">
            <w:pPr>
              <w:pStyle w:val="rowtabella0"/>
              <w:rPr>
                <w:color w:val="002060"/>
              </w:rPr>
            </w:pPr>
            <w:r w:rsidRPr="007142FD">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55AD6" w14:textId="77777777" w:rsidR="0039149E" w:rsidRPr="007142FD" w:rsidRDefault="0039149E" w:rsidP="00D45D68">
            <w:pPr>
              <w:pStyle w:val="rowtabella0"/>
              <w:rPr>
                <w:color w:val="002060"/>
              </w:rPr>
            </w:pPr>
            <w:r w:rsidRPr="007142FD">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AA6E0" w14:textId="77777777" w:rsidR="0039149E" w:rsidRPr="007142FD" w:rsidRDefault="0039149E" w:rsidP="00D45D68">
            <w:pPr>
              <w:pStyle w:val="rowtabella0"/>
              <w:rPr>
                <w:color w:val="002060"/>
              </w:rPr>
            </w:pPr>
            <w:r w:rsidRPr="007142FD">
              <w:rPr>
                <w:color w:val="002060"/>
              </w:rPr>
              <w:t>LOC. ROCCHETTA</w:t>
            </w:r>
          </w:p>
        </w:tc>
      </w:tr>
      <w:tr w:rsidR="0039149E" w:rsidRPr="007142FD" w14:paraId="143BC963"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7924F" w14:textId="77777777" w:rsidR="0039149E" w:rsidRPr="007142FD" w:rsidRDefault="0039149E" w:rsidP="00D45D68">
            <w:pPr>
              <w:pStyle w:val="rowtabella0"/>
              <w:rPr>
                <w:color w:val="002060"/>
              </w:rPr>
            </w:pPr>
            <w:r w:rsidRPr="007142FD">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0490A8" w14:textId="77777777" w:rsidR="0039149E" w:rsidRPr="007142FD" w:rsidRDefault="0039149E" w:rsidP="00D45D68">
            <w:pPr>
              <w:pStyle w:val="rowtabella0"/>
              <w:rPr>
                <w:color w:val="002060"/>
              </w:rPr>
            </w:pPr>
            <w:r w:rsidRPr="007142FD">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E3A19"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77AC59" w14:textId="77777777" w:rsidR="0039149E" w:rsidRPr="007142FD" w:rsidRDefault="0039149E" w:rsidP="00D45D68">
            <w:pPr>
              <w:pStyle w:val="rowtabella0"/>
              <w:rPr>
                <w:color w:val="002060"/>
              </w:rPr>
            </w:pPr>
            <w:r w:rsidRPr="007142FD">
              <w:rPr>
                <w:color w:val="002060"/>
              </w:rPr>
              <w:t>27/01/2023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B8EF4" w14:textId="77777777" w:rsidR="0039149E" w:rsidRPr="007142FD" w:rsidRDefault="0039149E" w:rsidP="00D45D68">
            <w:pPr>
              <w:pStyle w:val="rowtabella0"/>
              <w:rPr>
                <w:color w:val="002060"/>
              </w:rPr>
            </w:pPr>
            <w:r w:rsidRPr="007142FD">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7D819" w14:textId="77777777" w:rsidR="0039149E" w:rsidRPr="007142FD" w:rsidRDefault="0039149E" w:rsidP="00D45D68">
            <w:pPr>
              <w:pStyle w:val="rowtabella0"/>
              <w:rPr>
                <w:color w:val="002060"/>
              </w:rPr>
            </w:pPr>
            <w:r w:rsidRPr="007142F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9E610" w14:textId="77777777" w:rsidR="0039149E" w:rsidRPr="007142FD" w:rsidRDefault="0039149E" w:rsidP="00D45D68">
            <w:pPr>
              <w:pStyle w:val="rowtabella0"/>
              <w:rPr>
                <w:color w:val="002060"/>
              </w:rPr>
            </w:pPr>
            <w:r w:rsidRPr="007142FD">
              <w:rPr>
                <w:color w:val="002060"/>
              </w:rPr>
              <w:t>VIA DELL IRIS</w:t>
            </w:r>
          </w:p>
        </w:tc>
      </w:tr>
      <w:tr w:rsidR="0039149E" w:rsidRPr="007142FD" w14:paraId="4836816A"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9842D" w14:textId="77777777" w:rsidR="0039149E" w:rsidRPr="007142FD" w:rsidRDefault="0039149E" w:rsidP="00D45D68">
            <w:pPr>
              <w:pStyle w:val="rowtabella0"/>
              <w:rPr>
                <w:color w:val="002060"/>
              </w:rPr>
            </w:pPr>
            <w:r w:rsidRPr="007142FD">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408872" w14:textId="77777777" w:rsidR="0039149E" w:rsidRPr="007142FD" w:rsidRDefault="0039149E" w:rsidP="00D45D68">
            <w:pPr>
              <w:pStyle w:val="rowtabella0"/>
              <w:rPr>
                <w:color w:val="002060"/>
              </w:rPr>
            </w:pPr>
            <w:r w:rsidRPr="007142FD">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BF2593"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116007" w14:textId="77777777" w:rsidR="0039149E" w:rsidRPr="007142FD" w:rsidRDefault="0039149E" w:rsidP="00D45D68">
            <w:pPr>
              <w:pStyle w:val="rowtabella0"/>
              <w:rPr>
                <w:color w:val="002060"/>
              </w:rPr>
            </w:pPr>
            <w:r w:rsidRPr="007142FD">
              <w:rPr>
                <w:color w:val="002060"/>
              </w:rPr>
              <w:t>27/01/2023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9DCE7A" w14:textId="77777777" w:rsidR="0039149E" w:rsidRPr="007142FD" w:rsidRDefault="0039149E" w:rsidP="00D45D68">
            <w:pPr>
              <w:pStyle w:val="rowtabella0"/>
              <w:rPr>
                <w:color w:val="002060"/>
              </w:rPr>
            </w:pPr>
            <w:r w:rsidRPr="007142F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6E14F" w14:textId="77777777" w:rsidR="0039149E" w:rsidRPr="007142FD" w:rsidRDefault="0039149E" w:rsidP="00D45D68">
            <w:pPr>
              <w:pStyle w:val="rowtabella0"/>
              <w:rPr>
                <w:color w:val="002060"/>
              </w:rPr>
            </w:pPr>
            <w:r w:rsidRPr="007142F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E5603" w14:textId="77777777" w:rsidR="0039149E" w:rsidRPr="007142FD" w:rsidRDefault="0039149E" w:rsidP="00D45D68">
            <w:pPr>
              <w:pStyle w:val="rowtabella0"/>
              <w:rPr>
                <w:color w:val="002060"/>
              </w:rPr>
            </w:pPr>
            <w:r w:rsidRPr="007142FD">
              <w:rPr>
                <w:color w:val="002060"/>
              </w:rPr>
              <w:t xml:space="preserve">LOC.MONTEROCCO VIA </w:t>
            </w:r>
            <w:proofErr w:type="gramStart"/>
            <w:r w:rsidRPr="007142FD">
              <w:rPr>
                <w:color w:val="002060"/>
              </w:rPr>
              <w:t>A.MANCINI</w:t>
            </w:r>
            <w:proofErr w:type="gramEnd"/>
          </w:p>
        </w:tc>
      </w:tr>
      <w:tr w:rsidR="0039149E" w:rsidRPr="007142FD" w14:paraId="77057997"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0F8E8E" w14:textId="77777777" w:rsidR="0039149E" w:rsidRPr="007142FD" w:rsidRDefault="0039149E" w:rsidP="00D45D68">
            <w:pPr>
              <w:pStyle w:val="rowtabella0"/>
              <w:rPr>
                <w:color w:val="002060"/>
              </w:rPr>
            </w:pPr>
            <w:r w:rsidRPr="007142FD">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DCCFA0" w14:textId="77777777" w:rsidR="0039149E" w:rsidRPr="007142FD" w:rsidRDefault="0039149E" w:rsidP="00D45D68">
            <w:pPr>
              <w:pStyle w:val="rowtabella0"/>
              <w:rPr>
                <w:color w:val="002060"/>
              </w:rPr>
            </w:pPr>
            <w:r w:rsidRPr="007142FD">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618A5"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BC64E1"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76FE02" w14:textId="77777777" w:rsidR="0039149E" w:rsidRPr="007142FD" w:rsidRDefault="0039149E" w:rsidP="00D45D68">
            <w:pPr>
              <w:pStyle w:val="rowtabella0"/>
              <w:rPr>
                <w:color w:val="002060"/>
              </w:rPr>
            </w:pPr>
            <w:r w:rsidRPr="007142FD">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B4647" w14:textId="77777777" w:rsidR="0039149E" w:rsidRPr="007142FD" w:rsidRDefault="0039149E" w:rsidP="00D45D68">
            <w:pPr>
              <w:pStyle w:val="rowtabella0"/>
              <w:rPr>
                <w:color w:val="002060"/>
              </w:rPr>
            </w:pPr>
            <w:r w:rsidRPr="007142F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3EA70" w14:textId="77777777" w:rsidR="0039149E" w:rsidRPr="007142FD" w:rsidRDefault="0039149E" w:rsidP="00D45D68">
            <w:pPr>
              <w:pStyle w:val="rowtabella0"/>
              <w:rPr>
                <w:color w:val="002060"/>
              </w:rPr>
            </w:pPr>
            <w:r w:rsidRPr="007142FD">
              <w:rPr>
                <w:color w:val="002060"/>
              </w:rPr>
              <w:t>VIA VAL CUVIA LOCALITA'AGRARIA</w:t>
            </w:r>
          </w:p>
        </w:tc>
      </w:tr>
      <w:tr w:rsidR="0039149E" w:rsidRPr="007142FD" w14:paraId="14FA234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68AD2" w14:textId="77777777" w:rsidR="0039149E" w:rsidRPr="007142FD" w:rsidRDefault="0039149E" w:rsidP="00D45D68">
            <w:pPr>
              <w:pStyle w:val="rowtabella0"/>
              <w:rPr>
                <w:color w:val="002060"/>
              </w:rPr>
            </w:pPr>
            <w:r w:rsidRPr="007142F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D86E23" w14:textId="77777777" w:rsidR="0039149E" w:rsidRPr="007142FD" w:rsidRDefault="0039149E" w:rsidP="00D45D68">
            <w:pPr>
              <w:pStyle w:val="rowtabella0"/>
              <w:rPr>
                <w:color w:val="002060"/>
              </w:rPr>
            </w:pPr>
            <w:r w:rsidRPr="007142FD">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05F202"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20087" w14:textId="77777777" w:rsidR="0039149E" w:rsidRPr="007142FD" w:rsidRDefault="0039149E" w:rsidP="00D45D68">
            <w:pPr>
              <w:pStyle w:val="rowtabella0"/>
              <w:rPr>
                <w:color w:val="002060"/>
              </w:rPr>
            </w:pPr>
            <w:r w:rsidRPr="007142FD">
              <w:rPr>
                <w:color w:val="002060"/>
              </w:rPr>
              <w:t>27/01/2023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B3806" w14:textId="77777777" w:rsidR="0039149E" w:rsidRPr="007142FD" w:rsidRDefault="0039149E" w:rsidP="00D45D68">
            <w:pPr>
              <w:pStyle w:val="rowtabella0"/>
              <w:rPr>
                <w:color w:val="002060"/>
              </w:rPr>
            </w:pPr>
            <w:r w:rsidRPr="007142FD">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1171E" w14:textId="77777777" w:rsidR="0039149E" w:rsidRPr="007142FD" w:rsidRDefault="0039149E" w:rsidP="00D45D68">
            <w:pPr>
              <w:pStyle w:val="rowtabella0"/>
              <w:rPr>
                <w:color w:val="002060"/>
              </w:rPr>
            </w:pPr>
            <w:r w:rsidRPr="007142F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0CB0B" w14:textId="77777777" w:rsidR="0039149E" w:rsidRPr="007142FD" w:rsidRDefault="0039149E" w:rsidP="00D45D68">
            <w:pPr>
              <w:pStyle w:val="rowtabella0"/>
              <w:rPr>
                <w:color w:val="002060"/>
              </w:rPr>
            </w:pPr>
            <w:r w:rsidRPr="007142FD">
              <w:rPr>
                <w:color w:val="002060"/>
              </w:rPr>
              <w:t>VIA SALVO D'ACQUISTO</w:t>
            </w:r>
          </w:p>
        </w:tc>
      </w:tr>
      <w:tr w:rsidR="0039149E" w:rsidRPr="007142FD" w14:paraId="014C836A"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79901" w14:textId="77777777" w:rsidR="0039149E" w:rsidRPr="007142FD" w:rsidRDefault="0039149E" w:rsidP="00D45D68">
            <w:pPr>
              <w:pStyle w:val="rowtabella0"/>
              <w:rPr>
                <w:color w:val="002060"/>
              </w:rPr>
            </w:pPr>
            <w:r w:rsidRPr="007142FD">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5A923" w14:textId="77777777" w:rsidR="0039149E" w:rsidRPr="007142FD" w:rsidRDefault="0039149E" w:rsidP="00D45D68">
            <w:pPr>
              <w:pStyle w:val="rowtabella0"/>
              <w:rPr>
                <w:color w:val="002060"/>
              </w:rPr>
            </w:pPr>
            <w:r w:rsidRPr="007142FD">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65B29"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41D9E" w14:textId="77777777" w:rsidR="0039149E" w:rsidRPr="007142FD" w:rsidRDefault="0039149E" w:rsidP="00D45D68">
            <w:pPr>
              <w:pStyle w:val="rowtabella0"/>
              <w:rPr>
                <w:color w:val="002060"/>
              </w:rPr>
            </w:pPr>
            <w:r w:rsidRPr="007142FD">
              <w:rPr>
                <w:color w:val="002060"/>
              </w:rPr>
              <w:t>27/01/2023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11B8E" w14:textId="77777777" w:rsidR="0039149E" w:rsidRPr="007142FD" w:rsidRDefault="0039149E" w:rsidP="00D45D68">
            <w:pPr>
              <w:pStyle w:val="rowtabella0"/>
              <w:rPr>
                <w:color w:val="002060"/>
              </w:rPr>
            </w:pPr>
            <w:r w:rsidRPr="007142FD">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AD24E" w14:textId="77777777" w:rsidR="0039149E" w:rsidRPr="007142FD" w:rsidRDefault="0039149E" w:rsidP="00D45D68">
            <w:pPr>
              <w:pStyle w:val="rowtabella0"/>
              <w:rPr>
                <w:color w:val="002060"/>
              </w:rPr>
            </w:pPr>
            <w:r w:rsidRPr="007142FD">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2CB43" w14:textId="77777777" w:rsidR="0039149E" w:rsidRPr="007142FD" w:rsidRDefault="0039149E" w:rsidP="00D45D68">
            <w:pPr>
              <w:pStyle w:val="rowtabella0"/>
              <w:rPr>
                <w:color w:val="002060"/>
              </w:rPr>
            </w:pPr>
            <w:r w:rsidRPr="007142FD">
              <w:rPr>
                <w:color w:val="002060"/>
              </w:rPr>
              <w:t>VIA ADIGE, 35</w:t>
            </w:r>
          </w:p>
        </w:tc>
      </w:tr>
    </w:tbl>
    <w:p w14:paraId="6F5A2437" w14:textId="77777777" w:rsidR="0039149E" w:rsidRDefault="0039149E" w:rsidP="0039149E">
      <w:pPr>
        <w:pStyle w:val="breakline"/>
        <w:rPr>
          <w:color w:val="002060"/>
        </w:rPr>
      </w:pPr>
    </w:p>
    <w:p w14:paraId="702C4059" w14:textId="77777777" w:rsidR="0039149E" w:rsidRPr="008550F0" w:rsidRDefault="0039149E" w:rsidP="0039149E">
      <w:pPr>
        <w:pStyle w:val="breakline"/>
        <w:rPr>
          <w:rFonts w:eastAsiaTheme="minorEastAsia"/>
          <w:color w:val="002060"/>
        </w:rPr>
      </w:pPr>
    </w:p>
    <w:p w14:paraId="6CAD9123" w14:textId="77777777" w:rsidR="0039149E" w:rsidRPr="008550F0" w:rsidRDefault="0039149E" w:rsidP="0039149E">
      <w:pPr>
        <w:pStyle w:val="titolocampionato0"/>
        <w:shd w:val="clear" w:color="auto" w:fill="CCCCCC"/>
        <w:spacing w:before="80" w:after="40"/>
        <w:rPr>
          <w:color w:val="002060"/>
        </w:rPr>
      </w:pPr>
      <w:r w:rsidRPr="008550F0">
        <w:rPr>
          <w:color w:val="002060"/>
        </w:rPr>
        <w:t>REGIONALE CALCIO A 5 FEMMINILE</w:t>
      </w:r>
    </w:p>
    <w:p w14:paraId="710A242F" w14:textId="77777777" w:rsidR="0039149E" w:rsidRPr="008550F0" w:rsidRDefault="0039149E" w:rsidP="0039149E">
      <w:pPr>
        <w:pStyle w:val="titoloprinc0"/>
        <w:rPr>
          <w:color w:val="002060"/>
        </w:rPr>
      </w:pPr>
      <w:r w:rsidRPr="008550F0">
        <w:rPr>
          <w:color w:val="002060"/>
        </w:rPr>
        <w:t>RISULTATI</w:t>
      </w:r>
    </w:p>
    <w:p w14:paraId="2D1B0A00" w14:textId="77777777" w:rsidR="0039149E" w:rsidRPr="008550F0" w:rsidRDefault="0039149E" w:rsidP="0039149E">
      <w:pPr>
        <w:pStyle w:val="breakline"/>
        <w:rPr>
          <w:color w:val="002060"/>
        </w:rPr>
      </w:pPr>
    </w:p>
    <w:p w14:paraId="015B5D46" w14:textId="77777777" w:rsidR="0039149E" w:rsidRPr="008550F0" w:rsidRDefault="0039149E" w:rsidP="0039149E">
      <w:pPr>
        <w:pStyle w:val="sottotitolocampionato10"/>
        <w:rPr>
          <w:color w:val="002060"/>
        </w:rPr>
      </w:pPr>
      <w:r w:rsidRPr="008550F0">
        <w:rPr>
          <w:color w:val="002060"/>
        </w:rPr>
        <w:t>RISULTATI UFFICIALI GARE DEL 21/01/2023</w:t>
      </w:r>
    </w:p>
    <w:p w14:paraId="470F4E89"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4946C04B"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1BDDA19D"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0A99E7CA"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D793" w14:textId="77777777" w:rsidR="0039149E" w:rsidRPr="008550F0" w:rsidRDefault="0039149E" w:rsidP="00D45D68">
                  <w:pPr>
                    <w:pStyle w:val="headertabella0"/>
                    <w:rPr>
                      <w:color w:val="002060"/>
                    </w:rPr>
                  </w:pPr>
                  <w:r w:rsidRPr="008550F0">
                    <w:rPr>
                      <w:color w:val="002060"/>
                    </w:rPr>
                    <w:t>GIRONE A - 9 Giornata - A</w:t>
                  </w:r>
                </w:p>
              </w:tc>
            </w:tr>
            <w:tr w:rsidR="0039149E" w:rsidRPr="008550F0" w14:paraId="3E3EA8F2"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DEB80" w14:textId="77777777" w:rsidR="0039149E" w:rsidRPr="008550F0" w:rsidRDefault="0039149E" w:rsidP="00D45D68">
                  <w:pPr>
                    <w:pStyle w:val="rowtabella0"/>
                    <w:rPr>
                      <w:color w:val="002060"/>
                    </w:rPr>
                  </w:pPr>
                  <w:r w:rsidRPr="008550F0">
                    <w:rPr>
                      <w:color w:val="002060"/>
                    </w:rPr>
                    <w:t>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07368" w14:textId="77777777" w:rsidR="0039149E" w:rsidRPr="008550F0" w:rsidRDefault="0039149E" w:rsidP="00D45D68">
                  <w:pPr>
                    <w:pStyle w:val="rowtabella0"/>
                    <w:rPr>
                      <w:color w:val="002060"/>
                    </w:rPr>
                  </w:pPr>
                  <w:r w:rsidRPr="008550F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81175" w14:textId="77777777" w:rsidR="0039149E" w:rsidRPr="008550F0" w:rsidRDefault="0039149E" w:rsidP="00D45D68">
                  <w:pPr>
                    <w:pStyle w:val="rowtabella0"/>
                    <w:jc w:val="center"/>
                    <w:rPr>
                      <w:color w:val="002060"/>
                    </w:rPr>
                  </w:pPr>
                  <w:r w:rsidRPr="008550F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28395" w14:textId="77777777" w:rsidR="0039149E" w:rsidRPr="008550F0" w:rsidRDefault="0039149E" w:rsidP="00D45D68">
                  <w:pPr>
                    <w:pStyle w:val="rowtabella0"/>
                    <w:jc w:val="center"/>
                    <w:rPr>
                      <w:color w:val="002060"/>
                    </w:rPr>
                  </w:pPr>
                  <w:r w:rsidRPr="008550F0">
                    <w:rPr>
                      <w:color w:val="002060"/>
                    </w:rPr>
                    <w:t> </w:t>
                  </w:r>
                </w:p>
              </w:tc>
            </w:tr>
            <w:tr w:rsidR="0039149E" w:rsidRPr="008550F0" w14:paraId="2948AF97"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E42023" w14:textId="77777777" w:rsidR="0039149E" w:rsidRPr="008550F0" w:rsidRDefault="0039149E" w:rsidP="00D45D68">
                  <w:pPr>
                    <w:pStyle w:val="rowtabella0"/>
                    <w:rPr>
                      <w:color w:val="002060"/>
                    </w:rPr>
                  </w:pPr>
                  <w:r w:rsidRPr="008550F0">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1987C" w14:textId="77777777" w:rsidR="0039149E" w:rsidRPr="008550F0" w:rsidRDefault="0039149E" w:rsidP="00D45D68">
                  <w:pPr>
                    <w:pStyle w:val="rowtabella0"/>
                    <w:rPr>
                      <w:color w:val="002060"/>
                    </w:rPr>
                  </w:pPr>
                  <w:r w:rsidRPr="008550F0">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3A89C" w14:textId="77777777" w:rsidR="0039149E" w:rsidRPr="008550F0" w:rsidRDefault="0039149E" w:rsidP="00D45D68">
                  <w:pPr>
                    <w:pStyle w:val="rowtabella0"/>
                    <w:jc w:val="center"/>
                    <w:rPr>
                      <w:color w:val="002060"/>
                    </w:rPr>
                  </w:pPr>
                  <w:r w:rsidRPr="008550F0">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D84129" w14:textId="77777777" w:rsidR="0039149E" w:rsidRPr="008550F0" w:rsidRDefault="0039149E" w:rsidP="00D45D68">
                  <w:pPr>
                    <w:pStyle w:val="rowtabella0"/>
                    <w:jc w:val="center"/>
                    <w:rPr>
                      <w:color w:val="002060"/>
                    </w:rPr>
                  </w:pPr>
                  <w:r w:rsidRPr="008550F0">
                    <w:rPr>
                      <w:color w:val="002060"/>
                    </w:rPr>
                    <w:t> </w:t>
                  </w:r>
                </w:p>
              </w:tc>
            </w:tr>
            <w:tr w:rsidR="0039149E" w:rsidRPr="008550F0" w14:paraId="6F957441"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850AB2" w14:textId="77777777" w:rsidR="0039149E" w:rsidRPr="008550F0" w:rsidRDefault="0039149E" w:rsidP="00D45D68">
                  <w:pPr>
                    <w:pStyle w:val="rowtabella0"/>
                    <w:rPr>
                      <w:color w:val="002060"/>
                    </w:rPr>
                  </w:pPr>
                  <w:r w:rsidRPr="008550F0">
                    <w:rPr>
                      <w:color w:val="002060"/>
                    </w:rPr>
                    <w:t>(2) 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F83C82" w14:textId="77777777" w:rsidR="0039149E" w:rsidRPr="008550F0" w:rsidRDefault="0039149E" w:rsidP="00D45D68">
                  <w:pPr>
                    <w:pStyle w:val="rowtabella0"/>
                    <w:rPr>
                      <w:color w:val="002060"/>
                    </w:rPr>
                  </w:pPr>
                  <w:r w:rsidRPr="008550F0">
                    <w:rPr>
                      <w:color w:val="002060"/>
                    </w:rPr>
                    <w:t xml:space="preserve">- </w:t>
                  </w:r>
                  <w:proofErr w:type="gramStart"/>
                  <w:r w:rsidRPr="008550F0">
                    <w:rPr>
                      <w:color w:val="002060"/>
                    </w:rPr>
                    <w:t>U.MANDOLESI</w:t>
                  </w:r>
                  <w:proofErr w:type="gramEnd"/>
                  <w:r w:rsidRPr="008550F0">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362C01" w14:textId="77777777" w:rsidR="0039149E" w:rsidRPr="008550F0" w:rsidRDefault="0039149E" w:rsidP="00D45D68">
                  <w:pPr>
                    <w:pStyle w:val="rowtabella0"/>
                    <w:jc w:val="center"/>
                    <w:rPr>
                      <w:color w:val="002060"/>
                    </w:rPr>
                  </w:pPr>
                  <w:r w:rsidRPr="008550F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4307F7" w14:textId="77777777" w:rsidR="0039149E" w:rsidRPr="008550F0" w:rsidRDefault="0039149E" w:rsidP="00D45D68">
                  <w:pPr>
                    <w:pStyle w:val="rowtabella0"/>
                    <w:jc w:val="center"/>
                    <w:rPr>
                      <w:color w:val="002060"/>
                    </w:rPr>
                  </w:pPr>
                  <w:r w:rsidRPr="008550F0">
                    <w:rPr>
                      <w:color w:val="002060"/>
                    </w:rPr>
                    <w:t> </w:t>
                  </w:r>
                </w:p>
              </w:tc>
            </w:tr>
            <w:tr w:rsidR="0039149E" w:rsidRPr="008550F0" w14:paraId="2D9E61FB"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9E689" w14:textId="77777777" w:rsidR="0039149E" w:rsidRPr="008550F0" w:rsidRDefault="0039149E" w:rsidP="00D45D68">
                  <w:pPr>
                    <w:pStyle w:val="rowtabella0"/>
                    <w:rPr>
                      <w:color w:val="002060"/>
                    </w:rPr>
                  </w:pPr>
                  <w:r w:rsidRPr="008550F0">
                    <w:rPr>
                      <w:color w:val="002060"/>
                    </w:rPr>
                    <w:t>(2)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2DF899" w14:textId="77777777" w:rsidR="0039149E" w:rsidRPr="008550F0" w:rsidRDefault="0039149E" w:rsidP="00D45D68">
                  <w:pPr>
                    <w:pStyle w:val="rowtabella0"/>
                    <w:rPr>
                      <w:color w:val="002060"/>
                    </w:rPr>
                  </w:pPr>
                  <w:r w:rsidRPr="008550F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6F5D3" w14:textId="77777777" w:rsidR="0039149E" w:rsidRPr="008550F0" w:rsidRDefault="0039149E" w:rsidP="00D45D68">
                  <w:pPr>
                    <w:pStyle w:val="rowtabella0"/>
                    <w:jc w:val="center"/>
                    <w:rPr>
                      <w:color w:val="002060"/>
                    </w:rPr>
                  </w:pPr>
                  <w:r w:rsidRPr="008550F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317D3D" w14:textId="77777777" w:rsidR="0039149E" w:rsidRPr="008550F0" w:rsidRDefault="0039149E" w:rsidP="00D45D68">
                  <w:pPr>
                    <w:pStyle w:val="rowtabella0"/>
                    <w:jc w:val="center"/>
                    <w:rPr>
                      <w:color w:val="002060"/>
                    </w:rPr>
                  </w:pPr>
                  <w:r w:rsidRPr="008550F0">
                    <w:rPr>
                      <w:color w:val="002060"/>
                    </w:rPr>
                    <w:t> </w:t>
                  </w:r>
                </w:p>
              </w:tc>
            </w:tr>
            <w:tr w:rsidR="0039149E" w:rsidRPr="008550F0" w14:paraId="7BE1CD46"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21A557" w14:textId="77777777" w:rsidR="0039149E" w:rsidRPr="008550F0" w:rsidRDefault="0039149E" w:rsidP="00D45D68">
                  <w:pPr>
                    <w:pStyle w:val="rowtabella0"/>
                    <w:rPr>
                      <w:color w:val="002060"/>
                    </w:rPr>
                  </w:pPr>
                  <w:r w:rsidRPr="008550F0">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0B534" w14:textId="77777777" w:rsidR="0039149E" w:rsidRPr="008550F0" w:rsidRDefault="0039149E" w:rsidP="00D45D68">
                  <w:pPr>
                    <w:pStyle w:val="rowtabella0"/>
                    <w:rPr>
                      <w:color w:val="002060"/>
                    </w:rPr>
                  </w:pPr>
                  <w:r w:rsidRPr="008550F0">
                    <w:rPr>
                      <w:color w:val="002060"/>
                    </w:rPr>
                    <w:t>- BOCCIOFILA MONTEFANESE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44105" w14:textId="77777777" w:rsidR="0039149E" w:rsidRPr="008550F0" w:rsidRDefault="0039149E" w:rsidP="00D45D68">
                  <w:pPr>
                    <w:pStyle w:val="rowtabella0"/>
                    <w:jc w:val="center"/>
                    <w:rPr>
                      <w:color w:val="002060"/>
                    </w:rPr>
                  </w:pPr>
                  <w:r w:rsidRPr="008550F0">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F07FA" w14:textId="77777777" w:rsidR="0039149E" w:rsidRPr="008550F0" w:rsidRDefault="0039149E" w:rsidP="00D45D68">
                  <w:pPr>
                    <w:pStyle w:val="rowtabella0"/>
                    <w:jc w:val="center"/>
                    <w:rPr>
                      <w:color w:val="002060"/>
                    </w:rPr>
                  </w:pPr>
                  <w:r w:rsidRPr="008550F0">
                    <w:rPr>
                      <w:color w:val="002060"/>
                    </w:rPr>
                    <w:t> </w:t>
                  </w:r>
                </w:p>
              </w:tc>
            </w:tr>
            <w:tr w:rsidR="0039149E" w:rsidRPr="008550F0" w14:paraId="580FD6EE"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208CE3E7" w14:textId="77777777" w:rsidR="0039149E" w:rsidRPr="008550F0" w:rsidRDefault="0039149E" w:rsidP="00D45D68">
                  <w:pPr>
                    <w:pStyle w:val="rowtabella0"/>
                    <w:rPr>
                      <w:color w:val="002060"/>
                    </w:rPr>
                  </w:pPr>
                  <w:r w:rsidRPr="008550F0">
                    <w:rPr>
                      <w:color w:val="002060"/>
                    </w:rPr>
                    <w:t>(1) - disputata il 22/01/2023</w:t>
                  </w:r>
                </w:p>
              </w:tc>
            </w:tr>
            <w:tr w:rsidR="0039149E" w:rsidRPr="008550F0" w14:paraId="2EE2B3F7"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72B54345" w14:textId="77777777" w:rsidR="0039149E" w:rsidRPr="008550F0" w:rsidRDefault="0039149E" w:rsidP="00D45D68">
                  <w:pPr>
                    <w:pStyle w:val="rowtabella0"/>
                    <w:rPr>
                      <w:color w:val="002060"/>
                    </w:rPr>
                  </w:pPr>
                  <w:r w:rsidRPr="008550F0">
                    <w:rPr>
                      <w:color w:val="002060"/>
                    </w:rPr>
                    <w:t>(2) - disputata il 20/01/2023</w:t>
                  </w:r>
                </w:p>
              </w:tc>
            </w:tr>
          </w:tbl>
          <w:p w14:paraId="4A1ED4FC" w14:textId="77777777" w:rsidR="0039149E" w:rsidRPr="008550F0" w:rsidRDefault="0039149E" w:rsidP="00D45D68">
            <w:pPr>
              <w:rPr>
                <w:color w:val="002060"/>
              </w:rPr>
            </w:pPr>
          </w:p>
        </w:tc>
      </w:tr>
    </w:tbl>
    <w:p w14:paraId="208DC440" w14:textId="77777777" w:rsidR="0039149E" w:rsidRPr="008550F0" w:rsidRDefault="0039149E" w:rsidP="0039149E">
      <w:pPr>
        <w:pStyle w:val="breakline"/>
        <w:rPr>
          <w:rFonts w:eastAsiaTheme="minorEastAsia"/>
          <w:color w:val="002060"/>
        </w:rPr>
      </w:pPr>
    </w:p>
    <w:p w14:paraId="79AE9846" w14:textId="77777777" w:rsidR="0039149E" w:rsidRPr="008550F0" w:rsidRDefault="0039149E" w:rsidP="0039149E">
      <w:pPr>
        <w:pStyle w:val="breakline"/>
        <w:rPr>
          <w:color w:val="002060"/>
        </w:rPr>
      </w:pPr>
    </w:p>
    <w:p w14:paraId="3A14AB25" w14:textId="77777777" w:rsidR="0039149E" w:rsidRPr="008550F0" w:rsidRDefault="0039149E" w:rsidP="0039149E">
      <w:pPr>
        <w:pStyle w:val="titoloprinc0"/>
        <w:rPr>
          <w:color w:val="002060"/>
        </w:rPr>
      </w:pPr>
      <w:r w:rsidRPr="008550F0">
        <w:rPr>
          <w:color w:val="002060"/>
        </w:rPr>
        <w:t>CLASSIFICA</w:t>
      </w:r>
    </w:p>
    <w:p w14:paraId="45F66BB4" w14:textId="77777777" w:rsidR="0039149E" w:rsidRPr="008550F0" w:rsidRDefault="0039149E" w:rsidP="0039149E">
      <w:pPr>
        <w:pStyle w:val="breakline"/>
        <w:rPr>
          <w:color w:val="002060"/>
        </w:rPr>
      </w:pPr>
    </w:p>
    <w:p w14:paraId="198EBA40" w14:textId="77777777" w:rsidR="0039149E" w:rsidRPr="008550F0" w:rsidRDefault="0039149E" w:rsidP="0039149E">
      <w:pPr>
        <w:pStyle w:val="breakline"/>
        <w:rPr>
          <w:color w:val="002060"/>
        </w:rPr>
      </w:pPr>
    </w:p>
    <w:p w14:paraId="138BE545"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01EFD468"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74E7F"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5472"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3926D"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5207D"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C1A6D"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E9838"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28744"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C1D56"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E39B8"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91AA3" w14:textId="77777777" w:rsidR="0039149E" w:rsidRPr="008550F0" w:rsidRDefault="0039149E" w:rsidP="00D45D68">
            <w:pPr>
              <w:pStyle w:val="headertabella0"/>
              <w:rPr>
                <w:color w:val="002060"/>
              </w:rPr>
            </w:pPr>
            <w:r w:rsidRPr="008550F0">
              <w:rPr>
                <w:color w:val="002060"/>
              </w:rPr>
              <w:t>PE</w:t>
            </w:r>
          </w:p>
        </w:tc>
      </w:tr>
      <w:tr w:rsidR="0039149E" w:rsidRPr="008550F0" w14:paraId="69DBBADC"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B4508D" w14:textId="77777777" w:rsidR="0039149E" w:rsidRPr="008550F0" w:rsidRDefault="0039149E" w:rsidP="00D45D68">
            <w:pPr>
              <w:pStyle w:val="rowtabella0"/>
              <w:rPr>
                <w:color w:val="002060"/>
              </w:rPr>
            </w:pPr>
            <w:r w:rsidRPr="008550F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28F5"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39E4"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8F1C"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F041"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A13D"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80C6"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EDB9"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71C1"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BEA6" w14:textId="77777777" w:rsidR="0039149E" w:rsidRPr="008550F0" w:rsidRDefault="0039149E" w:rsidP="00D45D68">
            <w:pPr>
              <w:pStyle w:val="rowtabella0"/>
              <w:jc w:val="center"/>
              <w:rPr>
                <w:color w:val="002060"/>
              </w:rPr>
            </w:pPr>
            <w:r w:rsidRPr="008550F0">
              <w:rPr>
                <w:color w:val="002060"/>
              </w:rPr>
              <w:t>0</w:t>
            </w:r>
          </w:p>
        </w:tc>
      </w:tr>
      <w:tr w:rsidR="0039149E" w:rsidRPr="008550F0" w14:paraId="0899B52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C7645" w14:textId="77777777" w:rsidR="0039149E" w:rsidRPr="008550F0" w:rsidRDefault="0039149E" w:rsidP="00D45D68">
            <w:pPr>
              <w:pStyle w:val="rowtabella0"/>
              <w:rPr>
                <w:color w:val="002060"/>
              </w:rPr>
            </w:pPr>
            <w:r w:rsidRPr="008550F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0191"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02F9"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E87D"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020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129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5C2F"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3531"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628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CB0D" w14:textId="77777777" w:rsidR="0039149E" w:rsidRPr="008550F0" w:rsidRDefault="0039149E" w:rsidP="00D45D68">
            <w:pPr>
              <w:pStyle w:val="rowtabella0"/>
              <w:jc w:val="center"/>
              <w:rPr>
                <w:color w:val="002060"/>
              </w:rPr>
            </w:pPr>
            <w:r w:rsidRPr="008550F0">
              <w:rPr>
                <w:color w:val="002060"/>
              </w:rPr>
              <w:t>0</w:t>
            </w:r>
          </w:p>
        </w:tc>
      </w:tr>
      <w:tr w:rsidR="0039149E" w:rsidRPr="008550F0" w14:paraId="5085831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73D5D" w14:textId="77777777" w:rsidR="0039149E" w:rsidRPr="008550F0" w:rsidRDefault="0039149E" w:rsidP="00D45D68">
            <w:pPr>
              <w:pStyle w:val="rowtabella0"/>
              <w:rPr>
                <w:color w:val="002060"/>
              </w:rPr>
            </w:pPr>
            <w:r w:rsidRPr="008550F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C1FE"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29BB"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1B989"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8501"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2EBC"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C50D"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6CFF"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546A"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6849" w14:textId="77777777" w:rsidR="0039149E" w:rsidRPr="008550F0" w:rsidRDefault="0039149E" w:rsidP="00D45D68">
            <w:pPr>
              <w:pStyle w:val="rowtabella0"/>
              <w:jc w:val="center"/>
              <w:rPr>
                <w:color w:val="002060"/>
              </w:rPr>
            </w:pPr>
            <w:r w:rsidRPr="008550F0">
              <w:rPr>
                <w:color w:val="002060"/>
              </w:rPr>
              <w:t>0</w:t>
            </w:r>
          </w:p>
        </w:tc>
      </w:tr>
      <w:tr w:rsidR="0039149E" w:rsidRPr="008550F0" w14:paraId="2FB4C7B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23F7A" w14:textId="77777777" w:rsidR="0039149E" w:rsidRPr="008550F0" w:rsidRDefault="0039149E" w:rsidP="00D45D68">
            <w:pPr>
              <w:pStyle w:val="rowtabella0"/>
              <w:rPr>
                <w:color w:val="002060"/>
              </w:rPr>
            </w:pPr>
            <w:r w:rsidRPr="008550F0">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016A"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0E09"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3088"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B34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F3DF"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8662"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254F"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1B0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680F" w14:textId="77777777" w:rsidR="0039149E" w:rsidRPr="008550F0" w:rsidRDefault="0039149E" w:rsidP="00D45D68">
            <w:pPr>
              <w:pStyle w:val="rowtabella0"/>
              <w:jc w:val="center"/>
              <w:rPr>
                <w:color w:val="002060"/>
              </w:rPr>
            </w:pPr>
            <w:r w:rsidRPr="008550F0">
              <w:rPr>
                <w:color w:val="002060"/>
              </w:rPr>
              <w:t>0</w:t>
            </w:r>
          </w:p>
        </w:tc>
      </w:tr>
      <w:tr w:rsidR="0039149E" w:rsidRPr="008550F0" w14:paraId="3CA45CC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F71A8" w14:textId="77777777" w:rsidR="0039149E" w:rsidRPr="008550F0" w:rsidRDefault="0039149E" w:rsidP="00D45D68">
            <w:pPr>
              <w:pStyle w:val="rowtabella0"/>
              <w:rPr>
                <w:color w:val="002060"/>
              </w:rPr>
            </w:pPr>
            <w:r w:rsidRPr="008550F0">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0542"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9CE7"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215C"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9F49"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9DB1"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77E7"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A245"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2A9B"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2140" w14:textId="77777777" w:rsidR="0039149E" w:rsidRPr="008550F0" w:rsidRDefault="0039149E" w:rsidP="00D45D68">
            <w:pPr>
              <w:pStyle w:val="rowtabella0"/>
              <w:jc w:val="center"/>
              <w:rPr>
                <w:color w:val="002060"/>
              </w:rPr>
            </w:pPr>
            <w:r w:rsidRPr="008550F0">
              <w:rPr>
                <w:color w:val="002060"/>
              </w:rPr>
              <w:t>0</w:t>
            </w:r>
          </w:p>
        </w:tc>
      </w:tr>
      <w:tr w:rsidR="0039149E" w:rsidRPr="008550F0" w14:paraId="65A88E4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837E8" w14:textId="77777777" w:rsidR="0039149E" w:rsidRPr="008550F0" w:rsidRDefault="0039149E" w:rsidP="00D45D68">
            <w:pPr>
              <w:pStyle w:val="rowtabella0"/>
              <w:rPr>
                <w:color w:val="002060"/>
              </w:rPr>
            </w:pPr>
            <w:r w:rsidRPr="008550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6B30"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FB36"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1A50"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44C8"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7EB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9543" w14:textId="77777777" w:rsidR="0039149E" w:rsidRPr="008550F0" w:rsidRDefault="0039149E" w:rsidP="00D45D68">
            <w:pPr>
              <w:pStyle w:val="rowtabella0"/>
              <w:jc w:val="center"/>
              <w:rPr>
                <w:color w:val="002060"/>
              </w:rPr>
            </w:pPr>
            <w:r w:rsidRPr="008550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E4F5"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7EFE"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B702" w14:textId="77777777" w:rsidR="0039149E" w:rsidRPr="008550F0" w:rsidRDefault="0039149E" w:rsidP="00D45D68">
            <w:pPr>
              <w:pStyle w:val="rowtabella0"/>
              <w:jc w:val="center"/>
              <w:rPr>
                <w:color w:val="002060"/>
              </w:rPr>
            </w:pPr>
            <w:r w:rsidRPr="008550F0">
              <w:rPr>
                <w:color w:val="002060"/>
              </w:rPr>
              <w:t>0</w:t>
            </w:r>
          </w:p>
        </w:tc>
      </w:tr>
      <w:tr w:rsidR="0039149E" w:rsidRPr="008550F0" w14:paraId="0D21FDC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84A96" w14:textId="77777777" w:rsidR="0039149E" w:rsidRPr="008550F0" w:rsidRDefault="0039149E" w:rsidP="00D45D68">
            <w:pPr>
              <w:pStyle w:val="rowtabella0"/>
              <w:rPr>
                <w:color w:val="002060"/>
              </w:rPr>
            </w:pPr>
            <w:r w:rsidRPr="008550F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26D2"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2752"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573E"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D94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B7B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9410"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10692"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0A4B"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5D7BB" w14:textId="77777777" w:rsidR="0039149E" w:rsidRPr="008550F0" w:rsidRDefault="0039149E" w:rsidP="00D45D68">
            <w:pPr>
              <w:pStyle w:val="rowtabella0"/>
              <w:jc w:val="center"/>
              <w:rPr>
                <w:color w:val="002060"/>
              </w:rPr>
            </w:pPr>
            <w:r w:rsidRPr="008550F0">
              <w:rPr>
                <w:color w:val="002060"/>
              </w:rPr>
              <w:t>0</w:t>
            </w:r>
          </w:p>
        </w:tc>
      </w:tr>
      <w:tr w:rsidR="0039149E" w:rsidRPr="008550F0" w14:paraId="79AC82B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14A6D" w14:textId="77777777" w:rsidR="0039149E" w:rsidRPr="008550F0" w:rsidRDefault="0039149E" w:rsidP="00D45D68">
            <w:pPr>
              <w:pStyle w:val="rowtabella0"/>
              <w:rPr>
                <w:color w:val="002060"/>
              </w:rPr>
            </w:pPr>
            <w:r w:rsidRPr="008550F0">
              <w:rPr>
                <w:color w:val="002060"/>
              </w:rPr>
              <w:t xml:space="preserve">POL.D. </w:t>
            </w:r>
            <w:proofErr w:type="gramStart"/>
            <w:r w:rsidRPr="008550F0">
              <w:rPr>
                <w:color w:val="002060"/>
              </w:rPr>
              <w:t>U.MANDOLESI</w:t>
            </w:r>
            <w:proofErr w:type="gramEnd"/>
            <w:r w:rsidRPr="008550F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2BF5"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59A8"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3B0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445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25DA"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0638"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6D02"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B754"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BD92" w14:textId="77777777" w:rsidR="0039149E" w:rsidRPr="008550F0" w:rsidRDefault="0039149E" w:rsidP="00D45D68">
            <w:pPr>
              <w:pStyle w:val="rowtabella0"/>
              <w:jc w:val="center"/>
              <w:rPr>
                <w:color w:val="002060"/>
              </w:rPr>
            </w:pPr>
            <w:r w:rsidRPr="008550F0">
              <w:rPr>
                <w:color w:val="002060"/>
              </w:rPr>
              <w:t>0</w:t>
            </w:r>
          </w:p>
        </w:tc>
      </w:tr>
      <w:tr w:rsidR="0039149E" w:rsidRPr="008550F0" w14:paraId="4E084E0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0E221" w14:textId="77777777" w:rsidR="0039149E" w:rsidRPr="008550F0" w:rsidRDefault="0039149E" w:rsidP="00D45D68">
            <w:pPr>
              <w:pStyle w:val="rowtabella0"/>
              <w:rPr>
                <w:color w:val="002060"/>
              </w:rPr>
            </w:pPr>
            <w:r w:rsidRPr="008550F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F8DD"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E6D7"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948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DEC3F"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EC80"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CC82"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612F"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0643"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2F67" w14:textId="77777777" w:rsidR="0039149E" w:rsidRPr="008550F0" w:rsidRDefault="0039149E" w:rsidP="00D45D68">
            <w:pPr>
              <w:pStyle w:val="rowtabella0"/>
              <w:jc w:val="center"/>
              <w:rPr>
                <w:color w:val="002060"/>
              </w:rPr>
            </w:pPr>
            <w:r w:rsidRPr="008550F0">
              <w:rPr>
                <w:color w:val="002060"/>
              </w:rPr>
              <w:t>0</w:t>
            </w:r>
          </w:p>
        </w:tc>
      </w:tr>
      <w:tr w:rsidR="0039149E" w:rsidRPr="008550F0" w14:paraId="6BD7EBF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5FA39" w14:textId="77777777" w:rsidR="0039149E" w:rsidRPr="008550F0" w:rsidRDefault="0039149E" w:rsidP="00D45D68">
            <w:pPr>
              <w:pStyle w:val="rowtabella0"/>
              <w:rPr>
                <w:color w:val="002060"/>
              </w:rPr>
            </w:pPr>
            <w:r w:rsidRPr="008550F0">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1F79"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125E"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567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2DE1"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0D58"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C581"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CC38"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3876"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08F2" w14:textId="77777777" w:rsidR="0039149E" w:rsidRPr="008550F0" w:rsidRDefault="0039149E" w:rsidP="00D45D68">
            <w:pPr>
              <w:pStyle w:val="rowtabella0"/>
              <w:jc w:val="center"/>
              <w:rPr>
                <w:color w:val="002060"/>
              </w:rPr>
            </w:pPr>
            <w:r w:rsidRPr="008550F0">
              <w:rPr>
                <w:color w:val="002060"/>
              </w:rPr>
              <w:t>0</w:t>
            </w:r>
          </w:p>
        </w:tc>
      </w:tr>
      <w:tr w:rsidR="0039149E" w:rsidRPr="008550F0" w14:paraId="0894166E"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84BB46" w14:textId="77777777" w:rsidR="0039149E" w:rsidRPr="008550F0" w:rsidRDefault="0039149E" w:rsidP="00D45D68">
            <w:pPr>
              <w:pStyle w:val="rowtabella0"/>
              <w:rPr>
                <w:color w:val="002060"/>
              </w:rPr>
            </w:pPr>
            <w:r w:rsidRPr="008550F0">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442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1A5D"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151D"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BD4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E1B3"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B5D94"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D088" w14:textId="77777777" w:rsidR="0039149E" w:rsidRPr="008550F0" w:rsidRDefault="0039149E" w:rsidP="00D45D68">
            <w:pPr>
              <w:pStyle w:val="rowtabella0"/>
              <w:jc w:val="center"/>
              <w:rPr>
                <w:color w:val="002060"/>
              </w:rPr>
            </w:pPr>
            <w:r w:rsidRPr="008550F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BC1B" w14:textId="77777777" w:rsidR="0039149E" w:rsidRPr="008550F0" w:rsidRDefault="0039149E" w:rsidP="00D45D68">
            <w:pPr>
              <w:pStyle w:val="rowtabella0"/>
              <w:jc w:val="center"/>
              <w:rPr>
                <w:color w:val="002060"/>
              </w:rPr>
            </w:pPr>
            <w:r w:rsidRPr="008550F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5BB0" w14:textId="77777777" w:rsidR="0039149E" w:rsidRPr="008550F0" w:rsidRDefault="0039149E" w:rsidP="00D45D68">
            <w:pPr>
              <w:pStyle w:val="rowtabella0"/>
              <w:jc w:val="center"/>
              <w:rPr>
                <w:color w:val="002060"/>
              </w:rPr>
            </w:pPr>
            <w:r w:rsidRPr="008550F0">
              <w:rPr>
                <w:color w:val="002060"/>
              </w:rPr>
              <w:t>0</w:t>
            </w:r>
          </w:p>
        </w:tc>
      </w:tr>
    </w:tbl>
    <w:p w14:paraId="342D22DF" w14:textId="77777777" w:rsidR="0039149E" w:rsidRDefault="0039149E" w:rsidP="0039149E">
      <w:pPr>
        <w:pStyle w:val="breakline"/>
        <w:rPr>
          <w:color w:val="002060"/>
        </w:rPr>
      </w:pPr>
    </w:p>
    <w:p w14:paraId="429FA598" w14:textId="77777777" w:rsidR="0039149E" w:rsidRPr="008550F0" w:rsidRDefault="0039149E" w:rsidP="0039149E">
      <w:pPr>
        <w:pStyle w:val="breakline"/>
        <w:rPr>
          <w:rFonts w:eastAsiaTheme="minorEastAsia"/>
          <w:color w:val="002060"/>
        </w:rPr>
      </w:pPr>
    </w:p>
    <w:p w14:paraId="01A0973B" w14:textId="77777777" w:rsidR="0039149E" w:rsidRPr="008550F0" w:rsidRDefault="0039149E" w:rsidP="0039149E">
      <w:pPr>
        <w:pStyle w:val="titoloprinc0"/>
        <w:rPr>
          <w:color w:val="002060"/>
        </w:rPr>
      </w:pPr>
      <w:r w:rsidRPr="008550F0">
        <w:rPr>
          <w:color w:val="002060"/>
        </w:rPr>
        <w:t>PROGRAMMA GARE</w:t>
      </w:r>
    </w:p>
    <w:p w14:paraId="08D67234" w14:textId="77777777" w:rsidR="0039149E" w:rsidRDefault="0039149E" w:rsidP="0039149E">
      <w:pPr>
        <w:pStyle w:val="breakline"/>
        <w:rPr>
          <w:color w:val="002060"/>
        </w:rPr>
      </w:pPr>
    </w:p>
    <w:p w14:paraId="25E7D81C" w14:textId="77777777" w:rsidR="0039149E" w:rsidRPr="007142FD" w:rsidRDefault="0039149E" w:rsidP="0039149E">
      <w:pPr>
        <w:pStyle w:val="sottotitolocampionato10"/>
        <w:rPr>
          <w:color w:val="002060"/>
        </w:rPr>
      </w:pPr>
      <w:r w:rsidRPr="007142FD">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9"/>
        <w:gridCol w:w="385"/>
        <w:gridCol w:w="898"/>
        <w:gridCol w:w="1199"/>
        <w:gridCol w:w="1545"/>
        <w:gridCol w:w="1544"/>
      </w:tblGrid>
      <w:tr w:rsidR="0039149E" w:rsidRPr="007142FD" w14:paraId="434256A5"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A7763"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2DE8E"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0B79F"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0ED90"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65386"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F44F0"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49343"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754F0ACA"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02C198" w14:textId="77777777" w:rsidR="0039149E" w:rsidRPr="007142FD" w:rsidRDefault="0039149E" w:rsidP="00D45D68">
            <w:pPr>
              <w:pStyle w:val="rowtabella0"/>
              <w:rPr>
                <w:color w:val="002060"/>
              </w:rPr>
            </w:pPr>
            <w:r w:rsidRPr="007142FD">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9D342" w14:textId="77777777" w:rsidR="0039149E" w:rsidRPr="007142FD" w:rsidRDefault="0039149E" w:rsidP="00D45D68">
            <w:pPr>
              <w:pStyle w:val="rowtabella0"/>
              <w:rPr>
                <w:color w:val="002060"/>
              </w:rPr>
            </w:pPr>
            <w:r w:rsidRPr="007142FD">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A9287" w14:textId="77777777" w:rsidR="0039149E" w:rsidRPr="007142FD" w:rsidRDefault="0039149E" w:rsidP="00D45D68">
            <w:pPr>
              <w:pStyle w:val="rowtabella0"/>
              <w:jc w:val="center"/>
              <w:rPr>
                <w:color w:val="002060"/>
              </w:rPr>
            </w:pPr>
            <w:r w:rsidRPr="007142F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3E8C8" w14:textId="77777777" w:rsidR="0039149E" w:rsidRPr="007142FD" w:rsidRDefault="0039149E" w:rsidP="00D45D68">
            <w:pPr>
              <w:pStyle w:val="rowtabella0"/>
              <w:rPr>
                <w:color w:val="002060"/>
              </w:rPr>
            </w:pPr>
            <w:r w:rsidRPr="007142FD">
              <w:rPr>
                <w:color w:val="002060"/>
              </w:rPr>
              <w:t>27/01/2023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63325" w14:textId="77777777" w:rsidR="0039149E" w:rsidRPr="007142FD" w:rsidRDefault="0039149E" w:rsidP="00D45D68">
            <w:pPr>
              <w:pStyle w:val="rowtabella0"/>
              <w:rPr>
                <w:color w:val="002060"/>
              </w:rPr>
            </w:pPr>
            <w:r w:rsidRPr="007142FD">
              <w:rPr>
                <w:color w:val="002060"/>
              </w:rPr>
              <w:t>5730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50142" w14:textId="77777777" w:rsidR="0039149E" w:rsidRPr="007142FD" w:rsidRDefault="0039149E" w:rsidP="00D45D68">
            <w:pPr>
              <w:pStyle w:val="rowtabella0"/>
              <w:rPr>
                <w:color w:val="002060"/>
              </w:rPr>
            </w:pPr>
            <w:r w:rsidRPr="007142FD">
              <w:rPr>
                <w:color w:val="002060"/>
              </w:rPr>
              <w:t>MONTOTTONE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E339E" w14:textId="77777777" w:rsidR="0039149E" w:rsidRPr="007142FD" w:rsidRDefault="0039149E" w:rsidP="00D45D68">
            <w:pPr>
              <w:pStyle w:val="rowtabella0"/>
              <w:rPr>
                <w:color w:val="002060"/>
              </w:rPr>
            </w:pPr>
            <w:r w:rsidRPr="007142FD">
              <w:rPr>
                <w:color w:val="002060"/>
              </w:rPr>
              <w:t>VIA GALILEI SNC</w:t>
            </w:r>
          </w:p>
        </w:tc>
      </w:tr>
      <w:tr w:rsidR="0039149E" w:rsidRPr="007142FD" w14:paraId="26B028FF"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5DD1C7" w14:textId="77777777" w:rsidR="0039149E" w:rsidRPr="007142FD" w:rsidRDefault="0039149E" w:rsidP="00D45D68">
            <w:pPr>
              <w:pStyle w:val="rowtabella0"/>
              <w:rPr>
                <w:color w:val="002060"/>
              </w:rPr>
            </w:pPr>
            <w:r w:rsidRPr="007142FD">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5BCCC" w14:textId="77777777" w:rsidR="0039149E" w:rsidRPr="007142FD" w:rsidRDefault="0039149E" w:rsidP="00D45D68">
            <w:pPr>
              <w:pStyle w:val="rowtabella0"/>
              <w:rPr>
                <w:color w:val="002060"/>
              </w:rPr>
            </w:pPr>
            <w:r w:rsidRPr="007142FD">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68C18A" w14:textId="77777777" w:rsidR="0039149E" w:rsidRPr="007142FD" w:rsidRDefault="0039149E" w:rsidP="00D45D68">
            <w:pPr>
              <w:pStyle w:val="rowtabella0"/>
              <w:jc w:val="center"/>
              <w:rPr>
                <w:color w:val="002060"/>
              </w:rPr>
            </w:pPr>
            <w:r w:rsidRPr="007142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D5A666" w14:textId="77777777" w:rsidR="0039149E" w:rsidRPr="007142FD" w:rsidRDefault="0039149E" w:rsidP="00D45D68">
            <w:pPr>
              <w:pStyle w:val="rowtabella0"/>
              <w:rPr>
                <w:color w:val="002060"/>
              </w:rPr>
            </w:pPr>
            <w:r w:rsidRPr="007142FD">
              <w:rPr>
                <w:color w:val="002060"/>
              </w:rPr>
              <w:t>27/01/2023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D53AD" w14:textId="77777777" w:rsidR="0039149E" w:rsidRPr="007142FD" w:rsidRDefault="0039149E" w:rsidP="00D45D68">
            <w:pPr>
              <w:pStyle w:val="rowtabella0"/>
              <w:rPr>
                <w:color w:val="002060"/>
              </w:rPr>
            </w:pPr>
            <w:r w:rsidRPr="007142FD">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FC54D" w14:textId="77777777" w:rsidR="0039149E" w:rsidRPr="007142FD" w:rsidRDefault="0039149E" w:rsidP="00D45D68">
            <w:pPr>
              <w:pStyle w:val="rowtabella0"/>
              <w:rPr>
                <w:color w:val="002060"/>
              </w:rPr>
            </w:pPr>
            <w:r w:rsidRPr="007142FD">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0F051" w14:textId="77777777" w:rsidR="0039149E" w:rsidRPr="007142FD" w:rsidRDefault="0039149E" w:rsidP="00D45D68">
            <w:pPr>
              <w:pStyle w:val="rowtabella0"/>
              <w:rPr>
                <w:color w:val="002060"/>
              </w:rPr>
            </w:pPr>
            <w:r w:rsidRPr="007142FD">
              <w:rPr>
                <w:color w:val="002060"/>
              </w:rPr>
              <w:t>VIA DON GIUSEPPE MARUCCI</w:t>
            </w:r>
          </w:p>
        </w:tc>
      </w:tr>
      <w:tr w:rsidR="0039149E" w:rsidRPr="007142FD" w14:paraId="7B9BD1DB"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2182BF" w14:textId="77777777" w:rsidR="0039149E" w:rsidRPr="007142FD" w:rsidRDefault="0039149E" w:rsidP="00D45D68">
            <w:pPr>
              <w:pStyle w:val="rowtabella0"/>
              <w:rPr>
                <w:color w:val="002060"/>
              </w:rPr>
            </w:pPr>
            <w:proofErr w:type="gramStart"/>
            <w:r w:rsidRPr="007142FD">
              <w:rPr>
                <w:color w:val="002060"/>
              </w:rPr>
              <w:t>U.MANDOLESI</w:t>
            </w:r>
            <w:proofErr w:type="gramEnd"/>
            <w:r w:rsidRPr="007142FD">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A1B77F" w14:textId="77777777" w:rsidR="0039149E" w:rsidRPr="007142FD" w:rsidRDefault="0039149E" w:rsidP="00D45D68">
            <w:pPr>
              <w:pStyle w:val="rowtabella0"/>
              <w:rPr>
                <w:color w:val="002060"/>
              </w:rPr>
            </w:pPr>
            <w:r w:rsidRPr="007142FD">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09625E" w14:textId="77777777" w:rsidR="0039149E" w:rsidRPr="007142FD" w:rsidRDefault="0039149E" w:rsidP="00D45D68">
            <w:pPr>
              <w:pStyle w:val="rowtabella0"/>
              <w:jc w:val="center"/>
              <w:rPr>
                <w:color w:val="002060"/>
              </w:rPr>
            </w:pPr>
            <w:r w:rsidRPr="007142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0FAB2E" w14:textId="77777777" w:rsidR="0039149E" w:rsidRPr="007142FD" w:rsidRDefault="0039149E" w:rsidP="00D45D68">
            <w:pPr>
              <w:pStyle w:val="rowtabella0"/>
              <w:rPr>
                <w:color w:val="002060"/>
              </w:rPr>
            </w:pPr>
            <w:r w:rsidRPr="007142FD">
              <w:rPr>
                <w:color w:val="002060"/>
              </w:rPr>
              <w:t>27/01/2023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26E770" w14:textId="77777777" w:rsidR="0039149E" w:rsidRPr="007142FD" w:rsidRDefault="0039149E" w:rsidP="00D45D68">
            <w:pPr>
              <w:pStyle w:val="rowtabella0"/>
              <w:rPr>
                <w:color w:val="002060"/>
              </w:rPr>
            </w:pPr>
            <w:r w:rsidRPr="007142FD">
              <w:rPr>
                <w:color w:val="002060"/>
              </w:rPr>
              <w:t>5723 PALESTRA "NARDI"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89AAD2" w14:textId="77777777" w:rsidR="0039149E" w:rsidRPr="007142FD" w:rsidRDefault="0039149E" w:rsidP="00D45D68">
            <w:pPr>
              <w:pStyle w:val="rowtabella0"/>
              <w:rPr>
                <w:color w:val="002060"/>
              </w:rPr>
            </w:pPr>
            <w:r w:rsidRPr="007142F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B334D" w14:textId="77777777" w:rsidR="0039149E" w:rsidRPr="007142FD" w:rsidRDefault="0039149E" w:rsidP="00D45D68">
            <w:pPr>
              <w:pStyle w:val="rowtabella0"/>
              <w:rPr>
                <w:color w:val="002060"/>
              </w:rPr>
            </w:pPr>
            <w:r w:rsidRPr="007142FD">
              <w:rPr>
                <w:color w:val="002060"/>
              </w:rPr>
              <w:t>VIA DEI PINI 49</w:t>
            </w:r>
          </w:p>
        </w:tc>
      </w:tr>
      <w:tr w:rsidR="0039149E" w:rsidRPr="007142FD" w14:paraId="55C6C6B7"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CECA4D" w14:textId="77777777" w:rsidR="0039149E" w:rsidRPr="007142FD" w:rsidRDefault="0039149E" w:rsidP="00D45D68">
            <w:pPr>
              <w:pStyle w:val="rowtabella0"/>
              <w:rPr>
                <w:color w:val="002060"/>
              </w:rPr>
            </w:pPr>
            <w:r w:rsidRPr="007142F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33BCAB" w14:textId="77777777" w:rsidR="0039149E" w:rsidRPr="007142FD" w:rsidRDefault="0039149E" w:rsidP="00D45D68">
            <w:pPr>
              <w:pStyle w:val="rowtabella0"/>
              <w:rPr>
                <w:color w:val="002060"/>
              </w:rPr>
            </w:pPr>
            <w:r w:rsidRPr="007142FD">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D9DE04" w14:textId="77777777" w:rsidR="0039149E" w:rsidRPr="007142FD" w:rsidRDefault="0039149E" w:rsidP="00D45D68">
            <w:pPr>
              <w:pStyle w:val="rowtabella0"/>
              <w:jc w:val="center"/>
              <w:rPr>
                <w:color w:val="002060"/>
              </w:rPr>
            </w:pPr>
            <w:r w:rsidRPr="007142F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26F686" w14:textId="77777777" w:rsidR="0039149E" w:rsidRPr="007142FD" w:rsidRDefault="0039149E" w:rsidP="00D45D68">
            <w:pPr>
              <w:pStyle w:val="rowtabella0"/>
              <w:rPr>
                <w:color w:val="002060"/>
              </w:rPr>
            </w:pPr>
            <w:r w:rsidRPr="007142FD">
              <w:rPr>
                <w:color w:val="002060"/>
              </w:rPr>
              <w:t>28/01/2023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CC5FEE" w14:textId="77777777" w:rsidR="0039149E" w:rsidRPr="007142FD" w:rsidRDefault="0039149E" w:rsidP="00D45D68">
            <w:pPr>
              <w:pStyle w:val="rowtabella0"/>
              <w:rPr>
                <w:color w:val="002060"/>
              </w:rPr>
            </w:pPr>
            <w:r w:rsidRPr="007142F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8DA7F"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2F3FA" w14:textId="77777777" w:rsidR="0039149E" w:rsidRPr="007142FD" w:rsidRDefault="0039149E" w:rsidP="00D45D68">
            <w:pPr>
              <w:pStyle w:val="rowtabella0"/>
              <w:rPr>
                <w:color w:val="002060"/>
              </w:rPr>
            </w:pPr>
            <w:r w:rsidRPr="007142FD">
              <w:rPr>
                <w:color w:val="002060"/>
              </w:rPr>
              <w:t>VIA MADRE TERESA DI CALCUTTA</w:t>
            </w:r>
          </w:p>
        </w:tc>
      </w:tr>
      <w:tr w:rsidR="0039149E" w:rsidRPr="007142FD" w14:paraId="1DE18D90"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C22EED" w14:textId="77777777" w:rsidR="0039149E" w:rsidRPr="007142FD" w:rsidRDefault="0039149E" w:rsidP="00D45D68">
            <w:pPr>
              <w:pStyle w:val="rowtabella0"/>
              <w:rPr>
                <w:color w:val="002060"/>
              </w:rPr>
            </w:pPr>
            <w:r w:rsidRPr="007142FD">
              <w:rPr>
                <w:color w:val="002060"/>
              </w:rPr>
              <w:t>BOCCIOFILA MONTEFANESE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F08C6" w14:textId="77777777" w:rsidR="0039149E" w:rsidRPr="007142FD" w:rsidRDefault="0039149E" w:rsidP="00D45D68">
            <w:pPr>
              <w:pStyle w:val="rowtabella0"/>
              <w:rPr>
                <w:color w:val="002060"/>
              </w:rPr>
            </w:pPr>
            <w:r w:rsidRPr="007142FD">
              <w:rPr>
                <w:color w:val="002060"/>
              </w:rPr>
              <w:t>ALMAJUVENTUS FANO1906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06322" w14:textId="77777777" w:rsidR="0039149E" w:rsidRPr="007142FD" w:rsidRDefault="0039149E" w:rsidP="00D45D68">
            <w:pPr>
              <w:pStyle w:val="rowtabella0"/>
              <w:jc w:val="center"/>
              <w:rPr>
                <w:color w:val="002060"/>
              </w:rPr>
            </w:pPr>
            <w:r w:rsidRPr="007142F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7C299" w14:textId="77777777" w:rsidR="0039149E" w:rsidRPr="007142FD" w:rsidRDefault="0039149E" w:rsidP="00D45D68">
            <w:pPr>
              <w:pStyle w:val="rowtabella0"/>
              <w:rPr>
                <w:color w:val="002060"/>
              </w:rPr>
            </w:pPr>
            <w:r w:rsidRPr="007142FD">
              <w:rPr>
                <w:color w:val="002060"/>
              </w:rPr>
              <w:t>28/01/2023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17113" w14:textId="77777777" w:rsidR="0039149E" w:rsidRPr="007142FD" w:rsidRDefault="0039149E" w:rsidP="00D45D68">
            <w:pPr>
              <w:pStyle w:val="rowtabella0"/>
              <w:rPr>
                <w:color w:val="002060"/>
              </w:rPr>
            </w:pPr>
            <w:r w:rsidRPr="007142FD">
              <w:rPr>
                <w:color w:val="002060"/>
              </w:rPr>
              <w:t>5249 CAMPO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BCBBC" w14:textId="77777777" w:rsidR="0039149E" w:rsidRPr="007142FD" w:rsidRDefault="0039149E" w:rsidP="00D45D68">
            <w:pPr>
              <w:pStyle w:val="rowtabella0"/>
              <w:rPr>
                <w:color w:val="002060"/>
              </w:rPr>
            </w:pPr>
            <w:r w:rsidRPr="007142FD">
              <w:rPr>
                <w:color w:val="002060"/>
              </w:rPr>
              <w:t>MONTEFANO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39901" w14:textId="77777777" w:rsidR="0039149E" w:rsidRPr="007142FD" w:rsidRDefault="0039149E" w:rsidP="00D45D68">
            <w:pPr>
              <w:pStyle w:val="rowtabella0"/>
              <w:rPr>
                <w:color w:val="002060"/>
              </w:rPr>
            </w:pPr>
            <w:r w:rsidRPr="007142FD">
              <w:rPr>
                <w:color w:val="002060"/>
              </w:rPr>
              <w:t>VIA IMBRECCIATA</w:t>
            </w:r>
          </w:p>
        </w:tc>
      </w:tr>
    </w:tbl>
    <w:p w14:paraId="71008AC0" w14:textId="77777777" w:rsidR="0039149E" w:rsidRPr="008550F0" w:rsidRDefault="0039149E" w:rsidP="0039149E">
      <w:pPr>
        <w:pStyle w:val="breakline"/>
        <w:rPr>
          <w:color w:val="002060"/>
        </w:rPr>
      </w:pPr>
    </w:p>
    <w:p w14:paraId="3CD7E5DB" w14:textId="77777777" w:rsidR="0039149E" w:rsidRPr="008550F0" w:rsidRDefault="0039149E" w:rsidP="0039149E">
      <w:pPr>
        <w:pStyle w:val="breakline"/>
        <w:rPr>
          <w:color w:val="002060"/>
        </w:rPr>
      </w:pPr>
    </w:p>
    <w:p w14:paraId="4199D102" w14:textId="77777777" w:rsidR="0039149E" w:rsidRPr="008550F0" w:rsidRDefault="0039149E" w:rsidP="0039149E">
      <w:pPr>
        <w:pStyle w:val="titolocampionato0"/>
        <w:shd w:val="clear" w:color="auto" w:fill="CCCCCC"/>
        <w:spacing w:before="80" w:after="40"/>
        <w:rPr>
          <w:color w:val="002060"/>
        </w:rPr>
      </w:pPr>
      <w:r w:rsidRPr="008550F0">
        <w:rPr>
          <w:color w:val="002060"/>
        </w:rPr>
        <w:t>UNDER 21 CALCIO A 5 REGIONALE</w:t>
      </w:r>
    </w:p>
    <w:p w14:paraId="44F41A62" w14:textId="77777777" w:rsidR="0039149E" w:rsidRPr="008550F0" w:rsidRDefault="0039149E" w:rsidP="0039149E">
      <w:pPr>
        <w:pStyle w:val="titoloprinc0"/>
        <w:rPr>
          <w:color w:val="002060"/>
        </w:rPr>
      </w:pPr>
      <w:r w:rsidRPr="008550F0">
        <w:rPr>
          <w:color w:val="002060"/>
        </w:rPr>
        <w:t>RISULTATI</w:t>
      </w:r>
    </w:p>
    <w:p w14:paraId="63A50794" w14:textId="77777777" w:rsidR="0039149E" w:rsidRPr="008550F0" w:rsidRDefault="0039149E" w:rsidP="0039149E">
      <w:pPr>
        <w:pStyle w:val="breakline"/>
        <w:rPr>
          <w:color w:val="002060"/>
        </w:rPr>
      </w:pPr>
    </w:p>
    <w:p w14:paraId="4D209AC5" w14:textId="77777777" w:rsidR="0039149E" w:rsidRPr="008550F0" w:rsidRDefault="0039149E" w:rsidP="0039149E">
      <w:pPr>
        <w:pStyle w:val="sottotitolocampionato10"/>
        <w:rPr>
          <w:color w:val="002060"/>
        </w:rPr>
      </w:pPr>
      <w:r w:rsidRPr="008550F0">
        <w:rPr>
          <w:color w:val="002060"/>
        </w:rPr>
        <w:t>RISULTATI UFFICIALI GARE DEL 21/01/2023</w:t>
      </w:r>
    </w:p>
    <w:p w14:paraId="3144C147"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4D442DA8"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57BEB359"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2E49CF34"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856E1" w14:textId="77777777" w:rsidR="0039149E" w:rsidRPr="008550F0" w:rsidRDefault="0039149E" w:rsidP="00D45D68">
                  <w:pPr>
                    <w:pStyle w:val="headertabella0"/>
                    <w:rPr>
                      <w:color w:val="002060"/>
                    </w:rPr>
                  </w:pPr>
                  <w:r w:rsidRPr="008550F0">
                    <w:rPr>
                      <w:color w:val="002060"/>
                    </w:rPr>
                    <w:t>GIRONE A - 7 Giornata - A</w:t>
                  </w:r>
                </w:p>
              </w:tc>
            </w:tr>
            <w:tr w:rsidR="0039149E" w:rsidRPr="008550F0" w14:paraId="2CBA827D"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9ED315" w14:textId="77777777" w:rsidR="0039149E" w:rsidRPr="008550F0" w:rsidRDefault="0039149E" w:rsidP="00D45D68">
                  <w:pPr>
                    <w:pStyle w:val="rowtabella0"/>
                    <w:rPr>
                      <w:color w:val="002060"/>
                    </w:rPr>
                  </w:pPr>
                  <w:r w:rsidRPr="008550F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4BAA0" w14:textId="77777777" w:rsidR="0039149E" w:rsidRPr="008550F0" w:rsidRDefault="0039149E" w:rsidP="00D45D68">
                  <w:pPr>
                    <w:pStyle w:val="rowtabella0"/>
                    <w:rPr>
                      <w:color w:val="002060"/>
                    </w:rPr>
                  </w:pPr>
                  <w:r w:rsidRPr="008550F0">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8587A" w14:textId="77777777" w:rsidR="0039149E" w:rsidRPr="008550F0" w:rsidRDefault="0039149E" w:rsidP="00D45D68">
                  <w:pPr>
                    <w:pStyle w:val="rowtabella0"/>
                    <w:jc w:val="center"/>
                    <w:rPr>
                      <w:color w:val="002060"/>
                    </w:rPr>
                  </w:pPr>
                  <w:r w:rsidRPr="008550F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71DAF" w14:textId="77777777" w:rsidR="0039149E" w:rsidRPr="008550F0" w:rsidRDefault="0039149E" w:rsidP="00D45D68">
                  <w:pPr>
                    <w:pStyle w:val="rowtabella0"/>
                    <w:jc w:val="center"/>
                    <w:rPr>
                      <w:color w:val="002060"/>
                    </w:rPr>
                  </w:pPr>
                  <w:r w:rsidRPr="008550F0">
                    <w:rPr>
                      <w:color w:val="002060"/>
                    </w:rPr>
                    <w:t> </w:t>
                  </w:r>
                </w:p>
              </w:tc>
            </w:tr>
            <w:tr w:rsidR="0039149E" w:rsidRPr="008550F0" w14:paraId="30D7ED54"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2CCCEE" w14:textId="77777777" w:rsidR="0039149E" w:rsidRPr="008550F0" w:rsidRDefault="0039149E" w:rsidP="00D45D68">
                  <w:pPr>
                    <w:pStyle w:val="rowtabella0"/>
                    <w:rPr>
                      <w:color w:val="002060"/>
                    </w:rPr>
                  </w:pPr>
                  <w:proofErr w:type="gramStart"/>
                  <w:r w:rsidRPr="008550F0">
                    <w:rPr>
                      <w:color w:val="002060"/>
                    </w:rPr>
                    <w:t>CITTA</w:t>
                  </w:r>
                  <w:proofErr w:type="gramEnd"/>
                  <w:r w:rsidRPr="008550F0">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BE7FEE" w14:textId="77777777" w:rsidR="0039149E" w:rsidRPr="008550F0" w:rsidRDefault="0039149E" w:rsidP="00D45D68">
                  <w:pPr>
                    <w:pStyle w:val="rowtabella0"/>
                    <w:rPr>
                      <w:color w:val="002060"/>
                    </w:rPr>
                  </w:pPr>
                  <w:r w:rsidRPr="008550F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3EB383" w14:textId="77777777" w:rsidR="0039149E" w:rsidRPr="008550F0" w:rsidRDefault="0039149E" w:rsidP="00D45D68">
                  <w:pPr>
                    <w:pStyle w:val="rowtabella0"/>
                    <w:jc w:val="center"/>
                    <w:rPr>
                      <w:color w:val="002060"/>
                    </w:rPr>
                  </w:pPr>
                  <w:r w:rsidRPr="008550F0">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7991B6" w14:textId="77777777" w:rsidR="0039149E" w:rsidRPr="008550F0" w:rsidRDefault="0039149E" w:rsidP="00D45D68">
                  <w:pPr>
                    <w:pStyle w:val="rowtabella0"/>
                    <w:jc w:val="center"/>
                    <w:rPr>
                      <w:color w:val="002060"/>
                    </w:rPr>
                  </w:pPr>
                  <w:r w:rsidRPr="008550F0">
                    <w:rPr>
                      <w:color w:val="002060"/>
                    </w:rPr>
                    <w:t> </w:t>
                  </w:r>
                </w:p>
              </w:tc>
            </w:tr>
            <w:tr w:rsidR="0039149E" w:rsidRPr="008550F0" w14:paraId="46605EC6"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86CE1" w14:textId="77777777" w:rsidR="0039149E" w:rsidRPr="008550F0" w:rsidRDefault="0039149E" w:rsidP="00D45D68">
                  <w:pPr>
                    <w:pStyle w:val="rowtabella0"/>
                    <w:rPr>
                      <w:color w:val="002060"/>
                    </w:rPr>
                  </w:pPr>
                  <w:r w:rsidRPr="008550F0">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5EAE0" w14:textId="77777777" w:rsidR="0039149E" w:rsidRPr="008550F0" w:rsidRDefault="0039149E" w:rsidP="00D45D68">
                  <w:pPr>
                    <w:pStyle w:val="rowtabella0"/>
                    <w:rPr>
                      <w:color w:val="002060"/>
                    </w:rPr>
                  </w:pPr>
                  <w:r w:rsidRPr="008550F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065DF" w14:textId="77777777" w:rsidR="0039149E" w:rsidRPr="008550F0" w:rsidRDefault="0039149E" w:rsidP="00D45D68">
                  <w:pPr>
                    <w:pStyle w:val="rowtabella0"/>
                    <w:jc w:val="center"/>
                    <w:rPr>
                      <w:color w:val="002060"/>
                    </w:rPr>
                  </w:pPr>
                  <w:r w:rsidRPr="008550F0">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0F554" w14:textId="77777777" w:rsidR="0039149E" w:rsidRPr="008550F0" w:rsidRDefault="0039149E" w:rsidP="00D45D68">
                  <w:pPr>
                    <w:pStyle w:val="rowtabella0"/>
                    <w:jc w:val="center"/>
                    <w:rPr>
                      <w:color w:val="002060"/>
                    </w:rPr>
                  </w:pPr>
                  <w:r w:rsidRPr="008550F0">
                    <w:rPr>
                      <w:color w:val="002060"/>
                    </w:rPr>
                    <w:t> </w:t>
                  </w:r>
                </w:p>
              </w:tc>
            </w:tr>
            <w:tr w:rsidR="0039149E" w:rsidRPr="008550F0" w14:paraId="50EC2770"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7A20A1CD" w14:textId="77777777" w:rsidR="0039149E" w:rsidRPr="008550F0" w:rsidRDefault="0039149E" w:rsidP="00D45D68">
                  <w:pPr>
                    <w:pStyle w:val="rowtabella0"/>
                    <w:rPr>
                      <w:color w:val="002060"/>
                    </w:rPr>
                  </w:pPr>
                  <w:r w:rsidRPr="008550F0">
                    <w:rPr>
                      <w:color w:val="002060"/>
                    </w:rPr>
                    <w:t>(1) - disputata il 22/01/2023</w:t>
                  </w:r>
                </w:p>
              </w:tc>
            </w:tr>
          </w:tbl>
          <w:p w14:paraId="0EB1D82B" w14:textId="77777777" w:rsidR="0039149E" w:rsidRPr="008550F0" w:rsidRDefault="0039149E" w:rsidP="00D45D68">
            <w:pPr>
              <w:rPr>
                <w:color w:val="002060"/>
              </w:rPr>
            </w:pPr>
          </w:p>
        </w:tc>
      </w:tr>
    </w:tbl>
    <w:p w14:paraId="49F35358" w14:textId="77777777" w:rsidR="0039149E" w:rsidRPr="008550F0" w:rsidRDefault="0039149E" w:rsidP="0039149E">
      <w:pPr>
        <w:pStyle w:val="breakline"/>
        <w:rPr>
          <w:rFonts w:eastAsiaTheme="minorEastAsia"/>
          <w:color w:val="002060"/>
        </w:rPr>
      </w:pPr>
    </w:p>
    <w:p w14:paraId="16D13408" w14:textId="77777777" w:rsidR="0039149E" w:rsidRPr="008550F0" w:rsidRDefault="0039149E" w:rsidP="0039149E">
      <w:pPr>
        <w:pStyle w:val="breakline"/>
        <w:rPr>
          <w:color w:val="002060"/>
        </w:rPr>
      </w:pPr>
    </w:p>
    <w:p w14:paraId="72C5E14F" w14:textId="77777777" w:rsidR="0039149E" w:rsidRPr="008550F0" w:rsidRDefault="0039149E" w:rsidP="0039149E">
      <w:pPr>
        <w:pStyle w:val="titoloprinc0"/>
        <w:rPr>
          <w:color w:val="002060"/>
        </w:rPr>
      </w:pPr>
      <w:r w:rsidRPr="008550F0">
        <w:rPr>
          <w:color w:val="002060"/>
        </w:rPr>
        <w:t>GIUDICE SPORTIVO</w:t>
      </w:r>
    </w:p>
    <w:p w14:paraId="2C617BB4"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32D3605D" w14:textId="77777777" w:rsidR="0039149E" w:rsidRPr="008550F0" w:rsidRDefault="0039149E" w:rsidP="0039149E">
      <w:pPr>
        <w:pStyle w:val="titolo10"/>
        <w:rPr>
          <w:color w:val="002060"/>
        </w:rPr>
      </w:pPr>
      <w:r w:rsidRPr="008550F0">
        <w:rPr>
          <w:color w:val="002060"/>
        </w:rPr>
        <w:t xml:space="preserve">GARE DEL 21/ 1/2023 </w:t>
      </w:r>
    </w:p>
    <w:p w14:paraId="72249D8F" w14:textId="77777777" w:rsidR="0039149E" w:rsidRPr="008550F0" w:rsidRDefault="0039149E" w:rsidP="0039149E">
      <w:pPr>
        <w:pStyle w:val="titolo7a"/>
        <w:rPr>
          <w:color w:val="002060"/>
        </w:rPr>
      </w:pPr>
      <w:r w:rsidRPr="008550F0">
        <w:rPr>
          <w:color w:val="002060"/>
        </w:rPr>
        <w:t xml:space="preserve">PROVVEDIMENTI DISCIPLINARI </w:t>
      </w:r>
    </w:p>
    <w:p w14:paraId="01BD659F"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59F0432D" w14:textId="77777777" w:rsidR="0039149E" w:rsidRPr="008550F0" w:rsidRDefault="0039149E" w:rsidP="0039149E">
      <w:pPr>
        <w:pStyle w:val="titolo30"/>
        <w:rPr>
          <w:color w:val="002060"/>
        </w:rPr>
      </w:pPr>
      <w:r w:rsidRPr="008550F0">
        <w:rPr>
          <w:color w:val="002060"/>
        </w:rPr>
        <w:t xml:space="preserve">CALCIATORI NON ESPULSI </w:t>
      </w:r>
    </w:p>
    <w:p w14:paraId="714DFAF3" w14:textId="77777777" w:rsidR="0039149E" w:rsidRPr="008550F0" w:rsidRDefault="0039149E" w:rsidP="0039149E">
      <w:pPr>
        <w:pStyle w:val="titolo20"/>
        <w:rPr>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E542732" w14:textId="77777777" w:rsidTr="00D45D68">
        <w:tc>
          <w:tcPr>
            <w:tcW w:w="2200" w:type="dxa"/>
            <w:tcMar>
              <w:top w:w="20" w:type="dxa"/>
              <w:left w:w="20" w:type="dxa"/>
              <w:bottom w:w="20" w:type="dxa"/>
              <w:right w:w="20" w:type="dxa"/>
            </w:tcMar>
            <w:vAlign w:val="center"/>
            <w:hideMark/>
          </w:tcPr>
          <w:p w14:paraId="57A138CF" w14:textId="77777777" w:rsidR="0039149E" w:rsidRPr="008550F0" w:rsidRDefault="0039149E" w:rsidP="00D45D68">
            <w:pPr>
              <w:pStyle w:val="movimento"/>
              <w:rPr>
                <w:color w:val="002060"/>
              </w:rPr>
            </w:pPr>
            <w:r w:rsidRPr="008550F0">
              <w:rPr>
                <w:color w:val="002060"/>
              </w:rPr>
              <w:t>DEROUICHE SABRI</w:t>
            </w:r>
          </w:p>
        </w:tc>
        <w:tc>
          <w:tcPr>
            <w:tcW w:w="2200" w:type="dxa"/>
            <w:tcMar>
              <w:top w:w="20" w:type="dxa"/>
              <w:left w:w="20" w:type="dxa"/>
              <w:bottom w:w="20" w:type="dxa"/>
              <w:right w:w="20" w:type="dxa"/>
            </w:tcMar>
            <w:vAlign w:val="center"/>
            <w:hideMark/>
          </w:tcPr>
          <w:p w14:paraId="5F0D32D7" w14:textId="77777777" w:rsidR="0039149E" w:rsidRPr="008550F0" w:rsidRDefault="0039149E" w:rsidP="00D45D68">
            <w:pPr>
              <w:pStyle w:val="movimento2"/>
              <w:rPr>
                <w:color w:val="002060"/>
              </w:rPr>
            </w:pPr>
            <w:r w:rsidRPr="008550F0">
              <w:rPr>
                <w:color w:val="002060"/>
              </w:rPr>
              <w:t xml:space="preserve">(ACLI AUDAX MONTECOSARO C5) </w:t>
            </w:r>
          </w:p>
        </w:tc>
        <w:tc>
          <w:tcPr>
            <w:tcW w:w="800" w:type="dxa"/>
            <w:tcMar>
              <w:top w:w="20" w:type="dxa"/>
              <w:left w:w="20" w:type="dxa"/>
              <w:bottom w:w="20" w:type="dxa"/>
              <w:right w:w="20" w:type="dxa"/>
            </w:tcMar>
            <w:vAlign w:val="center"/>
            <w:hideMark/>
          </w:tcPr>
          <w:p w14:paraId="1864538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BE5FBD9"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0FB9371" w14:textId="77777777" w:rsidR="0039149E" w:rsidRPr="008550F0" w:rsidRDefault="0039149E" w:rsidP="00D45D68">
            <w:pPr>
              <w:pStyle w:val="movimento2"/>
              <w:rPr>
                <w:color w:val="002060"/>
              </w:rPr>
            </w:pPr>
            <w:r w:rsidRPr="008550F0">
              <w:rPr>
                <w:color w:val="002060"/>
              </w:rPr>
              <w:t> </w:t>
            </w:r>
          </w:p>
        </w:tc>
      </w:tr>
    </w:tbl>
    <w:p w14:paraId="2D709E81"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53980BBB" w14:textId="77777777" w:rsidTr="00D45D68">
        <w:tc>
          <w:tcPr>
            <w:tcW w:w="2200" w:type="dxa"/>
            <w:tcMar>
              <w:top w:w="20" w:type="dxa"/>
              <w:left w:w="20" w:type="dxa"/>
              <w:bottom w:w="20" w:type="dxa"/>
              <w:right w:w="20" w:type="dxa"/>
            </w:tcMar>
            <w:vAlign w:val="center"/>
            <w:hideMark/>
          </w:tcPr>
          <w:p w14:paraId="547D7FB9" w14:textId="77777777" w:rsidR="0039149E" w:rsidRPr="008550F0" w:rsidRDefault="0039149E" w:rsidP="00D45D68">
            <w:pPr>
              <w:pStyle w:val="movimento"/>
              <w:rPr>
                <w:color w:val="002060"/>
              </w:rPr>
            </w:pPr>
            <w:r w:rsidRPr="008550F0">
              <w:rPr>
                <w:color w:val="002060"/>
              </w:rPr>
              <w:t>PIERMARIOLI MIRCO</w:t>
            </w:r>
          </w:p>
        </w:tc>
        <w:tc>
          <w:tcPr>
            <w:tcW w:w="2200" w:type="dxa"/>
            <w:tcMar>
              <w:top w:w="20" w:type="dxa"/>
              <w:left w:w="20" w:type="dxa"/>
              <w:bottom w:w="20" w:type="dxa"/>
              <w:right w:w="20" w:type="dxa"/>
            </w:tcMar>
            <w:vAlign w:val="center"/>
            <w:hideMark/>
          </w:tcPr>
          <w:p w14:paraId="6D99B345" w14:textId="77777777" w:rsidR="0039149E" w:rsidRPr="008550F0" w:rsidRDefault="0039149E" w:rsidP="00D45D68">
            <w:pPr>
              <w:pStyle w:val="movimento2"/>
              <w:rPr>
                <w:color w:val="002060"/>
              </w:rPr>
            </w:pPr>
            <w:r w:rsidRPr="008550F0">
              <w:rPr>
                <w:color w:val="002060"/>
              </w:rPr>
              <w:t>(</w:t>
            </w:r>
            <w:proofErr w:type="gramStart"/>
            <w:r w:rsidRPr="008550F0">
              <w:rPr>
                <w:color w:val="002060"/>
              </w:rPr>
              <w:t>CITTA</w:t>
            </w:r>
            <w:proofErr w:type="gramEnd"/>
            <w:r w:rsidRPr="008550F0">
              <w:rPr>
                <w:color w:val="002060"/>
              </w:rPr>
              <w:t xml:space="preserve"> DI OSTRA) </w:t>
            </w:r>
          </w:p>
        </w:tc>
        <w:tc>
          <w:tcPr>
            <w:tcW w:w="800" w:type="dxa"/>
            <w:tcMar>
              <w:top w:w="20" w:type="dxa"/>
              <w:left w:w="20" w:type="dxa"/>
              <w:bottom w:w="20" w:type="dxa"/>
              <w:right w:w="20" w:type="dxa"/>
            </w:tcMar>
            <w:vAlign w:val="center"/>
            <w:hideMark/>
          </w:tcPr>
          <w:p w14:paraId="3C7F60D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DB20A6A" w14:textId="77777777" w:rsidR="0039149E" w:rsidRPr="008550F0" w:rsidRDefault="0039149E" w:rsidP="00D45D68">
            <w:pPr>
              <w:pStyle w:val="movimento"/>
              <w:rPr>
                <w:color w:val="002060"/>
              </w:rPr>
            </w:pPr>
            <w:r w:rsidRPr="008550F0">
              <w:rPr>
                <w:color w:val="002060"/>
              </w:rPr>
              <w:t>CAPOCASA MATTIA</w:t>
            </w:r>
          </w:p>
        </w:tc>
        <w:tc>
          <w:tcPr>
            <w:tcW w:w="2200" w:type="dxa"/>
            <w:tcMar>
              <w:top w:w="20" w:type="dxa"/>
              <w:left w:w="20" w:type="dxa"/>
              <w:bottom w:w="20" w:type="dxa"/>
              <w:right w:w="20" w:type="dxa"/>
            </w:tcMar>
            <w:vAlign w:val="center"/>
            <w:hideMark/>
          </w:tcPr>
          <w:p w14:paraId="32467234" w14:textId="77777777" w:rsidR="0039149E" w:rsidRPr="008550F0" w:rsidRDefault="0039149E" w:rsidP="00D45D68">
            <w:pPr>
              <w:pStyle w:val="movimento2"/>
              <w:rPr>
                <w:color w:val="002060"/>
              </w:rPr>
            </w:pPr>
            <w:r w:rsidRPr="008550F0">
              <w:rPr>
                <w:color w:val="002060"/>
              </w:rPr>
              <w:t xml:space="preserve">(CSI STELLA A.S.D.) </w:t>
            </w:r>
          </w:p>
        </w:tc>
      </w:tr>
    </w:tbl>
    <w:p w14:paraId="0B06F2C8" w14:textId="77777777" w:rsidR="0039149E" w:rsidRPr="008550F0" w:rsidRDefault="0039149E" w:rsidP="0039149E">
      <w:pPr>
        <w:pStyle w:val="titolo10"/>
        <w:rPr>
          <w:rFonts w:eastAsiaTheme="minorEastAsia"/>
          <w:color w:val="002060"/>
        </w:rPr>
      </w:pPr>
      <w:r w:rsidRPr="008550F0">
        <w:rPr>
          <w:color w:val="002060"/>
        </w:rPr>
        <w:t xml:space="preserve">GARE DEL 22/ 1/2023 </w:t>
      </w:r>
    </w:p>
    <w:p w14:paraId="249CA113" w14:textId="77777777" w:rsidR="0039149E" w:rsidRPr="008550F0" w:rsidRDefault="0039149E" w:rsidP="0039149E">
      <w:pPr>
        <w:pStyle w:val="titolo7a"/>
        <w:rPr>
          <w:color w:val="002060"/>
        </w:rPr>
      </w:pPr>
      <w:r w:rsidRPr="008550F0">
        <w:rPr>
          <w:color w:val="002060"/>
        </w:rPr>
        <w:t xml:space="preserve">PROVVEDIMENTI DISCIPLINARI </w:t>
      </w:r>
    </w:p>
    <w:p w14:paraId="27DC1525"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4123EB9B" w14:textId="77777777" w:rsidR="0039149E" w:rsidRPr="008550F0" w:rsidRDefault="0039149E" w:rsidP="0039149E">
      <w:pPr>
        <w:pStyle w:val="titolo30"/>
        <w:rPr>
          <w:color w:val="002060"/>
        </w:rPr>
      </w:pPr>
      <w:r w:rsidRPr="008550F0">
        <w:rPr>
          <w:color w:val="002060"/>
        </w:rPr>
        <w:t xml:space="preserve">CALCIATORI NON ESPULSI </w:t>
      </w:r>
    </w:p>
    <w:p w14:paraId="1A1277DF" w14:textId="77777777" w:rsidR="0039149E" w:rsidRPr="008550F0" w:rsidRDefault="0039149E" w:rsidP="0039149E">
      <w:pPr>
        <w:pStyle w:val="titolo20"/>
        <w:rPr>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1A0870C4" w14:textId="77777777" w:rsidTr="00D45D68">
        <w:tc>
          <w:tcPr>
            <w:tcW w:w="2200" w:type="dxa"/>
            <w:tcMar>
              <w:top w:w="20" w:type="dxa"/>
              <w:left w:w="20" w:type="dxa"/>
              <w:bottom w:w="20" w:type="dxa"/>
              <w:right w:w="20" w:type="dxa"/>
            </w:tcMar>
            <w:vAlign w:val="center"/>
            <w:hideMark/>
          </w:tcPr>
          <w:p w14:paraId="518D6254" w14:textId="77777777" w:rsidR="0039149E" w:rsidRPr="008550F0" w:rsidRDefault="0039149E" w:rsidP="00D45D68">
            <w:pPr>
              <w:pStyle w:val="movimento"/>
              <w:rPr>
                <w:color w:val="002060"/>
              </w:rPr>
            </w:pPr>
            <w:r w:rsidRPr="008550F0">
              <w:rPr>
                <w:color w:val="002060"/>
              </w:rPr>
              <w:t>CHITTARINI LUIGI</w:t>
            </w:r>
          </w:p>
        </w:tc>
        <w:tc>
          <w:tcPr>
            <w:tcW w:w="2200" w:type="dxa"/>
            <w:tcMar>
              <w:top w:w="20" w:type="dxa"/>
              <w:left w:w="20" w:type="dxa"/>
              <w:bottom w:w="20" w:type="dxa"/>
              <w:right w:w="20" w:type="dxa"/>
            </w:tcMar>
            <w:vAlign w:val="center"/>
            <w:hideMark/>
          </w:tcPr>
          <w:p w14:paraId="380212D3" w14:textId="77777777" w:rsidR="0039149E" w:rsidRPr="008550F0" w:rsidRDefault="0039149E" w:rsidP="00D45D68">
            <w:pPr>
              <w:pStyle w:val="movimento2"/>
              <w:rPr>
                <w:color w:val="002060"/>
              </w:rPr>
            </w:pPr>
            <w:r w:rsidRPr="008550F0">
              <w:rPr>
                <w:color w:val="002060"/>
              </w:rPr>
              <w:t xml:space="preserve">(DAMIANI E GATTI ASCOLI) </w:t>
            </w:r>
          </w:p>
        </w:tc>
        <w:tc>
          <w:tcPr>
            <w:tcW w:w="800" w:type="dxa"/>
            <w:tcMar>
              <w:top w:w="20" w:type="dxa"/>
              <w:left w:w="20" w:type="dxa"/>
              <w:bottom w:w="20" w:type="dxa"/>
              <w:right w:w="20" w:type="dxa"/>
            </w:tcMar>
            <w:vAlign w:val="center"/>
            <w:hideMark/>
          </w:tcPr>
          <w:p w14:paraId="4298E81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F0D9AF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7FEEE4A" w14:textId="77777777" w:rsidR="0039149E" w:rsidRPr="008550F0" w:rsidRDefault="0039149E" w:rsidP="00D45D68">
            <w:pPr>
              <w:pStyle w:val="movimento2"/>
              <w:rPr>
                <w:color w:val="002060"/>
              </w:rPr>
            </w:pPr>
            <w:r w:rsidRPr="008550F0">
              <w:rPr>
                <w:color w:val="002060"/>
              </w:rPr>
              <w:t> </w:t>
            </w:r>
          </w:p>
        </w:tc>
      </w:tr>
    </w:tbl>
    <w:p w14:paraId="50DAC78C" w14:textId="77777777" w:rsidR="0039149E" w:rsidRPr="008550F0" w:rsidRDefault="0039149E" w:rsidP="0039149E">
      <w:pPr>
        <w:pStyle w:val="breakline"/>
        <w:rPr>
          <w:color w:val="002060"/>
        </w:rPr>
      </w:pPr>
    </w:p>
    <w:p w14:paraId="74263679"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7904C062"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46555654" w14:textId="77777777" w:rsidR="0039149E" w:rsidRPr="008550F0" w:rsidRDefault="0039149E" w:rsidP="0039149E">
      <w:pPr>
        <w:pStyle w:val="breakline"/>
        <w:rPr>
          <w:rFonts w:eastAsiaTheme="minorEastAsia"/>
          <w:color w:val="002060"/>
        </w:rPr>
      </w:pPr>
    </w:p>
    <w:p w14:paraId="52DDAF8D" w14:textId="77777777" w:rsidR="0039149E" w:rsidRPr="008550F0" w:rsidRDefault="0039149E" w:rsidP="0039149E">
      <w:pPr>
        <w:pStyle w:val="titoloprinc0"/>
        <w:rPr>
          <w:color w:val="002060"/>
        </w:rPr>
      </w:pPr>
      <w:r w:rsidRPr="008550F0">
        <w:rPr>
          <w:color w:val="002060"/>
        </w:rPr>
        <w:t>CLASSIFICA</w:t>
      </w:r>
    </w:p>
    <w:p w14:paraId="1DA4A8AA" w14:textId="77777777" w:rsidR="0039149E" w:rsidRPr="008550F0" w:rsidRDefault="0039149E" w:rsidP="0039149E">
      <w:pPr>
        <w:pStyle w:val="breakline"/>
        <w:rPr>
          <w:color w:val="002060"/>
        </w:rPr>
      </w:pPr>
    </w:p>
    <w:p w14:paraId="50E73F93" w14:textId="77777777" w:rsidR="0039149E" w:rsidRPr="008550F0" w:rsidRDefault="0039149E" w:rsidP="0039149E">
      <w:pPr>
        <w:pStyle w:val="breakline"/>
        <w:rPr>
          <w:color w:val="002060"/>
        </w:rPr>
      </w:pPr>
    </w:p>
    <w:p w14:paraId="527EBE9F"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52EDDE5D"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3B9E5"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F61C2"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6019B"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85EA5"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906C"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46B9"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DCDA5"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713BF"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D7A4D"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9B5BC" w14:textId="77777777" w:rsidR="0039149E" w:rsidRPr="008550F0" w:rsidRDefault="0039149E" w:rsidP="00D45D68">
            <w:pPr>
              <w:pStyle w:val="headertabella0"/>
              <w:rPr>
                <w:color w:val="002060"/>
              </w:rPr>
            </w:pPr>
            <w:r w:rsidRPr="008550F0">
              <w:rPr>
                <w:color w:val="002060"/>
              </w:rPr>
              <w:t>PE</w:t>
            </w:r>
          </w:p>
        </w:tc>
      </w:tr>
      <w:tr w:rsidR="0039149E" w:rsidRPr="008550F0" w14:paraId="1CE6BCEC"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78734D" w14:textId="77777777" w:rsidR="0039149E" w:rsidRPr="008550F0" w:rsidRDefault="0039149E" w:rsidP="00D45D68">
            <w:pPr>
              <w:pStyle w:val="rowtabella0"/>
              <w:rPr>
                <w:color w:val="002060"/>
                <w:lang w:val="es-ES"/>
              </w:rPr>
            </w:pPr>
            <w:r w:rsidRPr="008550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F876"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9623"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C3A9"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097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7A6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2055"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1EF8"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CB84"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3C01" w14:textId="77777777" w:rsidR="0039149E" w:rsidRPr="008550F0" w:rsidRDefault="0039149E" w:rsidP="00D45D68">
            <w:pPr>
              <w:pStyle w:val="rowtabella0"/>
              <w:jc w:val="center"/>
              <w:rPr>
                <w:color w:val="002060"/>
              </w:rPr>
            </w:pPr>
            <w:r w:rsidRPr="008550F0">
              <w:rPr>
                <w:color w:val="002060"/>
              </w:rPr>
              <w:t>0</w:t>
            </w:r>
          </w:p>
        </w:tc>
      </w:tr>
      <w:tr w:rsidR="0039149E" w:rsidRPr="008550F0" w14:paraId="36CBE1B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A5E72" w14:textId="77777777" w:rsidR="0039149E" w:rsidRPr="008550F0" w:rsidRDefault="0039149E" w:rsidP="00D45D68">
            <w:pPr>
              <w:pStyle w:val="rowtabella0"/>
              <w:rPr>
                <w:color w:val="002060"/>
                <w:lang w:val="es-ES"/>
              </w:rPr>
            </w:pPr>
            <w:r w:rsidRPr="008550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2027"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6D81"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D917"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F823"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13B4"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DB0C"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4289"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602E"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9974"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36DE9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E0204" w14:textId="77777777" w:rsidR="0039149E" w:rsidRPr="008550F0" w:rsidRDefault="0039149E" w:rsidP="00D45D68">
            <w:pPr>
              <w:pStyle w:val="rowtabella0"/>
              <w:rPr>
                <w:color w:val="002060"/>
              </w:rPr>
            </w:pPr>
            <w:r w:rsidRPr="008550F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2E91"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5B9"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83E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098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C33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68D9"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2746"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651F"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350B" w14:textId="77777777" w:rsidR="0039149E" w:rsidRPr="008550F0" w:rsidRDefault="0039149E" w:rsidP="00D45D68">
            <w:pPr>
              <w:pStyle w:val="rowtabella0"/>
              <w:jc w:val="center"/>
              <w:rPr>
                <w:color w:val="002060"/>
              </w:rPr>
            </w:pPr>
            <w:r w:rsidRPr="008550F0">
              <w:rPr>
                <w:color w:val="002060"/>
              </w:rPr>
              <w:t>0</w:t>
            </w:r>
          </w:p>
        </w:tc>
      </w:tr>
      <w:tr w:rsidR="0039149E" w:rsidRPr="008550F0" w14:paraId="394DC72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5D012" w14:textId="77777777" w:rsidR="0039149E" w:rsidRPr="008550F0" w:rsidRDefault="0039149E" w:rsidP="00D45D68">
            <w:pPr>
              <w:pStyle w:val="rowtabella0"/>
              <w:rPr>
                <w:color w:val="002060"/>
              </w:rPr>
            </w:pPr>
            <w:r w:rsidRPr="008550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C297D"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9047"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D4F9"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44D9"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245A"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83B5"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AFFC"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52DB"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5C3A" w14:textId="77777777" w:rsidR="0039149E" w:rsidRPr="008550F0" w:rsidRDefault="0039149E" w:rsidP="00D45D68">
            <w:pPr>
              <w:pStyle w:val="rowtabella0"/>
              <w:jc w:val="center"/>
              <w:rPr>
                <w:color w:val="002060"/>
              </w:rPr>
            </w:pPr>
            <w:r w:rsidRPr="008550F0">
              <w:rPr>
                <w:color w:val="002060"/>
              </w:rPr>
              <w:t>0</w:t>
            </w:r>
          </w:p>
        </w:tc>
      </w:tr>
      <w:tr w:rsidR="0039149E" w:rsidRPr="008550F0" w14:paraId="6355D8D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F0CB2" w14:textId="77777777" w:rsidR="0039149E" w:rsidRPr="008550F0" w:rsidRDefault="0039149E" w:rsidP="00D45D68">
            <w:pPr>
              <w:pStyle w:val="rowtabella0"/>
              <w:rPr>
                <w:color w:val="002060"/>
              </w:rPr>
            </w:pPr>
            <w:r w:rsidRPr="008550F0">
              <w:rPr>
                <w:color w:val="002060"/>
              </w:rPr>
              <w:t xml:space="preserve">A.S.D. </w:t>
            </w:r>
            <w:proofErr w:type="gramStart"/>
            <w:r w:rsidRPr="008550F0">
              <w:rPr>
                <w:color w:val="002060"/>
              </w:rPr>
              <w:t>CITTA</w:t>
            </w:r>
            <w:proofErr w:type="gramEnd"/>
            <w:r w:rsidRPr="008550F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F27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84FE"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BBD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2B50"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52AF"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ED60"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4D1A"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8E06"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6321" w14:textId="77777777" w:rsidR="0039149E" w:rsidRPr="008550F0" w:rsidRDefault="0039149E" w:rsidP="00D45D68">
            <w:pPr>
              <w:pStyle w:val="rowtabella0"/>
              <w:jc w:val="center"/>
              <w:rPr>
                <w:color w:val="002060"/>
              </w:rPr>
            </w:pPr>
            <w:r w:rsidRPr="008550F0">
              <w:rPr>
                <w:color w:val="002060"/>
              </w:rPr>
              <w:t>0</w:t>
            </w:r>
          </w:p>
        </w:tc>
      </w:tr>
      <w:tr w:rsidR="0039149E" w:rsidRPr="008550F0" w14:paraId="619EF72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D2ABD" w14:textId="77777777" w:rsidR="0039149E" w:rsidRPr="008550F0" w:rsidRDefault="0039149E" w:rsidP="00D45D68">
            <w:pPr>
              <w:pStyle w:val="rowtabella0"/>
              <w:rPr>
                <w:color w:val="002060"/>
              </w:rPr>
            </w:pPr>
            <w:r w:rsidRPr="008550F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850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2F40"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5076"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B122"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3F57"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CC38"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2B20"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5FF7"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4B70" w14:textId="77777777" w:rsidR="0039149E" w:rsidRPr="008550F0" w:rsidRDefault="0039149E" w:rsidP="00D45D68">
            <w:pPr>
              <w:pStyle w:val="rowtabella0"/>
              <w:jc w:val="center"/>
              <w:rPr>
                <w:color w:val="002060"/>
              </w:rPr>
            </w:pPr>
            <w:r w:rsidRPr="008550F0">
              <w:rPr>
                <w:color w:val="002060"/>
              </w:rPr>
              <w:t>0</w:t>
            </w:r>
          </w:p>
        </w:tc>
      </w:tr>
      <w:tr w:rsidR="0039149E" w:rsidRPr="008550F0" w14:paraId="6ED3D60D"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D8457" w14:textId="77777777" w:rsidR="0039149E" w:rsidRPr="008550F0" w:rsidRDefault="0039149E" w:rsidP="00D45D68">
            <w:pPr>
              <w:pStyle w:val="rowtabella0"/>
              <w:rPr>
                <w:color w:val="002060"/>
              </w:rPr>
            </w:pPr>
            <w:r w:rsidRPr="008550F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D546"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A5D6"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E08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6AF3"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AB10"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8D43"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EDFA"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50DD"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EBE0" w14:textId="77777777" w:rsidR="0039149E" w:rsidRPr="008550F0" w:rsidRDefault="0039149E" w:rsidP="00D45D68">
            <w:pPr>
              <w:pStyle w:val="rowtabella0"/>
              <w:jc w:val="center"/>
              <w:rPr>
                <w:color w:val="002060"/>
              </w:rPr>
            </w:pPr>
            <w:r w:rsidRPr="008550F0">
              <w:rPr>
                <w:color w:val="002060"/>
              </w:rPr>
              <w:t>0</w:t>
            </w:r>
          </w:p>
        </w:tc>
      </w:tr>
    </w:tbl>
    <w:p w14:paraId="4FC79D38" w14:textId="77777777" w:rsidR="0039149E" w:rsidRDefault="0039149E" w:rsidP="0039149E">
      <w:pPr>
        <w:pStyle w:val="breakline"/>
        <w:rPr>
          <w:color w:val="002060"/>
        </w:rPr>
      </w:pPr>
    </w:p>
    <w:p w14:paraId="37E747C8" w14:textId="77777777" w:rsidR="0039149E" w:rsidRPr="008550F0" w:rsidRDefault="0039149E" w:rsidP="0039149E">
      <w:pPr>
        <w:pStyle w:val="titoloprinc0"/>
        <w:rPr>
          <w:color w:val="002060"/>
        </w:rPr>
      </w:pPr>
      <w:r w:rsidRPr="008550F0">
        <w:rPr>
          <w:color w:val="002060"/>
        </w:rPr>
        <w:t>PROGRAMMA GARE</w:t>
      </w:r>
    </w:p>
    <w:p w14:paraId="3EB9A6B6" w14:textId="77777777" w:rsidR="0039149E" w:rsidRDefault="0039149E" w:rsidP="0039149E">
      <w:pPr>
        <w:pStyle w:val="breakline"/>
        <w:rPr>
          <w:color w:val="002060"/>
        </w:rPr>
      </w:pPr>
    </w:p>
    <w:p w14:paraId="733D72E6" w14:textId="77777777" w:rsidR="0039149E" w:rsidRPr="007142FD" w:rsidRDefault="0039149E" w:rsidP="0039149E">
      <w:pPr>
        <w:pStyle w:val="sottotitolocampionato10"/>
        <w:rPr>
          <w:color w:val="002060"/>
        </w:rPr>
      </w:pPr>
      <w:r w:rsidRPr="007142F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39149E" w:rsidRPr="007142FD" w14:paraId="76D590E6"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DD925"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01005"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376C5"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02D38"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3AC63"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93326"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C02D5"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0E3FC9CC"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24BA7E" w14:textId="77777777" w:rsidR="0039149E" w:rsidRPr="007142FD" w:rsidRDefault="0039149E" w:rsidP="00D45D68">
            <w:pPr>
              <w:pStyle w:val="rowtabella0"/>
              <w:rPr>
                <w:color w:val="002060"/>
              </w:rPr>
            </w:pPr>
            <w:r w:rsidRPr="007142F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36630" w14:textId="77777777" w:rsidR="0039149E" w:rsidRPr="007142FD" w:rsidRDefault="0039149E" w:rsidP="00D45D68">
            <w:pPr>
              <w:pStyle w:val="rowtabella0"/>
              <w:rPr>
                <w:color w:val="002060"/>
              </w:rPr>
            </w:pPr>
            <w:r w:rsidRPr="007142FD">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4275C"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6F23A" w14:textId="77777777" w:rsidR="0039149E" w:rsidRPr="007142FD" w:rsidRDefault="0039149E" w:rsidP="00D45D68">
            <w:pPr>
              <w:pStyle w:val="rowtabella0"/>
              <w:rPr>
                <w:color w:val="002060"/>
              </w:rPr>
            </w:pPr>
            <w:r w:rsidRPr="007142FD">
              <w:rPr>
                <w:color w:val="002060"/>
              </w:rP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77403" w14:textId="77777777" w:rsidR="0039149E" w:rsidRPr="007142FD" w:rsidRDefault="0039149E" w:rsidP="00D45D68">
            <w:pPr>
              <w:pStyle w:val="rowtabella0"/>
              <w:rPr>
                <w:color w:val="002060"/>
              </w:rPr>
            </w:pPr>
            <w:r w:rsidRPr="007142F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A61DE" w14:textId="77777777" w:rsidR="0039149E" w:rsidRPr="007142FD" w:rsidRDefault="0039149E" w:rsidP="00D45D68">
            <w:pPr>
              <w:pStyle w:val="rowtabella0"/>
              <w:rPr>
                <w:color w:val="002060"/>
              </w:rPr>
            </w:pPr>
            <w:r w:rsidRPr="007142F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96620" w14:textId="77777777" w:rsidR="0039149E" w:rsidRPr="007142FD" w:rsidRDefault="0039149E" w:rsidP="00D45D68">
            <w:pPr>
              <w:pStyle w:val="rowtabella0"/>
              <w:rPr>
                <w:color w:val="002060"/>
              </w:rPr>
            </w:pPr>
            <w:r w:rsidRPr="007142FD">
              <w:rPr>
                <w:color w:val="002060"/>
              </w:rPr>
              <w:t>VIA ROSSINI</w:t>
            </w:r>
          </w:p>
        </w:tc>
      </w:tr>
      <w:tr w:rsidR="0039149E" w:rsidRPr="007142FD" w14:paraId="4D098A0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D475D" w14:textId="77777777" w:rsidR="0039149E" w:rsidRPr="007142FD" w:rsidRDefault="0039149E" w:rsidP="00D45D68">
            <w:pPr>
              <w:pStyle w:val="rowtabella0"/>
              <w:rPr>
                <w:color w:val="002060"/>
              </w:rPr>
            </w:pPr>
            <w:r w:rsidRPr="007142FD">
              <w:rPr>
                <w:color w:val="002060"/>
              </w:rPr>
              <w:t xml:space="preserve">AUDAX 1970 </w:t>
            </w:r>
            <w:proofErr w:type="gramStart"/>
            <w:r w:rsidRPr="007142FD">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1793BA" w14:textId="77777777" w:rsidR="0039149E" w:rsidRPr="007142FD" w:rsidRDefault="0039149E" w:rsidP="00D45D68">
            <w:pPr>
              <w:pStyle w:val="rowtabella0"/>
              <w:rPr>
                <w:color w:val="002060"/>
              </w:rPr>
            </w:pPr>
            <w:r w:rsidRPr="007142FD">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8B1159"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567CF" w14:textId="77777777" w:rsidR="0039149E" w:rsidRPr="007142FD" w:rsidRDefault="0039149E" w:rsidP="00D45D68">
            <w:pPr>
              <w:pStyle w:val="rowtabella0"/>
              <w:rPr>
                <w:color w:val="002060"/>
              </w:rPr>
            </w:pPr>
            <w:r w:rsidRPr="007142FD">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0C604B" w14:textId="77777777" w:rsidR="0039149E" w:rsidRPr="007142FD" w:rsidRDefault="0039149E" w:rsidP="00D45D68">
            <w:pPr>
              <w:pStyle w:val="rowtabella0"/>
              <w:rPr>
                <w:color w:val="002060"/>
              </w:rPr>
            </w:pPr>
            <w:r w:rsidRPr="007142F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6ECE6" w14:textId="77777777" w:rsidR="0039149E" w:rsidRPr="007142FD" w:rsidRDefault="0039149E" w:rsidP="00D45D68">
            <w:pPr>
              <w:pStyle w:val="rowtabella0"/>
              <w:rPr>
                <w:color w:val="002060"/>
              </w:rPr>
            </w:pPr>
            <w:r w:rsidRPr="007142F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AEA40" w14:textId="77777777" w:rsidR="0039149E" w:rsidRPr="007142FD" w:rsidRDefault="0039149E" w:rsidP="00D45D68">
            <w:pPr>
              <w:pStyle w:val="rowtabella0"/>
              <w:rPr>
                <w:color w:val="002060"/>
              </w:rPr>
            </w:pPr>
            <w:r w:rsidRPr="007142FD">
              <w:rPr>
                <w:color w:val="002060"/>
              </w:rPr>
              <w:t>VIA ANTONIO ROSMINI 22/B</w:t>
            </w:r>
          </w:p>
        </w:tc>
      </w:tr>
      <w:tr w:rsidR="0039149E" w:rsidRPr="007142FD" w14:paraId="3EA459AD"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00A375" w14:textId="77777777" w:rsidR="0039149E" w:rsidRPr="007142FD" w:rsidRDefault="0039149E" w:rsidP="00D45D68">
            <w:pPr>
              <w:pStyle w:val="rowtabella0"/>
              <w:rPr>
                <w:color w:val="002060"/>
              </w:rPr>
            </w:pPr>
            <w:proofErr w:type="gramStart"/>
            <w:r w:rsidRPr="007142FD">
              <w:rPr>
                <w:color w:val="002060"/>
              </w:rPr>
              <w:t>CITTA</w:t>
            </w:r>
            <w:proofErr w:type="gramEnd"/>
            <w:r w:rsidRPr="007142FD">
              <w:rPr>
                <w:color w:val="002060"/>
              </w:rPr>
              <w:t xml:space="preserve">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B7779" w14:textId="77777777" w:rsidR="0039149E" w:rsidRPr="007142FD" w:rsidRDefault="0039149E" w:rsidP="00D45D68">
            <w:pPr>
              <w:pStyle w:val="rowtabella0"/>
              <w:rPr>
                <w:color w:val="002060"/>
              </w:rPr>
            </w:pPr>
            <w:r w:rsidRPr="007142FD">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3511A"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B0B77" w14:textId="77777777" w:rsidR="0039149E" w:rsidRPr="007142FD" w:rsidRDefault="0039149E" w:rsidP="00D45D68">
            <w:pPr>
              <w:pStyle w:val="rowtabella0"/>
              <w:rPr>
                <w:color w:val="002060"/>
              </w:rPr>
            </w:pPr>
            <w:r w:rsidRPr="007142FD">
              <w:rPr>
                <w:color w:val="002060"/>
              </w:rPr>
              <w:t>28/01/2023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3B6D6" w14:textId="77777777" w:rsidR="0039149E" w:rsidRPr="007142FD" w:rsidRDefault="0039149E" w:rsidP="00D45D68">
            <w:pPr>
              <w:pStyle w:val="rowtabella0"/>
              <w:rPr>
                <w:color w:val="002060"/>
              </w:rPr>
            </w:pPr>
            <w:r w:rsidRPr="007142FD">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A0B14" w14:textId="77777777" w:rsidR="0039149E" w:rsidRPr="007142FD" w:rsidRDefault="0039149E" w:rsidP="00D45D68">
            <w:pPr>
              <w:pStyle w:val="rowtabella0"/>
              <w:rPr>
                <w:color w:val="002060"/>
              </w:rPr>
            </w:pPr>
            <w:r w:rsidRPr="007142FD">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7E838" w14:textId="77777777" w:rsidR="0039149E" w:rsidRPr="007142FD" w:rsidRDefault="0039149E" w:rsidP="00D45D68">
            <w:pPr>
              <w:pStyle w:val="rowtabella0"/>
              <w:rPr>
                <w:color w:val="002060"/>
              </w:rPr>
            </w:pPr>
            <w:r w:rsidRPr="007142FD">
              <w:rPr>
                <w:color w:val="002060"/>
              </w:rPr>
              <w:t>VIA MATTEOTTI</w:t>
            </w:r>
          </w:p>
        </w:tc>
      </w:tr>
    </w:tbl>
    <w:p w14:paraId="42111791" w14:textId="77777777" w:rsidR="0039149E" w:rsidRPr="008550F0" w:rsidRDefault="0039149E" w:rsidP="0039149E">
      <w:pPr>
        <w:pStyle w:val="breakline"/>
        <w:rPr>
          <w:rFonts w:eastAsiaTheme="minorEastAsia"/>
          <w:color w:val="002060"/>
        </w:rPr>
      </w:pPr>
    </w:p>
    <w:p w14:paraId="24C1F330" w14:textId="77777777" w:rsidR="0039149E" w:rsidRPr="008550F0" w:rsidRDefault="0039149E" w:rsidP="0039149E">
      <w:pPr>
        <w:pStyle w:val="breakline"/>
        <w:rPr>
          <w:color w:val="002060"/>
        </w:rPr>
      </w:pPr>
    </w:p>
    <w:p w14:paraId="3F9B464A" w14:textId="77777777" w:rsidR="0039149E" w:rsidRPr="008550F0" w:rsidRDefault="0039149E" w:rsidP="0039149E">
      <w:pPr>
        <w:pStyle w:val="titolocampionato0"/>
        <w:shd w:val="clear" w:color="auto" w:fill="CCCCCC"/>
        <w:spacing w:before="80" w:after="40"/>
        <w:rPr>
          <w:color w:val="002060"/>
        </w:rPr>
      </w:pPr>
      <w:r w:rsidRPr="008550F0">
        <w:rPr>
          <w:color w:val="002060"/>
        </w:rPr>
        <w:t>UNDER 19 CALCIO A 5 REGIONALE</w:t>
      </w:r>
    </w:p>
    <w:p w14:paraId="42E45428" w14:textId="77777777" w:rsidR="0039149E" w:rsidRPr="008550F0" w:rsidRDefault="0039149E" w:rsidP="0039149E">
      <w:pPr>
        <w:pStyle w:val="titoloprinc0"/>
        <w:rPr>
          <w:color w:val="002060"/>
        </w:rPr>
      </w:pPr>
      <w:r w:rsidRPr="008550F0">
        <w:rPr>
          <w:color w:val="002060"/>
        </w:rPr>
        <w:t>RISULTATI</w:t>
      </w:r>
    </w:p>
    <w:p w14:paraId="4C7D631D" w14:textId="77777777" w:rsidR="0039149E" w:rsidRPr="008550F0" w:rsidRDefault="0039149E" w:rsidP="0039149E">
      <w:pPr>
        <w:pStyle w:val="breakline"/>
        <w:rPr>
          <w:color w:val="002060"/>
        </w:rPr>
      </w:pPr>
    </w:p>
    <w:p w14:paraId="01502E8C" w14:textId="77777777" w:rsidR="0039149E" w:rsidRPr="008550F0" w:rsidRDefault="0039149E" w:rsidP="0039149E">
      <w:pPr>
        <w:pStyle w:val="sottotitolocampionato10"/>
        <w:rPr>
          <w:color w:val="002060"/>
        </w:rPr>
      </w:pPr>
      <w:r w:rsidRPr="008550F0">
        <w:rPr>
          <w:color w:val="002060"/>
        </w:rPr>
        <w:t>RISULTATI UFFICIALI GARE DEL 22/01/2023</w:t>
      </w:r>
    </w:p>
    <w:p w14:paraId="35B77CA9"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03EB73B6"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298D4711"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1A806E9F"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2B400" w14:textId="77777777" w:rsidR="0039149E" w:rsidRPr="008550F0" w:rsidRDefault="0039149E" w:rsidP="00D45D68">
                  <w:pPr>
                    <w:pStyle w:val="headertabella0"/>
                    <w:rPr>
                      <w:color w:val="002060"/>
                    </w:rPr>
                  </w:pPr>
                  <w:r w:rsidRPr="008550F0">
                    <w:rPr>
                      <w:color w:val="002060"/>
                    </w:rPr>
                    <w:t>GIRONE A - 2 Giornata - R</w:t>
                  </w:r>
                </w:p>
              </w:tc>
            </w:tr>
            <w:tr w:rsidR="0039149E" w:rsidRPr="008550F0" w14:paraId="5BEEEBE1"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07EBC" w14:textId="77777777" w:rsidR="0039149E" w:rsidRPr="008550F0" w:rsidRDefault="0039149E" w:rsidP="00D45D68">
                  <w:pPr>
                    <w:pStyle w:val="rowtabella0"/>
                    <w:rPr>
                      <w:color w:val="002060"/>
                    </w:rPr>
                  </w:pPr>
                  <w:r w:rsidRPr="008550F0">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ADC40" w14:textId="77777777" w:rsidR="0039149E" w:rsidRPr="008550F0" w:rsidRDefault="0039149E" w:rsidP="00D45D68">
                  <w:pPr>
                    <w:pStyle w:val="rowtabella0"/>
                    <w:rPr>
                      <w:color w:val="002060"/>
                    </w:rPr>
                  </w:pPr>
                  <w:r w:rsidRPr="008550F0">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03095" w14:textId="77777777" w:rsidR="0039149E" w:rsidRPr="008550F0" w:rsidRDefault="0039149E" w:rsidP="00D45D68">
                  <w:pPr>
                    <w:pStyle w:val="rowtabella0"/>
                    <w:jc w:val="center"/>
                    <w:rPr>
                      <w:color w:val="002060"/>
                    </w:rPr>
                  </w:pPr>
                  <w:r w:rsidRPr="008550F0">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499DA" w14:textId="77777777" w:rsidR="0039149E" w:rsidRPr="008550F0" w:rsidRDefault="0039149E" w:rsidP="00D45D68">
                  <w:pPr>
                    <w:pStyle w:val="rowtabella0"/>
                    <w:jc w:val="center"/>
                    <w:rPr>
                      <w:color w:val="002060"/>
                    </w:rPr>
                  </w:pPr>
                  <w:r w:rsidRPr="008550F0">
                    <w:rPr>
                      <w:color w:val="002060"/>
                    </w:rPr>
                    <w:t> </w:t>
                  </w:r>
                </w:p>
              </w:tc>
            </w:tr>
            <w:tr w:rsidR="0039149E" w:rsidRPr="008550F0" w14:paraId="442916DC"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BEC9A" w14:textId="77777777" w:rsidR="0039149E" w:rsidRPr="008550F0" w:rsidRDefault="0039149E" w:rsidP="00D45D68">
                  <w:pPr>
                    <w:pStyle w:val="rowtabella0"/>
                    <w:rPr>
                      <w:color w:val="002060"/>
                    </w:rPr>
                  </w:pPr>
                  <w:r w:rsidRPr="008550F0">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0D64B" w14:textId="77777777" w:rsidR="0039149E" w:rsidRPr="008550F0" w:rsidRDefault="0039149E" w:rsidP="00D45D68">
                  <w:pPr>
                    <w:pStyle w:val="rowtabella0"/>
                    <w:rPr>
                      <w:color w:val="002060"/>
                    </w:rPr>
                  </w:pPr>
                  <w:r w:rsidRPr="008550F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9C8F2" w14:textId="77777777" w:rsidR="0039149E" w:rsidRPr="008550F0" w:rsidRDefault="0039149E" w:rsidP="00D45D68">
                  <w:pPr>
                    <w:pStyle w:val="rowtabella0"/>
                    <w:jc w:val="center"/>
                    <w:rPr>
                      <w:color w:val="002060"/>
                    </w:rPr>
                  </w:pPr>
                  <w:r w:rsidRPr="008550F0">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ED39E" w14:textId="77777777" w:rsidR="0039149E" w:rsidRPr="008550F0" w:rsidRDefault="0039149E" w:rsidP="00D45D68">
                  <w:pPr>
                    <w:pStyle w:val="rowtabella0"/>
                    <w:jc w:val="center"/>
                    <w:rPr>
                      <w:color w:val="002060"/>
                    </w:rPr>
                  </w:pPr>
                  <w:r w:rsidRPr="008550F0">
                    <w:rPr>
                      <w:color w:val="002060"/>
                    </w:rPr>
                    <w:t> </w:t>
                  </w:r>
                </w:p>
              </w:tc>
            </w:tr>
            <w:tr w:rsidR="0039149E" w:rsidRPr="008550F0" w14:paraId="518B6E8F"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5ED42E" w14:textId="77777777" w:rsidR="0039149E" w:rsidRPr="008550F0" w:rsidRDefault="0039149E" w:rsidP="00D45D68">
                  <w:pPr>
                    <w:pStyle w:val="rowtabella0"/>
                    <w:rPr>
                      <w:color w:val="002060"/>
                    </w:rPr>
                  </w:pPr>
                  <w:r w:rsidRPr="008550F0">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FED5E3" w14:textId="77777777" w:rsidR="0039149E" w:rsidRPr="008550F0" w:rsidRDefault="0039149E" w:rsidP="00D45D68">
                  <w:pPr>
                    <w:pStyle w:val="rowtabella0"/>
                    <w:rPr>
                      <w:color w:val="002060"/>
                    </w:rPr>
                  </w:pPr>
                  <w:r w:rsidRPr="008550F0">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600B9A" w14:textId="77777777" w:rsidR="0039149E" w:rsidRPr="008550F0" w:rsidRDefault="0039149E" w:rsidP="00D45D68">
                  <w:pPr>
                    <w:pStyle w:val="rowtabella0"/>
                    <w:jc w:val="center"/>
                    <w:rPr>
                      <w:color w:val="002060"/>
                    </w:rPr>
                  </w:pPr>
                  <w:r w:rsidRPr="008550F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A9FE3E" w14:textId="77777777" w:rsidR="0039149E" w:rsidRPr="008550F0" w:rsidRDefault="0039149E" w:rsidP="00D45D68">
                  <w:pPr>
                    <w:pStyle w:val="rowtabella0"/>
                    <w:jc w:val="center"/>
                    <w:rPr>
                      <w:color w:val="002060"/>
                    </w:rPr>
                  </w:pPr>
                  <w:r w:rsidRPr="008550F0">
                    <w:rPr>
                      <w:color w:val="002060"/>
                    </w:rPr>
                    <w:t> </w:t>
                  </w:r>
                </w:p>
              </w:tc>
            </w:tr>
            <w:tr w:rsidR="0039149E" w:rsidRPr="008550F0" w14:paraId="6A64C5C0"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1D3C36" w14:textId="77777777" w:rsidR="0039149E" w:rsidRPr="008550F0" w:rsidRDefault="0039149E" w:rsidP="00D45D68">
                  <w:pPr>
                    <w:pStyle w:val="rowtabella0"/>
                    <w:rPr>
                      <w:color w:val="002060"/>
                    </w:rPr>
                  </w:pPr>
                  <w:r w:rsidRPr="008550F0">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BE2C6" w14:textId="77777777" w:rsidR="0039149E" w:rsidRPr="008550F0" w:rsidRDefault="0039149E" w:rsidP="00D45D68">
                  <w:pPr>
                    <w:pStyle w:val="rowtabella0"/>
                    <w:rPr>
                      <w:color w:val="002060"/>
                    </w:rPr>
                  </w:pPr>
                  <w:r w:rsidRPr="008550F0">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782D9" w14:textId="77777777" w:rsidR="0039149E" w:rsidRPr="008550F0" w:rsidRDefault="0039149E" w:rsidP="00D45D68">
                  <w:pPr>
                    <w:pStyle w:val="rowtabella0"/>
                    <w:jc w:val="center"/>
                    <w:rPr>
                      <w:color w:val="002060"/>
                    </w:rPr>
                  </w:pPr>
                  <w:r w:rsidRPr="008550F0">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38C28" w14:textId="77777777" w:rsidR="0039149E" w:rsidRPr="008550F0" w:rsidRDefault="0039149E" w:rsidP="00D45D68">
                  <w:pPr>
                    <w:pStyle w:val="rowtabella0"/>
                    <w:jc w:val="center"/>
                    <w:rPr>
                      <w:color w:val="002060"/>
                    </w:rPr>
                  </w:pPr>
                  <w:r w:rsidRPr="008550F0">
                    <w:rPr>
                      <w:color w:val="002060"/>
                    </w:rPr>
                    <w:t> </w:t>
                  </w:r>
                </w:p>
              </w:tc>
            </w:tr>
            <w:tr w:rsidR="0039149E" w:rsidRPr="008550F0" w14:paraId="15C424F9"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37035441" w14:textId="77777777" w:rsidR="0039149E" w:rsidRPr="008550F0" w:rsidRDefault="0039149E" w:rsidP="00D45D68">
                  <w:pPr>
                    <w:pStyle w:val="rowtabella0"/>
                    <w:rPr>
                      <w:color w:val="002060"/>
                    </w:rPr>
                  </w:pPr>
                  <w:r w:rsidRPr="008550F0">
                    <w:rPr>
                      <w:color w:val="002060"/>
                    </w:rPr>
                    <w:t>(1) - disputata il 21/01/2023</w:t>
                  </w:r>
                </w:p>
              </w:tc>
            </w:tr>
          </w:tbl>
          <w:p w14:paraId="20CB1264" w14:textId="77777777" w:rsidR="0039149E" w:rsidRPr="008550F0" w:rsidRDefault="0039149E" w:rsidP="00D45D68">
            <w:pPr>
              <w:rPr>
                <w:color w:val="002060"/>
              </w:rPr>
            </w:pPr>
          </w:p>
        </w:tc>
      </w:tr>
    </w:tbl>
    <w:p w14:paraId="2BEC2E9E" w14:textId="77777777" w:rsidR="0039149E" w:rsidRPr="008550F0" w:rsidRDefault="0039149E" w:rsidP="0039149E">
      <w:pPr>
        <w:pStyle w:val="breakline"/>
        <w:rPr>
          <w:rFonts w:eastAsiaTheme="minorEastAsia"/>
          <w:color w:val="002060"/>
        </w:rPr>
      </w:pPr>
    </w:p>
    <w:p w14:paraId="1EC53C44" w14:textId="77777777" w:rsidR="0039149E" w:rsidRPr="008550F0" w:rsidRDefault="0039149E" w:rsidP="0039149E">
      <w:pPr>
        <w:pStyle w:val="breakline"/>
        <w:rPr>
          <w:color w:val="002060"/>
        </w:rPr>
      </w:pPr>
    </w:p>
    <w:p w14:paraId="0FA5C084" w14:textId="77777777" w:rsidR="0039149E" w:rsidRPr="008550F0" w:rsidRDefault="0039149E" w:rsidP="0039149E">
      <w:pPr>
        <w:pStyle w:val="titoloprinc0"/>
        <w:rPr>
          <w:color w:val="002060"/>
        </w:rPr>
      </w:pPr>
      <w:r w:rsidRPr="008550F0">
        <w:rPr>
          <w:color w:val="002060"/>
        </w:rPr>
        <w:t>GIUDICE SPORTIVO</w:t>
      </w:r>
    </w:p>
    <w:p w14:paraId="64D74A30"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32460328" w14:textId="77777777" w:rsidR="0039149E" w:rsidRPr="008550F0" w:rsidRDefault="0039149E" w:rsidP="0039149E">
      <w:pPr>
        <w:pStyle w:val="titolo10"/>
        <w:rPr>
          <w:color w:val="002060"/>
        </w:rPr>
      </w:pPr>
      <w:r w:rsidRPr="008550F0">
        <w:rPr>
          <w:color w:val="002060"/>
        </w:rPr>
        <w:t xml:space="preserve">GARE DEL 17/ 1/2023 </w:t>
      </w:r>
    </w:p>
    <w:p w14:paraId="42F3E8B4" w14:textId="77777777" w:rsidR="0039149E" w:rsidRPr="008550F0" w:rsidRDefault="0039149E" w:rsidP="0039149E">
      <w:pPr>
        <w:pStyle w:val="titolo60"/>
        <w:rPr>
          <w:color w:val="002060"/>
        </w:rPr>
      </w:pPr>
      <w:r w:rsidRPr="008550F0">
        <w:rPr>
          <w:color w:val="002060"/>
        </w:rPr>
        <w:t xml:space="preserve">DECISIONI DEL GIUDICE SPORTIVO </w:t>
      </w:r>
    </w:p>
    <w:p w14:paraId="22330CB2"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gara del 17/ 1/2023 PIETRALACROCE 73 - AUDAX 1970 </w:t>
      </w:r>
      <w:proofErr w:type="gramStart"/>
      <w:r w:rsidRPr="008550F0">
        <w:rPr>
          <w:color w:val="002060"/>
        </w:rPr>
        <w:t>S.ANGELO</w:t>
      </w:r>
      <w:proofErr w:type="gramEnd"/>
      <w:r w:rsidRPr="008550F0">
        <w:rPr>
          <w:color w:val="002060"/>
        </w:rPr>
        <w:t xml:space="preserve"> </w:t>
      </w:r>
      <w:r w:rsidRPr="008550F0">
        <w:rPr>
          <w:color w:val="002060"/>
        </w:rPr>
        <w:br/>
        <w:t xml:space="preserve">In data 19.01.23 la società SS. Audax 1970 S. Angelo ha proposto ricorso a mezzo </w:t>
      </w:r>
      <w:proofErr w:type="spellStart"/>
      <w:r w:rsidRPr="008550F0">
        <w:rPr>
          <w:color w:val="002060"/>
        </w:rPr>
        <w:t>pec</w:t>
      </w:r>
      <w:proofErr w:type="spellEnd"/>
      <w:r w:rsidRPr="008550F0">
        <w:rPr>
          <w:color w:val="002060"/>
        </w:rPr>
        <w:t xml:space="preserve"> lamentando la presunta posizione irregolare dei giocatori Janko </w:t>
      </w:r>
      <w:proofErr w:type="spellStart"/>
      <w:r w:rsidRPr="008550F0">
        <w:rPr>
          <w:color w:val="002060"/>
        </w:rPr>
        <w:t>Mamadi</w:t>
      </w:r>
      <w:proofErr w:type="spellEnd"/>
      <w:r w:rsidRPr="008550F0">
        <w:rPr>
          <w:color w:val="002060"/>
        </w:rPr>
        <w:t xml:space="preserve"> e </w:t>
      </w:r>
      <w:proofErr w:type="spellStart"/>
      <w:r w:rsidRPr="008550F0">
        <w:rPr>
          <w:color w:val="002060"/>
        </w:rPr>
        <w:t>Sannek</w:t>
      </w:r>
      <w:proofErr w:type="spellEnd"/>
      <w:r w:rsidRPr="008550F0">
        <w:rPr>
          <w:color w:val="002060"/>
        </w:rPr>
        <w:t xml:space="preserve"> </w:t>
      </w:r>
      <w:proofErr w:type="spellStart"/>
      <w:r w:rsidRPr="008550F0">
        <w:rPr>
          <w:color w:val="002060"/>
        </w:rPr>
        <w:t>Lamin</w:t>
      </w:r>
      <w:proofErr w:type="spellEnd"/>
      <w:r w:rsidRPr="008550F0">
        <w:rPr>
          <w:color w:val="002060"/>
        </w:rPr>
        <w:t xml:space="preserve"> schierati dalla società </w:t>
      </w:r>
      <w:proofErr w:type="spellStart"/>
      <w:r w:rsidRPr="008550F0">
        <w:rPr>
          <w:color w:val="002060"/>
        </w:rPr>
        <w:t>Asd</w:t>
      </w:r>
      <w:proofErr w:type="spellEnd"/>
      <w:r w:rsidRPr="008550F0">
        <w:rPr>
          <w:color w:val="002060"/>
        </w:rPr>
        <w:t xml:space="preserve"> </w:t>
      </w:r>
      <w:proofErr w:type="spellStart"/>
      <w:r w:rsidRPr="008550F0">
        <w:rPr>
          <w:color w:val="002060"/>
        </w:rPr>
        <w:t>Pietralacroce</w:t>
      </w:r>
      <w:proofErr w:type="spellEnd"/>
      <w:r w:rsidRPr="008550F0">
        <w:rPr>
          <w:color w:val="002060"/>
        </w:rPr>
        <w:t xml:space="preserve"> 73 nella gara disputata il giorno 17.1.23 - Campionato regionale Under 19 Girone A. </w:t>
      </w:r>
    </w:p>
    <w:p w14:paraId="1B7AD132" w14:textId="77777777" w:rsidR="0039149E" w:rsidRDefault="0039149E" w:rsidP="0039149E">
      <w:pPr>
        <w:pStyle w:val="diffida"/>
        <w:spacing w:before="80" w:beforeAutospacing="0" w:after="40" w:afterAutospacing="0"/>
        <w:jc w:val="left"/>
        <w:rPr>
          <w:color w:val="002060"/>
        </w:rPr>
      </w:pPr>
      <w:r w:rsidRPr="008550F0">
        <w:rPr>
          <w:color w:val="002060"/>
        </w:rPr>
        <w:t xml:space="preserve">Accertato che il ricorso </w:t>
      </w:r>
      <w:proofErr w:type="gramStart"/>
      <w:r w:rsidRPr="008550F0">
        <w:rPr>
          <w:color w:val="002060"/>
        </w:rPr>
        <w:t>summenzionato</w:t>
      </w:r>
      <w:proofErr w:type="gramEnd"/>
      <w:r w:rsidRPr="008550F0">
        <w:rPr>
          <w:color w:val="002060"/>
        </w:rPr>
        <w:t xml:space="preserve"> non è stato preceduto dal relativo preannuncio e che il preannuncio è considerato condizione di procedibilità del ricorso stesso </w:t>
      </w:r>
    </w:p>
    <w:p w14:paraId="51B83E69" w14:textId="77777777" w:rsidR="0039149E" w:rsidRDefault="0039149E" w:rsidP="0039149E">
      <w:pPr>
        <w:pStyle w:val="diffida"/>
        <w:spacing w:before="80" w:beforeAutospacing="0" w:after="40" w:afterAutospacing="0"/>
        <w:jc w:val="center"/>
        <w:rPr>
          <w:color w:val="002060"/>
        </w:rPr>
      </w:pPr>
      <w:r w:rsidRPr="008550F0">
        <w:rPr>
          <w:color w:val="002060"/>
        </w:rPr>
        <w:t>PQM</w:t>
      </w:r>
    </w:p>
    <w:p w14:paraId="243F146B" w14:textId="77777777" w:rsidR="0039149E" w:rsidRDefault="0039149E" w:rsidP="0039149E">
      <w:pPr>
        <w:pStyle w:val="diffida"/>
        <w:spacing w:before="80" w:beforeAutospacing="0" w:after="40" w:afterAutospacing="0"/>
        <w:jc w:val="left"/>
        <w:rPr>
          <w:color w:val="002060"/>
        </w:rPr>
      </w:pPr>
      <w:r w:rsidRPr="008550F0">
        <w:rPr>
          <w:color w:val="002060"/>
        </w:rPr>
        <w:lastRenderedPageBreak/>
        <w:t xml:space="preserve">Si decide </w:t>
      </w:r>
    </w:p>
    <w:p w14:paraId="22FF1148" w14:textId="77777777" w:rsidR="0039149E" w:rsidRDefault="0039149E" w:rsidP="0039149E">
      <w:pPr>
        <w:pStyle w:val="diffida"/>
        <w:spacing w:before="80" w:beforeAutospacing="0" w:after="40" w:afterAutospacing="0"/>
        <w:jc w:val="left"/>
        <w:rPr>
          <w:color w:val="002060"/>
        </w:rPr>
      </w:pPr>
      <w:r w:rsidRPr="008550F0">
        <w:rPr>
          <w:color w:val="002060"/>
        </w:rPr>
        <w:t xml:space="preserve">- Di dichiarare inammissibile il ricorso per vizio di procedibilità </w:t>
      </w:r>
    </w:p>
    <w:p w14:paraId="2E46CAC7"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 Di introitare la relativa tassa </w:t>
      </w:r>
    </w:p>
    <w:p w14:paraId="6CDE030A" w14:textId="77777777" w:rsidR="0039149E" w:rsidRPr="008550F0" w:rsidRDefault="0039149E" w:rsidP="0039149E">
      <w:pPr>
        <w:pStyle w:val="titolo10"/>
        <w:rPr>
          <w:color w:val="002060"/>
        </w:rPr>
      </w:pPr>
      <w:r w:rsidRPr="008550F0">
        <w:rPr>
          <w:color w:val="002060"/>
        </w:rPr>
        <w:t xml:space="preserve">GARE DEL 21/ 1/2023 </w:t>
      </w:r>
    </w:p>
    <w:p w14:paraId="1C27932B" w14:textId="77777777" w:rsidR="0039149E" w:rsidRPr="008550F0" w:rsidRDefault="0039149E" w:rsidP="0039149E">
      <w:pPr>
        <w:pStyle w:val="titolo60"/>
        <w:rPr>
          <w:color w:val="002060"/>
        </w:rPr>
      </w:pPr>
      <w:r w:rsidRPr="008550F0">
        <w:rPr>
          <w:color w:val="002060"/>
        </w:rPr>
        <w:t xml:space="preserve">DECISIONI DEL GIUDICE SPORTIVO </w:t>
      </w:r>
    </w:p>
    <w:p w14:paraId="354587E7" w14:textId="77777777" w:rsidR="0039149E" w:rsidRDefault="0039149E" w:rsidP="0039149E">
      <w:pPr>
        <w:pStyle w:val="diffida"/>
        <w:spacing w:before="80" w:beforeAutospacing="0" w:after="40" w:afterAutospacing="0"/>
        <w:jc w:val="left"/>
        <w:rPr>
          <w:color w:val="002060"/>
        </w:rPr>
      </w:pPr>
      <w:r w:rsidRPr="008550F0">
        <w:rPr>
          <w:color w:val="002060"/>
        </w:rPr>
        <w:t xml:space="preserve">gara del 21/ 1/2023 SPECIAL ONE SPORTING CLUB - ACLI VILLA MUSONE </w:t>
      </w:r>
      <w:r w:rsidRPr="008550F0">
        <w:rPr>
          <w:color w:val="002060"/>
        </w:rPr>
        <w:br/>
      </w:r>
      <w:r>
        <w:rPr>
          <w:color w:val="002060"/>
        </w:rPr>
        <w:t>Le</w:t>
      </w:r>
      <w:r w:rsidRPr="008550F0">
        <w:rPr>
          <w:color w:val="002060"/>
        </w:rPr>
        <w:t xml:space="preserve">tto il referto arbitrale dal quale si evince che la gara in oggetto non è stata disputata per la mancata presentazione sul terreno di gioco della società U.S. Acli Villa Musone </w:t>
      </w:r>
    </w:p>
    <w:p w14:paraId="477B73FF" w14:textId="77777777" w:rsidR="0039149E" w:rsidRDefault="0039149E" w:rsidP="0039149E">
      <w:pPr>
        <w:pStyle w:val="diffida"/>
        <w:spacing w:before="80" w:beforeAutospacing="0" w:after="40" w:afterAutospacing="0"/>
        <w:jc w:val="center"/>
        <w:rPr>
          <w:color w:val="002060"/>
        </w:rPr>
      </w:pPr>
      <w:r w:rsidRPr="008550F0">
        <w:rPr>
          <w:color w:val="002060"/>
        </w:rPr>
        <w:t>Si decide</w:t>
      </w:r>
    </w:p>
    <w:p w14:paraId="661DD7A0" w14:textId="77777777" w:rsidR="0039149E" w:rsidRDefault="0039149E" w:rsidP="0039149E">
      <w:pPr>
        <w:pStyle w:val="diffida"/>
        <w:spacing w:before="80" w:beforeAutospacing="0" w:after="40" w:afterAutospacing="0"/>
        <w:jc w:val="left"/>
        <w:rPr>
          <w:color w:val="002060"/>
        </w:rPr>
      </w:pPr>
      <w:r w:rsidRPr="008550F0">
        <w:rPr>
          <w:color w:val="002060"/>
        </w:rPr>
        <w:t>a) Di considerare la società U.S. Acli Villa Musone rinunciataria alla disputa dell'incontro e di comminarle la sanzione sportiva della</w:t>
      </w:r>
      <w:r>
        <w:rPr>
          <w:color w:val="002060"/>
        </w:rPr>
        <w:t xml:space="preserve"> </w:t>
      </w:r>
      <w:r w:rsidRPr="008550F0">
        <w:rPr>
          <w:color w:val="002060"/>
        </w:rPr>
        <w:t>perdita della gara con il punteggio di 6 -0</w:t>
      </w:r>
      <w:r>
        <w:rPr>
          <w:color w:val="002060"/>
        </w:rPr>
        <w:t>;</w:t>
      </w:r>
    </w:p>
    <w:p w14:paraId="21E5F4BC"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b) di comminare alla società U.S. Acli Villa Musone la sanzione dell'ammenda di euro 100,00 (1 rinuncia) così stabilita in relazione alla categoria di appartenenza dalla Decisioni Ufficiali della L.N.D. per la stagione sportiva 2022/2023. </w:t>
      </w:r>
    </w:p>
    <w:p w14:paraId="0DEAA173"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c) Di sanzionare la ridetta società con la penalizzazione di un punto in classifica </w:t>
      </w:r>
    </w:p>
    <w:p w14:paraId="7D406163" w14:textId="77777777" w:rsidR="0039149E" w:rsidRPr="008550F0" w:rsidRDefault="0039149E" w:rsidP="0039149E">
      <w:pPr>
        <w:pStyle w:val="titolo7a"/>
        <w:rPr>
          <w:color w:val="002060"/>
        </w:rPr>
      </w:pPr>
      <w:r w:rsidRPr="008550F0">
        <w:rPr>
          <w:color w:val="002060"/>
        </w:rPr>
        <w:t xml:space="preserve">PROVVEDIMENTI DISCIPLINARI </w:t>
      </w:r>
    </w:p>
    <w:p w14:paraId="29E4FE0A"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50F28ED6" w14:textId="77777777" w:rsidR="0039149E" w:rsidRPr="008550F0" w:rsidRDefault="0039149E" w:rsidP="0039149E">
      <w:pPr>
        <w:pStyle w:val="titolo30"/>
        <w:rPr>
          <w:color w:val="002060"/>
        </w:rPr>
      </w:pPr>
      <w:r w:rsidRPr="008550F0">
        <w:rPr>
          <w:color w:val="002060"/>
        </w:rPr>
        <w:t xml:space="preserve">SOCIETA' </w:t>
      </w:r>
    </w:p>
    <w:p w14:paraId="045E9358" w14:textId="77777777" w:rsidR="0039149E" w:rsidRPr="008550F0" w:rsidRDefault="0039149E" w:rsidP="0039149E">
      <w:pPr>
        <w:pStyle w:val="titolo20"/>
        <w:rPr>
          <w:color w:val="002060"/>
        </w:rPr>
      </w:pPr>
      <w:r w:rsidRPr="008550F0">
        <w:rPr>
          <w:color w:val="002060"/>
        </w:rPr>
        <w:t xml:space="preserve">PERDITA DELLA GARA: </w:t>
      </w:r>
    </w:p>
    <w:p w14:paraId="3B474427"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ACLI VILLA MUSONE </w:t>
      </w:r>
      <w:r w:rsidRPr="008550F0">
        <w:rPr>
          <w:color w:val="002060"/>
        </w:rPr>
        <w:br/>
        <w:t xml:space="preserve">V. delibera </w:t>
      </w:r>
    </w:p>
    <w:p w14:paraId="380E53F3" w14:textId="77777777" w:rsidR="0039149E" w:rsidRPr="008550F0" w:rsidRDefault="0039149E" w:rsidP="0039149E">
      <w:pPr>
        <w:pStyle w:val="titolo20"/>
        <w:rPr>
          <w:color w:val="002060"/>
        </w:rPr>
      </w:pPr>
      <w:r w:rsidRPr="008550F0">
        <w:rPr>
          <w:color w:val="002060"/>
        </w:rPr>
        <w:t xml:space="preserve">PENALIZZAZIONE PUNTI IN CLASSIFICA: </w:t>
      </w:r>
    </w:p>
    <w:p w14:paraId="18B76B92"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ACLI VILLA MUSONE 1 </w:t>
      </w:r>
      <w:r w:rsidRPr="008550F0">
        <w:rPr>
          <w:color w:val="002060"/>
        </w:rPr>
        <w:br/>
        <w:t xml:space="preserve">V. Delibera </w:t>
      </w:r>
    </w:p>
    <w:p w14:paraId="4FA66ECB" w14:textId="77777777" w:rsidR="0039149E" w:rsidRPr="008550F0" w:rsidRDefault="0039149E" w:rsidP="0039149E">
      <w:pPr>
        <w:pStyle w:val="titolo20"/>
        <w:rPr>
          <w:color w:val="002060"/>
        </w:rPr>
      </w:pPr>
      <w:r w:rsidRPr="008550F0">
        <w:rPr>
          <w:color w:val="002060"/>
        </w:rPr>
        <w:t xml:space="preserve">AMMENDA </w:t>
      </w:r>
    </w:p>
    <w:p w14:paraId="3EF548C6" w14:textId="77777777" w:rsidR="0039149E" w:rsidRPr="008550F0" w:rsidRDefault="0039149E" w:rsidP="0039149E">
      <w:pPr>
        <w:pStyle w:val="diffida"/>
        <w:spacing w:before="80" w:beforeAutospacing="0" w:after="40" w:afterAutospacing="0"/>
        <w:jc w:val="left"/>
        <w:rPr>
          <w:color w:val="002060"/>
        </w:rPr>
      </w:pPr>
      <w:r w:rsidRPr="008550F0">
        <w:rPr>
          <w:color w:val="002060"/>
        </w:rPr>
        <w:t xml:space="preserve">Euro 100,00 ACLI VILLA MUSONE </w:t>
      </w:r>
      <w:r w:rsidRPr="008550F0">
        <w:rPr>
          <w:color w:val="002060"/>
        </w:rPr>
        <w:br/>
      </w:r>
      <w:proofErr w:type="spellStart"/>
      <w:r w:rsidRPr="008550F0">
        <w:rPr>
          <w:color w:val="002060"/>
        </w:rPr>
        <w:t>Vd</w:t>
      </w:r>
      <w:proofErr w:type="spellEnd"/>
      <w:r w:rsidRPr="008550F0">
        <w:rPr>
          <w:color w:val="002060"/>
        </w:rPr>
        <w:t xml:space="preserve">. delibera </w:t>
      </w:r>
    </w:p>
    <w:p w14:paraId="62F5A467" w14:textId="77777777" w:rsidR="0039149E" w:rsidRPr="008550F0" w:rsidRDefault="0039149E" w:rsidP="0039149E">
      <w:pPr>
        <w:pStyle w:val="titolo10"/>
        <w:rPr>
          <w:color w:val="002060"/>
        </w:rPr>
      </w:pPr>
      <w:r w:rsidRPr="008550F0">
        <w:rPr>
          <w:color w:val="002060"/>
        </w:rPr>
        <w:t xml:space="preserve">GARE DEL 22/ 1/2023 </w:t>
      </w:r>
    </w:p>
    <w:p w14:paraId="04B0E068" w14:textId="77777777" w:rsidR="0039149E" w:rsidRPr="008550F0" w:rsidRDefault="0039149E" w:rsidP="0039149E">
      <w:pPr>
        <w:pStyle w:val="titolo7a"/>
        <w:rPr>
          <w:color w:val="002060"/>
        </w:rPr>
      </w:pPr>
      <w:r w:rsidRPr="008550F0">
        <w:rPr>
          <w:color w:val="002060"/>
        </w:rPr>
        <w:t xml:space="preserve">PROVVEDIMENTI DISCIPLINARI </w:t>
      </w:r>
    </w:p>
    <w:p w14:paraId="109DB938"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0DD75F1B" w14:textId="77777777" w:rsidR="0039149E" w:rsidRPr="008550F0" w:rsidRDefault="0039149E" w:rsidP="0039149E">
      <w:pPr>
        <w:pStyle w:val="titolo30"/>
        <w:rPr>
          <w:color w:val="002060"/>
        </w:rPr>
      </w:pPr>
      <w:r w:rsidRPr="008550F0">
        <w:rPr>
          <w:color w:val="002060"/>
        </w:rPr>
        <w:t xml:space="preserve">CALCIATORI ESPULSI </w:t>
      </w:r>
    </w:p>
    <w:p w14:paraId="1A684668" w14:textId="77777777" w:rsidR="0039149E" w:rsidRPr="008550F0" w:rsidRDefault="0039149E" w:rsidP="0039149E">
      <w:pPr>
        <w:pStyle w:val="titolo20"/>
        <w:rPr>
          <w:color w:val="002060"/>
        </w:rPr>
      </w:pPr>
      <w:r w:rsidRPr="008550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33F19E0" w14:textId="77777777" w:rsidTr="00D45D68">
        <w:tc>
          <w:tcPr>
            <w:tcW w:w="2200" w:type="dxa"/>
            <w:tcMar>
              <w:top w:w="20" w:type="dxa"/>
              <w:left w:w="20" w:type="dxa"/>
              <w:bottom w:w="20" w:type="dxa"/>
              <w:right w:w="20" w:type="dxa"/>
            </w:tcMar>
            <w:vAlign w:val="center"/>
            <w:hideMark/>
          </w:tcPr>
          <w:p w14:paraId="2D61D514" w14:textId="77777777" w:rsidR="0039149E" w:rsidRPr="008550F0" w:rsidRDefault="0039149E" w:rsidP="00D45D68">
            <w:pPr>
              <w:pStyle w:val="movimento"/>
              <w:rPr>
                <w:color w:val="002060"/>
              </w:rPr>
            </w:pPr>
            <w:r w:rsidRPr="008550F0">
              <w:rPr>
                <w:color w:val="002060"/>
              </w:rPr>
              <w:t>RIPA RICCARDO</w:t>
            </w:r>
          </w:p>
        </w:tc>
        <w:tc>
          <w:tcPr>
            <w:tcW w:w="2200" w:type="dxa"/>
            <w:tcMar>
              <w:top w:w="20" w:type="dxa"/>
              <w:left w:w="20" w:type="dxa"/>
              <w:bottom w:w="20" w:type="dxa"/>
              <w:right w:w="20" w:type="dxa"/>
            </w:tcMar>
            <w:vAlign w:val="center"/>
            <w:hideMark/>
          </w:tcPr>
          <w:p w14:paraId="1D383D2E" w14:textId="77777777" w:rsidR="0039149E" w:rsidRPr="008550F0" w:rsidRDefault="0039149E" w:rsidP="00D45D68">
            <w:pPr>
              <w:pStyle w:val="movimento2"/>
              <w:rPr>
                <w:color w:val="002060"/>
              </w:rPr>
            </w:pPr>
            <w:r w:rsidRPr="008550F0">
              <w:rPr>
                <w:color w:val="002060"/>
              </w:rPr>
              <w:t xml:space="preserve">(NUOVA JUVENTINA FFC) </w:t>
            </w:r>
          </w:p>
        </w:tc>
        <w:tc>
          <w:tcPr>
            <w:tcW w:w="800" w:type="dxa"/>
            <w:tcMar>
              <w:top w:w="20" w:type="dxa"/>
              <w:left w:w="20" w:type="dxa"/>
              <w:bottom w:w="20" w:type="dxa"/>
              <w:right w:w="20" w:type="dxa"/>
            </w:tcMar>
            <w:vAlign w:val="center"/>
            <w:hideMark/>
          </w:tcPr>
          <w:p w14:paraId="118FCA2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44C109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5254E72" w14:textId="77777777" w:rsidR="0039149E" w:rsidRPr="008550F0" w:rsidRDefault="0039149E" w:rsidP="00D45D68">
            <w:pPr>
              <w:pStyle w:val="movimento2"/>
              <w:rPr>
                <w:color w:val="002060"/>
              </w:rPr>
            </w:pPr>
            <w:r w:rsidRPr="008550F0">
              <w:rPr>
                <w:color w:val="002060"/>
              </w:rPr>
              <w:t> </w:t>
            </w:r>
          </w:p>
        </w:tc>
      </w:tr>
    </w:tbl>
    <w:p w14:paraId="26D04B2B" w14:textId="77777777" w:rsidR="0039149E" w:rsidRPr="008550F0" w:rsidRDefault="0039149E" w:rsidP="0039149E">
      <w:pPr>
        <w:pStyle w:val="titolo30"/>
        <w:rPr>
          <w:rFonts w:eastAsiaTheme="minorEastAsia"/>
          <w:color w:val="002060"/>
        </w:rPr>
      </w:pPr>
      <w:r w:rsidRPr="008550F0">
        <w:rPr>
          <w:color w:val="002060"/>
        </w:rPr>
        <w:t xml:space="preserve">CALCIATORI NON ESPULSI </w:t>
      </w:r>
    </w:p>
    <w:p w14:paraId="1FE06B38" w14:textId="77777777" w:rsidR="0039149E" w:rsidRPr="008550F0" w:rsidRDefault="0039149E" w:rsidP="0039149E">
      <w:pPr>
        <w:pStyle w:val="titolo20"/>
        <w:rPr>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9AFF9D8" w14:textId="77777777" w:rsidTr="00D45D68">
        <w:tc>
          <w:tcPr>
            <w:tcW w:w="2200" w:type="dxa"/>
            <w:tcMar>
              <w:top w:w="20" w:type="dxa"/>
              <w:left w:w="20" w:type="dxa"/>
              <w:bottom w:w="20" w:type="dxa"/>
              <w:right w:w="20" w:type="dxa"/>
            </w:tcMar>
            <w:vAlign w:val="center"/>
            <w:hideMark/>
          </w:tcPr>
          <w:p w14:paraId="7F7E0F78" w14:textId="77777777" w:rsidR="0039149E" w:rsidRPr="008550F0" w:rsidRDefault="0039149E" w:rsidP="00D45D68">
            <w:pPr>
              <w:pStyle w:val="movimento"/>
              <w:rPr>
                <w:color w:val="002060"/>
              </w:rPr>
            </w:pPr>
            <w:r w:rsidRPr="008550F0">
              <w:rPr>
                <w:color w:val="002060"/>
              </w:rPr>
              <w:t>DI LENA SAMUEL</w:t>
            </w:r>
          </w:p>
        </w:tc>
        <w:tc>
          <w:tcPr>
            <w:tcW w:w="2200" w:type="dxa"/>
            <w:tcMar>
              <w:top w:w="20" w:type="dxa"/>
              <w:left w:w="20" w:type="dxa"/>
              <w:bottom w:w="20" w:type="dxa"/>
              <w:right w:w="20" w:type="dxa"/>
            </w:tcMar>
            <w:vAlign w:val="center"/>
            <w:hideMark/>
          </w:tcPr>
          <w:p w14:paraId="22245D6A" w14:textId="77777777" w:rsidR="0039149E" w:rsidRPr="008550F0" w:rsidRDefault="0039149E" w:rsidP="00D45D68">
            <w:pPr>
              <w:pStyle w:val="movimento2"/>
              <w:rPr>
                <w:color w:val="002060"/>
              </w:rPr>
            </w:pPr>
            <w:r w:rsidRPr="008550F0">
              <w:rPr>
                <w:color w:val="002060"/>
              </w:rPr>
              <w:t xml:space="preserve">(CALCETTO NUMANA) </w:t>
            </w:r>
          </w:p>
        </w:tc>
        <w:tc>
          <w:tcPr>
            <w:tcW w:w="800" w:type="dxa"/>
            <w:tcMar>
              <w:top w:w="20" w:type="dxa"/>
              <w:left w:w="20" w:type="dxa"/>
              <w:bottom w:w="20" w:type="dxa"/>
              <w:right w:w="20" w:type="dxa"/>
            </w:tcMar>
            <w:vAlign w:val="center"/>
            <w:hideMark/>
          </w:tcPr>
          <w:p w14:paraId="682077D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0A31048" w14:textId="77777777" w:rsidR="0039149E" w:rsidRPr="008550F0" w:rsidRDefault="0039149E" w:rsidP="00D45D68">
            <w:pPr>
              <w:pStyle w:val="movimento"/>
              <w:rPr>
                <w:color w:val="002060"/>
              </w:rPr>
            </w:pPr>
            <w:r w:rsidRPr="008550F0">
              <w:rPr>
                <w:color w:val="002060"/>
              </w:rPr>
              <w:t>GASHI ENIS</w:t>
            </w:r>
          </w:p>
        </w:tc>
        <w:tc>
          <w:tcPr>
            <w:tcW w:w="2200" w:type="dxa"/>
            <w:tcMar>
              <w:top w:w="20" w:type="dxa"/>
              <w:left w:w="20" w:type="dxa"/>
              <w:bottom w:w="20" w:type="dxa"/>
              <w:right w:w="20" w:type="dxa"/>
            </w:tcMar>
            <w:vAlign w:val="center"/>
            <w:hideMark/>
          </w:tcPr>
          <w:p w14:paraId="4AB4806F" w14:textId="77777777" w:rsidR="0039149E" w:rsidRPr="008550F0" w:rsidRDefault="0039149E" w:rsidP="00D45D68">
            <w:pPr>
              <w:pStyle w:val="movimento2"/>
              <w:rPr>
                <w:color w:val="002060"/>
              </w:rPr>
            </w:pPr>
            <w:r w:rsidRPr="008550F0">
              <w:rPr>
                <w:color w:val="002060"/>
              </w:rPr>
              <w:t xml:space="preserve">(CANTINE RIUNITE CSI) </w:t>
            </w:r>
          </w:p>
        </w:tc>
      </w:tr>
      <w:tr w:rsidR="0039149E" w:rsidRPr="008550F0" w14:paraId="1B7CCD53" w14:textId="77777777" w:rsidTr="00D45D68">
        <w:tc>
          <w:tcPr>
            <w:tcW w:w="2200" w:type="dxa"/>
            <w:tcMar>
              <w:top w:w="20" w:type="dxa"/>
              <w:left w:w="20" w:type="dxa"/>
              <w:bottom w:w="20" w:type="dxa"/>
              <w:right w:w="20" w:type="dxa"/>
            </w:tcMar>
            <w:vAlign w:val="center"/>
            <w:hideMark/>
          </w:tcPr>
          <w:p w14:paraId="3F108CF0" w14:textId="77777777" w:rsidR="0039149E" w:rsidRPr="008550F0" w:rsidRDefault="0039149E" w:rsidP="00D45D68">
            <w:pPr>
              <w:pStyle w:val="movimento"/>
              <w:rPr>
                <w:color w:val="002060"/>
              </w:rPr>
            </w:pPr>
            <w:r w:rsidRPr="008550F0">
              <w:rPr>
                <w:color w:val="002060"/>
              </w:rPr>
              <w:t>LAMBERTUCCI LORENZO</w:t>
            </w:r>
          </w:p>
        </w:tc>
        <w:tc>
          <w:tcPr>
            <w:tcW w:w="2200" w:type="dxa"/>
            <w:tcMar>
              <w:top w:w="20" w:type="dxa"/>
              <w:left w:w="20" w:type="dxa"/>
              <w:bottom w:w="20" w:type="dxa"/>
              <w:right w:w="20" w:type="dxa"/>
            </w:tcMar>
            <w:vAlign w:val="center"/>
            <w:hideMark/>
          </w:tcPr>
          <w:p w14:paraId="78FBB93D" w14:textId="77777777" w:rsidR="0039149E" w:rsidRPr="008550F0" w:rsidRDefault="0039149E" w:rsidP="00D45D68">
            <w:pPr>
              <w:pStyle w:val="movimento2"/>
              <w:rPr>
                <w:color w:val="002060"/>
              </w:rPr>
            </w:pPr>
            <w:r w:rsidRPr="008550F0">
              <w:rPr>
                <w:color w:val="002060"/>
              </w:rPr>
              <w:t xml:space="preserve">(CANTINE RIUNITE CSI) </w:t>
            </w:r>
          </w:p>
        </w:tc>
        <w:tc>
          <w:tcPr>
            <w:tcW w:w="800" w:type="dxa"/>
            <w:tcMar>
              <w:top w:w="20" w:type="dxa"/>
              <w:left w:w="20" w:type="dxa"/>
              <w:bottom w:w="20" w:type="dxa"/>
              <w:right w:w="20" w:type="dxa"/>
            </w:tcMar>
            <w:vAlign w:val="center"/>
            <w:hideMark/>
          </w:tcPr>
          <w:p w14:paraId="6BFE422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143BFEA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CA405BB" w14:textId="77777777" w:rsidR="0039149E" w:rsidRPr="008550F0" w:rsidRDefault="0039149E" w:rsidP="00D45D68">
            <w:pPr>
              <w:pStyle w:val="movimento2"/>
              <w:rPr>
                <w:color w:val="002060"/>
              </w:rPr>
            </w:pPr>
            <w:r w:rsidRPr="008550F0">
              <w:rPr>
                <w:color w:val="002060"/>
              </w:rPr>
              <w:t> </w:t>
            </w:r>
          </w:p>
        </w:tc>
      </w:tr>
    </w:tbl>
    <w:p w14:paraId="1DDD9C55"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50C2359" w14:textId="77777777" w:rsidTr="00D45D68">
        <w:tc>
          <w:tcPr>
            <w:tcW w:w="2200" w:type="dxa"/>
            <w:tcMar>
              <w:top w:w="20" w:type="dxa"/>
              <w:left w:w="20" w:type="dxa"/>
              <w:bottom w:w="20" w:type="dxa"/>
              <w:right w:w="20" w:type="dxa"/>
            </w:tcMar>
            <w:vAlign w:val="center"/>
            <w:hideMark/>
          </w:tcPr>
          <w:p w14:paraId="59C31EAD" w14:textId="77777777" w:rsidR="0039149E" w:rsidRPr="008550F0" w:rsidRDefault="0039149E" w:rsidP="00D45D68">
            <w:pPr>
              <w:pStyle w:val="movimento"/>
              <w:rPr>
                <w:color w:val="002060"/>
              </w:rPr>
            </w:pPr>
            <w:r w:rsidRPr="008550F0">
              <w:rPr>
                <w:color w:val="002060"/>
              </w:rPr>
              <w:t>GHIDINI NICOLAS</w:t>
            </w:r>
          </w:p>
        </w:tc>
        <w:tc>
          <w:tcPr>
            <w:tcW w:w="2200" w:type="dxa"/>
            <w:tcMar>
              <w:top w:w="20" w:type="dxa"/>
              <w:left w:w="20" w:type="dxa"/>
              <w:bottom w:w="20" w:type="dxa"/>
              <w:right w:w="20" w:type="dxa"/>
            </w:tcMar>
            <w:vAlign w:val="center"/>
            <w:hideMark/>
          </w:tcPr>
          <w:p w14:paraId="2D7CBCB9" w14:textId="77777777" w:rsidR="0039149E" w:rsidRPr="008550F0" w:rsidRDefault="0039149E" w:rsidP="00D45D68">
            <w:pPr>
              <w:pStyle w:val="movimento2"/>
              <w:rPr>
                <w:color w:val="002060"/>
              </w:rPr>
            </w:pPr>
            <w:r w:rsidRPr="008550F0">
              <w:rPr>
                <w:color w:val="002060"/>
              </w:rPr>
              <w:t xml:space="preserve">(CANTINE RIUNITE CSI) </w:t>
            </w:r>
          </w:p>
        </w:tc>
        <w:tc>
          <w:tcPr>
            <w:tcW w:w="800" w:type="dxa"/>
            <w:tcMar>
              <w:top w:w="20" w:type="dxa"/>
              <w:left w:w="20" w:type="dxa"/>
              <w:bottom w:w="20" w:type="dxa"/>
              <w:right w:w="20" w:type="dxa"/>
            </w:tcMar>
            <w:vAlign w:val="center"/>
            <w:hideMark/>
          </w:tcPr>
          <w:p w14:paraId="2560D1F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E6297AB" w14:textId="77777777" w:rsidR="0039149E" w:rsidRPr="008550F0" w:rsidRDefault="0039149E" w:rsidP="00D45D68">
            <w:pPr>
              <w:pStyle w:val="movimento"/>
              <w:rPr>
                <w:color w:val="002060"/>
              </w:rPr>
            </w:pPr>
            <w:r w:rsidRPr="008550F0">
              <w:rPr>
                <w:color w:val="002060"/>
              </w:rPr>
              <w:t>SBARAGLIA CARLO</w:t>
            </w:r>
          </w:p>
        </w:tc>
        <w:tc>
          <w:tcPr>
            <w:tcW w:w="2200" w:type="dxa"/>
            <w:tcMar>
              <w:top w:w="20" w:type="dxa"/>
              <w:left w:w="20" w:type="dxa"/>
              <w:bottom w:w="20" w:type="dxa"/>
              <w:right w:w="20" w:type="dxa"/>
            </w:tcMar>
            <w:vAlign w:val="center"/>
            <w:hideMark/>
          </w:tcPr>
          <w:p w14:paraId="7761266D" w14:textId="77777777" w:rsidR="0039149E" w:rsidRPr="008550F0" w:rsidRDefault="0039149E" w:rsidP="00D45D68">
            <w:pPr>
              <w:pStyle w:val="movimento2"/>
              <w:rPr>
                <w:color w:val="002060"/>
              </w:rPr>
            </w:pPr>
            <w:r w:rsidRPr="008550F0">
              <w:rPr>
                <w:color w:val="002060"/>
              </w:rPr>
              <w:t xml:space="preserve">(CANTINE RIUNITE CSI) </w:t>
            </w:r>
          </w:p>
        </w:tc>
      </w:tr>
      <w:tr w:rsidR="0039149E" w:rsidRPr="008550F0" w14:paraId="4283D952" w14:textId="77777777" w:rsidTr="00D45D68">
        <w:tc>
          <w:tcPr>
            <w:tcW w:w="2200" w:type="dxa"/>
            <w:tcMar>
              <w:top w:w="20" w:type="dxa"/>
              <w:left w:w="20" w:type="dxa"/>
              <w:bottom w:w="20" w:type="dxa"/>
              <w:right w:w="20" w:type="dxa"/>
            </w:tcMar>
            <w:vAlign w:val="center"/>
            <w:hideMark/>
          </w:tcPr>
          <w:p w14:paraId="1DB501FF" w14:textId="77777777" w:rsidR="0039149E" w:rsidRPr="008550F0" w:rsidRDefault="0039149E" w:rsidP="00D45D68">
            <w:pPr>
              <w:pStyle w:val="movimento"/>
              <w:rPr>
                <w:color w:val="002060"/>
              </w:rPr>
            </w:pPr>
            <w:r w:rsidRPr="008550F0">
              <w:rPr>
                <w:color w:val="002060"/>
              </w:rPr>
              <w:lastRenderedPageBreak/>
              <w:t>SERRANI NICOLA</w:t>
            </w:r>
          </w:p>
        </w:tc>
        <w:tc>
          <w:tcPr>
            <w:tcW w:w="2200" w:type="dxa"/>
            <w:tcMar>
              <w:top w:w="20" w:type="dxa"/>
              <w:left w:w="20" w:type="dxa"/>
              <w:bottom w:w="20" w:type="dxa"/>
              <w:right w:w="20" w:type="dxa"/>
            </w:tcMar>
            <w:vAlign w:val="center"/>
            <w:hideMark/>
          </w:tcPr>
          <w:p w14:paraId="441A665C" w14:textId="77777777" w:rsidR="0039149E" w:rsidRPr="008550F0" w:rsidRDefault="0039149E" w:rsidP="00D45D68">
            <w:pPr>
              <w:pStyle w:val="movimento2"/>
              <w:rPr>
                <w:color w:val="002060"/>
              </w:rPr>
            </w:pPr>
            <w:r w:rsidRPr="008550F0">
              <w:rPr>
                <w:color w:val="002060"/>
              </w:rPr>
              <w:t xml:space="preserve">(CANTINE RIUNITE CSI) </w:t>
            </w:r>
          </w:p>
        </w:tc>
        <w:tc>
          <w:tcPr>
            <w:tcW w:w="800" w:type="dxa"/>
            <w:tcMar>
              <w:top w:w="20" w:type="dxa"/>
              <w:left w:w="20" w:type="dxa"/>
              <w:bottom w:w="20" w:type="dxa"/>
              <w:right w:w="20" w:type="dxa"/>
            </w:tcMar>
            <w:vAlign w:val="center"/>
            <w:hideMark/>
          </w:tcPr>
          <w:p w14:paraId="43D59F4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54C480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A74EBB9" w14:textId="77777777" w:rsidR="0039149E" w:rsidRPr="008550F0" w:rsidRDefault="0039149E" w:rsidP="00D45D68">
            <w:pPr>
              <w:pStyle w:val="movimento2"/>
              <w:rPr>
                <w:color w:val="002060"/>
              </w:rPr>
            </w:pPr>
            <w:r w:rsidRPr="008550F0">
              <w:rPr>
                <w:color w:val="002060"/>
              </w:rPr>
              <w:t> </w:t>
            </w:r>
          </w:p>
        </w:tc>
      </w:tr>
    </w:tbl>
    <w:p w14:paraId="5734F2B5" w14:textId="77777777" w:rsidR="0039149E" w:rsidRPr="008550F0" w:rsidRDefault="0039149E" w:rsidP="0039149E">
      <w:pPr>
        <w:pStyle w:val="breakline"/>
        <w:rPr>
          <w:color w:val="002060"/>
        </w:rPr>
      </w:pPr>
    </w:p>
    <w:p w14:paraId="254FF461"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075EF2ED"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609A1EB9" w14:textId="77777777" w:rsidR="0039149E" w:rsidRPr="008550F0" w:rsidRDefault="0039149E" w:rsidP="0039149E">
      <w:pPr>
        <w:pStyle w:val="breakline"/>
        <w:rPr>
          <w:rFonts w:eastAsiaTheme="minorEastAsia"/>
          <w:color w:val="002060"/>
        </w:rPr>
      </w:pPr>
    </w:p>
    <w:p w14:paraId="13999AFE" w14:textId="77777777" w:rsidR="0039149E" w:rsidRPr="008550F0" w:rsidRDefault="0039149E" w:rsidP="0039149E">
      <w:pPr>
        <w:pStyle w:val="titoloprinc0"/>
        <w:rPr>
          <w:color w:val="002060"/>
        </w:rPr>
      </w:pPr>
      <w:r w:rsidRPr="008550F0">
        <w:rPr>
          <w:color w:val="002060"/>
        </w:rPr>
        <w:t>CLASSIFICA</w:t>
      </w:r>
    </w:p>
    <w:p w14:paraId="06DBB873" w14:textId="77777777" w:rsidR="0039149E" w:rsidRPr="008550F0" w:rsidRDefault="0039149E" w:rsidP="0039149E">
      <w:pPr>
        <w:pStyle w:val="breakline"/>
        <w:rPr>
          <w:color w:val="002060"/>
        </w:rPr>
      </w:pPr>
    </w:p>
    <w:p w14:paraId="363FD3C4" w14:textId="77777777" w:rsidR="0039149E" w:rsidRPr="008550F0" w:rsidRDefault="0039149E" w:rsidP="0039149E">
      <w:pPr>
        <w:pStyle w:val="breakline"/>
        <w:rPr>
          <w:color w:val="002060"/>
        </w:rPr>
      </w:pPr>
    </w:p>
    <w:p w14:paraId="49ABE4B0"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56DA2817"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10FA6"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239BC"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DA064"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ECD8F"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0A763"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262E5"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8D48A"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E9AF5"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B8743"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10282" w14:textId="77777777" w:rsidR="0039149E" w:rsidRPr="008550F0" w:rsidRDefault="0039149E" w:rsidP="00D45D68">
            <w:pPr>
              <w:pStyle w:val="headertabella0"/>
              <w:rPr>
                <w:color w:val="002060"/>
              </w:rPr>
            </w:pPr>
            <w:r w:rsidRPr="008550F0">
              <w:rPr>
                <w:color w:val="002060"/>
              </w:rPr>
              <w:t>PE</w:t>
            </w:r>
          </w:p>
        </w:tc>
      </w:tr>
      <w:tr w:rsidR="0039149E" w:rsidRPr="008550F0" w14:paraId="7F54E8FA"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0E5BB" w14:textId="77777777" w:rsidR="0039149E" w:rsidRPr="008550F0" w:rsidRDefault="0039149E" w:rsidP="00D45D68">
            <w:pPr>
              <w:pStyle w:val="rowtabella0"/>
              <w:rPr>
                <w:color w:val="002060"/>
                <w:lang w:val="es-ES"/>
              </w:rPr>
            </w:pPr>
            <w:r w:rsidRPr="008550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F592"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DC8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C019"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65B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B17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154A" w14:textId="77777777" w:rsidR="0039149E" w:rsidRPr="008550F0" w:rsidRDefault="0039149E" w:rsidP="00D45D68">
            <w:pPr>
              <w:pStyle w:val="rowtabella0"/>
              <w:jc w:val="center"/>
              <w:rPr>
                <w:color w:val="002060"/>
              </w:rPr>
            </w:pPr>
            <w:r w:rsidRPr="008550F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9E9C"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A1B5"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9131" w14:textId="77777777" w:rsidR="0039149E" w:rsidRPr="008550F0" w:rsidRDefault="0039149E" w:rsidP="00D45D68">
            <w:pPr>
              <w:pStyle w:val="rowtabella0"/>
              <w:jc w:val="center"/>
              <w:rPr>
                <w:color w:val="002060"/>
              </w:rPr>
            </w:pPr>
            <w:r w:rsidRPr="008550F0">
              <w:rPr>
                <w:color w:val="002060"/>
              </w:rPr>
              <w:t>0</w:t>
            </w:r>
          </w:p>
        </w:tc>
      </w:tr>
      <w:tr w:rsidR="0039149E" w:rsidRPr="008550F0" w14:paraId="333028A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AB966" w14:textId="77777777" w:rsidR="0039149E" w:rsidRPr="008550F0" w:rsidRDefault="0039149E" w:rsidP="00D45D68">
            <w:pPr>
              <w:pStyle w:val="rowtabella0"/>
              <w:rPr>
                <w:color w:val="002060"/>
              </w:rPr>
            </w:pPr>
            <w:r w:rsidRPr="008550F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848D"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F0DD"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0761"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FDCF"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EBC7"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1B9F"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4C92"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6484"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EFDF" w14:textId="77777777" w:rsidR="0039149E" w:rsidRPr="008550F0" w:rsidRDefault="0039149E" w:rsidP="00D45D68">
            <w:pPr>
              <w:pStyle w:val="rowtabella0"/>
              <w:jc w:val="center"/>
              <w:rPr>
                <w:color w:val="002060"/>
              </w:rPr>
            </w:pPr>
            <w:r w:rsidRPr="008550F0">
              <w:rPr>
                <w:color w:val="002060"/>
              </w:rPr>
              <w:t>0</w:t>
            </w:r>
          </w:p>
        </w:tc>
      </w:tr>
      <w:tr w:rsidR="0039149E" w:rsidRPr="008550F0" w14:paraId="0D49A4F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3BAF9" w14:textId="77777777" w:rsidR="0039149E" w:rsidRPr="008550F0" w:rsidRDefault="0039149E" w:rsidP="00D45D68">
            <w:pPr>
              <w:pStyle w:val="rowtabella0"/>
              <w:rPr>
                <w:color w:val="002060"/>
              </w:rPr>
            </w:pPr>
            <w:r w:rsidRPr="008550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C06C"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9A2C"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4088"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843E"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E21D"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5717"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F50E"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02E9"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82FB" w14:textId="77777777" w:rsidR="0039149E" w:rsidRPr="008550F0" w:rsidRDefault="0039149E" w:rsidP="00D45D68">
            <w:pPr>
              <w:pStyle w:val="rowtabella0"/>
              <w:jc w:val="center"/>
              <w:rPr>
                <w:color w:val="002060"/>
              </w:rPr>
            </w:pPr>
            <w:r w:rsidRPr="008550F0">
              <w:rPr>
                <w:color w:val="002060"/>
              </w:rPr>
              <w:t>0</w:t>
            </w:r>
          </w:p>
        </w:tc>
      </w:tr>
      <w:tr w:rsidR="0039149E" w:rsidRPr="008550F0" w14:paraId="3794EAE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A39AC" w14:textId="77777777" w:rsidR="0039149E" w:rsidRPr="008550F0" w:rsidRDefault="0039149E" w:rsidP="00D45D68">
            <w:pPr>
              <w:pStyle w:val="rowtabella0"/>
              <w:rPr>
                <w:color w:val="002060"/>
              </w:rPr>
            </w:pPr>
            <w:r w:rsidRPr="008550F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6031"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F012"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CC31"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2BA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58F7"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CC47" w14:textId="77777777" w:rsidR="0039149E" w:rsidRPr="008550F0" w:rsidRDefault="0039149E" w:rsidP="00D45D68">
            <w:pPr>
              <w:pStyle w:val="rowtabella0"/>
              <w:jc w:val="center"/>
              <w:rPr>
                <w:color w:val="002060"/>
              </w:rPr>
            </w:pPr>
            <w:r w:rsidRPr="008550F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A3BF"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BC38"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5E0E" w14:textId="77777777" w:rsidR="0039149E" w:rsidRPr="008550F0" w:rsidRDefault="0039149E" w:rsidP="00D45D68">
            <w:pPr>
              <w:pStyle w:val="rowtabella0"/>
              <w:jc w:val="center"/>
              <w:rPr>
                <w:color w:val="002060"/>
              </w:rPr>
            </w:pPr>
            <w:r w:rsidRPr="008550F0">
              <w:rPr>
                <w:color w:val="002060"/>
              </w:rPr>
              <w:t>0</w:t>
            </w:r>
          </w:p>
        </w:tc>
      </w:tr>
      <w:tr w:rsidR="0039149E" w:rsidRPr="008550F0" w14:paraId="3D0EE08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51D2D" w14:textId="77777777" w:rsidR="0039149E" w:rsidRPr="008550F0" w:rsidRDefault="0039149E" w:rsidP="00D45D68">
            <w:pPr>
              <w:pStyle w:val="rowtabella0"/>
              <w:rPr>
                <w:color w:val="002060"/>
              </w:rPr>
            </w:pPr>
            <w:r w:rsidRPr="008550F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2A8D"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4FF2"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BFE5"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8AE2"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E002"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99C0"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193E"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25BB"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5856" w14:textId="77777777" w:rsidR="0039149E" w:rsidRPr="008550F0" w:rsidRDefault="0039149E" w:rsidP="00D45D68">
            <w:pPr>
              <w:pStyle w:val="rowtabella0"/>
              <w:jc w:val="center"/>
              <w:rPr>
                <w:color w:val="002060"/>
              </w:rPr>
            </w:pPr>
            <w:r w:rsidRPr="008550F0">
              <w:rPr>
                <w:color w:val="002060"/>
              </w:rPr>
              <w:t>0</w:t>
            </w:r>
          </w:p>
        </w:tc>
      </w:tr>
      <w:tr w:rsidR="0039149E" w:rsidRPr="008550F0" w14:paraId="4E4E4BED"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8ED5D" w14:textId="77777777" w:rsidR="0039149E" w:rsidRPr="008550F0" w:rsidRDefault="0039149E" w:rsidP="00D45D68">
            <w:pPr>
              <w:pStyle w:val="rowtabella0"/>
              <w:rPr>
                <w:color w:val="002060"/>
              </w:rPr>
            </w:pPr>
            <w:r w:rsidRPr="008550F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03D0"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4CA8"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99E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2635"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6E15"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099F"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0B7A"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24AF"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0D7C" w14:textId="77777777" w:rsidR="0039149E" w:rsidRPr="008550F0" w:rsidRDefault="0039149E" w:rsidP="00D45D68">
            <w:pPr>
              <w:pStyle w:val="rowtabella0"/>
              <w:jc w:val="center"/>
              <w:rPr>
                <w:color w:val="002060"/>
              </w:rPr>
            </w:pPr>
            <w:r w:rsidRPr="008550F0">
              <w:rPr>
                <w:color w:val="002060"/>
              </w:rPr>
              <w:t>0</w:t>
            </w:r>
          </w:p>
        </w:tc>
      </w:tr>
      <w:tr w:rsidR="0039149E" w:rsidRPr="008550F0" w14:paraId="656249C3"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3A2EF" w14:textId="77777777" w:rsidR="0039149E" w:rsidRPr="008550F0" w:rsidRDefault="0039149E" w:rsidP="00D45D68">
            <w:pPr>
              <w:pStyle w:val="rowtabella0"/>
              <w:rPr>
                <w:color w:val="002060"/>
              </w:rPr>
            </w:pPr>
            <w:r w:rsidRPr="008550F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6A83"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0C91"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DC83"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4C29"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67B5"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680A"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26F1" w14:textId="77777777" w:rsidR="0039149E" w:rsidRPr="008550F0" w:rsidRDefault="0039149E" w:rsidP="00D45D68">
            <w:pPr>
              <w:pStyle w:val="rowtabella0"/>
              <w:jc w:val="center"/>
              <w:rPr>
                <w:color w:val="002060"/>
              </w:rPr>
            </w:pPr>
            <w:r w:rsidRPr="008550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C730"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5BE5" w14:textId="77777777" w:rsidR="0039149E" w:rsidRPr="008550F0" w:rsidRDefault="0039149E" w:rsidP="00D45D68">
            <w:pPr>
              <w:pStyle w:val="rowtabella0"/>
              <w:jc w:val="center"/>
              <w:rPr>
                <w:color w:val="002060"/>
              </w:rPr>
            </w:pPr>
            <w:r w:rsidRPr="008550F0">
              <w:rPr>
                <w:color w:val="002060"/>
              </w:rPr>
              <w:t>0</w:t>
            </w:r>
          </w:p>
        </w:tc>
      </w:tr>
      <w:tr w:rsidR="0039149E" w:rsidRPr="008550F0" w14:paraId="7FC1434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4BB6C" w14:textId="77777777" w:rsidR="0039149E" w:rsidRPr="008550F0" w:rsidRDefault="0039149E" w:rsidP="00D45D68">
            <w:pPr>
              <w:pStyle w:val="rowtabella0"/>
              <w:rPr>
                <w:color w:val="002060"/>
                <w:lang w:val="es-ES"/>
              </w:rPr>
            </w:pPr>
            <w:r w:rsidRPr="008550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E231"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6856"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92B7"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70D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B355"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ABCE"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D534"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FDC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F650" w14:textId="77777777" w:rsidR="0039149E" w:rsidRPr="008550F0" w:rsidRDefault="0039149E" w:rsidP="00D45D68">
            <w:pPr>
              <w:pStyle w:val="rowtabella0"/>
              <w:jc w:val="center"/>
              <w:rPr>
                <w:color w:val="002060"/>
              </w:rPr>
            </w:pPr>
            <w:r w:rsidRPr="008550F0">
              <w:rPr>
                <w:color w:val="002060"/>
              </w:rPr>
              <w:t>0</w:t>
            </w:r>
          </w:p>
        </w:tc>
      </w:tr>
      <w:tr w:rsidR="0039149E" w:rsidRPr="008550F0" w14:paraId="174BD4B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F3AC3" w14:textId="77777777" w:rsidR="0039149E" w:rsidRPr="008550F0" w:rsidRDefault="0039149E" w:rsidP="00D45D68">
            <w:pPr>
              <w:pStyle w:val="rowtabella0"/>
              <w:rPr>
                <w:color w:val="002060"/>
              </w:rPr>
            </w:pPr>
            <w:r w:rsidRPr="008550F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0C66"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A2C9"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CB11"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210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82FA"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A4E2"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59CD" w14:textId="77777777" w:rsidR="0039149E" w:rsidRPr="008550F0" w:rsidRDefault="0039149E" w:rsidP="00D45D68">
            <w:pPr>
              <w:pStyle w:val="rowtabella0"/>
              <w:jc w:val="center"/>
              <w:rPr>
                <w:color w:val="002060"/>
              </w:rPr>
            </w:pPr>
            <w:r w:rsidRPr="008550F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F64D" w14:textId="77777777" w:rsidR="0039149E" w:rsidRPr="008550F0" w:rsidRDefault="0039149E" w:rsidP="00D45D68">
            <w:pPr>
              <w:pStyle w:val="rowtabella0"/>
              <w:jc w:val="center"/>
              <w:rPr>
                <w:color w:val="002060"/>
              </w:rPr>
            </w:pPr>
            <w:r w:rsidRPr="008550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9FF2" w14:textId="77777777" w:rsidR="0039149E" w:rsidRPr="008550F0" w:rsidRDefault="0039149E" w:rsidP="00D45D68">
            <w:pPr>
              <w:pStyle w:val="rowtabella0"/>
              <w:jc w:val="center"/>
              <w:rPr>
                <w:color w:val="002060"/>
              </w:rPr>
            </w:pPr>
            <w:r w:rsidRPr="008550F0">
              <w:rPr>
                <w:color w:val="002060"/>
              </w:rPr>
              <w:t>0</w:t>
            </w:r>
          </w:p>
        </w:tc>
      </w:tr>
      <w:tr w:rsidR="0039149E" w:rsidRPr="008550F0" w14:paraId="05EE2E2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B529B" w14:textId="77777777" w:rsidR="0039149E" w:rsidRPr="008550F0" w:rsidRDefault="0039149E" w:rsidP="00D45D68">
            <w:pPr>
              <w:pStyle w:val="rowtabella0"/>
              <w:rPr>
                <w:color w:val="002060"/>
              </w:rPr>
            </w:pPr>
            <w:r w:rsidRPr="008550F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E903" w14:textId="77777777" w:rsidR="0039149E" w:rsidRPr="008550F0" w:rsidRDefault="0039149E" w:rsidP="00D45D68">
            <w:pPr>
              <w:pStyle w:val="rowtabella0"/>
              <w:jc w:val="center"/>
              <w:rPr>
                <w:color w:val="002060"/>
              </w:rPr>
            </w:pPr>
            <w:r w:rsidRPr="008550F0">
              <w:rPr>
                <w:color w:val="002060"/>
              </w:rPr>
              <w:t>1</w:t>
            </w: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F6B9"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00DC"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AFB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F23A"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6B9E"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705A"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1260"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B302" w14:textId="77777777" w:rsidR="0039149E" w:rsidRPr="008550F0" w:rsidRDefault="0039149E" w:rsidP="00D45D68">
            <w:pPr>
              <w:pStyle w:val="rowtabella0"/>
              <w:jc w:val="center"/>
              <w:rPr>
                <w:color w:val="002060"/>
              </w:rPr>
            </w:pPr>
            <w:r>
              <w:rPr>
                <w:color w:val="002060"/>
              </w:rPr>
              <w:t>1</w:t>
            </w:r>
          </w:p>
        </w:tc>
      </w:tr>
      <w:tr w:rsidR="0039149E" w:rsidRPr="008550F0" w14:paraId="7C4366FF"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6DE451" w14:textId="77777777" w:rsidR="0039149E" w:rsidRPr="008550F0" w:rsidRDefault="0039149E" w:rsidP="00D45D68">
            <w:pPr>
              <w:pStyle w:val="rowtabella0"/>
              <w:rPr>
                <w:color w:val="002060"/>
              </w:rPr>
            </w:pPr>
            <w:r w:rsidRPr="008550F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AFD9"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E90D"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940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B792"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2C83"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7A94"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4333" w14:textId="77777777" w:rsidR="0039149E" w:rsidRPr="008550F0" w:rsidRDefault="0039149E" w:rsidP="00D45D68">
            <w:pPr>
              <w:pStyle w:val="rowtabella0"/>
              <w:jc w:val="center"/>
              <w:rPr>
                <w:color w:val="002060"/>
              </w:rPr>
            </w:pPr>
            <w:r w:rsidRPr="008550F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E7A7" w14:textId="77777777" w:rsidR="0039149E" w:rsidRPr="008550F0" w:rsidRDefault="0039149E" w:rsidP="00D45D68">
            <w:pPr>
              <w:pStyle w:val="rowtabella0"/>
              <w:jc w:val="center"/>
              <w:rPr>
                <w:color w:val="002060"/>
              </w:rPr>
            </w:pPr>
            <w:r w:rsidRPr="008550F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A944" w14:textId="77777777" w:rsidR="0039149E" w:rsidRPr="008550F0" w:rsidRDefault="0039149E" w:rsidP="00D45D68">
            <w:pPr>
              <w:pStyle w:val="rowtabella0"/>
              <w:jc w:val="center"/>
              <w:rPr>
                <w:color w:val="002060"/>
              </w:rPr>
            </w:pPr>
            <w:r w:rsidRPr="008550F0">
              <w:rPr>
                <w:color w:val="002060"/>
              </w:rPr>
              <w:t>0</w:t>
            </w:r>
          </w:p>
        </w:tc>
      </w:tr>
    </w:tbl>
    <w:p w14:paraId="40D347E9" w14:textId="77777777" w:rsidR="0039149E" w:rsidRDefault="0039149E" w:rsidP="0039149E">
      <w:pPr>
        <w:pStyle w:val="breakline"/>
        <w:rPr>
          <w:color w:val="002060"/>
        </w:rPr>
      </w:pPr>
    </w:p>
    <w:p w14:paraId="047A987B" w14:textId="77777777" w:rsidR="0039149E" w:rsidRPr="008550F0" w:rsidRDefault="0039149E" w:rsidP="0039149E">
      <w:pPr>
        <w:pStyle w:val="titoloprinc0"/>
        <w:rPr>
          <w:color w:val="002060"/>
        </w:rPr>
      </w:pPr>
      <w:r w:rsidRPr="008550F0">
        <w:rPr>
          <w:color w:val="002060"/>
        </w:rPr>
        <w:t>PROGRAMMA GARE</w:t>
      </w:r>
    </w:p>
    <w:p w14:paraId="6E384A32" w14:textId="77777777" w:rsidR="0039149E" w:rsidRDefault="0039149E" w:rsidP="0039149E">
      <w:pPr>
        <w:pStyle w:val="breakline"/>
        <w:rPr>
          <w:color w:val="002060"/>
        </w:rPr>
      </w:pPr>
    </w:p>
    <w:p w14:paraId="0083641E" w14:textId="77777777" w:rsidR="0039149E" w:rsidRPr="007142FD" w:rsidRDefault="0039149E" w:rsidP="0039149E">
      <w:pPr>
        <w:pStyle w:val="sottotitolocampionato10"/>
        <w:rPr>
          <w:color w:val="002060"/>
        </w:rPr>
      </w:pPr>
      <w:r w:rsidRPr="007142F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39149E" w:rsidRPr="007142FD" w14:paraId="47962A11"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4816E"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62B16"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FACED"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9FA4F"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47174"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1574B"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E9E28"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1DD7E2F6"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8973B" w14:textId="77777777" w:rsidR="0039149E" w:rsidRPr="007142FD" w:rsidRDefault="0039149E" w:rsidP="00D45D68">
            <w:pPr>
              <w:pStyle w:val="rowtabella0"/>
              <w:rPr>
                <w:color w:val="002060"/>
              </w:rPr>
            </w:pPr>
            <w:r w:rsidRPr="007142F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E9019" w14:textId="77777777" w:rsidR="0039149E" w:rsidRPr="007142FD" w:rsidRDefault="0039149E" w:rsidP="00D45D68">
            <w:pPr>
              <w:pStyle w:val="rowtabella0"/>
              <w:rPr>
                <w:color w:val="002060"/>
              </w:rPr>
            </w:pPr>
            <w:r w:rsidRPr="007142FD">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AC48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17642" w14:textId="77777777" w:rsidR="0039149E" w:rsidRPr="007142FD" w:rsidRDefault="0039149E" w:rsidP="00D45D68">
            <w:pPr>
              <w:pStyle w:val="rowtabella0"/>
              <w:rPr>
                <w:color w:val="002060"/>
              </w:rPr>
            </w:pPr>
            <w:r w:rsidRPr="007142FD">
              <w:rPr>
                <w:color w:val="002060"/>
              </w:rP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2A34F" w14:textId="77777777" w:rsidR="0039149E" w:rsidRPr="007142FD" w:rsidRDefault="0039149E" w:rsidP="00D45D68">
            <w:pPr>
              <w:pStyle w:val="rowtabella0"/>
              <w:rPr>
                <w:color w:val="002060"/>
              </w:rPr>
            </w:pPr>
            <w:r w:rsidRPr="007142F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FE5AB" w14:textId="77777777" w:rsidR="0039149E" w:rsidRPr="007142FD" w:rsidRDefault="0039149E" w:rsidP="00D45D68">
            <w:pPr>
              <w:pStyle w:val="rowtabella0"/>
              <w:rPr>
                <w:color w:val="002060"/>
              </w:rPr>
            </w:pPr>
            <w:r w:rsidRPr="007142F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A8E0B" w14:textId="77777777" w:rsidR="0039149E" w:rsidRPr="007142FD" w:rsidRDefault="0039149E" w:rsidP="00D45D68">
            <w:pPr>
              <w:pStyle w:val="rowtabella0"/>
              <w:rPr>
                <w:color w:val="002060"/>
              </w:rPr>
            </w:pPr>
            <w:r w:rsidRPr="007142FD">
              <w:rPr>
                <w:color w:val="002060"/>
              </w:rPr>
              <w:t>VIA DELLA REPUBBLICA</w:t>
            </w:r>
          </w:p>
        </w:tc>
      </w:tr>
      <w:tr w:rsidR="0039149E" w:rsidRPr="007142FD" w14:paraId="792A1518"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2ABC39" w14:textId="77777777" w:rsidR="0039149E" w:rsidRPr="007142FD" w:rsidRDefault="0039149E" w:rsidP="00D45D68">
            <w:pPr>
              <w:pStyle w:val="rowtabella0"/>
              <w:rPr>
                <w:color w:val="002060"/>
              </w:rPr>
            </w:pPr>
            <w:r w:rsidRPr="007142F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83D423" w14:textId="77777777" w:rsidR="0039149E" w:rsidRPr="007142FD" w:rsidRDefault="0039149E" w:rsidP="00D45D68">
            <w:pPr>
              <w:pStyle w:val="rowtabella0"/>
              <w:rPr>
                <w:color w:val="002060"/>
              </w:rPr>
            </w:pPr>
            <w:r w:rsidRPr="007142FD">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E1F4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1C09B" w14:textId="77777777" w:rsidR="0039149E" w:rsidRPr="007142FD" w:rsidRDefault="0039149E" w:rsidP="00D45D68">
            <w:pPr>
              <w:pStyle w:val="rowtabella0"/>
              <w:rPr>
                <w:color w:val="002060"/>
              </w:rPr>
            </w:pPr>
            <w:r w:rsidRPr="007142FD">
              <w:rPr>
                <w:color w:val="002060"/>
              </w:rP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36B26E" w14:textId="77777777" w:rsidR="0039149E" w:rsidRPr="007142FD" w:rsidRDefault="0039149E" w:rsidP="00D45D68">
            <w:pPr>
              <w:pStyle w:val="rowtabella0"/>
              <w:rPr>
                <w:color w:val="002060"/>
              </w:rPr>
            </w:pPr>
            <w:r w:rsidRPr="007142F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6801AD" w14:textId="77777777" w:rsidR="0039149E" w:rsidRPr="007142FD" w:rsidRDefault="0039149E" w:rsidP="00D45D68">
            <w:pPr>
              <w:pStyle w:val="rowtabella0"/>
              <w:rPr>
                <w:color w:val="002060"/>
              </w:rPr>
            </w:pPr>
            <w:r w:rsidRPr="007142F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509EA" w14:textId="77777777" w:rsidR="0039149E" w:rsidRPr="007142FD" w:rsidRDefault="0039149E" w:rsidP="00D45D68">
            <w:pPr>
              <w:pStyle w:val="rowtabella0"/>
              <w:rPr>
                <w:color w:val="002060"/>
              </w:rPr>
            </w:pPr>
            <w:r w:rsidRPr="007142FD">
              <w:rPr>
                <w:color w:val="002060"/>
              </w:rPr>
              <w:t>VIA DELLO STADIO</w:t>
            </w:r>
          </w:p>
        </w:tc>
      </w:tr>
      <w:tr w:rsidR="0039149E" w:rsidRPr="007142FD" w14:paraId="01781229"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7837AC" w14:textId="77777777" w:rsidR="0039149E" w:rsidRPr="007142FD" w:rsidRDefault="0039149E" w:rsidP="00D45D68">
            <w:pPr>
              <w:pStyle w:val="rowtabella0"/>
              <w:rPr>
                <w:color w:val="002060"/>
              </w:rPr>
            </w:pPr>
            <w:r w:rsidRPr="007142FD">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FCA85C" w14:textId="77777777" w:rsidR="0039149E" w:rsidRPr="007142FD" w:rsidRDefault="0039149E" w:rsidP="00D45D68">
            <w:pPr>
              <w:pStyle w:val="rowtabella0"/>
              <w:rPr>
                <w:color w:val="002060"/>
              </w:rPr>
            </w:pPr>
            <w:r w:rsidRPr="007142FD">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3BA53"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FC104" w14:textId="77777777" w:rsidR="0039149E" w:rsidRPr="007142FD" w:rsidRDefault="0039149E" w:rsidP="00D45D68">
            <w:pPr>
              <w:pStyle w:val="rowtabella0"/>
              <w:rPr>
                <w:color w:val="002060"/>
              </w:rPr>
            </w:pPr>
            <w:r w:rsidRPr="007142FD">
              <w:rPr>
                <w:color w:val="002060"/>
              </w:rPr>
              <w:t>28/01/2023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BC9F81" w14:textId="77777777" w:rsidR="0039149E" w:rsidRPr="007142FD" w:rsidRDefault="0039149E" w:rsidP="00D45D68">
            <w:pPr>
              <w:pStyle w:val="rowtabella0"/>
              <w:rPr>
                <w:color w:val="002060"/>
              </w:rPr>
            </w:pPr>
            <w:r w:rsidRPr="007142FD">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FE4D0" w14:textId="77777777" w:rsidR="0039149E" w:rsidRPr="007142FD" w:rsidRDefault="0039149E" w:rsidP="00D45D68">
            <w:pPr>
              <w:pStyle w:val="rowtabella0"/>
              <w:rPr>
                <w:color w:val="002060"/>
              </w:rPr>
            </w:pPr>
            <w:r w:rsidRPr="007142FD">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9EE4F" w14:textId="77777777" w:rsidR="0039149E" w:rsidRPr="007142FD" w:rsidRDefault="0039149E" w:rsidP="00D45D68">
            <w:pPr>
              <w:pStyle w:val="rowtabella0"/>
              <w:rPr>
                <w:color w:val="002060"/>
              </w:rPr>
            </w:pPr>
            <w:r w:rsidRPr="007142FD">
              <w:rPr>
                <w:color w:val="002060"/>
              </w:rPr>
              <w:t xml:space="preserve">VIA </w:t>
            </w:r>
            <w:proofErr w:type="gramStart"/>
            <w:r w:rsidRPr="007142FD">
              <w:rPr>
                <w:color w:val="002060"/>
              </w:rPr>
              <w:t>B.ROSSI</w:t>
            </w:r>
            <w:proofErr w:type="gramEnd"/>
            <w:r w:rsidRPr="007142FD">
              <w:rPr>
                <w:color w:val="002060"/>
              </w:rPr>
              <w:t xml:space="preserve"> SNC</w:t>
            </w:r>
          </w:p>
        </w:tc>
      </w:tr>
      <w:tr w:rsidR="0039149E" w:rsidRPr="007142FD" w14:paraId="543CF246"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D70FA" w14:textId="77777777" w:rsidR="0039149E" w:rsidRPr="007142FD" w:rsidRDefault="0039149E" w:rsidP="00D45D68">
            <w:pPr>
              <w:pStyle w:val="rowtabella0"/>
              <w:rPr>
                <w:color w:val="002060"/>
              </w:rPr>
            </w:pPr>
            <w:r w:rsidRPr="007142F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42EF7" w14:textId="77777777" w:rsidR="0039149E" w:rsidRPr="007142FD" w:rsidRDefault="0039149E" w:rsidP="00D45D68">
            <w:pPr>
              <w:pStyle w:val="rowtabella0"/>
              <w:rPr>
                <w:color w:val="002060"/>
              </w:rPr>
            </w:pPr>
            <w:r w:rsidRPr="007142FD">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AA0C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60307" w14:textId="77777777" w:rsidR="0039149E" w:rsidRPr="007142FD" w:rsidRDefault="0039149E" w:rsidP="00D45D68">
            <w:pPr>
              <w:pStyle w:val="rowtabella0"/>
              <w:rPr>
                <w:color w:val="002060"/>
              </w:rPr>
            </w:pPr>
            <w:r w:rsidRPr="007142FD">
              <w:rPr>
                <w:color w:val="002060"/>
              </w:rPr>
              <w:t>28/01/2023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AEE136" w14:textId="77777777" w:rsidR="0039149E" w:rsidRPr="007142FD" w:rsidRDefault="0039149E" w:rsidP="00D45D68">
            <w:pPr>
              <w:pStyle w:val="rowtabella0"/>
              <w:rPr>
                <w:color w:val="002060"/>
              </w:rPr>
            </w:pPr>
            <w:r w:rsidRPr="007142F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29AE7" w14:textId="77777777" w:rsidR="0039149E" w:rsidRPr="007142FD" w:rsidRDefault="0039149E" w:rsidP="00D45D68">
            <w:pPr>
              <w:pStyle w:val="rowtabella0"/>
              <w:rPr>
                <w:color w:val="002060"/>
              </w:rPr>
            </w:pPr>
            <w:r w:rsidRPr="007142F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D51EF" w14:textId="77777777" w:rsidR="0039149E" w:rsidRPr="007142FD" w:rsidRDefault="0039149E" w:rsidP="00D45D68">
            <w:pPr>
              <w:pStyle w:val="rowtabella0"/>
              <w:rPr>
                <w:color w:val="002060"/>
              </w:rPr>
            </w:pPr>
            <w:r w:rsidRPr="007142FD">
              <w:rPr>
                <w:color w:val="002060"/>
              </w:rPr>
              <w:t xml:space="preserve">VIA </w:t>
            </w:r>
            <w:proofErr w:type="gramStart"/>
            <w:r w:rsidRPr="007142FD">
              <w:rPr>
                <w:color w:val="002060"/>
              </w:rPr>
              <w:t>B.BUOZZI</w:t>
            </w:r>
            <w:proofErr w:type="gramEnd"/>
          </w:p>
        </w:tc>
      </w:tr>
      <w:tr w:rsidR="0039149E" w:rsidRPr="007142FD" w14:paraId="47742939"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746F7" w14:textId="77777777" w:rsidR="0039149E" w:rsidRPr="007142FD" w:rsidRDefault="0039149E" w:rsidP="00D45D68">
            <w:pPr>
              <w:pStyle w:val="rowtabella0"/>
              <w:rPr>
                <w:color w:val="002060"/>
              </w:rPr>
            </w:pPr>
            <w:r w:rsidRPr="007142FD">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A3BE9" w14:textId="77777777" w:rsidR="0039149E" w:rsidRPr="007142FD" w:rsidRDefault="0039149E" w:rsidP="00D45D68">
            <w:pPr>
              <w:pStyle w:val="rowtabella0"/>
              <w:rPr>
                <w:color w:val="002060"/>
              </w:rPr>
            </w:pPr>
            <w:r w:rsidRPr="007142FD">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92CBE"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6395C" w14:textId="77777777" w:rsidR="0039149E" w:rsidRPr="007142FD" w:rsidRDefault="0039149E" w:rsidP="00D45D68">
            <w:pPr>
              <w:pStyle w:val="rowtabella0"/>
              <w:rPr>
                <w:color w:val="002060"/>
              </w:rPr>
            </w:pPr>
            <w:r w:rsidRPr="007142FD">
              <w:rPr>
                <w:color w:val="002060"/>
              </w:rPr>
              <w:t>29/01/2023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34B13" w14:textId="77777777" w:rsidR="0039149E" w:rsidRPr="007142FD" w:rsidRDefault="0039149E" w:rsidP="00D45D68">
            <w:pPr>
              <w:pStyle w:val="rowtabella0"/>
              <w:rPr>
                <w:color w:val="002060"/>
              </w:rPr>
            </w:pPr>
            <w:r w:rsidRPr="007142FD">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3EAC5" w14:textId="77777777" w:rsidR="0039149E" w:rsidRPr="007142FD" w:rsidRDefault="0039149E" w:rsidP="00D45D68">
            <w:pPr>
              <w:pStyle w:val="rowtabella0"/>
              <w:rPr>
                <w:color w:val="002060"/>
              </w:rPr>
            </w:pPr>
            <w:r w:rsidRPr="007142FD">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283B9" w14:textId="77777777" w:rsidR="0039149E" w:rsidRPr="007142FD" w:rsidRDefault="0039149E" w:rsidP="00D45D68">
            <w:pPr>
              <w:pStyle w:val="rowtabella0"/>
              <w:rPr>
                <w:color w:val="002060"/>
              </w:rPr>
            </w:pPr>
            <w:r w:rsidRPr="007142FD">
              <w:rPr>
                <w:color w:val="002060"/>
              </w:rPr>
              <w:t>VIA ROSARIO VILLA MUSONE</w:t>
            </w:r>
          </w:p>
        </w:tc>
      </w:tr>
    </w:tbl>
    <w:p w14:paraId="4E5E4174" w14:textId="77777777" w:rsidR="0039149E" w:rsidRPr="008550F0" w:rsidRDefault="0039149E" w:rsidP="0039149E">
      <w:pPr>
        <w:pStyle w:val="breakline"/>
        <w:rPr>
          <w:rFonts w:eastAsiaTheme="minorEastAsia"/>
          <w:color w:val="002060"/>
        </w:rPr>
      </w:pPr>
    </w:p>
    <w:p w14:paraId="1101DF80" w14:textId="77777777" w:rsidR="0039149E" w:rsidRPr="008550F0" w:rsidRDefault="0039149E" w:rsidP="0039149E">
      <w:pPr>
        <w:pStyle w:val="breakline"/>
        <w:rPr>
          <w:color w:val="002060"/>
        </w:rPr>
      </w:pPr>
    </w:p>
    <w:p w14:paraId="0FE7FB9B" w14:textId="77777777" w:rsidR="0039149E" w:rsidRPr="008550F0" w:rsidRDefault="0039149E" w:rsidP="0039149E">
      <w:pPr>
        <w:pStyle w:val="titolocampionato0"/>
        <w:shd w:val="clear" w:color="auto" w:fill="CCCCCC"/>
        <w:spacing w:before="80" w:after="40"/>
        <w:rPr>
          <w:color w:val="002060"/>
        </w:rPr>
      </w:pPr>
      <w:r w:rsidRPr="008550F0">
        <w:rPr>
          <w:color w:val="002060"/>
        </w:rPr>
        <w:t>UNDER 17 C5 REGIONALI MASCHILI</w:t>
      </w:r>
    </w:p>
    <w:p w14:paraId="51AC356F" w14:textId="77777777" w:rsidR="0039149E" w:rsidRPr="008550F0" w:rsidRDefault="0039149E" w:rsidP="0039149E">
      <w:pPr>
        <w:pStyle w:val="titoloprinc0"/>
        <w:rPr>
          <w:color w:val="002060"/>
        </w:rPr>
      </w:pPr>
      <w:r w:rsidRPr="008550F0">
        <w:rPr>
          <w:color w:val="002060"/>
        </w:rPr>
        <w:t>VARIAZIONI AL PROGRAMMA GARE</w:t>
      </w:r>
    </w:p>
    <w:p w14:paraId="568AD224" w14:textId="77777777" w:rsidR="0039149E" w:rsidRPr="008550F0" w:rsidRDefault="0039149E" w:rsidP="0039149E">
      <w:pPr>
        <w:pStyle w:val="breakline"/>
        <w:rPr>
          <w:color w:val="002060"/>
        </w:rPr>
      </w:pPr>
    </w:p>
    <w:p w14:paraId="26ACA1B8" w14:textId="77777777" w:rsidR="0039149E" w:rsidRPr="008550F0" w:rsidRDefault="0039149E" w:rsidP="0039149E">
      <w:pPr>
        <w:pStyle w:val="breakline"/>
        <w:rPr>
          <w:color w:val="002060"/>
        </w:rPr>
      </w:pPr>
    </w:p>
    <w:p w14:paraId="47C4E63C"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149E" w:rsidRPr="008550F0" w14:paraId="774A9941" w14:textId="77777777" w:rsidTr="00D45D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17631" w14:textId="77777777" w:rsidR="0039149E" w:rsidRPr="008550F0" w:rsidRDefault="0039149E" w:rsidP="00D45D68">
            <w:pPr>
              <w:pStyle w:val="headertabella0"/>
              <w:rPr>
                <w:color w:val="002060"/>
              </w:rPr>
            </w:pPr>
            <w:r w:rsidRPr="008550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0334F" w14:textId="77777777" w:rsidR="0039149E" w:rsidRPr="008550F0" w:rsidRDefault="0039149E" w:rsidP="00D45D68">
            <w:pPr>
              <w:pStyle w:val="headertabella0"/>
              <w:rPr>
                <w:color w:val="002060"/>
              </w:rPr>
            </w:pPr>
            <w:r w:rsidRPr="008550F0">
              <w:rPr>
                <w:color w:val="002060"/>
              </w:rPr>
              <w:t xml:space="preserve">N° </w:t>
            </w:r>
            <w:proofErr w:type="spellStart"/>
            <w:r w:rsidRPr="008550F0">
              <w:rPr>
                <w:color w:val="002060"/>
              </w:rPr>
              <w:t>Gior</w:t>
            </w:r>
            <w:proofErr w:type="spellEnd"/>
            <w:r w:rsidRPr="008550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D1AB1" w14:textId="77777777" w:rsidR="0039149E" w:rsidRPr="008550F0" w:rsidRDefault="0039149E" w:rsidP="00D45D68">
            <w:pPr>
              <w:pStyle w:val="headertabella0"/>
              <w:rPr>
                <w:color w:val="002060"/>
              </w:rPr>
            </w:pPr>
            <w:r w:rsidRPr="008550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5CC99" w14:textId="77777777" w:rsidR="0039149E" w:rsidRPr="008550F0" w:rsidRDefault="0039149E" w:rsidP="00D45D68">
            <w:pPr>
              <w:pStyle w:val="headertabella0"/>
              <w:rPr>
                <w:color w:val="002060"/>
              </w:rPr>
            </w:pPr>
            <w:r w:rsidRPr="008550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6CA52" w14:textId="77777777" w:rsidR="0039149E" w:rsidRPr="008550F0" w:rsidRDefault="0039149E" w:rsidP="00D45D68">
            <w:pPr>
              <w:pStyle w:val="headertabella0"/>
              <w:rPr>
                <w:color w:val="002060"/>
              </w:rPr>
            </w:pPr>
            <w:r w:rsidRPr="008550F0">
              <w:rPr>
                <w:color w:val="002060"/>
              </w:rPr>
              <w:t xml:space="preserve">Data </w:t>
            </w:r>
            <w:proofErr w:type="spellStart"/>
            <w:r w:rsidRPr="008550F0">
              <w:rPr>
                <w:color w:val="002060"/>
              </w:rPr>
              <w:t>Orig</w:t>
            </w:r>
            <w:proofErr w:type="spellEnd"/>
            <w:r w:rsidRPr="008550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C833A" w14:textId="77777777" w:rsidR="0039149E" w:rsidRPr="008550F0" w:rsidRDefault="0039149E" w:rsidP="00D45D68">
            <w:pPr>
              <w:pStyle w:val="headertabella0"/>
              <w:rPr>
                <w:color w:val="002060"/>
              </w:rPr>
            </w:pPr>
            <w:r w:rsidRPr="008550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3474C" w14:textId="77777777" w:rsidR="0039149E" w:rsidRPr="008550F0" w:rsidRDefault="0039149E" w:rsidP="00D45D68">
            <w:pPr>
              <w:pStyle w:val="headertabella0"/>
              <w:rPr>
                <w:color w:val="002060"/>
              </w:rPr>
            </w:pPr>
            <w:r w:rsidRPr="008550F0">
              <w:rPr>
                <w:color w:val="002060"/>
              </w:rPr>
              <w:t xml:space="preserve">Ora </w:t>
            </w:r>
            <w:proofErr w:type="spellStart"/>
            <w:r w:rsidRPr="008550F0">
              <w:rPr>
                <w:color w:val="002060"/>
              </w:rPr>
              <w:t>Orig</w:t>
            </w:r>
            <w:proofErr w:type="spellEnd"/>
            <w:r w:rsidRPr="008550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318C8" w14:textId="77777777" w:rsidR="0039149E" w:rsidRPr="008550F0" w:rsidRDefault="0039149E" w:rsidP="00D45D68">
            <w:pPr>
              <w:pStyle w:val="headertabella0"/>
              <w:rPr>
                <w:color w:val="002060"/>
              </w:rPr>
            </w:pPr>
            <w:r w:rsidRPr="008550F0">
              <w:rPr>
                <w:color w:val="002060"/>
              </w:rPr>
              <w:t>Impianto</w:t>
            </w:r>
          </w:p>
        </w:tc>
      </w:tr>
      <w:tr w:rsidR="0039149E" w:rsidRPr="008550F0" w14:paraId="4BDF718C" w14:textId="77777777" w:rsidTr="00D45D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4256" w14:textId="77777777" w:rsidR="0039149E" w:rsidRPr="0036088E" w:rsidRDefault="0039149E" w:rsidP="00D45D68">
            <w:pPr>
              <w:pStyle w:val="rowtabella0"/>
              <w:rPr>
                <w:color w:val="002060"/>
                <w:highlight w:val="yellow"/>
              </w:rPr>
            </w:pPr>
            <w:r w:rsidRPr="0036088E">
              <w:rPr>
                <w:color w:val="002060"/>
                <w:highlight w:val="yellow"/>
              </w:rPr>
              <w:t>28/01/2023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8A20" w14:textId="77777777" w:rsidR="0039149E" w:rsidRPr="0036088E" w:rsidRDefault="0039149E" w:rsidP="00D45D68">
            <w:pPr>
              <w:pStyle w:val="rowtabella0"/>
              <w:jc w:val="center"/>
              <w:rPr>
                <w:color w:val="002060"/>
                <w:highlight w:val="yellow"/>
              </w:rPr>
            </w:pPr>
            <w:r w:rsidRPr="0036088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BFE6" w14:textId="77777777" w:rsidR="0039149E" w:rsidRPr="0036088E" w:rsidRDefault="0039149E" w:rsidP="00D45D68">
            <w:pPr>
              <w:pStyle w:val="rowtabella0"/>
              <w:rPr>
                <w:color w:val="002060"/>
                <w:highlight w:val="yellow"/>
              </w:rPr>
            </w:pPr>
            <w:r w:rsidRPr="0036088E">
              <w:rPr>
                <w:color w:val="002060"/>
                <w:highlight w:val="yellow"/>
              </w:rPr>
              <w:t>FFJ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9EF8" w14:textId="77777777" w:rsidR="0039149E" w:rsidRPr="0036088E" w:rsidRDefault="0039149E" w:rsidP="00D45D68">
            <w:pPr>
              <w:pStyle w:val="rowtabella0"/>
              <w:rPr>
                <w:color w:val="002060"/>
                <w:highlight w:val="yellow"/>
              </w:rPr>
            </w:pPr>
            <w:r w:rsidRPr="0036088E">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3D5A" w14:textId="77777777" w:rsidR="0039149E" w:rsidRPr="008550F0" w:rsidRDefault="0039149E" w:rsidP="00D45D68">
            <w:pPr>
              <w:pStyle w:val="rowtabella0"/>
              <w:rPr>
                <w:color w:val="002060"/>
              </w:rPr>
            </w:pPr>
            <w:r w:rsidRPr="008550F0">
              <w:rPr>
                <w:color w:val="002060"/>
              </w:rPr>
              <w:t>2</w:t>
            </w:r>
            <w:r>
              <w:rPr>
                <w:color w:val="002060"/>
              </w:rPr>
              <w:t>9</w:t>
            </w:r>
            <w:r w:rsidRPr="008550F0">
              <w:rPr>
                <w:color w:val="002060"/>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7472" w14:textId="77777777" w:rsidR="0039149E" w:rsidRPr="008550F0" w:rsidRDefault="0039149E" w:rsidP="00D45D68">
            <w:pPr>
              <w:pStyle w:val="rowtabella0"/>
              <w:jc w:val="center"/>
              <w:rPr>
                <w:color w:val="002060"/>
              </w:rPr>
            </w:pPr>
            <w:r w:rsidRPr="0036088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1B15" w14:textId="77777777" w:rsidR="0039149E" w:rsidRPr="008550F0" w:rsidRDefault="0039149E" w:rsidP="00D45D68">
            <w:pPr>
              <w:pStyle w:val="rowtabella0"/>
              <w:jc w:val="center"/>
              <w:rPr>
                <w:color w:val="002060"/>
              </w:rPr>
            </w:pPr>
            <w:r w:rsidRPr="008550F0">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D8BC" w14:textId="77777777" w:rsidR="0039149E" w:rsidRPr="008550F0" w:rsidRDefault="0039149E" w:rsidP="00D45D68">
            <w:pPr>
              <w:rPr>
                <w:color w:val="002060"/>
              </w:rPr>
            </w:pPr>
          </w:p>
        </w:tc>
      </w:tr>
    </w:tbl>
    <w:p w14:paraId="5613EC1D" w14:textId="77777777" w:rsidR="0039149E" w:rsidRPr="008550F0" w:rsidRDefault="0039149E" w:rsidP="0039149E">
      <w:pPr>
        <w:pStyle w:val="breakline"/>
        <w:rPr>
          <w:rFonts w:eastAsiaTheme="minorEastAsia"/>
          <w:color w:val="002060"/>
        </w:rPr>
      </w:pPr>
    </w:p>
    <w:p w14:paraId="5555EFB9" w14:textId="77777777" w:rsidR="0039149E" w:rsidRPr="008550F0" w:rsidRDefault="0039149E" w:rsidP="0039149E">
      <w:pPr>
        <w:pStyle w:val="breakline"/>
        <w:rPr>
          <w:color w:val="002060"/>
        </w:rPr>
      </w:pPr>
    </w:p>
    <w:p w14:paraId="5CDA6838" w14:textId="77777777" w:rsidR="0039149E" w:rsidRPr="008550F0" w:rsidRDefault="0039149E" w:rsidP="0039149E">
      <w:pPr>
        <w:pStyle w:val="sottotitolocampionato10"/>
        <w:rPr>
          <w:color w:val="002060"/>
        </w:rPr>
      </w:pPr>
      <w:r w:rsidRPr="008550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149E" w:rsidRPr="008550F0" w14:paraId="5C0FC286" w14:textId="77777777" w:rsidTr="00D45D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D0848" w14:textId="77777777" w:rsidR="0039149E" w:rsidRPr="008550F0" w:rsidRDefault="0039149E" w:rsidP="00D45D68">
            <w:pPr>
              <w:pStyle w:val="headertabella0"/>
              <w:rPr>
                <w:color w:val="002060"/>
              </w:rPr>
            </w:pPr>
            <w:r w:rsidRPr="008550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38720" w14:textId="77777777" w:rsidR="0039149E" w:rsidRPr="008550F0" w:rsidRDefault="0039149E" w:rsidP="00D45D68">
            <w:pPr>
              <w:pStyle w:val="headertabella0"/>
              <w:rPr>
                <w:color w:val="002060"/>
              </w:rPr>
            </w:pPr>
            <w:r w:rsidRPr="008550F0">
              <w:rPr>
                <w:color w:val="002060"/>
              </w:rPr>
              <w:t xml:space="preserve">N° </w:t>
            </w:r>
            <w:proofErr w:type="spellStart"/>
            <w:r w:rsidRPr="008550F0">
              <w:rPr>
                <w:color w:val="002060"/>
              </w:rPr>
              <w:t>Gior</w:t>
            </w:r>
            <w:proofErr w:type="spellEnd"/>
            <w:r w:rsidRPr="008550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3AFB7" w14:textId="77777777" w:rsidR="0039149E" w:rsidRPr="008550F0" w:rsidRDefault="0039149E" w:rsidP="00D45D68">
            <w:pPr>
              <w:pStyle w:val="headertabella0"/>
              <w:rPr>
                <w:color w:val="002060"/>
              </w:rPr>
            </w:pPr>
            <w:r w:rsidRPr="008550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8D831" w14:textId="77777777" w:rsidR="0039149E" w:rsidRPr="008550F0" w:rsidRDefault="0039149E" w:rsidP="00D45D68">
            <w:pPr>
              <w:pStyle w:val="headertabella0"/>
              <w:rPr>
                <w:color w:val="002060"/>
              </w:rPr>
            </w:pPr>
            <w:r w:rsidRPr="008550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AD266" w14:textId="77777777" w:rsidR="0039149E" w:rsidRPr="008550F0" w:rsidRDefault="0039149E" w:rsidP="00D45D68">
            <w:pPr>
              <w:pStyle w:val="headertabella0"/>
              <w:rPr>
                <w:color w:val="002060"/>
              </w:rPr>
            </w:pPr>
            <w:r w:rsidRPr="008550F0">
              <w:rPr>
                <w:color w:val="002060"/>
              </w:rPr>
              <w:t xml:space="preserve">Data </w:t>
            </w:r>
            <w:proofErr w:type="spellStart"/>
            <w:r w:rsidRPr="008550F0">
              <w:rPr>
                <w:color w:val="002060"/>
              </w:rPr>
              <w:t>Orig</w:t>
            </w:r>
            <w:proofErr w:type="spellEnd"/>
            <w:r w:rsidRPr="008550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683F9" w14:textId="77777777" w:rsidR="0039149E" w:rsidRPr="008550F0" w:rsidRDefault="0039149E" w:rsidP="00D45D68">
            <w:pPr>
              <w:pStyle w:val="headertabella0"/>
              <w:rPr>
                <w:color w:val="002060"/>
              </w:rPr>
            </w:pPr>
            <w:r w:rsidRPr="008550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B708" w14:textId="77777777" w:rsidR="0039149E" w:rsidRPr="008550F0" w:rsidRDefault="0039149E" w:rsidP="00D45D68">
            <w:pPr>
              <w:pStyle w:val="headertabella0"/>
              <w:rPr>
                <w:color w:val="002060"/>
              </w:rPr>
            </w:pPr>
            <w:r w:rsidRPr="008550F0">
              <w:rPr>
                <w:color w:val="002060"/>
              </w:rPr>
              <w:t xml:space="preserve">Ora </w:t>
            </w:r>
            <w:proofErr w:type="spellStart"/>
            <w:r w:rsidRPr="008550F0">
              <w:rPr>
                <w:color w:val="002060"/>
              </w:rPr>
              <w:t>Orig</w:t>
            </w:r>
            <w:proofErr w:type="spellEnd"/>
            <w:r w:rsidRPr="008550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78400" w14:textId="77777777" w:rsidR="0039149E" w:rsidRPr="008550F0" w:rsidRDefault="0039149E" w:rsidP="00D45D68">
            <w:pPr>
              <w:pStyle w:val="headertabella0"/>
              <w:rPr>
                <w:color w:val="002060"/>
              </w:rPr>
            </w:pPr>
            <w:r w:rsidRPr="008550F0">
              <w:rPr>
                <w:color w:val="002060"/>
              </w:rPr>
              <w:t>Impianto</w:t>
            </w:r>
          </w:p>
        </w:tc>
      </w:tr>
      <w:tr w:rsidR="0039149E" w:rsidRPr="008550F0" w14:paraId="5271B6A6" w14:textId="77777777" w:rsidTr="00D45D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764E" w14:textId="77777777" w:rsidR="0039149E" w:rsidRPr="0036088E" w:rsidRDefault="0039149E" w:rsidP="00D45D68">
            <w:pPr>
              <w:pStyle w:val="rowtabella0"/>
              <w:rPr>
                <w:color w:val="002060"/>
                <w:highlight w:val="yellow"/>
              </w:rPr>
            </w:pPr>
            <w:r w:rsidRPr="0036088E">
              <w:rPr>
                <w:color w:val="002060"/>
                <w:highlight w:val="yellow"/>
              </w:rPr>
              <w:t>28/01/2023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7032" w14:textId="77777777" w:rsidR="0039149E" w:rsidRPr="0036088E" w:rsidRDefault="0039149E" w:rsidP="00D45D68">
            <w:pPr>
              <w:pStyle w:val="rowtabella0"/>
              <w:jc w:val="center"/>
              <w:rPr>
                <w:color w:val="002060"/>
                <w:highlight w:val="yellow"/>
              </w:rPr>
            </w:pPr>
            <w:r w:rsidRPr="0036088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EA2E" w14:textId="77777777" w:rsidR="0039149E" w:rsidRPr="0036088E" w:rsidRDefault="0039149E" w:rsidP="00D45D68">
            <w:pPr>
              <w:pStyle w:val="rowtabella0"/>
              <w:rPr>
                <w:color w:val="002060"/>
                <w:highlight w:val="yellow"/>
              </w:rPr>
            </w:pPr>
            <w:r w:rsidRPr="0036088E">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D383" w14:textId="77777777" w:rsidR="0039149E" w:rsidRPr="0036088E" w:rsidRDefault="0039149E" w:rsidP="00D45D68">
            <w:pPr>
              <w:pStyle w:val="rowtabella0"/>
              <w:rPr>
                <w:color w:val="002060"/>
                <w:highlight w:val="yellow"/>
              </w:rPr>
            </w:pPr>
            <w:r w:rsidRPr="0036088E">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F22C" w14:textId="77777777" w:rsidR="0039149E" w:rsidRPr="008550F0" w:rsidRDefault="0039149E" w:rsidP="00D45D68">
            <w:pPr>
              <w:pStyle w:val="rowtabella0"/>
              <w:rPr>
                <w:color w:val="002060"/>
              </w:rPr>
            </w:pPr>
            <w:r w:rsidRPr="008550F0">
              <w:rPr>
                <w:color w:val="002060"/>
              </w:rPr>
              <w:t>27/01/2023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7AEC" w14:textId="1CD691AC" w:rsidR="0039149E" w:rsidRPr="008550F0" w:rsidRDefault="0039149E" w:rsidP="00D45D68">
            <w:pPr>
              <w:pStyle w:val="rowtabella0"/>
              <w:jc w:val="center"/>
              <w:rPr>
                <w:color w:val="002060"/>
              </w:rPr>
            </w:pPr>
            <w:r w:rsidRPr="0036088E">
              <w:rPr>
                <w:color w:val="002060"/>
                <w:highlight w:val="yellow"/>
              </w:rPr>
              <w:t>1</w:t>
            </w:r>
            <w:r w:rsidR="0084011B">
              <w:rPr>
                <w:color w:val="002060"/>
                <w:highlight w:val="yellow"/>
              </w:rPr>
              <w:t>8</w:t>
            </w:r>
            <w:r w:rsidRPr="0036088E">
              <w:rPr>
                <w:color w:val="002060"/>
                <w:highlight w:val="yellow"/>
              </w:rPr>
              <w:t>:</w:t>
            </w:r>
            <w:r w:rsidR="0084011B">
              <w:rPr>
                <w:color w:val="002060"/>
                <w:highlight w:val="yellow"/>
              </w:rPr>
              <w:t>3</w:t>
            </w:r>
            <w:r w:rsidRPr="0036088E">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69CD" w14:textId="77777777" w:rsidR="0039149E" w:rsidRPr="008550F0" w:rsidRDefault="0039149E" w:rsidP="00D45D68">
            <w:pPr>
              <w:pStyle w:val="rowtabella0"/>
              <w:jc w:val="center"/>
              <w:rPr>
                <w:color w:val="002060"/>
              </w:rPr>
            </w:pPr>
            <w:r w:rsidRPr="008550F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D4E8" w14:textId="77777777" w:rsidR="0039149E" w:rsidRPr="008550F0" w:rsidRDefault="0039149E" w:rsidP="00D45D68">
            <w:pPr>
              <w:rPr>
                <w:color w:val="002060"/>
              </w:rPr>
            </w:pPr>
          </w:p>
        </w:tc>
      </w:tr>
    </w:tbl>
    <w:p w14:paraId="6F78ED7F" w14:textId="77777777" w:rsidR="0039149E" w:rsidRPr="008550F0" w:rsidRDefault="0039149E" w:rsidP="0039149E">
      <w:pPr>
        <w:pStyle w:val="breakline"/>
        <w:rPr>
          <w:rFonts w:eastAsiaTheme="minorEastAsia"/>
          <w:color w:val="002060"/>
        </w:rPr>
      </w:pPr>
    </w:p>
    <w:p w14:paraId="0D3C1042" w14:textId="77777777" w:rsidR="0039149E" w:rsidRPr="008550F0" w:rsidRDefault="0039149E" w:rsidP="0039149E">
      <w:pPr>
        <w:pStyle w:val="breakline"/>
        <w:rPr>
          <w:color w:val="002060"/>
        </w:rPr>
      </w:pPr>
    </w:p>
    <w:p w14:paraId="544875D6" w14:textId="77777777" w:rsidR="0039149E" w:rsidRPr="008550F0" w:rsidRDefault="0039149E" w:rsidP="0039149E">
      <w:pPr>
        <w:pStyle w:val="titoloprinc0"/>
        <w:rPr>
          <w:color w:val="002060"/>
        </w:rPr>
      </w:pPr>
      <w:r w:rsidRPr="008550F0">
        <w:rPr>
          <w:color w:val="002060"/>
        </w:rPr>
        <w:t>RISULTATI</w:t>
      </w:r>
    </w:p>
    <w:p w14:paraId="7ADD85FB" w14:textId="77777777" w:rsidR="0039149E" w:rsidRPr="008550F0" w:rsidRDefault="0039149E" w:rsidP="0039149E">
      <w:pPr>
        <w:pStyle w:val="breakline"/>
        <w:rPr>
          <w:color w:val="002060"/>
        </w:rPr>
      </w:pPr>
    </w:p>
    <w:p w14:paraId="1F69D5F6" w14:textId="77777777" w:rsidR="0039149E" w:rsidRPr="008550F0" w:rsidRDefault="0039149E" w:rsidP="0039149E">
      <w:pPr>
        <w:pStyle w:val="sottotitolocampionato10"/>
        <w:rPr>
          <w:color w:val="002060"/>
        </w:rPr>
      </w:pPr>
      <w:r w:rsidRPr="008550F0">
        <w:rPr>
          <w:color w:val="002060"/>
        </w:rPr>
        <w:t>RISULTATI UFFICIALI GARE DEL 21/01/2023</w:t>
      </w:r>
    </w:p>
    <w:p w14:paraId="5B363E41"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1234D71F"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9149E" w:rsidRPr="008550F0" w14:paraId="6F2A4A8D"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3D13D06F"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D8353" w14:textId="77777777" w:rsidR="0039149E" w:rsidRPr="008550F0" w:rsidRDefault="0039149E" w:rsidP="00D45D68">
                  <w:pPr>
                    <w:pStyle w:val="headertabella0"/>
                    <w:rPr>
                      <w:color w:val="002060"/>
                    </w:rPr>
                  </w:pPr>
                  <w:r w:rsidRPr="008550F0">
                    <w:rPr>
                      <w:color w:val="002060"/>
                    </w:rPr>
                    <w:t>GIRONE A - 6 Giornata - R</w:t>
                  </w:r>
                </w:p>
              </w:tc>
            </w:tr>
            <w:tr w:rsidR="0039149E" w:rsidRPr="008550F0" w14:paraId="6C5A05D4"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2FFE87" w14:textId="77777777" w:rsidR="0039149E" w:rsidRPr="008550F0" w:rsidRDefault="0039149E" w:rsidP="00D45D68">
                  <w:pPr>
                    <w:pStyle w:val="rowtabella0"/>
                    <w:rPr>
                      <w:color w:val="002060"/>
                    </w:rPr>
                  </w:pPr>
                  <w:r w:rsidRPr="008550F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45078" w14:textId="77777777" w:rsidR="0039149E" w:rsidRPr="008550F0" w:rsidRDefault="0039149E" w:rsidP="00D45D68">
                  <w:pPr>
                    <w:pStyle w:val="rowtabella0"/>
                    <w:rPr>
                      <w:color w:val="002060"/>
                    </w:rPr>
                  </w:pPr>
                  <w:r w:rsidRPr="008550F0">
                    <w:rPr>
                      <w:color w:val="002060"/>
                    </w:rPr>
                    <w:t xml:space="preserve">- AUDAX 1970 </w:t>
                  </w:r>
                  <w:proofErr w:type="gramStart"/>
                  <w:r w:rsidRPr="008550F0">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FD3C1" w14:textId="77777777" w:rsidR="0039149E" w:rsidRPr="008550F0" w:rsidRDefault="0039149E" w:rsidP="00D45D68">
                  <w:pPr>
                    <w:pStyle w:val="rowtabella0"/>
                    <w:jc w:val="center"/>
                    <w:rPr>
                      <w:color w:val="002060"/>
                    </w:rPr>
                  </w:pPr>
                  <w:r w:rsidRPr="008550F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B4385" w14:textId="77777777" w:rsidR="0039149E" w:rsidRPr="008550F0" w:rsidRDefault="0039149E" w:rsidP="00D45D68">
                  <w:pPr>
                    <w:pStyle w:val="rowtabella0"/>
                    <w:jc w:val="center"/>
                    <w:rPr>
                      <w:color w:val="002060"/>
                    </w:rPr>
                  </w:pPr>
                  <w:r w:rsidRPr="008550F0">
                    <w:rPr>
                      <w:color w:val="002060"/>
                    </w:rPr>
                    <w:t> </w:t>
                  </w:r>
                </w:p>
              </w:tc>
            </w:tr>
            <w:tr w:rsidR="0039149E" w:rsidRPr="008550F0" w14:paraId="19D7D6A9"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9E7EEA" w14:textId="77777777" w:rsidR="0039149E" w:rsidRPr="008550F0" w:rsidRDefault="0039149E" w:rsidP="00D45D68">
                  <w:pPr>
                    <w:pStyle w:val="rowtabella0"/>
                    <w:rPr>
                      <w:color w:val="002060"/>
                    </w:rPr>
                  </w:pPr>
                  <w:r w:rsidRPr="008550F0">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7BC3C" w14:textId="77777777" w:rsidR="0039149E" w:rsidRPr="008550F0" w:rsidRDefault="0039149E" w:rsidP="00D45D68">
                  <w:pPr>
                    <w:pStyle w:val="rowtabella0"/>
                    <w:rPr>
                      <w:color w:val="002060"/>
                    </w:rPr>
                  </w:pPr>
                  <w:r w:rsidRPr="008550F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D32DA" w14:textId="77777777" w:rsidR="0039149E" w:rsidRPr="008550F0" w:rsidRDefault="0039149E" w:rsidP="00D45D68">
                  <w:pPr>
                    <w:pStyle w:val="rowtabella0"/>
                    <w:jc w:val="center"/>
                    <w:rPr>
                      <w:color w:val="002060"/>
                    </w:rPr>
                  </w:pPr>
                  <w:r w:rsidRPr="008550F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147BA2" w14:textId="77777777" w:rsidR="0039149E" w:rsidRPr="008550F0" w:rsidRDefault="0039149E" w:rsidP="00D45D68">
                  <w:pPr>
                    <w:pStyle w:val="rowtabella0"/>
                    <w:jc w:val="center"/>
                    <w:rPr>
                      <w:color w:val="002060"/>
                    </w:rPr>
                  </w:pPr>
                  <w:r w:rsidRPr="008550F0">
                    <w:rPr>
                      <w:color w:val="002060"/>
                    </w:rPr>
                    <w:t> </w:t>
                  </w:r>
                </w:p>
              </w:tc>
            </w:tr>
            <w:tr w:rsidR="0039149E" w:rsidRPr="008550F0" w14:paraId="2F24660A"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2DEF3" w14:textId="77777777" w:rsidR="0039149E" w:rsidRPr="008550F0" w:rsidRDefault="0039149E" w:rsidP="00D45D68">
                  <w:pPr>
                    <w:pStyle w:val="rowtabella0"/>
                    <w:rPr>
                      <w:color w:val="002060"/>
                    </w:rPr>
                  </w:pPr>
                  <w:r w:rsidRPr="008550F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FC3AD" w14:textId="77777777" w:rsidR="0039149E" w:rsidRPr="008550F0" w:rsidRDefault="0039149E" w:rsidP="00D45D68">
                  <w:pPr>
                    <w:pStyle w:val="rowtabella0"/>
                    <w:rPr>
                      <w:color w:val="002060"/>
                    </w:rPr>
                  </w:pPr>
                  <w:r w:rsidRPr="008550F0">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2B4EB" w14:textId="77777777" w:rsidR="0039149E" w:rsidRPr="008550F0" w:rsidRDefault="0039149E" w:rsidP="00D45D68">
                  <w:pPr>
                    <w:pStyle w:val="rowtabella0"/>
                    <w:jc w:val="center"/>
                    <w:rPr>
                      <w:color w:val="002060"/>
                    </w:rPr>
                  </w:pPr>
                  <w:r w:rsidRPr="008550F0">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35297" w14:textId="77777777" w:rsidR="0039149E" w:rsidRPr="008550F0" w:rsidRDefault="0039149E" w:rsidP="00D45D68">
                  <w:pPr>
                    <w:pStyle w:val="rowtabella0"/>
                    <w:jc w:val="center"/>
                    <w:rPr>
                      <w:color w:val="002060"/>
                    </w:rPr>
                  </w:pPr>
                  <w:r w:rsidRPr="008550F0">
                    <w:rPr>
                      <w:color w:val="002060"/>
                    </w:rPr>
                    <w:t> </w:t>
                  </w:r>
                </w:p>
              </w:tc>
            </w:tr>
          </w:tbl>
          <w:p w14:paraId="226B58CA" w14:textId="77777777" w:rsidR="0039149E" w:rsidRPr="008550F0" w:rsidRDefault="0039149E" w:rsidP="00D45D6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49EB0D4F"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F7FB" w14:textId="77777777" w:rsidR="0039149E" w:rsidRPr="008550F0" w:rsidRDefault="0039149E" w:rsidP="00D45D68">
                  <w:pPr>
                    <w:pStyle w:val="headertabella0"/>
                    <w:rPr>
                      <w:color w:val="002060"/>
                    </w:rPr>
                  </w:pPr>
                  <w:r w:rsidRPr="008550F0">
                    <w:rPr>
                      <w:color w:val="002060"/>
                    </w:rPr>
                    <w:t>GIRONE B - 6 Giornata - R</w:t>
                  </w:r>
                </w:p>
              </w:tc>
            </w:tr>
            <w:tr w:rsidR="0039149E" w:rsidRPr="008550F0" w14:paraId="772D9C66"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A6138" w14:textId="77777777" w:rsidR="0039149E" w:rsidRPr="008550F0" w:rsidRDefault="0039149E" w:rsidP="00D45D68">
                  <w:pPr>
                    <w:pStyle w:val="rowtabella0"/>
                    <w:rPr>
                      <w:color w:val="002060"/>
                    </w:rPr>
                  </w:pPr>
                  <w:r w:rsidRPr="008550F0">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09328" w14:textId="77777777" w:rsidR="0039149E" w:rsidRPr="008550F0" w:rsidRDefault="0039149E" w:rsidP="00D45D68">
                  <w:pPr>
                    <w:pStyle w:val="rowtabella0"/>
                    <w:rPr>
                      <w:color w:val="002060"/>
                    </w:rPr>
                  </w:pPr>
                  <w:r w:rsidRPr="008550F0">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A625D" w14:textId="77777777" w:rsidR="0039149E" w:rsidRPr="008550F0" w:rsidRDefault="0039149E" w:rsidP="00D45D68">
                  <w:pPr>
                    <w:pStyle w:val="rowtabella0"/>
                    <w:jc w:val="center"/>
                    <w:rPr>
                      <w:color w:val="002060"/>
                    </w:rPr>
                  </w:pPr>
                  <w:r w:rsidRPr="008550F0">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C54CA" w14:textId="77777777" w:rsidR="0039149E" w:rsidRPr="008550F0" w:rsidRDefault="0039149E" w:rsidP="00D45D68">
                  <w:pPr>
                    <w:pStyle w:val="rowtabella0"/>
                    <w:jc w:val="center"/>
                    <w:rPr>
                      <w:color w:val="002060"/>
                    </w:rPr>
                  </w:pPr>
                  <w:r w:rsidRPr="008550F0">
                    <w:rPr>
                      <w:color w:val="002060"/>
                    </w:rPr>
                    <w:t> </w:t>
                  </w:r>
                </w:p>
              </w:tc>
            </w:tr>
            <w:tr w:rsidR="0039149E" w:rsidRPr="008550F0" w14:paraId="672A747D"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D5FF26" w14:textId="77777777" w:rsidR="0039149E" w:rsidRPr="008550F0" w:rsidRDefault="0039149E" w:rsidP="00D45D68">
                  <w:pPr>
                    <w:pStyle w:val="rowtabella0"/>
                    <w:rPr>
                      <w:color w:val="002060"/>
                    </w:rPr>
                  </w:pPr>
                  <w:r w:rsidRPr="008550F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AA25A7" w14:textId="77777777" w:rsidR="0039149E" w:rsidRPr="008550F0" w:rsidRDefault="0039149E" w:rsidP="00D45D68">
                  <w:pPr>
                    <w:pStyle w:val="rowtabella0"/>
                    <w:rPr>
                      <w:color w:val="002060"/>
                    </w:rPr>
                  </w:pPr>
                  <w:r w:rsidRPr="008550F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735122" w14:textId="77777777" w:rsidR="0039149E" w:rsidRPr="008550F0" w:rsidRDefault="0039149E" w:rsidP="00D45D68">
                  <w:pPr>
                    <w:pStyle w:val="rowtabella0"/>
                    <w:jc w:val="center"/>
                    <w:rPr>
                      <w:color w:val="002060"/>
                    </w:rPr>
                  </w:pPr>
                  <w:r w:rsidRPr="008550F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FC5A8C" w14:textId="77777777" w:rsidR="0039149E" w:rsidRPr="008550F0" w:rsidRDefault="0039149E" w:rsidP="00D45D68">
                  <w:pPr>
                    <w:pStyle w:val="rowtabella0"/>
                    <w:jc w:val="center"/>
                    <w:rPr>
                      <w:color w:val="002060"/>
                    </w:rPr>
                  </w:pPr>
                  <w:r w:rsidRPr="008550F0">
                    <w:rPr>
                      <w:color w:val="002060"/>
                    </w:rPr>
                    <w:t> </w:t>
                  </w:r>
                </w:p>
              </w:tc>
            </w:tr>
            <w:tr w:rsidR="0039149E" w:rsidRPr="008550F0" w14:paraId="623E9A74"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3D220" w14:textId="77777777" w:rsidR="0039149E" w:rsidRPr="008550F0" w:rsidRDefault="0039149E" w:rsidP="00D45D68">
                  <w:pPr>
                    <w:pStyle w:val="rowtabella0"/>
                    <w:rPr>
                      <w:color w:val="002060"/>
                    </w:rPr>
                  </w:pPr>
                  <w:r w:rsidRPr="008550F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0F2FD" w14:textId="77777777" w:rsidR="0039149E" w:rsidRPr="008550F0" w:rsidRDefault="0039149E" w:rsidP="00D45D68">
                  <w:pPr>
                    <w:pStyle w:val="rowtabella0"/>
                    <w:rPr>
                      <w:color w:val="002060"/>
                    </w:rPr>
                  </w:pPr>
                  <w:r w:rsidRPr="008550F0">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693D3" w14:textId="77777777" w:rsidR="0039149E" w:rsidRPr="008550F0" w:rsidRDefault="0039149E" w:rsidP="00D45D68">
                  <w:pPr>
                    <w:pStyle w:val="rowtabella0"/>
                    <w:jc w:val="center"/>
                    <w:rPr>
                      <w:color w:val="002060"/>
                    </w:rPr>
                  </w:pPr>
                  <w:r w:rsidRPr="008550F0">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1DD2C" w14:textId="77777777" w:rsidR="0039149E" w:rsidRPr="008550F0" w:rsidRDefault="0039149E" w:rsidP="00D45D68">
                  <w:pPr>
                    <w:pStyle w:val="rowtabella0"/>
                    <w:jc w:val="center"/>
                    <w:rPr>
                      <w:color w:val="002060"/>
                    </w:rPr>
                  </w:pPr>
                  <w:r w:rsidRPr="008550F0">
                    <w:rPr>
                      <w:color w:val="002060"/>
                    </w:rPr>
                    <w:t> </w:t>
                  </w:r>
                </w:p>
              </w:tc>
            </w:tr>
            <w:tr w:rsidR="0039149E" w:rsidRPr="008550F0" w14:paraId="349D52C7"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16B83A32" w14:textId="77777777" w:rsidR="0039149E" w:rsidRPr="008550F0" w:rsidRDefault="0039149E" w:rsidP="00D45D68">
                  <w:pPr>
                    <w:pStyle w:val="rowtabella0"/>
                    <w:rPr>
                      <w:color w:val="002060"/>
                    </w:rPr>
                  </w:pPr>
                  <w:r w:rsidRPr="008550F0">
                    <w:rPr>
                      <w:color w:val="002060"/>
                    </w:rPr>
                    <w:lastRenderedPageBreak/>
                    <w:t>(1) - disputata il 22/01/2023</w:t>
                  </w:r>
                </w:p>
              </w:tc>
            </w:tr>
          </w:tbl>
          <w:p w14:paraId="127D6221" w14:textId="77777777" w:rsidR="0039149E" w:rsidRPr="008550F0" w:rsidRDefault="0039149E" w:rsidP="00D45D68">
            <w:pPr>
              <w:rPr>
                <w:color w:val="002060"/>
              </w:rPr>
            </w:pPr>
          </w:p>
        </w:tc>
      </w:tr>
    </w:tbl>
    <w:p w14:paraId="447AF6C3" w14:textId="77777777" w:rsidR="0039149E" w:rsidRPr="008550F0" w:rsidRDefault="0039149E" w:rsidP="003914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149E" w:rsidRPr="008550F0" w14:paraId="12B7E979"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4ECE8EAD"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7447" w14:textId="77777777" w:rsidR="0039149E" w:rsidRPr="008550F0" w:rsidRDefault="0039149E" w:rsidP="00D45D68">
                  <w:pPr>
                    <w:pStyle w:val="headertabella0"/>
                    <w:rPr>
                      <w:color w:val="002060"/>
                    </w:rPr>
                  </w:pPr>
                  <w:r w:rsidRPr="008550F0">
                    <w:rPr>
                      <w:color w:val="002060"/>
                    </w:rPr>
                    <w:t>GIRONE C - 6 Giornata - R</w:t>
                  </w:r>
                </w:p>
              </w:tc>
            </w:tr>
            <w:tr w:rsidR="0039149E" w:rsidRPr="008550F0" w14:paraId="026670A8"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4563E" w14:textId="77777777" w:rsidR="0039149E" w:rsidRPr="008550F0" w:rsidRDefault="0039149E" w:rsidP="00D45D68">
                  <w:pPr>
                    <w:pStyle w:val="rowtabella0"/>
                    <w:rPr>
                      <w:color w:val="002060"/>
                    </w:rPr>
                  </w:pPr>
                  <w:r w:rsidRPr="008550F0">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D68BC" w14:textId="77777777" w:rsidR="0039149E" w:rsidRPr="008550F0" w:rsidRDefault="0039149E" w:rsidP="00D45D68">
                  <w:pPr>
                    <w:pStyle w:val="rowtabella0"/>
                    <w:rPr>
                      <w:color w:val="002060"/>
                    </w:rPr>
                  </w:pPr>
                  <w:r w:rsidRPr="008550F0">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7B076" w14:textId="77777777" w:rsidR="0039149E" w:rsidRPr="008550F0" w:rsidRDefault="0039149E" w:rsidP="00D45D68">
                  <w:pPr>
                    <w:pStyle w:val="rowtabella0"/>
                    <w:jc w:val="center"/>
                    <w:rPr>
                      <w:color w:val="002060"/>
                    </w:rPr>
                  </w:pPr>
                  <w:r w:rsidRPr="008550F0">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9999A" w14:textId="77777777" w:rsidR="0039149E" w:rsidRPr="008550F0" w:rsidRDefault="0039149E" w:rsidP="00D45D68">
                  <w:pPr>
                    <w:pStyle w:val="rowtabella0"/>
                    <w:jc w:val="center"/>
                    <w:rPr>
                      <w:color w:val="002060"/>
                    </w:rPr>
                  </w:pPr>
                  <w:r w:rsidRPr="008550F0">
                    <w:rPr>
                      <w:color w:val="002060"/>
                    </w:rPr>
                    <w:t> </w:t>
                  </w:r>
                </w:p>
              </w:tc>
            </w:tr>
            <w:tr w:rsidR="0039149E" w:rsidRPr="008550F0" w14:paraId="19B2622A"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FC89FD" w14:textId="77777777" w:rsidR="0039149E" w:rsidRPr="008550F0" w:rsidRDefault="0039149E" w:rsidP="00D45D68">
                  <w:pPr>
                    <w:pStyle w:val="rowtabella0"/>
                    <w:rPr>
                      <w:color w:val="002060"/>
                    </w:rPr>
                  </w:pPr>
                  <w:r w:rsidRPr="008550F0">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468827" w14:textId="77777777" w:rsidR="0039149E" w:rsidRPr="008550F0" w:rsidRDefault="0039149E" w:rsidP="00D45D68">
                  <w:pPr>
                    <w:pStyle w:val="rowtabella0"/>
                    <w:rPr>
                      <w:color w:val="002060"/>
                    </w:rPr>
                  </w:pPr>
                  <w:r w:rsidRPr="008550F0">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E21776" w14:textId="77777777" w:rsidR="0039149E" w:rsidRPr="008550F0" w:rsidRDefault="0039149E" w:rsidP="00D45D68">
                  <w:pPr>
                    <w:pStyle w:val="rowtabella0"/>
                    <w:jc w:val="center"/>
                    <w:rPr>
                      <w:color w:val="002060"/>
                    </w:rPr>
                  </w:pPr>
                  <w:r w:rsidRPr="008550F0">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AAD4CC" w14:textId="77777777" w:rsidR="0039149E" w:rsidRPr="008550F0" w:rsidRDefault="0039149E" w:rsidP="00D45D68">
                  <w:pPr>
                    <w:pStyle w:val="rowtabella0"/>
                    <w:jc w:val="center"/>
                    <w:rPr>
                      <w:color w:val="002060"/>
                    </w:rPr>
                  </w:pPr>
                  <w:r w:rsidRPr="008550F0">
                    <w:rPr>
                      <w:color w:val="002060"/>
                    </w:rPr>
                    <w:t> </w:t>
                  </w:r>
                </w:p>
              </w:tc>
            </w:tr>
            <w:tr w:rsidR="0039149E" w:rsidRPr="008550F0" w14:paraId="60B46013"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6CA6BE" w14:textId="77777777" w:rsidR="0039149E" w:rsidRPr="008550F0" w:rsidRDefault="0039149E" w:rsidP="00D45D68">
                  <w:pPr>
                    <w:pStyle w:val="rowtabella0"/>
                    <w:rPr>
                      <w:color w:val="002060"/>
                    </w:rPr>
                  </w:pPr>
                  <w:r w:rsidRPr="008550F0">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5BDC9" w14:textId="77777777" w:rsidR="0039149E" w:rsidRPr="008550F0" w:rsidRDefault="0039149E" w:rsidP="00D45D68">
                  <w:pPr>
                    <w:pStyle w:val="rowtabella0"/>
                    <w:rPr>
                      <w:color w:val="002060"/>
                    </w:rPr>
                  </w:pPr>
                  <w:r w:rsidRPr="008550F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E9E1E" w14:textId="77777777" w:rsidR="0039149E" w:rsidRPr="008550F0" w:rsidRDefault="0039149E" w:rsidP="00D45D68">
                  <w:pPr>
                    <w:pStyle w:val="rowtabella0"/>
                    <w:jc w:val="center"/>
                    <w:rPr>
                      <w:color w:val="002060"/>
                    </w:rPr>
                  </w:pPr>
                  <w:r w:rsidRPr="008550F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548D0F" w14:textId="77777777" w:rsidR="0039149E" w:rsidRPr="008550F0" w:rsidRDefault="0039149E" w:rsidP="00D45D68">
                  <w:pPr>
                    <w:pStyle w:val="rowtabella0"/>
                    <w:jc w:val="center"/>
                    <w:rPr>
                      <w:color w:val="002060"/>
                    </w:rPr>
                  </w:pPr>
                  <w:r w:rsidRPr="008550F0">
                    <w:rPr>
                      <w:color w:val="002060"/>
                    </w:rPr>
                    <w:t> </w:t>
                  </w:r>
                </w:p>
              </w:tc>
            </w:tr>
            <w:tr w:rsidR="0039149E" w:rsidRPr="008550F0" w14:paraId="15FBEA78"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D69AC3" w14:textId="77777777" w:rsidR="0039149E" w:rsidRPr="008550F0" w:rsidRDefault="0039149E" w:rsidP="00D45D68">
                  <w:pPr>
                    <w:pStyle w:val="rowtabella0"/>
                    <w:rPr>
                      <w:color w:val="002060"/>
                    </w:rPr>
                  </w:pPr>
                  <w:r w:rsidRPr="008550F0">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BE6DB" w14:textId="77777777" w:rsidR="0039149E" w:rsidRPr="008550F0" w:rsidRDefault="0039149E" w:rsidP="00D45D68">
                  <w:pPr>
                    <w:pStyle w:val="rowtabella0"/>
                    <w:rPr>
                      <w:color w:val="002060"/>
                    </w:rPr>
                  </w:pPr>
                  <w:r w:rsidRPr="008550F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44C5B" w14:textId="77777777" w:rsidR="0039149E" w:rsidRPr="008550F0" w:rsidRDefault="0039149E" w:rsidP="00D45D68">
                  <w:pPr>
                    <w:pStyle w:val="rowtabella0"/>
                    <w:jc w:val="center"/>
                    <w:rPr>
                      <w:color w:val="002060"/>
                    </w:rPr>
                  </w:pPr>
                  <w:r w:rsidRPr="008550F0">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22616" w14:textId="77777777" w:rsidR="0039149E" w:rsidRPr="008550F0" w:rsidRDefault="0039149E" w:rsidP="00D45D68">
                  <w:pPr>
                    <w:pStyle w:val="rowtabella0"/>
                    <w:jc w:val="center"/>
                    <w:rPr>
                      <w:color w:val="002060"/>
                    </w:rPr>
                  </w:pPr>
                  <w:r w:rsidRPr="008550F0">
                    <w:rPr>
                      <w:color w:val="002060"/>
                    </w:rPr>
                    <w:t> </w:t>
                  </w:r>
                </w:p>
              </w:tc>
            </w:tr>
            <w:tr w:rsidR="0039149E" w:rsidRPr="008550F0" w14:paraId="58348BC7"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7C5EB437" w14:textId="77777777" w:rsidR="0039149E" w:rsidRPr="008550F0" w:rsidRDefault="0039149E" w:rsidP="00D45D68">
                  <w:pPr>
                    <w:pStyle w:val="rowtabella0"/>
                    <w:rPr>
                      <w:color w:val="002060"/>
                    </w:rPr>
                  </w:pPr>
                  <w:r w:rsidRPr="008550F0">
                    <w:rPr>
                      <w:color w:val="002060"/>
                    </w:rPr>
                    <w:t>(1) - disputata il 22/01/2023</w:t>
                  </w:r>
                </w:p>
              </w:tc>
            </w:tr>
          </w:tbl>
          <w:p w14:paraId="72E33D69" w14:textId="77777777" w:rsidR="0039149E" w:rsidRPr="008550F0" w:rsidRDefault="0039149E" w:rsidP="00D45D68">
            <w:pPr>
              <w:rPr>
                <w:color w:val="002060"/>
              </w:rPr>
            </w:pPr>
          </w:p>
        </w:tc>
      </w:tr>
    </w:tbl>
    <w:p w14:paraId="3484720B" w14:textId="77777777" w:rsidR="0039149E" w:rsidRPr="008550F0" w:rsidRDefault="0039149E" w:rsidP="0039149E">
      <w:pPr>
        <w:pStyle w:val="breakline"/>
        <w:rPr>
          <w:rFonts w:eastAsiaTheme="minorEastAsia"/>
          <w:color w:val="002060"/>
        </w:rPr>
      </w:pPr>
    </w:p>
    <w:p w14:paraId="5817D47B" w14:textId="77777777" w:rsidR="0039149E" w:rsidRPr="008550F0" w:rsidRDefault="0039149E" w:rsidP="0039149E">
      <w:pPr>
        <w:pStyle w:val="breakline"/>
        <w:rPr>
          <w:color w:val="002060"/>
        </w:rPr>
      </w:pPr>
    </w:p>
    <w:p w14:paraId="253F4D46" w14:textId="77777777" w:rsidR="0039149E" w:rsidRPr="008550F0" w:rsidRDefault="0039149E" w:rsidP="0039149E">
      <w:pPr>
        <w:pStyle w:val="titoloprinc0"/>
        <w:rPr>
          <w:color w:val="002060"/>
        </w:rPr>
      </w:pPr>
      <w:r w:rsidRPr="008550F0">
        <w:rPr>
          <w:color w:val="002060"/>
        </w:rPr>
        <w:t>GIUDICE SPORTIVO</w:t>
      </w:r>
    </w:p>
    <w:p w14:paraId="08844110"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54C0B2FE" w14:textId="77777777" w:rsidR="0039149E" w:rsidRPr="008550F0" w:rsidRDefault="0039149E" w:rsidP="0039149E">
      <w:pPr>
        <w:pStyle w:val="titolo10"/>
        <w:rPr>
          <w:color w:val="002060"/>
        </w:rPr>
      </w:pPr>
      <w:r w:rsidRPr="008550F0">
        <w:rPr>
          <w:color w:val="002060"/>
        </w:rPr>
        <w:t xml:space="preserve">GARE DEL 21/ 1/2023 </w:t>
      </w:r>
    </w:p>
    <w:p w14:paraId="7F9F8C3E" w14:textId="77777777" w:rsidR="0039149E" w:rsidRPr="008550F0" w:rsidRDefault="0039149E" w:rsidP="0039149E">
      <w:pPr>
        <w:pStyle w:val="titolo7a"/>
        <w:rPr>
          <w:color w:val="002060"/>
        </w:rPr>
      </w:pPr>
      <w:r w:rsidRPr="008550F0">
        <w:rPr>
          <w:color w:val="002060"/>
        </w:rPr>
        <w:t xml:space="preserve">PROVVEDIMENTI DISCIPLINARI </w:t>
      </w:r>
    </w:p>
    <w:p w14:paraId="26D41BCA"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323AD233" w14:textId="77777777" w:rsidR="0039149E" w:rsidRPr="008550F0" w:rsidRDefault="0039149E" w:rsidP="0039149E">
      <w:pPr>
        <w:pStyle w:val="titolo30"/>
        <w:rPr>
          <w:color w:val="002060"/>
        </w:rPr>
      </w:pPr>
      <w:r w:rsidRPr="008550F0">
        <w:rPr>
          <w:color w:val="002060"/>
        </w:rPr>
        <w:t xml:space="preserve">DIRIGENTI </w:t>
      </w:r>
    </w:p>
    <w:p w14:paraId="159EC2C0" w14:textId="77777777" w:rsidR="0039149E" w:rsidRPr="008550F0" w:rsidRDefault="0039149E" w:rsidP="0039149E">
      <w:pPr>
        <w:pStyle w:val="titolo20"/>
        <w:rPr>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CE2ADD7" w14:textId="77777777" w:rsidTr="00D45D68">
        <w:tc>
          <w:tcPr>
            <w:tcW w:w="2200" w:type="dxa"/>
            <w:tcMar>
              <w:top w:w="20" w:type="dxa"/>
              <w:left w:w="20" w:type="dxa"/>
              <w:bottom w:w="20" w:type="dxa"/>
              <w:right w:w="20" w:type="dxa"/>
            </w:tcMar>
            <w:vAlign w:val="center"/>
            <w:hideMark/>
          </w:tcPr>
          <w:p w14:paraId="06A1F986" w14:textId="77777777" w:rsidR="0039149E" w:rsidRPr="008550F0" w:rsidRDefault="0039149E" w:rsidP="00D45D68">
            <w:pPr>
              <w:pStyle w:val="movimento"/>
              <w:rPr>
                <w:color w:val="002060"/>
              </w:rPr>
            </w:pPr>
            <w:r w:rsidRPr="008550F0">
              <w:rPr>
                <w:color w:val="002060"/>
              </w:rPr>
              <w:t>MONTANI GIULIANO</w:t>
            </w:r>
          </w:p>
        </w:tc>
        <w:tc>
          <w:tcPr>
            <w:tcW w:w="2200" w:type="dxa"/>
            <w:tcMar>
              <w:top w:w="20" w:type="dxa"/>
              <w:left w:w="20" w:type="dxa"/>
              <w:bottom w:w="20" w:type="dxa"/>
              <w:right w:w="20" w:type="dxa"/>
            </w:tcMar>
            <w:vAlign w:val="center"/>
            <w:hideMark/>
          </w:tcPr>
          <w:p w14:paraId="0EEE3EE2" w14:textId="77777777" w:rsidR="0039149E" w:rsidRPr="008550F0" w:rsidRDefault="0039149E" w:rsidP="00D45D68">
            <w:pPr>
              <w:pStyle w:val="movimento2"/>
              <w:rPr>
                <w:color w:val="002060"/>
              </w:rPr>
            </w:pPr>
            <w:r w:rsidRPr="008550F0">
              <w:rPr>
                <w:color w:val="002060"/>
              </w:rPr>
              <w:t xml:space="preserve">(SPES VALDASO 1993) </w:t>
            </w:r>
          </w:p>
        </w:tc>
        <w:tc>
          <w:tcPr>
            <w:tcW w:w="800" w:type="dxa"/>
            <w:tcMar>
              <w:top w:w="20" w:type="dxa"/>
              <w:left w:w="20" w:type="dxa"/>
              <w:bottom w:w="20" w:type="dxa"/>
              <w:right w:w="20" w:type="dxa"/>
            </w:tcMar>
            <w:vAlign w:val="center"/>
            <w:hideMark/>
          </w:tcPr>
          <w:p w14:paraId="64EF163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3349CC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46EE20B" w14:textId="77777777" w:rsidR="0039149E" w:rsidRPr="008550F0" w:rsidRDefault="0039149E" w:rsidP="00D45D68">
            <w:pPr>
              <w:pStyle w:val="movimento2"/>
              <w:rPr>
                <w:color w:val="002060"/>
              </w:rPr>
            </w:pPr>
            <w:r w:rsidRPr="008550F0">
              <w:rPr>
                <w:color w:val="002060"/>
              </w:rPr>
              <w:t> </w:t>
            </w:r>
          </w:p>
        </w:tc>
      </w:tr>
    </w:tbl>
    <w:p w14:paraId="5F33F5E2" w14:textId="77777777" w:rsidR="0039149E" w:rsidRPr="008550F0" w:rsidRDefault="0039149E" w:rsidP="0039149E">
      <w:pPr>
        <w:pStyle w:val="titolo30"/>
        <w:rPr>
          <w:rFonts w:eastAsiaTheme="minorEastAsia"/>
          <w:color w:val="002060"/>
        </w:rPr>
      </w:pPr>
      <w:r w:rsidRPr="008550F0">
        <w:rPr>
          <w:color w:val="002060"/>
        </w:rPr>
        <w:t xml:space="preserve">CALCIATORI ESPULSI </w:t>
      </w:r>
    </w:p>
    <w:p w14:paraId="676CC4B4" w14:textId="77777777" w:rsidR="0039149E" w:rsidRPr="008550F0" w:rsidRDefault="0039149E" w:rsidP="0039149E">
      <w:pPr>
        <w:pStyle w:val="titolo20"/>
        <w:rPr>
          <w:color w:val="002060"/>
        </w:rPr>
      </w:pPr>
      <w:r w:rsidRPr="008550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38A3C008" w14:textId="77777777" w:rsidTr="00D45D68">
        <w:tc>
          <w:tcPr>
            <w:tcW w:w="2200" w:type="dxa"/>
            <w:tcMar>
              <w:top w:w="20" w:type="dxa"/>
              <w:left w:w="20" w:type="dxa"/>
              <w:bottom w:w="20" w:type="dxa"/>
              <w:right w:w="20" w:type="dxa"/>
            </w:tcMar>
            <w:vAlign w:val="center"/>
            <w:hideMark/>
          </w:tcPr>
          <w:p w14:paraId="52C312EB" w14:textId="77777777" w:rsidR="0039149E" w:rsidRPr="008550F0" w:rsidRDefault="0039149E" w:rsidP="00D45D68">
            <w:pPr>
              <w:pStyle w:val="movimento"/>
              <w:rPr>
                <w:color w:val="002060"/>
              </w:rPr>
            </w:pPr>
            <w:r w:rsidRPr="008550F0">
              <w:rPr>
                <w:color w:val="002060"/>
              </w:rPr>
              <w:t>CHAHBOUNE MOHAMED</w:t>
            </w:r>
          </w:p>
        </w:tc>
        <w:tc>
          <w:tcPr>
            <w:tcW w:w="2200" w:type="dxa"/>
            <w:tcMar>
              <w:top w:w="20" w:type="dxa"/>
              <w:left w:w="20" w:type="dxa"/>
              <w:bottom w:w="20" w:type="dxa"/>
              <w:right w:w="20" w:type="dxa"/>
            </w:tcMar>
            <w:vAlign w:val="center"/>
            <w:hideMark/>
          </w:tcPr>
          <w:p w14:paraId="20B99FEF" w14:textId="77777777" w:rsidR="0039149E" w:rsidRPr="008550F0" w:rsidRDefault="0039149E" w:rsidP="00D45D68">
            <w:pPr>
              <w:pStyle w:val="movimento2"/>
              <w:rPr>
                <w:color w:val="002060"/>
              </w:rPr>
            </w:pPr>
            <w:r w:rsidRPr="008550F0">
              <w:rPr>
                <w:color w:val="002060"/>
              </w:rPr>
              <w:t xml:space="preserve">(LABELSYSTEM POTENZAPICENA) </w:t>
            </w:r>
          </w:p>
        </w:tc>
        <w:tc>
          <w:tcPr>
            <w:tcW w:w="800" w:type="dxa"/>
            <w:tcMar>
              <w:top w:w="20" w:type="dxa"/>
              <w:left w:w="20" w:type="dxa"/>
              <w:bottom w:w="20" w:type="dxa"/>
              <w:right w:w="20" w:type="dxa"/>
            </w:tcMar>
            <w:vAlign w:val="center"/>
            <w:hideMark/>
          </w:tcPr>
          <w:p w14:paraId="0C395025"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DC4576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059306E" w14:textId="77777777" w:rsidR="0039149E" w:rsidRPr="008550F0" w:rsidRDefault="0039149E" w:rsidP="00D45D68">
            <w:pPr>
              <w:pStyle w:val="movimento2"/>
              <w:rPr>
                <w:color w:val="002060"/>
              </w:rPr>
            </w:pPr>
            <w:r w:rsidRPr="008550F0">
              <w:rPr>
                <w:color w:val="002060"/>
              </w:rPr>
              <w:t> </w:t>
            </w:r>
          </w:p>
        </w:tc>
      </w:tr>
    </w:tbl>
    <w:p w14:paraId="7D0AC519" w14:textId="77777777" w:rsidR="0039149E" w:rsidRPr="008550F0" w:rsidRDefault="0039149E" w:rsidP="0039149E">
      <w:pPr>
        <w:pStyle w:val="titolo30"/>
        <w:rPr>
          <w:rFonts w:eastAsiaTheme="minorEastAsia"/>
          <w:color w:val="002060"/>
        </w:rPr>
      </w:pPr>
      <w:r w:rsidRPr="008550F0">
        <w:rPr>
          <w:color w:val="002060"/>
        </w:rPr>
        <w:t xml:space="preserve">CALCIATORI NON ESPULSI </w:t>
      </w:r>
    </w:p>
    <w:p w14:paraId="21385A41" w14:textId="77777777" w:rsidR="0039149E" w:rsidRPr="008550F0" w:rsidRDefault="0039149E" w:rsidP="0039149E">
      <w:pPr>
        <w:pStyle w:val="titolo20"/>
        <w:rPr>
          <w:color w:val="002060"/>
        </w:rPr>
      </w:pPr>
      <w:r w:rsidRPr="008550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7F4303EA" w14:textId="77777777" w:rsidTr="00D45D68">
        <w:tc>
          <w:tcPr>
            <w:tcW w:w="2200" w:type="dxa"/>
            <w:tcMar>
              <w:top w:w="20" w:type="dxa"/>
              <w:left w:w="20" w:type="dxa"/>
              <w:bottom w:w="20" w:type="dxa"/>
              <w:right w:w="20" w:type="dxa"/>
            </w:tcMar>
            <w:vAlign w:val="center"/>
            <w:hideMark/>
          </w:tcPr>
          <w:p w14:paraId="09EB20FF" w14:textId="77777777" w:rsidR="0039149E" w:rsidRPr="008550F0" w:rsidRDefault="0039149E" w:rsidP="00D45D68">
            <w:pPr>
              <w:pStyle w:val="movimento"/>
              <w:rPr>
                <w:color w:val="002060"/>
              </w:rPr>
            </w:pPr>
            <w:r w:rsidRPr="008550F0">
              <w:rPr>
                <w:color w:val="002060"/>
              </w:rPr>
              <w:t>ELFATEH MOHAMED ALI</w:t>
            </w:r>
          </w:p>
        </w:tc>
        <w:tc>
          <w:tcPr>
            <w:tcW w:w="2200" w:type="dxa"/>
            <w:tcMar>
              <w:top w:w="20" w:type="dxa"/>
              <w:left w:w="20" w:type="dxa"/>
              <w:bottom w:w="20" w:type="dxa"/>
              <w:right w:w="20" w:type="dxa"/>
            </w:tcMar>
            <w:vAlign w:val="center"/>
            <w:hideMark/>
          </w:tcPr>
          <w:p w14:paraId="1C5D7EA7" w14:textId="77777777" w:rsidR="0039149E" w:rsidRPr="008550F0" w:rsidRDefault="0039149E" w:rsidP="00D45D68">
            <w:pPr>
              <w:pStyle w:val="movimento2"/>
              <w:rPr>
                <w:color w:val="002060"/>
              </w:rPr>
            </w:pPr>
            <w:r w:rsidRPr="008550F0">
              <w:rPr>
                <w:color w:val="002060"/>
              </w:rPr>
              <w:t xml:space="preserve">(JESI CALCIO A 5) </w:t>
            </w:r>
          </w:p>
        </w:tc>
        <w:tc>
          <w:tcPr>
            <w:tcW w:w="800" w:type="dxa"/>
            <w:tcMar>
              <w:top w:w="20" w:type="dxa"/>
              <w:left w:w="20" w:type="dxa"/>
              <w:bottom w:w="20" w:type="dxa"/>
              <w:right w:w="20" w:type="dxa"/>
            </w:tcMar>
            <w:vAlign w:val="center"/>
            <w:hideMark/>
          </w:tcPr>
          <w:p w14:paraId="49D07FF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ECB1D5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3132A725" w14:textId="77777777" w:rsidR="0039149E" w:rsidRPr="008550F0" w:rsidRDefault="0039149E" w:rsidP="00D45D68">
            <w:pPr>
              <w:pStyle w:val="movimento2"/>
              <w:rPr>
                <w:color w:val="002060"/>
              </w:rPr>
            </w:pPr>
            <w:r w:rsidRPr="008550F0">
              <w:rPr>
                <w:color w:val="002060"/>
              </w:rPr>
              <w:t> </w:t>
            </w:r>
          </w:p>
        </w:tc>
      </w:tr>
    </w:tbl>
    <w:p w14:paraId="48FA212B" w14:textId="77777777" w:rsidR="0039149E" w:rsidRPr="008550F0" w:rsidRDefault="0039149E" w:rsidP="0039149E">
      <w:pPr>
        <w:pStyle w:val="titolo20"/>
        <w:rPr>
          <w:rFonts w:eastAsiaTheme="minorEastAsia"/>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0FC289E9" w14:textId="77777777" w:rsidTr="00D45D68">
        <w:tc>
          <w:tcPr>
            <w:tcW w:w="2200" w:type="dxa"/>
            <w:tcMar>
              <w:top w:w="20" w:type="dxa"/>
              <w:left w:w="20" w:type="dxa"/>
              <w:bottom w:w="20" w:type="dxa"/>
              <w:right w:w="20" w:type="dxa"/>
            </w:tcMar>
            <w:vAlign w:val="center"/>
            <w:hideMark/>
          </w:tcPr>
          <w:p w14:paraId="3ED73D85" w14:textId="77777777" w:rsidR="0039149E" w:rsidRPr="008550F0" w:rsidRDefault="0039149E" w:rsidP="00D45D68">
            <w:pPr>
              <w:pStyle w:val="movimento"/>
              <w:rPr>
                <w:color w:val="002060"/>
              </w:rPr>
            </w:pPr>
            <w:r w:rsidRPr="008550F0">
              <w:rPr>
                <w:color w:val="002060"/>
              </w:rPr>
              <w:t>CICOGNA LORENZO</w:t>
            </w:r>
          </w:p>
        </w:tc>
        <w:tc>
          <w:tcPr>
            <w:tcW w:w="2200" w:type="dxa"/>
            <w:tcMar>
              <w:top w:w="20" w:type="dxa"/>
              <w:left w:w="20" w:type="dxa"/>
              <w:bottom w:w="20" w:type="dxa"/>
              <w:right w:w="20" w:type="dxa"/>
            </w:tcMar>
            <w:vAlign w:val="center"/>
            <w:hideMark/>
          </w:tcPr>
          <w:p w14:paraId="625FFB6B" w14:textId="77777777" w:rsidR="0039149E" w:rsidRPr="008550F0" w:rsidRDefault="0039149E" w:rsidP="00D45D68">
            <w:pPr>
              <w:pStyle w:val="movimento2"/>
              <w:rPr>
                <w:color w:val="002060"/>
              </w:rPr>
            </w:pPr>
            <w:r w:rsidRPr="008550F0">
              <w:rPr>
                <w:color w:val="002060"/>
              </w:rPr>
              <w:t xml:space="preserve">(DAMIANI E GATTI ASCOLI) </w:t>
            </w:r>
          </w:p>
        </w:tc>
        <w:tc>
          <w:tcPr>
            <w:tcW w:w="800" w:type="dxa"/>
            <w:tcMar>
              <w:top w:w="20" w:type="dxa"/>
              <w:left w:w="20" w:type="dxa"/>
              <w:bottom w:w="20" w:type="dxa"/>
              <w:right w:w="20" w:type="dxa"/>
            </w:tcMar>
            <w:vAlign w:val="center"/>
            <w:hideMark/>
          </w:tcPr>
          <w:p w14:paraId="173D2B7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0BA184E" w14:textId="77777777" w:rsidR="0039149E" w:rsidRPr="008550F0" w:rsidRDefault="0039149E" w:rsidP="00D45D68">
            <w:pPr>
              <w:pStyle w:val="movimento"/>
              <w:rPr>
                <w:color w:val="002060"/>
              </w:rPr>
            </w:pPr>
            <w:r w:rsidRPr="008550F0">
              <w:rPr>
                <w:color w:val="002060"/>
              </w:rPr>
              <w:t>FRONTINO FABIO GAETANO</w:t>
            </w:r>
          </w:p>
        </w:tc>
        <w:tc>
          <w:tcPr>
            <w:tcW w:w="2200" w:type="dxa"/>
            <w:tcMar>
              <w:top w:w="20" w:type="dxa"/>
              <w:left w:w="20" w:type="dxa"/>
              <w:bottom w:w="20" w:type="dxa"/>
              <w:right w:w="20" w:type="dxa"/>
            </w:tcMar>
            <w:vAlign w:val="center"/>
            <w:hideMark/>
          </w:tcPr>
          <w:p w14:paraId="1E431D2A" w14:textId="77777777" w:rsidR="0039149E" w:rsidRPr="008550F0" w:rsidRDefault="0039149E" w:rsidP="00D45D68">
            <w:pPr>
              <w:pStyle w:val="movimento2"/>
              <w:rPr>
                <w:color w:val="002060"/>
              </w:rPr>
            </w:pPr>
            <w:r w:rsidRPr="008550F0">
              <w:rPr>
                <w:color w:val="002060"/>
              </w:rPr>
              <w:t xml:space="preserve">(ITALSERVICE C5) </w:t>
            </w:r>
          </w:p>
        </w:tc>
      </w:tr>
    </w:tbl>
    <w:p w14:paraId="35316538" w14:textId="77777777" w:rsidR="0039149E" w:rsidRPr="008550F0" w:rsidRDefault="0039149E" w:rsidP="0039149E">
      <w:pPr>
        <w:pStyle w:val="titolo20"/>
        <w:rPr>
          <w:rFonts w:eastAsiaTheme="minorEastAsia"/>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791CA79" w14:textId="77777777" w:rsidTr="00D45D68">
        <w:tc>
          <w:tcPr>
            <w:tcW w:w="2200" w:type="dxa"/>
            <w:tcMar>
              <w:top w:w="20" w:type="dxa"/>
              <w:left w:w="20" w:type="dxa"/>
              <w:bottom w:w="20" w:type="dxa"/>
              <w:right w:w="20" w:type="dxa"/>
            </w:tcMar>
            <w:vAlign w:val="center"/>
            <w:hideMark/>
          </w:tcPr>
          <w:p w14:paraId="4304EA50" w14:textId="77777777" w:rsidR="0039149E" w:rsidRPr="008550F0" w:rsidRDefault="0039149E" w:rsidP="00D45D68">
            <w:pPr>
              <w:pStyle w:val="movimento"/>
              <w:rPr>
                <w:color w:val="002060"/>
              </w:rPr>
            </w:pPr>
            <w:r w:rsidRPr="008550F0">
              <w:rPr>
                <w:color w:val="002060"/>
              </w:rPr>
              <w:t>BIGARI CRISTIAN</w:t>
            </w:r>
          </w:p>
        </w:tc>
        <w:tc>
          <w:tcPr>
            <w:tcW w:w="2200" w:type="dxa"/>
            <w:tcMar>
              <w:top w:w="20" w:type="dxa"/>
              <w:left w:w="20" w:type="dxa"/>
              <w:bottom w:w="20" w:type="dxa"/>
              <w:right w:w="20" w:type="dxa"/>
            </w:tcMar>
            <w:vAlign w:val="center"/>
            <w:hideMark/>
          </w:tcPr>
          <w:p w14:paraId="2E9DD827" w14:textId="77777777" w:rsidR="0039149E" w:rsidRPr="008550F0" w:rsidRDefault="0039149E" w:rsidP="00D45D68">
            <w:pPr>
              <w:pStyle w:val="movimento2"/>
              <w:rPr>
                <w:color w:val="002060"/>
              </w:rPr>
            </w:pPr>
            <w:r w:rsidRPr="008550F0">
              <w:rPr>
                <w:color w:val="002060"/>
              </w:rPr>
              <w:t xml:space="preserve">(LABELSYSTEM POTENZAPICENA) </w:t>
            </w:r>
          </w:p>
        </w:tc>
        <w:tc>
          <w:tcPr>
            <w:tcW w:w="800" w:type="dxa"/>
            <w:tcMar>
              <w:top w:w="20" w:type="dxa"/>
              <w:left w:w="20" w:type="dxa"/>
              <w:bottom w:w="20" w:type="dxa"/>
              <w:right w:w="20" w:type="dxa"/>
            </w:tcMar>
            <w:vAlign w:val="center"/>
            <w:hideMark/>
          </w:tcPr>
          <w:p w14:paraId="787A28E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17F4258"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A20CE2A" w14:textId="77777777" w:rsidR="0039149E" w:rsidRPr="008550F0" w:rsidRDefault="0039149E" w:rsidP="00D45D68">
            <w:pPr>
              <w:pStyle w:val="movimento2"/>
              <w:rPr>
                <w:color w:val="002060"/>
              </w:rPr>
            </w:pPr>
            <w:r w:rsidRPr="008550F0">
              <w:rPr>
                <w:color w:val="002060"/>
              </w:rPr>
              <w:t> </w:t>
            </w:r>
          </w:p>
        </w:tc>
      </w:tr>
    </w:tbl>
    <w:p w14:paraId="1F113F31"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7A0CCA5F" w14:textId="77777777" w:rsidTr="00D45D68">
        <w:tc>
          <w:tcPr>
            <w:tcW w:w="2200" w:type="dxa"/>
            <w:tcMar>
              <w:top w:w="20" w:type="dxa"/>
              <w:left w:w="20" w:type="dxa"/>
              <w:bottom w:w="20" w:type="dxa"/>
              <w:right w:w="20" w:type="dxa"/>
            </w:tcMar>
            <w:vAlign w:val="center"/>
            <w:hideMark/>
          </w:tcPr>
          <w:p w14:paraId="73B1F19C" w14:textId="77777777" w:rsidR="0039149E" w:rsidRPr="008550F0" w:rsidRDefault="0039149E" w:rsidP="00D45D68">
            <w:pPr>
              <w:pStyle w:val="movimento"/>
              <w:rPr>
                <w:color w:val="002060"/>
              </w:rPr>
            </w:pPr>
            <w:r w:rsidRPr="008550F0">
              <w:rPr>
                <w:color w:val="002060"/>
              </w:rPr>
              <w:t>FALASCHINI MARCO</w:t>
            </w:r>
          </w:p>
        </w:tc>
        <w:tc>
          <w:tcPr>
            <w:tcW w:w="2200" w:type="dxa"/>
            <w:tcMar>
              <w:top w:w="20" w:type="dxa"/>
              <w:left w:w="20" w:type="dxa"/>
              <w:bottom w:w="20" w:type="dxa"/>
              <w:right w:w="20" w:type="dxa"/>
            </w:tcMar>
            <w:vAlign w:val="center"/>
            <w:hideMark/>
          </w:tcPr>
          <w:p w14:paraId="0C8ED5B7" w14:textId="77777777" w:rsidR="0039149E" w:rsidRPr="008550F0" w:rsidRDefault="0039149E" w:rsidP="00D45D68">
            <w:pPr>
              <w:pStyle w:val="movimento2"/>
              <w:rPr>
                <w:color w:val="002060"/>
              </w:rPr>
            </w:pPr>
            <w:r w:rsidRPr="008550F0">
              <w:rPr>
                <w:color w:val="002060"/>
              </w:rPr>
              <w:t xml:space="preserve">(ACLI MANTOVANI CALCIO A 5) </w:t>
            </w:r>
          </w:p>
        </w:tc>
        <w:tc>
          <w:tcPr>
            <w:tcW w:w="800" w:type="dxa"/>
            <w:tcMar>
              <w:top w:w="20" w:type="dxa"/>
              <w:left w:w="20" w:type="dxa"/>
              <w:bottom w:w="20" w:type="dxa"/>
              <w:right w:w="20" w:type="dxa"/>
            </w:tcMar>
            <w:vAlign w:val="center"/>
            <w:hideMark/>
          </w:tcPr>
          <w:p w14:paraId="5EA975DE"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61B9BD1" w14:textId="77777777" w:rsidR="0039149E" w:rsidRPr="008550F0" w:rsidRDefault="0039149E" w:rsidP="00D45D68">
            <w:pPr>
              <w:pStyle w:val="movimento"/>
              <w:rPr>
                <w:color w:val="002060"/>
              </w:rPr>
            </w:pPr>
            <w:r w:rsidRPr="008550F0">
              <w:rPr>
                <w:color w:val="002060"/>
              </w:rPr>
              <w:t>BARONI SAMUELE</w:t>
            </w:r>
          </w:p>
        </w:tc>
        <w:tc>
          <w:tcPr>
            <w:tcW w:w="2200" w:type="dxa"/>
            <w:tcMar>
              <w:top w:w="20" w:type="dxa"/>
              <w:left w:w="20" w:type="dxa"/>
              <w:bottom w:w="20" w:type="dxa"/>
              <w:right w:w="20" w:type="dxa"/>
            </w:tcMar>
            <w:vAlign w:val="center"/>
            <w:hideMark/>
          </w:tcPr>
          <w:p w14:paraId="0C35766C" w14:textId="77777777" w:rsidR="0039149E" w:rsidRPr="008550F0" w:rsidRDefault="0039149E" w:rsidP="00D45D68">
            <w:pPr>
              <w:pStyle w:val="movimento2"/>
              <w:rPr>
                <w:color w:val="002060"/>
              </w:rPr>
            </w:pPr>
            <w:r w:rsidRPr="008550F0">
              <w:rPr>
                <w:color w:val="002060"/>
              </w:rPr>
              <w:t xml:space="preserve">(CSI GAUDIO) </w:t>
            </w:r>
          </w:p>
        </w:tc>
      </w:tr>
      <w:tr w:rsidR="0039149E" w:rsidRPr="008550F0" w14:paraId="02D63919" w14:textId="77777777" w:rsidTr="00D45D68">
        <w:tc>
          <w:tcPr>
            <w:tcW w:w="2200" w:type="dxa"/>
            <w:tcMar>
              <w:top w:w="20" w:type="dxa"/>
              <w:left w:w="20" w:type="dxa"/>
              <w:bottom w:w="20" w:type="dxa"/>
              <w:right w:w="20" w:type="dxa"/>
            </w:tcMar>
            <w:vAlign w:val="center"/>
            <w:hideMark/>
          </w:tcPr>
          <w:p w14:paraId="57BCA71B" w14:textId="77777777" w:rsidR="0039149E" w:rsidRPr="008550F0" w:rsidRDefault="0039149E" w:rsidP="00D45D68">
            <w:pPr>
              <w:pStyle w:val="movimento"/>
              <w:rPr>
                <w:color w:val="002060"/>
              </w:rPr>
            </w:pPr>
            <w:r w:rsidRPr="008550F0">
              <w:rPr>
                <w:color w:val="002060"/>
              </w:rPr>
              <w:t>PARADISI FRANCESCO</w:t>
            </w:r>
          </w:p>
        </w:tc>
        <w:tc>
          <w:tcPr>
            <w:tcW w:w="2200" w:type="dxa"/>
            <w:tcMar>
              <w:top w:w="20" w:type="dxa"/>
              <w:left w:w="20" w:type="dxa"/>
              <w:bottom w:w="20" w:type="dxa"/>
              <w:right w:w="20" w:type="dxa"/>
            </w:tcMar>
            <w:vAlign w:val="center"/>
            <w:hideMark/>
          </w:tcPr>
          <w:p w14:paraId="7B6395BD" w14:textId="77777777" w:rsidR="0039149E" w:rsidRPr="008550F0" w:rsidRDefault="0039149E" w:rsidP="00D45D68">
            <w:pPr>
              <w:pStyle w:val="movimento2"/>
              <w:rPr>
                <w:color w:val="002060"/>
              </w:rPr>
            </w:pPr>
            <w:r w:rsidRPr="008550F0">
              <w:rPr>
                <w:color w:val="002060"/>
              </w:rPr>
              <w:t xml:space="preserve">(ETA BETA FOOTBALL) </w:t>
            </w:r>
          </w:p>
        </w:tc>
        <w:tc>
          <w:tcPr>
            <w:tcW w:w="800" w:type="dxa"/>
            <w:tcMar>
              <w:top w:w="20" w:type="dxa"/>
              <w:left w:w="20" w:type="dxa"/>
              <w:bottom w:w="20" w:type="dxa"/>
              <w:right w:w="20" w:type="dxa"/>
            </w:tcMar>
            <w:vAlign w:val="center"/>
            <w:hideMark/>
          </w:tcPr>
          <w:p w14:paraId="3674792F"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D59CDE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93DCC5F" w14:textId="77777777" w:rsidR="0039149E" w:rsidRPr="008550F0" w:rsidRDefault="0039149E" w:rsidP="00D45D68">
            <w:pPr>
              <w:pStyle w:val="movimento2"/>
              <w:rPr>
                <w:color w:val="002060"/>
              </w:rPr>
            </w:pPr>
            <w:r w:rsidRPr="008550F0">
              <w:rPr>
                <w:color w:val="002060"/>
              </w:rPr>
              <w:t> </w:t>
            </w:r>
          </w:p>
        </w:tc>
      </w:tr>
    </w:tbl>
    <w:p w14:paraId="6F592CBA" w14:textId="77777777" w:rsidR="0039149E" w:rsidRPr="008550F0" w:rsidRDefault="0039149E" w:rsidP="0039149E">
      <w:pPr>
        <w:pStyle w:val="titolo10"/>
        <w:rPr>
          <w:rFonts w:eastAsiaTheme="minorEastAsia"/>
          <w:color w:val="002060"/>
        </w:rPr>
      </w:pPr>
      <w:r w:rsidRPr="008550F0">
        <w:rPr>
          <w:color w:val="002060"/>
        </w:rPr>
        <w:t xml:space="preserve">GARE DEL 22/ 1/2023 </w:t>
      </w:r>
    </w:p>
    <w:p w14:paraId="4B15C1B3" w14:textId="77777777" w:rsidR="0039149E" w:rsidRPr="008550F0" w:rsidRDefault="0039149E" w:rsidP="0039149E">
      <w:pPr>
        <w:pStyle w:val="titolo7a"/>
        <w:rPr>
          <w:color w:val="002060"/>
        </w:rPr>
      </w:pPr>
      <w:r w:rsidRPr="008550F0">
        <w:rPr>
          <w:color w:val="002060"/>
        </w:rPr>
        <w:t xml:space="preserve">PROVVEDIMENTI DISCIPLINARI </w:t>
      </w:r>
    </w:p>
    <w:p w14:paraId="1CB4D09D"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5FB3CFAE" w14:textId="77777777" w:rsidR="0039149E" w:rsidRPr="008550F0" w:rsidRDefault="0039149E" w:rsidP="0039149E">
      <w:pPr>
        <w:pStyle w:val="titolo30"/>
        <w:rPr>
          <w:color w:val="002060"/>
        </w:rPr>
      </w:pPr>
      <w:r w:rsidRPr="008550F0">
        <w:rPr>
          <w:color w:val="002060"/>
        </w:rPr>
        <w:t xml:space="preserve">CALCIATORI NON ESPULSI </w:t>
      </w:r>
    </w:p>
    <w:p w14:paraId="10332C57" w14:textId="77777777" w:rsidR="0039149E" w:rsidRPr="008550F0" w:rsidRDefault="0039149E" w:rsidP="0039149E">
      <w:pPr>
        <w:pStyle w:val="titolo20"/>
        <w:rPr>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6E7D2FF" w14:textId="77777777" w:rsidTr="00D45D68">
        <w:tc>
          <w:tcPr>
            <w:tcW w:w="2200" w:type="dxa"/>
            <w:tcMar>
              <w:top w:w="20" w:type="dxa"/>
              <w:left w:w="20" w:type="dxa"/>
              <w:bottom w:w="20" w:type="dxa"/>
              <w:right w:w="20" w:type="dxa"/>
            </w:tcMar>
            <w:vAlign w:val="center"/>
            <w:hideMark/>
          </w:tcPr>
          <w:p w14:paraId="1638CF30" w14:textId="77777777" w:rsidR="0039149E" w:rsidRPr="008550F0" w:rsidRDefault="0039149E" w:rsidP="00D45D68">
            <w:pPr>
              <w:pStyle w:val="movimento"/>
              <w:rPr>
                <w:color w:val="002060"/>
              </w:rPr>
            </w:pPr>
            <w:r w:rsidRPr="008550F0">
              <w:rPr>
                <w:color w:val="002060"/>
              </w:rPr>
              <w:lastRenderedPageBreak/>
              <w:t>NIASSE SERIGNE FALLOU</w:t>
            </w:r>
          </w:p>
        </w:tc>
        <w:tc>
          <w:tcPr>
            <w:tcW w:w="2200" w:type="dxa"/>
            <w:tcMar>
              <w:top w:w="20" w:type="dxa"/>
              <w:left w:w="20" w:type="dxa"/>
              <w:bottom w:w="20" w:type="dxa"/>
              <w:right w:w="20" w:type="dxa"/>
            </w:tcMar>
            <w:vAlign w:val="center"/>
            <w:hideMark/>
          </w:tcPr>
          <w:p w14:paraId="1C712627" w14:textId="77777777" w:rsidR="0039149E" w:rsidRPr="008550F0" w:rsidRDefault="0039149E" w:rsidP="00D45D68">
            <w:pPr>
              <w:pStyle w:val="movimento2"/>
              <w:rPr>
                <w:color w:val="002060"/>
              </w:rPr>
            </w:pPr>
            <w:r w:rsidRPr="008550F0">
              <w:rPr>
                <w:color w:val="002060"/>
              </w:rPr>
              <w:t xml:space="preserve">(BORGOROSSO TOLENTINO) </w:t>
            </w:r>
          </w:p>
        </w:tc>
        <w:tc>
          <w:tcPr>
            <w:tcW w:w="800" w:type="dxa"/>
            <w:tcMar>
              <w:top w:w="20" w:type="dxa"/>
              <w:left w:w="20" w:type="dxa"/>
              <w:bottom w:w="20" w:type="dxa"/>
              <w:right w:w="20" w:type="dxa"/>
            </w:tcMar>
            <w:vAlign w:val="center"/>
            <w:hideMark/>
          </w:tcPr>
          <w:p w14:paraId="3BD1651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B20ACD3"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5F9309B2" w14:textId="77777777" w:rsidR="0039149E" w:rsidRPr="008550F0" w:rsidRDefault="0039149E" w:rsidP="00D45D68">
            <w:pPr>
              <w:pStyle w:val="movimento2"/>
              <w:rPr>
                <w:color w:val="002060"/>
              </w:rPr>
            </w:pPr>
            <w:r w:rsidRPr="008550F0">
              <w:rPr>
                <w:color w:val="002060"/>
              </w:rPr>
              <w:t> </w:t>
            </w:r>
          </w:p>
        </w:tc>
      </w:tr>
    </w:tbl>
    <w:p w14:paraId="2696589B"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E603A5F" w14:textId="77777777" w:rsidTr="00D45D68">
        <w:tc>
          <w:tcPr>
            <w:tcW w:w="2200" w:type="dxa"/>
            <w:tcMar>
              <w:top w:w="20" w:type="dxa"/>
              <w:left w:w="20" w:type="dxa"/>
              <w:bottom w:w="20" w:type="dxa"/>
              <w:right w:w="20" w:type="dxa"/>
            </w:tcMar>
            <w:vAlign w:val="center"/>
            <w:hideMark/>
          </w:tcPr>
          <w:p w14:paraId="70D1EF39" w14:textId="77777777" w:rsidR="0039149E" w:rsidRPr="008550F0" w:rsidRDefault="0039149E" w:rsidP="00D45D68">
            <w:pPr>
              <w:pStyle w:val="movimento"/>
              <w:rPr>
                <w:color w:val="002060"/>
              </w:rPr>
            </w:pPr>
            <w:r w:rsidRPr="008550F0">
              <w:rPr>
                <w:color w:val="002060"/>
              </w:rPr>
              <w:t>CESTINI ALESSANDRO</w:t>
            </w:r>
          </w:p>
        </w:tc>
        <w:tc>
          <w:tcPr>
            <w:tcW w:w="2200" w:type="dxa"/>
            <w:tcMar>
              <w:top w:w="20" w:type="dxa"/>
              <w:left w:w="20" w:type="dxa"/>
              <w:bottom w:w="20" w:type="dxa"/>
              <w:right w:w="20" w:type="dxa"/>
            </w:tcMar>
            <w:vAlign w:val="center"/>
            <w:hideMark/>
          </w:tcPr>
          <w:p w14:paraId="40D35166" w14:textId="77777777" w:rsidR="0039149E" w:rsidRPr="008550F0" w:rsidRDefault="0039149E" w:rsidP="00D45D68">
            <w:pPr>
              <w:pStyle w:val="movimento2"/>
              <w:rPr>
                <w:color w:val="002060"/>
              </w:rPr>
            </w:pPr>
            <w:r w:rsidRPr="008550F0">
              <w:rPr>
                <w:color w:val="002060"/>
              </w:rPr>
              <w:t xml:space="preserve">(REAL EAGLES VIRTUS PAGLIA) </w:t>
            </w:r>
          </w:p>
        </w:tc>
        <w:tc>
          <w:tcPr>
            <w:tcW w:w="800" w:type="dxa"/>
            <w:tcMar>
              <w:top w:w="20" w:type="dxa"/>
              <w:left w:w="20" w:type="dxa"/>
              <w:bottom w:w="20" w:type="dxa"/>
              <w:right w:w="20" w:type="dxa"/>
            </w:tcMar>
            <w:vAlign w:val="center"/>
            <w:hideMark/>
          </w:tcPr>
          <w:p w14:paraId="05E67AEB"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6063A12"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7EEC749" w14:textId="77777777" w:rsidR="0039149E" w:rsidRPr="008550F0" w:rsidRDefault="0039149E" w:rsidP="00D45D68">
            <w:pPr>
              <w:pStyle w:val="movimento2"/>
              <w:rPr>
                <w:color w:val="002060"/>
              </w:rPr>
            </w:pPr>
            <w:r w:rsidRPr="008550F0">
              <w:rPr>
                <w:color w:val="002060"/>
              </w:rPr>
              <w:t> </w:t>
            </w:r>
          </w:p>
        </w:tc>
      </w:tr>
    </w:tbl>
    <w:p w14:paraId="5CAC3C35" w14:textId="77777777" w:rsidR="0039149E" w:rsidRPr="008550F0" w:rsidRDefault="0039149E" w:rsidP="0039149E">
      <w:pPr>
        <w:pStyle w:val="breakline"/>
        <w:rPr>
          <w:color w:val="002060"/>
        </w:rPr>
      </w:pPr>
    </w:p>
    <w:p w14:paraId="568E9418"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36D44A91"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093D5B18" w14:textId="77777777" w:rsidR="0039149E" w:rsidRPr="008550F0" w:rsidRDefault="0039149E" w:rsidP="0039149E">
      <w:pPr>
        <w:pStyle w:val="breakline"/>
        <w:rPr>
          <w:rFonts w:eastAsiaTheme="minorEastAsia"/>
          <w:color w:val="002060"/>
        </w:rPr>
      </w:pPr>
    </w:p>
    <w:p w14:paraId="11DC66F6" w14:textId="77777777" w:rsidR="0039149E" w:rsidRPr="008550F0" w:rsidRDefault="0039149E" w:rsidP="0039149E">
      <w:pPr>
        <w:pStyle w:val="titoloprinc0"/>
        <w:rPr>
          <w:color w:val="002060"/>
        </w:rPr>
      </w:pPr>
      <w:r w:rsidRPr="008550F0">
        <w:rPr>
          <w:color w:val="002060"/>
        </w:rPr>
        <w:t>CLASSIFICA</w:t>
      </w:r>
    </w:p>
    <w:p w14:paraId="4F66AA88" w14:textId="77777777" w:rsidR="0039149E" w:rsidRPr="008550F0" w:rsidRDefault="0039149E" w:rsidP="0039149E">
      <w:pPr>
        <w:pStyle w:val="breakline"/>
        <w:rPr>
          <w:color w:val="002060"/>
        </w:rPr>
      </w:pPr>
    </w:p>
    <w:p w14:paraId="30A901F8" w14:textId="77777777" w:rsidR="0039149E" w:rsidRPr="008550F0" w:rsidRDefault="0039149E" w:rsidP="0039149E">
      <w:pPr>
        <w:pStyle w:val="breakline"/>
        <w:rPr>
          <w:color w:val="002060"/>
        </w:rPr>
      </w:pPr>
    </w:p>
    <w:p w14:paraId="5EBD4369"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1C28FBE4"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FF574"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8229B"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46861"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5236F"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D3D21"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EF2BB"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BE4F"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BB663"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0DE10"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3ED73" w14:textId="77777777" w:rsidR="0039149E" w:rsidRPr="008550F0" w:rsidRDefault="0039149E" w:rsidP="00D45D68">
            <w:pPr>
              <w:pStyle w:val="headertabella0"/>
              <w:rPr>
                <w:color w:val="002060"/>
              </w:rPr>
            </w:pPr>
            <w:r w:rsidRPr="008550F0">
              <w:rPr>
                <w:color w:val="002060"/>
              </w:rPr>
              <w:t>PE</w:t>
            </w:r>
          </w:p>
        </w:tc>
      </w:tr>
      <w:tr w:rsidR="0039149E" w:rsidRPr="008550F0" w14:paraId="3171F22E"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42C9F" w14:textId="77777777" w:rsidR="0039149E" w:rsidRPr="008550F0" w:rsidRDefault="0039149E" w:rsidP="00D45D68">
            <w:pPr>
              <w:pStyle w:val="rowtabella0"/>
              <w:rPr>
                <w:color w:val="002060"/>
              </w:rPr>
            </w:pPr>
            <w:r w:rsidRPr="008550F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C4F4"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7B6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62E2"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359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CD1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756C" w14:textId="77777777" w:rsidR="0039149E" w:rsidRPr="008550F0" w:rsidRDefault="0039149E" w:rsidP="00D45D68">
            <w:pPr>
              <w:pStyle w:val="rowtabella0"/>
              <w:jc w:val="center"/>
              <w:rPr>
                <w:color w:val="002060"/>
              </w:rPr>
            </w:pPr>
            <w:r w:rsidRPr="008550F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B0A9"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2A1F" w14:textId="77777777" w:rsidR="0039149E" w:rsidRPr="008550F0" w:rsidRDefault="0039149E" w:rsidP="00D45D68">
            <w:pPr>
              <w:pStyle w:val="rowtabella0"/>
              <w:jc w:val="center"/>
              <w:rPr>
                <w:color w:val="002060"/>
              </w:rPr>
            </w:pPr>
            <w:r w:rsidRPr="008550F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C239" w14:textId="77777777" w:rsidR="0039149E" w:rsidRPr="008550F0" w:rsidRDefault="0039149E" w:rsidP="00D45D68">
            <w:pPr>
              <w:pStyle w:val="rowtabella0"/>
              <w:jc w:val="center"/>
              <w:rPr>
                <w:color w:val="002060"/>
              </w:rPr>
            </w:pPr>
            <w:r w:rsidRPr="008550F0">
              <w:rPr>
                <w:color w:val="002060"/>
              </w:rPr>
              <w:t>0</w:t>
            </w:r>
          </w:p>
        </w:tc>
      </w:tr>
      <w:tr w:rsidR="0039149E" w:rsidRPr="008550F0" w14:paraId="352603E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490B8" w14:textId="77777777" w:rsidR="0039149E" w:rsidRPr="008550F0" w:rsidRDefault="0039149E" w:rsidP="00D45D68">
            <w:pPr>
              <w:pStyle w:val="rowtabella0"/>
              <w:rPr>
                <w:color w:val="002060"/>
              </w:rPr>
            </w:pPr>
            <w:r w:rsidRPr="008550F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E405"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735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0DE0"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1D7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6F4A"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5CE7" w14:textId="77777777" w:rsidR="0039149E" w:rsidRPr="008550F0" w:rsidRDefault="0039149E" w:rsidP="00D45D68">
            <w:pPr>
              <w:pStyle w:val="rowtabella0"/>
              <w:jc w:val="center"/>
              <w:rPr>
                <w:color w:val="002060"/>
              </w:rPr>
            </w:pPr>
            <w:r w:rsidRPr="008550F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B681"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2942"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C43C" w14:textId="77777777" w:rsidR="0039149E" w:rsidRPr="008550F0" w:rsidRDefault="0039149E" w:rsidP="00D45D68">
            <w:pPr>
              <w:pStyle w:val="rowtabella0"/>
              <w:jc w:val="center"/>
              <w:rPr>
                <w:color w:val="002060"/>
              </w:rPr>
            </w:pPr>
            <w:r w:rsidRPr="008550F0">
              <w:rPr>
                <w:color w:val="002060"/>
              </w:rPr>
              <w:t>0</w:t>
            </w:r>
          </w:p>
        </w:tc>
      </w:tr>
      <w:tr w:rsidR="0039149E" w:rsidRPr="008550F0" w14:paraId="116BEFEB"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12B36" w14:textId="77777777" w:rsidR="0039149E" w:rsidRPr="008550F0" w:rsidRDefault="0039149E" w:rsidP="00D45D68">
            <w:pPr>
              <w:pStyle w:val="rowtabella0"/>
              <w:rPr>
                <w:color w:val="002060"/>
              </w:rPr>
            </w:pPr>
            <w:r w:rsidRPr="008550F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6C1E"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88E7"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BCC4"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838C"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56B8"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A7E9" w14:textId="77777777" w:rsidR="0039149E" w:rsidRPr="008550F0" w:rsidRDefault="0039149E" w:rsidP="00D45D68">
            <w:pPr>
              <w:pStyle w:val="rowtabella0"/>
              <w:jc w:val="center"/>
              <w:rPr>
                <w:color w:val="002060"/>
              </w:rPr>
            </w:pPr>
            <w:r w:rsidRPr="008550F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7208"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7552"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B184" w14:textId="77777777" w:rsidR="0039149E" w:rsidRPr="008550F0" w:rsidRDefault="0039149E" w:rsidP="00D45D68">
            <w:pPr>
              <w:pStyle w:val="rowtabella0"/>
              <w:jc w:val="center"/>
              <w:rPr>
                <w:color w:val="002060"/>
              </w:rPr>
            </w:pPr>
            <w:r w:rsidRPr="008550F0">
              <w:rPr>
                <w:color w:val="002060"/>
              </w:rPr>
              <w:t>0</w:t>
            </w:r>
          </w:p>
        </w:tc>
      </w:tr>
      <w:tr w:rsidR="0039149E" w:rsidRPr="008550F0" w14:paraId="6C687E6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FD17A" w14:textId="77777777" w:rsidR="0039149E" w:rsidRPr="008550F0" w:rsidRDefault="0039149E" w:rsidP="00D45D68">
            <w:pPr>
              <w:pStyle w:val="rowtabella0"/>
              <w:rPr>
                <w:color w:val="002060"/>
              </w:rPr>
            </w:pPr>
            <w:r w:rsidRPr="008550F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1D9F"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309C"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8DF6"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068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8C77"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6AC6" w14:textId="77777777" w:rsidR="0039149E" w:rsidRPr="008550F0" w:rsidRDefault="0039149E" w:rsidP="00D45D68">
            <w:pPr>
              <w:pStyle w:val="rowtabella0"/>
              <w:jc w:val="center"/>
              <w:rPr>
                <w:color w:val="002060"/>
              </w:rPr>
            </w:pPr>
            <w:r w:rsidRPr="008550F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1AF3"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C121"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FB90" w14:textId="77777777" w:rsidR="0039149E" w:rsidRPr="008550F0" w:rsidRDefault="0039149E" w:rsidP="00D45D68">
            <w:pPr>
              <w:pStyle w:val="rowtabella0"/>
              <w:jc w:val="center"/>
              <w:rPr>
                <w:color w:val="002060"/>
              </w:rPr>
            </w:pPr>
            <w:r w:rsidRPr="008550F0">
              <w:rPr>
                <w:color w:val="002060"/>
              </w:rPr>
              <w:t>0</w:t>
            </w:r>
          </w:p>
        </w:tc>
      </w:tr>
      <w:tr w:rsidR="0039149E" w:rsidRPr="008550F0" w14:paraId="597D2B5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727DC" w14:textId="77777777" w:rsidR="0039149E" w:rsidRPr="008550F0" w:rsidRDefault="0039149E" w:rsidP="00D45D68">
            <w:pPr>
              <w:pStyle w:val="rowtabella0"/>
              <w:rPr>
                <w:color w:val="002060"/>
                <w:lang w:val="es-ES"/>
              </w:rPr>
            </w:pPr>
            <w:r w:rsidRPr="008550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2453"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524E"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3F1E"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585C"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A201"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DF60"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25A3" w14:textId="77777777" w:rsidR="0039149E" w:rsidRPr="008550F0" w:rsidRDefault="0039149E" w:rsidP="00D45D68">
            <w:pPr>
              <w:pStyle w:val="rowtabella0"/>
              <w:jc w:val="center"/>
              <w:rPr>
                <w:color w:val="002060"/>
              </w:rPr>
            </w:pPr>
            <w:r w:rsidRPr="008550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CE29"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BCC1" w14:textId="77777777" w:rsidR="0039149E" w:rsidRPr="008550F0" w:rsidRDefault="0039149E" w:rsidP="00D45D68">
            <w:pPr>
              <w:pStyle w:val="rowtabella0"/>
              <w:jc w:val="center"/>
              <w:rPr>
                <w:color w:val="002060"/>
              </w:rPr>
            </w:pPr>
            <w:r w:rsidRPr="008550F0">
              <w:rPr>
                <w:color w:val="002060"/>
              </w:rPr>
              <w:t>0</w:t>
            </w:r>
          </w:p>
        </w:tc>
      </w:tr>
      <w:tr w:rsidR="0039149E" w:rsidRPr="008550F0" w14:paraId="12D3B62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50379" w14:textId="77777777" w:rsidR="0039149E" w:rsidRPr="008550F0" w:rsidRDefault="0039149E" w:rsidP="00D45D68">
            <w:pPr>
              <w:pStyle w:val="rowtabella0"/>
              <w:rPr>
                <w:color w:val="002060"/>
                <w:lang w:val="es-ES"/>
              </w:rPr>
            </w:pPr>
            <w:r w:rsidRPr="008550F0">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0264"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6A1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54FD"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5D2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7D6F"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EF5B"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3C57" w14:textId="77777777" w:rsidR="0039149E" w:rsidRPr="008550F0" w:rsidRDefault="0039149E" w:rsidP="00D45D68">
            <w:pPr>
              <w:pStyle w:val="rowtabella0"/>
              <w:jc w:val="center"/>
              <w:rPr>
                <w:color w:val="002060"/>
              </w:rPr>
            </w:pPr>
            <w:r w:rsidRPr="008550F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BDFB"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20FF" w14:textId="77777777" w:rsidR="0039149E" w:rsidRPr="008550F0" w:rsidRDefault="0039149E" w:rsidP="00D45D68">
            <w:pPr>
              <w:pStyle w:val="rowtabella0"/>
              <w:jc w:val="center"/>
              <w:rPr>
                <w:color w:val="002060"/>
              </w:rPr>
            </w:pPr>
            <w:r w:rsidRPr="008550F0">
              <w:rPr>
                <w:color w:val="002060"/>
              </w:rPr>
              <w:t>0</w:t>
            </w:r>
          </w:p>
        </w:tc>
      </w:tr>
      <w:tr w:rsidR="0039149E" w:rsidRPr="008550F0" w14:paraId="15BFE719"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008029" w14:textId="77777777" w:rsidR="0039149E" w:rsidRPr="008550F0" w:rsidRDefault="0039149E" w:rsidP="00D45D68">
            <w:pPr>
              <w:pStyle w:val="rowtabella0"/>
              <w:rPr>
                <w:color w:val="002060"/>
              </w:rPr>
            </w:pPr>
            <w:r w:rsidRPr="008550F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9E5B"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CD65"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6857"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CAD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6FE5"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A392"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E9C9" w14:textId="77777777" w:rsidR="0039149E" w:rsidRPr="008550F0" w:rsidRDefault="0039149E" w:rsidP="00D45D68">
            <w:pPr>
              <w:pStyle w:val="rowtabella0"/>
              <w:jc w:val="center"/>
              <w:rPr>
                <w:color w:val="002060"/>
              </w:rPr>
            </w:pPr>
            <w:r w:rsidRPr="008550F0">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A460"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E758" w14:textId="77777777" w:rsidR="0039149E" w:rsidRPr="008550F0" w:rsidRDefault="0039149E" w:rsidP="00D45D68">
            <w:pPr>
              <w:pStyle w:val="rowtabella0"/>
              <w:jc w:val="center"/>
              <w:rPr>
                <w:color w:val="002060"/>
              </w:rPr>
            </w:pPr>
            <w:r w:rsidRPr="008550F0">
              <w:rPr>
                <w:color w:val="002060"/>
              </w:rPr>
              <w:t>0</w:t>
            </w:r>
          </w:p>
        </w:tc>
      </w:tr>
    </w:tbl>
    <w:p w14:paraId="7E117289" w14:textId="77777777" w:rsidR="0039149E" w:rsidRPr="008550F0" w:rsidRDefault="0039149E" w:rsidP="0039149E">
      <w:pPr>
        <w:pStyle w:val="breakline"/>
        <w:rPr>
          <w:rFonts w:eastAsiaTheme="minorEastAsia"/>
          <w:color w:val="002060"/>
        </w:rPr>
      </w:pPr>
    </w:p>
    <w:p w14:paraId="7E63E468" w14:textId="77777777" w:rsidR="0039149E" w:rsidRPr="008550F0" w:rsidRDefault="0039149E" w:rsidP="0039149E">
      <w:pPr>
        <w:pStyle w:val="breakline"/>
        <w:rPr>
          <w:color w:val="002060"/>
        </w:rPr>
      </w:pPr>
    </w:p>
    <w:p w14:paraId="593E66AF" w14:textId="77777777" w:rsidR="0039149E" w:rsidRPr="008550F0" w:rsidRDefault="0039149E" w:rsidP="0039149E">
      <w:pPr>
        <w:pStyle w:val="sottotitolocampionato10"/>
        <w:rPr>
          <w:color w:val="002060"/>
        </w:rPr>
      </w:pPr>
      <w:r w:rsidRPr="008550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7856268E"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63FFC"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17C6B"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ECE7D"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48566"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E7AC9"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95DF8"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6AAC4"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1F978"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C4962"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17CF" w14:textId="77777777" w:rsidR="0039149E" w:rsidRPr="008550F0" w:rsidRDefault="0039149E" w:rsidP="00D45D68">
            <w:pPr>
              <w:pStyle w:val="headertabella0"/>
              <w:rPr>
                <w:color w:val="002060"/>
              </w:rPr>
            </w:pPr>
            <w:r w:rsidRPr="008550F0">
              <w:rPr>
                <w:color w:val="002060"/>
              </w:rPr>
              <w:t>PE</w:t>
            </w:r>
          </w:p>
        </w:tc>
      </w:tr>
      <w:tr w:rsidR="0039149E" w:rsidRPr="008550F0" w14:paraId="5B75E9D0"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1204EF" w14:textId="77777777" w:rsidR="0039149E" w:rsidRPr="008550F0" w:rsidRDefault="0039149E" w:rsidP="00D45D68">
            <w:pPr>
              <w:pStyle w:val="rowtabella0"/>
              <w:rPr>
                <w:color w:val="002060"/>
              </w:rPr>
            </w:pPr>
            <w:r w:rsidRPr="008550F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F54D"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78D2"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CEDA"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74BD"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449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04BC" w14:textId="77777777" w:rsidR="0039149E" w:rsidRPr="008550F0" w:rsidRDefault="0039149E" w:rsidP="00D45D68">
            <w:pPr>
              <w:pStyle w:val="rowtabella0"/>
              <w:jc w:val="center"/>
              <w:rPr>
                <w:color w:val="002060"/>
              </w:rPr>
            </w:pPr>
            <w:r w:rsidRPr="008550F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7CC3"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14DE" w14:textId="77777777" w:rsidR="0039149E" w:rsidRPr="008550F0" w:rsidRDefault="0039149E" w:rsidP="00D45D68">
            <w:pPr>
              <w:pStyle w:val="rowtabella0"/>
              <w:jc w:val="center"/>
              <w:rPr>
                <w:color w:val="002060"/>
              </w:rPr>
            </w:pPr>
            <w:r w:rsidRPr="008550F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3BD2" w14:textId="77777777" w:rsidR="0039149E" w:rsidRPr="008550F0" w:rsidRDefault="0039149E" w:rsidP="00D45D68">
            <w:pPr>
              <w:pStyle w:val="rowtabella0"/>
              <w:jc w:val="center"/>
              <w:rPr>
                <w:color w:val="002060"/>
              </w:rPr>
            </w:pPr>
            <w:r w:rsidRPr="008550F0">
              <w:rPr>
                <w:color w:val="002060"/>
              </w:rPr>
              <w:t>0</w:t>
            </w:r>
          </w:p>
        </w:tc>
      </w:tr>
      <w:tr w:rsidR="0039149E" w:rsidRPr="008550F0" w14:paraId="50130D8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7BA96" w14:textId="77777777" w:rsidR="0039149E" w:rsidRPr="008550F0" w:rsidRDefault="0039149E" w:rsidP="00D45D68">
            <w:pPr>
              <w:pStyle w:val="rowtabella0"/>
              <w:rPr>
                <w:color w:val="002060"/>
              </w:rPr>
            </w:pPr>
            <w:r w:rsidRPr="008550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E728" w14:textId="77777777" w:rsidR="0039149E" w:rsidRPr="008550F0" w:rsidRDefault="0039149E" w:rsidP="00D45D68">
            <w:pPr>
              <w:pStyle w:val="rowtabella0"/>
              <w:jc w:val="center"/>
              <w:rPr>
                <w:color w:val="002060"/>
              </w:rPr>
            </w:pPr>
            <w:r w:rsidRPr="008550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BB21"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B36A"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957E"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CE28"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7DAB" w14:textId="77777777" w:rsidR="0039149E" w:rsidRPr="008550F0" w:rsidRDefault="0039149E" w:rsidP="00D45D68">
            <w:pPr>
              <w:pStyle w:val="rowtabella0"/>
              <w:jc w:val="center"/>
              <w:rPr>
                <w:color w:val="002060"/>
              </w:rPr>
            </w:pPr>
            <w:r w:rsidRPr="008550F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D83F" w14:textId="77777777" w:rsidR="0039149E" w:rsidRPr="008550F0" w:rsidRDefault="0039149E" w:rsidP="00D45D68">
            <w:pPr>
              <w:pStyle w:val="rowtabella0"/>
              <w:jc w:val="center"/>
              <w:rPr>
                <w:color w:val="002060"/>
              </w:rPr>
            </w:pPr>
            <w:r w:rsidRPr="008550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BB87" w14:textId="77777777" w:rsidR="0039149E" w:rsidRPr="008550F0" w:rsidRDefault="0039149E" w:rsidP="00D45D68">
            <w:pPr>
              <w:pStyle w:val="rowtabella0"/>
              <w:jc w:val="center"/>
              <w:rPr>
                <w:color w:val="002060"/>
              </w:rPr>
            </w:pPr>
            <w:r w:rsidRPr="008550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B37A8" w14:textId="77777777" w:rsidR="0039149E" w:rsidRPr="008550F0" w:rsidRDefault="0039149E" w:rsidP="00D45D68">
            <w:pPr>
              <w:pStyle w:val="rowtabella0"/>
              <w:jc w:val="center"/>
              <w:rPr>
                <w:color w:val="002060"/>
              </w:rPr>
            </w:pPr>
            <w:r w:rsidRPr="008550F0">
              <w:rPr>
                <w:color w:val="002060"/>
              </w:rPr>
              <w:t>0</w:t>
            </w:r>
          </w:p>
        </w:tc>
      </w:tr>
      <w:tr w:rsidR="0039149E" w:rsidRPr="008550F0" w14:paraId="0FF31A9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C0583" w14:textId="77777777" w:rsidR="0039149E" w:rsidRPr="008550F0" w:rsidRDefault="0039149E" w:rsidP="00D45D68">
            <w:pPr>
              <w:pStyle w:val="rowtabella0"/>
              <w:rPr>
                <w:color w:val="002060"/>
              </w:rPr>
            </w:pPr>
            <w:r w:rsidRPr="008550F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2EE9" w14:textId="77777777" w:rsidR="0039149E" w:rsidRPr="008550F0" w:rsidRDefault="0039149E" w:rsidP="00D45D68">
            <w:pPr>
              <w:pStyle w:val="rowtabella0"/>
              <w:jc w:val="center"/>
              <w:rPr>
                <w:color w:val="002060"/>
              </w:rPr>
            </w:pPr>
            <w:r w:rsidRPr="008550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5C96"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CC52"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39D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7F1F"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85C8"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0200"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AA9D"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4977" w14:textId="77777777" w:rsidR="0039149E" w:rsidRPr="008550F0" w:rsidRDefault="0039149E" w:rsidP="00D45D68">
            <w:pPr>
              <w:pStyle w:val="rowtabella0"/>
              <w:jc w:val="center"/>
              <w:rPr>
                <w:color w:val="002060"/>
              </w:rPr>
            </w:pPr>
            <w:r w:rsidRPr="008550F0">
              <w:rPr>
                <w:color w:val="002060"/>
              </w:rPr>
              <w:t>0</w:t>
            </w:r>
          </w:p>
        </w:tc>
      </w:tr>
      <w:tr w:rsidR="0039149E" w:rsidRPr="008550F0" w14:paraId="756D641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0142E" w14:textId="77777777" w:rsidR="0039149E" w:rsidRPr="008550F0" w:rsidRDefault="0039149E" w:rsidP="00D45D68">
            <w:pPr>
              <w:pStyle w:val="rowtabella0"/>
              <w:rPr>
                <w:color w:val="002060"/>
              </w:rPr>
            </w:pPr>
            <w:r w:rsidRPr="008550F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162F"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CB17"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9E5CE"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EF5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D9C4"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0E57" w14:textId="77777777" w:rsidR="0039149E" w:rsidRPr="008550F0" w:rsidRDefault="0039149E" w:rsidP="00D45D68">
            <w:pPr>
              <w:pStyle w:val="rowtabella0"/>
              <w:jc w:val="center"/>
              <w:rPr>
                <w:color w:val="002060"/>
              </w:rPr>
            </w:pPr>
            <w:r w:rsidRPr="008550F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0D26" w14:textId="77777777" w:rsidR="0039149E" w:rsidRPr="008550F0" w:rsidRDefault="0039149E" w:rsidP="00D45D68">
            <w:pPr>
              <w:pStyle w:val="rowtabella0"/>
              <w:jc w:val="center"/>
              <w:rPr>
                <w:color w:val="002060"/>
              </w:rPr>
            </w:pPr>
            <w:r w:rsidRPr="008550F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5A38"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1A5E" w14:textId="77777777" w:rsidR="0039149E" w:rsidRPr="008550F0" w:rsidRDefault="0039149E" w:rsidP="00D45D68">
            <w:pPr>
              <w:pStyle w:val="rowtabella0"/>
              <w:jc w:val="center"/>
              <w:rPr>
                <w:color w:val="002060"/>
              </w:rPr>
            </w:pPr>
            <w:r w:rsidRPr="008550F0">
              <w:rPr>
                <w:color w:val="002060"/>
              </w:rPr>
              <w:t>0</w:t>
            </w:r>
          </w:p>
        </w:tc>
      </w:tr>
      <w:tr w:rsidR="0039149E" w:rsidRPr="008550F0" w14:paraId="6E3E851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574F7" w14:textId="77777777" w:rsidR="0039149E" w:rsidRPr="008550F0" w:rsidRDefault="0039149E" w:rsidP="00D45D68">
            <w:pPr>
              <w:pStyle w:val="rowtabella0"/>
              <w:rPr>
                <w:color w:val="002060"/>
                <w:lang w:val="es-ES"/>
              </w:rPr>
            </w:pPr>
            <w:r w:rsidRPr="008550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DA9B"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52F7"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86D4"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363A"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2649"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A8D7"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36B7"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F900"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4BC4" w14:textId="77777777" w:rsidR="0039149E" w:rsidRPr="008550F0" w:rsidRDefault="0039149E" w:rsidP="00D45D68">
            <w:pPr>
              <w:pStyle w:val="rowtabella0"/>
              <w:jc w:val="center"/>
              <w:rPr>
                <w:color w:val="002060"/>
              </w:rPr>
            </w:pPr>
            <w:r w:rsidRPr="008550F0">
              <w:rPr>
                <w:color w:val="002060"/>
              </w:rPr>
              <w:t>0</w:t>
            </w:r>
          </w:p>
        </w:tc>
      </w:tr>
      <w:tr w:rsidR="0039149E" w:rsidRPr="008550F0" w14:paraId="33FBC97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4392A" w14:textId="77777777" w:rsidR="0039149E" w:rsidRPr="008550F0" w:rsidRDefault="0039149E" w:rsidP="00D45D68">
            <w:pPr>
              <w:pStyle w:val="rowtabella0"/>
              <w:rPr>
                <w:color w:val="002060"/>
              </w:rPr>
            </w:pPr>
            <w:r w:rsidRPr="008550F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E57D"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AF2B"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FEC1"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0EF3"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5C23"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9F14"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9F8D" w14:textId="77777777" w:rsidR="0039149E" w:rsidRPr="008550F0" w:rsidRDefault="0039149E" w:rsidP="00D45D68">
            <w:pPr>
              <w:pStyle w:val="rowtabella0"/>
              <w:jc w:val="center"/>
              <w:rPr>
                <w:color w:val="002060"/>
              </w:rPr>
            </w:pPr>
            <w:r w:rsidRPr="008550F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C389"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140A" w14:textId="77777777" w:rsidR="0039149E" w:rsidRPr="008550F0" w:rsidRDefault="0039149E" w:rsidP="00D45D68">
            <w:pPr>
              <w:pStyle w:val="rowtabella0"/>
              <w:jc w:val="center"/>
              <w:rPr>
                <w:color w:val="002060"/>
              </w:rPr>
            </w:pPr>
            <w:r w:rsidRPr="008550F0">
              <w:rPr>
                <w:color w:val="002060"/>
              </w:rPr>
              <w:t>0</w:t>
            </w:r>
          </w:p>
        </w:tc>
      </w:tr>
      <w:tr w:rsidR="0039149E" w:rsidRPr="008550F0" w14:paraId="6845E81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C50DD" w14:textId="77777777" w:rsidR="0039149E" w:rsidRPr="008550F0" w:rsidRDefault="0039149E" w:rsidP="00D45D68">
            <w:pPr>
              <w:pStyle w:val="rowtabella0"/>
              <w:rPr>
                <w:color w:val="002060"/>
                <w:lang w:val="es-ES"/>
              </w:rPr>
            </w:pPr>
            <w:r w:rsidRPr="008550F0">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1371"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91C5"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037D"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B2D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D98B"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7180"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2AB2" w14:textId="77777777" w:rsidR="0039149E" w:rsidRPr="008550F0" w:rsidRDefault="0039149E" w:rsidP="00D45D68">
            <w:pPr>
              <w:pStyle w:val="rowtabella0"/>
              <w:jc w:val="center"/>
              <w:rPr>
                <w:color w:val="002060"/>
              </w:rPr>
            </w:pPr>
            <w:r w:rsidRPr="008550F0">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B76C"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6C06" w14:textId="77777777" w:rsidR="0039149E" w:rsidRPr="008550F0" w:rsidRDefault="0039149E" w:rsidP="00D45D68">
            <w:pPr>
              <w:pStyle w:val="rowtabella0"/>
              <w:jc w:val="center"/>
              <w:rPr>
                <w:color w:val="002060"/>
              </w:rPr>
            </w:pPr>
            <w:r w:rsidRPr="008550F0">
              <w:rPr>
                <w:color w:val="002060"/>
              </w:rPr>
              <w:t>0</w:t>
            </w:r>
          </w:p>
        </w:tc>
      </w:tr>
      <w:tr w:rsidR="0039149E" w:rsidRPr="008550F0" w14:paraId="27CEF0CF"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57FE3" w14:textId="77777777" w:rsidR="0039149E" w:rsidRPr="008550F0" w:rsidRDefault="0039149E" w:rsidP="00D45D68">
            <w:pPr>
              <w:pStyle w:val="rowtabella0"/>
              <w:rPr>
                <w:color w:val="002060"/>
              </w:rPr>
            </w:pPr>
            <w:r w:rsidRPr="008550F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816E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B9C4"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49C8"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2C44"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DF6F"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6EAE" w14:textId="77777777" w:rsidR="0039149E" w:rsidRPr="008550F0" w:rsidRDefault="0039149E" w:rsidP="00D45D68">
            <w:pPr>
              <w:pStyle w:val="rowtabella0"/>
              <w:jc w:val="center"/>
              <w:rPr>
                <w:color w:val="002060"/>
              </w:rPr>
            </w:pPr>
            <w:r w:rsidRPr="008550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DC63" w14:textId="77777777" w:rsidR="0039149E" w:rsidRPr="008550F0" w:rsidRDefault="0039149E" w:rsidP="00D45D68">
            <w:pPr>
              <w:pStyle w:val="rowtabella0"/>
              <w:jc w:val="center"/>
              <w:rPr>
                <w:color w:val="002060"/>
              </w:rPr>
            </w:pPr>
            <w:r w:rsidRPr="008550F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66E8"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9ACF" w14:textId="77777777" w:rsidR="0039149E" w:rsidRPr="008550F0" w:rsidRDefault="0039149E" w:rsidP="00D45D68">
            <w:pPr>
              <w:pStyle w:val="rowtabella0"/>
              <w:jc w:val="center"/>
              <w:rPr>
                <w:color w:val="002060"/>
              </w:rPr>
            </w:pPr>
            <w:r w:rsidRPr="008550F0">
              <w:rPr>
                <w:color w:val="002060"/>
              </w:rPr>
              <w:t>0</w:t>
            </w:r>
          </w:p>
        </w:tc>
      </w:tr>
    </w:tbl>
    <w:p w14:paraId="48F9078C" w14:textId="77777777" w:rsidR="0039149E" w:rsidRPr="008550F0" w:rsidRDefault="0039149E" w:rsidP="0039149E">
      <w:pPr>
        <w:pStyle w:val="breakline"/>
        <w:rPr>
          <w:rFonts w:eastAsiaTheme="minorEastAsia"/>
          <w:color w:val="002060"/>
        </w:rPr>
      </w:pPr>
    </w:p>
    <w:p w14:paraId="14A3513D" w14:textId="77777777" w:rsidR="0039149E" w:rsidRPr="008550F0" w:rsidRDefault="0039149E" w:rsidP="0039149E">
      <w:pPr>
        <w:pStyle w:val="breakline"/>
        <w:rPr>
          <w:color w:val="002060"/>
        </w:rPr>
      </w:pPr>
    </w:p>
    <w:p w14:paraId="587060A8" w14:textId="77777777" w:rsidR="0039149E" w:rsidRPr="008550F0" w:rsidRDefault="0039149E" w:rsidP="0039149E">
      <w:pPr>
        <w:pStyle w:val="sottotitolocampionato10"/>
        <w:rPr>
          <w:color w:val="002060"/>
        </w:rPr>
      </w:pPr>
      <w:r w:rsidRPr="008550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762EABCE"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90284"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7AF7"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4169E"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490C6"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2F2EA"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DE5EE"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ABD17"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50F31"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4C3F7"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E8344" w14:textId="77777777" w:rsidR="0039149E" w:rsidRPr="008550F0" w:rsidRDefault="0039149E" w:rsidP="00D45D68">
            <w:pPr>
              <w:pStyle w:val="headertabella0"/>
              <w:rPr>
                <w:color w:val="002060"/>
              </w:rPr>
            </w:pPr>
            <w:r w:rsidRPr="008550F0">
              <w:rPr>
                <w:color w:val="002060"/>
              </w:rPr>
              <w:t>PE</w:t>
            </w:r>
          </w:p>
        </w:tc>
      </w:tr>
      <w:tr w:rsidR="0039149E" w:rsidRPr="008550F0" w14:paraId="76F2AAC1"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81F172" w14:textId="77777777" w:rsidR="0039149E" w:rsidRPr="008550F0" w:rsidRDefault="0039149E" w:rsidP="00D45D68">
            <w:pPr>
              <w:pStyle w:val="rowtabella0"/>
              <w:rPr>
                <w:color w:val="002060"/>
                <w:lang w:val="es-ES"/>
              </w:rPr>
            </w:pPr>
            <w:r w:rsidRPr="008550F0">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AD1B"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C70B"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A97E"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1EF7"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C70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C3C2" w14:textId="77777777" w:rsidR="0039149E" w:rsidRPr="008550F0" w:rsidRDefault="0039149E" w:rsidP="00D45D68">
            <w:pPr>
              <w:pStyle w:val="rowtabella0"/>
              <w:jc w:val="center"/>
              <w:rPr>
                <w:color w:val="002060"/>
              </w:rPr>
            </w:pPr>
            <w:r w:rsidRPr="008550F0">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EB7A"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86DB" w14:textId="77777777" w:rsidR="0039149E" w:rsidRPr="008550F0" w:rsidRDefault="0039149E" w:rsidP="00D45D68">
            <w:pPr>
              <w:pStyle w:val="rowtabella0"/>
              <w:jc w:val="center"/>
              <w:rPr>
                <w:color w:val="002060"/>
              </w:rPr>
            </w:pPr>
            <w:r w:rsidRPr="008550F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49BD" w14:textId="77777777" w:rsidR="0039149E" w:rsidRPr="008550F0" w:rsidRDefault="0039149E" w:rsidP="00D45D68">
            <w:pPr>
              <w:pStyle w:val="rowtabella0"/>
              <w:jc w:val="center"/>
              <w:rPr>
                <w:color w:val="002060"/>
              </w:rPr>
            </w:pPr>
            <w:r w:rsidRPr="008550F0">
              <w:rPr>
                <w:color w:val="002060"/>
              </w:rPr>
              <w:t>0</w:t>
            </w:r>
          </w:p>
        </w:tc>
      </w:tr>
      <w:tr w:rsidR="0039149E" w:rsidRPr="008550F0" w14:paraId="545684B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D98CF" w14:textId="77777777" w:rsidR="0039149E" w:rsidRPr="008550F0" w:rsidRDefault="0039149E" w:rsidP="00D45D68">
            <w:pPr>
              <w:pStyle w:val="rowtabella0"/>
              <w:rPr>
                <w:color w:val="002060"/>
              </w:rPr>
            </w:pPr>
            <w:r w:rsidRPr="008550F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3038"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80D9"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00FC"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C2E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CFD8"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71D3" w14:textId="77777777" w:rsidR="0039149E" w:rsidRPr="008550F0" w:rsidRDefault="0039149E" w:rsidP="00D45D68">
            <w:pPr>
              <w:pStyle w:val="rowtabella0"/>
              <w:jc w:val="center"/>
              <w:rPr>
                <w:color w:val="002060"/>
              </w:rPr>
            </w:pPr>
            <w:r w:rsidRPr="008550F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9C45"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DD22" w14:textId="77777777" w:rsidR="0039149E" w:rsidRPr="008550F0" w:rsidRDefault="0039149E" w:rsidP="00D45D68">
            <w:pPr>
              <w:pStyle w:val="rowtabella0"/>
              <w:jc w:val="center"/>
              <w:rPr>
                <w:color w:val="002060"/>
              </w:rPr>
            </w:pPr>
            <w:r w:rsidRPr="008550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2190" w14:textId="77777777" w:rsidR="0039149E" w:rsidRPr="008550F0" w:rsidRDefault="0039149E" w:rsidP="00D45D68">
            <w:pPr>
              <w:pStyle w:val="rowtabella0"/>
              <w:jc w:val="center"/>
              <w:rPr>
                <w:color w:val="002060"/>
              </w:rPr>
            </w:pPr>
            <w:r w:rsidRPr="008550F0">
              <w:rPr>
                <w:color w:val="002060"/>
              </w:rPr>
              <w:t>0</w:t>
            </w:r>
          </w:p>
        </w:tc>
      </w:tr>
      <w:tr w:rsidR="0039149E" w:rsidRPr="008550F0" w14:paraId="51734DC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DC848" w14:textId="77777777" w:rsidR="0039149E" w:rsidRPr="008550F0" w:rsidRDefault="0039149E" w:rsidP="00D45D68">
            <w:pPr>
              <w:pStyle w:val="rowtabella0"/>
              <w:rPr>
                <w:color w:val="002060"/>
              </w:rPr>
            </w:pPr>
            <w:r w:rsidRPr="008550F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324B" w14:textId="77777777" w:rsidR="0039149E" w:rsidRPr="008550F0" w:rsidRDefault="0039149E" w:rsidP="00D45D68">
            <w:pPr>
              <w:pStyle w:val="rowtabella0"/>
              <w:jc w:val="center"/>
              <w:rPr>
                <w:color w:val="002060"/>
              </w:rPr>
            </w:pPr>
            <w:r w:rsidRPr="008550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53AA"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9AAB"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59E8"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CD35"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3F5F" w14:textId="77777777" w:rsidR="0039149E" w:rsidRPr="008550F0" w:rsidRDefault="0039149E" w:rsidP="00D45D68">
            <w:pPr>
              <w:pStyle w:val="rowtabella0"/>
              <w:jc w:val="center"/>
              <w:rPr>
                <w:color w:val="002060"/>
              </w:rPr>
            </w:pPr>
            <w:r w:rsidRPr="008550F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0689"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AC9C"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9372" w14:textId="77777777" w:rsidR="0039149E" w:rsidRPr="008550F0" w:rsidRDefault="0039149E" w:rsidP="00D45D68">
            <w:pPr>
              <w:pStyle w:val="rowtabella0"/>
              <w:jc w:val="center"/>
              <w:rPr>
                <w:color w:val="002060"/>
              </w:rPr>
            </w:pPr>
            <w:r w:rsidRPr="008550F0">
              <w:rPr>
                <w:color w:val="002060"/>
              </w:rPr>
              <w:t>0</w:t>
            </w:r>
          </w:p>
        </w:tc>
      </w:tr>
      <w:tr w:rsidR="0039149E" w:rsidRPr="008550F0" w14:paraId="008DE8E6"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BFBE6" w14:textId="77777777" w:rsidR="0039149E" w:rsidRPr="008550F0" w:rsidRDefault="0039149E" w:rsidP="00D45D68">
            <w:pPr>
              <w:pStyle w:val="rowtabella0"/>
              <w:rPr>
                <w:color w:val="002060"/>
              </w:rPr>
            </w:pPr>
            <w:r w:rsidRPr="008550F0">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8543"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4BF5"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D01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02C1"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7324"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FB6E" w14:textId="77777777" w:rsidR="0039149E" w:rsidRPr="008550F0" w:rsidRDefault="0039149E" w:rsidP="00D45D68">
            <w:pPr>
              <w:pStyle w:val="rowtabella0"/>
              <w:jc w:val="center"/>
              <w:rPr>
                <w:color w:val="002060"/>
              </w:rPr>
            </w:pPr>
            <w:r w:rsidRPr="008550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6C27" w14:textId="77777777" w:rsidR="0039149E" w:rsidRPr="008550F0" w:rsidRDefault="0039149E" w:rsidP="00D45D68">
            <w:pPr>
              <w:pStyle w:val="rowtabella0"/>
              <w:jc w:val="center"/>
              <w:rPr>
                <w:color w:val="002060"/>
              </w:rPr>
            </w:pPr>
            <w:r w:rsidRPr="008550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C8B1"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14CE" w14:textId="77777777" w:rsidR="0039149E" w:rsidRPr="008550F0" w:rsidRDefault="0039149E" w:rsidP="00D45D68">
            <w:pPr>
              <w:pStyle w:val="rowtabella0"/>
              <w:jc w:val="center"/>
              <w:rPr>
                <w:color w:val="002060"/>
              </w:rPr>
            </w:pPr>
            <w:r w:rsidRPr="008550F0">
              <w:rPr>
                <w:color w:val="002060"/>
              </w:rPr>
              <w:t>0</w:t>
            </w:r>
          </w:p>
        </w:tc>
      </w:tr>
      <w:tr w:rsidR="0039149E" w:rsidRPr="008550F0" w14:paraId="2747DAA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C6CA9" w14:textId="77777777" w:rsidR="0039149E" w:rsidRPr="008550F0" w:rsidRDefault="0039149E" w:rsidP="00D45D68">
            <w:pPr>
              <w:pStyle w:val="rowtabella0"/>
              <w:rPr>
                <w:color w:val="002060"/>
              </w:rPr>
            </w:pPr>
            <w:r w:rsidRPr="008550F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7692"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A8EA"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E5BD"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3724"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0B63"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AE5B" w14:textId="77777777" w:rsidR="0039149E" w:rsidRPr="008550F0" w:rsidRDefault="0039149E" w:rsidP="00D45D68">
            <w:pPr>
              <w:pStyle w:val="rowtabella0"/>
              <w:jc w:val="center"/>
              <w:rPr>
                <w:color w:val="002060"/>
              </w:rPr>
            </w:pPr>
            <w:r w:rsidRPr="008550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A74A" w14:textId="77777777" w:rsidR="0039149E" w:rsidRPr="008550F0" w:rsidRDefault="0039149E" w:rsidP="00D45D68">
            <w:pPr>
              <w:pStyle w:val="rowtabella0"/>
              <w:jc w:val="center"/>
              <w:rPr>
                <w:color w:val="002060"/>
              </w:rPr>
            </w:pPr>
            <w:r w:rsidRPr="008550F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6746" w14:textId="77777777" w:rsidR="0039149E" w:rsidRPr="008550F0" w:rsidRDefault="0039149E" w:rsidP="00D45D68">
            <w:pPr>
              <w:pStyle w:val="rowtabella0"/>
              <w:jc w:val="center"/>
              <w:rPr>
                <w:color w:val="002060"/>
              </w:rPr>
            </w:pPr>
            <w:r w:rsidRPr="008550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B467" w14:textId="77777777" w:rsidR="0039149E" w:rsidRPr="008550F0" w:rsidRDefault="0039149E" w:rsidP="00D45D68">
            <w:pPr>
              <w:pStyle w:val="rowtabella0"/>
              <w:jc w:val="center"/>
              <w:rPr>
                <w:color w:val="002060"/>
              </w:rPr>
            </w:pPr>
            <w:r w:rsidRPr="008550F0">
              <w:rPr>
                <w:color w:val="002060"/>
              </w:rPr>
              <w:t>0</w:t>
            </w:r>
          </w:p>
        </w:tc>
      </w:tr>
      <w:tr w:rsidR="0039149E" w:rsidRPr="008550F0" w14:paraId="46C04B7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C805B" w14:textId="77777777" w:rsidR="0039149E" w:rsidRPr="008550F0" w:rsidRDefault="0039149E" w:rsidP="00D45D68">
            <w:pPr>
              <w:pStyle w:val="rowtabella0"/>
              <w:rPr>
                <w:color w:val="002060"/>
              </w:rPr>
            </w:pPr>
            <w:r w:rsidRPr="008550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D94F"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72A8"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7165"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0BC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B432"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D961" w14:textId="77777777" w:rsidR="0039149E" w:rsidRPr="008550F0" w:rsidRDefault="0039149E" w:rsidP="00D45D68">
            <w:pPr>
              <w:pStyle w:val="rowtabella0"/>
              <w:jc w:val="center"/>
              <w:rPr>
                <w:color w:val="002060"/>
              </w:rPr>
            </w:pPr>
            <w:r w:rsidRPr="008550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116A" w14:textId="77777777" w:rsidR="0039149E" w:rsidRPr="008550F0" w:rsidRDefault="0039149E" w:rsidP="00D45D68">
            <w:pPr>
              <w:pStyle w:val="rowtabella0"/>
              <w:jc w:val="center"/>
              <w:rPr>
                <w:color w:val="002060"/>
              </w:rPr>
            </w:pPr>
            <w:r w:rsidRPr="008550F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EBAB"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E8FE" w14:textId="77777777" w:rsidR="0039149E" w:rsidRPr="008550F0" w:rsidRDefault="0039149E" w:rsidP="00D45D68">
            <w:pPr>
              <w:pStyle w:val="rowtabella0"/>
              <w:jc w:val="center"/>
              <w:rPr>
                <w:color w:val="002060"/>
              </w:rPr>
            </w:pPr>
            <w:r w:rsidRPr="008550F0">
              <w:rPr>
                <w:color w:val="002060"/>
              </w:rPr>
              <w:t>0</w:t>
            </w:r>
          </w:p>
        </w:tc>
      </w:tr>
      <w:tr w:rsidR="0039149E" w:rsidRPr="008550F0" w14:paraId="23C27EB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AE892" w14:textId="77777777" w:rsidR="0039149E" w:rsidRPr="008550F0" w:rsidRDefault="0039149E" w:rsidP="00D45D68">
            <w:pPr>
              <w:pStyle w:val="rowtabella0"/>
              <w:rPr>
                <w:color w:val="002060"/>
              </w:rPr>
            </w:pPr>
            <w:r w:rsidRPr="008550F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FD8F"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2C97"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8E4D"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D39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7431"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4CF3"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D540" w14:textId="77777777" w:rsidR="0039149E" w:rsidRPr="008550F0" w:rsidRDefault="0039149E" w:rsidP="00D45D68">
            <w:pPr>
              <w:pStyle w:val="rowtabella0"/>
              <w:jc w:val="center"/>
              <w:rPr>
                <w:color w:val="002060"/>
              </w:rPr>
            </w:pPr>
            <w:r w:rsidRPr="008550F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E352"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B05C" w14:textId="77777777" w:rsidR="0039149E" w:rsidRPr="008550F0" w:rsidRDefault="0039149E" w:rsidP="00D45D68">
            <w:pPr>
              <w:pStyle w:val="rowtabella0"/>
              <w:jc w:val="center"/>
              <w:rPr>
                <w:color w:val="002060"/>
              </w:rPr>
            </w:pPr>
            <w:r w:rsidRPr="008550F0">
              <w:rPr>
                <w:color w:val="002060"/>
              </w:rPr>
              <w:t>0</w:t>
            </w:r>
          </w:p>
        </w:tc>
      </w:tr>
      <w:tr w:rsidR="0039149E" w:rsidRPr="008550F0" w14:paraId="3F6D922E"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84A672" w14:textId="77777777" w:rsidR="0039149E" w:rsidRPr="008550F0" w:rsidRDefault="0039149E" w:rsidP="00D45D68">
            <w:pPr>
              <w:pStyle w:val="rowtabella0"/>
              <w:rPr>
                <w:color w:val="002060"/>
              </w:rPr>
            </w:pPr>
            <w:r w:rsidRPr="008550F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4D70"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9C6E"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DA29"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4B8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7FAB"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B157"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37F1" w14:textId="77777777" w:rsidR="0039149E" w:rsidRPr="008550F0" w:rsidRDefault="0039149E" w:rsidP="00D45D68">
            <w:pPr>
              <w:pStyle w:val="rowtabella0"/>
              <w:jc w:val="center"/>
              <w:rPr>
                <w:color w:val="002060"/>
              </w:rPr>
            </w:pPr>
            <w:r w:rsidRPr="008550F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CA26"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1D72" w14:textId="77777777" w:rsidR="0039149E" w:rsidRPr="008550F0" w:rsidRDefault="0039149E" w:rsidP="00D45D68">
            <w:pPr>
              <w:pStyle w:val="rowtabella0"/>
              <w:jc w:val="center"/>
              <w:rPr>
                <w:color w:val="002060"/>
              </w:rPr>
            </w:pPr>
            <w:r w:rsidRPr="008550F0">
              <w:rPr>
                <w:color w:val="002060"/>
              </w:rPr>
              <w:t>1</w:t>
            </w:r>
          </w:p>
        </w:tc>
      </w:tr>
    </w:tbl>
    <w:p w14:paraId="698DBA89" w14:textId="77777777" w:rsidR="0039149E" w:rsidRPr="008550F0" w:rsidRDefault="0039149E" w:rsidP="0039149E">
      <w:pPr>
        <w:pStyle w:val="breakline"/>
        <w:rPr>
          <w:rFonts w:eastAsiaTheme="minorEastAsia"/>
          <w:color w:val="002060"/>
        </w:rPr>
      </w:pPr>
    </w:p>
    <w:p w14:paraId="7D3A1313" w14:textId="77777777" w:rsidR="0039149E" w:rsidRDefault="0039149E" w:rsidP="0039149E">
      <w:pPr>
        <w:pStyle w:val="breakline"/>
        <w:rPr>
          <w:color w:val="002060"/>
        </w:rPr>
      </w:pPr>
    </w:p>
    <w:p w14:paraId="37FAC307" w14:textId="77777777" w:rsidR="0039149E" w:rsidRPr="008550F0" w:rsidRDefault="0039149E" w:rsidP="0039149E">
      <w:pPr>
        <w:pStyle w:val="titoloprinc0"/>
        <w:rPr>
          <w:color w:val="002060"/>
        </w:rPr>
      </w:pPr>
      <w:r w:rsidRPr="008550F0">
        <w:rPr>
          <w:color w:val="002060"/>
        </w:rPr>
        <w:t>PROGRAMMA GARE</w:t>
      </w:r>
    </w:p>
    <w:p w14:paraId="2A18B897" w14:textId="77777777" w:rsidR="0039149E" w:rsidRDefault="0039149E" w:rsidP="0039149E">
      <w:pPr>
        <w:pStyle w:val="breakline"/>
        <w:rPr>
          <w:color w:val="002060"/>
        </w:rPr>
      </w:pPr>
    </w:p>
    <w:p w14:paraId="116E328E" w14:textId="77777777" w:rsidR="0039149E" w:rsidRPr="007142FD" w:rsidRDefault="0039149E" w:rsidP="0039149E">
      <w:pPr>
        <w:pStyle w:val="sottotitolocampionato10"/>
        <w:rPr>
          <w:color w:val="002060"/>
        </w:rPr>
      </w:pPr>
      <w:r w:rsidRPr="007142F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39149E" w:rsidRPr="007142FD" w14:paraId="77DA5765"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61FD1"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F7189"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38217"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286B9"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1CEF"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DB95F"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D32FF"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461FD8FC"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7BA13" w14:textId="77777777" w:rsidR="0039149E" w:rsidRPr="007142FD" w:rsidRDefault="0039149E" w:rsidP="00D45D68">
            <w:pPr>
              <w:pStyle w:val="rowtabella0"/>
              <w:rPr>
                <w:color w:val="002060"/>
              </w:rPr>
            </w:pPr>
            <w:r w:rsidRPr="007142FD">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A3275" w14:textId="77777777" w:rsidR="0039149E" w:rsidRPr="007142FD" w:rsidRDefault="0039149E" w:rsidP="00D45D68">
            <w:pPr>
              <w:pStyle w:val="rowtabella0"/>
              <w:rPr>
                <w:color w:val="002060"/>
              </w:rPr>
            </w:pPr>
            <w:r w:rsidRPr="007142F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E9E4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9DEBB" w14:textId="77777777" w:rsidR="0039149E" w:rsidRPr="007142FD" w:rsidRDefault="0039149E" w:rsidP="00D45D68">
            <w:pPr>
              <w:pStyle w:val="rowtabella0"/>
              <w:rPr>
                <w:color w:val="002060"/>
              </w:rPr>
            </w:pPr>
            <w:r w:rsidRPr="007142FD">
              <w:rPr>
                <w:color w:val="002060"/>
              </w:rPr>
              <w:t>28/01/2023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291D5" w14:textId="77777777" w:rsidR="0039149E" w:rsidRPr="007142FD" w:rsidRDefault="0039149E" w:rsidP="00D45D68">
            <w:pPr>
              <w:pStyle w:val="rowtabella0"/>
              <w:rPr>
                <w:color w:val="002060"/>
              </w:rPr>
            </w:pPr>
            <w:r w:rsidRPr="007142FD">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199C7" w14:textId="77777777" w:rsidR="0039149E" w:rsidRPr="007142FD" w:rsidRDefault="0039149E" w:rsidP="00D45D68">
            <w:pPr>
              <w:pStyle w:val="rowtabella0"/>
              <w:rPr>
                <w:color w:val="002060"/>
              </w:rPr>
            </w:pPr>
            <w:r w:rsidRPr="007142F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55BCE" w14:textId="77777777" w:rsidR="0039149E" w:rsidRPr="007142FD" w:rsidRDefault="0039149E" w:rsidP="00D45D68">
            <w:pPr>
              <w:pStyle w:val="rowtabella0"/>
              <w:rPr>
                <w:color w:val="002060"/>
              </w:rPr>
            </w:pPr>
            <w:r w:rsidRPr="007142FD">
              <w:rPr>
                <w:color w:val="002060"/>
              </w:rPr>
              <w:t>STR.DEL BURELLO LOC.VAL NEVOLA</w:t>
            </w:r>
          </w:p>
        </w:tc>
      </w:tr>
      <w:tr w:rsidR="0039149E" w:rsidRPr="007142FD" w14:paraId="4899055F"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40BCB" w14:textId="77777777" w:rsidR="0039149E" w:rsidRPr="007142FD" w:rsidRDefault="0039149E" w:rsidP="00D45D68">
            <w:pPr>
              <w:pStyle w:val="rowtabella0"/>
              <w:rPr>
                <w:color w:val="002060"/>
              </w:rPr>
            </w:pPr>
            <w:r w:rsidRPr="007142FD">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D55931" w14:textId="77777777" w:rsidR="0039149E" w:rsidRPr="007142FD" w:rsidRDefault="0039149E" w:rsidP="00D45D68">
            <w:pPr>
              <w:pStyle w:val="rowtabella0"/>
              <w:rPr>
                <w:color w:val="002060"/>
              </w:rPr>
            </w:pPr>
            <w:r w:rsidRPr="007142F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CB7C9A"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77E495" w14:textId="77777777" w:rsidR="0039149E" w:rsidRPr="007142FD" w:rsidRDefault="0039149E" w:rsidP="00D45D68">
            <w:pPr>
              <w:pStyle w:val="rowtabella0"/>
              <w:rPr>
                <w:color w:val="002060"/>
              </w:rPr>
            </w:pPr>
            <w:r w:rsidRPr="007142FD">
              <w:rPr>
                <w:color w:val="002060"/>
              </w:rPr>
              <w:t>28/01/2023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88EA4B" w14:textId="77777777" w:rsidR="0039149E" w:rsidRPr="007142FD" w:rsidRDefault="0039149E" w:rsidP="00D45D68">
            <w:pPr>
              <w:pStyle w:val="rowtabella0"/>
              <w:rPr>
                <w:color w:val="002060"/>
              </w:rPr>
            </w:pPr>
            <w:r w:rsidRPr="007142F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101A3" w14:textId="77777777" w:rsidR="0039149E" w:rsidRPr="007142FD" w:rsidRDefault="0039149E" w:rsidP="00D45D68">
            <w:pPr>
              <w:pStyle w:val="rowtabella0"/>
              <w:rPr>
                <w:color w:val="002060"/>
              </w:rPr>
            </w:pPr>
            <w:r w:rsidRPr="007142F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87B25" w14:textId="77777777" w:rsidR="0039149E" w:rsidRPr="007142FD" w:rsidRDefault="0039149E" w:rsidP="00D45D68">
            <w:pPr>
              <w:pStyle w:val="rowtabella0"/>
              <w:rPr>
                <w:color w:val="002060"/>
              </w:rPr>
            </w:pPr>
            <w:r w:rsidRPr="007142FD">
              <w:rPr>
                <w:color w:val="002060"/>
              </w:rPr>
              <w:t>VIA ROMA, SNC</w:t>
            </w:r>
          </w:p>
        </w:tc>
      </w:tr>
      <w:tr w:rsidR="0039149E" w:rsidRPr="007142FD" w14:paraId="143EA3F1"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FD991" w14:textId="77777777" w:rsidR="0039149E" w:rsidRPr="007142FD" w:rsidRDefault="0039149E" w:rsidP="00D45D68">
            <w:pPr>
              <w:pStyle w:val="rowtabella0"/>
              <w:rPr>
                <w:color w:val="002060"/>
              </w:rPr>
            </w:pPr>
            <w:r w:rsidRPr="007142FD">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A512A" w14:textId="77777777" w:rsidR="0039149E" w:rsidRPr="007142FD" w:rsidRDefault="0039149E" w:rsidP="00D45D68">
            <w:pPr>
              <w:pStyle w:val="rowtabella0"/>
              <w:rPr>
                <w:color w:val="002060"/>
              </w:rPr>
            </w:pPr>
            <w:r w:rsidRPr="007142F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888A7"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F6B0D" w14:textId="77777777" w:rsidR="0039149E" w:rsidRPr="007142FD" w:rsidRDefault="0039149E" w:rsidP="00D45D68">
            <w:pPr>
              <w:pStyle w:val="rowtabella0"/>
              <w:rPr>
                <w:color w:val="002060"/>
              </w:rPr>
            </w:pPr>
            <w:r w:rsidRPr="007142FD">
              <w:rPr>
                <w:color w:val="002060"/>
              </w:rPr>
              <w:t>29/01/2023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A9947" w14:textId="77777777" w:rsidR="0039149E" w:rsidRPr="007142FD" w:rsidRDefault="0039149E" w:rsidP="00D45D68">
            <w:pPr>
              <w:pStyle w:val="rowtabella0"/>
              <w:rPr>
                <w:color w:val="002060"/>
              </w:rPr>
            </w:pPr>
            <w:r w:rsidRPr="007142FD">
              <w:rPr>
                <w:color w:val="002060"/>
              </w:rPr>
              <w:t xml:space="preserve">5454 </w:t>
            </w:r>
            <w:proofErr w:type="gramStart"/>
            <w:r w:rsidRPr="007142FD">
              <w:rPr>
                <w:color w:val="002060"/>
              </w:rPr>
              <w:t>C.COPERTO</w:t>
            </w:r>
            <w:proofErr w:type="gramEnd"/>
            <w:r w:rsidRPr="007142FD">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7248A" w14:textId="77777777" w:rsidR="0039149E" w:rsidRPr="007142FD" w:rsidRDefault="0039149E" w:rsidP="00D45D68">
            <w:pPr>
              <w:pStyle w:val="rowtabella0"/>
              <w:rPr>
                <w:color w:val="002060"/>
              </w:rPr>
            </w:pPr>
            <w:r w:rsidRPr="007142F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1A39D" w14:textId="77777777" w:rsidR="0039149E" w:rsidRPr="007142FD" w:rsidRDefault="0039149E" w:rsidP="00D45D68">
            <w:pPr>
              <w:pStyle w:val="rowtabella0"/>
              <w:rPr>
                <w:color w:val="002060"/>
              </w:rPr>
            </w:pPr>
            <w:r w:rsidRPr="007142FD">
              <w:rPr>
                <w:color w:val="002060"/>
              </w:rPr>
              <w:t>VIA VILLA TOMBARI</w:t>
            </w:r>
          </w:p>
        </w:tc>
      </w:tr>
    </w:tbl>
    <w:p w14:paraId="4224093A" w14:textId="77777777" w:rsidR="0039149E" w:rsidRPr="007142FD" w:rsidRDefault="0039149E" w:rsidP="0039149E">
      <w:pPr>
        <w:pStyle w:val="breakline"/>
        <w:rPr>
          <w:rFonts w:eastAsiaTheme="minorEastAsia"/>
          <w:color w:val="002060"/>
        </w:rPr>
      </w:pPr>
    </w:p>
    <w:p w14:paraId="7B82C424" w14:textId="77777777" w:rsidR="0039149E" w:rsidRPr="007142FD" w:rsidRDefault="0039149E" w:rsidP="0039149E">
      <w:pPr>
        <w:pStyle w:val="breakline"/>
        <w:rPr>
          <w:color w:val="002060"/>
        </w:rPr>
      </w:pPr>
    </w:p>
    <w:p w14:paraId="62ABA39E" w14:textId="77777777" w:rsidR="0039149E" w:rsidRPr="007142FD" w:rsidRDefault="0039149E" w:rsidP="0039149E">
      <w:pPr>
        <w:pStyle w:val="breakline"/>
        <w:rPr>
          <w:color w:val="002060"/>
        </w:rPr>
      </w:pPr>
    </w:p>
    <w:p w14:paraId="6DB0DF0E" w14:textId="77777777" w:rsidR="0039149E" w:rsidRPr="007142FD" w:rsidRDefault="0039149E" w:rsidP="0039149E">
      <w:pPr>
        <w:pStyle w:val="sottotitolocampionato10"/>
        <w:rPr>
          <w:color w:val="002060"/>
        </w:rPr>
      </w:pPr>
      <w:r w:rsidRPr="007142F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149E" w:rsidRPr="007142FD" w14:paraId="3FDC0C3D"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0330"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91FE1"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8D39A"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AA51E"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587F"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8EFDC"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677BB"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68E4C913" w14:textId="77777777" w:rsidTr="00D45D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CE48B0" w14:textId="77777777" w:rsidR="0039149E" w:rsidRPr="007142FD" w:rsidRDefault="0039149E" w:rsidP="00D45D68">
            <w:pPr>
              <w:pStyle w:val="rowtabella0"/>
              <w:rPr>
                <w:color w:val="002060"/>
              </w:rPr>
            </w:pPr>
            <w:r w:rsidRPr="007142FD">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7818C" w14:textId="77777777" w:rsidR="0039149E" w:rsidRPr="007142FD" w:rsidRDefault="0039149E" w:rsidP="00D45D68">
            <w:pPr>
              <w:pStyle w:val="rowtabella0"/>
              <w:rPr>
                <w:color w:val="002060"/>
              </w:rPr>
            </w:pPr>
            <w:r w:rsidRPr="007142FD">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C1AA34"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B7EA2" w14:textId="77777777" w:rsidR="0039149E" w:rsidRPr="007142FD" w:rsidRDefault="0039149E" w:rsidP="00D45D68">
            <w:pPr>
              <w:pStyle w:val="rowtabella0"/>
              <w:rPr>
                <w:color w:val="002060"/>
              </w:rPr>
            </w:pPr>
            <w:r w:rsidRPr="007142FD">
              <w:rPr>
                <w:color w:val="002060"/>
              </w:rPr>
              <w:t>25/01/2023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5DC5A" w14:textId="77777777" w:rsidR="0039149E" w:rsidRPr="007142FD" w:rsidRDefault="0039149E" w:rsidP="00D45D68">
            <w:pPr>
              <w:pStyle w:val="rowtabella0"/>
              <w:rPr>
                <w:color w:val="002060"/>
              </w:rPr>
            </w:pPr>
            <w:r w:rsidRPr="007142FD">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337D2" w14:textId="77777777" w:rsidR="0039149E" w:rsidRPr="007142FD" w:rsidRDefault="0039149E" w:rsidP="00D45D68">
            <w:pPr>
              <w:pStyle w:val="rowtabella0"/>
              <w:rPr>
                <w:color w:val="002060"/>
              </w:rPr>
            </w:pPr>
            <w:r w:rsidRPr="007142FD">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145EF" w14:textId="77777777" w:rsidR="0039149E" w:rsidRPr="007142FD" w:rsidRDefault="0039149E" w:rsidP="00D45D68">
            <w:pPr>
              <w:pStyle w:val="rowtabella0"/>
              <w:rPr>
                <w:color w:val="002060"/>
              </w:rPr>
            </w:pPr>
            <w:r w:rsidRPr="007142FD">
              <w:rPr>
                <w:color w:val="002060"/>
              </w:rPr>
              <w:t>VIA BRUNO BUOZZI</w:t>
            </w:r>
          </w:p>
        </w:tc>
      </w:tr>
    </w:tbl>
    <w:p w14:paraId="2C02C348" w14:textId="77777777" w:rsidR="0039149E" w:rsidRPr="007142FD" w:rsidRDefault="0039149E" w:rsidP="0039149E">
      <w:pPr>
        <w:pStyle w:val="breakline"/>
        <w:rPr>
          <w:rFonts w:eastAsiaTheme="minorEastAsia"/>
          <w:color w:val="002060"/>
        </w:rPr>
      </w:pPr>
    </w:p>
    <w:p w14:paraId="010A71C9" w14:textId="77777777" w:rsidR="0039149E" w:rsidRPr="007142FD" w:rsidRDefault="0039149E" w:rsidP="0039149E">
      <w:pPr>
        <w:pStyle w:val="breakline"/>
        <w:rPr>
          <w:color w:val="002060"/>
        </w:rPr>
      </w:pPr>
    </w:p>
    <w:p w14:paraId="08BBCA38" w14:textId="77777777" w:rsidR="0039149E" w:rsidRPr="007142FD" w:rsidRDefault="0039149E" w:rsidP="0039149E">
      <w:pPr>
        <w:pStyle w:val="breakline"/>
        <w:rPr>
          <w:color w:val="002060"/>
        </w:rPr>
      </w:pPr>
    </w:p>
    <w:p w14:paraId="2749818A" w14:textId="77777777" w:rsidR="0039149E" w:rsidRPr="007142FD" w:rsidRDefault="0039149E" w:rsidP="0039149E">
      <w:pPr>
        <w:pStyle w:val="sottotitolocampionato10"/>
        <w:rPr>
          <w:color w:val="002060"/>
        </w:rPr>
      </w:pPr>
      <w:r w:rsidRPr="007142F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39149E" w:rsidRPr="007142FD" w14:paraId="31ABE8B2"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B5D24"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113A5"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B6FC4"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B8F56"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6CDFB"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8D3DB"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4187A"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70D8B523"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0ACF7B" w14:textId="77777777" w:rsidR="0039149E" w:rsidRPr="007142FD" w:rsidRDefault="0039149E" w:rsidP="00D45D68">
            <w:pPr>
              <w:pStyle w:val="rowtabella0"/>
              <w:rPr>
                <w:color w:val="002060"/>
              </w:rPr>
            </w:pPr>
            <w:r w:rsidRPr="007142F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65ADA" w14:textId="77777777" w:rsidR="0039149E" w:rsidRPr="007142FD" w:rsidRDefault="0039149E" w:rsidP="00D45D68">
            <w:pPr>
              <w:pStyle w:val="rowtabella0"/>
              <w:rPr>
                <w:color w:val="002060"/>
              </w:rPr>
            </w:pPr>
            <w:r w:rsidRPr="007142FD">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84DB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B1EC2" w14:textId="77777777" w:rsidR="0039149E" w:rsidRPr="007142FD" w:rsidRDefault="0039149E" w:rsidP="00D45D68">
            <w:pPr>
              <w:pStyle w:val="rowtabella0"/>
              <w:rPr>
                <w:color w:val="002060"/>
              </w:rPr>
            </w:pPr>
            <w:r w:rsidRPr="007142FD">
              <w:rPr>
                <w:color w:val="002060"/>
              </w:rPr>
              <w:t>28/01/2023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7BCD0" w14:textId="77777777" w:rsidR="0039149E" w:rsidRPr="007142FD" w:rsidRDefault="0039149E" w:rsidP="00D45D68">
            <w:pPr>
              <w:pStyle w:val="rowtabella0"/>
              <w:rPr>
                <w:color w:val="002060"/>
              </w:rPr>
            </w:pPr>
            <w:r w:rsidRPr="007142F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34436" w14:textId="77777777" w:rsidR="0039149E" w:rsidRPr="007142FD" w:rsidRDefault="0039149E" w:rsidP="00D45D68">
            <w:pPr>
              <w:pStyle w:val="rowtabella0"/>
              <w:rPr>
                <w:color w:val="002060"/>
              </w:rPr>
            </w:pPr>
            <w:r w:rsidRPr="007142F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CC4D9" w14:textId="77777777" w:rsidR="0039149E" w:rsidRPr="007142FD" w:rsidRDefault="0039149E" w:rsidP="00D45D68">
            <w:pPr>
              <w:pStyle w:val="rowtabella0"/>
              <w:rPr>
                <w:color w:val="002060"/>
              </w:rPr>
            </w:pPr>
            <w:r w:rsidRPr="007142FD">
              <w:rPr>
                <w:color w:val="002060"/>
              </w:rPr>
              <w:t>VIA MADRE TERESA DI CALCUTTA</w:t>
            </w:r>
          </w:p>
        </w:tc>
      </w:tr>
      <w:tr w:rsidR="0039149E" w:rsidRPr="007142FD" w14:paraId="00DD7AAE"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A9E6BE" w14:textId="77777777" w:rsidR="0039149E" w:rsidRPr="007142FD" w:rsidRDefault="0039149E" w:rsidP="00D45D68">
            <w:pPr>
              <w:pStyle w:val="rowtabella0"/>
              <w:rPr>
                <w:color w:val="002060"/>
              </w:rPr>
            </w:pPr>
            <w:r w:rsidRPr="007142FD">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05D792" w14:textId="77777777" w:rsidR="0039149E" w:rsidRPr="007142FD" w:rsidRDefault="0039149E" w:rsidP="00D45D68">
            <w:pPr>
              <w:pStyle w:val="rowtabella0"/>
              <w:rPr>
                <w:color w:val="002060"/>
              </w:rPr>
            </w:pPr>
            <w:r w:rsidRPr="007142F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BDFF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3CF8F4" w14:textId="184B27B8" w:rsidR="0039149E" w:rsidRPr="007142FD" w:rsidRDefault="0039149E" w:rsidP="00D45D68">
            <w:pPr>
              <w:pStyle w:val="rowtabella0"/>
              <w:rPr>
                <w:color w:val="002060"/>
              </w:rPr>
            </w:pPr>
            <w:r w:rsidRPr="007142FD">
              <w:rPr>
                <w:color w:val="002060"/>
              </w:rPr>
              <w:t>28/01/2023 1</w:t>
            </w:r>
            <w:r w:rsidR="0084011B">
              <w:rPr>
                <w:color w:val="002060"/>
              </w:rPr>
              <w:t>8</w:t>
            </w:r>
            <w:r w:rsidRPr="007142FD">
              <w:rPr>
                <w:color w:val="002060"/>
              </w:rPr>
              <w:t>:</w:t>
            </w:r>
            <w:r w:rsidR="0084011B">
              <w:rPr>
                <w:color w:val="002060"/>
              </w:rPr>
              <w:t>3</w:t>
            </w:r>
            <w:r w:rsidRPr="007142FD">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276EC6" w14:textId="77777777" w:rsidR="0039149E" w:rsidRPr="007142FD" w:rsidRDefault="0039149E" w:rsidP="00D45D68">
            <w:pPr>
              <w:pStyle w:val="rowtabella0"/>
              <w:rPr>
                <w:color w:val="002060"/>
              </w:rPr>
            </w:pPr>
            <w:r w:rsidRPr="007142F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D17C5E"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D0533" w14:textId="77777777" w:rsidR="0039149E" w:rsidRPr="007142FD" w:rsidRDefault="0039149E" w:rsidP="00D45D68">
            <w:pPr>
              <w:pStyle w:val="rowtabella0"/>
              <w:rPr>
                <w:color w:val="002060"/>
              </w:rPr>
            </w:pPr>
            <w:r w:rsidRPr="007142FD">
              <w:rPr>
                <w:color w:val="002060"/>
              </w:rPr>
              <w:t>VIA GROTTE DI POSATORA 19/A</w:t>
            </w:r>
          </w:p>
        </w:tc>
      </w:tr>
      <w:tr w:rsidR="0039149E" w:rsidRPr="007142FD" w14:paraId="4317CF7F"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B81025" w14:textId="77777777" w:rsidR="0039149E" w:rsidRPr="007142FD" w:rsidRDefault="0039149E" w:rsidP="00D45D68">
            <w:pPr>
              <w:pStyle w:val="rowtabella0"/>
              <w:rPr>
                <w:color w:val="002060"/>
              </w:rPr>
            </w:pPr>
            <w:r w:rsidRPr="007142FD">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0385A" w14:textId="77777777" w:rsidR="0039149E" w:rsidRPr="007142FD" w:rsidRDefault="0039149E" w:rsidP="00D45D68">
            <w:pPr>
              <w:pStyle w:val="rowtabella0"/>
              <w:rPr>
                <w:color w:val="002060"/>
              </w:rPr>
            </w:pPr>
            <w:r w:rsidRPr="007142FD">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EC2FD"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DB4C23" w14:textId="77777777" w:rsidR="0039149E" w:rsidRPr="007142FD" w:rsidRDefault="0039149E" w:rsidP="00D45D68">
            <w:pPr>
              <w:pStyle w:val="rowtabella0"/>
              <w:rPr>
                <w:color w:val="002060"/>
              </w:rPr>
            </w:pPr>
            <w:r w:rsidRPr="007142FD">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04A7AA" w14:textId="77777777" w:rsidR="0039149E" w:rsidRPr="007142FD" w:rsidRDefault="0039149E" w:rsidP="00D45D68">
            <w:pPr>
              <w:pStyle w:val="rowtabella0"/>
              <w:rPr>
                <w:color w:val="002060"/>
              </w:rPr>
            </w:pPr>
            <w:r w:rsidRPr="007142FD">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11380" w14:textId="77777777" w:rsidR="0039149E" w:rsidRPr="007142FD" w:rsidRDefault="0039149E" w:rsidP="00D45D68">
            <w:pPr>
              <w:pStyle w:val="rowtabella0"/>
              <w:rPr>
                <w:color w:val="002060"/>
              </w:rPr>
            </w:pPr>
            <w:r w:rsidRPr="007142F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6012C" w14:textId="77777777" w:rsidR="0039149E" w:rsidRPr="007142FD" w:rsidRDefault="0039149E" w:rsidP="00D45D68">
            <w:pPr>
              <w:pStyle w:val="rowtabella0"/>
              <w:rPr>
                <w:color w:val="002060"/>
              </w:rPr>
            </w:pPr>
            <w:r w:rsidRPr="007142FD">
              <w:rPr>
                <w:color w:val="002060"/>
              </w:rPr>
              <w:t>VIA VESCOVARA, 7</w:t>
            </w:r>
          </w:p>
        </w:tc>
      </w:tr>
      <w:tr w:rsidR="0039149E" w:rsidRPr="007142FD" w14:paraId="0624F362"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0252A" w14:textId="77777777" w:rsidR="0039149E" w:rsidRPr="007142FD" w:rsidRDefault="0039149E" w:rsidP="00D45D68">
            <w:pPr>
              <w:pStyle w:val="rowtabella0"/>
              <w:rPr>
                <w:color w:val="002060"/>
              </w:rPr>
            </w:pPr>
            <w:r w:rsidRPr="007142F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E708E" w14:textId="77777777" w:rsidR="0039149E" w:rsidRPr="007142FD" w:rsidRDefault="0039149E" w:rsidP="00D45D68">
            <w:pPr>
              <w:pStyle w:val="rowtabella0"/>
              <w:rPr>
                <w:color w:val="002060"/>
              </w:rPr>
            </w:pPr>
            <w:r w:rsidRPr="007142FD">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0EF8C"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2A048" w14:textId="77777777" w:rsidR="0039149E" w:rsidRPr="007142FD" w:rsidRDefault="0039149E" w:rsidP="00D45D68">
            <w:pPr>
              <w:pStyle w:val="rowtabella0"/>
              <w:rPr>
                <w:color w:val="002060"/>
              </w:rPr>
            </w:pPr>
            <w:r w:rsidRPr="007142FD">
              <w:rPr>
                <w:color w:val="002060"/>
              </w:rPr>
              <w:t>29/01/2023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BBC81" w14:textId="77777777" w:rsidR="0039149E" w:rsidRPr="007142FD" w:rsidRDefault="0039149E" w:rsidP="00D45D68">
            <w:pPr>
              <w:pStyle w:val="rowtabella0"/>
              <w:rPr>
                <w:color w:val="002060"/>
              </w:rPr>
            </w:pPr>
            <w:r w:rsidRPr="007142F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B6C3D" w14:textId="77777777" w:rsidR="0039149E" w:rsidRPr="007142FD" w:rsidRDefault="0039149E" w:rsidP="00D45D68">
            <w:pPr>
              <w:pStyle w:val="rowtabella0"/>
              <w:rPr>
                <w:color w:val="002060"/>
              </w:rPr>
            </w:pPr>
            <w:r w:rsidRPr="007142F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45607" w14:textId="77777777" w:rsidR="0039149E" w:rsidRPr="007142FD" w:rsidRDefault="0039149E" w:rsidP="00D45D68">
            <w:pPr>
              <w:pStyle w:val="rowtabella0"/>
              <w:rPr>
                <w:color w:val="002060"/>
              </w:rPr>
            </w:pPr>
            <w:r w:rsidRPr="007142FD">
              <w:rPr>
                <w:color w:val="002060"/>
              </w:rPr>
              <w:t>VIA DEI TESSITORI</w:t>
            </w:r>
          </w:p>
        </w:tc>
      </w:tr>
    </w:tbl>
    <w:p w14:paraId="5299A9DA" w14:textId="77777777" w:rsidR="0039149E" w:rsidRPr="007142FD" w:rsidRDefault="0039149E" w:rsidP="0039149E">
      <w:pPr>
        <w:pStyle w:val="breakline"/>
        <w:rPr>
          <w:rFonts w:eastAsiaTheme="minorEastAsia"/>
          <w:color w:val="002060"/>
        </w:rPr>
      </w:pPr>
    </w:p>
    <w:p w14:paraId="6C15F353" w14:textId="77777777" w:rsidR="0039149E" w:rsidRPr="007142FD" w:rsidRDefault="0039149E" w:rsidP="0039149E">
      <w:pPr>
        <w:pStyle w:val="breakline"/>
        <w:rPr>
          <w:color w:val="002060"/>
        </w:rPr>
      </w:pPr>
    </w:p>
    <w:p w14:paraId="21249CE8" w14:textId="77777777" w:rsidR="0039149E" w:rsidRPr="007142FD" w:rsidRDefault="0039149E" w:rsidP="0039149E">
      <w:pPr>
        <w:pStyle w:val="breakline"/>
        <w:rPr>
          <w:color w:val="002060"/>
        </w:rPr>
      </w:pPr>
    </w:p>
    <w:p w14:paraId="14A43D89" w14:textId="77777777" w:rsidR="0039149E" w:rsidRPr="007142FD" w:rsidRDefault="0039149E" w:rsidP="0039149E">
      <w:pPr>
        <w:pStyle w:val="sottotitolocampionato10"/>
        <w:rPr>
          <w:color w:val="002060"/>
        </w:rPr>
      </w:pPr>
      <w:r w:rsidRPr="007142FD">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1994"/>
        <w:gridCol w:w="385"/>
        <w:gridCol w:w="898"/>
        <w:gridCol w:w="1198"/>
        <w:gridCol w:w="1547"/>
        <w:gridCol w:w="1566"/>
      </w:tblGrid>
      <w:tr w:rsidR="0039149E" w:rsidRPr="007142FD" w14:paraId="476468AF"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96EA8"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72495"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34436"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CD4E2"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FD950"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0AB9B"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40F1C"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10B6FBEF"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10CE4C" w14:textId="77777777" w:rsidR="0039149E" w:rsidRPr="007142FD" w:rsidRDefault="0039149E" w:rsidP="00D45D68">
            <w:pPr>
              <w:pStyle w:val="rowtabella0"/>
              <w:rPr>
                <w:color w:val="002060"/>
              </w:rPr>
            </w:pPr>
            <w:r w:rsidRPr="007142FD">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739D1" w14:textId="77777777" w:rsidR="0039149E" w:rsidRPr="007142FD" w:rsidRDefault="0039149E" w:rsidP="00D45D68">
            <w:pPr>
              <w:pStyle w:val="rowtabella0"/>
              <w:rPr>
                <w:color w:val="002060"/>
              </w:rPr>
            </w:pPr>
            <w:r w:rsidRPr="007142FD">
              <w:rPr>
                <w:color w:val="002060"/>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1B24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2610F" w14:textId="77777777" w:rsidR="0039149E" w:rsidRPr="007142FD" w:rsidRDefault="0039149E" w:rsidP="00D45D68">
            <w:pPr>
              <w:pStyle w:val="rowtabella0"/>
              <w:rPr>
                <w:color w:val="002060"/>
              </w:rPr>
            </w:pPr>
            <w:r w:rsidRPr="007142FD">
              <w:rPr>
                <w:color w:val="002060"/>
              </w:rPr>
              <w:t>28/01/2023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468F" w14:textId="77777777" w:rsidR="0039149E" w:rsidRPr="007142FD" w:rsidRDefault="0039149E" w:rsidP="00D45D68">
            <w:pPr>
              <w:pStyle w:val="rowtabella0"/>
              <w:rPr>
                <w:color w:val="002060"/>
              </w:rPr>
            </w:pPr>
            <w:r w:rsidRPr="007142FD">
              <w:rPr>
                <w:color w:val="002060"/>
              </w:rPr>
              <w:t>5299 CENTRO SP. POL. "</w:t>
            </w:r>
            <w:proofErr w:type="gramStart"/>
            <w:r w:rsidRPr="007142FD">
              <w:rPr>
                <w:color w:val="002060"/>
              </w:rPr>
              <w:t>R.GATTARI</w:t>
            </w:r>
            <w:proofErr w:type="gramEnd"/>
            <w:r w:rsidRPr="007142F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981B6" w14:textId="77777777" w:rsidR="0039149E" w:rsidRPr="007142FD" w:rsidRDefault="0039149E" w:rsidP="00D45D68">
            <w:pPr>
              <w:pStyle w:val="rowtabella0"/>
              <w:rPr>
                <w:color w:val="002060"/>
              </w:rPr>
            </w:pPr>
            <w:r w:rsidRPr="007142F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211F0" w14:textId="77777777" w:rsidR="0039149E" w:rsidRPr="007142FD" w:rsidRDefault="0039149E" w:rsidP="00D45D68">
            <w:pPr>
              <w:pStyle w:val="rowtabella0"/>
              <w:rPr>
                <w:color w:val="002060"/>
              </w:rPr>
            </w:pPr>
            <w:r w:rsidRPr="007142FD">
              <w:rPr>
                <w:color w:val="002060"/>
              </w:rPr>
              <w:t>VIA TAGLIAMENTO</w:t>
            </w:r>
          </w:p>
        </w:tc>
      </w:tr>
      <w:tr w:rsidR="0039149E" w:rsidRPr="007142FD" w14:paraId="5A089CB0"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EBA7D6" w14:textId="77777777" w:rsidR="0039149E" w:rsidRPr="007142FD" w:rsidRDefault="0039149E" w:rsidP="00D45D68">
            <w:pPr>
              <w:pStyle w:val="rowtabella0"/>
              <w:rPr>
                <w:color w:val="002060"/>
              </w:rPr>
            </w:pPr>
            <w:r w:rsidRPr="007142FD">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92966F" w14:textId="77777777" w:rsidR="0039149E" w:rsidRPr="007142FD" w:rsidRDefault="0039149E" w:rsidP="00D45D68">
            <w:pPr>
              <w:pStyle w:val="rowtabella0"/>
              <w:rPr>
                <w:color w:val="002060"/>
              </w:rPr>
            </w:pPr>
            <w:r w:rsidRPr="007142FD">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A1E40E"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B6F515" w14:textId="77777777" w:rsidR="0039149E" w:rsidRPr="007142FD" w:rsidRDefault="0039149E" w:rsidP="00D45D68">
            <w:pPr>
              <w:pStyle w:val="rowtabella0"/>
              <w:rPr>
                <w:color w:val="002060"/>
              </w:rPr>
            </w:pPr>
            <w:r w:rsidRPr="007142FD">
              <w:rPr>
                <w:color w:val="002060"/>
              </w:rPr>
              <w:t>28/01/2023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E4F42E" w14:textId="77777777" w:rsidR="0039149E" w:rsidRPr="007142FD" w:rsidRDefault="0039149E" w:rsidP="00D45D68">
            <w:pPr>
              <w:pStyle w:val="rowtabella0"/>
              <w:rPr>
                <w:color w:val="002060"/>
              </w:rPr>
            </w:pPr>
            <w:r w:rsidRPr="007142F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78627A" w14:textId="77777777" w:rsidR="0039149E" w:rsidRPr="007142FD" w:rsidRDefault="0039149E" w:rsidP="00D45D68">
            <w:pPr>
              <w:pStyle w:val="rowtabella0"/>
              <w:rPr>
                <w:color w:val="002060"/>
              </w:rPr>
            </w:pPr>
            <w:r w:rsidRPr="007142F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6AD07" w14:textId="77777777" w:rsidR="0039149E" w:rsidRPr="007142FD" w:rsidRDefault="0039149E" w:rsidP="00D45D68">
            <w:pPr>
              <w:pStyle w:val="rowtabella0"/>
              <w:rPr>
                <w:color w:val="002060"/>
              </w:rPr>
            </w:pPr>
            <w:r w:rsidRPr="007142FD">
              <w:rPr>
                <w:color w:val="002060"/>
              </w:rPr>
              <w:t xml:space="preserve">LOC.MONTEROCCO VIA </w:t>
            </w:r>
            <w:proofErr w:type="gramStart"/>
            <w:r w:rsidRPr="007142FD">
              <w:rPr>
                <w:color w:val="002060"/>
              </w:rPr>
              <w:t>A.MANCINI</w:t>
            </w:r>
            <w:proofErr w:type="gramEnd"/>
          </w:p>
        </w:tc>
      </w:tr>
      <w:tr w:rsidR="0039149E" w:rsidRPr="007142FD" w14:paraId="345A9EB4"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00027" w14:textId="77777777" w:rsidR="0039149E" w:rsidRPr="007142FD" w:rsidRDefault="0039149E" w:rsidP="00D45D68">
            <w:pPr>
              <w:pStyle w:val="rowtabella0"/>
              <w:rPr>
                <w:color w:val="002060"/>
              </w:rPr>
            </w:pPr>
            <w:r w:rsidRPr="007142FD">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2A771" w14:textId="77777777" w:rsidR="0039149E" w:rsidRPr="007142FD" w:rsidRDefault="0039149E" w:rsidP="00D45D68">
            <w:pPr>
              <w:pStyle w:val="rowtabella0"/>
              <w:rPr>
                <w:color w:val="002060"/>
              </w:rPr>
            </w:pPr>
            <w:r w:rsidRPr="007142FD">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9E7AA2"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D377DC" w14:textId="77777777" w:rsidR="0039149E" w:rsidRPr="007142FD" w:rsidRDefault="0039149E" w:rsidP="00D45D68">
            <w:pPr>
              <w:pStyle w:val="rowtabella0"/>
              <w:rPr>
                <w:color w:val="002060"/>
              </w:rPr>
            </w:pPr>
            <w:r w:rsidRPr="007142FD">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A190D" w14:textId="77777777" w:rsidR="0039149E" w:rsidRPr="007142FD" w:rsidRDefault="0039149E" w:rsidP="00D45D68">
            <w:pPr>
              <w:pStyle w:val="rowtabella0"/>
              <w:rPr>
                <w:color w:val="002060"/>
              </w:rPr>
            </w:pPr>
            <w:r w:rsidRPr="007142FD">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FD160" w14:textId="77777777" w:rsidR="0039149E" w:rsidRPr="007142FD" w:rsidRDefault="0039149E" w:rsidP="00D45D68">
            <w:pPr>
              <w:pStyle w:val="rowtabella0"/>
              <w:rPr>
                <w:color w:val="002060"/>
              </w:rPr>
            </w:pPr>
            <w:r w:rsidRPr="007142F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603EEC" w14:textId="77777777" w:rsidR="0039149E" w:rsidRPr="007142FD" w:rsidRDefault="0039149E" w:rsidP="00D45D68">
            <w:pPr>
              <w:pStyle w:val="rowtabella0"/>
              <w:rPr>
                <w:color w:val="002060"/>
              </w:rPr>
            </w:pPr>
            <w:r w:rsidRPr="007142FD">
              <w:rPr>
                <w:color w:val="002060"/>
              </w:rPr>
              <w:t>VIA DELLO SPORT</w:t>
            </w:r>
          </w:p>
        </w:tc>
      </w:tr>
      <w:tr w:rsidR="0039149E" w:rsidRPr="007142FD" w14:paraId="473604F3"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87375C" w14:textId="77777777" w:rsidR="0039149E" w:rsidRPr="007142FD" w:rsidRDefault="0039149E" w:rsidP="00D45D68">
            <w:pPr>
              <w:pStyle w:val="rowtabella0"/>
              <w:rPr>
                <w:color w:val="002060"/>
              </w:rPr>
            </w:pPr>
            <w:r w:rsidRPr="007142FD">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8157" w14:textId="77777777" w:rsidR="0039149E" w:rsidRPr="007142FD" w:rsidRDefault="0039149E" w:rsidP="00D45D68">
            <w:pPr>
              <w:pStyle w:val="rowtabella0"/>
              <w:rPr>
                <w:color w:val="002060"/>
              </w:rPr>
            </w:pPr>
            <w:r w:rsidRPr="007142F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5B3E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49CAE" w14:textId="77777777" w:rsidR="0039149E" w:rsidRPr="007142FD" w:rsidRDefault="0039149E" w:rsidP="00D45D68">
            <w:pPr>
              <w:pStyle w:val="rowtabella0"/>
              <w:rPr>
                <w:color w:val="002060"/>
              </w:rPr>
            </w:pPr>
            <w:r w:rsidRPr="007142FD">
              <w:rPr>
                <w:color w:val="002060"/>
              </w:rPr>
              <w:t>28/01/2023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BBCA5" w14:textId="77777777" w:rsidR="0039149E" w:rsidRPr="007142FD" w:rsidRDefault="0039149E" w:rsidP="00D45D68">
            <w:pPr>
              <w:pStyle w:val="rowtabella0"/>
              <w:rPr>
                <w:color w:val="002060"/>
              </w:rPr>
            </w:pPr>
            <w:r w:rsidRPr="007142FD">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0BC1E" w14:textId="77777777" w:rsidR="0039149E" w:rsidRPr="007142FD" w:rsidRDefault="0039149E" w:rsidP="00D45D68">
            <w:pPr>
              <w:pStyle w:val="rowtabella0"/>
              <w:rPr>
                <w:color w:val="002060"/>
              </w:rPr>
            </w:pPr>
            <w:r w:rsidRPr="007142FD">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D8AE4" w14:textId="77777777" w:rsidR="0039149E" w:rsidRPr="007142FD" w:rsidRDefault="0039149E" w:rsidP="00D45D68">
            <w:pPr>
              <w:pStyle w:val="rowtabella0"/>
              <w:rPr>
                <w:color w:val="002060"/>
              </w:rPr>
            </w:pPr>
            <w:r w:rsidRPr="007142FD">
              <w:rPr>
                <w:color w:val="002060"/>
              </w:rPr>
              <w:t>VIA ALESSANDRO MANZONI</w:t>
            </w:r>
          </w:p>
        </w:tc>
      </w:tr>
    </w:tbl>
    <w:p w14:paraId="7E68B9FC" w14:textId="77777777" w:rsidR="0039149E" w:rsidRPr="008550F0" w:rsidRDefault="0039149E" w:rsidP="0039149E">
      <w:pPr>
        <w:pStyle w:val="breakline"/>
        <w:rPr>
          <w:color w:val="002060"/>
        </w:rPr>
      </w:pPr>
    </w:p>
    <w:p w14:paraId="12B40557" w14:textId="77777777" w:rsidR="0039149E" w:rsidRPr="008550F0" w:rsidRDefault="0039149E" w:rsidP="0039149E">
      <w:pPr>
        <w:pStyle w:val="titolocampionato0"/>
        <w:shd w:val="clear" w:color="auto" w:fill="CCCCCC"/>
        <w:spacing w:before="80" w:after="40"/>
        <w:rPr>
          <w:color w:val="002060"/>
        </w:rPr>
      </w:pPr>
      <w:r w:rsidRPr="008550F0">
        <w:rPr>
          <w:color w:val="002060"/>
        </w:rPr>
        <w:t>UNDER 15 C5 REGIONALI MASCHILI</w:t>
      </w:r>
    </w:p>
    <w:p w14:paraId="1F3D99C6" w14:textId="77777777" w:rsidR="0039149E" w:rsidRPr="008550F0" w:rsidRDefault="0039149E" w:rsidP="0039149E">
      <w:pPr>
        <w:pStyle w:val="titoloprinc0"/>
        <w:rPr>
          <w:color w:val="002060"/>
        </w:rPr>
      </w:pPr>
      <w:r w:rsidRPr="008550F0">
        <w:rPr>
          <w:color w:val="002060"/>
        </w:rPr>
        <w:t>VARIAZIONI AL PROGRAMMA GARE</w:t>
      </w:r>
    </w:p>
    <w:p w14:paraId="1940F921" w14:textId="77777777" w:rsidR="0039149E" w:rsidRPr="008550F0" w:rsidRDefault="0039149E" w:rsidP="0039149E">
      <w:pPr>
        <w:pStyle w:val="breakline"/>
        <w:rPr>
          <w:color w:val="002060"/>
        </w:rPr>
      </w:pPr>
    </w:p>
    <w:p w14:paraId="6CA2234E" w14:textId="77777777" w:rsidR="0039149E" w:rsidRPr="008550F0" w:rsidRDefault="0039149E" w:rsidP="0039149E">
      <w:pPr>
        <w:pStyle w:val="breakline"/>
        <w:rPr>
          <w:color w:val="002060"/>
        </w:rPr>
      </w:pPr>
    </w:p>
    <w:p w14:paraId="233149A5"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149E" w:rsidRPr="008550F0" w14:paraId="167467A8" w14:textId="77777777" w:rsidTr="00D45D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2FE68" w14:textId="77777777" w:rsidR="0039149E" w:rsidRPr="008550F0" w:rsidRDefault="0039149E" w:rsidP="00D45D68">
            <w:pPr>
              <w:pStyle w:val="headertabella0"/>
              <w:rPr>
                <w:color w:val="002060"/>
              </w:rPr>
            </w:pPr>
            <w:r w:rsidRPr="008550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AFDB" w14:textId="77777777" w:rsidR="0039149E" w:rsidRPr="008550F0" w:rsidRDefault="0039149E" w:rsidP="00D45D68">
            <w:pPr>
              <w:pStyle w:val="headertabella0"/>
              <w:rPr>
                <w:color w:val="002060"/>
              </w:rPr>
            </w:pPr>
            <w:r w:rsidRPr="008550F0">
              <w:rPr>
                <w:color w:val="002060"/>
              </w:rPr>
              <w:t xml:space="preserve">N° </w:t>
            </w:r>
            <w:proofErr w:type="spellStart"/>
            <w:r w:rsidRPr="008550F0">
              <w:rPr>
                <w:color w:val="002060"/>
              </w:rPr>
              <w:t>Gior</w:t>
            </w:r>
            <w:proofErr w:type="spellEnd"/>
            <w:r w:rsidRPr="008550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51064" w14:textId="77777777" w:rsidR="0039149E" w:rsidRPr="008550F0" w:rsidRDefault="0039149E" w:rsidP="00D45D68">
            <w:pPr>
              <w:pStyle w:val="headertabella0"/>
              <w:rPr>
                <w:color w:val="002060"/>
              </w:rPr>
            </w:pPr>
            <w:r w:rsidRPr="008550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2B023" w14:textId="77777777" w:rsidR="0039149E" w:rsidRPr="008550F0" w:rsidRDefault="0039149E" w:rsidP="00D45D68">
            <w:pPr>
              <w:pStyle w:val="headertabella0"/>
              <w:rPr>
                <w:color w:val="002060"/>
              </w:rPr>
            </w:pPr>
            <w:r w:rsidRPr="008550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BF718" w14:textId="77777777" w:rsidR="0039149E" w:rsidRPr="008550F0" w:rsidRDefault="0039149E" w:rsidP="00D45D68">
            <w:pPr>
              <w:pStyle w:val="headertabella0"/>
              <w:rPr>
                <w:color w:val="002060"/>
              </w:rPr>
            </w:pPr>
            <w:r w:rsidRPr="008550F0">
              <w:rPr>
                <w:color w:val="002060"/>
              </w:rPr>
              <w:t xml:space="preserve">Data </w:t>
            </w:r>
            <w:proofErr w:type="spellStart"/>
            <w:r w:rsidRPr="008550F0">
              <w:rPr>
                <w:color w:val="002060"/>
              </w:rPr>
              <w:t>Orig</w:t>
            </w:r>
            <w:proofErr w:type="spellEnd"/>
            <w:r w:rsidRPr="008550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33F64" w14:textId="77777777" w:rsidR="0039149E" w:rsidRPr="008550F0" w:rsidRDefault="0039149E" w:rsidP="00D45D68">
            <w:pPr>
              <w:pStyle w:val="headertabella0"/>
              <w:rPr>
                <w:color w:val="002060"/>
              </w:rPr>
            </w:pPr>
            <w:r w:rsidRPr="008550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3B9D8" w14:textId="77777777" w:rsidR="0039149E" w:rsidRPr="008550F0" w:rsidRDefault="0039149E" w:rsidP="00D45D68">
            <w:pPr>
              <w:pStyle w:val="headertabella0"/>
              <w:rPr>
                <w:color w:val="002060"/>
              </w:rPr>
            </w:pPr>
            <w:r w:rsidRPr="008550F0">
              <w:rPr>
                <w:color w:val="002060"/>
              </w:rPr>
              <w:t xml:space="preserve">Ora </w:t>
            </w:r>
            <w:proofErr w:type="spellStart"/>
            <w:r w:rsidRPr="008550F0">
              <w:rPr>
                <w:color w:val="002060"/>
              </w:rPr>
              <w:t>Orig</w:t>
            </w:r>
            <w:proofErr w:type="spellEnd"/>
            <w:r w:rsidRPr="008550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5720" w14:textId="77777777" w:rsidR="0039149E" w:rsidRPr="008550F0" w:rsidRDefault="0039149E" w:rsidP="00D45D68">
            <w:pPr>
              <w:pStyle w:val="headertabella0"/>
              <w:rPr>
                <w:color w:val="002060"/>
              </w:rPr>
            </w:pPr>
            <w:r w:rsidRPr="008550F0">
              <w:rPr>
                <w:color w:val="002060"/>
              </w:rPr>
              <w:t>Impianto</w:t>
            </w:r>
          </w:p>
        </w:tc>
      </w:tr>
      <w:tr w:rsidR="0039149E" w:rsidRPr="008550F0" w14:paraId="33EB85DD" w14:textId="77777777" w:rsidTr="00D45D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436B" w14:textId="77777777" w:rsidR="0039149E" w:rsidRPr="0036088E" w:rsidRDefault="0039149E" w:rsidP="00D45D68">
            <w:pPr>
              <w:pStyle w:val="rowtabella0"/>
              <w:rPr>
                <w:color w:val="002060"/>
                <w:highlight w:val="yellow"/>
              </w:rPr>
            </w:pPr>
            <w:r w:rsidRPr="0036088E">
              <w:rPr>
                <w:color w:val="002060"/>
                <w:highlight w:val="yellow"/>
              </w:rPr>
              <w:t>29/01/2023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19DF" w14:textId="77777777" w:rsidR="0039149E" w:rsidRPr="0036088E" w:rsidRDefault="0039149E" w:rsidP="00D45D68">
            <w:pPr>
              <w:pStyle w:val="rowtabella0"/>
              <w:jc w:val="center"/>
              <w:rPr>
                <w:color w:val="002060"/>
                <w:highlight w:val="yellow"/>
              </w:rPr>
            </w:pPr>
            <w:r w:rsidRPr="0036088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23C0" w14:textId="77777777" w:rsidR="0039149E" w:rsidRPr="0036088E" w:rsidRDefault="0039149E" w:rsidP="00D45D68">
            <w:pPr>
              <w:pStyle w:val="rowtabella0"/>
              <w:rPr>
                <w:color w:val="002060"/>
                <w:highlight w:val="yellow"/>
              </w:rPr>
            </w:pPr>
            <w:r w:rsidRPr="0036088E">
              <w:rPr>
                <w:color w:val="002060"/>
                <w:highlight w:val="yellow"/>
              </w:rPr>
              <w:t xml:space="preserve">ITALSERVICE C5 </w:t>
            </w:r>
            <w:proofErr w:type="spellStart"/>
            <w:proofErr w:type="gramStart"/>
            <w:r w:rsidRPr="0036088E">
              <w:rPr>
                <w:color w:val="002060"/>
                <w:highlight w:val="yellow"/>
              </w:rPr>
              <w:t>sq.B</w:t>
            </w:r>
            <w:proofErr w:type="spellEnd"/>
            <w:proofErr w:type="gramEnd"/>
            <w:r w:rsidRPr="0036088E">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6F3E" w14:textId="77777777" w:rsidR="0039149E" w:rsidRPr="0036088E" w:rsidRDefault="0039149E" w:rsidP="00D45D68">
            <w:pPr>
              <w:pStyle w:val="rowtabella0"/>
              <w:rPr>
                <w:color w:val="002060"/>
                <w:highlight w:val="yellow"/>
              </w:rPr>
            </w:pPr>
            <w:r w:rsidRPr="0036088E">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745F" w14:textId="77777777" w:rsidR="0039149E" w:rsidRPr="008550F0" w:rsidRDefault="0039149E" w:rsidP="00D45D68">
            <w:pPr>
              <w:pStyle w:val="rowtabella0"/>
              <w:rPr>
                <w:color w:val="002060"/>
              </w:rPr>
            </w:pPr>
            <w:r w:rsidRPr="008550F0">
              <w:rPr>
                <w:color w:val="002060"/>
              </w:rPr>
              <w:t>2</w:t>
            </w:r>
            <w:r>
              <w:rPr>
                <w:color w:val="002060"/>
              </w:rPr>
              <w:t>8</w:t>
            </w:r>
            <w:r w:rsidRPr="008550F0">
              <w:rPr>
                <w:color w:val="002060"/>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01A2" w14:textId="77777777" w:rsidR="0039149E" w:rsidRPr="008550F0" w:rsidRDefault="0039149E" w:rsidP="00D45D68">
            <w:pPr>
              <w:pStyle w:val="rowtabella0"/>
              <w:jc w:val="center"/>
              <w:rPr>
                <w:color w:val="002060"/>
              </w:rPr>
            </w:pPr>
            <w:r w:rsidRPr="0036088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6244" w14:textId="77777777" w:rsidR="0039149E" w:rsidRPr="008550F0" w:rsidRDefault="0039149E" w:rsidP="00D45D68">
            <w:pPr>
              <w:pStyle w:val="rowtabella0"/>
              <w:jc w:val="center"/>
              <w:rPr>
                <w:color w:val="002060"/>
              </w:rPr>
            </w:pPr>
            <w:r w:rsidRPr="008550F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B04E" w14:textId="77777777" w:rsidR="0039149E" w:rsidRPr="008550F0" w:rsidRDefault="0039149E" w:rsidP="00D45D68">
            <w:pPr>
              <w:pStyle w:val="rowtabella0"/>
              <w:rPr>
                <w:color w:val="002060"/>
              </w:rPr>
            </w:pPr>
            <w:r w:rsidRPr="0036088E">
              <w:rPr>
                <w:color w:val="002060"/>
                <w:highlight w:val="yellow"/>
              </w:rPr>
              <w:t>PALAFIERA CAMPANARA PESARO VIA DELLE ESPOSIZIONI, 33</w:t>
            </w:r>
          </w:p>
        </w:tc>
      </w:tr>
      <w:tr w:rsidR="0039149E" w:rsidRPr="008550F0" w14:paraId="14580EF8" w14:textId="77777777" w:rsidTr="00D45D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4DD8" w14:textId="77777777" w:rsidR="0039149E" w:rsidRPr="0036088E" w:rsidRDefault="0039149E" w:rsidP="00D45D68">
            <w:pPr>
              <w:pStyle w:val="rowtabella0"/>
              <w:rPr>
                <w:color w:val="002060"/>
                <w:highlight w:val="yellow"/>
              </w:rPr>
            </w:pPr>
            <w:r w:rsidRPr="0036088E">
              <w:rPr>
                <w:color w:val="002060"/>
                <w:highlight w:val="yellow"/>
              </w:rPr>
              <w:t>31/01/2023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3A27" w14:textId="77777777" w:rsidR="0039149E" w:rsidRPr="0036088E" w:rsidRDefault="0039149E" w:rsidP="00D45D68">
            <w:pPr>
              <w:pStyle w:val="rowtabella0"/>
              <w:jc w:val="center"/>
              <w:rPr>
                <w:color w:val="002060"/>
                <w:highlight w:val="yellow"/>
              </w:rPr>
            </w:pPr>
            <w:r w:rsidRPr="0036088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A630" w14:textId="77777777" w:rsidR="0039149E" w:rsidRPr="0036088E" w:rsidRDefault="0039149E" w:rsidP="00D45D68">
            <w:pPr>
              <w:pStyle w:val="rowtabella0"/>
              <w:rPr>
                <w:color w:val="002060"/>
                <w:highlight w:val="yellow"/>
              </w:rPr>
            </w:pPr>
            <w:r w:rsidRPr="0036088E">
              <w:rPr>
                <w:color w:val="002060"/>
                <w:highlight w:val="yellow"/>
              </w:rPr>
              <w:t>TAVERNELLE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45DE" w14:textId="77777777" w:rsidR="0039149E" w:rsidRPr="0036088E" w:rsidRDefault="0039149E" w:rsidP="00D45D68">
            <w:pPr>
              <w:pStyle w:val="rowtabella0"/>
              <w:rPr>
                <w:color w:val="002060"/>
                <w:highlight w:val="yellow"/>
              </w:rPr>
            </w:pPr>
            <w:r w:rsidRPr="0036088E">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4BF5" w14:textId="77777777" w:rsidR="0039149E" w:rsidRPr="008550F0" w:rsidRDefault="0039149E" w:rsidP="00D45D68">
            <w:pPr>
              <w:pStyle w:val="rowtabella0"/>
              <w:rPr>
                <w:color w:val="002060"/>
              </w:rPr>
            </w:pPr>
            <w:r w:rsidRPr="008550F0">
              <w:rPr>
                <w:color w:val="002060"/>
              </w:rPr>
              <w:t>2</w:t>
            </w:r>
            <w:r>
              <w:rPr>
                <w:color w:val="002060"/>
              </w:rPr>
              <w:t>9</w:t>
            </w:r>
            <w:r w:rsidRPr="008550F0">
              <w:rPr>
                <w:color w:val="002060"/>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EEF0" w14:textId="77777777" w:rsidR="0039149E" w:rsidRPr="008550F0" w:rsidRDefault="0039149E" w:rsidP="00D45D68">
            <w:pPr>
              <w:pStyle w:val="rowtabella0"/>
              <w:jc w:val="center"/>
              <w:rPr>
                <w:color w:val="002060"/>
              </w:rPr>
            </w:pPr>
            <w:r w:rsidRPr="0036088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4D78" w14:textId="77777777" w:rsidR="0039149E" w:rsidRPr="008550F0" w:rsidRDefault="0039149E" w:rsidP="00D45D68">
            <w:pPr>
              <w:pStyle w:val="rowtabella0"/>
              <w:jc w:val="center"/>
              <w:rPr>
                <w:color w:val="002060"/>
              </w:rPr>
            </w:pPr>
            <w:r w:rsidRPr="008550F0">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DE18" w14:textId="77777777" w:rsidR="0039149E" w:rsidRPr="008550F0" w:rsidRDefault="0039149E" w:rsidP="00D45D68">
            <w:pPr>
              <w:rPr>
                <w:color w:val="002060"/>
              </w:rPr>
            </w:pPr>
          </w:p>
        </w:tc>
      </w:tr>
    </w:tbl>
    <w:p w14:paraId="1143082E" w14:textId="77777777" w:rsidR="0039149E" w:rsidRPr="008550F0" w:rsidRDefault="0039149E" w:rsidP="0039149E">
      <w:pPr>
        <w:pStyle w:val="breakline"/>
        <w:rPr>
          <w:rFonts w:eastAsiaTheme="minorEastAsia"/>
          <w:color w:val="002060"/>
        </w:rPr>
      </w:pPr>
    </w:p>
    <w:p w14:paraId="539D7625" w14:textId="77777777" w:rsidR="0039149E" w:rsidRPr="008550F0" w:rsidRDefault="0039149E" w:rsidP="0039149E">
      <w:pPr>
        <w:pStyle w:val="breakline"/>
        <w:rPr>
          <w:color w:val="002060"/>
        </w:rPr>
      </w:pPr>
    </w:p>
    <w:p w14:paraId="5ACA5470" w14:textId="77777777" w:rsidR="0039149E" w:rsidRPr="008550F0" w:rsidRDefault="0039149E" w:rsidP="0039149E">
      <w:pPr>
        <w:pStyle w:val="titoloprinc0"/>
        <w:rPr>
          <w:color w:val="002060"/>
        </w:rPr>
      </w:pPr>
      <w:r w:rsidRPr="008550F0">
        <w:rPr>
          <w:color w:val="002060"/>
        </w:rPr>
        <w:t>RISULTATI</w:t>
      </w:r>
    </w:p>
    <w:p w14:paraId="1F163537" w14:textId="77777777" w:rsidR="0039149E" w:rsidRPr="008550F0" w:rsidRDefault="0039149E" w:rsidP="0039149E">
      <w:pPr>
        <w:pStyle w:val="breakline"/>
        <w:rPr>
          <w:color w:val="002060"/>
        </w:rPr>
      </w:pPr>
    </w:p>
    <w:p w14:paraId="3204415E" w14:textId="77777777" w:rsidR="0039149E" w:rsidRPr="008550F0" w:rsidRDefault="0039149E" w:rsidP="0039149E">
      <w:pPr>
        <w:pStyle w:val="sottotitolocampionato10"/>
        <w:rPr>
          <w:color w:val="002060"/>
        </w:rPr>
      </w:pPr>
      <w:r w:rsidRPr="008550F0">
        <w:rPr>
          <w:color w:val="002060"/>
        </w:rPr>
        <w:t>RISULTATI UFFICIALI GARE DEL 22/01/2023</w:t>
      </w:r>
    </w:p>
    <w:p w14:paraId="4AFF1BCE" w14:textId="77777777" w:rsidR="0039149E" w:rsidRPr="0039149E" w:rsidRDefault="0039149E" w:rsidP="0039149E">
      <w:pPr>
        <w:pStyle w:val="sottotitolocampionato20"/>
        <w:spacing w:before="0" w:beforeAutospacing="0" w:after="0" w:afterAutospacing="0"/>
        <w:rPr>
          <w:rFonts w:ascii="Arial" w:hAnsi="Arial" w:cs="Arial"/>
          <w:color w:val="002060"/>
          <w:sz w:val="20"/>
          <w:szCs w:val="20"/>
        </w:rPr>
      </w:pPr>
      <w:r w:rsidRPr="0039149E">
        <w:rPr>
          <w:rFonts w:ascii="Arial" w:hAnsi="Arial" w:cs="Arial"/>
          <w:color w:val="002060"/>
          <w:sz w:val="20"/>
          <w:szCs w:val="20"/>
        </w:rPr>
        <w:t>Si trascrivono qui di seguito i risultati ufficiali delle gare disputate</w:t>
      </w:r>
    </w:p>
    <w:p w14:paraId="5B67DBFA" w14:textId="77777777" w:rsidR="0039149E" w:rsidRPr="008550F0" w:rsidRDefault="0039149E" w:rsidP="003914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9149E" w:rsidRPr="008550F0" w14:paraId="4AE8936B" w14:textId="77777777" w:rsidTr="00D45D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4E35FDA6"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EF83D" w14:textId="77777777" w:rsidR="0039149E" w:rsidRPr="008550F0" w:rsidRDefault="0039149E" w:rsidP="00D45D68">
                  <w:pPr>
                    <w:pStyle w:val="headertabella0"/>
                    <w:rPr>
                      <w:color w:val="002060"/>
                    </w:rPr>
                  </w:pPr>
                  <w:r w:rsidRPr="008550F0">
                    <w:rPr>
                      <w:color w:val="002060"/>
                    </w:rPr>
                    <w:t>GIRONE A - 6 Giornata - R</w:t>
                  </w:r>
                </w:p>
              </w:tc>
            </w:tr>
            <w:tr w:rsidR="0039149E" w:rsidRPr="008550F0" w14:paraId="07C3626A"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099B5" w14:textId="77777777" w:rsidR="0039149E" w:rsidRPr="008550F0" w:rsidRDefault="0039149E" w:rsidP="00D45D68">
                  <w:pPr>
                    <w:pStyle w:val="rowtabella0"/>
                    <w:rPr>
                      <w:color w:val="002060"/>
                    </w:rPr>
                  </w:pPr>
                  <w:r w:rsidRPr="008550F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56469" w14:textId="77777777" w:rsidR="0039149E" w:rsidRPr="008550F0" w:rsidRDefault="0039149E" w:rsidP="00D45D68">
                  <w:pPr>
                    <w:pStyle w:val="rowtabella0"/>
                    <w:rPr>
                      <w:color w:val="002060"/>
                    </w:rPr>
                  </w:pPr>
                  <w:r w:rsidRPr="008550F0">
                    <w:rPr>
                      <w:color w:val="002060"/>
                    </w:rPr>
                    <w:t xml:space="preserve">- ITALSERVICE C5 </w:t>
                  </w:r>
                  <w:proofErr w:type="spellStart"/>
                  <w:proofErr w:type="gramStart"/>
                  <w:r w:rsidRPr="008550F0">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9D7B4" w14:textId="77777777" w:rsidR="0039149E" w:rsidRPr="008550F0" w:rsidRDefault="0039149E" w:rsidP="00D45D68">
                  <w:pPr>
                    <w:pStyle w:val="rowtabella0"/>
                    <w:jc w:val="center"/>
                    <w:rPr>
                      <w:color w:val="002060"/>
                    </w:rPr>
                  </w:pPr>
                  <w:r w:rsidRPr="008550F0">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4D9C7" w14:textId="77777777" w:rsidR="0039149E" w:rsidRPr="008550F0" w:rsidRDefault="0039149E" w:rsidP="00D45D68">
                  <w:pPr>
                    <w:pStyle w:val="rowtabella0"/>
                    <w:jc w:val="center"/>
                    <w:rPr>
                      <w:color w:val="002060"/>
                    </w:rPr>
                  </w:pPr>
                  <w:r w:rsidRPr="008550F0">
                    <w:rPr>
                      <w:color w:val="002060"/>
                    </w:rPr>
                    <w:t> </w:t>
                  </w:r>
                </w:p>
              </w:tc>
            </w:tr>
            <w:tr w:rsidR="0039149E" w:rsidRPr="008550F0" w14:paraId="01CABBE3"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A33C0B" w14:textId="77777777" w:rsidR="0039149E" w:rsidRPr="008550F0" w:rsidRDefault="0039149E" w:rsidP="00D45D68">
                  <w:pPr>
                    <w:pStyle w:val="rowtabella0"/>
                    <w:rPr>
                      <w:color w:val="002060"/>
                    </w:rPr>
                  </w:pPr>
                  <w:r w:rsidRPr="008550F0">
                    <w:rPr>
                      <w:color w:val="002060"/>
                    </w:rPr>
                    <w:t xml:space="preserve">AUDAX 1970 </w:t>
                  </w:r>
                  <w:proofErr w:type="gramStart"/>
                  <w:r w:rsidRPr="008550F0">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437366" w14:textId="77777777" w:rsidR="0039149E" w:rsidRPr="008550F0" w:rsidRDefault="0039149E" w:rsidP="00D45D68">
                  <w:pPr>
                    <w:pStyle w:val="rowtabella0"/>
                    <w:rPr>
                      <w:color w:val="002060"/>
                    </w:rPr>
                  </w:pPr>
                  <w:r w:rsidRPr="008550F0">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AEDE34" w14:textId="77777777" w:rsidR="0039149E" w:rsidRPr="008550F0" w:rsidRDefault="0039149E" w:rsidP="00D45D68">
                  <w:pPr>
                    <w:pStyle w:val="rowtabella0"/>
                    <w:jc w:val="center"/>
                    <w:rPr>
                      <w:color w:val="002060"/>
                    </w:rPr>
                  </w:pPr>
                  <w:r w:rsidRPr="008550F0">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8F5C09" w14:textId="77777777" w:rsidR="0039149E" w:rsidRPr="008550F0" w:rsidRDefault="0039149E" w:rsidP="00D45D68">
                  <w:pPr>
                    <w:pStyle w:val="rowtabella0"/>
                    <w:jc w:val="center"/>
                    <w:rPr>
                      <w:color w:val="002060"/>
                    </w:rPr>
                  </w:pPr>
                  <w:r w:rsidRPr="008550F0">
                    <w:rPr>
                      <w:color w:val="002060"/>
                    </w:rPr>
                    <w:t> </w:t>
                  </w:r>
                </w:p>
              </w:tc>
            </w:tr>
            <w:tr w:rsidR="0039149E" w:rsidRPr="008550F0" w14:paraId="6BA735EF"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96952E" w14:textId="77777777" w:rsidR="0039149E" w:rsidRPr="008550F0" w:rsidRDefault="0039149E" w:rsidP="00D45D68">
                  <w:pPr>
                    <w:pStyle w:val="rowtabella0"/>
                    <w:rPr>
                      <w:color w:val="002060"/>
                    </w:rPr>
                  </w:pPr>
                  <w:r w:rsidRPr="008550F0">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5FBE1" w14:textId="77777777" w:rsidR="0039149E" w:rsidRPr="008550F0" w:rsidRDefault="0039149E" w:rsidP="00D45D68">
                  <w:pPr>
                    <w:pStyle w:val="rowtabella0"/>
                    <w:rPr>
                      <w:color w:val="002060"/>
                    </w:rPr>
                  </w:pPr>
                  <w:r w:rsidRPr="008550F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FC9C04" w14:textId="77777777" w:rsidR="0039149E" w:rsidRPr="008550F0" w:rsidRDefault="0039149E" w:rsidP="00D45D68">
                  <w:pPr>
                    <w:pStyle w:val="rowtabella0"/>
                    <w:jc w:val="center"/>
                    <w:rPr>
                      <w:color w:val="002060"/>
                    </w:rPr>
                  </w:pPr>
                  <w:r w:rsidRPr="008550F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F9FE8D" w14:textId="77777777" w:rsidR="0039149E" w:rsidRPr="008550F0" w:rsidRDefault="0039149E" w:rsidP="00D45D68">
                  <w:pPr>
                    <w:pStyle w:val="rowtabella0"/>
                    <w:jc w:val="center"/>
                    <w:rPr>
                      <w:color w:val="002060"/>
                    </w:rPr>
                  </w:pPr>
                  <w:r w:rsidRPr="008550F0">
                    <w:rPr>
                      <w:color w:val="002060"/>
                    </w:rPr>
                    <w:t> </w:t>
                  </w:r>
                </w:p>
              </w:tc>
            </w:tr>
            <w:tr w:rsidR="0039149E" w:rsidRPr="008550F0" w14:paraId="662F494F"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CF7B1" w14:textId="77777777" w:rsidR="0039149E" w:rsidRPr="008550F0" w:rsidRDefault="0039149E" w:rsidP="00D45D68">
                  <w:pPr>
                    <w:pStyle w:val="rowtabella0"/>
                    <w:rPr>
                      <w:color w:val="002060"/>
                    </w:rPr>
                  </w:pPr>
                  <w:r w:rsidRPr="008550F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705B6" w14:textId="77777777" w:rsidR="0039149E" w:rsidRPr="008550F0" w:rsidRDefault="0039149E" w:rsidP="00D45D68">
                  <w:pPr>
                    <w:pStyle w:val="rowtabella0"/>
                    <w:rPr>
                      <w:color w:val="002060"/>
                    </w:rPr>
                  </w:pPr>
                  <w:r w:rsidRPr="008550F0">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2EABD" w14:textId="77777777" w:rsidR="0039149E" w:rsidRPr="008550F0" w:rsidRDefault="0039149E" w:rsidP="00D45D68">
                  <w:pPr>
                    <w:pStyle w:val="rowtabella0"/>
                    <w:jc w:val="center"/>
                    <w:rPr>
                      <w:color w:val="002060"/>
                    </w:rPr>
                  </w:pPr>
                  <w:r w:rsidRPr="008550F0">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42369" w14:textId="77777777" w:rsidR="0039149E" w:rsidRPr="008550F0" w:rsidRDefault="0039149E" w:rsidP="00D45D68">
                  <w:pPr>
                    <w:pStyle w:val="rowtabella0"/>
                    <w:jc w:val="center"/>
                    <w:rPr>
                      <w:color w:val="002060"/>
                    </w:rPr>
                  </w:pPr>
                  <w:r w:rsidRPr="008550F0">
                    <w:rPr>
                      <w:color w:val="002060"/>
                    </w:rPr>
                    <w:t> </w:t>
                  </w:r>
                </w:p>
              </w:tc>
            </w:tr>
          </w:tbl>
          <w:p w14:paraId="3F1C578E" w14:textId="77777777" w:rsidR="0039149E" w:rsidRPr="008550F0" w:rsidRDefault="0039149E" w:rsidP="00D45D6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149E" w:rsidRPr="008550F0" w14:paraId="6B574296" w14:textId="77777777" w:rsidTr="00D45D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7C617" w14:textId="77777777" w:rsidR="0039149E" w:rsidRPr="008550F0" w:rsidRDefault="0039149E" w:rsidP="00D45D68">
                  <w:pPr>
                    <w:pStyle w:val="headertabella0"/>
                    <w:rPr>
                      <w:color w:val="002060"/>
                    </w:rPr>
                  </w:pPr>
                  <w:r w:rsidRPr="008550F0">
                    <w:rPr>
                      <w:color w:val="002060"/>
                    </w:rPr>
                    <w:t>GIRONE B - 6 Giornata - R</w:t>
                  </w:r>
                </w:p>
              </w:tc>
            </w:tr>
            <w:tr w:rsidR="0039149E" w:rsidRPr="008550F0" w14:paraId="3F2B7339" w14:textId="77777777" w:rsidTr="00D45D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A2535B" w14:textId="77777777" w:rsidR="0039149E" w:rsidRPr="008550F0" w:rsidRDefault="0039149E" w:rsidP="00D45D68">
                  <w:pPr>
                    <w:pStyle w:val="rowtabella0"/>
                    <w:rPr>
                      <w:color w:val="002060"/>
                    </w:rPr>
                  </w:pPr>
                  <w:r w:rsidRPr="008550F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47C0A" w14:textId="77777777" w:rsidR="0039149E" w:rsidRPr="008550F0" w:rsidRDefault="0039149E" w:rsidP="00D45D68">
                  <w:pPr>
                    <w:pStyle w:val="rowtabella0"/>
                    <w:rPr>
                      <w:color w:val="002060"/>
                    </w:rPr>
                  </w:pPr>
                  <w:r w:rsidRPr="008550F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74507" w14:textId="77777777" w:rsidR="0039149E" w:rsidRPr="008550F0" w:rsidRDefault="0039149E" w:rsidP="00D45D68">
                  <w:pPr>
                    <w:pStyle w:val="rowtabella0"/>
                    <w:jc w:val="center"/>
                    <w:rPr>
                      <w:color w:val="002060"/>
                    </w:rPr>
                  </w:pPr>
                  <w:r w:rsidRPr="008550F0">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FFCA1" w14:textId="77777777" w:rsidR="0039149E" w:rsidRPr="008550F0" w:rsidRDefault="0039149E" w:rsidP="00D45D68">
                  <w:pPr>
                    <w:pStyle w:val="rowtabella0"/>
                    <w:jc w:val="center"/>
                    <w:rPr>
                      <w:color w:val="002060"/>
                    </w:rPr>
                  </w:pPr>
                  <w:r w:rsidRPr="008550F0">
                    <w:rPr>
                      <w:color w:val="002060"/>
                    </w:rPr>
                    <w:t> </w:t>
                  </w:r>
                </w:p>
              </w:tc>
            </w:tr>
            <w:tr w:rsidR="0039149E" w:rsidRPr="008550F0" w14:paraId="544197D0"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F0172B" w14:textId="77777777" w:rsidR="0039149E" w:rsidRPr="008550F0" w:rsidRDefault="0039149E" w:rsidP="00D45D68">
                  <w:pPr>
                    <w:pStyle w:val="rowtabella0"/>
                    <w:rPr>
                      <w:color w:val="002060"/>
                    </w:rPr>
                  </w:pPr>
                  <w:r w:rsidRPr="008550F0">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B58EB6" w14:textId="77777777" w:rsidR="0039149E" w:rsidRPr="008550F0" w:rsidRDefault="0039149E" w:rsidP="00D45D68">
                  <w:pPr>
                    <w:pStyle w:val="rowtabella0"/>
                    <w:rPr>
                      <w:color w:val="002060"/>
                    </w:rPr>
                  </w:pPr>
                  <w:r w:rsidRPr="008550F0">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309789" w14:textId="77777777" w:rsidR="0039149E" w:rsidRPr="008550F0" w:rsidRDefault="0039149E" w:rsidP="00D45D68">
                  <w:pPr>
                    <w:pStyle w:val="rowtabella0"/>
                    <w:jc w:val="center"/>
                    <w:rPr>
                      <w:color w:val="002060"/>
                    </w:rPr>
                  </w:pPr>
                  <w:r w:rsidRPr="008550F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249AE" w14:textId="77777777" w:rsidR="0039149E" w:rsidRPr="008550F0" w:rsidRDefault="0039149E" w:rsidP="00D45D68">
                  <w:pPr>
                    <w:pStyle w:val="rowtabella0"/>
                    <w:jc w:val="center"/>
                    <w:rPr>
                      <w:color w:val="002060"/>
                    </w:rPr>
                  </w:pPr>
                  <w:r w:rsidRPr="008550F0">
                    <w:rPr>
                      <w:color w:val="002060"/>
                    </w:rPr>
                    <w:t> </w:t>
                  </w:r>
                </w:p>
              </w:tc>
            </w:tr>
            <w:tr w:rsidR="0039149E" w:rsidRPr="008550F0" w14:paraId="2C0B7B0A" w14:textId="77777777" w:rsidTr="00D45D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69ED49" w14:textId="77777777" w:rsidR="0039149E" w:rsidRPr="008550F0" w:rsidRDefault="0039149E" w:rsidP="00D45D68">
                  <w:pPr>
                    <w:pStyle w:val="rowtabella0"/>
                    <w:rPr>
                      <w:color w:val="002060"/>
                    </w:rPr>
                  </w:pPr>
                  <w:r w:rsidRPr="008550F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C10AD9" w14:textId="77777777" w:rsidR="0039149E" w:rsidRPr="008550F0" w:rsidRDefault="0039149E" w:rsidP="00D45D68">
                  <w:pPr>
                    <w:pStyle w:val="rowtabella0"/>
                    <w:rPr>
                      <w:color w:val="002060"/>
                    </w:rPr>
                  </w:pPr>
                  <w:r w:rsidRPr="008550F0">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9EE17" w14:textId="77777777" w:rsidR="0039149E" w:rsidRPr="008550F0" w:rsidRDefault="0039149E" w:rsidP="00D45D68">
                  <w:pPr>
                    <w:pStyle w:val="rowtabella0"/>
                    <w:jc w:val="center"/>
                    <w:rPr>
                      <w:color w:val="002060"/>
                    </w:rPr>
                  </w:pPr>
                  <w:r w:rsidRPr="008550F0">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BFB83A" w14:textId="77777777" w:rsidR="0039149E" w:rsidRPr="008550F0" w:rsidRDefault="0039149E" w:rsidP="00D45D68">
                  <w:pPr>
                    <w:pStyle w:val="rowtabella0"/>
                    <w:jc w:val="center"/>
                    <w:rPr>
                      <w:color w:val="002060"/>
                    </w:rPr>
                  </w:pPr>
                  <w:r w:rsidRPr="008550F0">
                    <w:rPr>
                      <w:color w:val="002060"/>
                    </w:rPr>
                    <w:t> </w:t>
                  </w:r>
                </w:p>
              </w:tc>
            </w:tr>
            <w:tr w:rsidR="0039149E" w:rsidRPr="008550F0" w14:paraId="7487CA95" w14:textId="77777777" w:rsidTr="00D45D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7BECAC" w14:textId="77777777" w:rsidR="0039149E" w:rsidRPr="008550F0" w:rsidRDefault="0039149E" w:rsidP="00D45D68">
                  <w:pPr>
                    <w:pStyle w:val="rowtabella0"/>
                    <w:rPr>
                      <w:color w:val="002060"/>
                    </w:rPr>
                  </w:pPr>
                  <w:r w:rsidRPr="008550F0">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36B9B" w14:textId="77777777" w:rsidR="0039149E" w:rsidRPr="008550F0" w:rsidRDefault="0039149E" w:rsidP="00D45D68">
                  <w:pPr>
                    <w:pStyle w:val="rowtabella0"/>
                    <w:rPr>
                      <w:color w:val="002060"/>
                    </w:rPr>
                  </w:pPr>
                  <w:r w:rsidRPr="008550F0">
                    <w:rPr>
                      <w:color w:val="002060"/>
                    </w:rPr>
                    <w:t xml:space="preserve">- AMICI DEL </w:t>
                  </w:r>
                  <w:proofErr w:type="spellStart"/>
                  <w:r w:rsidRPr="008550F0">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41371" w14:textId="77777777" w:rsidR="0039149E" w:rsidRPr="008550F0" w:rsidRDefault="0039149E" w:rsidP="00D45D68">
                  <w:pPr>
                    <w:pStyle w:val="rowtabella0"/>
                    <w:jc w:val="center"/>
                    <w:rPr>
                      <w:color w:val="002060"/>
                    </w:rPr>
                  </w:pPr>
                  <w:r w:rsidRPr="008550F0">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AB2BD" w14:textId="77777777" w:rsidR="0039149E" w:rsidRPr="008550F0" w:rsidRDefault="0039149E" w:rsidP="00D45D68">
                  <w:pPr>
                    <w:pStyle w:val="rowtabella0"/>
                    <w:jc w:val="center"/>
                    <w:rPr>
                      <w:color w:val="002060"/>
                    </w:rPr>
                  </w:pPr>
                  <w:r w:rsidRPr="008550F0">
                    <w:rPr>
                      <w:color w:val="002060"/>
                    </w:rPr>
                    <w:t> </w:t>
                  </w:r>
                </w:p>
              </w:tc>
            </w:tr>
            <w:tr w:rsidR="0039149E" w:rsidRPr="008550F0" w14:paraId="299CB2D6" w14:textId="77777777" w:rsidTr="00D45D68">
              <w:tc>
                <w:tcPr>
                  <w:tcW w:w="4700" w:type="dxa"/>
                  <w:gridSpan w:val="4"/>
                  <w:tcBorders>
                    <w:top w:val="nil"/>
                    <w:left w:val="nil"/>
                    <w:bottom w:val="nil"/>
                    <w:right w:val="nil"/>
                  </w:tcBorders>
                  <w:tcMar>
                    <w:top w:w="20" w:type="dxa"/>
                    <w:left w:w="20" w:type="dxa"/>
                    <w:bottom w:w="20" w:type="dxa"/>
                    <w:right w:w="20" w:type="dxa"/>
                  </w:tcMar>
                  <w:vAlign w:val="center"/>
                  <w:hideMark/>
                </w:tcPr>
                <w:p w14:paraId="1873B2BD" w14:textId="77777777" w:rsidR="0039149E" w:rsidRPr="008550F0" w:rsidRDefault="0039149E" w:rsidP="00D45D68">
                  <w:pPr>
                    <w:pStyle w:val="rowtabella0"/>
                    <w:rPr>
                      <w:color w:val="002060"/>
                    </w:rPr>
                  </w:pPr>
                  <w:r w:rsidRPr="008550F0">
                    <w:rPr>
                      <w:color w:val="002060"/>
                    </w:rPr>
                    <w:t>(1) - disputata il 21/01/2023</w:t>
                  </w:r>
                </w:p>
              </w:tc>
            </w:tr>
          </w:tbl>
          <w:p w14:paraId="7B857BBA" w14:textId="77777777" w:rsidR="0039149E" w:rsidRPr="008550F0" w:rsidRDefault="0039149E" w:rsidP="00D45D68">
            <w:pPr>
              <w:rPr>
                <w:color w:val="002060"/>
              </w:rPr>
            </w:pPr>
          </w:p>
        </w:tc>
      </w:tr>
    </w:tbl>
    <w:p w14:paraId="576C4BA8" w14:textId="77777777" w:rsidR="0039149E" w:rsidRPr="008550F0" w:rsidRDefault="0039149E" w:rsidP="0039149E">
      <w:pPr>
        <w:pStyle w:val="breakline"/>
        <w:rPr>
          <w:rFonts w:eastAsiaTheme="minorEastAsia"/>
          <w:color w:val="002060"/>
        </w:rPr>
      </w:pPr>
    </w:p>
    <w:p w14:paraId="709F596D" w14:textId="77777777" w:rsidR="0039149E" w:rsidRPr="008550F0" w:rsidRDefault="0039149E" w:rsidP="0039149E">
      <w:pPr>
        <w:pStyle w:val="breakline"/>
        <w:rPr>
          <w:color w:val="002060"/>
        </w:rPr>
      </w:pPr>
    </w:p>
    <w:p w14:paraId="2C368BEE" w14:textId="77777777" w:rsidR="0039149E" w:rsidRPr="008550F0" w:rsidRDefault="0039149E" w:rsidP="0039149E">
      <w:pPr>
        <w:pStyle w:val="titoloprinc0"/>
        <w:rPr>
          <w:color w:val="002060"/>
        </w:rPr>
      </w:pPr>
      <w:r w:rsidRPr="008550F0">
        <w:rPr>
          <w:color w:val="002060"/>
        </w:rPr>
        <w:t>GIUDICE SPORTIVO</w:t>
      </w:r>
    </w:p>
    <w:p w14:paraId="43A30180" w14:textId="77777777" w:rsidR="0039149E" w:rsidRPr="008550F0" w:rsidRDefault="0039149E" w:rsidP="0039149E">
      <w:pPr>
        <w:pStyle w:val="diffida"/>
        <w:rPr>
          <w:color w:val="002060"/>
        </w:rPr>
      </w:pPr>
      <w:r w:rsidRPr="008550F0">
        <w:rPr>
          <w:color w:val="002060"/>
        </w:rPr>
        <w:t>Il Giudice Sportivo Avv. Agnese Lazzaretti, con l'assistenza del segretario Angelo Castellana, nella seduta del 25/01/2023, ha adottato le decisioni che di seguito integralmente si riportano:</w:t>
      </w:r>
    </w:p>
    <w:p w14:paraId="5F7D75BF" w14:textId="77777777" w:rsidR="0039149E" w:rsidRPr="008550F0" w:rsidRDefault="0039149E" w:rsidP="0039149E">
      <w:pPr>
        <w:pStyle w:val="titolo10"/>
        <w:rPr>
          <w:color w:val="002060"/>
        </w:rPr>
      </w:pPr>
      <w:r w:rsidRPr="008550F0">
        <w:rPr>
          <w:color w:val="002060"/>
        </w:rPr>
        <w:t xml:space="preserve">GARE DEL 21/ 1/2023 </w:t>
      </w:r>
    </w:p>
    <w:p w14:paraId="6B1B0FF4" w14:textId="77777777" w:rsidR="0039149E" w:rsidRPr="008550F0" w:rsidRDefault="0039149E" w:rsidP="0039149E">
      <w:pPr>
        <w:pStyle w:val="titolo7a"/>
        <w:rPr>
          <w:color w:val="002060"/>
        </w:rPr>
      </w:pPr>
      <w:r w:rsidRPr="008550F0">
        <w:rPr>
          <w:color w:val="002060"/>
        </w:rPr>
        <w:t xml:space="preserve">PROVVEDIMENTI DISCIPLINARI </w:t>
      </w:r>
    </w:p>
    <w:p w14:paraId="083FEF3E"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17C9CAB5" w14:textId="77777777" w:rsidR="0039149E" w:rsidRPr="008550F0" w:rsidRDefault="0039149E" w:rsidP="0039149E">
      <w:pPr>
        <w:pStyle w:val="titolo30"/>
        <w:rPr>
          <w:color w:val="002060"/>
        </w:rPr>
      </w:pPr>
      <w:r w:rsidRPr="008550F0">
        <w:rPr>
          <w:color w:val="002060"/>
        </w:rPr>
        <w:lastRenderedPageBreak/>
        <w:t xml:space="preserve">CALCIATORI ESPULSI </w:t>
      </w:r>
    </w:p>
    <w:p w14:paraId="33724989" w14:textId="77777777" w:rsidR="0039149E" w:rsidRPr="008550F0" w:rsidRDefault="0039149E" w:rsidP="0039149E">
      <w:pPr>
        <w:pStyle w:val="titolo20"/>
        <w:rPr>
          <w:color w:val="002060"/>
        </w:rPr>
      </w:pPr>
      <w:r w:rsidRPr="008550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73D894DD" w14:textId="77777777" w:rsidTr="00D45D68">
        <w:tc>
          <w:tcPr>
            <w:tcW w:w="2200" w:type="dxa"/>
            <w:tcMar>
              <w:top w:w="20" w:type="dxa"/>
              <w:left w:w="20" w:type="dxa"/>
              <w:bottom w:w="20" w:type="dxa"/>
              <w:right w:w="20" w:type="dxa"/>
            </w:tcMar>
            <w:vAlign w:val="center"/>
            <w:hideMark/>
          </w:tcPr>
          <w:p w14:paraId="427BE70F" w14:textId="77777777" w:rsidR="0039149E" w:rsidRPr="008550F0" w:rsidRDefault="0039149E" w:rsidP="00D45D68">
            <w:pPr>
              <w:pStyle w:val="movimento"/>
              <w:rPr>
                <w:color w:val="002060"/>
              </w:rPr>
            </w:pPr>
            <w:r w:rsidRPr="008550F0">
              <w:rPr>
                <w:color w:val="002060"/>
              </w:rPr>
              <w:t>SAMPAOLESI TOBIA</w:t>
            </w:r>
          </w:p>
        </w:tc>
        <w:tc>
          <w:tcPr>
            <w:tcW w:w="2200" w:type="dxa"/>
            <w:tcMar>
              <w:top w:w="20" w:type="dxa"/>
              <w:left w:w="20" w:type="dxa"/>
              <w:bottom w:w="20" w:type="dxa"/>
              <w:right w:w="20" w:type="dxa"/>
            </w:tcMar>
            <w:vAlign w:val="center"/>
            <w:hideMark/>
          </w:tcPr>
          <w:p w14:paraId="265BFF92" w14:textId="77777777" w:rsidR="0039149E" w:rsidRPr="008550F0" w:rsidRDefault="0039149E" w:rsidP="00D45D68">
            <w:pPr>
              <w:pStyle w:val="movimento2"/>
              <w:rPr>
                <w:color w:val="002060"/>
              </w:rPr>
            </w:pPr>
            <w:r w:rsidRPr="008550F0">
              <w:rPr>
                <w:color w:val="002060"/>
              </w:rPr>
              <w:t xml:space="preserve">(MONTELUPONE CALCIO A 5) </w:t>
            </w:r>
          </w:p>
        </w:tc>
        <w:tc>
          <w:tcPr>
            <w:tcW w:w="800" w:type="dxa"/>
            <w:tcMar>
              <w:top w:w="20" w:type="dxa"/>
              <w:left w:w="20" w:type="dxa"/>
              <w:bottom w:w="20" w:type="dxa"/>
              <w:right w:w="20" w:type="dxa"/>
            </w:tcMar>
            <w:vAlign w:val="center"/>
            <w:hideMark/>
          </w:tcPr>
          <w:p w14:paraId="326844B4"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5207DDD"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A896446" w14:textId="77777777" w:rsidR="0039149E" w:rsidRPr="008550F0" w:rsidRDefault="0039149E" w:rsidP="00D45D68">
            <w:pPr>
              <w:pStyle w:val="movimento2"/>
              <w:rPr>
                <w:color w:val="002060"/>
              </w:rPr>
            </w:pPr>
            <w:r w:rsidRPr="008550F0">
              <w:rPr>
                <w:color w:val="002060"/>
              </w:rPr>
              <w:t> </w:t>
            </w:r>
          </w:p>
        </w:tc>
      </w:tr>
    </w:tbl>
    <w:p w14:paraId="56D3CE68" w14:textId="77777777" w:rsidR="0039149E" w:rsidRPr="008550F0" w:rsidRDefault="0039149E" w:rsidP="0039149E">
      <w:pPr>
        <w:pStyle w:val="titolo10"/>
        <w:rPr>
          <w:rFonts w:eastAsiaTheme="minorEastAsia"/>
          <w:color w:val="002060"/>
        </w:rPr>
      </w:pPr>
      <w:r w:rsidRPr="008550F0">
        <w:rPr>
          <w:color w:val="002060"/>
        </w:rPr>
        <w:t xml:space="preserve">GARE DEL 22/ 1/2023 </w:t>
      </w:r>
    </w:p>
    <w:p w14:paraId="16A249D2" w14:textId="77777777" w:rsidR="0039149E" w:rsidRPr="008550F0" w:rsidRDefault="0039149E" w:rsidP="0039149E">
      <w:pPr>
        <w:pStyle w:val="titolo7a"/>
        <w:rPr>
          <w:color w:val="002060"/>
        </w:rPr>
      </w:pPr>
      <w:r w:rsidRPr="008550F0">
        <w:rPr>
          <w:color w:val="002060"/>
        </w:rPr>
        <w:t xml:space="preserve">PROVVEDIMENTI DISCIPLINARI </w:t>
      </w:r>
    </w:p>
    <w:p w14:paraId="6AF6AF30" w14:textId="77777777" w:rsidR="0039149E" w:rsidRPr="008550F0" w:rsidRDefault="0039149E" w:rsidP="0039149E">
      <w:pPr>
        <w:pStyle w:val="titolo7b0"/>
        <w:rPr>
          <w:color w:val="002060"/>
        </w:rPr>
      </w:pPr>
      <w:r w:rsidRPr="008550F0">
        <w:rPr>
          <w:color w:val="002060"/>
        </w:rPr>
        <w:t xml:space="preserve">In base alle risultanze degli atti ufficiali sono state deliberate le seguenti sanzioni disciplinari. </w:t>
      </w:r>
    </w:p>
    <w:p w14:paraId="14ABC398" w14:textId="77777777" w:rsidR="0039149E" w:rsidRPr="008550F0" w:rsidRDefault="0039149E" w:rsidP="0039149E">
      <w:pPr>
        <w:pStyle w:val="titolo30"/>
        <w:rPr>
          <w:color w:val="002060"/>
        </w:rPr>
      </w:pPr>
      <w:r w:rsidRPr="008550F0">
        <w:rPr>
          <w:color w:val="002060"/>
        </w:rPr>
        <w:t xml:space="preserve">CALCIATORI NON ESPULSI </w:t>
      </w:r>
    </w:p>
    <w:p w14:paraId="1C7B5B23" w14:textId="77777777" w:rsidR="0039149E" w:rsidRPr="008550F0" w:rsidRDefault="0039149E" w:rsidP="0039149E">
      <w:pPr>
        <w:pStyle w:val="titolo20"/>
        <w:rPr>
          <w:color w:val="002060"/>
        </w:rPr>
      </w:pPr>
      <w:r w:rsidRPr="008550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607C09DF" w14:textId="77777777" w:rsidTr="00D45D68">
        <w:tc>
          <w:tcPr>
            <w:tcW w:w="2200" w:type="dxa"/>
            <w:tcMar>
              <w:top w:w="20" w:type="dxa"/>
              <w:left w:w="20" w:type="dxa"/>
              <w:bottom w:w="20" w:type="dxa"/>
              <w:right w:w="20" w:type="dxa"/>
            </w:tcMar>
            <w:vAlign w:val="center"/>
            <w:hideMark/>
          </w:tcPr>
          <w:p w14:paraId="43641B0A" w14:textId="77777777" w:rsidR="0039149E" w:rsidRPr="008550F0" w:rsidRDefault="0039149E" w:rsidP="00D45D68">
            <w:pPr>
              <w:pStyle w:val="movimento"/>
              <w:rPr>
                <w:color w:val="002060"/>
              </w:rPr>
            </w:pPr>
            <w:r w:rsidRPr="008550F0">
              <w:rPr>
                <w:color w:val="002060"/>
              </w:rPr>
              <w:t>ZANNOTTI DANIELE</w:t>
            </w:r>
          </w:p>
        </w:tc>
        <w:tc>
          <w:tcPr>
            <w:tcW w:w="2200" w:type="dxa"/>
            <w:tcMar>
              <w:top w:w="20" w:type="dxa"/>
              <w:left w:w="20" w:type="dxa"/>
              <w:bottom w:w="20" w:type="dxa"/>
              <w:right w:w="20" w:type="dxa"/>
            </w:tcMar>
            <w:vAlign w:val="center"/>
            <w:hideMark/>
          </w:tcPr>
          <w:p w14:paraId="726E39DA" w14:textId="77777777" w:rsidR="0039149E" w:rsidRPr="008550F0" w:rsidRDefault="0039149E" w:rsidP="00D45D68">
            <w:pPr>
              <w:pStyle w:val="movimento2"/>
              <w:rPr>
                <w:color w:val="002060"/>
              </w:rPr>
            </w:pPr>
            <w:r w:rsidRPr="008550F0">
              <w:rPr>
                <w:color w:val="002060"/>
              </w:rPr>
              <w:t xml:space="preserve">(CSI GAUDIO) </w:t>
            </w:r>
          </w:p>
        </w:tc>
        <w:tc>
          <w:tcPr>
            <w:tcW w:w="800" w:type="dxa"/>
            <w:tcMar>
              <w:top w:w="20" w:type="dxa"/>
              <w:left w:w="20" w:type="dxa"/>
              <w:bottom w:w="20" w:type="dxa"/>
              <w:right w:w="20" w:type="dxa"/>
            </w:tcMar>
            <w:vAlign w:val="center"/>
            <w:hideMark/>
          </w:tcPr>
          <w:p w14:paraId="09AE5DA1"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014A9FAA"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26DBFCC0" w14:textId="77777777" w:rsidR="0039149E" w:rsidRPr="008550F0" w:rsidRDefault="0039149E" w:rsidP="00D45D68">
            <w:pPr>
              <w:pStyle w:val="movimento2"/>
              <w:rPr>
                <w:color w:val="002060"/>
              </w:rPr>
            </w:pPr>
            <w:r w:rsidRPr="008550F0">
              <w:rPr>
                <w:color w:val="002060"/>
              </w:rPr>
              <w:t> </w:t>
            </w:r>
          </w:p>
        </w:tc>
      </w:tr>
    </w:tbl>
    <w:p w14:paraId="1193973B" w14:textId="77777777" w:rsidR="0039149E" w:rsidRPr="008550F0" w:rsidRDefault="0039149E" w:rsidP="0039149E">
      <w:pPr>
        <w:pStyle w:val="titolo20"/>
        <w:rPr>
          <w:rFonts w:eastAsiaTheme="minorEastAsia"/>
          <w:color w:val="002060"/>
        </w:rPr>
      </w:pPr>
      <w:r w:rsidRPr="008550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474378A7" w14:textId="77777777" w:rsidTr="00D45D68">
        <w:tc>
          <w:tcPr>
            <w:tcW w:w="2200" w:type="dxa"/>
            <w:tcMar>
              <w:top w:w="20" w:type="dxa"/>
              <w:left w:w="20" w:type="dxa"/>
              <w:bottom w:w="20" w:type="dxa"/>
              <w:right w:w="20" w:type="dxa"/>
            </w:tcMar>
            <w:vAlign w:val="center"/>
            <w:hideMark/>
          </w:tcPr>
          <w:p w14:paraId="661D5ABE" w14:textId="77777777" w:rsidR="0039149E" w:rsidRPr="008550F0" w:rsidRDefault="0039149E" w:rsidP="00D45D68">
            <w:pPr>
              <w:pStyle w:val="movimento"/>
              <w:rPr>
                <w:color w:val="002060"/>
              </w:rPr>
            </w:pPr>
            <w:r w:rsidRPr="008550F0">
              <w:rPr>
                <w:color w:val="002060"/>
              </w:rPr>
              <w:t>HAXHIU LORENZO</w:t>
            </w:r>
          </w:p>
        </w:tc>
        <w:tc>
          <w:tcPr>
            <w:tcW w:w="2200" w:type="dxa"/>
            <w:tcMar>
              <w:top w:w="20" w:type="dxa"/>
              <w:left w:w="20" w:type="dxa"/>
              <w:bottom w:w="20" w:type="dxa"/>
              <w:right w:w="20" w:type="dxa"/>
            </w:tcMar>
            <w:vAlign w:val="center"/>
            <w:hideMark/>
          </w:tcPr>
          <w:p w14:paraId="0F2F2097" w14:textId="77777777" w:rsidR="0039149E" w:rsidRPr="008550F0" w:rsidRDefault="0039149E" w:rsidP="00D45D68">
            <w:pPr>
              <w:pStyle w:val="movimento2"/>
              <w:rPr>
                <w:color w:val="002060"/>
              </w:rPr>
            </w:pPr>
            <w:r w:rsidRPr="008550F0">
              <w:rPr>
                <w:color w:val="002060"/>
              </w:rPr>
              <w:t xml:space="preserve">(CANTINE RIUNITE CSI) </w:t>
            </w:r>
          </w:p>
        </w:tc>
        <w:tc>
          <w:tcPr>
            <w:tcW w:w="800" w:type="dxa"/>
            <w:tcMar>
              <w:top w:w="20" w:type="dxa"/>
              <w:left w:w="20" w:type="dxa"/>
              <w:bottom w:w="20" w:type="dxa"/>
              <w:right w:w="20" w:type="dxa"/>
            </w:tcMar>
            <w:vAlign w:val="center"/>
            <w:hideMark/>
          </w:tcPr>
          <w:p w14:paraId="1E01F41C"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4BFE92F0" w14:textId="77777777" w:rsidR="0039149E" w:rsidRPr="008550F0" w:rsidRDefault="0039149E" w:rsidP="00D45D68">
            <w:pPr>
              <w:pStyle w:val="movimento"/>
              <w:rPr>
                <w:color w:val="002060"/>
              </w:rPr>
            </w:pPr>
            <w:r w:rsidRPr="008550F0">
              <w:rPr>
                <w:color w:val="002060"/>
              </w:rPr>
              <w:t>CAMPANELLI MATTEO</w:t>
            </w:r>
          </w:p>
        </w:tc>
        <w:tc>
          <w:tcPr>
            <w:tcW w:w="2200" w:type="dxa"/>
            <w:tcMar>
              <w:top w:w="20" w:type="dxa"/>
              <w:left w:w="20" w:type="dxa"/>
              <w:bottom w:w="20" w:type="dxa"/>
              <w:right w:w="20" w:type="dxa"/>
            </w:tcMar>
            <w:vAlign w:val="center"/>
            <w:hideMark/>
          </w:tcPr>
          <w:p w14:paraId="0057E6F2" w14:textId="77777777" w:rsidR="0039149E" w:rsidRPr="008550F0" w:rsidRDefault="0039149E" w:rsidP="00D45D68">
            <w:pPr>
              <w:pStyle w:val="movimento2"/>
              <w:rPr>
                <w:color w:val="002060"/>
              </w:rPr>
            </w:pPr>
            <w:r w:rsidRPr="008550F0">
              <w:rPr>
                <w:color w:val="002060"/>
              </w:rPr>
              <w:t xml:space="preserve">(TAVERNELLE) </w:t>
            </w:r>
          </w:p>
        </w:tc>
      </w:tr>
    </w:tbl>
    <w:p w14:paraId="027874FE" w14:textId="77777777" w:rsidR="0039149E" w:rsidRPr="008550F0" w:rsidRDefault="0039149E" w:rsidP="0039149E">
      <w:pPr>
        <w:pStyle w:val="titolo20"/>
        <w:rPr>
          <w:rFonts w:eastAsiaTheme="minorEastAsia"/>
          <w:color w:val="002060"/>
        </w:rPr>
      </w:pPr>
      <w:r w:rsidRPr="008550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149E" w:rsidRPr="008550F0" w14:paraId="277181F8" w14:textId="77777777" w:rsidTr="00D45D68">
        <w:tc>
          <w:tcPr>
            <w:tcW w:w="2200" w:type="dxa"/>
            <w:tcMar>
              <w:top w:w="20" w:type="dxa"/>
              <w:left w:w="20" w:type="dxa"/>
              <w:bottom w:w="20" w:type="dxa"/>
              <w:right w:w="20" w:type="dxa"/>
            </w:tcMar>
            <w:vAlign w:val="center"/>
            <w:hideMark/>
          </w:tcPr>
          <w:p w14:paraId="622CD95C" w14:textId="77777777" w:rsidR="0039149E" w:rsidRPr="008550F0" w:rsidRDefault="0039149E" w:rsidP="00D45D68">
            <w:pPr>
              <w:pStyle w:val="movimento"/>
              <w:rPr>
                <w:color w:val="002060"/>
              </w:rPr>
            </w:pPr>
            <w:r w:rsidRPr="008550F0">
              <w:rPr>
                <w:color w:val="002060"/>
              </w:rPr>
              <w:t>CIRILLO LUCA</w:t>
            </w:r>
          </w:p>
        </w:tc>
        <w:tc>
          <w:tcPr>
            <w:tcW w:w="2200" w:type="dxa"/>
            <w:tcMar>
              <w:top w:w="20" w:type="dxa"/>
              <w:left w:w="20" w:type="dxa"/>
              <w:bottom w:w="20" w:type="dxa"/>
              <w:right w:w="20" w:type="dxa"/>
            </w:tcMar>
            <w:vAlign w:val="center"/>
            <w:hideMark/>
          </w:tcPr>
          <w:p w14:paraId="6D9B9B41" w14:textId="77777777" w:rsidR="0039149E" w:rsidRPr="008550F0" w:rsidRDefault="0039149E" w:rsidP="00D45D68">
            <w:pPr>
              <w:pStyle w:val="movimento2"/>
              <w:rPr>
                <w:color w:val="002060"/>
              </w:rPr>
            </w:pPr>
            <w:r w:rsidRPr="008550F0">
              <w:rPr>
                <w:color w:val="002060"/>
              </w:rPr>
              <w:t xml:space="preserve">(BULDOG T.N.T. LUCREZIA) </w:t>
            </w:r>
          </w:p>
        </w:tc>
        <w:tc>
          <w:tcPr>
            <w:tcW w:w="800" w:type="dxa"/>
            <w:tcMar>
              <w:top w:w="20" w:type="dxa"/>
              <w:left w:w="20" w:type="dxa"/>
              <w:bottom w:w="20" w:type="dxa"/>
              <w:right w:w="20" w:type="dxa"/>
            </w:tcMar>
            <w:vAlign w:val="center"/>
            <w:hideMark/>
          </w:tcPr>
          <w:p w14:paraId="059FEEA0"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639213B7" w14:textId="77777777" w:rsidR="0039149E" w:rsidRPr="008550F0" w:rsidRDefault="0039149E" w:rsidP="00D45D68">
            <w:pPr>
              <w:pStyle w:val="movimento"/>
              <w:rPr>
                <w:color w:val="002060"/>
              </w:rPr>
            </w:pPr>
            <w:r w:rsidRPr="008550F0">
              <w:rPr>
                <w:color w:val="002060"/>
              </w:rPr>
              <w:t> </w:t>
            </w:r>
          </w:p>
        </w:tc>
        <w:tc>
          <w:tcPr>
            <w:tcW w:w="2200" w:type="dxa"/>
            <w:tcMar>
              <w:top w:w="20" w:type="dxa"/>
              <w:left w:w="20" w:type="dxa"/>
              <w:bottom w:w="20" w:type="dxa"/>
              <w:right w:w="20" w:type="dxa"/>
            </w:tcMar>
            <w:vAlign w:val="center"/>
            <w:hideMark/>
          </w:tcPr>
          <w:p w14:paraId="760B3808" w14:textId="77777777" w:rsidR="0039149E" w:rsidRPr="008550F0" w:rsidRDefault="0039149E" w:rsidP="00D45D68">
            <w:pPr>
              <w:pStyle w:val="movimento2"/>
              <w:rPr>
                <w:color w:val="002060"/>
              </w:rPr>
            </w:pPr>
            <w:r w:rsidRPr="008550F0">
              <w:rPr>
                <w:color w:val="002060"/>
              </w:rPr>
              <w:t> </w:t>
            </w:r>
          </w:p>
        </w:tc>
      </w:tr>
    </w:tbl>
    <w:p w14:paraId="4893D2B2" w14:textId="77777777" w:rsidR="0039149E" w:rsidRPr="008550F0" w:rsidRDefault="0039149E" w:rsidP="0039149E">
      <w:pPr>
        <w:pStyle w:val="breakline"/>
        <w:rPr>
          <w:color w:val="002060"/>
        </w:rPr>
      </w:pPr>
    </w:p>
    <w:p w14:paraId="6A06DB11" w14:textId="77777777" w:rsidR="0039149E" w:rsidRPr="008550F0" w:rsidRDefault="0039149E" w:rsidP="0039149E">
      <w:pPr>
        <w:jc w:val="center"/>
        <w:rPr>
          <w:rFonts w:ascii="Arial" w:hAnsi="Arial" w:cs="Arial"/>
          <w:noProof/>
          <w:color w:val="002060"/>
          <w:sz w:val="22"/>
          <w:szCs w:val="22"/>
        </w:rPr>
      </w:pPr>
      <w:r w:rsidRPr="008550F0">
        <w:rPr>
          <w:rFonts w:ascii="Arial" w:hAnsi="Arial" w:cs="Arial"/>
          <w:noProof/>
          <w:color w:val="002060"/>
          <w:sz w:val="22"/>
          <w:szCs w:val="22"/>
        </w:rPr>
        <w:t>F.to IL SEGRETARIO                                   F.to IL GIUDICE SPORTIVO</w:t>
      </w:r>
    </w:p>
    <w:p w14:paraId="240F044D" w14:textId="77777777" w:rsidR="0039149E" w:rsidRPr="008550F0" w:rsidRDefault="0039149E" w:rsidP="0039149E">
      <w:pPr>
        <w:pStyle w:val="breakline"/>
        <w:rPr>
          <w:rFonts w:eastAsiaTheme="minorEastAsia"/>
          <w:color w:val="002060"/>
        </w:rPr>
      </w:pPr>
      <w:r w:rsidRPr="008550F0">
        <w:rPr>
          <w:rFonts w:ascii="Arial" w:hAnsi="Arial" w:cs="Arial"/>
          <w:noProof/>
          <w:color w:val="002060"/>
          <w:sz w:val="22"/>
          <w:szCs w:val="22"/>
        </w:rPr>
        <w:t xml:space="preserve">                         Angelo Castellana        </w:t>
      </w:r>
      <w:r w:rsidRPr="008550F0">
        <w:rPr>
          <w:rFonts w:ascii="Arial" w:hAnsi="Arial" w:cs="Arial"/>
          <w:noProof/>
          <w:color w:val="002060"/>
          <w:sz w:val="22"/>
          <w:szCs w:val="22"/>
        </w:rPr>
        <w:tab/>
        <w:t xml:space="preserve">                                Agnese Lazzaretti</w:t>
      </w:r>
    </w:p>
    <w:p w14:paraId="6F24D1BD" w14:textId="77777777" w:rsidR="0039149E" w:rsidRPr="008550F0" w:rsidRDefault="0039149E" w:rsidP="0039149E">
      <w:pPr>
        <w:pStyle w:val="breakline"/>
        <w:rPr>
          <w:rFonts w:eastAsiaTheme="minorEastAsia"/>
          <w:color w:val="002060"/>
        </w:rPr>
      </w:pPr>
    </w:p>
    <w:p w14:paraId="728F42B5" w14:textId="77777777" w:rsidR="0039149E" w:rsidRPr="008550F0" w:rsidRDefault="0039149E" w:rsidP="0039149E">
      <w:pPr>
        <w:pStyle w:val="titoloprinc0"/>
        <w:rPr>
          <w:color w:val="002060"/>
        </w:rPr>
      </w:pPr>
      <w:r w:rsidRPr="008550F0">
        <w:rPr>
          <w:color w:val="002060"/>
        </w:rPr>
        <w:t>CLASSIFICA</w:t>
      </w:r>
    </w:p>
    <w:p w14:paraId="7CFF0E1D" w14:textId="77777777" w:rsidR="0039149E" w:rsidRPr="008550F0" w:rsidRDefault="0039149E" w:rsidP="0039149E">
      <w:pPr>
        <w:pStyle w:val="breakline"/>
        <w:rPr>
          <w:color w:val="002060"/>
        </w:rPr>
      </w:pPr>
    </w:p>
    <w:p w14:paraId="5FCD722F" w14:textId="77777777" w:rsidR="0039149E" w:rsidRPr="008550F0" w:rsidRDefault="0039149E" w:rsidP="0039149E">
      <w:pPr>
        <w:pStyle w:val="breakline"/>
        <w:rPr>
          <w:color w:val="002060"/>
        </w:rPr>
      </w:pPr>
    </w:p>
    <w:p w14:paraId="67A25475" w14:textId="77777777" w:rsidR="0039149E" w:rsidRPr="008550F0" w:rsidRDefault="0039149E" w:rsidP="0039149E">
      <w:pPr>
        <w:pStyle w:val="sottotitolocampionato10"/>
        <w:rPr>
          <w:color w:val="002060"/>
        </w:rPr>
      </w:pPr>
      <w:r w:rsidRPr="008550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5A3DD204"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EF1C"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7E082"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CC52D"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5230B"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E32B6"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C6887"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D8FD"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B227F"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75202"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1D178" w14:textId="77777777" w:rsidR="0039149E" w:rsidRPr="008550F0" w:rsidRDefault="0039149E" w:rsidP="00D45D68">
            <w:pPr>
              <w:pStyle w:val="headertabella0"/>
              <w:rPr>
                <w:color w:val="002060"/>
              </w:rPr>
            </w:pPr>
            <w:r w:rsidRPr="008550F0">
              <w:rPr>
                <w:color w:val="002060"/>
              </w:rPr>
              <w:t>PE</w:t>
            </w:r>
          </w:p>
        </w:tc>
      </w:tr>
      <w:tr w:rsidR="0039149E" w:rsidRPr="008550F0" w14:paraId="6CFF26D0"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ED319" w14:textId="77777777" w:rsidR="0039149E" w:rsidRPr="008550F0" w:rsidRDefault="0039149E" w:rsidP="00D45D68">
            <w:pPr>
              <w:pStyle w:val="rowtabella0"/>
              <w:rPr>
                <w:color w:val="002060"/>
              </w:rPr>
            </w:pPr>
            <w:r w:rsidRPr="008550F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3249" w14:textId="77777777" w:rsidR="0039149E" w:rsidRPr="008550F0" w:rsidRDefault="0039149E" w:rsidP="00D45D68">
            <w:pPr>
              <w:pStyle w:val="rowtabella0"/>
              <w:jc w:val="center"/>
              <w:rPr>
                <w:color w:val="002060"/>
              </w:rPr>
            </w:pPr>
            <w:r w:rsidRPr="008550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6E9F1"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B111"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D661"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3529"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2B5B" w14:textId="77777777" w:rsidR="0039149E" w:rsidRPr="008550F0" w:rsidRDefault="0039149E" w:rsidP="00D45D68">
            <w:pPr>
              <w:pStyle w:val="rowtabella0"/>
              <w:jc w:val="center"/>
              <w:rPr>
                <w:color w:val="002060"/>
              </w:rPr>
            </w:pPr>
            <w:r w:rsidRPr="008550F0">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0426"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E138" w14:textId="77777777" w:rsidR="0039149E" w:rsidRPr="008550F0" w:rsidRDefault="0039149E" w:rsidP="00D45D68">
            <w:pPr>
              <w:pStyle w:val="rowtabella0"/>
              <w:jc w:val="center"/>
              <w:rPr>
                <w:color w:val="002060"/>
              </w:rPr>
            </w:pPr>
            <w:r w:rsidRPr="008550F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231E" w14:textId="77777777" w:rsidR="0039149E" w:rsidRPr="008550F0" w:rsidRDefault="0039149E" w:rsidP="00D45D68">
            <w:pPr>
              <w:pStyle w:val="rowtabella0"/>
              <w:jc w:val="center"/>
              <w:rPr>
                <w:color w:val="002060"/>
              </w:rPr>
            </w:pPr>
            <w:r w:rsidRPr="008550F0">
              <w:rPr>
                <w:color w:val="002060"/>
              </w:rPr>
              <w:t>0</w:t>
            </w:r>
          </w:p>
        </w:tc>
      </w:tr>
      <w:tr w:rsidR="0039149E" w:rsidRPr="008550F0" w14:paraId="7DA80C05"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0EF94" w14:textId="77777777" w:rsidR="0039149E" w:rsidRPr="008550F0" w:rsidRDefault="0039149E" w:rsidP="00D45D68">
            <w:pPr>
              <w:pStyle w:val="rowtabella0"/>
              <w:rPr>
                <w:color w:val="002060"/>
              </w:rPr>
            </w:pPr>
            <w:r w:rsidRPr="008550F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B78A"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FA80"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0ABE"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F9C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4B6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442E" w14:textId="77777777" w:rsidR="0039149E" w:rsidRPr="008550F0" w:rsidRDefault="0039149E" w:rsidP="00D45D68">
            <w:pPr>
              <w:pStyle w:val="rowtabella0"/>
              <w:jc w:val="center"/>
              <w:rPr>
                <w:color w:val="002060"/>
              </w:rPr>
            </w:pPr>
            <w:r w:rsidRPr="008550F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594D" w14:textId="77777777" w:rsidR="0039149E" w:rsidRPr="008550F0" w:rsidRDefault="0039149E" w:rsidP="00D45D68">
            <w:pPr>
              <w:pStyle w:val="rowtabella0"/>
              <w:jc w:val="center"/>
              <w:rPr>
                <w:color w:val="002060"/>
              </w:rPr>
            </w:pPr>
            <w:r w:rsidRPr="008550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A879" w14:textId="77777777" w:rsidR="0039149E" w:rsidRPr="008550F0" w:rsidRDefault="0039149E" w:rsidP="00D45D68">
            <w:pPr>
              <w:pStyle w:val="rowtabella0"/>
              <w:jc w:val="center"/>
              <w:rPr>
                <w:color w:val="002060"/>
              </w:rPr>
            </w:pPr>
            <w:r w:rsidRPr="008550F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316D" w14:textId="77777777" w:rsidR="0039149E" w:rsidRPr="008550F0" w:rsidRDefault="0039149E" w:rsidP="00D45D68">
            <w:pPr>
              <w:pStyle w:val="rowtabella0"/>
              <w:jc w:val="center"/>
              <w:rPr>
                <w:color w:val="002060"/>
              </w:rPr>
            </w:pPr>
            <w:r w:rsidRPr="008550F0">
              <w:rPr>
                <w:color w:val="002060"/>
              </w:rPr>
              <w:t>0</w:t>
            </w:r>
          </w:p>
        </w:tc>
      </w:tr>
      <w:tr w:rsidR="0039149E" w:rsidRPr="008550F0" w14:paraId="08F621DA"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20B76" w14:textId="77777777" w:rsidR="0039149E" w:rsidRPr="008550F0" w:rsidRDefault="0039149E" w:rsidP="00D45D68">
            <w:pPr>
              <w:pStyle w:val="rowtabella0"/>
              <w:rPr>
                <w:color w:val="002060"/>
                <w:lang w:val="es-ES"/>
              </w:rPr>
            </w:pPr>
            <w:r w:rsidRPr="008550F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7A39"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93B5"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46AB"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E5A3"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7E0C"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787D" w14:textId="77777777" w:rsidR="0039149E" w:rsidRPr="008550F0" w:rsidRDefault="0039149E" w:rsidP="00D45D68">
            <w:pPr>
              <w:pStyle w:val="rowtabella0"/>
              <w:jc w:val="center"/>
              <w:rPr>
                <w:color w:val="002060"/>
              </w:rPr>
            </w:pPr>
            <w:r w:rsidRPr="008550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1CFD" w14:textId="77777777" w:rsidR="0039149E" w:rsidRPr="008550F0" w:rsidRDefault="0039149E" w:rsidP="00D45D68">
            <w:pPr>
              <w:pStyle w:val="rowtabella0"/>
              <w:jc w:val="center"/>
              <w:rPr>
                <w:color w:val="002060"/>
              </w:rPr>
            </w:pPr>
            <w:r w:rsidRPr="008550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FDFD"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91D9" w14:textId="77777777" w:rsidR="0039149E" w:rsidRPr="008550F0" w:rsidRDefault="0039149E" w:rsidP="00D45D68">
            <w:pPr>
              <w:pStyle w:val="rowtabella0"/>
              <w:jc w:val="center"/>
              <w:rPr>
                <w:color w:val="002060"/>
              </w:rPr>
            </w:pPr>
            <w:r w:rsidRPr="008550F0">
              <w:rPr>
                <w:color w:val="002060"/>
              </w:rPr>
              <w:t>0</w:t>
            </w:r>
          </w:p>
        </w:tc>
      </w:tr>
      <w:tr w:rsidR="0039149E" w:rsidRPr="008550F0" w14:paraId="32F58D1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D70E0" w14:textId="77777777" w:rsidR="0039149E" w:rsidRPr="008550F0" w:rsidRDefault="0039149E" w:rsidP="00D45D68">
            <w:pPr>
              <w:pStyle w:val="rowtabella0"/>
              <w:rPr>
                <w:color w:val="002060"/>
              </w:rPr>
            </w:pPr>
            <w:r w:rsidRPr="008550F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228F"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91FB"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0F59"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6F8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19C2"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27C1" w14:textId="77777777" w:rsidR="0039149E" w:rsidRPr="008550F0" w:rsidRDefault="0039149E" w:rsidP="00D45D68">
            <w:pPr>
              <w:pStyle w:val="rowtabella0"/>
              <w:jc w:val="center"/>
              <w:rPr>
                <w:color w:val="002060"/>
              </w:rPr>
            </w:pPr>
            <w:r w:rsidRPr="008550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EFC1" w14:textId="77777777" w:rsidR="0039149E" w:rsidRPr="008550F0" w:rsidRDefault="0039149E" w:rsidP="00D45D68">
            <w:pPr>
              <w:pStyle w:val="rowtabella0"/>
              <w:jc w:val="center"/>
              <w:rPr>
                <w:color w:val="002060"/>
              </w:rPr>
            </w:pPr>
            <w:r w:rsidRPr="008550F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9462" w14:textId="77777777" w:rsidR="0039149E" w:rsidRPr="008550F0" w:rsidRDefault="0039149E" w:rsidP="00D45D68">
            <w:pPr>
              <w:pStyle w:val="rowtabella0"/>
              <w:jc w:val="center"/>
              <w:rPr>
                <w:color w:val="002060"/>
              </w:rPr>
            </w:pPr>
            <w:r w:rsidRPr="008550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4233" w14:textId="77777777" w:rsidR="0039149E" w:rsidRPr="008550F0" w:rsidRDefault="0039149E" w:rsidP="00D45D68">
            <w:pPr>
              <w:pStyle w:val="rowtabella0"/>
              <w:jc w:val="center"/>
              <w:rPr>
                <w:color w:val="002060"/>
              </w:rPr>
            </w:pPr>
            <w:r w:rsidRPr="008550F0">
              <w:rPr>
                <w:color w:val="002060"/>
              </w:rPr>
              <w:t>0</w:t>
            </w:r>
          </w:p>
        </w:tc>
      </w:tr>
      <w:tr w:rsidR="0039149E" w:rsidRPr="008550F0" w14:paraId="5E788FF8"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3BC00" w14:textId="77777777" w:rsidR="0039149E" w:rsidRPr="008550F0" w:rsidRDefault="0039149E" w:rsidP="00D45D68">
            <w:pPr>
              <w:pStyle w:val="rowtabella0"/>
              <w:rPr>
                <w:color w:val="002060"/>
              </w:rPr>
            </w:pPr>
            <w:r w:rsidRPr="008550F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0865"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CD9A"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6EA7"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D11C"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1436"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2AD1" w14:textId="77777777" w:rsidR="0039149E" w:rsidRPr="008550F0" w:rsidRDefault="0039149E" w:rsidP="00D45D68">
            <w:pPr>
              <w:pStyle w:val="rowtabella0"/>
              <w:jc w:val="center"/>
              <w:rPr>
                <w:color w:val="002060"/>
              </w:rPr>
            </w:pPr>
            <w:r w:rsidRPr="008550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6D8B"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2A42"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3217" w14:textId="77777777" w:rsidR="0039149E" w:rsidRPr="008550F0" w:rsidRDefault="0039149E" w:rsidP="00D45D68">
            <w:pPr>
              <w:pStyle w:val="rowtabella0"/>
              <w:jc w:val="center"/>
              <w:rPr>
                <w:color w:val="002060"/>
              </w:rPr>
            </w:pPr>
            <w:r w:rsidRPr="008550F0">
              <w:rPr>
                <w:color w:val="002060"/>
              </w:rPr>
              <w:t>0</w:t>
            </w:r>
          </w:p>
        </w:tc>
      </w:tr>
      <w:tr w:rsidR="0039149E" w:rsidRPr="008550F0" w14:paraId="6FDA83DF"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80159" w14:textId="77777777" w:rsidR="0039149E" w:rsidRPr="008550F0" w:rsidRDefault="0039149E" w:rsidP="00D45D68">
            <w:pPr>
              <w:pStyle w:val="rowtabella0"/>
              <w:rPr>
                <w:color w:val="002060"/>
              </w:rPr>
            </w:pPr>
            <w:r w:rsidRPr="008550F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8E85"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6053"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5274"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0130"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4821"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14F2"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6486" w14:textId="77777777" w:rsidR="0039149E" w:rsidRPr="008550F0" w:rsidRDefault="0039149E" w:rsidP="00D45D68">
            <w:pPr>
              <w:pStyle w:val="rowtabella0"/>
              <w:jc w:val="center"/>
              <w:rPr>
                <w:color w:val="002060"/>
              </w:rPr>
            </w:pPr>
            <w:r w:rsidRPr="008550F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55FF" w14:textId="77777777" w:rsidR="0039149E" w:rsidRPr="008550F0" w:rsidRDefault="0039149E" w:rsidP="00D45D68">
            <w:pPr>
              <w:pStyle w:val="rowtabella0"/>
              <w:jc w:val="center"/>
              <w:rPr>
                <w:color w:val="002060"/>
              </w:rPr>
            </w:pPr>
            <w:r w:rsidRPr="008550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185D" w14:textId="77777777" w:rsidR="0039149E" w:rsidRPr="008550F0" w:rsidRDefault="0039149E" w:rsidP="00D45D68">
            <w:pPr>
              <w:pStyle w:val="rowtabella0"/>
              <w:jc w:val="center"/>
              <w:rPr>
                <w:color w:val="002060"/>
              </w:rPr>
            </w:pPr>
            <w:r w:rsidRPr="008550F0">
              <w:rPr>
                <w:color w:val="002060"/>
              </w:rPr>
              <w:t>0</w:t>
            </w:r>
          </w:p>
        </w:tc>
      </w:tr>
      <w:tr w:rsidR="0039149E" w:rsidRPr="008550F0" w14:paraId="77E31704"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1E4EB" w14:textId="77777777" w:rsidR="0039149E" w:rsidRPr="008550F0" w:rsidRDefault="0039149E" w:rsidP="00D45D68">
            <w:pPr>
              <w:pStyle w:val="rowtabella0"/>
              <w:rPr>
                <w:color w:val="002060"/>
                <w:lang w:val="es-ES"/>
              </w:rPr>
            </w:pPr>
            <w:r w:rsidRPr="008550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DC3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29CE"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BF65"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4D6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155F" w14:textId="77777777" w:rsidR="0039149E" w:rsidRPr="008550F0" w:rsidRDefault="0039149E" w:rsidP="00D45D68">
            <w:pPr>
              <w:pStyle w:val="rowtabella0"/>
              <w:jc w:val="center"/>
              <w:rPr>
                <w:color w:val="002060"/>
              </w:rPr>
            </w:pPr>
            <w:r w:rsidRPr="008550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DD1E" w14:textId="77777777" w:rsidR="0039149E" w:rsidRPr="008550F0" w:rsidRDefault="0039149E" w:rsidP="00D45D68">
            <w:pPr>
              <w:pStyle w:val="rowtabella0"/>
              <w:jc w:val="center"/>
              <w:rPr>
                <w:color w:val="002060"/>
              </w:rPr>
            </w:pPr>
            <w:r w:rsidRPr="008550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882F" w14:textId="77777777" w:rsidR="0039149E" w:rsidRPr="008550F0" w:rsidRDefault="0039149E" w:rsidP="00D45D68">
            <w:pPr>
              <w:pStyle w:val="rowtabella0"/>
              <w:jc w:val="center"/>
              <w:rPr>
                <w:color w:val="002060"/>
              </w:rPr>
            </w:pPr>
            <w:r w:rsidRPr="008550F0">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6D6F" w14:textId="77777777" w:rsidR="0039149E" w:rsidRPr="008550F0" w:rsidRDefault="0039149E" w:rsidP="00D45D68">
            <w:pPr>
              <w:pStyle w:val="rowtabella0"/>
              <w:jc w:val="center"/>
              <w:rPr>
                <w:color w:val="002060"/>
              </w:rPr>
            </w:pPr>
            <w:r w:rsidRPr="008550F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06A0" w14:textId="77777777" w:rsidR="0039149E" w:rsidRPr="008550F0" w:rsidRDefault="0039149E" w:rsidP="00D45D68">
            <w:pPr>
              <w:pStyle w:val="rowtabella0"/>
              <w:jc w:val="center"/>
              <w:rPr>
                <w:color w:val="002060"/>
              </w:rPr>
            </w:pPr>
            <w:r w:rsidRPr="008550F0">
              <w:rPr>
                <w:color w:val="002060"/>
              </w:rPr>
              <w:t>0</w:t>
            </w:r>
          </w:p>
        </w:tc>
      </w:tr>
      <w:tr w:rsidR="0039149E" w:rsidRPr="008550F0" w14:paraId="4564B992"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F6EE0F" w14:textId="77777777" w:rsidR="0039149E" w:rsidRPr="008550F0" w:rsidRDefault="0039149E" w:rsidP="00D45D68">
            <w:pPr>
              <w:pStyle w:val="rowtabella0"/>
              <w:rPr>
                <w:color w:val="002060"/>
              </w:rPr>
            </w:pPr>
            <w:proofErr w:type="spellStart"/>
            <w:proofErr w:type="gramStart"/>
            <w:r w:rsidRPr="008550F0">
              <w:rPr>
                <w:color w:val="002060"/>
              </w:rPr>
              <w:t>sq.B</w:t>
            </w:r>
            <w:proofErr w:type="spellEnd"/>
            <w:proofErr w:type="gramEnd"/>
            <w:r w:rsidRPr="008550F0">
              <w:rPr>
                <w:color w:val="002060"/>
              </w:rPr>
              <w:t xml:space="preserve"> ITALSERVICE C5 </w:t>
            </w:r>
            <w:proofErr w:type="spellStart"/>
            <w:r w:rsidRPr="008550F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AE2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2645"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1AED"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EB9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AC23"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A1F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661C"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10DF"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068A" w14:textId="77777777" w:rsidR="0039149E" w:rsidRPr="008550F0" w:rsidRDefault="0039149E" w:rsidP="00D45D68">
            <w:pPr>
              <w:pStyle w:val="rowtabella0"/>
              <w:jc w:val="center"/>
              <w:rPr>
                <w:color w:val="002060"/>
              </w:rPr>
            </w:pPr>
            <w:r w:rsidRPr="008550F0">
              <w:rPr>
                <w:color w:val="002060"/>
              </w:rPr>
              <w:t>0</w:t>
            </w:r>
          </w:p>
        </w:tc>
      </w:tr>
    </w:tbl>
    <w:p w14:paraId="442FDCEC" w14:textId="77777777" w:rsidR="0039149E" w:rsidRPr="008550F0" w:rsidRDefault="0039149E" w:rsidP="0039149E">
      <w:pPr>
        <w:pStyle w:val="breakline"/>
        <w:rPr>
          <w:rFonts w:eastAsiaTheme="minorEastAsia"/>
          <w:color w:val="002060"/>
        </w:rPr>
      </w:pPr>
    </w:p>
    <w:p w14:paraId="7B3B1D20" w14:textId="77777777" w:rsidR="0039149E" w:rsidRPr="008550F0" w:rsidRDefault="0039149E" w:rsidP="0039149E">
      <w:pPr>
        <w:pStyle w:val="breakline"/>
        <w:rPr>
          <w:color w:val="002060"/>
        </w:rPr>
      </w:pPr>
    </w:p>
    <w:p w14:paraId="25D95B33" w14:textId="77777777" w:rsidR="0039149E" w:rsidRPr="008550F0" w:rsidRDefault="0039149E" w:rsidP="0039149E">
      <w:pPr>
        <w:pStyle w:val="sottotitolocampionato10"/>
        <w:rPr>
          <w:color w:val="002060"/>
        </w:rPr>
      </w:pPr>
      <w:r w:rsidRPr="008550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4CDBD1F5"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C6FB2"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D409"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424FA"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B5E25"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76452"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05E14"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5F942"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84A91"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1849B"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8DF50" w14:textId="77777777" w:rsidR="0039149E" w:rsidRPr="008550F0" w:rsidRDefault="0039149E" w:rsidP="00D45D68">
            <w:pPr>
              <w:pStyle w:val="headertabella0"/>
              <w:rPr>
                <w:color w:val="002060"/>
              </w:rPr>
            </w:pPr>
            <w:r w:rsidRPr="008550F0">
              <w:rPr>
                <w:color w:val="002060"/>
              </w:rPr>
              <w:t>PE</w:t>
            </w:r>
          </w:p>
        </w:tc>
      </w:tr>
      <w:tr w:rsidR="0039149E" w:rsidRPr="008550F0" w14:paraId="75335B2B"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12924D" w14:textId="77777777" w:rsidR="0039149E" w:rsidRPr="008550F0" w:rsidRDefault="0039149E" w:rsidP="00D45D68">
            <w:pPr>
              <w:pStyle w:val="rowtabella0"/>
              <w:rPr>
                <w:color w:val="002060"/>
              </w:rPr>
            </w:pPr>
            <w:r w:rsidRPr="008550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55D5"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BF9F"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F852"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5F85"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435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1CA7" w14:textId="77777777" w:rsidR="0039149E" w:rsidRPr="008550F0" w:rsidRDefault="0039149E" w:rsidP="00D45D68">
            <w:pPr>
              <w:pStyle w:val="rowtabella0"/>
              <w:jc w:val="center"/>
              <w:rPr>
                <w:color w:val="002060"/>
              </w:rPr>
            </w:pPr>
            <w:r w:rsidRPr="008550F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12CD"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1E09" w14:textId="77777777" w:rsidR="0039149E" w:rsidRPr="008550F0" w:rsidRDefault="0039149E" w:rsidP="00D45D68">
            <w:pPr>
              <w:pStyle w:val="rowtabella0"/>
              <w:jc w:val="center"/>
              <w:rPr>
                <w:color w:val="002060"/>
              </w:rPr>
            </w:pPr>
            <w:r w:rsidRPr="008550F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17C3" w14:textId="77777777" w:rsidR="0039149E" w:rsidRPr="008550F0" w:rsidRDefault="0039149E" w:rsidP="00D45D68">
            <w:pPr>
              <w:pStyle w:val="rowtabella0"/>
              <w:jc w:val="center"/>
              <w:rPr>
                <w:color w:val="002060"/>
              </w:rPr>
            </w:pPr>
            <w:r w:rsidRPr="008550F0">
              <w:rPr>
                <w:color w:val="002060"/>
              </w:rPr>
              <w:t>0</w:t>
            </w:r>
          </w:p>
        </w:tc>
      </w:tr>
      <w:tr w:rsidR="0039149E" w:rsidRPr="008550F0" w14:paraId="2B434E9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D7DD3" w14:textId="77777777" w:rsidR="0039149E" w:rsidRPr="008550F0" w:rsidRDefault="0039149E" w:rsidP="00D45D68">
            <w:pPr>
              <w:pStyle w:val="rowtabella0"/>
              <w:rPr>
                <w:color w:val="002060"/>
              </w:rPr>
            </w:pPr>
            <w:r w:rsidRPr="008550F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F593" w14:textId="77777777" w:rsidR="0039149E" w:rsidRPr="008550F0" w:rsidRDefault="0039149E" w:rsidP="00D45D68">
            <w:pPr>
              <w:pStyle w:val="rowtabella0"/>
              <w:jc w:val="center"/>
              <w:rPr>
                <w:color w:val="002060"/>
              </w:rPr>
            </w:pPr>
            <w:r w:rsidRPr="008550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CDCA"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7980"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0968"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8F75"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4994" w14:textId="77777777" w:rsidR="0039149E" w:rsidRPr="008550F0" w:rsidRDefault="0039149E" w:rsidP="00D45D68">
            <w:pPr>
              <w:pStyle w:val="rowtabella0"/>
              <w:jc w:val="center"/>
              <w:rPr>
                <w:color w:val="002060"/>
              </w:rPr>
            </w:pPr>
            <w:r w:rsidRPr="008550F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96F2"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9622" w14:textId="77777777" w:rsidR="0039149E" w:rsidRPr="008550F0" w:rsidRDefault="0039149E" w:rsidP="00D45D68">
            <w:pPr>
              <w:pStyle w:val="rowtabella0"/>
              <w:jc w:val="center"/>
              <w:rPr>
                <w:color w:val="002060"/>
              </w:rPr>
            </w:pPr>
            <w:r w:rsidRPr="008550F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767D" w14:textId="77777777" w:rsidR="0039149E" w:rsidRPr="008550F0" w:rsidRDefault="0039149E" w:rsidP="00D45D68">
            <w:pPr>
              <w:pStyle w:val="rowtabella0"/>
              <w:jc w:val="center"/>
              <w:rPr>
                <w:color w:val="002060"/>
              </w:rPr>
            </w:pPr>
            <w:r w:rsidRPr="008550F0">
              <w:rPr>
                <w:color w:val="002060"/>
              </w:rPr>
              <w:t>0</w:t>
            </w:r>
          </w:p>
        </w:tc>
      </w:tr>
      <w:tr w:rsidR="0039149E" w:rsidRPr="008550F0" w14:paraId="123FEA5E"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B8F29" w14:textId="77777777" w:rsidR="0039149E" w:rsidRPr="008550F0" w:rsidRDefault="0039149E" w:rsidP="00D45D68">
            <w:pPr>
              <w:pStyle w:val="rowtabella0"/>
              <w:rPr>
                <w:color w:val="002060"/>
              </w:rPr>
            </w:pPr>
            <w:r w:rsidRPr="008550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0597"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48B3"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C282"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DA01"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3E0A"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F221"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B66D" w14:textId="77777777" w:rsidR="0039149E" w:rsidRPr="008550F0" w:rsidRDefault="0039149E" w:rsidP="00D45D68">
            <w:pPr>
              <w:pStyle w:val="rowtabella0"/>
              <w:jc w:val="center"/>
              <w:rPr>
                <w:color w:val="002060"/>
              </w:rPr>
            </w:pPr>
            <w:r w:rsidRPr="008550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56A8"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2373" w14:textId="77777777" w:rsidR="0039149E" w:rsidRPr="008550F0" w:rsidRDefault="0039149E" w:rsidP="00D45D68">
            <w:pPr>
              <w:pStyle w:val="rowtabella0"/>
              <w:jc w:val="center"/>
              <w:rPr>
                <w:color w:val="002060"/>
              </w:rPr>
            </w:pPr>
            <w:r w:rsidRPr="008550F0">
              <w:rPr>
                <w:color w:val="002060"/>
              </w:rPr>
              <w:t>0</w:t>
            </w:r>
          </w:p>
        </w:tc>
      </w:tr>
      <w:tr w:rsidR="0039149E" w:rsidRPr="008550F0" w14:paraId="4CA3013C"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EDECE" w14:textId="77777777" w:rsidR="0039149E" w:rsidRPr="008550F0" w:rsidRDefault="0039149E" w:rsidP="00D45D68">
            <w:pPr>
              <w:pStyle w:val="rowtabella0"/>
              <w:rPr>
                <w:color w:val="002060"/>
              </w:rPr>
            </w:pPr>
            <w:r w:rsidRPr="008550F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69B1"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7182"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69A3"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4AC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E02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126A" w14:textId="77777777" w:rsidR="0039149E" w:rsidRPr="008550F0" w:rsidRDefault="0039149E" w:rsidP="00D45D68">
            <w:pPr>
              <w:pStyle w:val="rowtabella0"/>
              <w:jc w:val="center"/>
              <w:rPr>
                <w:color w:val="002060"/>
              </w:rPr>
            </w:pPr>
            <w:r w:rsidRPr="008550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2DEC" w14:textId="77777777" w:rsidR="0039149E" w:rsidRPr="008550F0" w:rsidRDefault="0039149E" w:rsidP="00D45D68">
            <w:pPr>
              <w:pStyle w:val="rowtabella0"/>
              <w:jc w:val="center"/>
              <w:rPr>
                <w:color w:val="002060"/>
              </w:rPr>
            </w:pPr>
            <w:r w:rsidRPr="008550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802A"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A566" w14:textId="77777777" w:rsidR="0039149E" w:rsidRPr="008550F0" w:rsidRDefault="0039149E" w:rsidP="00D45D68">
            <w:pPr>
              <w:pStyle w:val="rowtabella0"/>
              <w:jc w:val="center"/>
              <w:rPr>
                <w:color w:val="002060"/>
              </w:rPr>
            </w:pPr>
            <w:r w:rsidRPr="008550F0">
              <w:rPr>
                <w:color w:val="002060"/>
              </w:rPr>
              <w:t>0</w:t>
            </w:r>
          </w:p>
        </w:tc>
      </w:tr>
      <w:tr w:rsidR="0039149E" w:rsidRPr="008550F0" w14:paraId="070FB76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34A11" w14:textId="77777777" w:rsidR="0039149E" w:rsidRPr="008550F0" w:rsidRDefault="0039149E" w:rsidP="00D45D68">
            <w:pPr>
              <w:pStyle w:val="rowtabella0"/>
              <w:rPr>
                <w:color w:val="002060"/>
              </w:rPr>
            </w:pPr>
            <w:r w:rsidRPr="008550F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3DE6" w14:textId="77777777" w:rsidR="0039149E" w:rsidRPr="008550F0" w:rsidRDefault="0039149E" w:rsidP="00D45D68">
            <w:pPr>
              <w:pStyle w:val="rowtabella0"/>
              <w:jc w:val="center"/>
              <w:rPr>
                <w:color w:val="002060"/>
              </w:rPr>
            </w:pPr>
            <w:r w:rsidRPr="008550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8496"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34DA"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582D"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8D0A" w14:textId="77777777" w:rsidR="0039149E" w:rsidRPr="008550F0" w:rsidRDefault="0039149E" w:rsidP="00D45D68">
            <w:pPr>
              <w:pStyle w:val="rowtabella0"/>
              <w:jc w:val="center"/>
              <w:rPr>
                <w:color w:val="002060"/>
              </w:rPr>
            </w:pPr>
            <w:r w:rsidRPr="008550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988B" w14:textId="77777777" w:rsidR="0039149E" w:rsidRPr="008550F0" w:rsidRDefault="0039149E" w:rsidP="00D45D68">
            <w:pPr>
              <w:pStyle w:val="rowtabella0"/>
              <w:jc w:val="center"/>
              <w:rPr>
                <w:color w:val="002060"/>
              </w:rPr>
            </w:pPr>
            <w:r w:rsidRPr="008550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D328" w14:textId="77777777" w:rsidR="0039149E" w:rsidRPr="008550F0" w:rsidRDefault="0039149E" w:rsidP="00D45D68">
            <w:pPr>
              <w:pStyle w:val="rowtabella0"/>
              <w:jc w:val="center"/>
              <w:rPr>
                <w:color w:val="002060"/>
              </w:rPr>
            </w:pPr>
            <w:r w:rsidRPr="008550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6406"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0062" w14:textId="77777777" w:rsidR="0039149E" w:rsidRPr="008550F0" w:rsidRDefault="0039149E" w:rsidP="00D45D68">
            <w:pPr>
              <w:pStyle w:val="rowtabella0"/>
              <w:jc w:val="center"/>
              <w:rPr>
                <w:color w:val="002060"/>
              </w:rPr>
            </w:pPr>
            <w:r w:rsidRPr="008550F0">
              <w:rPr>
                <w:color w:val="002060"/>
              </w:rPr>
              <w:t>0</w:t>
            </w:r>
          </w:p>
        </w:tc>
      </w:tr>
      <w:tr w:rsidR="0039149E" w:rsidRPr="008550F0" w14:paraId="5D5F7DC2"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A9673" w14:textId="77777777" w:rsidR="0039149E" w:rsidRPr="008550F0" w:rsidRDefault="0039149E" w:rsidP="00D45D68">
            <w:pPr>
              <w:pStyle w:val="rowtabella0"/>
              <w:rPr>
                <w:color w:val="002060"/>
                <w:lang w:val="es-ES"/>
              </w:rPr>
            </w:pPr>
            <w:r w:rsidRPr="008550F0">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7293"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3F1B"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BBA7"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A06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E12F"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92A2" w14:textId="77777777" w:rsidR="0039149E" w:rsidRPr="008550F0" w:rsidRDefault="0039149E" w:rsidP="00D45D68">
            <w:pPr>
              <w:pStyle w:val="rowtabella0"/>
              <w:jc w:val="center"/>
              <w:rPr>
                <w:color w:val="002060"/>
              </w:rPr>
            </w:pPr>
            <w:r w:rsidRPr="008550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FA10" w14:textId="77777777" w:rsidR="0039149E" w:rsidRPr="008550F0" w:rsidRDefault="0039149E" w:rsidP="00D45D68">
            <w:pPr>
              <w:pStyle w:val="rowtabella0"/>
              <w:jc w:val="center"/>
              <w:rPr>
                <w:color w:val="002060"/>
              </w:rPr>
            </w:pPr>
            <w:r w:rsidRPr="008550F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0DE8" w14:textId="77777777" w:rsidR="0039149E" w:rsidRPr="008550F0" w:rsidRDefault="0039149E" w:rsidP="00D45D68">
            <w:pPr>
              <w:pStyle w:val="rowtabella0"/>
              <w:jc w:val="center"/>
              <w:rPr>
                <w:color w:val="002060"/>
              </w:rPr>
            </w:pPr>
            <w:r w:rsidRPr="008550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62CF" w14:textId="77777777" w:rsidR="0039149E" w:rsidRPr="008550F0" w:rsidRDefault="0039149E" w:rsidP="00D45D68">
            <w:pPr>
              <w:pStyle w:val="rowtabella0"/>
              <w:jc w:val="center"/>
              <w:rPr>
                <w:color w:val="002060"/>
              </w:rPr>
            </w:pPr>
            <w:r w:rsidRPr="008550F0">
              <w:rPr>
                <w:color w:val="002060"/>
              </w:rPr>
              <w:t>0</w:t>
            </w:r>
          </w:p>
        </w:tc>
      </w:tr>
      <w:tr w:rsidR="0039149E" w:rsidRPr="008550F0" w14:paraId="03CD63D9"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85E29" w14:textId="77777777" w:rsidR="0039149E" w:rsidRPr="008550F0" w:rsidRDefault="0039149E" w:rsidP="00D45D68">
            <w:pPr>
              <w:pStyle w:val="rowtabella0"/>
              <w:rPr>
                <w:color w:val="002060"/>
              </w:rPr>
            </w:pPr>
            <w:r w:rsidRPr="008550F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06D6" w14:textId="77777777" w:rsidR="0039149E" w:rsidRPr="008550F0" w:rsidRDefault="0039149E" w:rsidP="00D45D68">
            <w:pPr>
              <w:pStyle w:val="rowtabella0"/>
              <w:jc w:val="center"/>
              <w:rPr>
                <w:color w:val="002060"/>
              </w:rPr>
            </w:pPr>
            <w:r w:rsidRPr="008550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2592"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261B"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D25F"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4408"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9F41" w14:textId="77777777" w:rsidR="0039149E" w:rsidRPr="008550F0" w:rsidRDefault="0039149E" w:rsidP="00D45D68">
            <w:pPr>
              <w:pStyle w:val="rowtabella0"/>
              <w:jc w:val="center"/>
              <w:rPr>
                <w:color w:val="002060"/>
              </w:rPr>
            </w:pPr>
            <w:r w:rsidRPr="008550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4ADE" w14:textId="77777777" w:rsidR="0039149E" w:rsidRPr="008550F0" w:rsidRDefault="0039149E" w:rsidP="00D45D68">
            <w:pPr>
              <w:pStyle w:val="rowtabella0"/>
              <w:jc w:val="center"/>
              <w:rPr>
                <w:color w:val="002060"/>
              </w:rPr>
            </w:pPr>
            <w:r w:rsidRPr="008550F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0C38" w14:textId="77777777" w:rsidR="0039149E" w:rsidRPr="008550F0" w:rsidRDefault="0039149E" w:rsidP="00D45D68">
            <w:pPr>
              <w:pStyle w:val="rowtabella0"/>
              <w:jc w:val="center"/>
              <w:rPr>
                <w:color w:val="002060"/>
              </w:rPr>
            </w:pPr>
            <w:r w:rsidRPr="008550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68E0" w14:textId="77777777" w:rsidR="0039149E" w:rsidRPr="008550F0" w:rsidRDefault="0039149E" w:rsidP="00D45D68">
            <w:pPr>
              <w:pStyle w:val="rowtabella0"/>
              <w:jc w:val="center"/>
              <w:rPr>
                <w:color w:val="002060"/>
              </w:rPr>
            </w:pPr>
            <w:r w:rsidRPr="008550F0">
              <w:rPr>
                <w:color w:val="002060"/>
              </w:rPr>
              <w:t>0</w:t>
            </w:r>
          </w:p>
        </w:tc>
      </w:tr>
      <w:tr w:rsidR="0039149E" w:rsidRPr="008550F0" w14:paraId="7C93D126"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7C2E41" w14:textId="77777777" w:rsidR="0039149E" w:rsidRPr="008550F0" w:rsidRDefault="0039149E" w:rsidP="00D45D68">
            <w:pPr>
              <w:pStyle w:val="rowtabella0"/>
              <w:rPr>
                <w:color w:val="002060"/>
              </w:rPr>
            </w:pPr>
            <w:proofErr w:type="spellStart"/>
            <w:proofErr w:type="gramStart"/>
            <w:r w:rsidRPr="008550F0">
              <w:rPr>
                <w:color w:val="002060"/>
              </w:rPr>
              <w:t>sq.B</w:t>
            </w:r>
            <w:proofErr w:type="spellEnd"/>
            <w:proofErr w:type="gramEnd"/>
            <w:r w:rsidRPr="008550F0">
              <w:rPr>
                <w:color w:val="002060"/>
              </w:rPr>
              <w:t xml:space="preserve"> AMICI DEL </w:t>
            </w:r>
            <w:proofErr w:type="spellStart"/>
            <w:r w:rsidRPr="008550F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7D2F"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3A6F" w14:textId="77777777" w:rsidR="0039149E" w:rsidRPr="008550F0" w:rsidRDefault="0039149E" w:rsidP="00D45D68">
            <w:pPr>
              <w:pStyle w:val="rowtabella0"/>
              <w:jc w:val="center"/>
              <w:rPr>
                <w:color w:val="002060"/>
              </w:rPr>
            </w:pPr>
            <w:r w:rsidRPr="008550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7D4E"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F007"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1C73"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54CC"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FAF6"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9BF0"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2798" w14:textId="77777777" w:rsidR="0039149E" w:rsidRPr="008550F0" w:rsidRDefault="0039149E" w:rsidP="00D45D68">
            <w:pPr>
              <w:pStyle w:val="rowtabella0"/>
              <w:jc w:val="center"/>
              <w:rPr>
                <w:color w:val="002060"/>
              </w:rPr>
            </w:pPr>
            <w:r w:rsidRPr="008550F0">
              <w:rPr>
                <w:color w:val="002060"/>
              </w:rPr>
              <w:t>0</w:t>
            </w:r>
          </w:p>
        </w:tc>
      </w:tr>
    </w:tbl>
    <w:p w14:paraId="4DCBA454" w14:textId="77777777" w:rsidR="0039149E" w:rsidRPr="008550F0" w:rsidRDefault="0039149E" w:rsidP="0039149E">
      <w:pPr>
        <w:pStyle w:val="breakline"/>
        <w:rPr>
          <w:rFonts w:eastAsiaTheme="minorEastAsia"/>
          <w:color w:val="002060"/>
        </w:rPr>
      </w:pPr>
    </w:p>
    <w:p w14:paraId="186BF85E" w14:textId="77777777" w:rsidR="0039149E" w:rsidRPr="008550F0" w:rsidRDefault="0039149E" w:rsidP="0039149E">
      <w:pPr>
        <w:pStyle w:val="breakline"/>
        <w:rPr>
          <w:color w:val="002060"/>
        </w:rPr>
      </w:pPr>
    </w:p>
    <w:p w14:paraId="0123FD6D" w14:textId="77777777" w:rsidR="0039149E" w:rsidRPr="008550F0" w:rsidRDefault="0039149E" w:rsidP="0039149E">
      <w:pPr>
        <w:pStyle w:val="sottotitolocampionato10"/>
        <w:rPr>
          <w:color w:val="002060"/>
        </w:rPr>
      </w:pPr>
      <w:r w:rsidRPr="008550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149E" w:rsidRPr="008550F0" w14:paraId="5B2E3F40" w14:textId="77777777" w:rsidTr="00D45D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DF8D1" w14:textId="77777777" w:rsidR="0039149E" w:rsidRPr="008550F0" w:rsidRDefault="0039149E" w:rsidP="00D45D68">
            <w:pPr>
              <w:pStyle w:val="headertabella0"/>
              <w:rPr>
                <w:color w:val="002060"/>
              </w:rPr>
            </w:pPr>
            <w:r w:rsidRPr="008550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F48EF" w14:textId="77777777" w:rsidR="0039149E" w:rsidRPr="008550F0" w:rsidRDefault="0039149E" w:rsidP="00D45D68">
            <w:pPr>
              <w:pStyle w:val="headertabella0"/>
              <w:rPr>
                <w:color w:val="002060"/>
              </w:rPr>
            </w:pPr>
            <w:r w:rsidRPr="008550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DEA6B" w14:textId="77777777" w:rsidR="0039149E" w:rsidRPr="008550F0" w:rsidRDefault="0039149E" w:rsidP="00D45D68">
            <w:pPr>
              <w:pStyle w:val="headertabella0"/>
              <w:rPr>
                <w:color w:val="002060"/>
              </w:rPr>
            </w:pPr>
            <w:r w:rsidRPr="008550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CC70" w14:textId="77777777" w:rsidR="0039149E" w:rsidRPr="008550F0" w:rsidRDefault="0039149E" w:rsidP="00D45D68">
            <w:pPr>
              <w:pStyle w:val="headertabella0"/>
              <w:rPr>
                <w:color w:val="002060"/>
              </w:rPr>
            </w:pPr>
            <w:r w:rsidRPr="008550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D95B2" w14:textId="77777777" w:rsidR="0039149E" w:rsidRPr="008550F0" w:rsidRDefault="0039149E" w:rsidP="00D45D68">
            <w:pPr>
              <w:pStyle w:val="headertabella0"/>
              <w:rPr>
                <w:color w:val="002060"/>
              </w:rPr>
            </w:pPr>
            <w:r w:rsidRPr="008550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47932" w14:textId="77777777" w:rsidR="0039149E" w:rsidRPr="008550F0" w:rsidRDefault="0039149E" w:rsidP="00D45D68">
            <w:pPr>
              <w:pStyle w:val="headertabella0"/>
              <w:rPr>
                <w:color w:val="002060"/>
              </w:rPr>
            </w:pPr>
            <w:r w:rsidRPr="008550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A6176" w14:textId="77777777" w:rsidR="0039149E" w:rsidRPr="008550F0" w:rsidRDefault="0039149E" w:rsidP="00D45D68">
            <w:pPr>
              <w:pStyle w:val="headertabella0"/>
              <w:rPr>
                <w:color w:val="002060"/>
              </w:rPr>
            </w:pPr>
            <w:r w:rsidRPr="008550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9ADBA" w14:textId="77777777" w:rsidR="0039149E" w:rsidRPr="008550F0" w:rsidRDefault="0039149E" w:rsidP="00D45D68">
            <w:pPr>
              <w:pStyle w:val="headertabella0"/>
              <w:rPr>
                <w:color w:val="002060"/>
              </w:rPr>
            </w:pPr>
            <w:r w:rsidRPr="008550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AABD0" w14:textId="77777777" w:rsidR="0039149E" w:rsidRPr="008550F0" w:rsidRDefault="0039149E" w:rsidP="00D45D68">
            <w:pPr>
              <w:pStyle w:val="headertabella0"/>
              <w:rPr>
                <w:color w:val="002060"/>
              </w:rPr>
            </w:pPr>
            <w:r w:rsidRPr="008550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E0BF9" w14:textId="77777777" w:rsidR="0039149E" w:rsidRPr="008550F0" w:rsidRDefault="0039149E" w:rsidP="00D45D68">
            <w:pPr>
              <w:pStyle w:val="headertabella0"/>
              <w:rPr>
                <w:color w:val="002060"/>
              </w:rPr>
            </w:pPr>
            <w:r w:rsidRPr="008550F0">
              <w:rPr>
                <w:color w:val="002060"/>
              </w:rPr>
              <w:t>PE</w:t>
            </w:r>
          </w:p>
        </w:tc>
      </w:tr>
      <w:tr w:rsidR="0039149E" w:rsidRPr="008550F0" w14:paraId="035E5180" w14:textId="77777777" w:rsidTr="00D45D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3D5464" w14:textId="77777777" w:rsidR="0039149E" w:rsidRPr="008550F0" w:rsidRDefault="0039149E" w:rsidP="00D45D68">
            <w:pPr>
              <w:pStyle w:val="rowtabella0"/>
              <w:rPr>
                <w:color w:val="002060"/>
              </w:rPr>
            </w:pPr>
            <w:r w:rsidRPr="008550F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4784" w14:textId="77777777" w:rsidR="0039149E" w:rsidRPr="008550F0" w:rsidRDefault="0039149E" w:rsidP="00D45D68">
            <w:pPr>
              <w:pStyle w:val="rowtabella0"/>
              <w:jc w:val="center"/>
              <w:rPr>
                <w:color w:val="002060"/>
              </w:rPr>
            </w:pPr>
            <w:r w:rsidRPr="008550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3580"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18DD"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93F3"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BDEC"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EF1C" w14:textId="77777777" w:rsidR="0039149E" w:rsidRPr="008550F0" w:rsidRDefault="0039149E" w:rsidP="00D45D68">
            <w:pPr>
              <w:pStyle w:val="rowtabella0"/>
              <w:jc w:val="center"/>
              <w:rPr>
                <w:color w:val="002060"/>
              </w:rPr>
            </w:pPr>
            <w:r w:rsidRPr="008550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9E010"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85F3"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A7B3" w14:textId="77777777" w:rsidR="0039149E" w:rsidRPr="008550F0" w:rsidRDefault="0039149E" w:rsidP="00D45D68">
            <w:pPr>
              <w:pStyle w:val="rowtabella0"/>
              <w:jc w:val="center"/>
              <w:rPr>
                <w:color w:val="002060"/>
              </w:rPr>
            </w:pPr>
            <w:r w:rsidRPr="008550F0">
              <w:rPr>
                <w:color w:val="002060"/>
              </w:rPr>
              <w:t>0</w:t>
            </w:r>
          </w:p>
        </w:tc>
      </w:tr>
      <w:tr w:rsidR="0039149E" w:rsidRPr="008550F0" w14:paraId="4DF2C057"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95C50" w14:textId="77777777" w:rsidR="0039149E" w:rsidRPr="008550F0" w:rsidRDefault="0039149E" w:rsidP="00D45D68">
            <w:pPr>
              <w:pStyle w:val="rowtabella0"/>
              <w:rPr>
                <w:color w:val="002060"/>
              </w:rPr>
            </w:pPr>
            <w:r w:rsidRPr="008550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4778"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C1B3"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DA93"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1E7B"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2FCC"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7A27"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0A39" w14:textId="77777777" w:rsidR="0039149E" w:rsidRPr="008550F0" w:rsidRDefault="0039149E" w:rsidP="00D45D68">
            <w:pPr>
              <w:pStyle w:val="rowtabella0"/>
              <w:jc w:val="center"/>
              <w:rPr>
                <w:color w:val="002060"/>
              </w:rPr>
            </w:pPr>
            <w:r w:rsidRPr="008550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27AB" w14:textId="77777777" w:rsidR="0039149E" w:rsidRPr="008550F0" w:rsidRDefault="0039149E" w:rsidP="00D45D68">
            <w:pPr>
              <w:pStyle w:val="rowtabella0"/>
              <w:jc w:val="center"/>
              <w:rPr>
                <w:color w:val="002060"/>
              </w:rPr>
            </w:pPr>
            <w:r w:rsidRPr="008550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8172" w14:textId="77777777" w:rsidR="0039149E" w:rsidRPr="008550F0" w:rsidRDefault="0039149E" w:rsidP="00D45D68">
            <w:pPr>
              <w:pStyle w:val="rowtabella0"/>
              <w:jc w:val="center"/>
              <w:rPr>
                <w:color w:val="002060"/>
              </w:rPr>
            </w:pPr>
            <w:r w:rsidRPr="008550F0">
              <w:rPr>
                <w:color w:val="002060"/>
              </w:rPr>
              <w:t>0</w:t>
            </w:r>
          </w:p>
        </w:tc>
      </w:tr>
      <w:tr w:rsidR="0039149E" w:rsidRPr="008550F0" w14:paraId="555552D1"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99FD8" w14:textId="77777777" w:rsidR="0039149E" w:rsidRPr="008550F0" w:rsidRDefault="0039149E" w:rsidP="00D45D68">
            <w:pPr>
              <w:pStyle w:val="rowtabella0"/>
              <w:rPr>
                <w:color w:val="002060"/>
              </w:rPr>
            </w:pPr>
            <w:r w:rsidRPr="008550F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244A" w14:textId="77777777" w:rsidR="0039149E" w:rsidRPr="008550F0" w:rsidRDefault="0039149E" w:rsidP="00D45D68">
            <w:pPr>
              <w:pStyle w:val="rowtabella0"/>
              <w:jc w:val="center"/>
              <w:rPr>
                <w:color w:val="002060"/>
              </w:rPr>
            </w:pPr>
            <w:r w:rsidRPr="008550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30C7"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32EA"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EEB6"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7C54" w14:textId="77777777" w:rsidR="0039149E" w:rsidRPr="008550F0" w:rsidRDefault="0039149E" w:rsidP="00D45D68">
            <w:pPr>
              <w:pStyle w:val="rowtabella0"/>
              <w:jc w:val="center"/>
              <w:rPr>
                <w:color w:val="002060"/>
              </w:rPr>
            </w:pPr>
            <w:r w:rsidRPr="008550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95E8" w14:textId="77777777" w:rsidR="0039149E" w:rsidRPr="008550F0" w:rsidRDefault="0039149E" w:rsidP="00D45D68">
            <w:pPr>
              <w:pStyle w:val="rowtabella0"/>
              <w:jc w:val="center"/>
              <w:rPr>
                <w:color w:val="002060"/>
              </w:rPr>
            </w:pPr>
            <w:r w:rsidRPr="008550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B4A2" w14:textId="77777777" w:rsidR="0039149E" w:rsidRPr="008550F0" w:rsidRDefault="0039149E" w:rsidP="00D45D68">
            <w:pPr>
              <w:pStyle w:val="rowtabella0"/>
              <w:jc w:val="center"/>
              <w:rPr>
                <w:color w:val="002060"/>
              </w:rPr>
            </w:pPr>
            <w:r w:rsidRPr="008550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6C0A" w14:textId="77777777" w:rsidR="0039149E" w:rsidRPr="008550F0" w:rsidRDefault="0039149E" w:rsidP="00D45D68">
            <w:pPr>
              <w:pStyle w:val="rowtabella0"/>
              <w:jc w:val="center"/>
              <w:rPr>
                <w:color w:val="002060"/>
              </w:rPr>
            </w:pPr>
            <w:r w:rsidRPr="008550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9685" w14:textId="77777777" w:rsidR="0039149E" w:rsidRPr="008550F0" w:rsidRDefault="0039149E" w:rsidP="00D45D68">
            <w:pPr>
              <w:pStyle w:val="rowtabella0"/>
              <w:jc w:val="center"/>
              <w:rPr>
                <w:color w:val="002060"/>
              </w:rPr>
            </w:pPr>
            <w:r w:rsidRPr="008550F0">
              <w:rPr>
                <w:color w:val="002060"/>
              </w:rPr>
              <w:t>0</w:t>
            </w:r>
          </w:p>
        </w:tc>
      </w:tr>
      <w:tr w:rsidR="0039149E" w:rsidRPr="008550F0" w14:paraId="5AB55DC0" w14:textId="77777777" w:rsidTr="00D45D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70859" w14:textId="77777777" w:rsidR="0039149E" w:rsidRPr="008550F0" w:rsidRDefault="0039149E" w:rsidP="00D45D68">
            <w:pPr>
              <w:pStyle w:val="rowtabella0"/>
              <w:rPr>
                <w:color w:val="002060"/>
                <w:lang w:val="es-ES"/>
              </w:rPr>
            </w:pPr>
            <w:r w:rsidRPr="008550F0">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11CE" w14:textId="77777777" w:rsidR="0039149E" w:rsidRPr="008550F0" w:rsidRDefault="0039149E" w:rsidP="00D45D68">
            <w:pPr>
              <w:pStyle w:val="rowtabella0"/>
              <w:jc w:val="center"/>
              <w:rPr>
                <w:color w:val="002060"/>
              </w:rPr>
            </w:pPr>
            <w:r w:rsidRPr="008550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CCA5" w14:textId="77777777" w:rsidR="0039149E" w:rsidRPr="008550F0" w:rsidRDefault="0039149E" w:rsidP="00D45D68">
            <w:pPr>
              <w:pStyle w:val="rowtabella0"/>
              <w:jc w:val="center"/>
              <w:rPr>
                <w:color w:val="002060"/>
              </w:rPr>
            </w:pPr>
            <w:r w:rsidRPr="008550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DAB8" w14:textId="77777777" w:rsidR="0039149E" w:rsidRPr="008550F0" w:rsidRDefault="0039149E" w:rsidP="00D45D68">
            <w:pPr>
              <w:pStyle w:val="rowtabella0"/>
              <w:jc w:val="center"/>
              <w:rPr>
                <w:color w:val="002060"/>
              </w:rPr>
            </w:pPr>
            <w:r w:rsidRPr="008550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733A"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3C41" w14:textId="77777777" w:rsidR="0039149E" w:rsidRPr="008550F0" w:rsidRDefault="0039149E" w:rsidP="00D45D68">
            <w:pPr>
              <w:pStyle w:val="rowtabella0"/>
              <w:jc w:val="center"/>
              <w:rPr>
                <w:color w:val="002060"/>
              </w:rPr>
            </w:pPr>
            <w:r w:rsidRPr="008550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6EB1" w14:textId="77777777" w:rsidR="0039149E" w:rsidRPr="008550F0" w:rsidRDefault="0039149E" w:rsidP="00D45D68">
            <w:pPr>
              <w:pStyle w:val="rowtabella0"/>
              <w:jc w:val="center"/>
              <w:rPr>
                <w:color w:val="002060"/>
              </w:rPr>
            </w:pPr>
            <w:r w:rsidRPr="008550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576A" w14:textId="77777777" w:rsidR="0039149E" w:rsidRPr="008550F0" w:rsidRDefault="0039149E" w:rsidP="00D45D68">
            <w:pPr>
              <w:pStyle w:val="rowtabella0"/>
              <w:jc w:val="center"/>
              <w:rPr>
                <w:color w:val="002060"/>
              </w:rPr>
            </w:pPr>
            <w:r w:rsidRPr="008550F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528D" w14:textId="77777777" w:rsidR="0039149E" w:rsidRPr="008550F0" w:rsidRDefault="0039149E" w:rsidP="00D45D68">
            <w:pPr>
              <w:pStyle w:val="rowtabella0"/>
              <w:jc w:val="center"/>
              <w:rPr>
                <w:color w:val="002060"/>
              </w:rPr>
            </w:pPr>
            <w:r w:rsidRPr="008550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ACB47" w14:textId="77777777" w:rsidR="0039149E" w:rsidRPr="008550F0" w:rsidRDefault="0039149E" w:rsidP="00D45D68">
            <w:pPr>
              <w:pStyle w:val="rowtabella0"/>
              <w:jc w:val="center"/>
              <w:rPr>
                <w:color w:val="002060"/>
              </w:rPr>
            </w:pPr>
            <w:r w:rsidRPr="008550F0">
              <w:rPr>
                <w:color w:val="002060"/>
              </w:rPr>
              <w:t>0</w:t>
            </w:r>
          </w:p>
        </w:tc>
      </w:tr>
      <w:tr w:rsidR="0039149E" w:rsidRPr="008550F0" w14:paraId="6DC99BDF" w14:textId="77777777" w:rsidTr="00D45D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A6B6F" w14:textId="77777777" w:rsidR="0039149E" w:rsidRPr="008550F0" w:rsidRDefault="0039149E" w:rsidP="00D45D68">
            <w:pPr>
              <w:pStyle w:val="rowtabella0"/>
              <w:rPr>
                <w:color w:val="002060"/>
              </w:rPr>
            </w:pPr>
            <w:r w:rsidRPr="008550F0">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759D"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DE47"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2642"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6AFF" w14:textId="77777777" w:rsidR="0039149E" w:rsidRPr="008550F0" w:rsidRDefault="0039149E" w:rsidP="00D45D68">
            <w:pPr>
              <w:pStyle w:val="rowtabella0"/>
              <w:jc w:val="center"/>
              <w:rPr>
                <w:color w:val="002060"/>
              </w:rPr>
            </w:pPr>
            <w:r w:rsidRPr="008550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9B3E" w14:textId="77777777" w:rsidR="0039149E" w:rsidRPr="008550F0" w:rsidRDefault="0039149E" w:rsidP="00D45D68">
            <w:pPr>
              <w:pStyle w:val="rowtabella0"/>
              <w:jc w:val="center"/>
              <w:rPr>
                <w:color w:val="002060"/>
              </w:rPr>
            </w:pPr>
            <w:r w:rsidRPr="008550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74DD" w14:textId="77777777" w:rsidR="0039149E" w:rsidRPr="008550F0" w:rsidRDefault="0039149E" w:rsidP="00D45D68">
            <w:pPr>
              <w:pStyle w:val="rowtabella0"/>
              <w:jc w:val="center"/>
              <w:rPr>
                <w:color w:val="002060"/>
              </w:rPr>
            </w:pPr>
            <w:r w:rsidRPr="008550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05DE" w14:textId="77777777" w:rsidR="0039149E" w:rsidRPr="008550F0" w:rsidRDefault="0039149E" w:rsidP="00D45D68">
            <w:pPr>
              <w:pStyle w:val="rowtabella0"/>
              <w:jc w:val="center"/>
              <w:rPr>
                <w:color w:val="002060"/>
              </w:rPr>
            </w:pPr>
            <w:r w:rsidRPr="008550F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0FB5" w14:textId="77777777" w:rsidR="0039149E" w:rsidRPr="008550F0" w:rsidRDefault="0039149E" w:rsidP="00D45D68">
            <w:pPr>
              <w:pStyle w:val="rowtabella0"/>
              <w:jc w:val="center"/>
              <w:rPr>
                <w:color w:val="002060"/>
              </w:rPr>
            </w:pPr>
            <w:r w:rsidRPr="008550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688C" w14:textId="77777777" w:rsidR="0039149E" w:rsidRPr="008550F0" w:rsidRDefault="0039149E" w:rsidP="00D45D68">
            <w:pPr>
              <w:pStyle w:val="rowtabella0"/>
              <w:jc w:val="center"/>
              <w:rPr>
                <w:color w:val="002060"/>
              </w:rPr>
            </w:pPr>
            <w:r w:rsidRPr="008550F0">
              <w:rPr>
                <w:color w:val="002060"/>
              </w:rPr>
              <w:t>0</w:t>
            </w:r>
          </w:p>
        </w:tc>
      </w:tr>
    </w:tbl>
    <w:p w14:paraId="6A6DB21F" w14:textId="77777777" w:rsidR="0039149E" w:rsidRPr="008550F0" w:rsidRDefault="0039149E" w:rsidP="0039149E">
      <w:pPr>
        <w:pStyle w:val="breakline"/>
        <w:rPr>
          <w:rFonts w:eastAsiaTheme="minorEastAsia"/>
          <w:color w:val="002060"/>
        </w:rPr>
      </w:pPr>
    </w:p>
    <w:p w14:paraId="0D572FB3" w14:textId="77777777" w:rsidR="0039149E" w:rsidRPr="008550F0" w:rsidRDefault="0039149E" w:rsidP="0039149E">
      <w:pPr>
        <w:pStyle w:val="titoloprinc0"/>
        <w:rPr>
          <w:color w:val="002060"/>
        </w:rPr>
      </w:pPr>
      <w:r w:rsidRPr="008550F0">
        <w:rPr>
          <w:color w:val="002060"/>
        </w:rPr>
        <w:t>PROGRAMMA GARE</w:t>
      </w:r>
    </w:p>
    <w:p w14:paraId="64CD90BC" w14:textId="77777777" w:rsidR="0039149E" w:rsidRDefault="0039149E" w:rsidP="0039149E">
      <w:pPr>
        <w:pStyle w:val="breakline"/>
        <w:rPr>
          <w:color w:val="002060"/>
        </w:rPr>
      </w:pPr>
    </w:p>
    <w:p w14:paraId="3D366AAB" w14:textId="77777777" w:rsidR="0039149E" w:rsidRPr="007142FD" w:rsidRDefault="0039149E" w:rsidP="0039149E">
      <w:pPr>
        <w:pStyle w:val="sottotitolocampionato10"/>
        <w:rPr>
          <w:color w:val="002060"/>
        </w:rPr>
      </w:pPr>
      <w:r w:rsidRPr="007142FD">
        <w:rPr>
          <w:color w:val="002060"/>
        </w:rPr>
        <w:lastRenderedPageBreak/>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77"/>
        <w:gridCol w:w="1559"/>
        <w:gridCol w:w="1549"/>
      </w:tblGrid>
      <w:tr w:rsidR="0039149E" w:rsidRPr="007142FD" w14:paraId="57848751"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6EAF3"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5B64"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F19EB"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21953"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24D88"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54615"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E47C8"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54124523"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480918" w14:textId="77777777" w:rsidR="0039149E" w:rsidRPr="007142FD" w:rsidRDefault="0039149E" w:rsidP="00D45D68">
            <w:pPr>
              <w:pStyle w:val="rowtabella0"/>
              <w:rPr>
                <w:color w:val="002060"/>
              </w:rPr>
            </w:pPr>
            <w:r w:rsidRPr="007142FD">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188F3" w14:textId="77777777" w:rsidR="0039149E" w:rsidRPr="007142FD" w:rsidRDefault="0039149E" w:rsidP="00D45D68">
            <w:pPr>
              <w:pStyle w:val="rowtabella0"/>
              <w:rPr>
                <w:color w:val="002060"/>
              </w:rPr>
            </w:pPr>
            <w:r w:rsidRPr="007142FD">
              <w:rPr>
                <w:color w:val="002060"/>
              </w:rPr>
              <w:t xml:space="preserve">AUDAX 1970 </w:t>
            </w:r>
            <w:proofErr w:type="gramStart"/>
            <w:r w:rsidRPr="007142FD">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FCB1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DF729" w14:textId="77777777" w:rsidR="0039149E" w:rsidRPr="007142FD" w:rsidRDefault="0039149E" w:rsidP="00D45D68">
            <w:pPr>
              <w:pStyle w:val="rowtabella0"/>
              <w:rPr>
                <w:color w:val="002060"/>
              </w:rPr>
            </w:pPr>
            <w:r w:rsidRPr="007142FD">
              <w:rPr>
                <w:color w:val="002060"/>
              </w:rPr>
              <w:t>28/01/2023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FAB45" w14:textId="77777777" w:rsidR="0039149E" w:rsidRPr="007142FD" w:rsidRDefault="0039149E" w:rsidP="00D45D68">
            <w:pPr>
              <w:pStyle w:val="rowtabella0"/>
              <w:rPr>
                <w:color w:val="002060"/>
              </w:rPr>
            </w:pPr>
            <w:r w:rsidRPr="007142FD">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A6BEE" w14:textId="77777777" w:rsidR="0039149E" w:rsidRPr="007142FD" w:rsidRDefault="0039149E" w:rsidP="00D45D68">
            <w:pPr>
              <w:pStyle w:val="rowtabella0"/>
              <w:rPr>
                <w:color w:val="002060"/>
              </w:rPr>
            </w:pPr>
            <w:r w:rsidRPr="007142FD">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B5896" w14:textId="77777777" w:rsidR="0039149E" w:rsidRPr="007142FD" w:rsidRDefault="0039149E" w:rsidP="00D45D68">
            <w:pPr>
              <w:pStyle w:val="rowtabella0"/>
              <w:rPr>
                <w:color w:val="002060"/>
              </w:rPr>
            </w:pPr>
            <w:r w:rsidRPr="007142FD">
              <w:rPr>
                <w:color w:val="002060"/>
              </w:rPr>
              <w:t>VIA ROMA 201</w:t>
            </w:r>
          </w:p>
        </w:tc>
      </w:tr>
      <w:tr w:rsidR="0039149E" w:rsidRPr="007142FD" w14:paraId="72FD614E"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F336F7" w14:textId="77777777" w:rsidR="0039149E" w:rsidRPr="007142FD" w:rsidRDefault="0039149E" w:rsidP="00D45D68">
            <w:pPr>
              <w:pStyle w:val="rowtabella0"/>
              <w:rPr>
                <w:color w:val="002060"/>
              </w:rPr>
            </w:pPr>
            <w:r w:rsidRPr="007142F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90871C" w14:textId="77777777" w:rsidR="0039149E" w:rsidRPr="007142FD" w:rsidRDefault="0039149E" w:rsidP="00D45D68">
            <w:pPr>
              <w:pStyle w:val="rowtabella0"/>
              <w:rPr>
                <w:color w:val="002060"/>
              </w:rPr>
            </w:pPr>
            <w:r w:rsidRPr="007142FD">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9C0DC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CA0FAB" w14:textId="77777777" w:rsidR="0039149E" w:rsidRPr="007142FD" w:rsidRDefault="0039149E" w:rsidP="00D45D68">
            <w:pPr>
              <w:pStyle w:val="rowtabella0"/>
              <w:rPr>
                <w:color w:val="002060"/>
              </w:rPr>
            </w:pPr>
            <w:r w:rsidRPr="007142FD">
              <w:rPr>
                <w:color w:val="002060"/>
              </w:rP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C7F4C0" w14:textId="77777777" w:rsidR="0039149E" w:rsidRPr="007142FD" w:rsidRDefault="0039149E" w:rsidP="00D45D68">
            <w:pPr>
              <w:pStyle w:val="rowtabella0"/>
              <w:rPr>
                <w:color w:val="002060"/>
              </w:rPr>
            </w:pPr>
            <w:r w:rsidRPr="007142F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55D96" w14:textId="77777777" w:rsidR="0039149E" w:rsidRPr="007142FD" w:rsidRDefault="0039149E" w:rsidP="00D45D68">
            <w:pPr>
              <w:pStyle w:val="rowtabella0"/>
              <w:rPr>
                <w:color w:val="002060"/>
              </w:rPr>
            </w:pPr>
            <w:r w:rsidRPr="007142F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E43CCC" w14:textId="77777777" w:rsidR="0039149E" w:rsidRPr="007142FD" w:rsidRDefault="0039149E" w:rsidP="00D45D68">
            <w:pPr>
              <w:pStyle w:val="rowtabella0"/>
              <w:rPr>
                <w:color w:val="002060"/>
              </w:rPr>
            </w:pPr>
            <w:r w:rsidRPr="007142FD">
              <w:rPr>
                <w:color w:val="002060"/>
              </w:rPr>
              <w:t>STR.DEL BURELLO LOC.VAL NEVOLA</w:t>
            </w:r>
          </w:p>
        </w:tc>
      </w:tr>
      <w:tr w:rsidR="0039149E" w:rsidRPr="007142FD" w14:paraId="646DCD0A"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AEFA2" w14:textId="77777777" w:rsidR="0039149E" w:rsidRPr="007142FD" w:rsidRDefault="0039149E" w:rsidP="00D45D68">
            <w:pPr>
              <w:pStyle w:val="rowtabella0"/>
              <w:rPr>
                <w:color w:val="002060"/>
              </w:rPr>
            </w:pPr>
            <w:r w:rsidRPr="007142FD">
              <w:rPr>
                <w:color w:val="002060"/>
              </w:rPr>
              <w:t xml:space="preserve">ITALSERVICE C5 </w:t>
            </w:r>
            <w:proofErr w:type="spellStart"/>
            <w:proofErr w:type="gramStart"/>
            <w:r w:rsidRPr="007142F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181542" w14:textId="77777777" w:rsidR="0039149E" w:rsidRPr="007142FD" w:rsidRDefault="0039149E" w:rsidP="00D45D68">
            <w:pPr>
              <w:pStyle w:val="rowtabella0"/>
              <w:rPr>
                <w:color w:val="002060"/>
              </w:rPr>
            </w:pPr>
            <w:r w:rsidRPr="007142F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F4651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D7BEBC" w14:textId="77777777" w:rsidR="0039149E" w:rsidRPr="007142FD" w:rsidRDefault="0039149E" w:rsidP="00D45D68">
            <w:pPr>
              <w:pStyle w:val="rowtabella0"/>
              <w:rPr>
                <w:color w:val="002060"/>
              </w:rPr>
            </w:pPr>
            <w:r w:rsidRPr="007142FD">
              <w:rPr>
                <w:color w:val="002060"/>
              </w:rPr>
              <w:t>29/01/2023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BD0AF1" w14:textId="77777777" w:rsidR="0039149E" w:rsidRPr="007142FD" w:rsidRDefault="0039149E" w:rsidP="00D45D68">
            <w:pPr>
              <w:pStyle w:val="rowtabella0"/>
              <w:rPr>
                <w:color w:val="002060"/>
              </w:rPr>
            </w:pPr>
            <w:r w:rsidRPr="007142FD">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96E76" w14:textId="77777777" w:rsidR="0039149E" w:rsidRPr="007142FD" w:rsidRDefault="0039149E" w:rsidP="00D45D68">
            <w:pPr>
              <w:pStyle w:val="rowtabella0"/>
              <w:rPr>
                <w:color w:val="002060"/>
              </w:rPr>
            </w:pPr>
            <w:r w:rsidRPr="007142F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EF4D1A" w14:textId="77777777" w:rsidR="0039149E" w:rsidRPr="007142FD" w:rsidRDefault="0039149E" w:rsidP="00D45D68">
            <w:pPr>
              <w:pStyle w:val="rowtabella0"/>
              <w:rPr>
                <w:color w:val="002060"/>
              </w:rPr>
            </w:pPr>
            <w:r w:rsidRPr="007142FD">
              <w:rPr>
                <w:color w:val="002060"/>
              </w:rPr>
              <w:t>VIA DELLE ESPOSIZIONI, 33</w:t>
            </w:r>
          </w:p>
        </w:tc>
      </w:tr>
      <w:tr w:rsidR="0039149E" w:rsidRPr="007142FD" w14:paraId="760FBFB3"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FD65E" w14:textId="77777777" w:rsidR="0039149E" w:rsidRPr="007142FD" w:rsidRDefault="0039149E" w:rsidP="00D45D68">
            <w:pPr>
              <w:pStyle w:val="rowtabella0"/>
              <w:rPr>
                <w:color w:val="002060"/>
              </w:rPr>
            </w:pPr>
            <w:r w:rsidRPr="007142FD">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B6E7" w14:textId="77777777" w:rsidR="0039149E" w:rsidRPr="007142FD" w:rsidRDefault="0039149E" w:rsidP="00D45D68">
            <w:pPr>
              <w:pStyle w:val="rowtabella0"/>
              <w:rPr>
                <w:color w:val="002060"/>
              </w:rPr>
            </w:pPr>
            <w:r w:rsidRPr="007142FD">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8A53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62A94" w14:textId="77777777" w:rsidR="0039149E" w:rsidRPr="007142FD" w:rsidRDefault="0039149E" w:rsidP="00D45D68">
            <w:pPr>
              <w:pStyle w:val="rowtabella0"/>
              <w:rPr>
                <w:color w:val="002060"/>
              </w:rPr>
            </w:pPr>
            <w:r w:rsidRPr="007142FD">
              <w:rPr>
                <w:color w:val="002060"/>
              </w:rPr>
              <w:t>31/01/2023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C718C" w14:textId="77777777" w:rsidR="0039149E" w:rsidRPr="007142FD" w:rsidRDefault="0039149E" w:rsidP="00D45D68">
            <w:pPr>
              <w:pStyle w:val="rowtabella0"/>
              <w:rPr>
                <w:color w:val="002060"/>
              </w:rPr>
            </w:pPr>
            <w:r w:rsidRPr="007142FD">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CAC0D" w14:textId="77777777" w:rsidR="0039149E" w:rsidRPr="007142FD" w:rsidRDefault="0039149E" w:rsidP="00D45D68">
            <w:pPr>
              <w:pStyle w:val="rowtabella0"/>
              <w:rPr>
                <w:color w:val="002060"/>
              </w:rPr>
            </w:pPr>
            <w:r w:rsidRPr="007142FD">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13E4D" w14:textId="77777777" w:rsidR="0039149E" w:rsidRPr="007142FD" w:rsidRDefault="0039149E" w:rsidP="00D45D68">
            <w:pPr>
              <w:pStyle w:val="rowtabella0"/>
              <w:rPr>
                <w:color w:val="002060"/>
              </w:rPr>
            </w:pPr>
            <w:r w:rsidRPr="007142FD">
              <w:rPr>
                <w:color w:val="002060"/>
              </w:rPr>
              <w:t>VIA DEI LECCI-TAVERNELLE</w:t>
            </w:r>
          </w:p>
        </w:tc>
      </w:tr>
    </w:tbl>
    <w:p w14:paraId="553A2AEA" w14:textId="77777777" w:rsidR="0039149E" w:rsidRPr="007142FD" w:rsidRDefault="0039149E" w:rsidP="0039149E">
      <w:pPr>
        <w:pStyle w:val="breakline"/>
        <w:rPr>
          <w:rFonts w:eastAsiaTheme="minorEastAsia"/>
          <w:color w:val="002060"/>
        </w:rPr>
      </w:pPr>
    </w:p>
    <w:p w14:paraId="338D3AA2" w14:textId="77777777" w:rsidR="0039149E" w:rsidRPr="007142FD" w:rsidRDefault="0039149E" w:rsidP="0039149E">
      <w:pPr>
        <w:pStyle w:val="breakline"/>
        <w:rPr>
          <w:color w:val="002060"/>
        </w:rPr>
      </w:pPr>
    </w:p>
    <w:p w14:paraId="4C0F3AB5" w14:textId="77777777" w:rsidR="0039149E" w:rsidRPr="007142FD" w:rsidRDefault="0039149E" w:rsidP="0039149E">
      <w:pPr>
        <w:pStyle w:val="breakline"/>
        <w:rPr>
          <w:color w:val="002060"/>
        </w:rPr>
      </w:pPr>
    </w:p>
    <w:p w14:paraId="7F4C1422" w14:textId="77777777" w:rsidR="0039149E" w:rsidRPr="007142FD" w:rsidRDefault="0039149E" w:rsidP="0039149E">
      <w:pPr>
        <w:pStyle w:val="sottotitolocampionato10"/>
        <w:rPr>
          <w:color w:val="002060"/>
        </w:rPr>
      </w:pPr>
      <w:r w:rsidRPr="007142F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5"/>
        <w:gridCol w:w="385"/>
        <w:gridCol w:w="898"/>
        <w:gridCol w:w="1182"/>
        <w:gridCol w:w="1545"/>
        <w:gridCol w:w="1545"/>
      </w:tblGrid>
      <w:tr w:rsidR="0039149E" w:rsidRPr="007142FD" w14:paraId="6FDCA3F8"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4926"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06C1"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BECAF"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3D5DC"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01C0F"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13BB2"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C0A1C"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5E77B64F"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B4C16" w14:textId="77777777" w:rsidR="0039149E" w:rsidRPr="007142FD" w:rsidRDefault="0039149E" w:rsidP="00D45D68">
            <w:pPr>
              <w:pStyle w:val="rowtabella0"/>
              <w:rPr>
                <w:color w:val="002060"/>
              </w:rPr>
            </w:pPr>
            <w:r w:rsidRPr="007142FD">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2F6E1" w14:textId="77777777" w:rsidR="0039149E" w:rsidRPr="007142FD" w:rsidRDefault="0039149E" w:rsidP="00D45D68">
            <w:pPr>
              <w:pStyle w:val="rowtabella0"/>
              <w:rPr>
                <w:color w:val="002060"/>
              </w:rPr>
            </w:pPr>
            <w:r w:rsidRPr="007142FD">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5FE90"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3B892" w14:textId="77777777" w:rsidR="0039149E" w:rsidRPr="007142FD" w:rsidRDefault="0039149E" w:rsidP="00D45D68">
            <w:pPr>
              <w:pStyle w:val="rowtabella0"/>
              <w:rPr>
                <w:color w:val="002060"/>
              </w:rPr>
            </w:pPr>
            <w:r w:rsidRPr="007142FD">
              <w:rPr>
                <w:color w:val="002060"/>
              </w:rP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CA637" w14:textId="77777777" w:rsidR="0039149E" w:rsidRPr="007142FD" w:rsidRDefault="0039149E" w:rsidP="00D45D68">
            <w:pPr>
              <w:pStyle w:val="rowtabella0"/>
              <w:rPr>
                <w:color w:val="002060"/>
              </w:rPr>
            </w:pPr>
            <w:r w:rsidRPr="007142FD">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1320B" w14:textId="77777777" w:rsidR="0039149E" w:rsidRPr="007142FD" w:rsidRDefault="0039149E" w:rsidP="00D45D68">
            <w:pPr>
              <w:pStyle w:val="rowtabella0"/>
              <w:rPr>
                <w:color w:val="002060"/>
              </w:rPr>
            </w:pPr>
            <w:r w:rsidRPr="007142F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9B453" w14:textId="77777777" w:rsidR="0039149E" w:rsidRPr="007142FD" w:rsidRDefault="0039149E" w:rsidP="00D45D68">
            <w:pPr>
              <w:pStyle w:val="rowtabella0"/>
              <w:rPr>
                <w:color w:val="002060"/>
              </w:rPr>
            </w:pPr>
            <w:r w:rsidRPr="007142FD">
              <w:rPr>
                <w:color w:val="002060"/>
              </w:rPr>
              <w:t>VIA DEI TESSITORI</w:t>
            </w:r>
          </w:p>
        </w:tc>
      </w:tr>
      <w:tr w:rsidR="0039149E" w:rsidRPr="007142FD" w14:paraId="2BA04C4C"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99CC97" w14:textId="77777777" w:rsidR="0039149E" w:rsidRPr="007142FD" w:rsidRDefault="0039149E" w:rsidP="00D45D68">
            <w:pPr>
              <w:pStyle w:val="rowtabella0"/>
              <w:rPr>
                <w:color w:val="002060"/>
              </w:rPr>
            </w:pPr>
            <w:r w:rsidRPr="007142FD">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A992A" w14:textId="77777777" w:rsidR="0039149E" w:rsidRPr="007142FD" w:rsidRDefault="0039149E" w:rsidP="00D45D68">
            <w:pPr>
              <w:pStyle w:val="rowtabella0"/>
              <w:rPr>
                <w:color w:val="002060"/>
              </w:rPr>
            </w:pPr>
            <w:r w:rsidRPr="007142F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E2D811"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87EF19" w14:textId="77777777" w:rsidR="0039149E" w:rsidRPr="007142FD" w:rsidRDefault="0039149E" w:rsidP="00D45D68">
            <w:pPr>
              <w:pStyle w:val="rowtabella0"/>
              <w:rPr>
                <w:color w:val="002060"/>
              </w:rPr>
            </w:pPr>
            <w:r w:rsidRPr="007142FD">
              <w:rPr>
                <w:color w:val="002060"/>
              </w:rPr>
              <w:t>28/01/2023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EC73B6" w14:textId="77777777" w:rsidR="0039149E" w:rsidRPr="007142FD" w:rsidRDefault="0039149E" w:rsidP="00D45D68">
            <w:pPr>
              <w:pStyle w:val="rowtabella0"/>
              <w:rPr>
                <w:color w:val="002060"/>
              </w:rPr>
            </w:pPr>
            <w:r w:rsidRPr="007142FD">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000F5" w14:textId="77777777" w:rsidR="0039149E" w:rsidRPr="007142FD" w:rsidRDefault="0039149E" w:rsidP="00D45D68">
            <w:pPr>
              <w:pStyle w:val="rowtabella0"/>
              <w:rPr>
                <w:color w:val="002060"/>
              </w:rPr>
            </w:pPr>
            <w:r w:rsidRPr="007142F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189CD" w14:textId="77777777" w:rsidR="0039149E" w:rsidRPr="007142FD" w:rsidRDefault="0039149E" w:rsidP="00D45D68">
            <w:pPr>
              <w:pStyle w:val="rowtabella0"/>
              <w:rPr>
                <w:color w:val="002060"/>
              </w:rPr>
            </w:pPr>
            <w:r w:rsidRPr="007142FD">
              <w:rPr>
                <w:color w:val="002060"/>
              </w:rPr>
              <w:t>VIA BRUNO BUOZZI</w:t>
            </w:r>
          </w:p>
        </w:tc>
      </w:tr>
      <w:tr w:rsidR="0039149E" w:rsidRPr="007142FD" w14:paraId="35053975" w14:textId="77777777" w:rsidTr="00D45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BDCBF" w14:textId="77777777" w:rsidR="0039149E" w:rsidRPr="007142FD" w:rsidRDefault="0039149E" w:rsidP="00D45D68">
            <w:pPr>
              <w:pStyle w:val="rowtabella0"/>
              <w:rPr>
                <w:color w:val="002060"/>
              </w:rPr>
            </w:pPr>
            <w:r w:rsidRPr="007142F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05CC2" w14:textId="77777777" w:rsidR="0039149E" w:rsidRPr="007142FD" w:rsidRDefault="0039149E" w:rsidP="00D45D68">
            <w:pPr>
              <w:pStyle w:val="rowtabella0"/>
              <w:rPr>
                <w:color w:val="002060"/>
              </w:rPr>
            </w:pPr>
            <w:r w:rsidRPr="007142F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A3625B"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11BC6" w14:textId="77777777" w:rsidR="0039149E" w:rsidRPr="007142FD" w:rsidRDefault="0039149E" w:rsidP="00D45D68">
            <w:pPr>
              <w:pStyle w:val="rowtabella0"/>
              <w:rPr>
                <w:color w:val="002060"/>
              </w:rPr>
            </w:pPr>
            <w:r w:rsidRPr="007142FD">
              <w:rPr>
                <w:color w:val="002060"/>
              </w:rPr>
              <w:t>29/01/2023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31ED3" w14:textId="77777777" w:rsidR="0039149E" w:rsidRPr="007142FD" w:rsidRDefault="0039149E" w:rsidP="00D45D68">
            <w:pPr>
              <w:pStyle w:val="rowtabella0"/>
              <w:rPr>
                <w:color w:val="002060"/>
              </w:rPr>
            </w:pPr>
            <w:r w:rsidRPr="007142F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2385B" w14:textId="77777777" w:rsidR="0039149E" w:rsidRPr="007142FD" w:rsidRDefault="0039149E" w:rsidP="00D45D68">
            <w:pPr>
              <w:pStyle w:val="rowtabella0"/>
              <w:rPr>
                <w:color w:val="002060"/>
              </w:rPr>
            </w:pPr>
            <w:r w:rsidRPr="007142F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8BB46" w14:textId="77777777" w:rsidR="0039149E" w:rsidRPr="007142FD" w:rsidRDefault="0039149E" w:rsidP="00D45D68">
            <w:pPr>
              <w:pStyle w:val="rowtabella0"/>
              <w:rPr>
                <w:color w:val="002060"/>
              </w:rPr>
            </w:pPr>
            <w:r w:rsidRPr="007142FD">
              <w:rPr>
                <w:color w:val="002060"/>
              </w:rPr>
              <w:t>VIA MADRE TERESA DI CALCUTTA</w:t>
            </w:r>
          </w:p>
        </w:tc>
      </w:tr>
      <w:tr w:rsidR="0039149E" w:rsidRPr="007142FD" w14:paraId="34C93FDB"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A0CDB" w14:textId="77777777" w:rsidR="0039149E" w:rsidRPr="007142FD" w:rsidRDefault="0039149E" w:rsidP="00D45D68">
            <w:pPr>
              <w:pStyle w:val="rowtabella0"/>
              <w:rPr>
                <w:color w:val="002060"/>
              </w:rPr>
            </w:pPr>
            <w:r w:rsidRPr="007142FD">
              <w:rPr>
                <w:color w:val="002060"/>
              </w:rPr>
              <w:t xml:space="preserve">AMICI DEL </w:t>
            </w:r>
            <w:proofErr w:type="spellStart"/>
            <w:r w:rsidRPr="007142FD">
              <w:rPr>
                <w:color w:val="002060"/>
              </w:rPr>
              <w:t>CENTROSOCIOsq.B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BEEBE" w14:textId="77777777" w:rsidR="0039149E" w:rsidRPr="007142FD" w:rsidRDefault="0039149E" w:rsidP="00D45D68">
            <w:pPr>
              <w:pStyle w:val="rowtabella0"/>
              <w:rPr>
                <w:color w:val="002060"/>
              </w:rPr>
            </w:pPr>
            <w:r w:rsidRPr="007142FD">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2F046"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89401" w14:textId="77777777" w:rsidR="0039149E" w:rsidRPr="007142FD" w:rsidRDefault="0039149E" w:rsidP="00D45D68">
            <w:pPr>
              <w:pStyle w:val="rowtabella0"/>
              <w:rPr>
                <w:color w:val="002060"/>
              </w:rPr>
            </w:pPr>
            <w:r w:rsidRPr="007142FD">
              <w:rPr>
                <w:color w:val="002060"/>
              </w:rPr>
              <w:t>29/01/2023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2DDD4" w14:textId="77777777" w:rsidR="0039149E" w:rsidRPr="007142FD" w:rsidRDefault="0039149E" w:rsidP="00D45D68">
            <w:pPr>
              <w:pStyle w:val="rowtabella0"/>
              <w:rPr>
                <w:color w:val="002060"/>
              </w:rPr>
            </w:pPr>
            <w:r w:rsidRPr="007142FD">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4E468" w14:textId="77777777" w:rsidR="0039149E" w:rsidRPr="007142FD" w:rsidRDefault="0039149E" w:rsidP="00D45D68">
            <w:pPr>
              <w:pStyle w:val="rowtabella0"/>
              <w:rPr>
                <w:color w:val="002060"/>
              </w:rPr>
            </w:pPr>
            <w:r w:rsidRPr="007142FD">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B542E" w14:textId="77777777" w:rsidR="0039149E" w:rsidRPr="007142FD" w:rsidRDefault="0039149E" w:rsidP="00D45D68">
            <w:pPr>
              <w:pStyle w:val="rowtabella0"/>
              <w:rPr>
                <w:color w:val="002060"/>
              </w:rPr>
            </w:pPr>
            <w:r w:rsidRPr="007142FD">
              <w:rPr>
                <w:color w:val="002060"/>
              </w:rPr>
              <w:t>VIA AMATO</w:t>
            </w:r>
          </w:p>
        </w:tc>
      </w:tr>
    </w:tbl>
    <w:p w14:paraId="27A3718D" w14:textId="77777777" w:rsidR="0039149E" w:rsidRPr="007142FD" w:rsidRDefault="0039149E" w:rsidP="0039149E">
      <w:pPr>
        <w:pStyle w:val="breakline"/>
        <w:rPr>
          <w:rFonts w:eastAsiaTheme="minorEastAsia"/>
          <w:color w:val="002060"/>
        </w:rPr>
      </w:pPr>
    </w:p>
    <w:p w14:paraId="44480284" w14:textId="77777777" w:rsidR="0039149E" w:rsidRPr="007142FD" w:rsidRDefault="0039149E" w:rsidP="0039149E">
      <w:pPr>
        <w:pStyle w:val="breakline"/>
        <w:rPr>
          <w:color w:val="002060"/>
        </w:rPr>
      </w:pPr>
    </w:p>
    <w:p w14:paraId="1995690F" w14:textId="77777777" w:rsidR="0039149E" w:rsidRPr="007142FD" w:rsidRDefault="0039149E" w:rsidP="0039149E">
      <w:pPr>
        <w:pStyle w:val="breakline"/>
        <w:rPr>
          <w:color w:val="002060"/>
        </w:rPr>
      </w:pPr>
    </w:p>
    <w:p w14:paraId="13EC1588" w14:textId="77777777" w:rsidR="0039149E" w:rsidRPr="007142FD" w:rsidRDefault="0039149E" w:rsidP="0039149E">
      <w:pPr>
        <w:pStyle w:val="sottotitolocampionato10"/>
        <w:rPr>
          <w:color w:val="002060"/>
        </w:rPr>
      </w:pPr>
      <w:r w:rsidRPr="007142FD">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7"/>
        <w:gridCol w:w="385"/>
        <w:gridCol w:w="898"/>
        <w:gridCol w:w="1174"/>
        <w:gridCol w:w="1552"/>
        <w:gridCol w:w="1543"/>
      </w:tblGrid>
      <w:tr w:rsidR="0039149E" w:rsidRPr="007142FD" w14:paraId="227E0EF2"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2B4E8"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31274"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7D4BE"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94661"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DCA69"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AE972"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A94E"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548DC201" w14:textId="77777777" w:rsidTr="00D45D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102C2F" w14:textId="77777777" w:rsidR="0039149E" w:rsidRPr="007142FD" w:rsidRDefault="0039149E" w:rsidP="00D45D68">
            <w:pPr>
              <w:pStyle w:val="rowtabella0"/>
              <w:rPr>
                <w:color w:val="002060"/>
              </w:rPr>
            </w:pPr>
            <w:r w:rsidRPr="007142FD">
              <w:rPr>
                <w:color w:val="002060"/>
              </w:rPr>
              <w:t>A.V.I.S.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BF1D8" w14:textId="77777777" w:rsidR="0039149E" w:rsidRPr="007142FD" w:rsidRDefault="0039149E" w:rsidP="00D45D68">
            <w:pPr>
              <w:pStyle w:val="rowtabella0"/>
              <w:rPr>
                <w:color w:val="002060"/>
              </w:rPr>
            </w:pPr>
            <w:r w:rsidRPr="007142FD">
              <w:rPr>
                <w:color w:val="002060"/>
              </w:rPr>
              <w:t>FOOTBALLCLUBREAL MONTALTO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9E574"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461E4" w14:textId="77777777" w:rsidR="0039149E" w:rsidRPr="007142FD" w:rsidRDefault="0039149E" w:rsidP="00D45D68">
            <w:pPr>
              <w:pStyle w:val="rowtabella0"/>
              <w:rPr>
                <w:color w:val="002060"/>
              </w:rPr>
            </w:pPr>
            <w:r w:rsidRPr="007142FD">
              <w:rPr>
                <w:color w:val="002060"/>
              </w:rPr>
              <w:t>25/01/2023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8C3DFF" w14:textId="77777777" w:rsidR="0039149E" w:rsidRPr="007142FD" w:rsidRDefault="0039149E" w:rsidP="00D45D68">
            <w:pPr>
              <w:pStyle w:val="rowtabella0"/>
              <w:rPr>
                <w:color w:val="002060"/>
              </w:rPr>
            </w:pPr>
            <w:r w:rsidRPr="007142FD">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33521" w14:textId="77777777" w:rsidR="0039149E" w:rsidRPr="007142FD" w:rsidRDefault="0039149E" w:rsidP="00D45D68">
            <w:pPr>
              <w:pStyle w:val="rowtabella0"/>
              <w:rPr>
                <w:color w:val="002060"/>
              </w:rPr>
            </w:pPr>
            <w:r w:rsidRPr="007142FD">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A167F" w14:textId="77777777" w:rsidR="0039149E" w:rsidRPr="007142FD" w:rsidRDefault="0039149E" w:rsidP="00D45D68">
            <w:pPr>
              <w:pStyle w:val="rowtabella0"/>
              <w:rPr>
                <w:color w:val="002060"/>
              </w:rPr>
            </w:pPr>
            <w:r w:rsidRPr="007142FD">
              <w:rPr>
                <w:color w:val="002060"/>
              </w:rPr>
              <w:t>VIA FONTE ABECETO, 4</w:t>
            </w:r>
          </w:p>
        </w:tc>
      </w:tr>
    </w:tbl>
    <w:p w14:paraId="5D587F39" w14:textId="77777777" w:rsidR="0039149E" w:rsidRPr="007142FD" w:rsidRDefault="0039149E" w:rsidP="0039149E">
      <w:pPr>
        <w:pStyle w:val="breakline"/>
        <w:rPr>
          <w:rFonts w:eastAsiaTheme="minorEastAsia"/>
          <w:color w:val="002060"/>
        </w:rPr>
      </w:pPr>
    </w:p>
    <w:p w14:paraId="271585E6" w14:textId="77777777" w:rsidR="0039149E" w:rsidRPr="007142FD" w:rsidRDefault="0039149E" w:rsidP="0039149E">
      <w:pPr>
        <w:pStyle w:val="breakline"/>
        <w:rPr>
          <w:color w:val="002060"/>
        </w:rPr>
      </w:pPr>
    </w:p>
    <w:p w14:paraId="7FBE9A5F" w14:textId="77777777" w:rsidR="0039149E" w:rsidRPr="007142FD" w:rsidRDefault="0039149E" w:rsidP="0039149E">
      <w:pPr>
        <w:pStyle w:val="breakline"/>
        <w:rPr>
          <w:color w:val="002060"/>
        </w:rPr>
      </w:pPr>
    </w:p>
    <w:p w14:paraId="4E353C33" w14:textId="77777777" w:rsidR="0039149E" w:rsidRPr="007142FD" w:rsidRDefault="0039149E" w:rsidP="0039149E">
      <w:pPr>
        <w:pStyle w:val="sottotitolocampionato10"/>
        <w:rPr>
          <w:color w:val="002060"/>
        </w:rPr>
      </w:pPr>
      <w:r w:rsidRPr="007142FD">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1998"/>
        <w:gridCol w:w="385"/>
        <w:gridCol w:w="898"/>
        <w:gridCol w:w="1174"/>
        <w:gridCol w:w="1541"/>
        <w:gridCol w:w="1568"/>
      </w:tblGrid>
      <w:tr w:rsidR="0039149E" w:rsidRPr="007142FD" w14:paraId="67552B3A" w14:textId="77777777" w:rsidTr="00D45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35CF2" w14:textId="77777777" w:rsidR="0039149E" w:rsidRPr="007142FD" w:rsidRDefault="0039149E" w:rsidP="00D45D68">
            <w:pPr>
              <w:pStyle w:val="headertabella0"/>
              <w:rPr>
                <w:color w:val="002060"/>
              </w:rPr>
            </w:pPr>
            <w:r w:rsidRPr="007142F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A9BF" w14:textId="77777777" w:rsidR="0039149E" w:rsidRPr="007142FD" w:rsidRDefault="0039149E" w:rsidP="00D45D68">
            <w:pPr>
              <w:pStyle w:val="headertabella0"/>
              <w:rPr>
                <w:color w:val="002060"/>
              </w:rPr>
            </w:pPr>
            <w:r w:rsidRPr="007142F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9EBB7" w14:textId="77777777" w:rsidR="0039149E" w:rsidRPr="007142FD" w:rsidRDefault="0039149E" w:rsidP="00D45D68">
            <w:pPr>
              <w:pStyle w:val="headertabella0"/>
              <w:rPr>
                <w:color w:val="002060"/>
              </w:rPr>
            </w:pPr>
            <w:r w:rsidRPr="007142F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49189" w14:textId="77777777" w:rsidR="0039149E" w:rsidRPr="007142FD" w:rsidRDefault="0039149E" w:rsidP="00D45D68">
            <w:pPr>
              <w:pStyle w:val="headertabella0"/>
              <w:rPr>
                <w:color w:val="002060"/>
              </w:rPr>
            </w:pPr>
            <w:r w:rsidRPr="007142F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02E9A" w14:textId="77777777" w:rsidR="0039149E" w:rsidRPr="007142FD" w:rsidRDefault="0039149E" w:rsidP="00D45D68">
            <w:pPr>
              <w:pStyle w:val="headertabella0"/>
              <w:rPr>
                <w:color w:val="002060"/>
              </w:rPr>
            </w:pPr>
            <w:r w:rsidRPr="007142F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B11F" w14:textId="77777777" w:rsidR="0039149E" w:rsidRPr="007142FD" w:rsidRDefault="0039149E" w:rsidP="00D45D68">
            <w:pPr>
              <w:pStyle w:val="headertabella0"/>
              <w:rPr>
                <w:color w:val="002060"/>
              </w:rPr>
            </w:pPr>
            <w:proofErr w:type="spellStart"/>
            <w:r w:rsidRPr="007142FD">
              <w:rPr>
                <w:color w:val="002060"/>
              </w:rPr>
              <w:t>Localita'</w:t>
            </w:r>
            <w:proofErr w:type="spellEnd"/>
            <w:r w:rsidRPr="007142F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FD0AC" w14:textId="77777777" w:rsidR="0039149E" w:rsidRPr="007142FD" w:rsidRDefault="0039149E" w:rsidP="00D45D68">
            <w:pPr>
              <w:pStyle w:val="headertabella0"/>
              <w:rPr>
                <w:color w:val="002060"/>
              </w:rPr>
            </w:pPr>
            <w:r w:rsidRPr="007142FD">
              <w:rPr>
                <w:color w:val="002060"/>
              </w:rPr>
              <w:t>Indirizzo Impianto</w:t>
            </w:r>
          </w:p>
        </w:tc>
      </w:tr>
      <w:tr w:rsidR="0039149E" w:rsidRPr="007142FD" w14:paraId="091EFA28" w14:textId="77777777" w:rsidTr="00D45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683A9E" w14:textId="77777777" w:rsidR="0039149E" w:rsidRPr="007142FD" w:rsidRDefault="0039149E" w:rsidP="00D45D68">
            <w:pPr>
              <w:pStyle w:val="rowtabella0"/>
              <w:rPr>
                <w:color w:val="002060"/>
              </w:rPr>
            </w:pPr>
            <w:r w:rsidRPr="007142FD">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DA47A" w14:textId="77777777" w:rsidR="0039149E" w:rsidRPr="007142FD" w:rsidRDefault="0039149E" w:rsidP="00D45D68">
            <w:pPr>
              <w:pStyle w:val="rowtabella0"/>
              <w:rPr>
                <w:color w:val="002060"/>
              </w:rPr>
            </w:pPr>
            <w:r w:rsidRPr="007142F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BB76F" w14:textId="77777777" w:rsidR="0039149E" w:rsidRPr="007142FD" w:rsidRDefault="0039149E" w:rsidP="00D45D68">
            <w:pPr>
              <w:pStyle w:val="rowtabella0"/>
              <w:jc w:val="center"/>
              <w:rPr>
                <w:color w:val="002060"/>
              </w:rPr>
            </w:pPr>
            <w:r w:rsidRPr="007142F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8F25D" w14:textId="77777777" w:rsidR="0039149E" w:rsidRPr="007142FD" w:rsidRDefault="0039149E" w:rsidP="00D45D68">
            <w:pPr>
              <w:pStyle w:val="rowtabella0"/>
              <w:rPr>
                <w:color w:val="002060"/>
              </w:rPr>
            </w:pPr>
            <w:r w:rsidRPr="007142FD">
              <w:rPr>
                <w:color w:val="002060"/>
              </w:rPr>
              <w:t>29/01/2023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6E035" w14:textId="77777777" w:rsidR="0039149E" w:rsidRPr="007142FD" w:rsidRDefault="0039149E" w:rsidP="00D45D68">
            <w:pPr>
              <w:pStyle w:val="rowtabella0"/>
              <w:rPr>
                <w:color w:val="002060"/>
              </w:rPr>
            </w:pPr>
            <w:r w:rsidRPr="007142FD">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42600" w14:textId="77777777" w:rsidR="0039149E" w:rsidRPr="007142FD" w:rsidRDefault="0039149E" w:rsidP="00D45D68">
            <w:pPr>
              <w:pStyle w:val="rowtabella0"/>
              <w:rPr>
                <w:color w:val="002060"/>
              </w:rPr>
            </w:pPr>
            <w:r w:rsidRPr="007142F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29230" w14:textId="77777777" w:rsidR="0039149E" w:rsidRPr="007142FD" w:rsidRDefault="0039149E" w:rsidP="00D45D68">
            <w:pPr>
              <w:pStyle w:val="rowtabella0"/>
              <w:rPr>
                <w:color w:val="002060"/>
              </w:rPr>
            </w:pPr>
            <w:r w:rsidRPr="007142FD">
              <w:rPr>
                <w:color w:val="002060"/>
              </w:rPr>
              <w:t xml:space="preserve">LOC.MONTEROCCO VIA </w:t>
            </w:r>
            <w:proofErr w:type="gramStart"/>
            <w:r w:rsidRPr="007142FD">
              <w:rPr>
                <w:color w:val="002060"/>
              </w:rPr>
              <w:t>A.MANCINI</w:t>
            </w:r>
            <w:proofErr w:type="gramEnd"/>
          </w:p>
        </w:tc>
      </w:tr>
      <w:tr w:rsidR="0039149E" w:rsidRPr="007142FD" w14:paraId="699AFC27" w14:textId="77777777" w:rsidTr="00D45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F8549" w14:textId="77777777" w:rsidR="0039149E" w:rsidRPr="007142FD" w:rsidRDefault="0039149E" w:rsidP="00D45D68">
            <w:pPr>
              <w:pStyle w:val="rowtabella0"/>
              <w:rPr>
                <w:color w:val="002060"/>
              </w:rPr>
            </w:pPr>
            <w:r w:rsidRPr="007142FD">
              <w:rPr>
                <w:color w:val="002060"/>
              </w:rPr>
              <w:t>FOOTBALLCLUBREAL MONTALTO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8F033" w14:textId="77777777" w:rsidR="0039149E" w:rsidRPr="007142FD" w:rsidRDefault="0039149E" w:rsidP="00D45D68">
            <w:pPr>
              <w:pStyle w:val="rowtabella0"/>
              <w:rPr>
                <w:color w:val="002060"/>
              </w:rPr>
            </w:pPr>
            <w:r w:rsidRPr="007142F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3B497" w14:textId="77777777" w:rsidR="0039149E" w:rsidRPr="007142FD" w:rsidRDefault="0039149E" w:rsidP="00D45D68">
            <w:pPr>
              <w:pStyle w:val="rowtabella0"/>
              <w:jc w:val="center"/>
              <w:rPr>
                <w:color w:val="002060"/>
              </w:rPr>
            </w:pPr>
            <w:r w:rsidRPr="007142F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3B317" w14:textId="77777777" w:rsidR="0039149E" w:rsidRPr="007142FD" w:rsidRDefault="0039149E" w:rsidP="00D45D68">
            <w:pPr>
              <w:pStyle w:val="rowtabella0"/>
              <w:rPr>
                <w:color w:val="002060"/>
              </w:rPr>
            </w:pPr>
            <w:r w:rsidRPr="007142FD">
              <w:rPr>
                <w:color w:val="002060"/>
              </w:rPr>
              <w:t>29/01/2023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A2F9B" w14:textId="77777777" w:rsidR="0039149E" w:rsidRPr="007142FD" w:rsidRDefault="0039149E" w:rsidP="00D45D68">
            <w:pPr>
              <w:pStyle w:val="rowtabella0"/>
              <w:rPr>
                <w:color w:val="002060"/>
              </w:rPr>
            </w:pPr>
            <w:r w:rsidRPr="007142FD">
              <w:rPr>
                <w:color w:val="002060"/>
              </w:rPr>
              <w:t>5739 CAMPO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12216" w14:textId="77777777" w:rsidR="0039149E" w:rsidRPr="007142FD" w:rsidRDefault="0039149E" w:rsidP="00D45D68">
            <w:pPr>
              <w:pStyle w:val="rowtabella0"/>
              <w:rPr>
                <w:color w:val="002060"/>
              </w:rPr>
            </w:pPr>
            <w:r w:rsidRPr="007142FD">
              <w:rPr>
                <w:color w:val="002060"/>
              </w:rPr>
              <w:t>MONTALTO DELLE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5A72C" w14:textId="77777777" w:rsidR="0039149E" w:rsidRPr="007142FD" w:rsidRDefault="0039149E" w:rsidP="00D45D68">
            <w:pPr>
              <w:pStyle w:val="rowtabella0"/>
              <w:rPr>
                <w:color w:val="002060"/>
              </w:rPr>
            </w:pPr>
            <w:r w:rsidRPr="007142FD">
              <w:rPr>
                <w:color w:val="002060"/>
              </w:rPr>
              <w:t xml:space="preserve">CONTRADA </w:t>
            </w:r>
            <w:proofErr w:type="gramStart"/>
            <w:r w:rsidRPr="007142FD">
              <w:rPr>
                <w:color w:val="002060"/>
              </w:rPr>
              <w:t>S.ALBERTO</w:t>
            </w:r>
            <w:proofErr w:type="gramEnd"/>
          </w:p>
        </w:tc>
      </w:tr>
    </w:tbl>
    <w:p w14:paraId="79C854B5" w14:textId="77777777" w:rsidR="0039149E" w:rsidRPr="008550F0" w:rsidRDefault="0039149E" w:rsidP="0039149E">
      <w:pPr>
        <w:pStyle w:val="breakline"/>
        <w:rPr>
          <w:color w:val="002060"/>
        </w:rPr>
      </w:pPr>
    </w:p>
    <w:p w14:paraId="1DB4CEA8" w14:textId="77777777" w:rsidR="0075612D" w:rsidRDefault="0075612D" w:rsidP="0075612D">
      <w:pPr>
        <w:pStyle w:val="breakline"/>
        <w:rPr>
          <w:color w:val="002060"/>
        </w:rPr>
      </w:pPr>
    </w:p>
    <w:p w14:paraId="49D26954" w14:textId="101AEFD3" w:rsidR="002922A5" w:rsidRDefault="002922A5" w:rsidP="0075612D">
      <w:pPr>
        <w:pStyle w:val="breakline"/>
        <w:jc w:val="both"/>
        <w:rPr>
          <w:rFonts w:ascii="Arial" w:hAnsi="Arial" w:cs="Arial"/>
          <w:color w:val="002060"/>
          <w:sz w:val="22"/>
          <w:szCs w:val="22"/>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220A3D38"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75612D">
        <w:rPr>
          <w:rFonts w:ascii="Arial" w:hAnsi="Arial" w:cs="Arial"/>
          <w:b/>
          <w:bCs/>
          <w:color w:val="002060"/>
        </w:rPr>
        <w:t>6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7550BEEF"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0D355F">
        <w:rPr>
          <w:b/>
          <w:color w:val="002060"/>
          <w:u w:val="single"/>
        </w:rPr>
        <w:t>25</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4C3F" w14:textId="77777777" w:rsidR="00BD7708" w:rsidRDefault="00BD7708">
      <w:r>
        <w:separator/>
      </w:r>
    </w:p>
  </w:endnote>
  <w:endnote w:type="continuationSeparator" w:id="0">
    <w:p w14:paraId="75D50E80" w14:textId="77777777" w:rsidR="00BD7708" w:rsidRDefault="00BD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FE5F6A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5C2EC" w14:textId="77777777" w:rsidR="00BD7708" w:rsidRDefault="00BD7708">
      <w:r>
        <w:separator/>
      </w:r>
    </w:p>
  </w:footnote>
  <w:footnote w:type="continuationSeparator" w:id="0">
    <w:p w14:paraId="2A4579FE" w14:textId="77777777" w:rsidR="00BD7708" w:rsidRDefault="00BD7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47</TotalTime>
  <Pages>23</Pages>
  <Words>7521</Words>
  <Characters>42874</Characters>
  <Application>Microsoft Office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50295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2022-10-27T12:10:00Z</cp:lastPrinted>
  <dcterms:created xsi:type="dcterms:W3CDTF">2023-01-25T08:45:00Z</dcterms:created>
  <dcterms:modified xsi:type="dcterms:W3CDTF">2023-01-25T11:16:00Z</dcterms:modified>
</cp:coreProperties>
</file>