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BDB5D0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7D45C3">
              <w:rPr>
                <w:rFonts w:ascii="Arial" w:hAnsi="Arial" w:cs="Arial"/>
                <w:color w:val="002060"/>
                <w:sz w:val="40"/>
                <w:szCs w:val="40"/>
              </w:rPr>
              <w:t>1</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612D">
              <w:rPr>
                <w:rFonts w:ascii="Arial" w:hAnsi="Arial" w:cs="Arial"/>
                <w:color w:val="002060"/>
                <w:sz w:val="40"/>
                <w:szCs w:val="40"/>
              </w:rPr>
              <w:t>2</w:t>
            </w:r>
            <w:r w:rsidR="007D45C3">
              <w:rPr>
                <w:rFonts w:ascii="Arial" w:hAnsi="Arial" w:cs="Arial"/>
                <w:color w:val="002060"/>
                <w:sz w:val="40"/>
                <w:szCs w:val="40"/>
              </w:rPr>
              <w:t>6</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EB5F88"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112EDB38" w14:textId="4876DB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4D9CAD43" w14:textId="48F3B5D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0EAFCCD8" w14:textId="3CC4DAF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0952245B" w14:textId="3D6072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D30A49B" w14:textId="77777777" w:rsidR="005A150A" w:rsidRPr="00DE1EF7" w:rsidRDefault="005A150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0448CA" w14:textId="445D929E" w:rsidR="005A150A" w:rsidRPr="00F02D77" w:rsidRDefault="005A150A" w:rsidP="009D0C38">
      <w:pPr>
        <w:pStyle w:val="LndNormale1"/>
        <w:rPr>
          <w:color w:val="002060"/>
          <w:szCs w:val="22"/>
        </w:rPr>
      </w:pPr>
    </w:p>
    <w:p w14:paraId="54CE9369" w14:textId="77777777" w:rsidR="00F02D77" w:rsidRPr="00F02D77" w:rsidRDefault="00F02D77" w:rsidP="009D0C38">
      <w:pPr>
        <w:pStyle w:val="LndNormale1"/>
        <w:rPr>
          <w:color w:val="002060"/>
          <w:szCs w:val="22"/>
        </w:rPr>
      </w:pPr>
    </w:p>
    <w:p w14:paraId="1A844F01" w14:textId="77777777" w:rsidR="00F02D77" w:rsidRPr="00F02D77" w:rsidRDefault="00F02D77" w:rsidP="00F02D77">
      <w:pPr>
        <w:pStyle w:val="Nessunaspaziatura"/>
        <w:jc w:val="both"/>
        <w:rPr>
          <w:rFonts w:ascii="Arial" w:hAnsi="Arial" w:cs="Arial"/>
          <w:b/>
          <w:color w:val="002060"/>
          <w:sz w:val="28"/>
          <w:szCs w:val="28"/>
        </w:rPr>
      </w:pPr>
      <w:r w:rsidRPr="00F02D77">
        <w:rPr>
          <w:rFonts w:ascii="Arial" w:hAnsi="Arial" w:cs="Arial"/>
          <w:b/>
          <w:color w:val="002060"/>
          <w:sz w:val="28"/>
          <w:szCs w:val="28"/>
        </w:rPr>
        <w:t>GIORNATA DELLA MEMORIA (27.01.2023) MINUTO DI RACCOGLIMENTO</w:t>
      </w:r>
    </w:p>
    <w:p w14:paraId="60D7A9E9" w14:textId="77777777" w:rsidR="00F02D77" w:rsidRPr="00F02D77" w:rsidRDefault="00F02D77" w:rsidP="00F02D77">
      <w:pPr>
        <w:pStyle w:val="Nessunaspaziatura"/>
        <w:rPr>
          <w:rFonts w:ascii="Arial" w:hAnsi="Arial" w:cs="Arial"/>
          <w:color w:val="002060"/>
        </w:rPr>
      </w:pPr>
    </w:p>
    <w:p w14:paraId="4C9E3399" w14:textId="77777777" w:rsidR="00F02D77" w:rsidRPr="00F02D77" w:rsidRDefault="00F02D77" w:rsidP="00F02D77">
      <w:pPr>
        <w:pStyle w:val="Nessunaspaziatura"/>
        <w:jc w:val="both"/>
        <w:rPr>
          <w:rFonts w:ascii="Arial" w:hAnsi="Arial" w:cs="Arial"/>
          <w:color w:val="002060"/>
        </w:rPr>
      </w:pPr>
      <w:r w:rsidRPr="00F02D77">
        <w:rPr>
          <w:rFonts w:ascii="Arial" w:hAnsi="Arial" w:cs="Arial"/>
          <w:color w:val="002060"/>
        </w:rPr>
        <w:t xml:space="preserve">Al fine di ricordare le vittime della Shoah ed il luogo da cui partirono i convogli destinati al campo di concentramento di Auschwitz, cioè il binario 21 della stazione ferroviaria di Milano, la Lega Nazionale Dilettanti, in seguito al nulla osta ricevuto dalla F.I.G.C., ha deciso di indire un minuto di raccoglimento per tutte le gare dei Campionati dilettantistici in programma dal 27 al 30 </w:t>
      </w:r>
      <w:proofErr w:type="gramStart"/>
      <w:r w:rsidRPr="00F02D77">
        <w:rPr>
          <w:rFonts w:ascii="Arial" w:hAnsi="Arial" w:cs="Arial"/>
          <w:color w:val="002060"/>
        </w:rPr>
        <w:t>Gennaio</w:t>
      </w:r>
      <w:proofErr w:type="gramEnd"/>
      <w:r w:rsidRPr="00F02D77">
        <w:rPr>
          <w:rFonts w:ascii="Arial" w:hAnsi="Arial" w:cs="Arial"/>
          <w:color w:val="002060"/>
        </w:rPr>
        <w:t xml:space="preserve"> 2023, da effettuarsi al minuto 21° di gioco.</w:t>
      </w:r>
    </w:p>
    <w:p w14:paraId="6C2E5A42" w14:textId="77777777" w:rsidR="00F02D77" w:rsidRPr="00F02D77" w:rsidRDefault="00F02D77" w:rsidP="00F02D77">
      <w:pPr>
        <w:pStyle w:val="Nessunaspaziatura"/>
        <w:jc w:val="both"/>
        <w:rPr>
          <w:rFonts w:ascii="Arial" w:hAnsi="Arial" w:cs="Arial"/>
          <w:color w:val="002060"/>
        </w:rPr>
      </w:pPr>
      <w:r w:rsidRPr="00F02D77">
        <w:rPr>
          <w:rFonts w:ascii="Arial" w:hAnsi="Arial" w:cs="Arial"/>
          <w:color w:val="002060"/>
        </w:rPr>
        <w:t xml:space="preserve">Contestualmente al raccoglimento, si darà lettura del testo di cui sotto negli impianti sportivi che per dotazioni strutturali lo consentiranno. </w:t>
      </w:r>
    </w:p>
    <w:p w14:paraId="49498279" w14:textId="77777777" w:rsidR="00F02D77" w:rsidRPr="00F02D77" w:rsidRDefault="00F02D77" w:rsidP="00F02D77">
      <w:pPr>
        <w:pStyle w:val="Nessunaspaziatura"/>
        <w:jc w:val="both"/>
        <w:rPr>
          <w:rFonts w:ascii="Arial" w:hAnsi="Arial" w:cs="Arial"/>
          <w:color w:val="002060"/>
        </w:rPr>
      </w:pPr>
      <w:r w:rsidRPr="00F02D77">
        <w:rPr>
          <w:rFonts w:ascii="Arial" w:hAnsi="Arial" w:cs="Arial"/>
          <w:color w:val="002060"/>
        </w:rPr>
        <w:t>Per i Campionati di Calcio a 5 che adottano il tempo di gioco effettivo, il 21° minuto di gioco corrisponde al 1° minuto del secondo tempo.</w:t>
      </w:r>
    </w:p>
    <w:p w14:paraId="241F3666" w14:textId="77777777" w:rsidR="00F02D77" w:rsidRPr="00F02D77" w:rsidRDefault="00F02D77" w:rsidP="00F02D77">
      <w:pPr>
        <w:pStyle w:val="Nessunaspaziatura"/>
        <w:jc w:val="both"/>
        <w:rPr>
          <w:rFonts w:ascii="Arial" w:hAnsi="Arial" w:cs="Arial"/>
          <w:b/>
          <w:i/>
          <w:color w:val="002060"/>
        </w:rPr>
      </w:pPr>
    </w:p>
    <w:p w14:paraId="5C76A3BF" w14:textId="77777777" w:rsidR="00F02D77" w:rsidRPr="00F02D77" w:rsidRDefault="00F02D77" w:rsidP="00F02D77">
      <w:pPr>
        <w:pStyle w:val="Nessunaspaziatura"/>
        <w:jc w:val="both"/>
        <w:rPr>
          <w:rFonts w:ascii="Arial" w:hAnsi="Arial" w:cs="Arial"/>
          <w:b/>
          <w:i/>
          <w:color w:val="002060"/>
        </w:rPr>
      </w:pPr>
      <w:r w:rsidRPr="00F02D77">
        <w:rPr>
          <w:rFonts w:ascii="Arial" w:hAnsi="Arial" w:cs="Arial"/>
          <w:b/>
          <w:i/>
          <w:color w:val="002060"/>
        </w:rPr>
        <w:t>#InDifesaDellaMemoria perché ci fermiamo al 21’? Dal Binario 21 della stazione di Milano partirono venti convogli deportando ebrei e tutti i perseguitati verso i campi di sterminio. Furono in tanti a partire, pochissimi a tornare.</w:t>
      </w:r>
    </w:p>
    <w:p w14:paraId="4E74B52C" w14:textId="77777777" w:rsidR="00F02D77" w:rsidRPr="00F02D77" w:rsidRDefault="00F02D77" w:rsidP="00F02D77">
      <w:pPr>
        <w:pStyle w:val="Nessunaspaziatura"/>
        <w:jc w:val="both"/>
        <w:rPr>
          <w:rFonts w:ascii="Arial" w:hAnsi="Arial" w:cs="Arial"/>
          <w:b/>
          <w:i/>
          <w:color w:val="002060"/>
        </w:rPr>
      </w:pPr>
      <w:r w:rsidRPr="00F02D77">
        <w:rPr>
          <w:rFonts w:ascii="Arial" w:hAnsi="Arial" w:cs="Arial"/>
          <w:b/>
          <w:i/>
          <w:color w:val="002060"/>
        </w:rPr>
        <w:t>Il Binario 21 è il luogo in cui ebbe inizio l’orrore della Shoah tra il 1943 e il 1945: La lega Nazionale Dilettanti ricorda le vittime innocenti sui campi di calcio, luogo invece di gioia e divertimento, affinché le giovani generazioni sappiano, capiscano e comprendano.</w:t>
      </w:r>
    </w:p>
    <w:p w14:paraId="6E572A34" w14:textId="77777777" w:rsidR="00F02D77" w:rsidRPr="00F02D77" w:rsidRDefault="00F02D77" w:rsidP="00F02D77">
      <w:pPr>
        <w:pStyle w:val="Nessunaspaziatura"/>
        <w:jc w:val="both"/>
        <w:rPr>
          <w:rFonts w:ascii="Arial" w:hAnsi="Arial" w:cs="Arial"/>
          <w:b/>
          <w:i/>
          <w:color w:val="002060"/>
        </w:rPr>
      </w:pPr>
      <w:r w:rsidRPr="00F02D77">
        <w:rPr>
          <w:rFonts w:ascii="Arial" w:hAnsi="Arial" w:cs="Arial"/>
          <w:b/>
          <w:i/>
          <w:color w:val="002060"/>
        </w:rPr>
        <w:t>#InDifesaDellaMemoria perché “quelli che non ricordano il passato sono condannati a ripeterlo”: questa è la frase incisa in trenta lingue sul monumento nel campo di concentramento di Dachau, per non dimenticare mai.</w:t>
      </w:r>
    </w:p>
    <w:p w14:paraId="25ED4532" w14:textId="0A7C6C92" w:rsidR="00F02D77" w:rsidRPr="00F02D77" w:rsidRDefault="00F02D77" w:rsidP="009D0C38">
      <w:pPr>
        <w:pStyle w:val="LndNormale1"/>
        <w:rPr>
          <w:b/>
          <w:color w:val="002060"/>
          <w:szCs w:val="22"/>
        </w:rPr>
      </w:pPr>
    </w:p>
    <w:p w14:paraId="625DC280" w14:textId="41FBA1CF" w:rsidR="00F02D77" w:rsidRPr="00F02D77" w:rsidRDefault="00F02D77" w:rsidP="009D0C38">
      <w:pPr>
        <w:pStyle w:val="LndNormale1"/>
        <w:rPr>
          <w:b/>
          <w:color w:val="002060"/>
          <w:szCs w:val="22"/>
        </w:rPr>
      </w:pPr>
    </w:p>
    <w:p w14:paraId="30F6D843" w14:textId="77777777" w:rsidR="00F02D77" w:rsidRPr="00F02D77" w:rsidRDefault="00F02D77" w:rsidP="00F02D77">
      <w:pPr>
        <w:pStyle w:val="LndNormale1"/>
        <w:rPr>
          <w:b/>
          <w:color w:val="002060"/>
          <w:sz w:val="28"/>
          <w:szCs w:val="28"/>
        </w:rPr>
      </w:pPr>
      <w:r w:rsidRPr="00F02D77">
        <w:rPr>
          <w:b/>
          <w:color w:val="002060"/>
          <w:sz w:val="28"/>
          <w:szCs w:val="28"/>
        </w:rPr>
        <w:t>AUTORIZZAZIONE EX ART. 34/3 N.O.I.F.</w:t>
      </w:r>
    </w:p>
    <w:p w14:paraId="08D3548A" w14:textId="77777777" w:rsidR="00F02D77" w:rsidRPr="00F02D77" w:rsidRDefault="00F02D77" w:rsidP="00F02D77">
      <w:pPr>
        <w:pStyle w:val="LndNormale1"/>
        <w:rPr>
          <w:color w:val="002060"/>
        </w:rPr>
      </w:pPr>
    </w:p>
    <w:p w14:paraId="2E5EEF93" w14:textId="77777777" w:rsidR="00F02D77" w:rsidRPr="00F02D77" w:rsidRDefault="00F02D77" w:rsidP="00F02D77">
      <w:pPr>
        <w:pStyle w:val="LndNormale1"/>
        <w:rPr>
          <w:color w:val="002060"/>
        </w:rPr>
      </w:pPr>
      <w:r w:rsidRPr="00F02D77">
        <w:rPr>
          <w:color w:val="002060"/>
        </w:rPr>
        <w:t>Vista la certificazione presentata in conformità all’art. 34/3 delle N.O.I.F. si concede l’autorizzazione prevista al compimento del 14° anno di età per le calciatrici e al 15° anno di età per la seguente calciatrice:</w:t>
      </w:r>
    </w:p>
    <w:p w14:paraId="0B19B226" w14:textId="77777777" w:rsidR="00F02D77" w:rsidRPr="00F02D77" w:rsidRDefault="00F02D77" w:rsidP="00F02D77">
      <w:pPr>
        <w:pStyle w:val="LndNormale1"/>
        <w:rPr>
          <w:b/>
          <w:color w:val="002060"/>
        </w:rPr>
      </w:pPr>
      <w:r w:rsidRPr="00F02D77">
        <w:rPr>
          <w:b/>
          <w:color w:val="002060"/>
        </w:rPr>
        <w:t xml:space="preserve">SGARIGLIA ALESSIA  </w:t>
      </w:r>
      <w:r w:rsidRPr="00F02D77">
        <w:rPr>
          <w:b/>
          <w:color w:val="002060"/>
        </w:rPr>
        <w:tab/>
        <w:t xml:space="preserve">nata 07.01.2008 </w:t>
      </w:r>
      <w:r w:rsidRPr="00F02D77">
        <w:rPr>
          <w:b/>
          <w:color w:val="002060"/>
        </w:rPr>
        <w:tab/>
        <w:t>A.S.D. CITTA DI FALCONARA</w:t>
      </w:r>
    </w:p>
    <w:p w14:paraId="73D403D0" w14:textId="77777777" w:rsidR="00F02D77" w:rsidRPr="00F02D77" w:rsidRDefault="00F02D77" w:rsidP="00F02D77">
      <w:pPr>
        <w:pStyle w:val="LndNormale1"/>
        <w:rPr>
          <w:b/>
          <w:color w:val="002060"/>
        </w:rPr>
      </w:pPr>
    </w:p>
    <w:p w14:paraId="27A3429E" w14:textId="77777777" w:rsidR="00F02D77" w:rsidRPr="00F02D77" w:rsidRDefault="00F02D77" w:rsidP="00F02D77">
      <w:pPr>
        <w:pStyle w:val="LndNormale1"/>
        <w:rPr>
          <w:b/>
          <w:color w:val="002060"/>
        </w:rPr>
      </w:pPr>
    </w:p>
    <w:p w14:paraId="3D3F6B36" w14:textId="77777777" w:rsidR="00F02D77" w:rsidRPr="00F02D77" w:rsidRDefault="00F02D77" w:rsidP="00F02D77">
      <w:pPr>
        <w:pStyle w:val="LndNormale1"/>
        <w:rPr>
          <w:b/>
          <w:color w:val="002060"/>
          <w:sz w:val="28"/>
          <w:szCs w:val="28"/>
        </w:rPr>
      </w:pPr>
      <w:r w:rsidRPr="00F02D77">
        <w:rPr>
          <w:b/>
          <w:color w:val="002060"/>
          <w:sz w:val="28"/>
          <w:szCs w:val="28"/>
        </w:rPr>
        <w:t>ANNULLAMENTO CARTA ASS.VA PICCOLI AMICI – PRIMI CALCI</w:t>
      </w:r>
    </w:p>
    <w:p w14:paraId="4500B8DB" w14:textId="77777777" w:rsidR="00F02D77" w:rsidRPr="00F02D77" w:rsidRDefault="00F02D77" w:rsidP="00F02D77">
      <w:pPr>
        <w:pStyle w:val="LndNormale1"/>
        <w:rPr>
          <w:color w:val="002060"/>
          <w:szCs w:val="22"/>
        </w:rPr>
      </w:pPr>
    </w:p>
    <w:p w14:paraId="47C072EA" w14:textId="77777777" w:rsidR="00F02D77" w:rsidRPr="00F02D77" w:rsidRDefault="00F02D77" w:rsidP="00F02D77">
      <w:pPr>
        <w:pStyle w:val="LndNormale1"/>
        <w:rPr>
          <w:color w:val="002060"/>
          <w:szCs w:val="22"/>
        </w:rPr>
      </w:pPr>
      <w:r w:rsidRPr="00F02D77">
        <w:rPr>
          <w:color w:val="002060"/>
          <w:szCs w:val="22"/>
        </w:rPr>
        <w:t>Vista la richiesta avnazata, si procede all’annullamento della “Carta Assicurativa” Piccoli Amici – Primi Calci del sottoindicato giovane calciatore:</w:t>
      </w:r>
    </w:p>
    <w:p w14:paraId="3D054E2E" w14:textId="77777777" w:rsidR="00F02D77" w:rsidRPr="00F02D77" w:rsidRDefault="00F02D77" w:rsidP="00F02D77">
      <w:pPr>
        <w:pStyle w:val="LndNormale1"/>
        <w:rPr>
          <w:b/>
          <w:color w:val="002060"/>
          <w:szCs w:val="22"/>
        </w:rPr>
      </w:pPr>
      <w:r w:rsidRPr="00F02D77">
        <w:rPr>
          <w:b/>
          <w:color w:val="002060"/>
          <w:szCs w:val="22"/>
        </w:rPr>
        <w:t xml:space="preserve">CERRUTI BRANDO  </w:t>
      </w:r>
      <w:r w:rsidRPr="00F02D77">
        <w:rPr>
          <w:b/>
          <w:color w:val="002060"/>
          <w:szCs w:val="22"/>
        </w:rPr>
        <w:tab/>
        <w:t xml:space="preserve">nato 28.11.2016 </w:t>
      </w:r>
      <w:r w:rsidRPr="00F02D77">
        <w:rPr>
          <w:b/>
          <w:color w:val="002060"/>
          <w:szCs w:val="22"/>
        </w:rPr>
        <w:tab/>
        <w:t>A.S.D. AURORA CALCIO JESI</w:t>
      </w:r>
    </w:p>
    <w:p w14:paraId="0F950604" w14:textId="77777777" w:rsidR="00F02D77" w:rsidRPr="00F02D77" w:rsidRDefault="00F02D77" w:rsidP="00F02D77">
      <w:pPr>
        <w:pStyle w:val="LndNormale1"/>
        <w:rPr>
          <w:b/>
          <w:color w:val="002060"/>
          <w:szCs w:val="22"/>
        </w:rPr>
      </w:pPr>
    </w:p>
    <w:p w14:paraId="63148FFB" w14:textId="77777777" w:rsidR="00F02D77" w:rsidRPr="00F02D77" w:rsidRDefault="00F02D77" w:rsidP="00F02D77">
      <w:pPr>
        <w:pStyle w:val="LndNormale1"/>
        <w:rPr>
          <w:b/>
          <w:color w:val="002060"/>
          <w:szCs w:val="22"/>
        </w:rPr>
      </w:pPr>
    </w:p>
    <w:p w14:paraId="26E489CB" w14:textId="77777777" w:rsidR="00F02D77" w:rsidRPr="00F02D77" w:rsidRDefault="00F02D77" w:rsidP="00F02D77">
      <w:pPr>
        <w:jc w:val="left"/>
        <w:rPr>
          <w:rFonts w:ascii="Arial" w:hAnsi="Arial" w:cs="Arial"/>
          <w:b/>
          <w:color w:val="002060"/>
          <w:sz w:val="28"/>
          <w:szCs w:val="28"/>
        </w:rPr>
      </w:pPr>
      <w:r w:rsidRPr="00F02D77">
        <w:rPr>
          <w:rFonts w:ascii="Arial" w:hAnsi="Arial" w:cs="Arial"/>
          <w:b/>
          <w:color w:val="002060"/>
          <w:sz w:val="28"/>
          <w:szCs w:val="28"/>
        </w:rPr>
        <w:t>COMUNICAZIONI DEL SETTORE GIOVANILE E SCOLASTICO</w:t>
      </w:r>
    </w:p>
    <w:p w14:paraId="28870305" w14:textId="77777777" w:rsidR="00F02D77" w:rsidRPr="00F02D77" w:rsidRDefault="00F02D77" w:rsidP="00F02D77">
      <w:pPr>
        <w:rPr>
          <w:rFonts w:ascii="Arial" w:hAnsi="Arial" w:cs="Arial"/>
          <w:b/>
          <w:bCs/>
          <w:color w:val="002060"/>
        </w:rPr>
      </w:pPr>
    </w:p>
    <w:p w14:paraId="5E8B9B39" w14:textId="77777777" w:rsidR="00F02D77" w:rsidRPr="00F02D77" w:rsidRDefault="00F02D77" w:rsidP="00F02D77">
      <w:pPr>
        <w:rPr>
          <w:rFonts w:ascii="Arial" w:hAnsi="Arial" w:cs="Arial"/>
          <w:b/>
          <w:color w:val="002060"/>
          <w:sz w:val="22"/>
          <w:szCs w:val="22"/>
          <w:u w:val="single"/>
        </w:rPr>
      </w:pPr>
      <w:r w:rsidRPr="00F02D77">
        <w:rPr>
          <w:rFonts w:ascii="Arial" w:hAnsi="Arial" w:cs="Arial"/>
          <w:b/>
          <w:color w:val="002060"/>
          <w:sz w:val="22"/>
          <w:szCs w:val="22"/>
          <w:u w:val="single"/>
        </w:rPr>
        <w:t>ORGANIZZAZIONE DI TORNEI DI SETTORE GIOVANILE DA PARTE DELLE SOCIETA’</w:t>
      </w:r>
    </w:p>
    <w:p w14:paraId="2CCED3B1" w14:textId="77777777" w:rsidR="00F02D77" w:rsidRPr="00F02D77" w:rsidRDefault="00F02D77" w:rsidP="00F02D77">
      <w:pPr>
        <w:rPr>
          <w:rFonts w:ascii="Arial" w:hAnsi="Arial" w:cs="Arial"/>
          <w:color w:val="002060"/>
          <w:sz w:val="22"/>
          <w:szCs w:val="22"/>
        </w:rPr>
      </w:pPr>
      <w:r w:rsidRPr="00F02D77">
        <w:rPr>
          <w:rFonts w:ascii="Arial" w:hAnsi="Arial" w:cs="Arial"/>
          <w:color w:val="002060"/>
          <w:sz w:val="22"/>
          <w:szCs w:val="22"/>
        </w:rPr>
        <w:t xml:space="preserve">Si comunica che le società possono organizzare Tornei nei seguenti periodi:  </w:t>
      </w:r>
    </w:p>
    <w:p w14:paraId="159BFC0E" w14:textId="77777777" w:rsidR="00F02D77" w:rsidRPr="00DD4973" w:rsidRDefault="00F02D77" w:rsidP="00F02D77">
      <w:pPr>
        <w:pStyle w:val="Paragrafoelenco"/>
        <w:numPr>
          <w:ilvl w:val="0"/>
          <w:numId w:val="50"/>
        </w:numPr>
        <w:suppressAutoHyphens w:val="0"/>
        <w:overflowPunct/>
        <w:autoSpaceDE/>
        <w:ind w:left="284" w:hanging="284"/>
        <w:jc w:val="both"/>
        <w:textAlignment w:val="auto"/>
        <w:rPr>
          <w:rFonts w:ascii="Arial" w:hAnsi="Arial" w:cs="Arial"/>
          <w:color w:val="002060"/>
          <w:sz w:val="22"/>
          <w:szCs w:val="22"/>
        </w:rPr>
      </w:pPr>
      <w:r w:rsidRPr="00DD4973">
        <w:rPr>
          <w:rFonts w:ascii="Arial" w:hAnsi="Arial" w:cs="Arial"/>
          <w:color w:val="002060"/>
          <w:sz w:val="22"/>
          <w:szCs w:val="22"/>
        </w:rPr>
        <w:t xml:space="preserve">Tutte le categorie </w:t>
      </w:r>
      <w:proofErr w:type="gramStart"/>
      <w:r w:rsidRPr="00DD4973">
        <w:rPr>
          <w:rFonts w:ascii="Arial" w:hAnsi="Arial" w:cs="Arial"/>
          <w:color w:val="002060"/>
          <w:sz w:val="22"/>
          <w:szCs w:val="22"/>
        </w:rPr>
        <w:t>S,G</w:t>
      </w:r>
      <w:proofErr w:type="gramEnd"/>
      <w:r w:rsidRPr="00DD4973">
        <w:rPr>
          <w:rFonts w:ascii="Arial" w:hAnsi="Arial" w:cs="Arial"/>
          <w:color w:val="002060"/>
          <w:sz w:val="22"/>
          <w:szCs w:val="22"/>
        </w:rPr>
        <w:t>,S : dal 1/06/2023 al 30/06/2023</w:t>
      </w:r>
    </w:p>
    <w:p w14:paraId="1C2154E5" w14:textId="77777777" w:rsidR="00F02D77" w:rsidRPr="00DD4973" w:rsidRDefault="00F02D77" w:rsidP="00F02D77">
      <w:pPr>
        <w:pStyle w:val="Paragrafoelenco"/>
        <w:numPr>
          <w:ilvl w:val="0"/>
          <w:numId w:val="50"/>
        </w:numPr>
        <w:suppressAutoHyphens w:val="0"/>
        <w:overflowPunct/>
        <w:autoSpaceDE/>
        <w:ind w:left="284" w:hanging="284"/>
        <w:jc w:val="both"/>
        <w:textAlignment w:val="auto"/>
        <w:rPr>
          <w:rFonts w:ascii="Arial" w:hAnsi="Arial" w:cs="Arial"/>
          <w:color w:val="002060"/>
          <w:sz w:val="22"/>
          <w:szCs w:val="22"/>
        </w:rPr>
      </w:pPr>
      <w:r w:rsidRPr="00DD4973">
        <w:rPr>
          <w:rFonts w:ascii="Arial" w:hAnsi="Arial" w:cs="Arial"/>
          <w:color w:val="002060"/>
          <w:sz w:val="22"/>
          <w:szCs w:val="22"/>
        </w:rPr>
        <w:lastRenderedPageBreak/>
        <w:t xml:space="preserve">Tutte le categorie </w:t>
      </w:r>
      <w:proofErr w:type="gramStart"/>
      <w:r w:rsidRPr="00DD4973">
        <w:rPr>
          <w:rFonts w:ascii="Arial" w:hAnsi="Arial" w:cs="Arial"/>
          <w:color w:val="002060"/>
          <w:sz w:val="22"/>
          <w:szCs w:val="22"/>
        </w:rPr>
        <w:t>S.G.S. :</w:t>
      </w:r>
      <w:proofErr w:type="gramEnd"/>
      <w:r w:rsidRPr="00DD4973">
        <w:rPr>
          <w:rFonts w:ascii="Arial" w:hAnsi="Arial" w:cs="Arial"/>
          <w:color w:val="002060"/>
          <w:sz w:val="22"/>
          <w:szCs w:val="22"/>
        </w:rPr>
        <w:t xml:space="preserve"> durante la sosta pasquale, il 25 aprile e il 1° maggio ; (in questi periodi i tornei devono essere organizzati prevedendo formule a rapido svolgimento).</w:t>
      </w:r>
    </w:p>
    <w:p w14:paraId="45C28452" w14:textId="77777777" w:rsidR="00F02D77" w:rsidRPr="00F02D77" w:rsidRDefault="00F02D77" w:rsidP="00F02D77">
      <w:pPr>
        <w:rPr>
          <w:rFonts w:ascii="Arial" w:hAnsi="Arial" w:cs="Arial"/>
          <w:color w:val="002060"/>
          <w:sz w:val="22"/>
          <w:szCs w:val="22"/>
        </w:rPr>
      </w:pPr>
      <w:r w:rsidRPr="00F02D77">
        <w:rPr>
          <w:rFonts w:ascii="Arial" w:hAnsi="Arial" w:cs="Arial"/>
          <w:color w:val="002060"/>
          <w:sz w:val="22"/>
          <w:szCs w:val="22"/>
        </w:rPr>
        <w:t xml:space="preserve">Per organizzare i tornei, si deve fare riferimento </w:t>
      </w:r>
      <w:r w:rsidRPr="00F02D77">
        <w:rPr>
          <w:rFonts w:ascii="Arial" w:hAnsi="Arial" w:cs="Arial"/>
          <w:bCs/>
          <w:color w:val="002060"/>
          <w:sz w:val="22"/>
          <w:szCs w:val="22"/>
        </w:rPr>
        <w:t>al C.U. nr. 22 di FIGC/SGS del 25/07/2022</w:t>
      </w:r>
      <w:r w:rsidRPr="00F02D77">
        <w:rPr>
          <w:rFonts w:ascii="Arial" w:hAnsi="Arial" w:cs="Arial"/>
          <w:color w:val="002060"/>
          <w:sz w:val="22"/>
          <w:szCs w:val="22"/>
        </w:rPr>
        <w:t>- “GUIDA ALL’ORGANIZZAZIONE DEI TORNEI GIOVANILI ORGANIZZATI DALLE SOCIETA’.</w:t>
      </w:r>
    </w:p>
    <w:p w14:paraId="525B214B" w14:textId="77777777" w:rsidR="00F02D77" w:rsidRPr="00F02D77" w:rsidRDefault="00F02D77" w:rsidP="00F02D77">
      <w:pPr>
        <w:rPr>
          <w:rFonts w:ascii="Arial" w:hAnsi="Arial" w:cs="Arial"/>
          <w:color w:val="002060"/>
          <w:sz w:val="22"/>
          <w:szCs w:val="22"/>
        </w:rPr>
      </w:pPr>
      <w:r w:rsidRPr="00F02D77">
        <w:rPr>
          <w:rFonts w:ascii="Arial" w:hAnsi="Arial" w:cs="Arial"/>
          <w:color w:val="002060"/>
          <w:sz w:val="22"/>
          <w:szCs w:val="22"/>
        </w:rPr>
        <w:t>Si ricorda che non è consentita l’organizzazione e l’effettuazione o la partecipazione a Tornei che creino difficoltà allo svolgimento dell’attività ufficiale Federale o alla frequenza scolastica dei giovani calciatori.</w:t>
      </w:r>
    </w:p>
    <w:p w14:paraId="0D191C7B" w14:textId="77777777" w:rsidR="00F02D77" w:rsidRPr="00F02D77" w:rsidRDefault="00F02D77" w:rsidP="00F02D77">
      <w:pPr>
        <w:rPr>
          <w:rFonts w:ascii="Arial" w:hAnsi="Arial" w:cs="Arial"/>
          <w:color w:val="002060"/>
          <w:sz w:val="22"/>
          <w:szCs w:val="22"/>
        </w:rPr>
      </w:pPr>
      <w:r w:rsidRPr="00F02D77">
        <w:rPr>
          <w:rFonts w:ascii="Arial" w:hAnsi="Arial" w:cs="Arial"/>
          <w:color w:val="002060"/>
          <w:sz w:val="22"/>
          <w:szCs w:val="22"/>
        </w:rPr>
        <w:t xml:space="preserve">Non è consentito lo spostamento di gare dell’attività ufficiale per la partecipazione a Tornei. </w:t>
      </w:r>
    </w:p>
    <w:p w14:paraId="1766532F" w14:textId="77777777" w:rsidR="00F02D77" w:rsidRPr="00F02D77" w:rsidRDefault="00F02D77" w:rsidP="00F02D77">
      <w:pPr>
        <w:rPr>
          <w:rFonts w:ascii="Arial" w:hAnsi="Arial" w:cs="Arial"/>
          <w:color w:val="002060"/>
          <w:sz w:val="22"/>
          <w:szCs w:val="22"/>
        </w:rPr>
      </w:pPr>
      <w:r w:rsidRPr="00F02D77">
        <w:rPr>
          <w:rFonts w:ascii="Arial" w:hAnsi="Arial" w:cs="Arial"/>
          <w:color w:val="002060"/>
          <w:sz w:val="22"/>
          <w:szCs w:val="22"/>
        </w:rPr>
        <w:t>Tutte le società affiliate alla FIGC che organizzano Tornei senza la prevista autorizzazione, o che partecipano a Tornei non autorizzati, sono passibili di deferimento ai competenti organi disciplinari.</w:t>
      </w:r>
    </w:p>
    <w:p w14:paraId="4B91E3E7" w14:textId="77777777" w:rsidR="00F02D77" w:rsidRPr="00F02D77" w:rsidRDefault="00F02D77" w:rsidP="00F02D77">
      <w:pPr>
        <w:rPr>
          <w:rFonts w:ascii="Arial" w:hAnsi="Arial" w:cs="Arial"/>
          <w:bCs/>
          <w:color w:val="002060"/>
          <w:sz w:val="22"/>
          <w:szCs w:val="22"/>
        </w:rPr>
      </w:pPr>
      <w:r w:rsidRPr="00F02D77">
        <w:rPr>
          <w:rFonts w:ascii="Arial" w:hAnsi="Arial" w:cs="Arial"/>
          <w:color w:val="002060"/>
          <w:sz w:val="22"/>
          <w:szCs w:val="22"/>
        </w:rPr>
        <w:t>Sono altresì passibili di deferimento, le società che non rispettano le norme contenute nei regolamenti dei Tornei approvati e quelle riportate sul C.U. n 1 del Settore Giovanile e Scolastico</w:t>
      </w:r>
    </w:p>
    <w:p w14:paraId="6D7B5EF5" w14:textId="77777777" w:rsidR="00F02D77" w:rsidRPr="00F02D77" w:rsidRDefault="00F02D77" w:rsidP="009D0C38">
      <w:pPr>
        <w:pStyle w:val="LndNormale1"/>
        <w:rPr>
          <w:b/>
          <w:color w:val="002060"/>
          <w:szCs w:val="22"/>
        </w:rPr>
      </w:pPr>
    </w:p>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B0CB17" w14:textId="77777777" w:rsidR="00D050FC" w:rsidRPr="00C37399" w:rsidRDefault="00D050FC" w:rsidP="00D050FC">
      <w:pPr>
        <w:pStyle w:val="breakline"/>
        <w:rPr>
          <w:color w:val="002060"/>
        </w:rPr>
      </w:pPr>
    </w:p>
    <w:p w14:paraId="4C6C1AB4" w14:textId="77777777" w:rsidR="00D050FC" w:rsidRPr="00C37399" w:rsidRDefault="00D050FC" w:rsidP="00D050FC">
      <w:pPr>
        <w:pStyle w:val="titolocampionato0"/>
        <w:shd w:val="clear" w:color="auto" w:fill="CCCCCC"/>
        <w:spacing w:before="80" w:after="40"/>
        <w:rPr>
          <w:color w:val="002060"/>
        </w:rPr>
      </w:pPr>
      <w:r w:rsidRPr="00C37399">
        <w:rPr>
          <w:color w:val="002060"/>
        </w:rPr>
        <w:t>CALCIO A CINQUE SERIE D</w:t>
      </w:r>
    </w:p>
    <w:p w14:paraId="6A495410" w14:textId="77777777" w:rsidR="00D050FC" w:rsidRPr="00C37399" w:rsidRDefault="00D050FC" w:rsidP="00D050FC">
      <w:pPr>
        <w:pStyle w:val="titoloprinc0"/>
        <w:rPr>
          <w:color w:val="002060"/>
        </w:rPr>
      </w:pPr>
      <w:r w:rsidRPr="00C37399">
        <w:rPr>
          <w:color w:val="002060"/>
        </w:rPr>
        <w:t>VARIAZIONI AL PROGRAMMA GARE</w:t>
      </w:r>
    </w:p>
    <w:p w14:paraId="1A2AE080" w14:textId="77777777" w:rsidR="00D050FC" w:rsidRPr="00C37399" w:rsidRDefault="00D050FC" w:rsidP="00D050FC">
      <w:pPr>
        <w:pStyle w:val="breakline"/>
        <w:rPr>
          <w:color w:val="002060"/>
        </w:rPr>
      </w:pPr>
    </w:p>
    <w:p w14:paraId="79F35D8C" w14:textId="77777777" w:rsidR="00D050FC" w:rsidRPr="00C37399" w:rsidRDefault="00D050FC" w:rsidP="00D050FC">
      <w:pPr>
        <w:pStyle w:val="breakline"/>
        <w:rPr>
          <w:color w:val="002060"/>
        </w:rPr>
      </w:pPr>
    </w:p>
    <w:p w14:paraId="0858B5E7" w14:textId="77777777" w:rsidR="00D050FC" w:rsidRPr="00C37399" w:rsidRDefault="00D050FC" w:rsidP="00D050FC">
      <w:pPr>
        <w:pStyle w:val="sottotitolocampionato10"/>
        <w:rPr>
          <w:color w:val="002060"/>
        </w:rPr>
      </w:pPr>
      <w:r w:rsidRPr="00C373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D050FC" w:rsidRPr="00C37399" w14:paraId="3603663B" w14:textId="77777777" w:rsidTr="00E719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72414" w14:textId="77777777" w:rsidR="00D050FC" w:rsidRPr="00C37399" w:rsidRDefault="00D050FC" w:rsidP="00E71934">
            <w:pPr>
              <w:pStyle w:val="headertabella0"/>
              <w:rPr>
                <w:color w:val="002060"/>
              </w:rPr>
            </w:pPr>
            <w:r w:rsidRPr="00C3739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FDFD8" w14:textId="77777777" w:rsidR="00D050FC" w:rsidRPr="00C37399" w:rsidRDefault="00D050FC" w:rsidP="00E71934">
            <w:pPr>
              <w:pStyle w:val="headertabella0"/>
              <w:rPr>
                <w:color w:val="002060"/>
              </w:rPr>
            </w:pPr>
            <w:r w:rsidRPr="00C37399">
              <w:rPr>
                <w:color w:val="002060"/>
              </w:rPr>
              <w:t xml:space="preserve">N° </w:t>
            </w:r>
            <w:proofErr w:type="spellStart"/>
            <w:r w:rsidRPr="00C37399">
              <w:rPr>
                <w:color w:val="002060"/>
              </w:rPr>
              <w:t>Gior</w:t>
            </w:r>
            <w:proofErr w:type="spellEnd"/>
            <w:r w:rsidRPr="00C3739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2D60" w14:textId="77777777" w:rsidR="00D050FC" w:rsidRPr="00C37399" w:rsidRDefault="00D050FC" w:rsidP="00E71934">
            <w:pPr>
              <w:pStyle w:val="headertabella0"/>
              <w:rPr>
                <w:color w:val="002060"/>
              </w:rPr>
            </w:pPr>
            <w:r w:rsidRPr="00C3739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86F6D" w14:textId="77777777" w:rsidR="00D050FC" w:rsidRPr="00C37399" w:rsidRDefault="00D050FC" w:rsidP="00E71934">
            <w:pPr>
              <w:pStyle w:val="headertabella0"/>
              <w:rPr>
                <w:color w:val="002060"/>
              </w:rPr>
            </w:pPr>
            <w:r w:rsidRPr="00C373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7813D" w14:textId="77777777" w:rsidR="00D050FC" w:rsidRPr="00C37399" w:rsidRDefault="00D050FC" w:rsidP="00E71934">
            <w:pPr>
              <w:pStyle w:val="headertabella0"/>
              <w:rPr>
                <w:color w:val="002060"/>
              </w:rPr>
            </w:pPr>
            <w:r w:rsidRPr="00C37399">
              <w:rPr>
                <w:color w:val="002060"/>
              </w:rPr>
              <w:t xml:space="preserve">Data </w:t>
            </w:r>
            <w:proofErr w:type="spellStart"/>
            <w:r w:rsidRPr="00C37399">
              <w:rPr>
                <w:color w:val="002060"/>
              </w:rPr>
              <w:t>Orig</w:t>
            </w:r>
            <w:proofErr w:type="spellEnd"/>
            <w:r w:rsidRPr="00C3739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5D66D" w14:textId="77777777" w:rsidR="00D050FC" w:rsidRPr="00C37399" w:rsidRDefault="00D050FC" w:rsidP="00E71934">
            <w:pPr>
              <w:pStyle w:val="headertabella0"/>
              <w:rPr>
                <w:color w:val="002060"/>
              </w:rPr>
            </w:pPr>
            <w:r w:rsidRPr="00C373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00890" w14:textId="77777777" w:rsidR="00D050FC" w:rsidRPr="00C37399" w:rsidRDefault="00D050FC" w:rsidP="00E71934">
            <w:pPr>
              <w:pStyle w:val="headertabella0"/>
              <w:rPr>
                <w:color w:val="002060"/>
              </w:rPr>
            </w:pPr>
            <w:r w:rsidRPr="00C37399">
              <w:rPr>
                <w:color w:val="002060"/>
              </w:rPr>
              <w:t xml:space="preserve">Ora </w:t>
            </w:r>
            <w:proofErr w:type="spellStart"/>
            <w:r w:rsidRPr="00C37399">
              <w:rPr>
                <w:color w:val="002060"/>
              </w:rPr>
              <w:t>Orig</w:t>
            </w:r>
            <w:proofErr w:type="spellEnd"/>
            <w:r w:rsidRPr="00C3739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5448B" w14:textId="77777777" w:rsidR="00D050FC" w:rsidRPr="00C37399" w:rsidRDefault="00D050FC" w:rsidP="00E71934">
            <w:pPr>
              <w:pStyle w:val="headertabella0"/>
              <w:rPr>
                <w:color w:val="002060"/>
              </w:rPr>
            </w:pPr>
            <w:r w:rsidRPr="00C37399">
              <w:rPr>
                <w:color w:val="002060"/>
              </w:rPr>
              <w:t>Impianto</w:t>
            </w:r>
          </w:p>
        </w:tc>
      </w:tr>
      <w:tr w:rsidR="00D050FC" w:rsidRPr="00C37399" w14:paraId="7F9891CB" w14:textId="77777777" w:rsidTr="00E719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C831" w14:textId="77777777" w:rsidR="00D050FC" w:rsidRPr="00C37399" w:rsidRDefault="00D050FC" w:rsidP="00E71934">
            <w:pPr>
              <w:pStyle w:val="rowtabella0"/>
              <w:rPr>
                <w:color w:val="002060"/>
                <w:highlight w:val="yellow"/>
              </w:rPr>
            </w:pPr>
            <w:r w:rsidRPr="00C37399">
              <w:rPr>
                <w:color w:val="002060"/>
                <w:highlight w:val="yellow"/>
              </w:rPr>
              <w:t>27/01/2023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C2B7" w14:textId="77777777" w:rsidR="00D050FC" w:rsidRPr="00C37399" w:rsidRDefault="00D050FC" w:rsidP="00E71934">
            <w:pPr>
              <w:pStyle w:val="rowtabella0"/>
              <w:jc w:val="center"/>
              <w:rPr>
                <w:color w:val="002060"/>
                <w:highlight w:val="yellow"/>
              </w:rPr>
            </w:pPr>
            <w:r w:rsidRPr="00C373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A1D3" w14:textId="77777777" w:rsidR="00D050FC" w:rsidRPr="00C37399" w:rsidRDefault="00D050FC" w:rsidP="00E71934">
            <w:pPr>
              <w:pStyle w:val="rowtabella0"/>
              <w:rPr>
                <w:color w:val="002060"/>
                <w:highlight w:val="yellow"/>
              </w:rPr>
            </w:pPr>
            <w:r w:rsidRPr="00C37399">
              <w:rPr>
                <w:color w:val="002060"/>
                <w:highlight w:val="yellow"/>
              </w:rPr>
              <w:t>FIUMINATA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F018" w14:textId="77777777" w:rsidR="00D050FC" w:rsidRPr="00C37399" w:rsidRDefault="00D050FC" w:rsidP="00E71934">
            <w:pPr>
              <w:pStyle w:val="rowtabella0"/>
              <w:rPr>
                <w:color w:val="002060"/>
                <w:highlight w:val="yellow"/>
              </w:rPr>
            </w:pPr>
            <w:r w:rsidRPr="00C37399">
              <w:rPr>
                <w:color w:val="002060"/>
                <w:highlight w:val="yellow"/>
              </w:rPr>
              <w:t>VIRTUS TEAM SOC.COOP.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BDC2" w14:textId="77777777" w:rsidR="00D050FC" w:rsidRPr="00C37399" w:rsidRDefault="00D050FC" w:rsidP="00E7193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8AD3" w14:textId="77777777" w:rsidR="00D050FC" w:rsidRPr="00C37399" w:rsidRDefault="00D050FC" w:rsidP="00E71934">
            <w:pPr>
              <w:pStyle w:val="rowtabella0"/>
              <w:jc w:val="center"/>
              <w:rPr>
                <w:color w:val="002060"/>
              </w:rPr>
            </w:pPr>
            <w:r w:rsidRPr="00C3739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A835" w14:textId="77777777" w:rsidR="00D050FC" w:rsidRPr="00C37399" w:rsidRDefault="00D050FC" w:rsidP="00E71934">
            <w:pPr>
              <w:pStyle w:val="rowtabella0"/>
              <w:jc w:val="center"/>
              <w:rPr>
                <w:color w:val="002060"/>
              </w:rPr>
            </w:pPr>
            <w:r w:rsidRPr="00C37399">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ADC8" w14:textId="77777777" w:rsidR="00D050FC" w:rsidRPr="00C37399" w:rsidRDefault="00D050FC" w:rsidP="00E71934">
            <w:pPr>
              <w:pStyle w:val="rowtabella0"/>
              <w:rPr>
                <w:color w:val="002060"/>
              </w:rPr>
            </w:pPr>
            <w:r w:rsidRPr="00C37399">
              <w:rPr>
                <w:color w:val="002060"/>
                <w:highlight w:val="yellow"/>
              </w:rPr>
              <w:t>PALAZZETTO DELLO SPORT CASTELRAIMONDO VIA GRAMSCI-VIA FEGGIANI</w:t>
            </w:r>
          </w:p>
        </w:tc>
      </w:tr>
    </w:tbl>
    <w:p w14:paraId="1B1E052B" w14:textId="77777777" w:rsidR="00D050FC" w:rsidRPr="00C37399" w:rsidRDefault="00D050FC" w:rsidP="00D050FC">
      <w:pPr>
        <w:pStyle w:val="breakline"/>
        <w:rPr>
          <w:rFonts w:eastAsiaTheme="minorEastAsia"/>
          <w:color w:val="002060"/>
        </w:rPr>
      </w:pPr>
    </w:p>
    <w:p w14:paraId="69B9162A" w14:textId="77777777" w:rsidR="00D050FC" w:rsidRPr="00C37399" w:rsidRDefault="00D050FC" w:rsidP="00D050FC">
      <w:pPr>
        <w:pStyle w:val="breakline"/>
        <w:rPr>
          <w:color w:val="002060"/>
        </w:rPr>
      </w:pPr>
    </w:p>
    <w:p w14:paraId="7C943766" w14:textId="77777777" w:rsidR="00D050FC" w:rsidRPr="00C37399" w:rsidRDefault="00D050FC" w:rsidP="00D050FC">
      <w:pPr>
        <w:pStyle w:val="breakline"/>
        <w:rPr>
          <w:color w:val="002060"/>
        </w:rPr>
      </w:pPr>
    </w:p>
    <w:p w14:paraId="5D1E44B5" w14:textId="77777777" w:rsidR="00D050FC" w:rsidRPr="00C37399" w:rsidRDefault="00D050FC" w:rsidP="00D050FC">
      <w:pPr>
        <w:pStyle w:val="titolocampionato0"/>
        <w:shd w:val="clear" w:color="auto" w:fill="CCCCCC"/>
        <w:spacing w:before="80" w:after="40"/>
        <w:rPr>
          <w:color w:val="002060"/>
        </w:rPr>
      </w:pPr>
      <w:r w:rsidRPr="00C37399">
        <w:rPr>
          <w:color w:val="002060"/>
        </w:rPr>
        <w:t>UNDER 19 CALCIO A 5 REGIONALE</w:t>
      </w:r>
    </w:p>
    <w:p w14:paraId="6D3EA8F2" w14:textId="77777777" w:rsidR="00D050FC" w:rsidRPr="00C37399" w:rsidRDefault="00D050FC" w:rsidP="00D050FC">
      <w:pPr>
        <w:pStyle w:val="titoloprinc0"/>
        <w:rPr>
          <w:color w:val="002060"/>
        </w:rPr>
      </w:pPr>
      <w:r w:rsidRPr="00C37399">
        <w:rPr>
          <w:color w:val="002060"/>
        </w:rPr>
        <w:t>GIUDICE SPORTIVO</w:t>
      </w:r>
    </w:p>
    <w:p w14:paraId="17E439E9" w14:textId="77777777" w:rsidR="00D050FC" w:rsidRPr="00C37399" w:rsidRDefault="00D050FC" w:rsidP="00D050FC">
      <w:pPr>
        <w:pStyle w:val="diffida"/>
        <w:rPr>
          <w:color w:val="002060"/>
        </w:rPr>
      </w:pPr>
      <w:r w:rsidRPr="00C37399">
        <w:rPr>
          <w:color w:val="002060"/>
        </w:rPr>
        <w:t>Il Giudice Sportivo Avv. Agnese Lazzaretti, con l'assistenza del segretario Angelo Castellana, nella seduta del 26/01/2023, ha adottato le decisioni che di seguito integralmente si riportano:</w:t>
      </w:r>
    </w:p>
    <w:p w14:paraId="298E6C00" w14:textId="77777777" w:rsidR="00D050FC" w:rsidRPr="00C37399" w:rsidRDefault="00D050FC" w:rsidP="00D050FC">
      <w:pPr>
        <w:pStyle w:val="titolo10"/>
        <w:rPr>
          <w:color w:val="002060"/>
        </w:rPr>
      </w:pPr>
      <w:r w:rsidRPr="00C37399">
        <w:rPr>
          <w:color w:val="002060"/>
        </w:rPr>
        <w:t xml:space="preserve">GARE DEL 22/ 1/2023 </w:t>
      </w:r>
    </w:p>
    <w:p w14:paraId="57D1F2FF" w14:textId="77777777" w:rsidR="00D050FC" w:rsidRPr="00C37399" w:rsidRDefault="00D050FC" w:rsidP="00D050FC">
      <w:pPr>
        <w:pStyle w:val="titolo7a"/>
        <w:rPr>
          <w:color w:val="002060"/>
        </w:rPr>
      </w:pPr>
      <w:r w:rsidRPr="00C37399">
        <w:rPr>
          <w:color w:val="002060"/>
        </w:rPr>
        <w:t xml:space="preserve">PROVVEDIMENTI DISCIPLINARI </w:t>
      </w:r>
    </w:p>
    <w:p w14:paraId="2C6406EA" w14:textId="77777777" w:rsidR="00D050FC" w:rsidRPr="00C37399" w:rsidRDefault="00D050FC" w:rsidP="00D050FC">
      <w:pPr>
        <w:pStyle w:val="titolo7b0"/>
        <w:rPr>
          <w:color w:val="002060"/>
        </w:rPr>
      </w:pPr>
      <w:r w:rsidRPr="00C37399">
        <w:rPr>
          <w:color w:val="002060"/>
        </w:rPr>
        <w:t xml:space="preserve">In base alle risultanze degli atti ufficiali sono state deliberate le seguenti sanzioni disciplinari. </w:t>
      </w:r>
    </w:p>
    <w:p w14:paraId="146A1687" w14:textId="77777777" w:rsidR="00D050FC" w:rsidRPr="00C37399" w:rsidRDefault="00D050FC" w:rsidP="00D050FC">
      <w:pPr>
        <w:pStyle w:val="titolo30"/>
        <w:rPr>
          <w:color w:val="002060"/>
        </w:rPr>
      </w:pPr>
      <w:r w:rsidRPr="00C37399">
        <w:rPr>
          <w:color w:val="002060"/>
        </w:rPr>
        <w:t xml:space="preserve">CALCIATORI NON ESPULSI </w:t>
      </w:r>
    </w:p>
    <w:p w14:paraId="44EEF283" w14:textId="77777777" w:rsidR="00D050FC" w:rsidRPr="00C37399" w:rsidRDefault="00D050FC" w:rsidP="00D050FC">
      <w:pPr>
        <w:pStyle w:val="titolo20"/>
        <w:rPr>
          <w:color w:val="002060"/>
        </w:rPr>
      </w:pPr>
      <w:r w:rsidRPr="00C3739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050FC" w:rsidRPr="00C37399" w14:paraId="5AE93D97" w14:textId="77777777" w:rsidTr="00E71934">
        <w:tc>
          <w:tcPr>
            <w:tcW w:w="2200" w:type="dxa"/>
            <w:tcMar>
              <w:top w:w="20" w:type="dxa"/>
              <w:left w:w="20" w:type="dxa"/>
              <w:bottom w:w="20" w:type="dxa"/>
              <w:right w:w="20" w:type="dxa"/>
            </w:tcMar>
            <w:vAlign w:val="center"/>
            <w:hideMark/>
          </w:tcPr>
          <w:p w14:paraId="1DDA71A5" w14:textId="77777777" w:rsidR="00D050FC" w:rsidRPr="00C37399" w:rsidRDefault="00D050FC" w:rsidP="00E71934">
            <w:pPr>
              <w:pStyle w:val="movimento"/>
              <w:rPr>
                <w:color w:val="002060"/>
              </w:rPr>
            </w:pPr>
            <w:r w:rsidRPr="00C37399">
              <w:rPr>
                <w:color w:val="002060"/>
              </w:rPr>
              <w:t>RIPA RICCARDO</w:t>
            </w:r>
          </w:p>
        </w:tc>
        <w:tc>
          <w:tcPr>
            <w:tcW w:w="2200" w:type="dxa"/>
            <w:tcMar>
              <w:top w:w="20" w:type="dxa"/>
              <w:left w:w="20" w:type="dxa"/>
              <w:bottom w:w="20" w:type="dxa"/>
              <w:right w:w="20" w:type="dxa"/>
            </w:tcMar>
            <w:vAlign w:val="center"/>
            <w:hideMark/>
          </w:tcPr>
          <w:p w14:paraId="6046898D" w14:textId="77777777" w:rsidR="00D050FC" w:rsidRPr="00C37399" w:rsidRDefault="00D050FC" w:rsidP="00E71934">
            <w:pPr>
              <w:pStyle w:val="movimento2"/>
              <w:rPr>
                <w:color w:val="002060"/>
              </w:rPr>
            </w:pPr>
            <w:r w:rsidRPr="00C37399">
              <w:rPr>
                <w:color w:val="002060"/>
              </w:rPr>
              <w:t xml:space="preserve">(NUOVA JUVENTINA FFC) </w:t>
            </w:r>
          </w:p>
        </w:tc>
        <w:tc>
          <w:tcPr>
            <w:tcW w:w="800" w:type="dxa"/>
            <w:tcMar>
              <w:top w:w="20" w:type="dxa"/>
              <w:left w:w="20" w:type="dxa"/>
              <w:bottom w:w="20" w:type="dxa"/>
              <w:right w:w="20" w:type="dxa"/>
            </w:tcMar>
            <w:vAlign w:val="center"/>
            <w:hideMark/>
          </w:tcPr>
          <w:p w14:paraId="0D17D26C" w14:textId="77777777" w:rsidR="00D050FC" w:rsidRPr="00C37399" w:rsidRDefault="00D050FC" w:rsidP="00E71934">
            <w:pPr>
              <w:pStyle w:val="movimento"/>
              <w:rPr>
                <w:color w:val="002060"/>
              </w:rPr>
            </w:pPr>
            <w:r w:rsidRPr="00C37399">
              <w:rPr>
                <w:color w:val="002060"/>
              </w:rPr>
              <w:t> </w:t>
            </w:r>
          </w:p>
        </w:tc>
        <w:tc>
          <w:tcPr>
            <w:tcW w:w="2200" w:type="dxa"/>
            <w:tcMar>
              <w:top w:w="20" w:type="dxa"/>
              <w:left w:w="20" w:type="dxa"/>
              <w:bottom w:w="20" w:type="dxa"/>
              <w:right w:w="20" w:type="dxa"/>
            </w:tcMar>
            <w:vAlign w:val="center"/>
            <w:hideMark/>
          </w:tcPr>
          <w:p w14:paraId="65F037CC" w14:textId="77777777" w:rsidR="00D050FC" w:rsidRPr="00C37399" w:rsidRDefault="00D050FC" w:rsidP="00E71934">
            <w:pPr>
              <w:pStyle w:val="movimento"/>
              <w:rPr>
                <w:color w:val="002060"/>
              </w:rPr>
            </w:pPr>
            <w:r w:rsidRPr="00C37399">
              <w:rPr>
                <w:color w:val="002060"/>
              </w:rPr>
              <w:t> </w:t>
            </w:r>
          </w:p>
        </w:tc>
        <w:tc>
          <w:tcPr>
            <w:tcW w:w="2200" w:type="dxa"/>
            <w:tcMar>
              <w:top w:w="20" w:type="dxa"/>
              <w:left w:w="20" w:type="dxa"/>
              <w:bottom w:w="20" w:type="dxa"/>
              <w:right w:w="20" w:type="dxa"/>
            </w:tcMar>
            <w:vAlign w:val="center"/>
            <w:hideMark/>
          </w:tcPr>
          <w:p w14:paraId="4B9980A6" w14:textId="77777777" w:rsidR="00D050FC" w:rsidRPr="00C37399" w:rsidRDefault="00D050FC" w:rsidP="00E71934">
            <w:pPr>
              <w:pStyle w:val="movimento2"/>
              <w:rPr>
                <w:color w:val="002060"/>
              </w:rPr>
            </w:pPr>
            <w:r w:rsidRPr="00C37399">
              <w:rPr>
                <w:color w:val="002060"/>
              </w:rPr>
              <w:t> </w:t>
            </w:r>
          </w:p>
        </w:tc>
      </w:tr>
    </w:tbl>
    <w:p w14:paraId="40ECA92A" w14:textId="77777777" w:rsidR="00D050FC" w:rsidRPr="00C37399" w:rsidRDefault="00D050FC" w:rsidP="00D050FC">
      <w:pPr>
        <w:pStyle w:val="breakline"/>
        <w:rPr>
          <w:color w:val="002060"/>
        </w:rPr>
      </w:pPr>
    </w:p>
    <w:p w14:paraId="52228BE5" w14:textId="77777777" w:rsidR="00D050FC" w:rsidRPr="00C37399" w:rsidRDefault="00D050FC" w:rsidP="00D050FC">
      <w:pPr>
        <w:jc w:val="center"/>
        <w:rPr>
          <w:rFonts w:ascii="Arial" w:hAnsi="Arial" w:cs="Arial"/>
          <w:noProof/>
          <w:color w:val="002060"/>
          <w:sz w:val="22"/>
          <w:szCs w:val="22"/>
        </w:rPr>
      </w:pPr>
      <w:r w:rsidRPr="00C37399">
        <w:rPr>
          <w:rFonts w:ascii="Arial" w:hAnsi="Arial" w:cs="Arial"/>
          <w:noProof/>
          <w:color w:val="002060"/>
          <w:sz w:val="22"/>
          <w:szCs w:val="22"/>
        </w:rPr>
        <w:t>F.to IL SEGRETARIO                                   F.to IL GIUDICE SPORTIVO</w:t>
      </w:r>
    </w:p>
    <w:p w14:paraId="125DAFA7" w14:textId="77777777" w:rsidR="00D050FC" w:rsidRPr="00C37399" w:rsidRDefault="00D050FC" w:rsidP="00D050FC">
      <w:pPr>
        <w:pStyle w:val="breakline"/>
        <w:rPr>
          <w:rFonts w:eastAsiaTheme="minorEastAsia"/>
          <w:color w:val="002060"/>
        </w:rPr>
      </w:pPr>
      <w:r w:rsidRPr="00C37399">
        <w:rPr>
          <w:rFonts w:ascii="Arial" w:hAnsi="Arial" w:cs="Arial"/>
          <w:noProof/>
          <w:color w:val="002060"/>
          <w:sz w:val="22"/>
          <w:szCs w:val="22"/>
        </w:rPr>
        <w:t xml:space="preserve">                         Angelo Castellana        </w:t>
      </w:r>
      <w:r w:rsidRPr="00C37399">
        <w:rPr>
          <w:rFonts w:ascii="Arial" w:hAnsi="Arial" w:cs="Arial"/>
          <w:noProof/>
          <w:color w:val="002060"/>
          <w:sz w:val="22"/>
          <w:szCs w:val="22"/>
        </w:rPr>
        <w:tab/>
        <w:t xml:space="preserve">                                Agnese Lazzaretti</w:t>
      </w:r>
    </w:p>
    <w:p w14:paraId="2F285CE1" w14:textId="77777777" w:rsidR="00D050FC" w:rsidRPr="00C37399" w:rsidRDefault="00D050FC" w:rsidP="00D050FC">
      <w:pPr>
        <w:pStyle w:val="breakline"/>
        <w:rPr>
          <w:rFonts w:eastAsiaTheme="minorEastAsia"/>
          <w:color w:val="002060"/>
        </w:rPr>
      </w:pPr>
    </w:p>
    <w:p w14:paraId="3A7FFAF5" w14:textId="77777777" w:rsidR="00D050FC" w:rsidRPr="00C37399" w:rsidRDefault="00D050FC" w:rsidP="00D050FC">
      <w:pPr>
        <w:pStyle w:val="titoloprinc0"/>
        <w:rPr>
          <w:color w:val="002060"/>
        </w:rPr>
      </w:pPr>
      <w:r w:rsidRPr="00C37399">
        <w:rPr>
          <w:color w:val="002060"/>
        </w:rPr>
        <w:t>CLASSIFICA</w:t>
      </w:r>
    </w:p>
    <w:p w14:paraId="5ACB4CF6" w14:textId="77777777" w:rsidR="00D050FC" w:rsidRPr="00C37399" w:rsidRDefault="00D050FC" w:rsidP="00D050FC">
      <w:pPr>
        <w:pStyle w:val="breakline"/>
        <w:rPr>
          <w:color w:val="002060"/>
        </w:rPr>
      </w:pPr>
    </w:p>
    <w:p w14:paraId="44546FE7" w14:textId="77777777" w:rsidR="00D050FC" w:rsidRPr="00C37399" w:rsidRDefault="00D050FC" w:rsidP="00D050FC">
      <w:pPr>
        <w:pStyle w:val="breakline"/>
        <w:rPr>
          <w:color w:val="002060"/>
        </w:rPr>
      </w:pPr>
    </w:p>
    <w:p w14:paraId="7655D864" w14:textId="77777777" w:rsidR="00D050FC" w:rsidRPr="00C37399" w:rsidRDefault="00D050FC" w:rsidP="00D050FC">
      <w:pPr>
        <w:pStyle w:val="sottotitolocampionato10"/>
        <w:rPr>
          <w:color w:val="002060"/>
        </w:rPr>
      </w:pPr>
      <w:r w:rsidRPr="00C373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6E4B8E80"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B6E9C"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F414C"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8C64B"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023C"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EB393"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C114D"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09D66"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33783"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54DD1"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731BA" w14:textId="77777777" w:rsidR="00D050FC" w:rsidRPr="00C37399" w:rsidRDefault="00D050FC" w:rsidP="00E71934">
            <w:pPr>
              <w:pStyle w:val="headertabella0"/>
              <w:rPr>
                <w:color w:val="002060"/>
              </w:rPr>
            </w:pPr>
            <w:r w:rsidRPr="00C37399">
              <w:rPr>
                <w:color w:val="002060"/>
              </w:rPr>
              <w:t>PE</w:t>
            </w:r>
          </w:p>
        </w:tc>
      </w:tr>
      <w:tr w:rsidR="00D050FC" w:rsidRPr="00C37399" w14:paraId="0171CCA3"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A6ADD9" w14:textId="77777777" w:rsidR="00D050FC" w:rsidRPr="00C37399" w:rsidRDefault="00D050FC" w:rsidP="00E71934">
            <w:pPr>
              <w:pStyle w:val="rowtabella0"/>
              <w:rPr>
                <w:color w:val="002060"/>
                <w:lang w:val="es-ES"/>
              </w:rPr>
            </w:pPr>
            <w:r w:rsidRPr="00C3739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46A9"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794B"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F90E"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5A84"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37EB"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1486" w14:textId="77777777" w:rsidR="00D050FC" w:rsidRPr="00C37399" w:rsidRDefault="00D050FC" w:rsidP="00E71934">
            <w:pPr>
              <w:pStyle w:val="rowtabella0"/>
              <w:jc w:val="center"/>
              <w:rPr>
                <w:color w:val="002060"/>
              </w:rPr>
            </w:pPr>
            <w:r w:rsidRPr="00C3739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56EF" w14:textId="77777777" w:rsidR="00D050FC" w:rsidRPr="00C37399" w:rsidRDefault="00D050FC" w:rsidP="00E71934">
            <w:pPr>
              <w:pStyle w:val="rowtabella0"/>
              <w:jc w:val="center"/>
              <w:rPr>
                <w:color w:val="002060"/>
              </w:rPr>
            </w:pPr>
            <w:r w:rsidRPr="00C373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EB37" w14:textId="77777777" w:rsidR="00D050FC" w:rsidRPr="00C37399" w:rsidRDefault="00D050FC" w:rsidP="00E71934">
            <w:pPr>
              <w:pStyle w:val="rowtabella0"/>
              <w:jc w:val="center"/>
              <w:rPr>
                <w:color w:val="002060"/>
              </w:rPr>
            </w:pPr>
            <w:r w:rsidRPr="00C373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4F08" w14:textId="77777777" w:rsidR="00D050FC" w:rsidRPr="00C37399" w:rsidRDefault="00D050FC" w:rsidP="00E71934">
            <w:pPr>
              <w:pStyle w:val="rowtabella0"/>
              <w:jc w:val="center"/>
              <w:rPr>
                <w:color w:val="002060"/>
              </w:rPr>
            </w:pPr>
            <w:r w:rsidRPr="00C37399">
              <w:rPr>
                <w:color w:val="002060"/>
              </w:rPr>
              <w:t>0</w:t>
            </w:r>
          </w:p>
        </w:tc>
      </w:tr>
      <w:tr w:rsidR="00D050FC" w:rsidRPr="00C37399" w14:paraId="508E0B53"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43DD2" w14:textId="77777777" w:rsidR="00D050FC" w:rsidRPr="00C37399" w:rsidRDefault="00D050FC" w:rsidP="00E71934">
            <w:pPr>
              <w:pStyle w:val="rowtabella0"/>
              <w:rPr>
                <w:color w:val="002060"/>
              </w:rPr>
            </w:pPr>
            <w:r w:rsidRPr="00C3739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4208" w14:textId="77777777" w:rsidR="00D050FC" w:rsidRPr="00C37399" w:rsidRDefault="00D050FC" w:rsidP="00E71934">
            <w:pPr>
              <w:pStyle w:val="rowtabella0"/>
              <w:jc w:val="center"/>
              <w:rPr>
                <w:color w:val="002060"/>
              </w:rPr>
            </w:pPr>
            <w:r w:rsidRPr="00C373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20B3"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7447"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6AE5F"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3F8A"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607C" w14:textId="77777777" w:rsidR="00D050FC" w:rsidRPr="00C37399" w:rsidRDefault="00D050FC" w:rsidP="00E71934">
            <w:pPr>
              <w:pStyle w:val="rowtabella0"/>
              <w:jc w:val="center"/>
              <w:rPr>
                <w:color w:val="002060"/>
              </w:rPr>
            </w:pPr>
            <w:r w:rsidRPr="00C3739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363D" w14:textId="77777777" w:rsidR="00D050FC" w:rsidRPr="00C37399" w:rsidRDefault="00D050FC" w:rsidP="00E71934">
            <w:pPr>
              <w:pStyle w:val="rowtabella0"/>
              <w:jc w:val="center"/>
              <w:rPr>
                <w:color w:val="002060"/>
              </w:rPr>
            </w:pPr>
            <w:r w:rsidRPr="00C373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76AF"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FE14" w14:textId="77777777" w:rsidR="00D050FC" w:rsidRPr="00C37399" w:rsidRDefault="00D050FC" w:rsidP="00E71934">
            <w:pPr>
              <w:pStyle w:val="rowtabella0"/>
              <w:jc w:val="center"/>
              <w:rPr>
                <w:color w:val="002060"/>
              </w:rPr>
            </w:pPr>
            <w:r w:rsidRPr="00C37399">
              <w:rPr>
                <w:color w:val="002060"/>
              </w:rPr>
              <w:t>0</w:t>
            </w:r>
          </w:p>
        </w:tc>
      </w:tr>
      <w:tr w:rsidR="00D050FC" w:rsidRPr="00C37399" w14:paraId="0507AD4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5429F" w14:textId="77777777" w:rsidR="00D050FC" w:rsidRPr="00C37399" w:rsidRDefault="00D050FC" w:rsidP="00E71934">
            <w:pPr>
              <w:pStyle w:val="rowtabella0"/>
              <w:rPr>
                <w:color w:val="002060"/>
              </w:rPr>
            </w:pPr>
            <w:r w:rsidRPr="00C373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B4F1" w14:textId="77777777" w:rsidR="00D050FC" w:rsidRPr="00C37399" w:rsidRDefault="00D050FC" w:rsidP="00E71934">
            <w:pPr>
              <w:pStyle w:val="rowtabella0"/>
              <w:jc w:val="center"/>
              <w:rPr>
                <w:color w:val="002060"/>
              </w:rPr>
            </w:pPr>
            <w:r w:rsidRPr="00C373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39AB"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5733"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FF98"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294F"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934A" w14:textId="77777777" w:rsidR="00D050FC" w:rsidRPr="00C37399" w:rsidRDefault="00D050FC" w:rsidP="00E71934">
            <w:pPr>
              <w:pStyle w:val="rowtabella0"/>
              <w:jc w:val="center"/>
              <w:rPr>
                <w:color w:val="002060"/>
              </w:rPr>
            </w:pPr>
            <w:r w:rsidRPr="00C3739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64AF" w14:textId="77777777" w:rsidR="00D050FC" w:rsidRPr="00C37399" w:rsidRDefault="00D050FC" w:rsidP="00E71934">
            <w:pPr>
              <w:pStyle w:val="rowtabella0"/>
              <w:jc w:val="center"/>
              <w:rPr>
                <w:color w:val="002060"/>
              </w:rPr>
            </w:pPr>
            <w:r w:rsidRPr="00C373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6F82" w14:textId="77777777" w:rsidR="00D050FC" w:rsidRPr="00C37399" w:rsidRDefault="00D050FC" w:rsidP="00E71934">
            <w:pPr>
              <w:pStyle w:val="rowtabella0"/>
              <w:jc w:val="center"/>
              <w:rPr>
                <w:color w:val="002060"/>
              </w:rPr>
            </w:pPr>
            <w:r w:rsidRPr="00C373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9136" w14:textId="77777777" w:rsidR="00D050FC" w:rsidRPr="00C37399" w:rsidRDefault="00D050FC" w:rsidP="00E71934">
            <w:pPr>
              <w:pStyle w:val="rowtabella0"/>
              <w:jc w:val="center"/>
              <w:rPr>
                <w:color w:val="002060"/>
              </w:rPr>
            </w:pPr>
            <w:r w:rsidRPr="00C37399">
              <w:rPr>
                <w:color w:val="002060"/>
              </w:rPr>
              <w:t>0</w:t>
            </w:r>
          </w:p>
        </w:tc>
      </w:tr>
      <w:tr w:rsidR="00D050FC" w:rsidRPr="00C37399" w14:paraId="43320431"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FE6A6" w14:textId="77777777" w:rsidR="00D050FC" w:rsidRPr="00C37399" w:rsidRDefault="00D050FC" w:rsidP="00E71934">
            <w:pPr>
              <w:pStyle w:val="rowtabella0"/>
              <w:rPr>
                <w:color w:val="002060"/>
              </w:rPr>
            </w:pPr>
            <w:r w:rsidRPr="00C3739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1DF6" w14:textId="77777777" w:rsidR="00D050FC" w:rsidRPr="00C37399" w:rsidRDefault="00D050FC" w:rsidP="00E71934">
            <w:pPr>
              <w:pStyle w:val="rowtabella0"/>
              <w:jc w:val="center"/>
              <w:rPr>
                <w:color w:val="002060"/>
              </w:rPr>
            </w:pPr>
            <w:r w:rsidRPr="00C373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2DEC"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A27B"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2A52"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32FA"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7A95" w14:textId="77777777" w:rsidR="00D050FC" w:rsidRPr="00C37399" w:rsidRDefault="00D050FC" w:rsidP="00E71934">
            <w:pPr>
              <w:pStyle w:val="rowtabella0"/>
              <w:jc w:val="center"/>
              <w:rPr>
                <w:color w:val="002060"/>
              </w:rPr>
            </w:pPr>
            <w:r w:rsidRPr="00C3739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9732" w14:textId="77777777" w:rsidR="00D050FC" w:rsidRPr="00C37399" w:rsidRDefault="00D050FC" w:rsidP="00E71934">
            <w:pPr>
              <w:pStyle w:val="rowtabella0"/>
              <w:jc w:val="center"/>
              <w:rPr>
                <w:color w:val="002060"/>
              </w:rPr>
            </w:pPr>
            <w:r w:rsidRPr="00C3739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36C0" w14:textId="77777777" w:rsidR="00D050FC" w:rsidRPr="00C37399" w:rsidRDefault="00D050FC" w:rsidP="00E71934">
            <w:pPr>
              <w:pStyle w:val="rowtabella0"/>
              <w:jc w:val="center"/>
              <w:rPr>
                <w:color w:val="002060"/>
              </w:rPr>
            </w:pPr>
            <w:r w:rsidRPr="00C373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3891" w14:textId="77777777" w:rsidR="00D050FC" w:rsidRPr="00C37399" w:rsidRDefault="00D050FC" w:rsidP="00E71934">
            <w:pPr>
              <w:pStyle w:val="rowtabella0"/>
              <w:jc w:val="center"/>
              <w:rPr>
                <w:color w:val="002060"/>
              </w:rPr>
            </w:pPr>
            <w:r w:rsidRPr="00C37399">
              <w:rPr>
                <w:color w:val="002060"/>
              </w:rPr>
              <w:t>0</w:t>
            </w:r>
          </w:p>
        </w:tc>
      </w:tr>
      <w:tr w:rsidR="00D050FC" w:rsidRPr="00C37399" w14:paraId="19125632"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7ACD5" w14:textId="77777777" w:rsidR="00D050FC" w:rsidRPr="00C37399" w:rsidRDefault="00D050FC" w:rsidP="00E71934">
            <w:pPr>
              <w:pStyle w:val="rowtabella0"/>
              <w:rPr>
                <w:color w:val="002060"/>
              </w:rPr>
            </w:pPr>
            <w:r w:rsidRPr="00C37399">
              <w:rPr>
                <w:color w:val="002060"/>
              </w:rPr>
              <w:lastRenderedPageBreak/>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49D6" w14:textId="77777777" w:rsidR="00D050FC" w:rsidRPr="00C37399" w:rsidRDefault="00D050FC" w:rsidP="00E71934">
            <w:pPr>
              <w:pStyle w:val="rowtabella0"/>
              <w:jc w:val="center"/>
              <w:rPr>
                <w:color w:val="002060"/>
              </w:rPr>
            </w:pPr>
            <w:r w:rsidRPr="00C373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644B"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6B02"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1CCB"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7556"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12B2" w14:textId="77777777" w:rsidR="00D050FC" w:rsidRPr="00C37399" w:rsidRDefault="00D050FC" w:rsidP="00E71934">
            <w:pPr>
              <w:pStyle w:val="rowtabella0"/>
              <w:jc w:val="center"/>
              <w:rPr>
                <w:color w:val="002060"/>
              </w:rPr>
            </w:pPr>
            <w:r w:rsidRPr="00C3739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282E" w14:textId="77777777" w:rsidR="00D050FC" w:rsidRPr="00C37399" w:rsidRDefault="00D050FC" w:rsidP="00E71934">
            <w:pPr>
              <w:pStyle w:val="rowtabella0"/>
              <w:jc w:val="center"/>
              <w:rPr>
                <w:color w:val="002060"/>
              </w:rPr>
            </w:pPr>
            <w:r w:rsidRPr="00C373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4DAB"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749C" w14:textId="77777777" w:rsidR="00D050FC" w:rsidRPr="00C37399" w:rsidRDefault="00D050FC" w:rsidP="00E71934">
            <w:pPr>
              <w:pStyle w:val="rowtabella0"/>
              <w:jc w:val="center"/>
              <w:rPr>
                <w:color w:val="002060"/>
              </w:rPr>
            </w:pPr>
            <w:r w:rsidRPr="00C37399">
              <w:rPr>
                <w:color w:val="002060"/>
              </w:rPr>
              <w:t>0</w:t>
            </w:r>
          </w:p>
        </w:tc>
      </w:tr>
      <w:tr w:rsidR="00D050FC" w:rsidRPr="00C37399" w14:paraId="74621191"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1879D" w14:textId="77777777" w:rsidR="00D050FC" w:rsidRPr="00C37399" w:rsidRDefault="00D050FC" w:rsidP="00E71934">
            <w:pPr>
              <w:pStyle w:val="rowtabella0"/>
              <w:rPr>
                <w:color w:val="002060"/>
              </w:rPr>
            </w:pPr>
            <w:r w:rsidRPr="00C3739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8EDD" w14:textId="77777777" w:rsidR="00D050FC" w:rsidRPr="00C37399" w:rsidRDefault="00D050FC" w:rsidP="00E71934">
            <w:pPr>
              <w:pStyle w:val="rowtabella0"/>
              <w:jc w:val="center"/>
              <w:rPr>
                <w:color w:val="002060"/>
              </w:rPr>
            </w:pPr>
            <w:r w:rsidRPr="00C373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A5CD"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8A6D"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7974"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0260"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EF4C" w14:textId="77777777" w:rsidR="00D050FC" w:rsidRPr="00C37399" w:rsidRDefault="00D050FC" w:rsidP="00E71934">
            <w:pPr>
              <w:pStyle w:val="rowtabella0"/>
              <w:jc w:val="center"/>
              <w:rPr>
                <w:color w:val="002060"/>
              </w:rPr>
            </w:pPr>
            <w:r w:rsidRPr="00C373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08F4" w14:textId="77777777" w:rsidR="00D050FC" w:rsidRPr="00C37399" w:rsidRDefault="00D050FC" w:rsidP="00E71934">
            <w:pPr>
              <w:pStyle w:val="rowtabella0"/>
              <w:jc w:val="center"/>
              <w:rPr>
                <w:color w:val="002060"/>
              </w:rPr>
            </w:pPr>
            <w:r w:rsidRPr="00C373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6A61"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0119" w14:textId="77777777" w:rsidR="00D050FC" w:rsidRPr="00C37399" w:rsidRDefault="00D050FC" w:rsidP="00E71934">
            <w:pPr>
              <w:pStyle w:val="rowtabella0"/>
              <w:jc w:val="center"/>
              <w:rPr>
                <w:color w:val="002060"/>
              </w:rPr>
            </w:pPr>
            <w:r w:rsidRPr="00C37399">
              <w:rPr>
                <w:color w:val="002060"/>
              </w:rPr>
              <w:t>0</w:t>
            </w:r>
          </w:p>
        </w:tc>
      </w:tr>
      <w:tr w:rsidR="00D050FC" w:rsidRPr="00C37399" w14:paraId="15344ACF"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8E0AF" w14:textId="77777777" w:rsidR="00D050FC" w:rsidRPr="00C37399" w:rsidRDefault="00D050FC" w:rsidP="00E71934">
            <w:pPr>
              <w:pStyle w:val="rowtabella0"/>
              <w:rPr>
                <w:color w:val="002060"/>
              </w:rPr>
            </w:pPr>
            <w:r w:rsidRPr="00C3739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80E7" w14:textId="77777777" w:rsidR="00D050FC" w:rsidRPr="00C37399" w:rsidRDefault="00D050FC" w:rsidP="00E71934">
            <w:pPr>
              <w:pStyle w:val="rowtabella0"/>
              <w:jc w:val="center"/>
              <w:rPr>
                <w:color w:val="002060"/>
              </w:rPr>
            </w:pPr>
            <w:r w:rsidRPr="00C373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E3FA"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C14A"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1B0F"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ECDB"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88AA" w14:textId="77777777" w:rsidR="00D050FC" w:rsidRPr="00C37399" w:rsidRDefault="00D050FC" w:rsidP="00E71934">
            <w:pPr>
              <w:pStyle w:val="rowtabella0"/>
              <w:jc w:val="center"/>
              <w:rPr>
                <w:color w:val="002060"/>
              </w:rPr>
            </w:pPr>
            <w:r w:rsidRPr="00C3739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CC4E" w14:textId="77777777" w:rsidR="00D050FC" w:rsidRPr="00C37399" w:rsidRDefault="00D050FC" w:rsidP="00E71934">
            <w:pPr>
              <w:pStyle w:val="rowtabella0"/>
              <w:jc w:val="center"/>
              <w:rPr>
                <w:color w:val="002060"/>
              </w:rPr>
            </w:pPr>
            <w:r w:rsidRPr="00C3739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B16A"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0A9F" w14:textId="77777777" w:rsidR="00D050FC" w:rsidRPr="00C37399" w:rsidRDefault="00D050FC" w:rsidP="00E71934">
            <w:pPr>
              <w:pStyle w:val="rowtabella0"/>
              <w:jc w:val="center"/>
              <w:rPr>
                <w:color w:val="002060"/>
              </w:rPr>
            </w:pPr>
            <w:r w:rsidRPr="00C37399">
              <w:rPr>
                <w:color w:val="002060"/>
              </w:rPr>
              <w:t>0</w:t>
            </w:r>
          </w:p>
        </w:tc>
      </w:tr>
      <w:tr w:rsidR="00D050FC" w:rsidRPr="00C37399" w14:paraId="18EF3832"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6A0E6" w14:textId="77777777" w:rsidR="00D050FC" w:rsidRPr="00C37399" w:rsidRDefault="00D050FC" w:rsidP="00E71934">
            <w:pPr>
              <w:pStyle w:val="rowtabella0"/>
              <w:rPr>
                <w:color w:val="002060"/>
                <w:lang w:val="es-ES"/>
              </w:rPr>
            </w:pPr>
            <w:r w:rsidRPr="00C3739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745C8"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0CA2"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A69D0"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049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E467"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FFF5" w14:textId="77777777" w:rsidR="00D050FC" w:rsidRPr="00C37399" w:rsidRDefault="00D050FC" w:rsidP="00E71934">
            <w:pPr>
              <w:pStyle w:val="rowtabella0"/>
              <w:jc w:val="center"/>
              <w:rPr>
                <w:color w:val="002060"/>
              </w:rPr>
            </w:pPr>
            <w:r w:rsidRPr="00C373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5138" w14:textId="77777777" w:rsidR="00D050FC" w:rsidRPr="00C37399" w:rsidRDefault="00D050FC" w:rsidP="00E71934">
            <w:pPr>
              <w:pStyle w:val="rowtabella0"/>
              <w:jc w:val="center"/>
              <w:rPr>
                <w:color w:val="002060"/>
              </w:rPr>
            </w:pPr>
            <w:r w:rsidRPr="00C373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8486"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BE7A" w14:textId="77777777" w:rsidR="00D050FC" w:rsidRPr="00C37399" w:rsidRDefault="00D050FC" w:rsidP="00E71934">
            <w:pPr>
              <w:pStyle w:val="rowtabella0"/>
              <w:jc w:val="center"/>
              <w:rPr>
                <w:color w:val="002060"/>
              </w:rPr>
            </w:pPr>
            <w:r w:rsidRPr="00C37399">
              <w:rPr>
                <w:color w:val="002060"/>
              </w:rPr>
              <w:t>0</w:t>
            </w:r>
          </w:p>
        </w:tc>
      </w:tr>
      <w:tr w:rsidR="00D050FC" w:rsidRPr="00C37399" w14:paraId="5C71B02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BA2E4" w14:textId="77777777" w:rsidR="00D050FC" w:rsidRPr="00C37399" w:rsidRDefault="00D050FC" w:rsidP="00E71934">
            <w:pPr>
              <w:pStyle w:val="rowtabella0"/>
              <w:rPr>
                <w:color w:val="002060"/>
              </w:rPr>
            </w:pPr>
            <w:r w:rsidRPr="00C3739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DEAA"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17CA"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A049"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ECC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98F5"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B79D" w14:textId="77777777" w:rsidR="00D050FC" w:rsidRPr="00C37399" w:rsidRDefault="00D050FC" w:rsidP="00E71934">
            <w:pPr>
              <w:pStyle w:val="rowtabella0"/>
              <w:jc w:val="center"/>
              <w:rPr>
                <w:color w:val="002060"/>
              </w:rPr>
            </w:pPr>
            <w:r w:rsidRPr="00C373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B5E3" w14:textId="77777777" w:rsidR="00D050FC" w:rsidRPr="00C37399" w:rsidRDefault="00D050FC" w:rsidP="00E71934">
            <w:pPr>
              <w:pStyle w:val="rowtabella0"/>
              <w:jc w:val="center"/>
              <w:rPr>
                <w:color w:val="002060"/>
              </w:rPr>
            </w:pPr>
            <w:r w:rsidRPr="00C3739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939D" w14:textId="77777777" w:rsidR="00D050FC" w:rsidRPr="00C37399" w:rsidRDefault="00D050FC" w:rsidP="00E71934">
            <w:pPr>
              <w:pStyle w:val="rowtabella0"/>
              <w:jc w:val="center"/>
              <w:rPr>
                <w:color w:val="002060"/>
              </w:rPr>
            </w:pPr>
            <w:r w:rsidRPr="00C3739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D92F" w14:textId="77777777" w:rsidR="00D050FC" w:rsidRPr="00C37399" w:rsidRDefault="00D050FC" w:rsidP="00E71934">
            <w:pPr>
              <w:pStyle w:val="rowtabella0"/>
              <w:jc w:val="center"/>
              <w:rPr>
                <w:color w:val="002060"/>
              </w:rPr>
            </w:pPr>
            <w:r w:rsidRPr="00C37399">
              <w:rPr>
                <w:color w:val="002060"/>
              </w:rPr>
              <w:t>0</w:t>
            </w:r>
          </w:p>
        </w:tc>
      </w:tr>
      <w:tr w:rsidR="00D050FC" w:rsidRPr="00C37399" w14:paraId="0FE97C4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0687F" w14:textId="77777777" w:rsidR="00D050FC" w:rsidRPr="00C37399" w:rsidRDefault="00D050FC" w:rsidP="00E71934">
            <w:pPr>
              <w:pStyle w:val="rowtabella0"/>
              <w:rPr>
                <w:color w:val="002060"/>
              </w:rPr>
            </w:pPr>
            <w:r w:rsidRPr="00C3739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81D1"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F2D1"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DEC5"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F0CC"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BC05"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D3AC"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4EBE" w14:textId="77777777" w:rsidR="00D050FC" w:rsidRPr="00C37399" w:rsidRDefault="00D050FC" w:rsidP="00E71934">
            <w:pPr>
              <w:pStyle w:val="rowtabella0"/>
              <w:jc w:val="center"/>
              <w:rPr>
                <w:color w:val="002060"/>
              </w:rPr>
            </w:pPr>
            <w:r w:rsidRPr="00C3739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A006" w14:textId="77777777" w:rsidR="00D050FC" w:rsidRPr="00C37399" w:rsidRDefault="00D050FC" w:rsidP="00E71934">
            <w:pPr>
              <w:pStyle w:val="rowtabella0"/>
              <w:jc w:val="center"/>
              <w:rPr>
                <w:color w:val="002060"/>
              </w:rPr>
            </w:pPr>
            <w:r w:rsidRPr="00C373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C737" w14:textId="77777777" w:rsidR="00D050FC" w:rsidRPr="00C37399" w:rsidRDefault="00D050FC" w:rsidP="00E71934">
            <w:pPr>
              <w:pStyle w:val="rowtabella0"/>
              <w:jc w:val="center"/>
              <w:rPr>
                <w:color w:val="002060"/>
              </w:rPr>
            </w:pPr>
            <w:r w:rsidRPr="00C37399">
              <w:rPr>
                <w:color w:val="002060"/>
              </w:rPr>
              <w:t>1</w:t>
            </w:r>
          </w:p>
        </w:tc>
      </w:tr>
      <w:tr w:rsidR="00D050FC" w:rsidRPr="00C37399" w14:paraId="32EA9781"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523812" w14:textId="77777777" w:rsidR="00D050FC" w:rsidRPr="00C37399" w:rsidRDefault="00D050FC" w:rsidP="00E71934">
            <w:pPr>
              <w:pStyle w:val="rowtabella0"/>
              <w:rPr>
                <w:color w:val="002060"/>
              </w:rPr>
            </w:pPr>
            <w:r w:rsidRPr="00C3739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B073"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2889"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D3E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3CDA"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3011"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D0D8" w14:textId="77777777" w:rsidR="00D050FC" w:rsidRPr="00C37399" w:rsidRDefault="00D050FC" w:rsidP="00E71934">
            <w:pPr>
              <w:pStyle w:val="rowtabella0"/>
              <w:jc w:val="center"/>
              <w:rPr>
                <w:color w:val="002060"/>
              </w:rPr>
            </w:pPr>
            <w:r w:rsidRPr="00C373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D20C" w14:textId="77777777" w:rsidR="00D050FC" w:rsidRPr="00C37399" w:rsidRDefault="00D050FC" w:rsidP="00E71934">
            <w:pPr>
              <w:pStyle w:val="rowtabella0"/>
              <w:jc w:val="center"/>
              <w:rPr>
                <w:color w:val="002060"/>
              </w:rPr>
            </w:pPr>
            <w:r w:rsidRPr="00C3739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FF90" w14:textId="77777777" w:rsidR="00D050FC" w:rsidRPr="00C37399" w:rsidRDefault="00D050FC" w:rsidP="00E71934">
            <w:pPr>
              <w:pStyle w:val="rowtabella0"/>
              <w:jc w:val="center"/>
              <w:rPr>
                <w:color w:val="002060"/>
              </w:rPr>
            </w:pPr>
            <w:r w:rsidRPr="00C3739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CEBAF" w14:textId="77777777" w:rsidR="00D050FC" w:rsidRPr="00C37399" w:rsidRDefault="00D050FC" w:rsidP="00E71934">
            <w:pPr>
              <w:pStyle w:val="rowtabella0"/>
              <w:jc w:val="center"/>
              <w:rPr>
                <w:color w:val="002060"/>
              </w:rPr>
            </w:pPr>
            <w:r w:rsidRPr="00C37399">
              <w:rPr>
                <w:color w:val="002060"/>
              </w:rPr>
              <w:t>0</w:t>
            </w:r>
          </w:p>
        </w:tc>
      </w:tr>
    </w:tbl>
    <w:p w14:paraId="6CC2FE29" w14:textId="77777777" w:rsidR="00D050FC" w:rsidRPr="00C37399" w:rsidRDefault="00D050FC" w:rsidP="00D050FC">
      <w:pPr>
        <w:pStyle w:val="breakline"/>
        <w:rPr>
          <w:rFonts w:eastAsiaTheme="minorEastAsia"/>
          <w:color w:val="002060"/>
        </w:rPr>
      </w:pPr>
    </w:p>
    <w:p w14:paraId="0F9D63FB" w14:textId="77777777" w:rsidR="00D050FC" w:rsidRPr="00C37399" w:rsidRDefault="00D050FC" w:rsidP="00D050FC">
      <w:pPr>
        <w:pStyle w:val="breakline"/>
        <w:rPr>
          <w:color w:val="002060"/>
        </w:rPr>
      </w:pPr>
    </w:p>
    <w:p w14:paraId="24115C0B" w14:textId="77777777" w:rsidR="00D050FC" w:rsidRPr="00C37399" w:rsidRDefault="00D050FC" w:rsidP="00D050FC">
      <w:pPr>
        <w:pStyle w:val="titolocampionato0"/>
        <w:shd w:val="clear" w:color="auto" w:fill="CCCCCC"/>
        <w:spacing w:before="80" w:after="40"/>
        <w:rPr>
          <w:color w:val="002060"/>
        </w:rPr>
      </w:pPr>
      <w:r w:rsidRPr="00C37399">
        <w:rPr>
          <w:color w:val="002060"/>
        </w:rPr>
        <w:t>UNDER 17 C5 REGIONALI MASCHILI</w:t>
      </w:r>
    </w:p>
    <w:p w14:paraId="4904CCE4" w14:textId="77777777" w:rsidR="00D050FC" w:rsidRPr="00C37399" w:rsidRDefault="00D050FC" w:rsidP="00D050FC">
      <w:pPr>
        <w:pStyle w:val="titoloprinc0"/>
        <w:rPr>
          <w:color w:val="002060"/>
        </w:rPr>
      </w:pPr>
      <w:r w:rsidRPr="00C37399">
        <w:rPr>
          <w:color w:val="002060"/>
        </w:rPr>
        <w:t>RISULTATI</w:t>
      </w:r>
    </w:p>
    <w:p w14:paraId="583517D3" w14:textId="77777777" w:rsidR="00D050FC" w:rsidRPr="00C37399" w:rsidRDefault="00D050FC" w:rsidP="00D050FC">
      <w:pPr>
        <w:pStyle w:val="breakline"/>
        <w:rPr>
          <w:color w:val="002060"/>
        </w:rPr>
      </w:pPr>
    </w:p>
    <w:p w14:paraId="07DFE10F" w14:textId="77777777" w:rsidR="00D050FC" w:rsidRPr="00C37399" w:rsidRDefault="00D050FC" w:rsidP="00D050FC">
      <w:pPr>
        <w:pStyle w:val="sottotitolocampionato10"/>
        <w:rPr>
          <w:color w:val="002060"/>
        </w:rPr>
      </w:pPr>
      <w:r w:rsidRPr="00C37399">
        <w:rPr>
          <w:color w:val="002060"/>
        </w:rPr>
        <w:t>RISULTATI UFFICIALI GARE DEL 25/01/2023</w:t>
      </w:r>
    </w:p>
    <w:p w14:paraId="32C9A30A" w14:textId="77777777" w:rsidR="00D050FC" w:rsidRPr="00D050FC" w:rsidRDefault="00D050FC" w:rsidP="00D050FC">
      <w:pPr>
        <w:pStyle w:val="sottotitolocampionato20"/>
        <w:spacing w:before="0" w:beforeAutospacing="0" w:after="0" w:afterAutospacing="0"/>
        <w:rPr>
          <w:rFonts w:ascii="Arial" w:hAnsi="Arial" w:cs="Arial"/>
          <w:color w:val="002060"/>
          <w:sz w:val="20"/>
          <w:szCs w:val="20"/>
        </w:rPr>
      </w:pPr>
      <w:r w:rsidRPr="00D050FC">
        <w:rPr>
          <w:rFonts w:ascii="Arial" w:hAnsi="Arial" w:cs="Arial"/>
          <w:color w:val="002060"/>
          <w:sz w:val="20"/>
          <w:szCs w:val="20"/>
        </w:rPr>
        <w:t>Si trascrivono qui di seguito i risultati ufficiali delle gare disputate</w:t>
      </w:r>
    </w:p>
    <w:p w14:paraId="7C807F03" w14:textId="77777777" w:rsidR="00D050FC" w:rsidRPr="00C37399" w:rsidRDefault="00D050FC" w:rsidP="00D050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050FC" w:rsidRPr="00C37399" w14:paraId="7E432147" w14:textId="77777777" w:rsidTr="00E7193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50FC" w:rsidRPr="00C37399" w14:paraId="4A9FF06E" w14:textId="77777777" w:rsidTr="00E719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581C2" w14:textId="77777777" w:rsidR="00D050FC" w:rsidRPr="00C37399" w:rsidRDefault="00D050FC" w:rsidP="00E71934">
                  <w:pPr>
                    <w:pStyle w:val="headertabella0"/>
                    <w:rPr>
                      <w:color w:val="002060"/>
                    </w:rPr>
                  </w:pPr>
                  <w:r w:rsidRPr="00C37399">
                    <w:rPr>
                      <w:color w:val="002060"/>
                    </w:rPr>
                    <w:t>GIRONE B - 6 Giornata - R</w:t>
                  </w:r>
                </w:p>
              </w:tc>
            </w:tr>
            <w:tr w:rsidR="00D050FC" w:rsidRPr="00C37399" w14:paraId="3FF9A80C" w14:textId="77777777" w:rsidTr="00E7193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D77696" w14:textId="77777777" w:rsidR="00D050FC" w:rsidRPr="00C37399" w:rsidRDefault="00D050FC" w:rsidP="00E71934">
                  <w:pPr>
                    <w:pStyle w:val="rowtabella0"/>
                    <w:rPr>
                      <w:color w:val="002060"/>
                    </w:rPr>
                  </w:pPr>
                  <w:r w:rsidRPr="00C37399">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ED5567" w14:textId="77777777" w:rsidR="00D050FC" w:rsidRPr="00C37399" w:rsidRDefault="00D050FC" w:rsidP="00E71934">
                  <w:pPr>
                    <w:pStyle w:val="rowtabella0"/>
                    <w:rPr>
                      <w:color w:val="002060"/>
                    </w:rPr>
                  </w:pPr>
                  <w:r w:rsidRPr="00C37399">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F1FC1B" w14:textId="77777777" w:rsidR="00D050FC" w:rsidRPr="00C37399" w:rsidRDefault="00D050FC" w:rsidP="00E71934">
                  <w:pPr>
                    <w:pStyle w:val="rowtabella0"/>
                    <w:jc w:val="center"/>
                    <w:rPr>
                      <w:color w:val="002060"/>
                    </w:rPr>
                  </w:pPr>
                  <w:r w:rsidRPr="00C37399">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14750" w14:textId="77777777" w:rsidR="00D050FC" w:rsidRPr="00C37399" w:rsidRDefault="00D050FC" w:rsidP="00E71934">
                  <w:pPr>
                    <w:pStyle w:val="rowtabella0"/>
                    <w:jc w:val="center"/>
                    <w:rPr>
                      <w:color w:val="002060"/>
                    </w:rPr>
                  </w:pPr>
                  <w:r w:rsidRPr="00C37399">
                    <w:rPr>
                      <w:color w:val="002060"/>
                    </w:rPr>
                    <w:t> </w:t>
                  </w:r>
                </w:p>
              </w:tc>
            </w:tr>
          </w:tbl>
          <w:p w14:paraId="67B0A1FC" w14:textId="77777777" w:rsidR="00D050FC" w:rsidRPr="00C37399" w:rsidRDefault="00D050FC" w:rsidP="00E71934">
            <w:pPr>
              <w:rPr>
                <w:color w:val="002060"/>
              </w:rPr>
            </w:pPr>
          </w:p>
        </w:tc>
      </w:tr>
    </w:tbl>
    <w:p w14:paraId="70608DBC" w14:textId="77777777" w:rsidR="00D050FC" w:rsidRPr="00C37399" w:rsidRDefault="00D050FC" w:rsidP="00D050FC">
      <w:pPr>
        <w:pStyle w:val="breakline"/>
        <w:rPr>
          <w:rFonts w:eastAsiaTheme="minorEastAsia"/>
          <w:color w:val="002060"/>
        </w:rPr>
      </w:pPr>
    </w:p>
    <w:p w14:paraId="432A69B2" w14:textId="77777777" w:rsidR="00D050FC" w:rsidRPr="00C37399" w:rsidRDefault="00D050FC" w:rsidP="00D050FC">
      <w:pPr>
        <w:pStyle w:val="breakline"/>
        <w:rPr>
          <w:color w:val="002060"/>
        </w:rPr>
      </w:pPr>
    </w:p>
    <w:p w14:paraId="4D25AA01" w14:textId="77777777" w:rsidR="00D050FC" w:rsidRPr="00C37399" w:rsidRDefault="00D050FC" w:rsidP="00D050FC">
      <w:pPr>
        <w:pStyle w:val="titoloprinc0"/>
        <w:rPr>
          <w:color w:val="002060"/>
        </w:rPr>
      </w:pPr>
      <w:r w:rsidRPr="00C37399">
        <w:rPr>
          <w:color w:val="002060"/>
        </w:rPr>
        <w:t>CLASSIFICA</w:t>
      </w:r>
    </w:p>
    <w:p w14:paraId="38F7C81F" w14:textId="77777777" w:rsidR="00D050FC" w:rsidRPr="00C37399" w:rsidRDefault="00D050FC" w:rsidP="00D050FC">
      <w:pPr>
        <w:pStyle w:val="breakline"/>
        <w:rPr>
          <w:color w:val="002060"/>
        </w:rPr>
      </w:pPr>
    </w:p>
    <w:p w14:paraId="14C52C59" w14:textId="77777777" w:rsidR="00D050FC" w:rsidRPr="00C37399" w:rsidRDefault="00D050FC" w:rsidP="00D050FC">
      <w:pPr>
        <w:pStyle w:val="breakline"/>
        <w:rPr>
          <w:color w:val="002060"/>
        </w:rPr>
      </w:pPr>
    </w:p>
    <w:p w14:paraId="6B431910" w14:textId="77777777" w:rsidR="00D050FC" w:rsidRPr="00C37399" w:rsidRDefault="00D050FC" w:rsidP="00D050FC">
      <w:pPr>
        <w:pStyle w:val="sottotitolocampionato10"/>
        <w:rPr>
          <w:color w:val="002060"/>
        </w:rPr>
      </w:pPr>
      <w:r w:rsidRPr="00C373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2B74C649"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566A3"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F3D61"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274A1"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0F56B"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3D4CD"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78887"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D6489"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685CD"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805DA"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56A1D" w14:textId="77777777" w:rsidR="00D050FC" w:rsidRPr="00C37399" w:rsidRDefault="00D050FC" w:rsidP="00E71934">
            <w:pPr>
              <w:pStyle w:val="headertabella0"/>
              <w:rPr>
                <w:color w:val="002060"/>
              </w:rPr>
            </w:pPr>
            <w:r w:rsidRPr="00C37399">
              <w:rPr>
                <w:color w:val="002060"/>
              </w:rPr>
              <w:t>PE</w:t>
            </w:r>
          </w:p>
        </w:tc>
      </w:tr>
      <w:tr w:rsidR="00D050FC" w:rsidRPr="00C37399" w14:paraId="4B76F2F5"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799A3" w14:textId="77777777" w:rsidR="00D050FC" w:rsidRPr="00C37399" w:rsidRDefault="00D050FC" w:rsidP="00E71934">
            <w:pPr>
              <w:pStyle w:val="rowtabella0"/>
              <w:rPr>
                <w:color w:val="002060"/>
              </w:rPr>
            </w:pPr>
            <w:r w:rsidRPr="00C3739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E81F" w14:textId="77777777" w:rsidR="00D050FC" w:rsidRPr="00C37399" w:rsidRDefault="00D050FC" w:rsidP="00E71934">
            <w:pPr>
              <w:pStyle w:val="rowtabella0"/>
              <w:jc w:val="center"/>
              <w:rPr>
                <w:color w:val="002060"/>
              </w:rPr>
            </w:pPr>
            <w:r w:rsidRPr="00C373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A1F0"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4242" w14:textId="77777777" w:rsidR="00D050FC" w:rsidRPr="00C37399" w:rsidRDefault="00D050FC" w:rsidP="00E71934">
            <w:pPr>
              <w:pStyle w:val="rowtabella0"/>
              <w:jc w:val="center"/>
              <w:rPr>
                <w:color w:val="002060"/>
              </w:rPr>
            </w:pPr>
            <w:r w:rsidRPr="00C373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E884"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0A9C"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E9C7" w14:textId="77777777" w:rsidR="00D050FC" w:rsidRPr="00C37399" w:rsidRDefault="00D050FC" w:rsidP="00E71934">
            <w:pPr>
              <w:pStyle w:val="rowtabella0"/>
              <w:jc w:val="center"/>
              <w:rPr>
                <w:color w:val="002060"/>
              </w:rPr>
            </w:pPr>
            <w:r w:rsidRPr="00C37399">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2285F" w14:textId="77777777" w:rsidR="00D050FC" w:rsidRPr="00C37399" w:rsidRDefault="00D050FC" w:rsidP="00E71934">
            <w:pPr>
              <w:pStyle w:val="rowtabella0"/>
              <w:jc w:val="center"/>
              <w:rPr>
                <w:color w:val="002060"/>
              </w:rPr>
            </w:pPr>
            <w:r w:rsidRPr="00C373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9D61" w14:textId="77777777" w:rsidR="00D050FC" w:rsidRPr="00C37399" w:rsidRDefault="00D050FC" w:rsidP="00E71934">
            <w:pPr>
              <w:pStyle w:val="rowtabella0"/>
              <w:jc w:val="center"/>
              <w:rPr>
                <w:color w:val="002060"/>
              </w:rPr>
            </w:pPr>
            <w:r w:rsidRPr="00C3739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560C" w14:textId="77777777" w:rsidR="00D050FC" w:rsidRPr="00C37399" w:rsidRDefault="00D050FC" w:rsidP="00E71934">
            <w:pPr>
              <w:pStyle w:val="rowtabella0"/>
              <w:jc w:val="center"/>
              <w:rPr>
                <w:color w:val="002060"/>
              </w:rPr>
            </w:pPr>
            <w:r w:rsidRPr="00C37399">
              <w:rPr>
                <w:color w:val="002060"/>
              </w:rPr>
              <w:t>0</w:t>
            </w:r>
          </w:p>
        </w:tc>
      </w:tr>
      <w:tr w:rsidR="00D050FC" w:rsidRPr="00C37399" w14:paraId="11FB484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390B9" w14:textId="77777777" w:rsidR="00D050FC" w:rsidRPr="00C37399" w:rsidRDefault="00D050FC" w:rsidP="00E71934">
            <w:pPr>
              <w:pStyle w:val="rowtabella0"/>
              <w:rPr>
                <w:color w:val="002060"/>
              </w:rPr>
            </w:pPr>
            <w:r w:rsidRPr="00C3739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DC60" w14:textId="77777777" w:rsidR="00D050FC" w:rsidRPr="00C37399" w:rsidRDefault="00D050FC" w:rsidP="00E71934">
            <w:pPr>
              <w:pStyle w:val="rowtabella0"/>
              <w:jc w:val="center"/>
              <w:rPr>
                <w:color w:val="002060"/>
              </w:rPr>
            </w:pPr>
            <w:r w:rsidRPr="00C373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408B"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DD1B"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08A9"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098B"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04A5" w14:textId="77777777" w:rsidR="00D050FC" w:rsidRPr="00C37399" w:rsidRDefault="00D050FC" w:rsidP="00E71934">
            <w:pPr>
              <w:pStyle w:val="rowtabella0"/>
              <w:jc w:val="center"/>
              <w:rPr>
                <w:color w:val="002060"/>
              </w:rPr>
            </w:pPr>
            <w:r w:rsidRPr="00C3739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FE30" w14:textId="77777777" w:rsidR="00D050FC" w:rsidRPr="00C37399" w:rsidRDefault="00D050FC" w:rsidP="00E71934">
            <w:pPr>
              <w:pStyle w:val="rowtabella0"/>
              <w:jc w:val="center"/>
              <w:rPr>
                <w:color w:val="002060"/>
              </w:rPr>
            </w:pPr>
            <w:r w:rsidRPr="00C373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65E2" w14:textId="77777777" w:rsidR="00D050FC" w:rsidRPr="00C37399" w:rsidRDefault="00D050FC" w:rsidP="00E71934">
            <w:pPr>
              <w:pStyle w:val="rowtabella0"/>
              <w:jc w:val="center"/>
              <w:rPr>
                <w:color w:val="002060"/>
              </w:rPr>
            </w:pPr>
            <w:r w:rsidRPr="00C373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5F0D" w14:textId="77777777" w:rsidR="00D050FC" w:rsidRPr="00C37399" w:rsidRDefault="00D050FC" w:rsidP="00E71934">
            <w:pPr>
              <w:pStyle w:val="rowtabella0"/>
              <w:jc w:val="center"/>
              <w:rPr>
                <w:color w:val="002060"/>
              </w:rPr>
            </w:pPr>
            <w:r w:rsidRPr="00C37399">
              <w:rPr>
                <w:color w:val="002060"/>
              </w:rPr>
              <w:t>0</w:t>
            </w:r>
          </w:p>
        </w:tc>
      </w:tr>
      <w:tr w:rsidR="00D050FC" w:rsidRPr="00C37399" w14:paraId="0CE7F364"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14587" w14:textId="77777777" w:rsidR="00D050FC" w:rsidRPr="00C37399" w:rsidRDefault="00D050FC" w:rsidP="00E71934">
            <w:pPr>
              <w:pStyle w:val="rowtabella0"/>
              <w:rPr>
                <w:color w:val="002060"/>
              </w:rPr>
            </w:pPr>
            <w:r w:rsidRPr="00C3739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358A" w14:textId="77777777" w:rsidR="00D050FC" w:rsidRPr="00C37399" w:rsidRDefault="00D050FC" w:rsidP="00E71934">
            <w:pPr>
              <w:pStyle w:val="rowtabella0"/>
              <w:jc w:val="center"/>
              <w:rPr>
                <w:color w:val="002060"/>
              </w:rPr>
            </w:pPr>
            <w:r w:rsidRPr="00C373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E5BF"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9878"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0364"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FE54"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9EAD" w14:textId="77777777" w:rsidR="00D050FC" w:rsidRPr="00C37399" w:rsidRDefault="00D050FC" w:rsidP="00E71934">
            <w:pPr>
              <w:pStyle w:val="rowtabella0"/>
              <w:jc w:val="center"/>
              <w:rPr>
                <w:color w:val="002060"/>
              </w:rPr>
            </w:pPr>
            <w:r w:rsidRPr="00C3739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3B99" w14:textId="77777777" w:rsidR="00D050FC" w:rsidRPr="00C37399" w:rsidRDefault="00D050FC" w:rsidP="00E71934">
            <w:pPr>
              <w:pStyle w:val="rowtabella0"/>
              <w:jc w:val="center"/>
              <w:rPr>
                <w:color w:val="002060"/>
              </w:rPr>
            </w:pPr>
            <w:r w:rsidRPr="00C373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33E0" w14:textId="77777777" w:rsidR="00D050FC" w:rsidRPr="00C37399" w:rsidRDefault="00D050FC" w:rsidP="00E71934">
            <w:pPr>
              <w:pStyle w:val="rowtabella0"/>
              <w:jc w:val="center"/>
              <w:rPr>
                <w:color w:val="002060"/>
              </w:rPr>
            </w:pPr>
            <w:r w:rsidRPr="00C3739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E34E" w14:textId="77777777" w:rsidR="00D050FC" w:rsidRPr="00C37399" w:rsidRDefault="00D050FC" w:rsidP="00E71934">
            <w:pPr>
              <w:pStyle w:val="rowtabella0"/>
              <w:jc w:val="center"/>
              <w:rPr>
                <w:color w:val="002060"/>
              </w:rPr>
            </w:pPr>
            <w:r w:rsidRPr="00C37399">
              <w:rPr>
                <w:color w:val="002060"/>
              </w:rPr>
              <w:t>0</w:t>
            </w:r>
          </w:p>
        </w:tc>
      </w:tr>
      <w:tr w:rsidR="00D050FC" w:rsidRPr="00C37399" w14:paraId="1510137B"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104D1" w14:textId="77777777" w:rsidR="00D050FC" w:rsidRPr="00C37399" w:rsidRDefault="00D050FC" w:rsidP="00E71934">
            <w:pPr>
              <w:pStyle w:val="rowtabella0"/>
              <w:rPr>
                <w:color w:val="002060"/>
              </w:rPr>
            </w:pPr>
            <w:r w:rsidRPr="00C3739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9653" w14:textId="77777777" w:rsidR="00D050FC" w:rsidRPr="00C37399" w:rsidRDefault="00D050FC" w:rsidP="00E71934">
            <w:pPr>
              <w:pStyle w:val="rowtabella0"/>
              <w:jc w:val="center"/>
              <w:rPr>
                <w:color w:val="002060"/>
              </w:rPr>
            </w:pPr>
            <w:r w:rsidRPr="00C373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C42C"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938B"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00E1"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9938"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DF3F" w14:textId="77777777" w:rsidR="00D050FC" w:rsidRPr="00C37399" w:rsidRDefault="00D050FC" w:rsidP="00E71934">
            <w:pPr>
              <w:pStyle w:val="rowtabella0"/>
              <w:jc w:val="center"/>
              <w:rPr>
                <w:color w:val="002060"/>
              </w:rPr>
            </w:pPr>
            <w:r w:rsidRPr="00C3739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4EED" w14:textId="77777777" w:rsidR="00D050FC" w:rsidRPr="00C37399" w:rsidRDefault="00D050FC" w:rsidP="00E71934">
            <w:pPr>
              <w:pStyle w:val="rowtabella0"/>
              <w:jc w:val="center"/>
              <w:rPr>
                <w:color w:val="002060"/>
              </w:rPr>
            </w:pPr>
            <w:r w:rsidRPr="00C3739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A82C"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842B" w14:textId="77777777" w:rsidR="00D050FC" w:rsidRPr="00C37399" w:rsidRDefault="00D050FC" w:rsidP="00E71934">
            <w:pPr>
              <w:pStyle w:val="rowtabella0"/>
              <w:jc w:val="center"/>
              <w:rPr>
                <w:color w:val="002060"/>
              </w:rPr>
            </w:pPr>
            <w:r w:rsidRPr="00C37399">
              <w:rPr>
                <w:color w:val="002060"/>
              </w:rPr>
              <w:t>0</w:t>
            </w:r>
          </w:p>
        </w:tc>
      </w:tr>
      <w:tr w:rsidR="00D050FC" w:rsidRPr="00C37399" w14:paraId="6F922C51"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80F75" w14:textId="77777777" w:rsidR="00D050FC" w:rsidRPr="00C37399" w:rsidRDefault="00D050FC" w:rsidP="00E71934">
            <w:pPr>
              <w:pStyle w:val="rowtabella0"/>
              <w:rPr>
                <w:color w:val="002060"/>
                <w:lang w:val="es-ES"/>
              </w:rPr>
            </w:pPr>
            <w:r w:rsidRPr="00C3739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B0B4"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C1E2"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C26E"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F32A"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801B"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4A3A" w14:textId="77777777" w:rsidR="00D050FC" w:rsidRPr="00C37399" w:rsidRDefault="00D050FC" w:rsidP="00E71934">
            <w:pPr>
              <w:pStyle w:val="rowtabella0"/>
              <w:jc w:val="center"/>
              <w:rPr>
                <w:color w:val="002060"/>
              </w:rPr>
            </w:pPr>
            <w:r w:rsidRPr="00C3739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524F" w14:textId="77777777" w:rsidR="00D050FC" w:rsidRPr="00C37399" w:rsidRDefault="00D050FC" w:rsidP="00E71934">
            <w:pPr>
              <w:pStyle w:val="rowtabella0"/>
              <w:jc w:val="center"/>
              <w:rPr>
                <w:color w:val="002060"/>
              </w:rPr>
            </w:pPr>
            <w:r w:rsidRPr="00C3739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8639"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3DA2" w14:textId="77777777" w:rsidR="00D050FC" w:rsidRPr="00C37399" w:rsidRDefault="00D050FC" w:rsidP="00E71934">
            <w:pPr>
              <w:pStyle w:val="rowtabella0"/>
              <w:jc w:val="center"/>
              <w:rPr>
                <w:color w:val="002060"/>
              </w:rPr>
            </w:pPr>
            <w:r w:rsidRPr="00C37399">
              <w:rPr>
                <w:color w:val="002060"/>
              </w:rPr>
              <w:t>0</w:t>
            </w:r>
          </w:p>
        </w:tc>
      </w:tr>
      <w:tr w:rsidR="00D050FC" w:rsidRPr="00C37399" w14:paraId="1C460B68"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B0FAB" w14:textId="77777777" w:rsidR="00D050FC" w:rsidRPr="00C37399" w:rsidRDefault="00D050FC" w:rsidP="00E71934">
            <w:pPr>
              <w:pStyle w:val="rowtabella0"/>
              <w:rPr>
                <w:color w:val="002060"/>
                <w:lang w:val="es-ES"/>
              </w:rPr>
            </w:pPr>
            <w:r w:rsidRPr="00C37399">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F0DC"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E450"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BA56"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56F3"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7CB8"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93E1" w14:textId="77777777" w:rsidR="00D050FC" w:rsidRPr="00C37399" w:rsidRDefault="00D050FC" w:rsidP="00E71934">
            <w:pPr>
              <w:pStyle w:val="rowtabella0"/>
              <w:jc w:val="center"/>
              <w:rPr>
                <w:color w:val="002060"/>
              </w:rPr>
            </w:pPr>
            <w:r w:rsidRPr="00C373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144D" w14:textId="77777777" w:rsidR="00D050FC" w:rsidRPr="00C37399" w:rsidRDefault="00D050FC" w:rsidP="00E71934">
            <w:pPr>
              <w:pStyle w:val="rowtabella0"/>
              <w:jc w:val="center"/>
              <w:rPr>
                <w:color w:val="002060"/>
              </w:rPr>
            </w:pPr>
            <w:r w:rsidRPr="00C3739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A7AA" w14:textId="77777777" w:rsidR="00D050FC" w:rsidRPr="00C37399" w:rsidRDefault="00D050FC" w:rsidP="00E71934">
            <w:pPr>
              <w:pStyle w:val="rowtabella0"/>
              <w:jc w:val="center"/>
              <w:rPr>
                <w:color w:val="002060"/>
              </w:rPr>
            </w:pPr>
            <w:r w:rsidRPr="00C373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E87E" w14:textId="77777777" w:rsidR="00D050FC" w:rsidRPr="00C37399" w:rsidRDefault="00D050FC" w:rsidP="00E71934">
            <w:pPr>
              <w:pStyle w:val="rowtabella0"/>
              <w:jc w:val="center"/>
              <w:rPr>
                <w:color w:val="002060"/>
              </w:rPr>
            </w:pPr>
            <w:r w:rsidRPr="00C37399">
              <w:rPr>
                <w:color w:val="002060"/>
              </w:rPr>
              <w:t>0</w:t>
            </w:r>
          </w:p>
        </w:tc>
      </w:tr>
      <w:tr w:rsidR="00D050FC" w:rsidRPr="00C37399" w14:paraId="5A04920B"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06255" w14:textId="77777777" w:rsidR="00D050FC" w:rsidRPr="00C37399" w:rsidRDefault="00D050FC" w:rsidP="00E71934">
            <w:pPr>
              <w:pStyle w:val="rowtabella0"/>
              <w:rPr>
                <w:color w:val="002060"/>
              </w:rPr>
            </w:pPr>
            <w:r w:rsidRPr="00C3739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30A5"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F4A5"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3B75"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9EFE"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458D"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EC71" w14:textId="77777777" w:rsidR="00D050FC" w:rsidRPr="00C37399" w:rsidRDefault="00D050FC" w:rsidP="00E71934">
            <w:pPr>
              <w:pStyle w:val="rowtabella0"/>
              <w:jc w:val="center"/>
              <w:rPr>
                <w:color w:val="002060"/>
              </w:rPr>
            </w:pPr>
            <w:r w:rsidRPr="00C373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8A0F" w14:textId="77777777" w:rsidR="00D050FC" w:rsidRPr="00C37399" w:rsidRDefault="00D050FC" w:rsidP="00E71934">
            <w:pPr>
              <w:pStyle w:val="rowtabella0"/>
              <w:jc w:val="center"/>
              <w:rPr>
                <w:color w:val="002060"/>
              </w:rPr>
            </w:pPr>
            <w:r w:rsidRPr="00C37399">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4794"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C258" w14:textId="77777777" w:rsidR="00D050FC" w:rsidRPr="00C37399" w:rsidRDefault="00D050FC" w:rsidP="00E71934">
            <w:pPr>
              <w:pStyle w:val="rowtabella0"/>
              <w:jc w:val="center"/>
              <w:rPr>
                <w:color w:val="002060"/>
              </w:rPr>
            </w:pPr>
            <w:r w:rsidRPr="00C37399">
              <w:rPr>
                <w:color w:val="002060"/>
              </w:rPr>
              <w:t>0</w:t>
            </w:r>
          </w:p>
        </w:tc>
      </w:tr>
    </w:tbl>
    <w:p w14:paraId="7C63954C" w14:textId="77777777" w:rsidR="00D050FC" w:rsidRPr="00C37399" w:rsidRDefault="00D050FC" w:rsidP="00D050FC">
      <w:pPr>
        <w:pStyle w:val="breakline"/>
        <w:rPr>
          <w:rFonts w:eastAsiaTheme="minorEastAsia"/>
          <w:color w:val="002060"/>
        </w:rPr>
      </w:pPr>
    </w:p>
    <w:p w14:paraId="136374A1" w14:textId="77777777" w:rsidR="00D050FC" w:rsidRPr="00C37399" w:rsidRDefault="00D050FC" w:rsidP="00D050FC">
      <w:pPr>
        <w:pStyle w:val="breakline"/>
        <w:rPr>
          <w:color w:val="002060"/>
        </w:rPr>
      </w:pPr>
    </w:p>
    <w:p w14:paraId="697E0D3E" w14:textId="77777777" w:rsidR="00D050FC" w:rsidRPr="00C37399" w:rsidRDefault="00D050FC" w:rsidP="00D050FC">
      <w:pPr>
        <w:pStyle w:val="sottotitolocampionato10"/>
        <w:rPr>
          <w:color w:val="002060"/>
        </w:rPr>
      </w:pPr>
      <w:r w:rsidRPr="00C373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559DC84A"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EEBAD"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411C1"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A0502"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F0D25"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8222E"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3FB2F"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7DD98"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CC771"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C0EDE"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34C2A" w14:textId="77777777" w:rsidR="00D050FC" w:rsidRPr="00C37399" w:rsidRDefault="00D050FC" w:rsidP="00E71934">
            <w:pPr>
              <w:pStyle w:val="headertabella0"/>
              <w:rPr>
                <w:color w:val="002060"/>
              </w:rPr>
            </w:pPr>
            <w:r w:rsidRPr="00C37399">
              <w:rPr>
                <w:color w:val="002060"/>
              </w:rPr>
              <w:t>PE</w:t>
            </w:r>
          </w:p>
        </w:tc>
      </w:tr>
      <w:tr w:rsidR="00D050FC" w:rsidRPr="00C37399" w14:paraId="37E5CBB4"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9A157" w14:textId="77777777" w:rsidR="00D050FC" w:rsidRPr="00C37399" w:rsidRDefault="00D050FC" w:rsidP="00E71934">
            <w:pPr>
              <w:pStyle w:val="rowtabella0"/>
              <w:rPr>
                <w:color w:val="002060"/>
              </w:rPr>
            </w:pPr>
            <w:r w:rsidRPr="00C3739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5401" w14:textId="77777777" w:rsidR="00D050FC" w:rsidRPr="00C37399" w:rsidRDefault="00D050FC" w:rsidP="00E71934">
            <w:pPr>
              <w:pStyle w:val="rowtabella0"/>
              <w:jc w:val="center"/>
              <w:rPr>
                <w:color w:val="002060"/>
              </w:rPr>
            </w:pPr>
            <w:r w:rsidRPr="00C373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9C8E"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C689"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2C2B"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4285"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AB14" w14:textId="77777777" w:rsidR="00D050FC" w:rsidRPr="00C37399" w:rsidRDefault="00D050FC" w:rsidP="00E71934">
            <w:pPr>
              <w:pStyle w:val="rowtabella0"/>
              <w:jc w:val="center"/>
              <w:rPr>
                <w:color w:val="002060"/>
              </w:rPr>
            </w:pPr>
            <w:r w:rsidRPr="00C3739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F209"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1FF6" w14:textId="77777777" w:rsidR="00D050FC" w:rsidRPr="00C37399" w:rsidRDefault="00D050FC" w:rsidP="00E71934">
            <w:pPr>
              <w:pStyle w:val="rowtabella0"/>
              <w:jc w:val="center"/>
              <w:rPr>
                <w:color w:val="002060"/>
              </w:rPr>
            </w:pPr>
            <w:r w:rsidRPr="00C3739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C7ED" w14:textId="77777777" w:rsidR="00D050FC" w:rsidRPr="00C37399" w:rsidRDefault="00D050FC" w:rsidP="00E71934">
            <w:pPr>
              <w:pStyle w:val="rowtabella0"/>
              <w:jc w:val="center"/>
              <w:rPr>
                <w:color w:val="002060"/>
              </w:rPr>
            </w:pPr>
            <w:r w:rsidRPr="00C37399">
              <w:rPr>
                <w:color w:val="002060"/>
              </w:rPr>
              <w:t>0</w:t>
            </w:r>
          </w:p>
        </w:tc>
      </w:tr>
      <w:tr w:rsidR="00D050FC" w:rsidRPr="00C37399" w14:paraId="2D1E7141"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494DB" w14:textId="77777777" w:rsidR="00D050FC" w:rsidRPr="00C37399" w:rsidRDefault="00D050FC" w:rsidP="00E71934">
            <w:pPr>
              <w:pStyle w:val="rowtabella0"/>
              <w:rPr>
                <w:color w:val="002060"/>
              </w:rPr>
            </w:pPr>
            <w:r w:rsidRPr="00C373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4E94" w14:textId="77777777" w:rsidR="00D050FC" w:rsidRPr="00C37399" w:rsidRDefault="00D050FC" w:rsidP="00E71934">
            <w:pPr>
              <w:pStyle w:val="rowtabella0"/>
              <w:jc w:val="center"/>
              <w:rPr>
                <w:color w:val="002060"/>
              </w:rPr>
            </w:pPr>
            <w:r w:rsidRPr="00C373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665F"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25D9"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DFC8"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CF5A"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856A" w14:textId="77777777" w:rsidR="00D050FC" w:rsidRPr="00C37399" w:rsidRDefault="00D050FC" w:rsidP="00E71934">
            <w:pPr>
              <w:pStyle w:val="rowtabella0"/>
              <w:jc w:val="center"/>
              <w:rPr>
                <w:color w:val="002060"/>
              </w:rPr>
            </w:pPr>
            <w:r w:rsidRPr="00C3739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058E" w14:textId="77777777" w:rsidR="00D050FC" w:rsidRPr="00C37399" w:rsidRDefault="00D050FC" w:rsidP="00E71934">
            <w:pPr>
              <w:pStyle w:val="rowtabella0"/>
              <w:jc w:val="center"/>
              <w:rPr>
                <w:color w:val="002060"/>
              </w:rPr>
            </w:pPr>
            <w:r w:rsidRPr="00C3739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EE74" w14:textId="77777777" w:rsidR="00D050FC" w:rsidRPr="00C37399" w:rsidRDefault="00D050FC" w:rsidP="00E71934">
            <w:pPr>
              <w:pStyle w:val="rowtabella0"/>
              <w:jc w:val="center"/>
              <w:rPr>
                <w:color w:val="002060"/>
              </w:rPr>
            </w:pPr>
            <w:r w:rsidRPr="00C3739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B820" w14:textId="77777777" w:rsidR="00D050FC" w:rsidRPr="00C37399" w:rsidRDefault="00D050FC" w:rsidP="00E71934">
            <w:pPr>
              <w:pStyle w:val="rowtabella0"/>
              <w:jc w:val="center"/>
              <w:rPr>
                <w:color w:val="002060"/>
              </w:rPr>
            </w:pPr>
            <w:r w:rsidRPr="00C37399">
              <w:rPr>
                <w:color w:val="002060"/>
              </w:rPr>
              <w:t>0</w:t>
            </w:r>
          </w:p>
        </w:tc>
      </w:tr>
      <w:tr w:rsidR="00D050FC" w:rsidRPr="00C37399" w14:paraId="2F76911E"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B84FD" w14:textId="77777777" w:rsidR="00D050FC" w:rsidRPr="00C37399" w:rsidRDefault="00D050FC" w:rsidP="00E71934">
            <w:pPr>
              <w:pStyle w:val="rowtabella0"/>
              <w:rPr>
                <w:color w:val="002060"/>
              </w:rPr>
            </w:pPr>
            <w:r w:rsidRPr="00C3739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7E20"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95DF"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7CC8"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C65E"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E973"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D0CB" w14:textId="77777777" w:rsidR="00D050FC" w:rsidRPr="00C37399" w:rsidRDefault="00D050FC" w:rsidP="00E71934">
            <w:pPr>
              <w:pStyle w:val="rowtabella0"/>
              <w:jc w:val="center"/>
              <w:rPr>
                <w:color w:val="002060"/>
              </w:rPr>
            </w:pPr>
            <w:r w:rsidRPr="00C3739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EADE" w14:textId="77777777" w:rsidR="00D050FC" w:rsidRPr="00C37399" w:rsidRDefault="00D050FC" w:rsidP="00E71934">
            <w:pPr>
              <w:pStyle w:val="rowtabella0"/>
              <w:jc w:val="center"/>
              <w:rPr>
                <w:color w:val="002060"/>
              </w:rPr>
            </w:pPr>
            <w:r w:rsidRPr="00C373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086F" w14:textId="77777777" w:rsidR="00D050FC" w:rsidRPr="00C37399" w:rsidRDefault="00D050FC" w:rsidP="00E71934">
            <w:pPr>
              <w:pStyle w:val="rowtabella0"/>
              <w:jc w:val="center"/>
              <w:rPr>
                <w:color w:val="002060"/>
              </w:rPr>
            </w:pPr>
            <w:r w:rsidRPr="00C3739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7699" w14:textId="77777777" w:rsidR="00D050FC" w:rsidRPr="00C37399" w:rsidRDefault="00D050FC" w:rsidP="00E71934">
            <w:pPr>
              <w:pStyle w:val="rowtabella0"/>
              <w:jc w:val="center"/>
              <w:rPr>
                <w:color w:val="002060"/>
              </w:rPr>
            </w:pPr>
            <w:r w:rsidRPr="00C37399">
              <w:rPr>
                <w:color w:val="002060"/>
              </w:rPr>
              <w:t>0</w:t>
            </w:r>
          </w:p>
        </w:tc>
      </w:tr>
      <w:tr w:rsidR="00D050FC" w:rsidRPr="00C37399" w14:paraId="682C0D63"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9F4F3" w14:textId="77777777" w:rsidR="00D050FC" w:rsidRPr="00C37399" w:rsidRDefault="00D050FC" w:rsidP="00E71934">
            <w:pPr>
              <w:pStyle w:val="rowtabella0"/>
              <w:rPr>
                <w:color w:val="002060"/>
              </w:rPr>
            </w:pPr>
            <w:r w:rsidRPr="00C3739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124C" w14:textId="77777777" w:rsidR="00D050FC" w:rsidRPr="00C37399" w:rsidRDefault="00D050FC" w:rsidP="00E71934">
            <w:pPr>
              <w:pStyle w:val="rowtabella0"/>
              <w:jc w:val="center"/>
              <w:rPr>
                <w:color w:val="002060"/>
              </w:rPr>
            </w:pPr>
            <w:r w:rsidRPr="00C373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EFE8"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92B1"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4A00"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903B"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040B" w14:textId="77777777" w:rsidR="00D050FC" w:rsidRPr="00C37399" w:rsidRDefault="00D050FC" w:rsidP="00E71934">
            <w:pPr>
              <w:pStyle w:val="rowtabella0"/>
              <w:jc w:val="center"/>
              <w:rPr>
                <w:color w:val="002060"/>
              </w:rPr>
            </w:pPr>
            <w:r w:rsidRPr="00C3739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0751" w14:textId="77777777" w:rsidR="00D050FC" w:rsidRPr="00C37399" w:rsidRDefault="00D050FC" w:rsidP="00E71934">
            <w:pPr>
              <w:pStyle w:val="rowtabella0"/>
              <w:jc w:val="center"/>
              <w:rPr>
                <w:color w:val="002060"/>
              </w:rPr>
            </w:pPr>
            <w:r w:rsidRPr="00C3739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88DD"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6956" w14:textId="77777777" w:rsidR="00D050FC" w:rsidRPr="00C37399" w:rsidRDefault="00D050FC" w:rsidP="00E71934">
            <w:pPr>
              <w:pStyle w:val="rowtabella0"/>
              <w:jc w:val="center"/>
              <w:rPr>
                <w:color w:val="002060"/>
              </w:rPr>
            </w:pPr>
            <w:r w:rsidRPr="00C37399">
              <w:rPr>
                <w:color w:val="002060"/>
              </w:rPr>
              <w:t>0</w:t>
            </w:r>
          </w:p>
        </w:tc>
      </w:tr>
      <w:tr w:rsidR="00D050FC" w:rsidRPr="00C37399" w14:paraId="758831C5"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A869F" w14:textId="77777777" w:rsidR="00D050FC" w:rsidRPr="00C37399" w:rsidRDefault="00D050FC" w:rsidP="00E71934">
            <w:pPr>
              <w:pStyle w:val="rowtabella0"/>
              <w:rPr>
                <w:color w:val="002060"/>
                <w:lang w:val="es-ES"/>
              </w:rPr>
            </w:pPr>
            <w:r w:rsidRPr="00C3739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850A"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8D19"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E854"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95BE"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487A"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61D6" w14:textId="77777777" w:rsidR="00D050FC" w:rsidRPr="00C37399" w:rsidRDefault="00D050FC" w:rsidP="00E71934">
            <w:pPr>
              <w:pStyle w:val="rowtabella0"/>
              <w:jc w:val="center"/>
              <w:rPr>
                <w:color w:val="002060"/>
              </w:rPr>
            </w:pPr>
            <w:r w:rsidRPr="00C373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2FB2" w14:textId="77777777" w:rsidR="00D050FC" w:rsidRPr="00C37399" w:rsidRDefault="00D050FC" w:rsidP="00E71934">
            <w:pPr>
              <w:pStyle w:val="rowtabella0"/>
              <w:jc w:val="center"/>
              <w:rPr>
                <w:color w:val="002060"/>
              </w:rPr>
            </w:pPr>
            <w:r w:rsidRPr="00C3739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FC184"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B67A" w14:textId="77777777" w:rsidR="00D050FC" w:rsidRPr="00C37399" w:rsidRDefault="00D050FC" w:rsidP="00E71934">
            <w:pPr>
              <w:pStyle w:val="rowtabella0"/>
              <w:jc w:val="center"/>
              <w:rPr>
                <w:color w:val="002060"/>
              </w:rPr>
            </w:pPr>
            <w:r w:rsidRPr="00C37399">
              <w:rPr>
                <w:color w:val="002060"/>
              </w:rPr>
              <w:t>0</w:t>
            </w:r>
          </w:p>
        </w:tc>
      </w:tr>
      <w:tr w:rsidR="00D050FC" w:rsidRPr="00C37399" w14:paraId="0C26DB77"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A4F67" w14:textId="77777777" w:rsidR="00D050FC" w:rsidRPr="00C37399" w:rsidRDefault="00D050FC" w:rsidP="00E71934">
            <w:pPr>
              <w:pStyle w:val="rowtabella0"/>
              <w:rPr>
                <w:color w:val="002060"/>
              </w:rPr>
            </w:pPr>
            <w:r w:rsidRPr="00C3739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C736"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1D35"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7C1B"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E954"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2D56"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EC6B"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BD35" w14:textId="77777777" w:rsidR="00D050FC" w:rsidRPr="00C37399" w:rsidRDefault="00D050FC" w:rsidP="00E71934">
            <w:pPr>
              <w:pStyle w:val="rowtabella0"/>
              <w:jc w:val="center"/>
              <w:rPr>
                <w:color w:val="002060"/>
              </w:rPr>
            </w:pPr>
            <w:r w:rsidRPr="00C3739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694E" w14:textId="77777777" w:rsidR="00D050FC" w:rsidRPr="00C37399" w:rsidRDefault="00D050FC" w:rsidP="00E71934">
            <w:pPr>
              <w:pStyle w:val="rowtabella0"/>
              <w:jc w:val="center"/>
              <w:rPr>
                <w:color w:val="002060"/>
              </w:rPr>
            </w:pPr>
            <w:r w:rsidRPr="00C3739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A104" w14:textId="77777777" w:rsidR="00D050FC" w:rsidRPr="00C37399" w:rsidRDefault="00D050FC" w:rsidP="00E71934">
            <w:pPr>
              <w:pStyle w:val="rowtabella0"/>
              <w:jc w:val="center"/>
              <w:rPr>
                <w:color w:val="002060"/>
              </w:rPr>
            </w:pPr>
            <w:r w:rsidRPr="00C37399">
              <w:rPr>
                <w:color w:val="002060"/>
              </w:rPr>
              <w:t>0</w:t>
            </w:r>
          </w:p>
        </w:tc>
      </w:tr>
      <w:tr w:rsidR="00D050FC" w:rsidRPr="00C37399" w14:paraId="401E1B3D"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E22DF" w14:textId="77777777" w:rsidR="00D050FC" w:rsidRPr="00C37399" w:rsidRDefault="00D050FC" w:rsidP="00E71934">
            <w:pPr>
              <w:pStyle w:val="rowtabella0"/>
              <w:rPr>
                <w:color w:val="002060"/>
                <w:lang w:val="es-ES"/>
              </w:rPr>
            </w:pPr>
            <w:r w:rsidRPr="00C3739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9929"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6CB1"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C859"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D685"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A480"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A9D3" w14:textId="77777777" w:rsidR="00D050FC" w:rsidRPr="00C37399" w:rsidRDefault="00D050FC" w:rsidP="00E71934">
            <w:pPr>
              <w:pStyle w:val="rowtabella0"/>
              <w:jc w:val="center"/>
              <w:rPr>
                <w:color w:val="002060"/>
              </w:rPr>
            </w:pPr>
            <w:r w:rsidRPr="00C373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F014" w14:textId="77777777" w:rsidR="00D050FC" w:rsidRPr="00C37399" w:rsidRDefault="00D050FC" w:rsidP="00E71934">
            <w:pPr>
              <w:pStyle w:val="rowtabella0"/>
              <w:jc w:val="center"/>
              <w:rPr>
                <w:color w:val="002060"/>
              </w:rPr>
            </w:pPr>
            <w:r w:rsidRPr="00C3739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DC73" w14:textId="77777777" w:rsidR="00D050FC" w:rsidRPr="00C37399" w:rsidRDefault="00D050FC" w:rsidP="00E71934">
            <w:pPr>
              <w:pStyle w:val="rowtabella0"/>
              <w:jc w:val="center"/>
              <w:rPr>
                <w:color w:val="002060"/>
              </w:rPr>
            </w:pPr>
            <w:r w:rsidRPr="00C3739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EF8F" w14:textId="77777777" w:rsidR="00D050FC" w:rsidRPr="00C37399" w:rsidRDefault="00D050FC" w:rsidP="00E71934">
            <w:pPr>
              <w:pStyle w:val="rowtabella0"/>
              <w:jc w:val="center"/>
              <w:rPr>
                <w:color w:val="002060"/>
              </w:rPr>
            </w:pPr>
            <w:r w:rsidRPr="00C37399">
              <w:rPr>
                <w:color w:val="002060"/>
              </w:rPr>
              <w:t>0</w:t>
            </w:r>
          </w:p>
        </w:tc>
      </w:tr>
      <w:tr w:rsidR="00D050FC" w:rsidRPr="00C37399" w14:paraId="7CFCC1FF"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7C847" w14:textId="77777777" w:rsidR="00D050FC" w:rsidRPr="00C37399" w:rsidRDefault="00D050FC" w:rsidP="00E71934">
            <w:pPr>
              <w:pStyle w:val="rowtabella0"/>
              <w:rPr>
                <w:color w:val="002060"/>
              </w:rPr>
            </w:pPr>
            <w:r w:rsidRPr="00C3739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32D1"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72C3"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7FF9"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6B32"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1AD5"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23A9" w14:textId="77777777" w:rsidR="00D050FC" w:rsidRPr="00C37399" w:rsidRDefault="00D050FC" w:rsidP="00E71934">
            <w:pPr>
              <w:pStyle w:val="rowtabella0"/>
              <w:jc w:val="center"/>
              <w:rPr>
                <w:color w:val="002060"/>
              </w:rPr>
            </w:pPr>
            <w:r w:rsidRPr="00C3739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F2C4" w14:textId="77777777" w:rsidR="00D050FC" w:rsidRPr="00C37399" w:rsidRDefault="00D050FC" w:rsidP="00E71934">
            <w:pPr>
              <w:pStyle w:val="rowtabella0"/>
              <w:jc w:val="center"/>
              <w:rPr>
                <w:color w:val="002060"/>
              </w:rPr>
            </w:pPr>
            <w:r w:rsidRPr="00C3739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4A75" w14:textId="77777777" w:rsidR="00D050FC" w:rsidRPr="00C37399" w:rsidRDefault="00D050FC" w:rsidP="00E71934">
            <w:pPr>
              <w:pStyle w:val="rowtabella0"/>
              <w:jc w:val="center"/>
              <w:rPr>
                <w:color w:val="002060"/>
              </w:rPr>
            </w:pPr>
            <w:r w:rsidRPr="00C373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2AA4" w14:textId="77777777" w:rsidR="00D050FC" w:rsidRPr="00C37399" w:rsidRDefault="00D050FC" w:rsidP="00E71934">
            <w:pPr>
              <w:pStyle w:val="rowtabella0"/>
              <w:jc w:val="center"/>
              <w:rPr>
                <w:color w:val="002060"/>
              </w:rPr>
            </w:pPr>
            <w:r w:rsidRPr="00C37399">
              <w:rPr>
                <w:color w:val="002060"/>
              </w:rPr>
              <w:t>0</w:t>
            </w:r>
          </w:p>
        </w:tc>
      </w:tr>
    </w:tbl>
    <w:p w14:paraId="07AB4D8C" w14:textId="77777777" w:rsidR="00D050FC" w:rsidRPr="00C37399" w:rsidRDefault="00D050FC" w:rsidP="00D050FC">
      <w:pPr>
        <w:pStyle w:val="breakline"/>
        <w:rPr>
          <w:rFonts w:eastAsiaTheme="minorEastAsia"/>
          <w:color w:val="002060"/>
        </w:rPr>
      </w:pPr>
    </w:p>
    <w:p w14:paraId="51CABBB7" w14:textId="77777777" w:rsidR="00D050FC" w:rsidRPr="00C37399" w:rsidRDefault="00D050FC" w:rsidP="00D050FC">
      <w:pPr>
        <w:pStyle w:val="breakline"/>
        <w:rPr>
          <w:color w:val="002060"/>
        </w:rPr>
      </w:pPr>
    </w:p>
    <w:p w14:paraId="69903CBC" w14:textId="77777777" w:rsidR="00D050FC" w:rsidRPr="00C37399" w:rsidRDefault="00D050FC" w:rsidP="00D050FC">
      <w:pPr>
        <w:pStyle w:val="sottotitolocampionato10"/>
        <w:rPr>
          <w:color w:val="002060"/>
        </w:rPr>
      </w:pPr>
      <w:r w:rsidRPr="00C373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1AA5B09D"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EFA8"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4E76F"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F5A47"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71E2C"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69A9"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B2C8B"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8BA85"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85AFA"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20C8"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16B13" w14:textId="77777777" w:rsidR="00D050FC" w:rsidRPr="00C37399" w:rsidRDefault="00D050FC" w:rsidP="00E71934">
            <w:pPr>
              <w:pStyle w:val="headertabella0"/>
              <w:rPr>
                <w:color w:val="002060"/>
              </w:rPr>
            </w:pPr>
            <w:r w:rsidRPr="00C37399">
              <w:rPr>
                <w:color w:val="002060"/>
              </w:rPr>
              <w:t>PE</w:t>
            </w:r>
          </w:p>
        </w:tc>
      </w:tr>
      <w:tr w:rsidR="00D050FC" w:rsidRPr="00C37399" w14:paraId="7D450444"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5427C" w14:textId="77777777" w:rsidR="00D050FC" w:rsidRPr="00C37399" w:rsidRDefault="00D050FC" w:rsidP="00E71934">
            <w:pPr>
              <w:pStyle w:val="rowtabella0"/>
              <w:rPr>
                <w:color w:val="002060"/>
                <w:lang w:val="es-ES"/>
              </w:rPr>
            </w:pPr>
            <w:r w:rsidRPr="00C37399">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8BE0" w14:textId="77777777" w:rsidR="00D050FC" w:rsidRPr="00C37399" w:rsidRDefault="00D050FC" w:rsidP="00E71934">
            <w:pPr>
              <w:pStyle w:val="rowtabella0"/>
              <w:jc w:val="center"/>
              <w:rPr>
                <w:color w:val="002060"/>
              </w:rPr>
            </w:pPr>
            <w:r w:rsidRPr="00C373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01BD"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A90C"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EEB9"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2658"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D09E" w14:textId="77777777" w:rsidR="00D050FC" w:rsidRPr="00C37399" w:rsidRDefault="00D050FC" w:rsidP="00E71934">
            <w:pPr>
              <w:pStyle w:val="rowtabella0"/>
              <w:jc w:val="center"/>
              <w:rPr>
                <w:color w:val="002060"/>
              </w:rPr>
            </w:pPr>
            <w:r w:rsidRPr="00C37399">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FE4A" w14:textId="77777777" w:rsidR="00D050FC" w:rsidRPr="00C37399" w:rsidRDefault="00D050FC" w:rsidP="00E71934">
            <w:pPr>
              <w:pStyle w:val="rowtabella0"/>
              <w:jc w:val="center"/>
              <w:rPr>
                <w:color w:val="002060"/>
              </w:rPr>
            </w:pPr>
            <w:r w:rsidRPr="00C373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1BE7" w14:textId="77777777" w:rsidR="00D050FC" w:rsidRPr="00C37399" w:rsidRDefault="00D050FC" w:rsidP="00E71934">
            <w:pPr>
              <w:pStyle w:val="rowtabella0"/>
              <w:jc w:val="center"/>
              <w:rPr>
                <w:color w:val="002060"/>
              </w:rPr>
            </w:pPr>
            <w:r w:rsidRPr="00C3739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172E" w14:textId="77777777" w:rsidR="00D050FC" w:rsidRPr="00C37399" w:rsidRDefault="00D050FC" w:rsidP="00E71934">
            <w:pPr>
              <w:pStyle w:val="rowtabella0"/>
              <w:jc w:val="center"/>
              <w:rPr>
                <w:color w:val="002060"/>
              </w:rPr>
            </w:pPr>
            <w:r w:rsidRPr="00C37399">
              <w:rPr>
                <w:color w:val="002060"/>
              </w:rPr>
              <w:t>0</w:t>
            </w:r>
          </w:p>
        </w:tc>
      </w:tr>
      <w:tr w:rsidR="00D050FC" w:rsidRPr="00C37399" w14:paraId="245965F2"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1AC9F" w14:textId="77777777" w:rsidR="00D050FC" w:rsidRPr="00C37399" w:rsidRDefault="00D050FC" w:rsidP="00E71934">
            <w:pPr>
              <w:pStyle w:val="rowtabella0"/>
              <w:rPr>
                <w:color w:val="002060"/>
              </w:rPr>
            </w:pPr>
            <w:r w:rsidRPr="00C3739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3CC9" w14:textId="77777777" w:rsidR="00D050FC" w:rsidRPr="00C37399" w:rsidRDefault="00D050FC" w:rsidP="00E71934">
            <w:pPr>
              <w:pStyle w:val="rowtabella0"/>
              <w:jc w:val="center"/>
              <w:rPr>
                <w:color w:val="002060"/>
              </w:rPr>
            </w:pPr>
            <w:r w:rsidRPr="00C373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A982"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CCCC" w14:textId="77777777" w:rsidR="00D050FC" w:rsidRPr="00C37399" w:rsidRDefault="00D050FC" w:rsidP="00E71934">
            <w:pPr>
              <w:pStyle w:val="rowtabella0"/>
              <w:jc w:val="center"/>
              <w:rPr>
                <w:color w:val="002060"/>
              </w:rPr>
            </w:pPr>
            <w:r w:rsidRPr="00C373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48F83"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99E3"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78B4" w14:textId="77777777" w:rsidR="00D050FC" w:rsidRPr="00C37399" w:rsidRDefault="00D050FC" w:rsidP="00E71934">
            <w:pPr>
              <w:pStyle w:val="rowtabella0"/>
              <w:jc w:val="center"/>
              <w:rPr>
                <w:color w:val="002060"/>
              </w:rPr>
            </w:pPr>
            <w:r w:rsidRPr="00C37399">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3FB2" w14:textId="77777777" w:rsidR="00D050FC" w:rsidRPr="00C37399" w:rsidRDefault="00D050FC" w:rsidP="00E71934">
            <w:pPr>
              <w:pStyle w:val="rowtabella0"/>
              <w:jc w:val="center"/>
              <w:rPr>
                <w:color w:val="002060"/>
              </w:rPr>
            </w:pPr>
            <w:r w:rsidRPr="00C3739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733E" w14:textId="77777777" w:rsidR="00D050FC" w:rsidRPr="00C37399" w:rsidRDefault="00D050FC" w:rsidP="00E71934">
            <w:pPr>
              <w:pStyle w:val="rowtabella0"/>
              <w:jc w:val="center"/>
              <w:rPr>
                <w:color w:val="002060"/>
              </w:rPr>
            </w:pPr>
            <w:r w:rsidRPr="00C3739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FABA" w14:textId="77777777" w:rsidR="00D050FC" w:rsidRPr="00C37399" w:rsidRDefault="00D050FC" w:rsidP="00E71934">
            <w:pPr>
              <w:pStyle w:val="rowtabella0"/>
              <w:jc w:val="center"/>
              <w:rPr>
                <w:color w:val="002060"/>
              </w:rPr>
            </w:pPr>
            <w:r w:rsidRPr="00C37399">
              <w:rPr>
                <w:color w:val="002060"/>
              </w:rPr>
              <w:t>0</w:t>
            </w:r>
          </w:p>
        </w:tc>
      </w:tr>
      <w:tr w:rsidR="00D050FC" w:rsidRPr="00C37399" w14:paraId="31E697D9"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8CD7C" w14:textId="77777777" w:rsidR="00D050FC" w:rsidRPr="00C37399" w:rsidRDefault="00D050FC" w:rsidP="00E71934">
            <w:pPr>
              <w:pStyle w:val="rowtabella0"/>
              <w:rPr>
                <w:color w:val="002060"/>
              </w:rPr>
            </w:pPr>
            <w:r w:rsidRPr="00C3739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CCFD" w14:textId="77777777" w:rsidR="00D050FC" w:rsidRPr="00C37399" w:rsidRDefault="00D050FC" w:rsidP="00E71934">
            <w:pPr>
              <w:pStyle w:val="rowtabella0"/>
              <w:jc w:val="center"/>
              <w:rPr>
                <w:color w:val="002060"/>
              </w:rPr>
            </w:pPr>
            <w:r w:rsidRPr="00C3739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CF90"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B65C"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A23E"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EE8E"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82BF" w14:textId="77777777" w:rsidR="00D050FC" w:rsidRPr="00C37399" w:rsidRDefault="00D050FC" w:rsidP="00E71934">
            <w:pPr>
              <w:pStyle w:val="rowtabella0"/>
              <w:jc w:val="center"/>
              <w:rPr>
                <w:color w:val="002060"/>
              </w:rPr>
            </w:pPr>
            <w:r w:rsidRPr="00C3739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A5F8" w14:textId="77777777" w:rsidR="00D050FC" w:rsidRPr="00C37399" w:rsidRDefault="00D050FC" w:rsidP="00E71934">
            <w:pPr>
              <w:pStyle w:val="rowtabella0"/>
              <w:jc w:val="center"/>
              <w:rPr>
                <w:color w:val="002060"/>
              </w:rPr>
            </w:pPr>
            <w:r w:rsidRPr="00C373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C0A3" w14:textId="77777777" w:rsidR="00D050FC" w:rsidRPr="00C37399" w:rsidRDefault="00D050FC" w:rsidP="00E71934">
            <w:pPr>
              <w:pStyle w:val="rowtabella0"/>
              <w:jc w:val="center"/>
              <w:rPr>
                <w:color w:val="002060"/>
              </w:rPr>
            </w:pPr>
            <w:r w:rsidRPr="00C373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E0C4" w14:textId="77777777" w:rsidR="00D050FC" w:rsidRPr="00C37399" w:rsidRDefault="00D050FC" w:rsidP="00E71934">
            <w:pPr>
              <w:pStyle w:val="rowtabella0"/>
              <w:jc w:val="center"/>
              <w:rPr>
                <w:color w:val="002060"/>
              </w:rPr>
            </w:pPr>
            <w:r w:rsidRPr="00C37399">
              <w:rPr>
                <w:color w:val="002060"/>
              </w:rPr>
              <w:t>0</w:t>
            </w:r>
          </w:p>
        </w:tc>
      </w:tr>
      <w:tr w:rsidR="00D050FC" w:rsidRPr="00C37399" w14:paraId="664984B6"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C1D1F" w14:textId="77777777" w:rsidR="00D050FC" w:rsidRPr="00C37399" w:rsidRDefault="00D050FC" w:rsidP="00E71934">
            <w:pPr>
              <w:pStyle w:val="rowtabella0"/>
              <w:rPr>
                <w:color w:val="002060"/>
              </w:rPr>
            </w:pPr>
            <w:r w:rsidRPr="00C37399">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1E6E" w14:textId="77777777" w:rsidR="00D050FC" w:rsidRPr="00C37399" w:rsidRDefault="00D050FC" w:rsidP="00E71934">
            <w:pPr>
              <w:pStyle w:val="rowtabella0"/>
              <w:jc w:val="center"/>
              <w:rPr>
                <w:color w:val="002060"/>
              </w:rPr>
            </w:pPr>
            <w:r w:rsidRPr="00C373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38A8"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C3E93"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7A6D"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6616"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4691" w14:textId="77777777" w:rsidR="00D050FC" w:rsidRPr="00C37399" w:rsidRDefault="00D050FC" w:rsidP="00E71934">
            <w:pPr>
              <w:pStyle w:val="rowtabella0"/>
              <w:jc w:val="center"/>
              <w:rPr>
                <w:color w:val="002060"/>
              </w:rPr>
            </w:pPr>
            <w:r w:rsidRPr="00C3739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E3B7" w14:textId="77777777" w:rsidR="00D050FC" w:rsidRPr="00C37399" w:rsidRDefault="00D050FC" w:rsidP="00E71934">
            <w:pPr>
              <w:pStyle w:val="rowtabella0"/>
              <w:jc w:val="center"/>
              <w:rPr>
                <w:color w:val="002060"/>
              </w:rPr>
            </w:pPr>
            <w:r w:rsidRPr="00C3739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2E8C7"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F987" w14:textId="77777777" w:rsidR="00D050FC" w:rsidRPr="00C37399" w:rsidRDefault="00D050FC" w:rsidP="00E71934">
            <w:pPr>
              <w:pStyle w:val="rowtabella0"/>
              <w:jc w:val="center"/>
              <w:rPr>
                <w:color w:val="002060"/>
              </w:rPr>
            </w:pPr>
            <w:r w:rsidRPr="00C37399">
              <w:rPr>
                <w:color w:val="002060"/>
              </w:rPr>
              <w:t>0</w:t>
            </w:r>
          </w:p>
        </w:tc>
      </w:tr>
      <w:tr w:rsidR="00D050FC" w:rsidRPr="00C37399" w14:paraId="6ADF2F40"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51DB3" w14:textId="77777777" w:rsidR="00D050FC" w:rsidRPr="00C37399" w:rsidRDefault="00D050FC" w:rsidP="00E71934">
            <w:pPr>
              <w:pStyle w:val="rowtabella0"/>
              <w:rPr>
                <w:color w:val="002060"/>
              </w:rPr>
            </w:pPr>
            <w:r w:rsidRPr="00C37399">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1EDE"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DF07"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DC1BF"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963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90D7"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8D66" w14:textId="77777777" w:rsidR="00D050FC" w:rsidRPr="00C37399" w:rsidRDefault="00D050FC" w:rsidP="00E71934">
            <w:pPr>
              <w:pStyle w:val="rowtabella0"/>
              <w:jc w:val="center"/>
              <w:rPr>
                <w:color w:val="002060"/>
              </w:rPr>
            </w:pPr>
            <w:r w:rsidRPr="00C3739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87A6" w14:textId="77777777" w:rsidR="00D050FC" w:rsidRPr="00C37399" w:rsidRDefault="00D050FC" w:rsidP="00E71934">
            <w:pPr>
              <w:pStyle w:val="rowtabella0"/>
              <w:jc w:val="center"/>
              <w:rPr>
                <w:color w:val="002060"/>
              </w:rPr>
            </w:pPr>
            <w:r w:rsidRPr="00C3739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E66A" w14:textId="77777777" w:rsidR="00D050FC" w:rsidRPr="00C37399" w:rsidRDefault="00D050FC" w:rsidP="00E71934">
            <w:pPr>
              <w:pStyle w:val="rowtabella0"/>
              <w:jc w:val="center"/>
              <w:rPr>
                <w:color w:val="002060"/>
              </w:rPr>
            </w:pPr>
            <w:r w:rsidRPr="00C3739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34C4" w14:textId="77777777" w:rsidR="00D050FC" w:rsidRPr="00C37399" w:rsidRDefault="00D050FC" w:rsidP="00E71934">
            <w:pPr>
              <w:pStyle w:val="rowtabella0"/>
              <w:jc w:val="center"/>
              <w:rPr>
                <w:color w:val="002060"/>
              </w:rPr>
            </w:pPr>
            <w:r w:rsidRPr="00C37399">
              <w:rPr>
                <w:color w:val="002060"/>
              </w:rPr>
              <w:t>0</w:t>
            </w:r>
          </w:p>
        </w:tc>
      </w:tr>
      <w:tr w:rsidR="00D050FC" w:rsidRPr="00C37399" w14:paraId="4B9BD3E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4983F" w14:textId="77777777" w:rsidR="00D050FC" w:rsidRPr="00C37399" w:rsidRDefault="00D050FC" w:rsidP="00E71934">
            <w:pPr>
              <w:pStyle w:val="rowtabella0"/>
              <w:rPr>
                <w:color w:val="002060"/>
              </w:rPr>
            </w:pPr>
            <w:r w:rsidRPr="00C3739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753E"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8286"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0E99"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B4BC"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7021"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880B" w14:textId="77777777" w:rsidR="00D050FC" w:rsidRPr="00C37399" w:rsidRDefault="00D050FC" w:rsidP="00E71934">
            <w:pPr>
              <w:pStyle w:val="rowtabella0"/>
              <w:jc w:val="center"/>
              <w:rPr>
                <w:color w:val="002060"/>
              </w:rPr>
            </w:pPr>
            <w:r w:rsidRPr="00C3739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D09B" w14:textId="77777777" w:rsidR="00D050FC" w:rsidRPr="00C37399" w:rsidRDefault="00D050FC" w:rsidP="00E71934">
            <w:pPr>
              <w:pStyle w:val="rowtabella0"/>
              <w:jc w:val="center"/>
              <w:rPr>
                <w:color w:val="002060"/>
              </w:rPr>
            </w:pPr>
            <w:r w:rsidRPr="00C3739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B682" w14:textId="77777777" w:rsidR="00D050FC" w:rsidRPr="00C37399" w:rsidRDefault="00D050FC" w:rsidP="00E71934">
            <w:pPr>
              <w:pStyle w:val="rowtabella0"/>
              <w:jc w:val="center"/>
              <w:rPr>
                <w:color w:val="002060"/>
              </w:rPr>
            </w:pPr>
            <w:r w:rsidRPr="00C3739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57CB" w14:textId="77777777" w:rsidR="00D050FC" w:rsidRPr="00C37399" w:rsidRDefault="00D050FC" w:rsidP="00E71934">
            <w:pPr>
              <w:pStyle w:val="rowtabella0"/>
              <w:jc w:val="center"/>
              <w:rPr>
                <w:color w:val="002060"/>
              </w:rPr>
            </w:pPr>
            <w:r w:rsidRPr="00C37399">
              <w:rPr>
                <w:color w:val="002060"/>
              </w:rPr>
              <w:t>0</w:t>
            </w:r>
          </w:p>
        </w:tc>
      </w:tr>
      <w:tr w:rsidR="00D050FC" w:rsidRPr="00C37399" w14:paraId="1801333B"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DE205" w14:textId="77777777" w:rsidR="00D050FC" w:rsidRPr="00C37399" w:rsidRDefault="00D050FC" w:rsidP="00E71934">
            <w:pPr>
              <w:pStyle w:val="rowtabella0"/>
              <w:rPr>
                <w:color w:val="002060"/>
              </w:rPr>
            </w:pPr>
            <w:r w:rsidRPr="00C37399">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B91F"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DC44"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D5E0"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BC8E"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66AF"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0BE8" w14:textId="77777777" w:rsidR="00D050FC" w:rsidRPr="00C37399" w:rsidRDefault="00D050FC" w:rsidP="00E71934">
            <w:pPr>
              <w:pStyle w:val="rowtabella0"/>
              <w:jc w:val="center"/>
              <w:rPr>
                <w:color w:val="002060"/>
              </w:rPr>
            </w:pPr>
            <w:r w:rsidRPr="00C3739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B64C" w14:textId="77777777" w:rsidR="00D050FC" w:rsidRPr="00C37399" w:rsidRDefault="00D050FC" w:rsidP="00E71934">
            <w:pPr>
              <w:pStyle w:val="rowtabella0"/>
              <w:jc w:val="center"/>
              <w:rPr>
                <w:color w:val="002060"/>
              </w:rPr>
            </w:pPr>
            <w:r w:rsidRPr="00C3739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548E"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A85A" w14:textId="77777777" w:rsidR="00D050FC" w:rsidRPr="00C37399" w:rsidRDefault="00D050FC" w:rsidP="00E71934">
            <w:pPr>
              <w:pStyle w:val="rowtabella0"/>
              <w:jc w:val="center"/>
              <w:rPr>
                <w:color w:val="002060"/>
              </w:rPr>
            </w:pPr>
            <w:r w:rsidRPr="00C37399">
              <w:rPr>
                <w:color w:val="002060"/>
              </w:rPr>
              <w:t>0</w:t>
            </w:r>
          </w:p>
        </w:tc>
      </w:tr>
      <w:tr w:rsidR="00D050FC" w:rsidRPr="00C37399" w14:paraId="24A96D9E"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70A33" w14:textId="77777777" w:rsidR="00D050FC" w:rsidRPr="00C37399" w:rsidRDefault="00D050FC" w:rsidP="00E71934">
            <w:pPr>
              <w:pStyle w:val="rowtabella0"/>
              <w:rPr>
                <w:color w:val="002060"/>
              </w:rPr>
            </w:pPr>
            <w:r w:rsidRPr="00C3739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EDA3"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7F60"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604F"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C01F"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1DD5"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538A" w14:textId="77777777" w:rsidR="00D050FC" w:rsidRPr="00C37399" w:rsidRDefault="00D050FC" w:rsidP="00E71934">
            <w:pPr>
              <w:pStyle w:val="rowtabella0"/>
              <w:jc w:val="center"/>
              <w:rPr>
                <w:color w:val="002060"/>
              </w:rPr>
            </w:pPr>
            <w:r w:rsidRPr="00C373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A2D6" w14:textId="77777777" w:rsidR="00D050FC" w:rsidRPr="00C37399" w:rsidRDefault="00D050FC" w:rsidP="00E71934">
            <w:pPr>
              <w:pStyle w:val="rowtabella0"/>
              <w:jc w:val="center"/>
              <w:rPr>
                <w:color w:val="002060"/>
              </w:rPr>
            </w:pPr>
            <w:r w:rsidRPr="00C3739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AD15" w14:textId="77777777" w:rsidR="00D050FC" w:rsidRPr="00C37399" w:rsidRDefault="00D050FC" w:rsidP="00E71934">
            <w:pPr>
              <w:pStyle w:val="rowtabella0"/>
              <w:jc w:val="center"/>
              <w:rPr>
                <w:color w:val="002060"/>
              </w:rPr>
            </w:pPr>
            <w:r w:rsidRPr="00C3739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C117" w14:textId="77777777" w:rsidR="00D050FC" w:rsidRPr="00C37399" w:rsidRDefault="00D050FC" w:rsidP="00E71934">
            <w:pPr>
              <w:pStyle w:val="rowtabella0"/>
              <w:jc w:val="center"/>
              <w:rPr>
                <w:color w:val="002060"/>
              </w:rPr>
            </w:pPr>
            <w:r w:rsidRPr="00C37399">
              <w:rPr>
                <w:color w:val="002060"/>
              </w:rPr>
              <w:t>1</w:t>
            </w:r>
          </w:p>
        </w:tc>
      </w:tr>
    </w:tbl>
    <w:p w14:paraId="12DF0D35" w14:textId="77777777" w:rsidR="00D050FC" w:rsidRPr="00C37399" w:rsidRDefault="00D050FC" w:rsidP="00D050FC">
      <w:pPr>
        <w:pStyle w:val="breakline"/>
        <w:rPr>
          <w:rFonts w:eastAsiaTheme="minorEastAsia"/>
          <w:color w:val="002060"/>
        </w:rPr>
      </w:pPr>
    </w:p>
    <w:p w14:paraId="120A76AF" w14:textId="77777777" w:rsidR="00D050FC" w:rsidRPr="00C37399" w:rsidRDefault="00D050FC" w:rsidP="00D050FC">
      <w:pPr>
        <w:pStyle w:val="breakline"/>
        <w:rPr>
          <w:color w:val="002060"/>
        </w:rPr>
      </w:pPr>
    </w:p>
    <w:p w14:paraId="3677D58A" w14:textId="77777777" w:rsidR="00D050FC" w:rsidRPr="00C37399" w:rsidRDefault="00D050FC" w:rsidP="00D050FC">
      <w:pPr>
        <w:pStyle w:val="titolocampionato0"/>
        <w:shd w:val="clear" w:color="auto" w:fill="CCCCCC"/>
        <w:spacing w:before="80" w:after="40"/>
        <w:rPr>
          <w:color w:val="002060"/>
        </w:rPr>
      </w:pPr>
      <w:r w:rsidRPr="00C37399">
        <w:rPr>
          <w:color w:val="002060"/>
        </w:rPr>
        <w:t>UNDER 15 C5 REGIONALI MASCHILI</w:t>
      </w:r>
    </w:p>
    <w:p w14:paraId="2E47F14A" w14:textId="77777777" w:rsidR="00D050FC" w:rsidRPr="00C37399" w:rsidRDefault="00D050FC" w:rsidP="00D050FC">
      <w:pPr>
        <w:pStyle w:val="titoloprinc0"/>
        <w:rPr>
          <w:color w:val="002060"/>
        </w:rPr>
      </w:pPr>
      <w:r w:rsidRPr="00C37399">
        <w:rPr>
          <w:color w:val="002060"/>
        </w:rPr>
        <w:t>RISULTATI</w:t>
      </w:r>
    </w:p>
    <w:p w14:paraId="19007BC7" w14:textId="77777777" w:rsidR="00D050FC" w:rsidRPr="00C37399" w:rsidRDefault="00D050FC" w:rsidP="00D050FC">
      <w:pPr>
        <w:pStyle w:val="breakline"/>
        <w:rPr>
          <w:color w:val="002060"/>
        </w:rPr>
      </w:pPr>
    </w:p>
    <w:p w14:paraId="4299373E" w14:textId="77777777" w:rsidR="00D050FC" w:rsidRPr="00C37399" w:rsidRDefault="00D050FC" w:rsidP="00D050FC">
      <w:pPr>
        <w:pStyle w:val="sottotitolocampionato10"/>
        <w:rPr>
          <w:color w:val="002060"/>
        </w:rPr>
      </w:pPr>
      <w:r w:rsidRPr="00C37399">
        <w:rPr>
          <w:color w:val="002060"/>
        </w:rPr>
        <w:t>RISULTATI UFFICIALI GARE DEL 25/01/2023</w:t>
      </w:r>
    </w:p>
    <w:p w14:paraId="1906E2F0" w14:textId="77777777" w:rsidR="00D050FC" w:rsidRPr="00D050FC" w:rsidRDefault="00D050FC" w:rsidP="00D050FC">
      <w:pPr>
        <w:pStyle w:val="sottotitolocampionato20"/>
        <w:spacing w:before="0" w:beforeAutospacing="0" w:after="0" w:afterAutospacing="0"/>
        <w:rPr>
          <w:rFonts w:ascii="Arial" w:hAnsi="Arial" w:cs="Arial"/>
          <w:color w:val="002060"/>
          <w:sz w:val="20"/>
          <w:szCs w:val="20"/>
        </w:rPr>
      </w:pPr>
      <w:r w:rsidRPr="00D050FC">
        <w:rPr>
          <w:rFonts w:ascii="Arial" w:hAnsi="Arial" w:cs="Arial"/>
          <w:color w:val="002060"/>
          <w:sz w:val="20"/>
          <w:szCs w:val="20"/>
        </w:rPr>
        <w:t>Si trascrivono qui di seguito i risultati ufficiali delle gare disputate</w:t>
      </w:r>
    </w:p>
    <w:p w14:paraId="2B2312F1" w14:textId="77777777" w:rsidR="00D050FC" w:rsidRPr="00C37399" w:rsidRDefault="00D050FC" w:rsidP="00D050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050FC" w:rsidRPr="00C37399" w14:paraId="61C6619B" w14:textId="77777777" w:rsidTr="00E7193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050FC" w:rsidRPr="00C37399" w14:paraId="717F69B4" w14:textId="77777777" w:rsidTr="00E719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A8223" w14:textId="77777777" w:rsidR="00D050FC" w:rsidRPr="00C37399" w:rsidRDefault="00D050FC" w:rsidP="00E71934">
                  <w:pPr>
                    <w:pStyle w:val="headertabella0"/>
                    <w:rPr>
                      <w:color w:val="002060"/>
                    </w:rPr>
                  </w:pPr>
                  <w:r w:rsidRPr="00C37399">
                    <w:rPr>
                      <w:color w:val="002060"/>
                    </w:rPr>
                    <w:t>GIRONE C - 6 Giornata - R</w:t>
                  </w:r>
                </w:p>
              </w:tc>
            </w:tr>
            <w:tr w:rsidR="00D050FC" w:rsidRPr="00C37399" w14:paraId="02207C81" w14:textId="77777777" w:rsidTr="00E7193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071B4C" w14:textId="77777777" w:rsidR="00D050FC" w:rsidRPr="00C37399" w:rsidRDefault="00D050FC" w:rsidP="00E71934">
                  <w:pPr>
                    <w:pStyle w:val="rowtabella0"/>
                    <w:rPr>
                      <w:color w:val="002060"/>
                    </w:rPr>
                  </w:pPr>
                  <w:r w:rsidRPr="00C37399">
                    <w:rPr>
                      <w:color w:val="002060"/>
                    </w:rPr>
                    <w:lastRenderedPageBreak/>
                    <w:t>A.V.I.S.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F04A7" w14:textId="77777777" w:rsidR="00D050FC" w:rsidRPr="00C37399" w:rsidRDefault="00D050FC" w:rsidP="00E71934">
                  <w:pPr>
                    <w:pStyle w:val="rowtabella0"/>
                    <w:rPr>
                      <w:color w:val="002060"/>
                    </w:rPr>
                  </w:pPr>
                  <w:r w:rsidRPr="00C37399">
                    <w:rPr>
                      <w:color w:val="002060"/>
                    </w:rPr>
                    <w:t>- FOOTBALLCLUBREAL MONTALTO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276E6" w14:textId="77777777" w:rsidR="00D050FC" w:rsidRPr="00C37399" w:rsidRDefault="00D050FC" w:rsidP="00E71934">
                  <w:pPr>
                    <w:pStyle w:val="rowtabella0"/>
                    <w:jc w:val="center"/>
                    <w:rPr>
                      <w:color w:val="002060"/>
                    </w:rPr>
                  </w:pPr>
                  <w:r w:rsidRPr="00C37399">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835B0" w14:textId="77777777" w:rsidR="00D050FC" w:rsidRPr="00C37399" w:rsidRDefault="00D050FC" w:rsidP="00E71934">
                  <w:pPr>
                    <w:pStyle w:val="rowtabella0"/>
                    <w:jc w:val="center"/>
                    <w:rPr>
                      <w:color w:val="002060"/>
                    </w:rPr>
                  </w:pPr>
                  <w:r w:rsidRPr="00C37399">
                    <w:rPr>
                      <w:color w:val="002060"/>
                    </w:rPr>
                    <w:t> </w:t>
                  </w:r>
                </w:p>
              </w:tc>
            </w:tr>
          </w:tbl>
          <w:p w14:paraId="335512FE" w14:textId="77777777" w:rsidR="00D050FC" w:rsidRPr="00C37399" w:rsidRDefault="00D050FC" w:rsidP="00E71934">
            <w:pPr>
              <w:rPr>
                <w:color w:val="002060"/>
              </w:rPr>
            </w:pPr>
          </w:p>
        </w:tc>
      </w:tr>
    </w:tbl>
    <w:p w14:paraId="129B6528" w14:textId="77777777" w:rsidR="00D050FC" w:rsidRPr="00C37399" w:rsidRDefault="00D050FC" w:rsidP="00D050FC">
      <w:pPr>
        <w:pStyle w:val="breakline"/>
        <w:rPr>
          <w:rFonts w:eastAsiaTheme="minorEastAsia"/>
          <w:color w:val="002060"/>
        </w:rPr>
      </w:pPr>
    </w:p>
    <w:p w14:paraId="6E846DF2" w14:textId="77777777" w:rsidR="00D050FC" w:rsidRPr="00C37399" w:rsidRDefault="00D050FC" w:rsidP="00D050FC">
      <w:pPr>
        <w:pStyle w:val="breakline"/>
        <w:rPr>
          <w:color w:val="002060"/>
        </w:rPr>
      </w:pPr>
    </w:p>
    <w:p w14:paraId="697AC284" w14:textId="77777777" w:rsidR="00D050FC" w:rsidRPr="00C37399" w:rsidRDefault="00D050FC" w:rsidP="00D050FC">
      <w:pPr>
        <w:pStyle w:val="titoloprinc0"/>
        <w:rPr>
          <w:color w:val="002060"/>
        </w:rPr>
      </w:pPr>
      <w:r w:rsidRPr="00C37399">
        <w:rPr>
          <w:color w:val="002060"/>
        </w:rPr>
        <w:t>CLASSIFICA</w:t>
      </w:r>
    </w:p>
    <w:p w14:paraId="2585277C" w14:textId="77777777" w:rsidR="00D050FC" w:rsidRPr="00C37399" w:rsidRDefault="00D050FC" w:rsidP="00D050FC">
      <w:pPr>
        <w:pStyle w:val="breakline"/>
        <w:rPr>
          <w:color w:val="002060"/>
        </w:rPr>
      </w:pPr>
    </w:p>
    <w:p w14:paraId="0048783F" w14:textId="77777777" w:rsidR="00D050FC" w:rsidRPr="00C37399" w:rsidRDefault="00D050FC" w:rsidP="00D050FC">
      <w:pPr>
        <w:pStyle w:val="breakline"/>
        <w:rPr>
          <w:color w:val="002060"/>
        </w:rPr>
      </w:pPr>
    </w:p>
    <w:p w14:paraId="7739C533" w14:textId="77777777" w:rsidR="00D050FC" w:rsidRPr="00C37399" w:rsidRDefault="00D050FC" w:rsidP="00D050FC">
      <w:pPr>
        <w:pStyle w:val="sottotitolocampionato10"/>
        <w:rPr>
          <w:color w:val="002060"/>
        </w:rPr>
      </w:pPr>
      <w:r w:rsidRPr="00C3739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16963417"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F3E32"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1F861"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27096"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6120B"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F0AE3"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669A"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A0E5D"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5FF9F"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37BA"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2A08F" w14:textId="77777777" w:rsidR="00D050FC" w:rsidRPr="00C37399" w:rsidRDefault="00D050FC" w:rsidP="00E71934">
            <w:pPr>
              <w:pStyle w:val="headertabella0"/>
              <w:rPr>
                <w:color w:val="002060"/>
              </w:rPr>
            </w:pPr>
            <w:r w:rsidRPr="00C37399">
              <w:rPr>
                <w:color w:val="002060"/>
              </w:rPr>
              <w:t>PE</w:t>
            </w:r>
          </w:p>
        </w:tc>
      </w:tr>
      <w:tr w:rsidR="00D050FC" w:rsidRPr="00C37399" w14:paraId="66553BDE"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591B4B" w14:textId="77777777" w:rsidR="00D050FC" w:rsidRPr="00C37399" w:rsidRDefault="00D050FC" w:rsidP="00E71934">
            <w:pPr>
              <w:pStyle w:val="rowtabella0"/>
              <w:rPr>
                <w:color w:val="002060"/>
              </w:rPr>
            </w:pPr>
            <w:r w:rsidRPr="00C3739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C3EB" w14:textId="77777777" w:rsidR="00D050FC" w:rsidRPr="00C37399" w:rsidRDefault="00D050FC" w:rsidP="00E71934">
            <w:pPr>
              <w:pStyle w:val="rowtabella0"/>
              <w:jc w:val="center"/>
              <w:rPr>
                <w:color w:val="002060"/>
              </w:rPr>
            </w:pPr>
            <w:r w:rsidRPr="00C3739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E6A2"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D402"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0D9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6066"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F21D" w14:textId="77777777" w:rsidR="00D050FC" w:rsidRPr="00C37399" w:rsidRDefault="00D050FC" w:rsidP="00E71934">
            <w:pPr>
              <w:pStyle w:val="rowtabella0"/>
              <w:jc w:val="center"/>
              <w:rPr>
                <w:color w:val="002060"/>
              </w:rPr>
            </w:pPr>
            <w:r w:rsidRPr="00C3739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F9D4" w14:textId="77777777" w:rsidR="00D050FC" w:rsidRPr="00C37399" w:rsidRDefault="00D050FC" w:rsidP="00E71934">
            <w:pPr>
              <w:pStyle w:val="rowtabella0"/>
              <w:jc w:val="center"/>
              <w:rPr>
                <w:color w:val="002060"/>
              </w:rPr>
            </w:pPr>
            <w:r w:rsidRPr="00C373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3C2B" w14:textId="77777777" w:rsidR="00D050FC" w:rsidRPr="00C37399" w:rsidRDefault="00D050FC" w:rsidP="00E71934">
            <w:pPr>
              <w:pStyle w:val="rowtabella0"/>
              <w:jc w:val="center"/>
              <w:rPr>
                <w:color w:val="002060"/>
              </w:rPr>
            </w:pPr>
            <w:r w:rsidRPr="00C3739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04BA" w14:textId="77777777" w:rsidR="00D050FC" w:rsidRPr="00C37399" w:rsidRDefault="00D050FC" w:rsidP="00E71934">
            <w:pPr>
              <w:pStyle w:val="rowtabella0"/>
              <w:jc w:val="center"/>
              <w:rPr>
                <w:color w:val="002060"/>
              </w:rPr>
            </w:pPr>
            <w:r w:rsidRPr="00C37399">
              <w:rPr>
                <w:color w:val="002060"/>
              </w:rPr>
              <w:t>0</w:t>
            </w:r>
          </w:p>
        </w:tc>
      </w:tr>
      <w:tr w:rsidR="00D050FC" w:rsidRPr="00C37399" w14:paraId="6965488E"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6ADDB" w14:textId="77777777" w:rsidR="00D050FC" w:rsidRPr="00C37399" w:rsidRDefault="00D050FC" w:rsidP="00E71934">
            <w:pPr>
              <w:pStyle w:val="rowtabella0"/>
              <w:rPr>
                <w:color w:val="002060"/>
              </w:rPr>
            </w:pPr>
            <w:r w:rsidRPr="00C3739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8E37"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9DEF"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BE61"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5FF0"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45B6"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5AEB" w14:textId="77777777" w:rsidR="00D050FC" w:rsidRPr="00C37399" w:rsidRDefault="00D050FC" w:rsidP="00E71934">
            <w:pPr>
              <w:pStyle w:val="rowtabella0"/>
              <w:jc w:val="center"/>
              <w:rPr>
                <w:color w:val="002060"/>
              </w:rPr>
            </w:pPr>
            <w:r w:rsidRPr="00C3739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B055" w14:textId="77777777" w:rsidR="00D050FC" w:rsidRPr="00C37399" w:rsidRDefault="00D050FC" w:rsidP="00E71934">
            <w:pPr>
              <w:pStyle w:val="rowtabella0"/>
              <w:jc w:val="center"/>
              <w:rPr>
                <w:color w:val="002060"/>
              </w:rPr>
            </w:pPr>
            <w:r w:rsidRPr="00C3739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60E2" w14:textId="77777777" w:rsidR="00D050FC" w:rsidRPr="00C37399" w:rsidRDefault="00D050FC" w:rsidP="00E71934">
            <w:pPr>
              <w:pStyle w:val="rowtabella0"/>
              <w:jc w:val="center"/>
              <w:rPr>
                <w:color w:val="002060"/>
              </w:rPr>
            </w:pPr>
            <w:r w:rsidRPr="00C3739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73D3" w14:textId="77777777" w:rsidR="00D050FC" w:rsidRPr="00C37399" w:rsidRDefault="00D050FC" w:rsidP="00E71934">
            <w:pPr>
              <w:pStyle w:val="rowtabella0"/>
              <w:jc w:val="center"/>
              <w:rPr>
                <w:color w:val="002060"/>
              </w:rPr>
            </w:pPr>
            <w:r w:rsidRPr="00C37399">
              <w:rPr>
                <w:color w:val="002060"/>
              </w:rPr>
              <w:t>0</w:t>
            </w:r>
          </w:p>
        </w:tc>
      </w:tr>
      <w:tr w:rsidR="00D050FC" w:rsidRPr="00C37399" w14:paraId="59EAF58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D66CB" w14:textId="77777777" w:rsidR="00D050FC" w:rsidRPr="00C37399" w:rsidRDefault="00D050FC" w:rsidP="00E71934">
            <w:pPr>
              <w:pStyle w:val="rowtabella0"/>
              <w:rPr>
                <w:color w:val="002060"/>
                <w:lang w:val="es-ES"/>
              </w:rPr>
            </w:pPr>
            <w:r w:rsidRPr="00C3739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7993"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D1BF"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461F5"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B81E"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0EA5"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AF2D" w14:textId="77777777" w:rsidR="00D050FC" w:rsidRPr="00C37399" w:rsidRDefault="00D050FC" w:rsidP="00E71934">
            <w:pPr>
              <w:pStyle w:val="rowtabella0"/>
              <w:jc w:val="center"/>
              <w:rPr>
                <w:color w:val="002060"/>
              </w:rPr>
            </w:pPr>
            <w:r w:rsidRPr="00C3739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2605" w14:textId="77777777" w:rsidR="00D050FC" w:rsidRPr="00C37399" w:rsidRDefault="00D050FC" w:rsidP="00E71934">
            <w:pPr>
              <w:pStyle w:val="rowtabella0"/>
              <w:jc w:val="center"/>
              <w:rPr>
                <w:color w:val="002060"/>
              </w:rPr>
            </w:pPr>
            <w:r w:rsidRPr="00C3739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4B09"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5B1C" w14:textId="77777777" w:rsidR="00D050FC" w:rsidRPr="00C37399" w:rsidRDefault="00D050FC" w:rsidP="00E71934">
            <w:pPr>
              <w:pStyle w:val="rowtabella0"/>
              <w:jc w:val="center"/>
              <w:rPr>
                <w:color w:val="002060"/>
              </w:rPr>
            </w:pPr>
            <w:r w:rsidRPr="00C37399">
              <w:rPr>
                <w:color w:val="002060"/>
              </w:rPr>
              <w:t>0</w:t>
            </w:r>
          </w:p>
        </w:tc>
      </w:tr>
      <w:tr w:rsidR="00D050FC" w:rsidRPr="00C37399" w14:paraId="1E2EC4F4"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AD46D" w14:textId="77777777" w:rsidR="00D050FC" w:rsidRPr="00C37399" w:rsidRDefault="00D050FC" w:rsidP="00E71934">
            <w:pPr>
              <w:pStyle w:val="rowtabella0"/>
              <w:rPr>
                <w:color w:val="002060"/>
              </w:rPr>
            </w:pPr>
            <w:r w:rsidRPr="00C3739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27E6"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7547"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ECA6"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7D8F"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CE50"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942D" w14:textId="77777777" w:rsidR="00D050FC" w:rsidRPr="00C37399" w:rsidRDefault="00D050FC" w:rsidP="00E71934">
            <w:pPr>
              <w:pStyle w:val="rowtabella0"/>
              <w:jc w:val="center"/>
              <w:rPr>
                <w:color w:val="002060"/>
              </w:rPr>
            </w:pPr>
            <w:r w:rsidRPr="00C3739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5646" w14:textId="77777777" w:rsidR="00D050FC" w:rsidRPr="00C37399" w:rsidRDefault="00D050FC" w:rsidP="00E71934">
            <w:pPr>
              <w:pStyle w:val="rowtabella0"/>
              <w:jc w:val="center"/>
              <w:rPr>
                <w:color w:val="002060"/>
              </w:rPr>
            </w:pPr>
            <w:r w:rsidRPr="00C3739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7055" w14:textId="77777777" w:rsidR="00D050FC" w:rsidRPr="00C37399" w:rsidRDefault="00D050FC" w:rsidP="00E71934">
            <w:pPr>
              <w:pStyle w:val="rowtabella0"/>
              <w:jc w:val="center"/>
              <w:rPr>
                <w:color w:val="002060"/>
              </w:rPr>
            </w:pPr>
            <w:r w:rsidRPr="00C373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22980" w14:textId="77777777" w:rsidR="00D050FC" w:rsidRPr="00C37399" w:rsidRDefault="00D050FC" w:rsidP="00E71934">
            <w:pPr>
              <w:pStyle w:val="rowtabella0"/>
              <w:jc w:val="center"/>
              <w:rPr>
                <w:color w:val="002060"/>
              </w:rPr>
            </w:pPr>
            <w:r w:rsidRPr="00C37399">
              <w:rPr>
                <w:color w:val="002060"/>
              </w:rPr>
              <w:t>0</w:t>
            </w:r>
          </w:p>
        </w:tc>
      </w:tr>
      <w:tr w:rsidR="00D050FC" w:rsidRPr="00C37399" w14:paraId="16D48F50"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699FD" w14:textId="77777777" w:rsidR="00D050FC" w:rsidRPr="00C37399" w:rsidRDefault="00D050FC" w:rsidP="00E71934">
            <w:pPr>
              <w:pStyle w:val="rowtabella0"/>
              <w:rPr>
                <w:color w:val="002060"/>
              </w:rPr>
            </w:pPr>
            <w:r w:rsidRPr="00C3739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2E1D"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F902"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B6D7"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2C46"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4EEB"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973D" w14:textId="77777777" w:rsidR="00D050FC" w:rsidRPr="00C37399" w:rsidRDefault="00D050FC" w:rsidP="00E71934">
            <w:pPr>
              <w:pStyle w:val="rowtabella0"/>
              <w:jc w:val="center"/>
              <w:rPr>
                <w:color w:val="002060"/>
              </w:rPr>
            </w:pPr>
            <w:r w:rsidRPr="00C3739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E164" w14:textId="77777777" w:rsidR="00D050FC" w:rsidRPr="00C37399" w:rsidRDefault="00D050FC" w:rsidP="00E71934">
            <w:pPr>
              <w:pStyle w:val="rowtabella0"/>
              <w:jc w:val="center"/>
              <w:rPr>
                <w:color w:val="002060"/>
              </w:rPr>
            </w:pPr>
            <w:r w:rsidRPr="00C373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9830" w14:textId="77777777" w:rsidR="00D050FC" w:rsidRPr="00C37399" w:rsidRDefault="00D050FC" w:rsidP="00E71934">
            <w:pPr>
              <w:pStyle w:val="rowtabella0"/>
              <w:jc w:val="center"/>
              <w:rPr>
                <w:color w:val="002060"/>
              </w:rPr>
            </w:pPr>
            <w:r w:rsidRPr="00C373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41A0" w14:textId="77777777" w:rsidR="00D050FC" w:rsidRPr="00C37399" w:rsidRDefault="00D050FC" w:rsidP="00E71934">
            <w:pPr>
              <w:pStyle w:val="rowtabella0"/>
              <w:jc w:val="center"/>
              <w:rPr>
                <w:color w:val="002060"/>
              </w:rPr>
            </w:pPr>
            <w:r w:rsidRPr="00C37399">
              <w:rPr>
                <w:color w:val="002060"/>
              </w:rPr>
              <w:t>0</w:t>
            </w:r>
          </w:p>
        </w:tc>
      </w:tr>
      <w:tr w:rsidR="00D050FC" w:rsidRPr="00C37399" w14:paraId="22E7000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AB106" w14:textId="77777777" w:rsidR="00D050FC" w:rsidRPr="00C37399" w:rsidRDefault="00D050FC" w:rsidP="00E71934">
            <w:pPr>
              <w:pStyle w:val="rowtabella0"/>
              <w:rPr>
                <w:color w:val="002060"/>
              </w:rPr>
            </w:pPr>
            <w:r w:rsidRPr="00C3739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1F87"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4AB2"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6188"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9A8F"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5F67"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CB23"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B397" w14:textId="77777777" w:rsidR="00D050FC" w:rsidRPr="00C37399" w:rsidRDefault="00D050FC" w:rsidP="00E71934">
            <w:pPr>
              <w:pStyle w:val="rowtabella0"/>
              <w:jc w:val="center"/>
              <w:rPr>
                <w:color w:val="002060"/>
              </w:rPr>
            </w:pPr>
            <w:r w:rsidRPr="00C3739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7256" w14:textId="77777777" w:rsidR="00D050FC" w:rsidRPr="00C37399" w:rsidRDefault="00D050FC" w:rsidP="00E71934">
            <w:pPr>
              <w:pStyle w:val="rowtabella0"/>
              <w:jc w:val="center"/>
              <w:rPr>
                <w:color w:val="002060"/>
              </w:rPr>
            </w:pPr>
            <w:r w:rsidRPr="00C3739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15DA" w14:textId="77777777" w:rsidR="00D050FC" w:rsidRPr="00C37399" w:rsidRDefault="00D050FC" w:rsidP="00E71934">
            <w:pPr>
              <w:pStyle w:val="rowtabella0"/>
              <w:jc w:val="center"/>
              <w:rPr>
                <w:color w:val="002060"/>
              </w:rPr>
            </w:pPr>
            <w:r w:rsidRPr="00C37399">
              <w:rPr>
                <w:color w:val="002060"/>
              </w:rPr>
              <w:t>0</w:t>
            </w:r>
          </w:p>
        </w:tc>
      </w:tr>
      <w:tr w:rsidR="00D050FC" w:rsidRPr="00C37399" w14:paraId="5DCB81AA"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99A83" w14:textId="77777777" w:rsidR="00D050FC" w:rsidRPr="00C37399" w:rsidRDefault="00D050FC" w:rsidP="00E71934">
            <w:pPr>
              <w:pStyle w:val="rowtabella0"/>
              <w:rPr>
                <w:color w:val="002060"/>
                <w:lang w:val="es-ES"/>
              </w:rPr>
            </w:pPr>
            <w:r w:rsidRPr="00C3739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586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2AF9"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72F8"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45C6"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80D1" w14:textId="77777777" w:rsidR="00D050FC" w:rsidRPr="00C37399" w:rsidRDefault="00D050FC" w:rsidP="00E71934">
            <w:pPr>
              <w:pStyle w:val="rowtabella0"/>
              <w:jc w:val="center"/>
              <w:rPr>
                <w:color w:val="002060"/>
              </w:rPr>
            </w:pPr>
            <w:r w:rsidRPr="00C3739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9B21" w14:textId="77777777" w:rsidR="00D050FC" w:rsidRPr="00C37399" w:rsidRDefault="00D050FC" w:rsidP="00E71934">
            <w:pPr>
              <w:pStyle w:val="rowtabella0"/>
              <w:jc w:val="center"/>
              <w:rPr>
                <w:color w:val="002060"/>
              </w:rPr>
            </w:pPr>
            <w:r w:rsidRPr="00C3739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2C95" w14:textId="77777777" w:rsidR="00D050FC" w:rsidRPr="00C37399" w:rsidRDefault="00D050FC" w:rsidP="00E71934">
            <w:pPr>
              <w:pStyle w:val="rowtabella0"/>
              <w:jc w:val="center"/>
              <w:rPr>
                <w:color w:val="002060"/>
              </w:rPr>
            </w:pPr>
            <w:r w:rsidRPr="00C3739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4A0A" w14:textId="77777777" w:rsidR="00D050FC" w:rsidRPr="00C37399" w:rsidRDefault="00D050FC" w:rsidP="00E71934">
            <w:pPr>
              <w:pStyle w:val="rowtabella0"/>
              <w:jc w:val="center"/>
              <w:rPr>
                <w:color w:val="002060"/>
              </w:rPr>
            </w:pPr>
            <w:r w:rsidRPr="00C3739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297C" w14:textId="77777777" w:rsidR="00D050FC" w:rsidRPr="00C37399" w:rsidRDefault="00D050FC" w:rsidP="00E71934">
            <w:pPr>
              <w:pStyle w:val="rowtabella0"/>
              <w:jc w:val="center"/>
              <w:rPr>
                <w:color w:val="002060"/>
              </w:rPr>
            </w:pPr>
            <w:r w:rsidRPr="00C37399">
              <w:rPr>
                <w:color w:val="002060"/>
              </w:rPr>
              <w:t>0</w:t>
            </w:r>
          </w:p>
        </w:tc>
      </w:tr>
      <w:tr w:rsidR="00D050FC" w:rsidRPr="00C37399" w14:paraId="28E82306"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A4E44" w14:textId="77777777" w:rsidR="00D050FC" w:rsidRPr="00C37399" w:rsidRDefault="00D050FC" w:rsidP="00E71934">
            <w:pPr>
              <w:pStyle w:val="rowtabella0"/>
              <w:rPr>
                <w:color w:val="002060"/>
              </w:rPr>
            </w:pPr>
            <w:proofErr w:type="spellStart"/>
            <w:proofErr w:type="gramStart"/>
            <w:r w:rsidRPr="00C37399">
              <w:rPr>
                <w:color w:val="002060"/>
              </w:rPr>
              <w:t>sq.B</w:t>
            </w:r>
            <w:proofErr w:type="spellEnd"/>
            <w:proofErr w:type="gramEnd"/>
            <w:r w:rsidRPr="00C37399">
              <w:rPr>
                <w:color w:val="002060"/>
              </w:rPr>
              <w:t xml:space="preserve"> ITALSERVICE C5 </w:t>
            </w:r>
            <w:proofErr w:type="spellStart"/>
            <w:r w:rsidRPr="00C37399">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7C0A"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76B6"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C6E3"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B0BC"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CD99"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545A"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DE8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E497"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633A5" w14:textId="77777777" w:rsidR="00D050FC" w:rsidRPr="00C37399" w:rsidRDefault="00D050FC" w:rsidP="00E71934">
            <w:pPr>
              <w:pStyle w:val="rowtabella0"/>
              <w:jc w:val="center"/>
              <w:rPr>
                <w:color w:val="002060"/>
              </w:rPr>
            </w:pPr>
            <w:r w:rsidRPr="00C37399">
              <w:rPr>
                <w:color w:val="002060"/>
              </w:rPr>
              <w:t>0</w:t>
            </w:r>
          </w:p>
        </w:tc>
      </w:tr>
    </w:tbl>
    <w:p w14:paraId="6C946E1A" w14:textId="77777777" w:rsidR="00D050FC" w:rsidRPr="00C37399" w:rsidRDefault="00D050FC" w:rsidP="00D050FC">
      <w:pPr>
        <w:pStyle w:val="breakline"/>
        <w:rPr>
          <w:rFonts w:eastAsiaTheme="minorEastAsia"/>
          <w:color w:val="002060"/>
        </w:rPr>
      </w:pPr>
    </w:p>
    <w:p w14:paraId="1550BBE2" w14:textId="77777777" w:rsidR="00D050FC" w:rsidRPr="00C37399" w:rsidRDefault="00D050FC" w:rsidP="00D050FC">
      <w:pPr>
        <w:pStyle w:val="breakline"/>
        <w:rPr>
          <w:color w:val="002060"/>
        </w:rPr>
      </w:pPr>
    </w:p>
    <w:p w14:paraId="554477E2" w14:textId="77777777" w:rsidR="00D050FC" w:rsidRPr="00C37399" w:rsidRDefault="00D050FC" w:rsidP="00D050FC">
      <w:pPr>
        <w:pStyle w:val="sottotitolocampionato10"/>
        <w:rPr>
          <w:color w:val="002060"/>
        </w:rPr>
      </w:pPr>
      <w:r w:rsidRPr="00C373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657CEBF6"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80E71"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EC9C3"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F06F8"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B3CBA"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5CF3"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A4A8"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8745B"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4B127"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D2D2A"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A71D0" w14:textId="77777777" w:rsidR="00D050FC" w:rsidRPr="00C37399" w:rsidRDefault="00D050FC" w:rsidP="00E71934">
            <w:pPr>
              <w:pStyle w:val="headertabella0"/>
              <w:rPr>
                <w:color w:val="002060"/>
              </w:rPr>
            </w:pPr>
            <w:r w:rsidRPr="00C37399">
              <w:rPr>
                <w:color w:val="002060"/>
              </w:rPr>
              <w:t>PE</w:t>
            </w:r>
          </w:p>
        </w:tc>
      </w:tr>
      <w:tr w:rsidR="00D050FC" w:rsidRPr="00C37399" w14:paraId="558CFDC9"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752D70" w14:textId="77777777" w:rsidR="00D050FC" w:rsidRPr="00C37399" w:rsidRDefault="00D050FC" w:rsidP="00E71934">
            <w:pPr>
              <w:pStyle w:val="rowtabella0"/>
              <w:rPr>
                <w:color w:val="002060"/>
              </w:rPr>
            </w:pPr>
            <w:r w:rsidRPr="00C3739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D8D6"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75797"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317F"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8F82"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34CF"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C715" w14:textId="77777777" w:rsidR="00D050FC" w:rsidRPr="00C37399" w:rsidRDefault="00D050FC" w:rsidP="00E71934">
            <w:pPr>
              <w:pStyle w:val="rowtabella0"/>
              <w:jc w:val="center"/>
              <w:rPr>
                <w:color w:val="002060"/>
              </w:rPr>
            </w:pPr>
            <w:r w:rsidRPr="00C3739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6152" w14:textId="77777777" w:rsidR="00D050FC" w:rsidRPr="00C37399" w:rsidRDefault="00D050FC" w:rsidP="00E71934">
            <w:pPr>
              <w:pStyle w:val="rowtabella0"/>
              <w:jc w:val="center"/>
              <w:rPr>
                <w:color w:val="002060"/>
              </w:rPr>
            </w:pPr>
            <w:r w:rsidRPr="00C373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67D2" w14:textId="77777777" w:rsidR="00D050FC" w:rsidRPr="00C37399" w:rsidRDefault="00D050FC" w:rsidP="00E71934">
            <w:pPr>
              <w:pStyle w:val="rowtabella0"/>
              <w:jc w:val="center"/>
              <w:rPr>
                <w:color w:val="002060"/>
              </w:rPr>
            </w:pPr>
            <w:r w:rsidRPr="00C3739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C5BF" w14:textId="77777777" w:rsidR="00D050FC" w:rsidRPr="00C37399" w:rsidRDefault="00D050FC" w:rsidP="00E71934">
            <w:pPr>
              <w:pStyle w:val="rowtabella0"/>
              <w:jc w:val="center"/>
              <w:rPr>
                <w:color w:val="002060"/>
              </w:rPr>
            </w:pPr>
            <w:r w:rsidRPr="00C37399">
              <w:rPr>
                <w:color w:val="002060"/>
              </w:rPr>
              <w:t>0</w:t>
            </w:r>
          </w:p>
        </w:tc>
      </w:tr>
      <w:tr w:rsidR="00D050FC" w:rsidRPr="00C37399" w14:paraId="04A3C125"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0FA36" w14:textId="77777777" w:rsidR="00D050FC" w:rsidRPr="00C37399" w:rsidRDefault="00D050FC" w:rsidP="00E71934">
            <w:pPr>
              <w:pStyle w:val="rowtabella0"/>
              <w:rPr>
                <w:color w:val="002060"/>
              </w:rPr>
            </w:pPr>
            <w:r w:rsidRPr="00C3739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BC90" w14:textId="77777777" w:rsidR="00D050FC" w:rsidRPr="00C37399" w:rsidRDefault="00D050FC" w:rsidP="00E71934">
            <w:pPr>
              <w:pStyle w:val="rowtabella0"/>
              <w:jc w:val="center"/>
              <w:rPr>
                <w:color w:val="002060"/>
              </w:rPr>
            </w:pPr>
            <w:r w:rsidRPr="00C3739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BD13"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56CC" w14:textId="77777777" w:rsidR="00D050FC" w:rsidRPr="00C37399" w:rsidRDefault="00D050FC" w:rsidP="00E71934">
            <w:pPr>
              <w:pStyle w:val="rowtabella0"/>
              <w:jc w:val="center"/>
              <w:rPr>
                <w:color w:val="002060"/>
              </w:rPr>
            </w:pPr>
            <w:r w:rsidRPr="00C3739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A23B"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8E45"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C8EE" w14:textId="77777777" w:rsidR="00D050FC" w:rsidRPr="00C37399" w:rsidRDefault="00D050FC" w:rsidP="00E71934">
            <w:pPr>
              <w:pStyle w:val="rowtabella0"/>
              <w:jc w:val="center"/>
              <w:rPr>
                <w:color w:val="002060"/>
              </w:rPr>
            </w:pPr>
            <w:r w:rsidRPr="00C3739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2077"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2C13" w14:textId="77777777" w:rsidR="00D050FC" w:rsidRPr="00C37399" w:rsidRDefault="00D050FC" w:rsidP="00E71934">
            <w:pPr>
              <w:pStyle w:val="rowtabella0"/>
              <w:jc w:val="center"/>
              <w:rPr>
                <w:color w:val="002060"/>
              </w:rPr>
            </w:pPr>
            <w:r w:rsidRPr="00C3739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D39A" w14:textId="77777777" w:rsidR="00D050FC" w:rsidRPr="00C37399" w:rsidRDefault="00D050FC" w:rsidP="00E71934">
            <w:pPr>
              <w:pStyle w:val="rowtabella0"/>
              <w:jc w:val="center"/>
              <w:rPr>
                <w:color w:val="002060"/>
              </w:rPr>
            </w:pPr>
            <w:r w:rsidRPr="00C37399">
              <w:rPr>
                <w:color w:val="002060"/>
              </w:rPr>
              <w:t>0</w:t>
            </w:r>
          </w:p>
        </w:tc>
      </w:tr>
      <w:tr w:rsidR="00D050FC" w:rsidRPr="00C37399" w14:paraId="0733143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56835" w14:textId="77777777" w:rsidR="00D050FC" w:rsidRPr="00C37399" w:rsidRDefault="00D050FC" w:rsidP="00E71934">
            <w:pPr>
              <w:pStyle w:val="rowtabella0"/>
              <w:rPr>
                <w:color w:val="002060"/>
              </w:rPr>
            </w:pPr>
            <w:r w:rsidRPr="00C3739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82D6" w14:textId="77777777" w:rsidR="00D050FC" w:rsidRPr="00C37399" w:rsidRDefault="00D050FC" w:rsidP="00E71934">
            <w:pPr>
              <w:pStyle w:val="rowtabella0"/>
              <w:jc w:val="center"/>
              <w:rPr>
                <w:color w:val="002060"/>
              </w:rPr>
            </w:pPr>
            <w:r w:rsidRPr="00C373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0D74"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0071"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DF11"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F7E38"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0B86" w14:textId="77777777" w:rsidR="00D050FC" w:rsidRPr="00C37399" w:rsidRDefault="00D050FC" w:rsidP="00E71934">
            <w:pPr>
              <w:pStyle w:val="rowtabella0"/>
              <w:jc w:val="center"/>
              <w:rPr>
                <w:color w:val="002060"/>
              </w:rPr>
            </w:pPr>
            <w:r w:rsidRPr="00C373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0413" w14:textId="77777777" w:rsidR="00D050FC" w:rsidRPr="00C37399" w:rsidRDefault="00D050FC" w:rsidP="00E71934">
            <w:pPr>
              <w:pStyle w:val="rowtabella0"/>
              <w:jc w:val="center"/>
              <w:rPr>
                <w:color w:val="002060"/>
              </w:rPr>
            </w:pPr>
            <w:r w:rsidRPr="00C3739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120F"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BC63" w14:textId="77777777" w:rsidR="00D050FC" w:rsidRPr="00C37399" w:rsidRDefault="00D050FC" w:rsidP="00E71934">
            <w:pPr>
              <w:pStyle w:val="rowtabella0"/>
              <w:jc w:val="center"/>
              <w:rPr>
                <w:color w:val="002060"/>
              </w:rPr>
            </w:pPr>
            <w:r w:rsidRPr="00C37399">
              <w:rPr>
                <w:color w:val="002060"/>
              </w:rPr>
              <w:t>0</w:t>
            </w:r>
          </w:p>
        </w:tc>
      </w:tr>
      <w:tr w:rsidR="00D050FC" w:rsidRPr="00C37399" w14:paraId="244F0967"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BF559" w14:textId="77777777" w:rsidR="00D050FC" w:rsidRPr="00C37399" w:rsidRDefault="00D050FC" w:rsidP="00E71934">
            <w:pPr>
              <w:pStyle w:val="rowtabella0"/>
              <w:rPr>
                <w:color w:val="002060"/>
              </w:rPr>
            </w:pPr>
            <w:r w:rsidRPr="00C3739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2FF8"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38BA"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0652"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4DF5"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857F"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3CA5" w14:textId="77777777" w:rsidR="00D050FC" w:rsidRPr="00C37399" w:rsidRDefault="00D050FC" w:rsidP="00E71934">
            <w:pPr>
              <w:pStyle w:val="rowtabella0"/>
              <w:jc w:val="center"/>
              <w:rPr>
                <w:color w:val="002060"/>
              </w:rPr>
            </w:pPr>
            <w:r w:rsidRPr="00C3739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41D0" w14:textId="77777777" w:rsidR="00D050FC" w:rsidRPr="00C37399" w:rsidRDefault="00D050FC" w:rsidP="00E71934">
            <w:pPr>
              <w:pStyle w:val="rowtabella0"/>
              <w:jc w:val="center"/>
              <w:rPr>
                <w:color w:val="002060"/>
              </w:rPr>
            </w:pPr>
            <w:r w:rsidRPr="00C3739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810F"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F4A3" w14:textId="77777777" w:rsidR="00D050FC" w:rsidRPr="00C37399" w:rsidRDefault="00D050FC" w:rsidP="00E71934">
            <w:pPr>
              <w:pStyle w:val="rowtabella0"/>
              <w:jc w:val="center"/>
              <w:rPr>
                <w:color w:val="002060"/>
              </w:rPr>
            </w:pPr>
            <w:r w:rsidRPr="00C37399">
              <w:rPr>
                <w:color w:val="002060"/>
              </w:rPr>
              <w:t>0</w:t>
            </w:r>
          </w:p>
        </w:tc>
      </w:tr>
      <w:tr w:rsidR="00D050FC" w:rsidRPr="00C37399" w14:paraId="19E6DBDF"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87562" w14:textId="77777777" w:rsidR="00D050FC" w:rsidRPr="00C37399" w:rsidRDefault="00D050FC" w:rsidP="00E71934">
            <w:pPr>
              <w:pStyle w:val="rowtabella0"/>
              <w:rPr>
                <w:color w:val="002060"/>
              </w:rPr>
            </w:pPr>
            <w:r w:rsidRPr="00C3739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F696"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A4FE"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8F92"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B213"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5B2B"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596A" w14:textId="77777777" w:rsidR="00D050FC" w:rsidRPr="00C37399" w:rsidRDefault="00D050FC" w:rsidP="00E71934">
            <w:pPr>
              <w:pStyle w:val="rowtabella0"/>
              <w:jc w:val="center"/>
              <w:rPr>
                <w:color w:val="002060"/>
              </w:rPr>
            </w:pPr>
            <w:r w:rsidRPr="00C3739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F459" w14:textId="77777777" w:rsidR="00D050FC" w:rsidRPr="00C37399" w:rsidRDefault="00D050FC" w:rsidP="00E71934">
            <w:pPr>
              <w:pStyle w:val="rowtabella0"/>
              <w:jc w:val="center"/>
              <w:rPr>
                <w:color w:val="002060"/>
              </w:rPr>
            </w:pPr>
            <w:r w:rsidRPr="00C3739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E70F" w14:textId="77777777" w:rsidR="00D050FC" w:rsidRPr="00C37399" w:rsidRDefault="00D050FC" w:rsidP="00E71934">
            <w:pPr>
              <w:pStyle w:val="rowtabella0"/>
              <w:jc w:val="center"/>
              <w:rPr>
                <w:color w:val="002060"/>
              </w:rPr>
            </w:pPr>
            <w:r w:rsidRPr="00C373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CD11" w14:textId="77777777" w:rsidR="00D050FC" w:rsidRPr="00C37399" w:rsidRDefault="00D050FC" w:rsidP="00E71934">
            <w:pPr>
              <w:pStyle w:val="rowtabella0"/>
              <w:jc w:val="center"/>
              <w:rPr>
                <w:color w:val="002060"/>
              </w:rPr>
            </w:pPr>
            <w:r w:rsidRPr="00C37399">
              <w:rPr>
                <w:color w:val="002060"/>
              </w:rPr>
              <w:t>0</w:t>
            </w:r>
          </w:p>
        </w:tc>
      </w:tr>
      <w:tr w:rsidR="00D050FC" w:rsidRPr="00C37399" w14:paraId="41051EE9"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DBF05" w14:textId="77777777" w:rsidR="00D050FC" w:rsidRPr="00C37399" w:rsidRDefault="00D050FC" w:rsidP="00E71934">
            <w:pPr>
              <w:pStyle w:val="rowtabella0"/>
              <w:rPr>
                <w:color w:val="002060"/>
                <w:lang w:val="es-ES"/>
              </w:rPr>
            </w:pPr>
            <w:r w:rsidRPr="00C3739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07D3"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D770"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967D"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2499"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C205" w14:textId="77777777" w:rsidR="00D050FC" w:rsidRPr="00C37399" w:rsidRDefault="00D050FC" w:rsidP="00E71934">
            <w:pPr>
              <w:pStyle w:val="rowtabella0"/>
              <w:jc w:val="center"/>
              <w:rPr>
                <w:color w:val="002060"/>
              </w:rPr>
            </w:pPr>
            <w:r w:rsidRPr="00C373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1BC0" w14:textId="77777777" w:rsidR="00D050FC" w:rsidRPr="00C37399" w:rsidRDefault="00D050FC" w:rsidP="00E71934">
            <w:pPr>
              <w:pStyle w:val="rowtabella0"/>
              <w:jc w:val="center"/>
              <w:rPr>
                <w:color w:val="002060"/>
              </w:rPr>
            </w:pPr>
            <w:r w:rsidRPr="00C3739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57CF" w14:textId="77777777" w:rsidR="00D050FC" w:rsidRPr="00C37399" w:rsidRDefault="00D050FC" w:rsidP="00E71934">
            <w:pPr>
              <w:pStyle w:val="rowtabella0"/>
              <w:jc w:val="center"/>
              <w:rPr>
                <w:color w:val="002060"/>
              </w:rPr>
            </w:pPr>
            <w:r w:rsidRPr="00C3739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8FD9" w14:textId="77777777" w:rsidR="00D050FC" w:rsidRPr="00C37399" w:rsidRDefault="00D050FC" w:rsidP="00E71934">
            <w:pPr>
              <w:pStyle w:val="rowtabella0"/>
              <w:jc w:val="center"/>
              <w:rPr>
                <w:color w:val="002060"/>
              </w:rPr>
            </w:pPr>
            <w:r w:rsidRPr="00C3739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1DAC" w14:textId="77777777" w:rsidR="00D050FC" w:rsidRPr="00C37399" w:rsidRDefault="00D050FC" w:rsidP="00E71934">
            <w:pPr>
              <w:pStyle w:val="rowtabella0"/>
              <w:jc w:val="center"/>
              <w:rPr>
                <w:color w:val="002060"/>
              </w:rPr>
            </w:pPr>
            <w:r w:rsidRPr="00C37399">
              <w:rPr>
                <w:color w:val="002060"/>
              </w:rPr>
              <w:t>0</w:t>
            </w:r>
          </w:p>
        </w:tc>
      </w:tr>
      <w:tr w:rsidR="00D050FC" w:rsidRPr="00C37399" w14:paraId="06DA89B7"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F98CC" w14:textId="77777777" w:rsidR="00D050FC" w:rsidRPr="00C37399" w:rsidRDefault="00D050FC" w:rsidP="00E71934">
            <w:pPr>
              <w:pStyle w:val="rowtabella0"/>
              <w:rPr>
                <w:color w:val="002060"/>
              </w:rPr>
            </w:pPr>
            <w:r w:rsidRPr="00C3739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C73D" w14:textId="77777777" w:rsidR="00D050FC" w:rsidRPr="00C37399" w:rsidRDefault="00D050FC" w:rsidP="00E71934">
            <w:pPr>
              <w:pStyle w:val="rowtabella0"/>
              <w:jc w:val="center"/>
              <w:rPr>
                <w:color w:val="002060"/>
              </w:rPr>
            </w:pPr>
            <w:r w:rsidRPr="00C3739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5630"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3FE9"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AAA2"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CC4A" w14:textId="77777777" w:rsidR="00D050FC" w:rsidRPr="00C37399" w:rsidRDefault="00D050FC" w:rsidP="00E71934">
            <w:pPr>
              <w:pStyle w:val="rowtabella0"/>
              <w:jc w:val="center"/>
              <w:rPr>
                <w:color w:val="002060"/>
              </w:rPr>
            </w:pPr>
            <w:r w:rsidRPr="00C3739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F8A5" w14:textId="77777777" w:rsidR="00D050FC" w:rsidRPr="00C37399" w:rsidRDefault="00D050FC" w:rsidP="00E71934">
            <w:pPr>
              <w:pStyle w:val="rowtabella0"/>
              <w:jc w:val="center"/>
              <w:rPr>
                <w:color w:val="002060"/>
              </w:rPr>
            </w:pPr>
            <w:r w:rsidRPr="00C3739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8989" w14:textId="77777777" w:rsidR="00D050FC" w:rsidRPr="00C37399" w:rsidRDefault="00D050FC" w:rsidP="00E71934">
            <w:pPr>
              <w:pStyle w:val="rowtabella0"/>
              <w:jc w:val="center"/>
              <w:rPr>
                <w:color w:val="002060"/>
              </w:rPr>
            </w:pPr>
            <w:r w:rsidRPr="00C3739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446E" w14:textId="77777777" w:rsidR="00D050FC" w:rsidRPr="00C37399" w:rsidRDefault="00D050FC" w:rsidP="00E71934">
            <w:pPr>
              <w:pStyle w:val="rowtabella0"/>
              <w:jc w:val="center"/>
              <w:rPr>
                <w:color w:val="002060"/>
              </w:rPr>
            </w:pPr>
            <w:r w:rsidRPr="00C3739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0CF3" w14:textId="77777777" w:rsidR="00D050FC" w:rsidRPr="00C37399" w:rsidRDefault="00D050FC" w:rsidP="00E71934">
            <w:pPr>
              <w:pStyle w:val="rowtabella0"/>
              <w:jc w:val="center"/>
              <w:rPr>
                <w:color w:val="002060"/>
              </w:rPr>
            </w:pPr>
            <w:r w:rsidRPr="00C37399">
              <w:rPr>
                <w:color w:val="002060"/>
              </w:rPr>
              <w:t>0</w:t>
            </w:r>
          </w:p>
        </w:tc>
      </w:tr>
      <w:tr w:rsidR="00D050FC" w:rsidRPr="00C37399" w14:paraId="5F0797D2"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E1F73E" w14:textId="77777777" w:rsidR="00D050FC" w:rsidRPr="00C37399" w:rsidRDefault="00D050FC" w:rsidP="00E71934">
            <w:pPr>
              <w:pStyle w:val="rowtabella0"/>
              <w:rPr>
                <w:color w:val="002060"/>
              </w:rPr>
            </w:pPr>
            <w:proofErr w:type="spellStart"/>
            <w:proofErr w:type="gramStart"/>
            <w:r w:rsidRPr="00C37399">
              <w:rPr>
                <w:color w:val="002060"/>
              </w:rPr>
              <w:t>sq.B</w:t>
            </w:r>
            <w:proofErr w:type="spellEnd"/>
            <w:proofErr w:type="gramEnd"/>
            <w:r w:rsidRPr="00C37399">
              <w:rPr>
                <w:color w:val="002060"/>
              </w:rPr>
              <w:t xml:space="preserve"> AMICI DEL </w:t>
            </w:r>
            <w:proofErr w:type="spellStart"/>
            <w:r w:rsidRPr="00C3739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BD1E"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1F8F" w14:textId="77777777" w:rsidR="00D050FC" w:rsidRPr="00C37399" w:rsidRDefault="00D050FC" w:rsidP="00E71934">
            <w:pPr>
              <w:pStyle w:val="rowtabella0"/>
              <w:jc w:val="center"/>
              <w:rPr>
                <w:color w:val="002060"/>
              </w:rPr>
            </w:pPr>
            <w:r w:rsidRPr="00C3739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8DDC"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13C1"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9CFE"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99DD"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61BF"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812E"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7C4D" w14:textId="77777777" w:rsidR="00D050FC" w:rsidRPr="00C37399" w:rsidRDefault="00D050FC" w:rsidP="00E71934">
            <w:pPr>
              <w:pStyle w:val="rowtabella0"/>
              <w:jc w:val="center"/>
              <w:rPr>
                <w:color w:val="002060"/>
              </w:rPr>
            </w:pPr>
            <w:r w:rsidRPr="00C37399">
              <w:rPr>
                <w:color w:val="002060"/>
              </w:rPr>
              <w:t>0</w:t>
            </w:r>
          </w:p>
        </w:tc>
      </w:tr>
    </w:tbl>
    <w:p w14:paraId="41584B40" w14:textId="77777777" w:rsidR="00D050FC" w:rsidRPr="00C37399" w:rsidRDefault="00D050FC" w:rsidP="00D050FC">
      <w:pPr>
        <w:pStyle w:val="breakline"/>
        <w:rPr>
          <w:rFonts w:eastAsiaTheme="minorEastAsia"/>
          <w:color w:val="002060"/>
        </w:rPr>
      </w:pPr>
    </w:p>
    <w:p w14:paraId="734BA8AB" w14:textId="77777777" w:rsidR="00D050FC" w:rsidRPr="00C37399" w:rsidRDefault="00D050FC" w:rsidP="00D050FC">
      <w:pPr>
        <w:pStyle w:val="breakline"/>
        <w:rPr>
          <w:color w:val="002060"/>
        </w:rPr>
      </w:pPr>
    </w:p>
    <w:p w14:paraId="3892A0D5" w14:textId="77777777" w:rsidR="00D050FC" w:rsidRPr="00C37399" w:rsidRDefault="00D050FC" w:rsidP="00D050FC">
      <w:pPr>
        <w:pStyle w:val="sottotitolocampionato10"/>
        <w:rPr>
          <w:color w:val="002060"/>
        </w:rPr>
      </w:pPr>
      <w:r w:rsidRPr="00C3739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050FC" w:rsidRPr="00C37399" w14:paraId="11BC813A" w14:textId="77777777" w:rsidTr="00E719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0D6D4" w14:textId="77777777" w:rsidR="00D050FC" w:rsidRPr="00C37399" w:rsidRDefault="00D050FC" w:rsidP="00E71934">
            <w:pPr>
              <w:pStyle w:val="headertabella0"/>
              <w:rPr>
                <w:color w:val="002060"/>
              </w:rPr>
            </w:pPr>
            <w:r w:rsidRPr="00C3739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E7FD9" w14:textId="77777777" w:rsidR="00D050FC" w:rsidRPr="00C37399" w:rsidRDefault="00D050FC" w:rsidP="00E71934">
            <w:pPr>
              <w:pStyle w:val="headertabella0"/>
              <w:rPr>
                <w:color w:val="002060"/>
              </w:rPr>
            </w:pPr>
            <w:r w:rsidRPr="00C3739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72FC" w14:textId="77777777" w:rsidR="00D050FC" w:rsidRPr="00C37399" w:rsidRDefault="00D050FC" w:rsidP="00E71934">
            <w:pPr>
              <w:pStyle w:val="headertabella0"/>
              <w:rPr>
                <w:color w:val="002060"/>
              </w:rPr>
            </w:pPr>
            <w:r w:rsidRPr="00C3739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70E81" w14:textId="77777777" w:rsidR="00D050FC" w:rsidRPr="00C37399" w:rsidRDefault="00D050FC" w:rsidP="00E71934">
            <w:pPr>
              <w:pStyle w:val="headertabella0"/>
              <w:rPr>
                <w:color w:val="002060"/>
              </w:rPr>
            </w:pPr>
            <w:r w:rsidRPr="00C3739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4465B" w14:textId="77777777" w:rsidR="00D050FC" w:rsidRPr="00C37399" w:rsidRDefault="00D050FC" w:rsidP="00E71934">
            <w:pPr>
              <w:pStyle w:val="headertabella0"/>
              <w:rPr>
                <w:color w:val="002060"/>
              </w:rPr>
            </w:pPr>
            <w:r w:rsidRPr="00C3739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BBC38" w14:textId="77777777" w:rsidR="00D050FC" w:rsidRPr="00C37399" w:rsidRDefault="00D050FC" w:rsidP="00E71934">
            <w:pPr>
              <w:pStyle w:val="headertabella0"/>
              <w:rPr>
                <w:color w:val="002060"/>
              </w:rPr>
            </w:pPr>
            <w:r w:rsidRPr="00C3739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07BCB" w14:textId="77777777" w:rsidR="00D050FC" w:rsidRPr="00C37399" w:rsidRDefault="00D050FC" w:rsidP="00E71934">
            <w:pPr>
              <w:pStyle w:val="headertabella0"/>
              <w:rPr>
                <w:color w:val="002060"/>
              </w:rPr>
            </w:pPr>
            <w:r w:rsidRPr="00C3739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A1794" w14:textId="77777777" w:rsidR="00D050FC" w:rsidRPr="00C37399" w:rsidRDefault="00D050FC" w:rsidP="00E71934">
            <w:pPr>
              <w:pStyle w:val="headertabella0"/>
              <w:rPr>
                <w:color w:val="002060"/>
              </w:rPr>
            </w:pPr>
            <w:r w:rsidRPr="00C3739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753C4" w14:textId="77777777" w:rsidR="00D050FC" w:rsidRPr="00C37399" w:rsidRDefault="00D050FC" w:rsidP="00E71934">
            <w:pPr>
              <w:pStyle w:val="headertabella0"/>
              <w:rPr>
                <w:color w:val="002060"/>
              </w:rPr>
            </w:pPr>
            <w:r w:rsidRPr="00C3739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57F95" w14:textId="77777777" w:rsidR="00D050FC" w:rsidRPr="00C37399" w:rsidRDefault="00D050FC" w:rsidP="00E71934">
            <w:pPr>
              <w:pStyle w:val="headertabella0"/>
              <w:rPr>
                <w:color w:val="002060"/>
              </w:rPr>
            </w:pPr>
            <w:r w:rsidRPr="00C37399">
              <w:rPr>
                <w:color w:val="002060"/>
              </w:rPr>
              <w:t>PE</w:t>
            </w:r>
          </w:p>
        </w:tc>
      </w:tr>
      <w:tr w:rsidR="00D050FC" w:rsidRPr="00C37399" w14:paraId="65990FBD" w14:textId="77777777" w:rsidTr="00E719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6388F" w14:textId="77777777" w:rsidR="00D050FC" w:rsidRPr="00C37399" w:rsidRDefault="00D050FC" w:rsidP="00E71934">
            <w:pPr>
              <w:pStyle w:val="rowtabella0"/>
              <w:rPr>
                <w:color w:val="002060"/>
              </w:rPr>
            </w:pPr>
            <w:r w:rsidRPr="00C37399">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790C" w14:textId="77777777" w:rsidR="00D050FC" w:rsidRPr="00C37399" w:rsidRDefault="00D050FC" w:rsidP="00E71934">
            <w:pPr>
              <w:pStyle w:val="rowtabella0"/>
              <w:jc w:val="center"/>
              <w:rPr>
                <w:color w:val="002060"/>
              </w:rPr>
            </w:pPr>
            <w:r w:rsidRPr="00C3739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BCEA"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4B13"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1196"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80BB"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6C95" w14:textId="77777777" w:rsidR="00D050FC" w:rsidRPr="00C37399" w:rsidRDefault="00D050FC" w:rsidP="00E71934">
            <w:pPr>
              <w:pStyle w:val="rowtabella0"/>
              <w:jc w:val="center"/>
              <w:rPr>
                <w:color w:val="002060"/>
              </w:rPr>
            </w:pPr>
            <w:r w:rsidRPr="00C3739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8AA3"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6875" w14:textId="77777777" w:rsidR="00D050FC" w:rsidRPr="00C37399" w:rsidRDefault="00D050FC" w:rsidP="00E71934">
            <w:pPr>
              <w:pStyle w:val="rowtabella0"/>
              <w:jc w:val="center"/>
              <w:rPr>
                <w:color w:val="002060"/>
              </w:rPr>
            </w:pPr>
            <w:r w:rsidRPr="00C373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10CB" w14:textId="77777777" w:rsidR="00D050FC" w:rsidRPr="00C37399" w:rsidRDefault="00D050FC" w:rsidP="00E71934">
            <w:pPr>
              <w:pStyle w:val="rowtabella0"/>
              <w:jc w:val="center"/>
              <w:rPr>
                <w:color w:val="002060"/>
              </w:rPr>
            </w:pPr>
            <w:r w:rsidRPr="00C37399">
              <w:rPr>
                <w:color w:val="002060"/>
              </w:rPr>
              <w:t>0</w:t>
            </w:r>
          </w:p>
        </w:tc>
      </w:tr>
      <w:tr w:rsidR="00D050FC" w:rsidRPr="00C37399" w14:paraId="74A56D48"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DB741" w14:textId="77777777" w:rsidR="00D050FC" w:rsidRPr="00C37399" w:rsidRDefault="00D050FC" w:rsidP="00E71934">
            <w:pPr>
              <w:pStyle w:val="rowtabella0"/>
              <w:rPr>
                <w:color w:val="002060"/>
              </w:rPr>
            </w:pPr>
            <w:r w:rsidRPr="00C3739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FA2E"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67B7"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A961"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B62C"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77D9"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8CB5" w14:textId="77777777" w:rsidR="00D050FC" w:rsidRPr="00C37399" w:rsidRDefault="00D050FC" w:rsidP="00E71934">
            <w:pPr>
              <w:pStyle w:val="rowtabella0"/>
              <w:jc w:val="center"/>
              <w:rPr>
                <w:color w:val="002060"/>
              </w:rPr>
            </w:pPr>
            <w:r w:rsidRPr="00C3739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E388" w14:textId="77777777" w:rsidR="00D050FC" w:rsidRPr="00C37399" w:rsidRDefault="00D050FC" w:rsidP="00E71934">
            <w:pPr>
              <w:pStyle w:val="rowtabella0"/>
              <w:jc w:val="center"/>
              <w:rPr>
                <w:color w:val="002060"/>
              </w:rPr>
            </w:pPr>
            <w:r w:rsidRPr="00C3739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A1D6" w14:textId="77777777" w:rsidR="00D050FC" w:rsidRPr="00C37399" w:rsidRDefault="00D050FC" w:rsidP="00E71934">
            <w:pPr>
              <w:pStyle w:val="rowtabella0"/>
              <w:jc w:val="center"/>
              <w:rPr>
                <w:color w:val="002060"/>
              </w:rPr>
            </w:pPr>
            <w:r w:rsidRPr="00C3739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68E1" w14:textId="77777777" w:rsidR="00D050FC" w:rsidRPr="00C37399" w:rsidRDefault="00D050FC" w:rsidP="00E71934">
            <w:pPr>
              <w:pStyle w:val="rowtabella0"/>
              <w:jc w:val="center"/>
              <w:rPr>
                <w:color w:val="002060"/>
              </w:rPr>
            </w:pPr>
            <w:r w:rsidRPr="00C37399">
              <w:rPr>
                <w:color w:val="002060"/>
              </w:rPr>
              <w:t>0</w:t>
            </w:r>
          </w:p>
        </w:tc>
      </w:tr>
      <w:tr w:rsidR="00D050FC" w:rsidRPr="00C37399" w14:paraId="7302C01C"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E5294" w14:textId="77777777" w:rsidR="00D050FC" w:rsidRPr="00C37399" w:rsidRDefault="00D050FC" w:rsidP="00E71934">
            <w:pPr>
              <w:pStyle w:val="rowtabella0"/>
              <w:rPr>
                <w:color w:val="002060"/>
              </w:rPr>
            </w:pPr>
            <w:r w:rsidRPr="00C3739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AF24" w14:textId="77777777" w:rsidR="00D050FC" w:rsidRPr="00C37399" w:rsidRDefault="00D050FC" w:rsidP="00E71934">
            <w:pPr>
              <w:pStyle w:val="rowtabella0"/>
              <w:jc w:val="center"/>
              <w:rPr>
                <w:color w:val="002060"/>
              </w:rPr>
            </w:pPr>
            <w:r w:rsidRPr="00C3739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B478"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48E0" w14:textId="77777777" w:rsidR="00D050FC" w:rsidRPr="00C37399" w:rsidRDefault="00D050FC" w:rsidP="00E71934">
            <w:pPr>
              <w:pStyle w:val="rowtabella0"/>
              <w:jc w:val="center"/>
              <w:rPr>
                <w:color w:val="002060"/>
              </w:rPr>
            </w:pPr>
            <w:r w:rsidRPr="00C3739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655C"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45CD" w14:textId="77777777" w:rsidR="00D050FC" w:rsidRPr="00C37399" w:rsidRDefault="00D050FC" w:rsidP="00E71934">
            <w:pPr>
              <w:pStyle w:val="rowtabella0"/>
              <w:jc w:val="center"/>
              <w:rPr>
                <w:color w:val="002060"/>
              </w:rPr>
            </w:pPr>
            <w:r w:rsidRPr="00C3739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AFFA" w14:textId="77777777" w:rsidR="00D050FC" w:rsidRPr="00C37399" w:rsidRDefault="00D050FC" w:rsidP="00E71934">
            <w:pPr>
              <w:pStyle w:val="rowtabella0"/>
              <w:jc w:val="center"/>
              <w:rPr>
                <w:color w:val="002060"/>
              </w:rPr>
            </w:pPr>
            <w:r w:rsidRPr="00C3739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CFE0" w14:textId="77777777" w:rsidR="00D050FC" w:rsidRPr="00C37399" w:rsidRDefault="00D050FC" w:rsidP="00E71934">
            <w:pPr>
              <w:pStyle w:val="rowtabella0"/>
              <w:jc w:val="center"/>
              <w:rPr>
                <w:color w:val="002060"/>
              </w:rPr>
            </w:pPr>
            <w:r w:rsidRPr="00C3739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BE35" w14:textId="77777777" w:rsidR="00D050FC" w:rsidRPr="00C37399" w:rsidRDefault="00D050FC" w:rsidP="00E71934">
            <w:pPr>
              <w:pStyle w:val="rowtabella0"/>
              <w:jc w:val="center"/>
              <w:rPr>
                <w:color w:val="002060"/>
              </w:rPr>
            </w:pPr>
            <w:r w:rsidRPr="00C3739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DE95" w14:textId="77777777" w:rsidR="00D050FC" w:rsidRPr="00C37399" w:rsidRDefault="00D050FC" w:rsidP="00E71934">
            <w:pPr>
              <w:pStyle w:val="rowtabella0"/>
              <w:jc w:val="center"/>
              <w:rPr>
                <w:color w:val="002060"/>
              </w:rPr>
            </w:pPr>
            <w:r w:rsidRPr="00C37399">
              <w:rPr>
                <w:color w:val="002060"/>
              </w:rPr>
              <w:t>0</w:t>
            </w:r>
          </w:p>
        </w:tc>
      </w:tr>
      <w:tr w:rsidR="00D050FC" w:rsidRPr="00C37399" w14:paraId="5B658D2B" w14:textId="77777777" w:rsidTr="00E7193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0E509" w14:textId="77777777" w:rsidR="00D050FC" w:rsidRPr="00C37399" w:rsidRDefault="00D050FC" w:rsidP="00E71934">
            <w:pPr>
              <w:pStyle w:val="rowtabella0"/>
              <w:rPr>
                <w:color w:val="002060"/>
              </w:rPr>
            </w:pPr>
            <w:r w:rsidRPr="00C37399">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75A5"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F995" w14:textId="77777777" w:rsidR="00D050FC" w:rsidRPr="00C37399" w:rsidRDefault="00D050FC" w:rsidP="00E71934">
            <w:pPr>
              <w:pStyle w:val="rowtabella0"/>
              <w:jc w:val="center"/>
              <w:rPr>
                <w:color w:val="002060"/>
              </w:rPr>
            </w:pPr>
            <w:r w:rsidRPr="00C3739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9D45"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5F99"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2A0E"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1AC6" w14:textId="77777777" w:rsidR="00D050FC" w:rsidRPr="00C37399" w:rsidRDefault="00D050FC" w:rsidP="00E71934">
            <w:pPr>
              <w:pStyle w:val="rowtabella0"/>
              <w:jc w:val="center"/>
              <w:rPr>
                <w:color w:val="002060"/>
              </w:rPr>
            </w:pPr>
            <w:r w:rsidRPr="00C3739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06E7" w14:textId="77777777" w:rsidR="00D050FC" w:rsidRPr="00C37399" w:rsidRDefault="00D050FC" w:rsidP="00E71934">
            <w:pPr>
              <w:pStyle w:val="rowtabella0"/>
              <w:jc w:val="center"/>
              <w:rPr>
                <w:color w:val="002060"/>
              </w:rPr>
            </w:pPr>
            <w:r w:rsidRPr="00C3739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B831" w14:textId="77777777" w:rsidR="00D050FC" w:rsidRPr="00C37399" w:rsidRDefault="00D050FC" w:rsidP="00E71934">
            <w:pPr>
              <w:pStyle w:val="rowtabella0"/>
              <w:jc w:val="center"/>
              <w:rPr>
                <w:color w:val="002060"/>
              </w:rPr>
            </w:pPr>
            <w:r w:rsidRPr="00C3739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F568" w14:textId="77777777" w:rsidR="00D050FC" w:rsidRPr="00C37399" w:rsidRDefault="00D050FC" w:rsidP="00E71934">
            <w:pPr>
              <w:pStyle w:val="rowtabella0"/>
              <w:jc w:val="center"/>
              <w:rPr>
                <w:color w:val="002060"/>
              </w:rPr>
            </w:pPr>
            <w:r w:rsidRPr="00C37399">
              <w:rPr>
                <w:color w:val="002060"/>
              </w:rPr>
              <w:t>0</w:t>
            </w:r>
          </w:p>
        </w:tc>
      </w:tr>
      <w:tr w:rsidR="00D050FC" w:rsidRPr="00C37399" w14:paraId="43C53D36" w14:textId="77777777" w:rsidTr="00E719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E58429" w14:textId="77777777" w:rsidR="00D050FC" w:rsidRPr="00C37399" w:rsidRDefault="00D050FC" w:rsidP="00E71934">
            <w:pPr>
              <w:pStyle w:val="rowtabella0"/>
              <w:rPr>
                <w:color w:val="002060"/>
                <w:lang w:val="es-ES"/>
              </w:rPr>
            </w:pPr>
            <w:r w:rsidRPr="00C37399">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F50F" w14:textId="77777777" w:rsidR="00D050FC" w:rsidRPr="00C37399" w:rsidRDefault="00D050FC" w:rsidP="00E71934">
            <w:pPr>
              <w:pStyle w:val="rowtabella0"/>
              <w:jc w:val="center"/>
              <w:rPr>
                <w:color w:val="002060"/>
              </w:rPr>
            </w:pPr>
            <w:r w:rsidRPr="00C3739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03F7" w14:textId="77777777" w:rsidR="00D050FC" w:rsidRPr="00C37399" w:rsidRDefault="00D050FC" w:rsidP="00E71934">
            <w:pPr>
              <w:pStyle w:val="rowtabella0"/>
              <w:jc w:val="center"/>
              <w:rPr>
                <w:color w:val="002060"/>
              </w:rPr>
            </w:pPr>
            <w:r w:rsidRPr="00C3739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C118" w14:textId="77777777" w:rsidR="00D050FC" w:rsidRPr="00C37399" w:rsidRDefault="00D050FC" w:rsidP="00E71934">
            <w:pPr>
              <w:pStyle w:val="rowtabella0"/>
              <w:jc w:val="center"/>
              <w:rPr>
                <w:color w:val="002060"/>
              </w:rPr>
            </w:pPr>
            <w:r w:rsidRPr="00C3739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8F8F" w14:textId="77777777" w:rsidR="00D050FC" w:rsidRPr="00C37399" w:rsidRDefault="00D050FC" w:rsidP="00E71934">
            <w:pPr>
              <w:pStyle w:val="rowtabella0"/>
              <w:jc w:val="center"/>
              <w:rPr>
                <w:color w:val="002060"/>
              </w:rPr>
            </w:pPr>
            <w:r w:rsidRPr="00C3739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329E" w14:textId="77777777" w:rsidR="00D050FC" w:rsidRPr="00C37399" w:rsidRDefault="00D050FC" w:rsidP="00E71934">
            <w:pPr>
              <w:pStyle w:val="rowtabella0"/>
              <w:jc w:val="center"/>
              <w:rPr>
                <w:color w:val="002060"/>
              </w:rPr>
            </w:pPr>
            <w:r w:rsidRPr="00C3739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D727" w14:textId="77777777" w:rsidR="00D050FC" w:rsidRPr="00C37399" w:rsidRDefault="00D050FC" w:rsidP="00E71934">
            <w:pPr>
              <w:pStyle w:val="rowtabella0"/>
              <w:jc w:val="center"/>
              <w:rPr>
                <w:color w:val="002060"/>
              </w:rPr>
            </w:pPr>
            <w:r w:rsidRPr="00C3739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C165" w14:textId="77777777" w:rsidR="00D050FC" w:rsidRPr="00C37399" w:rsidRDefault="00D050FC" w:rsidP="00E71934">
            <w:pPr>
              <w:pStyle w:val="rowtabella0"/>
              <w:jc w:val="center"/>
              <w:rPr>
                <w:color w:val="002060"/>
              </w:rPr>
            </w:pPr>
            <w:r w:rsidRPr="00C3739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0B72" w14:textId="77777777" w:rsidR="00D050FC" w:rsidRPr="00C37399" w:rsidRDefault="00D050FC" w:rsidP="00E71934">
            <w:pPr>
              <w:pStyle w:val="rowtabella0"/>
              <w:jc w:val="center"/>
              <w:rPr>
                <w:color w:val="002060"/>
              </w:rPr>
            </w:pPr>
            <w:r w:rsidRPr="00C3739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E065" w14:textId="77777777" w:rsidR="00D050FC" w:rsidRPr="00C37399" w:rsidRDefault="00D050FC" w:rsidP="00E71934">
            <w:pPr>
              <w:pStyle w:val="rowtabella0"/>
              <w:jc w:val="center"/>
              <w:rPr>
                <w:color w:val="002060"/>
              </w:rPr>
            </w:pPr>
            <w:r w:rsidRPr="00C37399">
              <w:rPr>
                <w:color w:val="002060"/>
              </w:rPr>
              <w:t>0</w:t>
            </w:r>
          </w:p>
        </w:tc>
      </w:tr>
    </w:tbl>
    <w:p w14:paraId="00CA1525" w14:textId="77777777" w:rsidR="00D050FC" w:rsidRPr="00C37399" w:rsidRDefault="00D050FC" w:rsidP="00D050FC">
      <w:pPr>
        <w:pStyle w:val="breakline"/>
        <w:rPr>
          <w:rFonts w:eastAsiaTheme="minorEastAsia"/>
          <w:color w:val="002060"/>
        </w:rPr>
      </w:pPr>
    </w:p>
    <w:p w14:paraId="64891890" w14:textId="0DF65274" w:rsidR="00472850" w:rsidRDefault="00472850" w:rsidP="00472850">
      <w:pPr>
        <w:rPr>
          <w:rFonts w:ascii="Arial" w:hAnsi="Arial" w:cs="Arial"/>
          <w:color w:val="002060"/>
          <w:sz w:val="22"/>
          <w:szCs w:val="22"/>
        </w:rPr>
      </w:pPr>
    </w:p>
    <w:p w14:paraId="6B3A60E7" w14:textId="5A3A34A1" w:rsidR="00472850" w:rsidRPr="00DE1EF7" w:rsidRDefault="00472850" w:rsidP="00472850">
      <w:pPr>
        <w:pStyle w:val="TITOLOCAMPIONATO"/>
        <w:shd w:val="clear" w:color="auto" w:fill="002060"/>
        <w:spacing w:before="0" w:beforeAutospacing="0" w:after="0" w:afterAutospacing="0"/>
        <w:rPr>
          <w:color w:val="FFFFFF" w:themeColor="background1"/>
        </w:rPr>
      </w:pPr>
      <w:r>
        <w:rPr>
          <w:color w:val="FFFFFF" w:themeColor="background1"/>
        </w:rPr>
        <w:t>ERRATA CORRIGE</w:t>
      </w:r>
    </w:p>
    <w:p w14:paraId="3DC5E04B" w14:textId="77777777" w:rsidR="00472850" w:rsidRPr="00DE1EF7" w:rsidRDefault="00472850" w:rsidP="00472850">
      <w:pPr>
        <w:rPr>
          <w:rFonts w:ascii="Arial" w:hAnsi="Arial" w:cs="Arial"/>
          <w:color w:val="002060"/>
          <w:sz w:val="22"/>
          <w:szCs w:val="22"/>
        </w:rPr>
      </w:pPr>
    </w:p>
    <w:p w14:paraId="7A803FD9" w14:textId="2213600C" w:rsidR="00472850" w:rsidRPr="00DE1EF7" w:rsidRDefault="00472850" w:rsidP="00472850">
      <w:pPr>
        <w:pStyle w:val="LndNormale1"/>
        <w:rPr>
          <w:b/>
          <w:color w:val="002060"/>
          <w:sz w:val="28"/>
          <w:szCs w:val="28"/>
        </w:rPr>
      </w:pPr>
      <w:r w:rsidRPr="00DE1EF7">
        <w:rPr>
          <w:b/>
          <w:color w:val="002060"/>
          <w:sz w:val="28"/>
          <w:szCs w:val="28"/>
        </w:rPr>
        <w:t xml:space="preserve">CAMPIONATO REGIONALE CALCIO A CINQUE </w:t>
      </w:r>
      <w:r>
        <w:rPr>
          <w:b/>
          <w:color w:val="002060"/>
          <w:sz w:val="28"/>
          <w:szCs w:val="28"/>
        </w:rPr>
        <w:t>UNDER 19</w:t>
      </w:r>
      <w:r w:rsidRPr="00DE1EF7">
        <w:rPr>
          <w:b/>
          <w:color w:val="002060"/>
          <w:sz w:val="28"/>
          <w:szCs w:val="28"/>
        </w:rPr>
        <w:t>, GIRONE “A”</w:t>
      </w:r>
    </w:p>
    <w:p w14:paraId="251E6B7C" w14:textId="77777777" w:rsidR="00472850" w:rsidRPr="00DE1EF7" w:rsidRDefault="00472850" w:rsidP="00472850">
      <w:pPr>
        <w:pStyle w:val="LndNormale1"/>
        <w:rPr>
          <w:rFonts w:cs="Arial"/>
          <w:color w:val="002060"/>
          <w:szCs w:val="22"/>
        </w:rPr>
      </w:pPr>
    </w:p>
    <w:p w14:paraId="1B0E2D12" w14:textId="2E8598CC" w:rsidR="00472850" w:rsidRPr="00DE1EF7" w:rsidRDefault="00472850" w:rsidP="00472850">
      <w:pPr>
        <w:pStyle w:val="breakline"/>
        <w:jc w:val="both"/>
        <w:rPr>
          <w:rFonts w:ascii="Arial" w:hAnsi="Arial" w:cs="Arial"/>
          <w:color w:val="002060"/>
          <w:sz w:val="22"/>
          <w:szCs w:val="22"/>
        </w:rPr>
      </w:pPr>
      <w:r w:rsidRPr="00DE1EF7">
        <w:rPr>
          <w:rFonts w:ascii="Arial" w:hAnsi="Arial" w:cs="Arial"/>
          <w:color w:val="002060"/>
          <w:sz w:val="22"/>
          <w:szCs w:val="22"/>
        </w:rPr>
        <w:t xml:space="preserve">A seguito della segnalazione della Società interessata, </w:t>
      </w:r>
      <w:r>
        <w:rPr>
          <w:rFonts w:ascii="Arial" w:hAnsi="Arial" w:cs="Arial"/>
          <w:color w:val="002060"/>
          <w:sz w:val="22"/>
          <w:szCs w:val="22"/>
        </w:rPr>
        <w:t>causa mero errore di digitazione in fase di inserimento dati</w:t>
      </w:r>
      <w:r w:rsidRPr="00DE1EF7">
        <w:rPr>
          <w:rFonts w:ascii="Arial" w:hAnsi="Arial" w:cs="Arial"/>
          <w:color w:val="002060"/>
          <w:sz w:val="22"/>
          <w:szCs w:val="22"/>
        </w:rPr>
        <w:t xml:space="preserve">, nel Comunicato Ufficiale n° </w:t>
      </w:r>
      <w:r>
        <w:rPr>
          <w:rFonts w:ascii="Arial" w:hAnsi="Arial" w:cs="Arial"/>
          <w:color w:val="002060"/>
          <w:sz w:val="22"/>
          <w:szCs w:val="22"/>
        </w:rPr>
        <w:t>80</w:t>
      </w:r>
      <w:r w:rsidRPr="00DE1EF7">
        <w:rPr>
          <w:rFonts w:ascii="Arial" w:hAnsi="Arial" w:cs="Arial"/>
          <w:color w:val="002060"/>
          <w:sz w:val="22"/>
          <w:szCs w:val="22"/>
        </w:rPr>
        <w:t xml:space="preserve"> del </w:t>
      </w:r>
      <w:r>
        <w:rPr>
          <w:rFonts w:ascii="Arial" w:hAnsi="Arial" w:cs="Arial"/>
          <w:color w:val="002060"/>
          <w:sz w:val="22"/>
          <w:szCs w:val="22"/>
        </w:rPr>
        <w:t>25</w:t>
      </w:r>
      <w:r w:rsidRPr="00DE1EF7">
        <w:rPr>
          <w:rFonts w:ascii="Arial" w:hAnsi="Arial" w:cs="Arial"/>
          <w:color w:val="002060"/>
          <w:sz w:val="22"/>
          <w:szCs w:val="22"/>
        </w:rPr>
        <w:t>/</w:t>
      </w:r>
      <w:r>
        <w:rPr>
          <w:rFonts w:ascii="Arial" w:hAnsi="Arial" w:cs="Arial"/>
          <w:color w:val="002060"/>
          <w:sz w:val="22"/>
          <w:szCs w:val="22"/>
        </w:rPr>
        <w:t>01</w:t>
      </w:r>
      <w:r w:rsidRPr="00DE1EF7">
        <w:rPr>
          <w:rFonts w:ascii="Arial" w:hAnsi="Arial" w:cs="Arial"/>
          <w:color w:val="002060"/>
          <w:sz w:val="22"/>
          <w:szCs w:val="22"/>
        </w:rPr>
        <w:t>/202</w:t>
      </w:r>
      <w:r>
        <w:rPr>
          <w:rFonts w:ascii="Arial" w:hAnsi="Arial" w:cs="Arial"/>
          <w:color w:val="002060"/>
          <w:sz w:val="22"/>
          <w:szCs w:val="22"/>
        </w:rPr>
        <w:t>3</w:t>
      </w:r>
      <w:r w:rsidRPr="00DE1EF7">
        <w:rPr>
          <w:rFonts w:ascii="Arial" w:hAnsi="Arial" w:cs="Arial"/>
          <w:color w:val="002060"/>
          <w:sz w:val="22"/>
          <w:szCs w:val="22"/>
        </w:rPr>
        <w:t xml:space="preserve">, è stato erroneamente sanzionato con la squalifica per una gara effettiva il calciatore della Società </w:t>
      </w:r>
      <w:r>
        <w:rPr>
          <w:rFonts w:ascii="Arial" w:hAnsi="Arial" w:cs="Arial"/>
          <w:color w:val="002060"/>
          <w:sz w:val="22"/>
          <w:szCs w:val="22"/>
        </w:rPr>
        <w:t>NUOVA JUVENTINA FFC</w:t>
      </w:r>
      <w:r w:rsidRPr="00DE1EF7">
        <w:rPr>
          <w:rFonts w:ascii="Arial" w:hAnsi="Arial" w:cs="Arial"/>
          <w:color w:val="002060"/>
          <w:sz w:val="22"/>
          <w:szCs w:val="22"/>
        </w:rPr>
        <w:t xml:space="preserve"> Sig. </w:t>
      </w:r>
      <w:r>
        <w:rPr>
          <w:rFonts w:ascii="Arial" w:hAnsi="Arial" w:cs="Arial"/>
          <w:b/>
          <w:bCs/>
          <w:color w:val="002060"/>
          <w:sz w:val="22"/>
          <w:szCs w:val="22"/>
        </w:rPr>
        <w:t>RIPA RICCARDO</w:t>
      </w:r>
      <w:r w:rsidRPr="00DE1EF7">
        <w:rPr>
          <w:rFonts w:ascii="Arial" w:hAnsi="Arial" w:cs="Arial"/>
          <w:b/>
          <w:bCs/>
          <w:color w:val="002060"/>
          <w:sz w:val="22"/>
          <w:szCs w:val="22"/>
        </w:rPr>
        <w:t xml:space="preserve">, </w:t>
      </w:r>
      <w:r w:rsidRPr="00DE1EF7">
        <w:rPr>
          <w:rFonts w:ascii="Arial" w:hAnsi="Arial" w:cs="Arial"/>
          <w:color w:val="002060"/>
          <w:sz w:val="22"/>
          <w:szCs w:val="22"/>
        </w:rPr>
        <w:t>provvedimento disciplinare che deve ritenersi revocato con effetto immediato; al contempo viene sanzionato con l’ammonizione (I</w:t>
      </w:r>
      <w:r>
        <w:rPr>
          <w:rFonts w:ascii="Arial" w:hAnsi="Arial" w:cs="Arial"/>
          <w:color w:val="002060"/>
          <w:sz w:val="22"/>
          <w:szCs w:val="22"/>
        </w:rPr>
        <w:t>V</w:t>
      </w:r>
      <w:r w:rsidRPr="00DE1EF7">
        <w:rPr>
          <w:rFonts w:ascii="Arial" w:hAnsi="Arial" w:cs="Arial"/>
          <w:color w:val="002060"/>
          <w:sz w:val="22"/>
          <w:szCs w:val="22"/>
        </w:rPr>
        <w:t xml:space="preserve"> </w:t>
      </w:r>
      <w:proofErr w:type="spellStart"/>
      <w:r w:rsidRPr="00DE1EF7">
        <w:rPr>
          <w:rFonts w:ascii="Arial" w:hAnsi="Arial" w:cs="Arial"/>
          <w:color w:val="002060"/>
          <w:sz w:val="22"/>
          <w:szCs w:val="22"/>
        </w:rPr>
        <w:t>infr</w:t>
      </w:r>
      <w:proofErr w:type="spellEnd"/>
      <w:r w:rsidRPr="00DE1EF7">
        <w:rPr>
          <w:rFonts w:ascii="Arial" w:hAnsi="Arial" w:cs="Arial"/>
          <w:color w:val="002060"/>
          <w:sz w:val="22"/>
          <w:szCs w:val="22"/>
        </w:rPr>
        <w:t xml:space="preserve">) il calciatore della Società </w:t>
      </w:r>
      <w:r>
        <w:rPr>
          <w:rFonts w:ascii="Arial" w:hAnsi="Arial" w:cs="Arial"/>
          <w:color w:val="002060"/>
          <w:sz w:val="22"/>
          <w:szCs w:val="22"/>
        </w:rPr>
        <w:t>NUOVA JUVENTINA FFC</w:t>
      </w:r>
      <w:r w:rsidRPr="00DE1EF7">
        <w:rPr>
          <w:rFonts w:ascii="Arial" w:hAnsi="Arial" w:cs="Arial"/>
          <w:color w:val="002060"/>
          <w:sz w:val="22"/>
          <w:szCs w:val="22"/>
        </w:rPr>
        <w:t xml:space="preserve"> Sig. </w:t>
      </w:r>
      <w:r>
        <w:rPr>
          <w:rFonts w:ascii="Arial" w:hAnsi="Arial" w:cs="Arial"/>
          <w:b/>
          <w:bCs/>
          <w:color w:val="002060"/>
          <w:sz w:val="22"/>
          <w:szCs w:val="22"/>
        </w:rPr>
        <w:t>RIPA RICCARDO</w:t>
      </w:r>
      <w:r w:rsidRPr="00DE1EF7">
        <w:rPr>
          <w:rFonts w:ascii="Arial" w:hAnsi="Arial" w:cs="Arial"/>
          <w:color w:val="002060"/>
          <w:sz w:val="22"/>
          <w:szCs w:val="22"/>
        </w:rPr>
        <w:t xml:space="preserve"> </w:t>
      </w:r>
      <w:r w:rsidRPr="00DE1EF7">
        <w:rPr>
          <w:rFonts w:ascii="Arial" w:hAnsi="Arial" w:cs="Arial"/>
          <w:color w:val="002060"/>
          <w:sz w:val="22"/>
          <w:szCs w:val="22"/>
        </w:rPr>
        <w:t>come da relativo paragrafo del presente Comunicato Ufficiale.</w:t>
      </w:r>
    </w:p>
    <w:p w14:paraId="49D26954" w14:textId="101AEFD3" w:rsidR="002922A5" w:rsidRDefault="002922A5" w:rsidP="0075612D">
      <w:pPr>
        <w:pStyle w:val="breakline"/>
        <w:jc w:val="both"/>
        <w:rPr>
          <w:rFonts w:ascii="Arial" w:hAnsi="Arial" w:cs="Arial"/>
          <w:color w:val="002060"/>
          <w:sz w:val="22"/>
          <w:szCs w:val="22"/>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220A3D38"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75612D">
        <w:rPr>
          <w:rFonts w:ascii="Arial" w:hAnsi="Arial" w:cs="Arial"/>
          <w:b/>
          <w:bCs/>
          <w:color w:val="002060"/>
        </w:rPr>
        <w:t>6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B1BDC2C"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0D355F">
        <w:rPr>
          <w:b/>
          <w:color w:val="002060"/>
          <w:u w:val="single"/>
        </w:rPr>
        <w:t>2</w:t>
      </w:r>
      <w:r w:rsidR="00D05A3E">
        <w:rPr>
          <w:b/>
          <w:color w:val="002060"/>
          <w:u w:val="single"/>
        </w:rPr>
        <w:t>6</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E5842" w14:textId="77777777" w:rsidR="00C2582B" w:rsidRDefault="00C2582B">
      <w:r>
        <w:separator/>
      </w:r>
    </w:p>
  </w:endnote>
  <w:endnote w:type="continuationSeparator" w:id="0">
    <w:p w14:paraId="16435FD5" w14:textId="77777777" w:rsidR="00C2582B" w:rsidRDefault="00C2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A77561B"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F02D77">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4CE94" w14:textId="77777777" w:rsidR="00C2582B" w:rsidRDefault="00C2582B">
      <w:r>
        <w:separator/>
      </w:r>
    </w:p>
  </w:footnote>
  <w:footnote w:type="continuationSeparator" w:id="0">
    <w:p w14:paraId="249F0A61" w14:textId="77777777" w:rsidR="00C2582B" w:rsidRDefault="00C25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TotalTime>
  <Pages>6</Pages>
  <Words>1878</Words>
  <Characters>10706</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12559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2022-10-27T12:10:00Z</cp:lastPrinted>
  <dcterms:created xsi:type="dcterms:W3CDTF">2023-01-26T08:41:00Z</dcterms:created>
  <dcterms:modified xsi:type="dcterms:W3CDTF">2023-01-26T13:20:00Z</dcterms:modified>
</cp:coreProperties>
</file>