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5E81353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1F27ED">
              <w:rPr>
                <w:rFonts w:ascii="Arial" w:hAnsi="Arial" w:cs="Arial"/>
                <w:color w:val="002060"/>
                <w:sz w:val="40"/>
                <w:szCs w:val="40"/>
              </w:rPr>
              <w:t>3</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612D">
              <w:rPr>
                <w:rFonts w:ascii="Arial" w:hAnsi="Arial" w:cs="Arial"/>
                <w:color w:val="002060"/>
                <w:sz w:val="40"/>
                <w:szCs w:val="40"/>
              </w:rPr>
              <w:t>2</w:t>
            </w:r>
            <w:r w:rsidR="001F27ED">
              <w:rPr>
                <w:rFonts w:ascii="Arial" w:hAnsi="Arial" w:cs="Arial"/>
                <w:color w:val="002060"/>
                <w:sz w:val="40"/>
                <w:szCs w:val="40"/>
              </w:rPr>
              <w:t>8</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EEB5F88"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112EDB38" w14:textId="4876DB4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4D9CAD43" w14:textId="48F3B5D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0EAFCCD8" w14:textId="3CC4DAF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0952245B" w14:textId="3D6072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3B237830" w:rsidR="00C71EB7" w:rsidRDefault="00C71EB7" w:rsidP="00122193">
      <w:pPr>
        <w:pStyle w:val="LndNormale1"/>
        <w:rPr>
          <w:color w:val="002060"/>
        </w:rPr>
      </w:pPr>
    </w:p>
    <w:p w14:paraId="0E03140B" w14:textId="77777777" w:rsidR="001F27ED" w:rsidRPr="001F27ED" w:rsidRDefault="001F27ED" w:rsidP="001F27ED">
      <w:pPr>
        <w:pStyle w:val="LndNormale1"/>
        <w:rPr>
          <w:b/>
          <w:color w:val="002060"/>
          <w:sz w:val="28"/>
          <w:szCs w:val="28"/>
        </w:rPr>
      </w:pPr>
      <w:r w:rsidRPr="001F27ED">
        <w:rPr>
          <w:b/>
          <w:color w:val="002060"/>
          <w:sz w:val="28"/>
          <w:szCs w:val="28"/>
        </w:rPr>
        <w:t>C.U. n. 100 del 27.01.2023 FIGC/SGS</w:t>
      </w:r>
    </w:p>
    <w:p w14:paraId="27249814" w14:textId="77777777" w:rsidR="001F27ED" w:rsidRDefault="001F27ED" w:rsidP="001F27ED">
      <w:pPr>
        <w:pStyle w:val="LndNormale1"/>
        <w:rPr>
          <w:color w:val="002060"/>
        </w:rPr>
      </w:pPr>
    </w:p>
    <w:p w14:paraId="41EB05F1" w14:textId="77777777" w:rsidR="001F27ED" w:rsidRPr="003D0E0D" w:rsidRDefault="001F27ED" w:rsidP="001F27ED">
      <w:pPr>
        <w:pStyle w:val="LndNormale1"/>
        <w:rPr>
          <w:color w:val="002060"/>
        </w:rPr>
      </w:pPr>
      <w:r w:rsidRPr="003D0E0D">
        <w:rPr>
          <w:color w:val="002060"/>
        </w:rPr>
        <w:t xml:space="preserve">Si puubblica in allegato il CU in epigrafe inerente la </w:t>
      </w:r>
      <w:r w:rsidRPr="003D0E0D">
        <w:rPr>
          <w:b/>
          <w:color w:val="002060"/>
        </w:rPr>
        <w:t>Giornata della Memoria – Minuto di raccoglimento</w:t>
      </w:r>
      <w:r w:rsidRPr="003D0E0D">
        <w:rPr>
          <w:color w:val="002060"/>
        </w:rPr>
        <w:t xml:space="preserve"> al minuto 21 del primo tempo in tutte le gare dei Campionati giovanili organizzati territorialmente dai Comitati Regionali e dalle Delegazioni Provinciali L.N.D., in programma dal 27 al 30 gennaio 2023</w:t>
      </w:r>
    </w:p>
    <w:p w14:paraId="5AC68C59" w14:textId="47F94EB8" w:rsidR="001F27ED" w:rsidRDefault="001F27ED" w:rsidP="00122193">
      <w:pPr>
        <w:pStyle w:val="LndNormale1"/>
        <w:rPr>
          <w:color w:val="002060"/>
        </w:rPr>
      </w:pPr>
    </w:p>
    <w:p w14:paraId="424DBAE4" w14:textId="77777777" w:rsidR="001F27ED" w:rsidRPr="00DE1EF7" w:rsidRDefault="001F27ED"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9666C2" w14:textId="77777777" w:rsidR="00C410BE" w:rsidRPr="00C410BE" w:rsidRDefault="00C410BE"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1B64BFC" w14:textId="77777777" w:rsidR="00C410BE" w:rsidRPr="00C410BE" w:rsidRDefault="00C410BE" w:rsidP="009D0C38">
      <w:pPr>
        <w:pStyle w:val="LndNormale1"/>
        <w:rPr>
          <w:rFonts w:cs="Arial"/>
          <w:color w:val="002060"/>
          <w:szCs w:val="22"/>
        </w:rPr>
      </w:pPr>
    </w:p>
    <w:p w14:paraId="35D2F14C" w14:textId="77777777" w:rsidR="0075612D" w:rsidRPr="00C410BE" w:rsidRDefault="0075612D"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B0CB17" w14:textId="77777777" w:rsidR="00D050FC" w:rsidRPr="00C37399" w:rsidRDefault="00D050FC" w:rsidP="00D050FC">
      <w:pPr>
        <w:pStyle w:val="breakline"/>
        <w:rPr>
          <w:color w:val="002060"/>
        </w:rPr>
      </w:pPr>
    </w:p>
    <w:p w14:paraId="5D1E44B5" w14:textId="4CC9B44C" w:rsidR="00D050FC" w:rsidRPr="00C37399" w:rsidRDefault="00D050FC" w:rsidP="00D050FC">
      <w:pPr>
        <w:pStyle w:val="titolocampionato0"/>
        <w:shd w:val="clear" w:color="auto" w:fill="CCCCCC"/>
        <w:spacing w:before="80" w:after="40"/>
        <w:rPr>
          <w:color w:val="002060"/>
        </w:rPr>
      </w:pPr>
      <w:r w:rsidRPr="00C37399">
        <w:rPr>
          <w:color w:val="002060"/>
        </w:rPr>
        <w:t xml:space="preserve">UNDER </w:t>
      </w:r>
      <w:r w:rsidR="001F27ED">
        <w:rPr>
          <w:color w:val="002060"/>
        </w:rPr>
        <w:t>21</w:t>
      </w:r>
      <w:r w:rsidRPr="00C37399">
        <w:rPr>
          <w:color w:val="002060"/>
        </w:rPr>
        <w:t xml:space="preserve"> CALCIO A 5 REGIONALE</w:t>
      </w:r>
    </w:p>
    <w:p w14:paraId="70A399C2" w14:textId="77777777" w:rsidR="00C410BE" w:rsidRPr="00C37399" w:rsidRDefault="00C410BE" w:rsidP="00C410BE">
      <w:pPr>
        <w:pStyle w:val="titoloprinc0"/>
        <w:rPr>
          <w:color w:val="002060"/>
        </w:rPr>
      </w:pPr>
      <w:r w:rsidRPr="00C37399">
        <w:rPr>
          <w:color w:val="002060"/>
        </w:rPr>
        <w:t>VARIAZIONI AL PROGRAMMA GARE</w:t>
      </w:r>
    </w:p>
    <w:p w14:paraId="4F4EAAAD" w14:textId="77777777" w:rsidR="00C410BE" w:rsidRPr="00C37399" w:rsidRDefault="00C410BE" w:rsidP="00C410BE">
      <w:pPr>
        <w:pStyle w:val="breakline"/>
        <w:rPr>
          <w:color w:val="002060"/>
        </w:rPr>
      </w:pPr>
    </w:p>
    <w:p w14:paraId="17F68ACA" w14:textId="77777777" w:rsidR="00C410BE" w:rsidRPr="00C37399" w:rsidRDefault="00C410BE" w:rsidP="00C410BE">
      <w:pPr>
        <w:pStyle w:val="breakline"/>
        <w:rPr>
          <w:color w:val="002060"/>
        </w:rPr>
      </w:pPr>
    </w:p>
    <w:p w14:paraId="683715FC" w14:textId="0CBB04C3" w:rsidR="00C410BE" w:rsidRPr="00C37399" w:rsidRDefault="00C410BE" w:rsidP="00C410BE">
      <w:pPr>
        <w:pStyle w:val="sottotitolocampionato10"/>
        <w:rPr>
          <w:color w:val="002060"/>
        </w:rPr>
      </w:pPr>
      <w:r w:rsidRPr="00C37399">
        <w:rPr>
          <w:color w:val="002060"/>
        </w:rPr>
        <w:t xml:space="preserve">GIRONE </w:t>
      </w:r>
      <w:r w:rsidR="001F27ED">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410BE" w:rsidRPr="00C37399" w14:paraId="769E2732" w14:textId="77777777" w:rsidTr="00E719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6400" w14:textId="77777777" w:rsidR="00C410BE" w:rsidRPr="00C37399" w:rsidRDefault="00C410BE" w:rsidP="00E71934">
            <w:pPr>
              <w:pStyle w:val="headertabella0"/>
              <w:rPr>
                <w:color w:val="002060"/>
              </w:rPr>
            </w:pPr>
            <w:r w:rsidRPr="00C3739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02CB7" w14:textId="77777777" w:rsidR="00C410BE" w:rsidRPr="00C37399" w:rsidRDefault="00C410BE" w:rsidP="00E71934">
            <w:pPr>
              <w:pStyle w:val="headertabella0"/>
              <w:rPr>
                <w:color w:val="002060"/>
              </w:rPr>
            </w:pPr>
            <w:r w:rsidRPr="00C37399">
              <w:rPr>
                <w:color w:val="002060"/>
              </w:rPr>
              <w:t xml:space="preserve">N° </w:t>
            </w:r>
            <w:proofErr w:type="spellStart"/>
            <w:r w:rsidRPr="00C37399">
              <w:rPr>
                <w:color w:val="002060"/>
              </w:rPr>
              <w:t>Gior</w:t>
            </w:r>
            <w:proofErr w:type="spellEnd"/>
            <w:r w:rsidRPr="00C3739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044B9" w14:textId="77777777" w:rsidR="00C410BE" w:rsidRPr="00C37399" w:rsidRDefault="00C410BE" w:rsidP="00E71934">
            <w:pPr>
              <w:pStyle w:val="headertabella0"/>
              <w:rPr>
                <w:color w:val="002060"/>
              </w:rPr>
            </w:pPr>
            <w:r w:rsidRPr="00C3739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1153" w14:textId="77777777" w:rsidR="00C410BE" w:rsidRPr="00C37399" w:rsidRDefault="00C410BE" w:rsidP="00E71934">
            <w:pPr>
              <w:pStyle w:val="headertabella0"/>
              <w:rPr>
                <w:color w:val="002060"/>
              </w:rPr>
            </w:pPr>
            <w:r w:rsidRPr="00C373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A65C3" w14:textId="77777777" w:rsidR="00C410BE" w:rsidRPr="00C37399" w:rsidRDefault="00C410BE" w:rsidP="00E71934">
            <w:pPr>
              <w:pStyle w:val="headertabella0"/>
              <w:rPr>
                <w:color w:val="002060"/>
              </w:rPr>
            </w:pPr>
            <w:r w:rsidRPr="00C37399">
              <w:rPr>
                <w:color w:val="002060"/>
              </w:rPr>
              <w:t xml:space="preserve">Data </w:t>
            </w:r>
            <w:proofErr w:type="spellStart"/>
            <w:r w:rsidRPr="00C37399">
              <w:rPr>
                <w:color w:val="002060"/>
              </w:rPr>
              <w:t>Orig</w:t>
            </w:r>
            <w:proofErr w:type="spellEnd"/>
            <w:r w:rsidRPr="00C373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E9DB1" w14:textId="77777777" w:rsidR="00C410BE" w:rsidRPr="00C37399" w:rsidRDefault="00C410BE" w:rsidP="00E71934">
            <w:pPr>
              <w:pStyle w:val="headertabella0"/>
              <w:rPr>
                <w:color w:val="002060"/>
              </w:rPr>
            </w:pPr>
            <w:r w:rsidRPr="00C373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45D74" w14:textId="77777777" w:rsidR="00C410BE" w:rsidRPr="00C37399" w:rsidRDefault="00C410BE" w:rsidP="00E71934">
            <w:pPr>
              <w:pStyle w:val="headertabella0"/>
              <w:rPr>
                <w:color w:val="002060"/>
              </w:rPr>
            </w:pPr>
            <w:r w:rsidRPr="00C37399">
              <w:rPr>
                <w:color w:val="002060"/>
              </w:rPr>
              <w:t xml:space="preserve">Ora </w:t>
            </w:r>
            <w:proofErr w:type="spellStart"/>
            <w:r w:rsidRPr="00C37399">
              <w:rPr>
                <w:color w:val="002060"/>
              </w:rPr>
              <w:t>Orig</w:t>
            </w:r>
            <w:proofErr w:type="spellEnd"/>
            <w:r w:rsidRPr="00C3739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1EFED" w14:textId="77777777" w:rsidR="00C410BE" w:rsidRPr="00C37399" w:rsidRDefault="00C410BE" w:rsidP="00E71934">
            <w:pPr>
              <w:pStyle w:val="headertabella0"/>
              <w:rPr>
                <w:color w:val="002060"/>
              </w:rPr>
            </w:pPr>
            <w:r w:rsidRPr="00C37399">
              <w:rPr>
                <w:color w:val="002060"/>
              </w:rPr>
              <w:t>Impianto</w:t>
            </w:r>
          </w:p>
        </w:tc>
      </w:tr>
      <w:tr w:rsidR="00C410BE" w:rsidRPr="00C37399" w14:paraId="2260AABB" w14:textId="77777777" w:rsidTr="00E719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A0AD" w14:textId="6F6FBFA2" w:rsidR="00C410BE" w:rsidRPr="00C37399" w:rsidRDefault="00C410BE" w:rsidP="00E71934">
            <w:pPr>
              <w:pStyle w:val="rowtabella0"/>
              <w:rPr>
                <w:color w:val="002060"/>
                <w:highlight w:val="yellow"/>
              </w:rPr>
            </w:pPr>
            <w:r w:rsidRPr="00C37399">
              <w:rPr>
                <w:color w:val="002060"/>
                <w:highlight w:val="yellow"/>
              </w:rPr>
              <w:t>2</w:t>
            </w:r>
            <w:r w:rsidR="001F27ED">
              <w:rPr>
                <w:color w:val="002060"/>
                <w:highlight w:val="yellow"/>
              </w:rPr>
              <w:t>8</w:t>
            </w:r>
            <w:r w:rsidRPr="00C37399">
              <w:rPr>
                <w:color w:val="002060"/>
                <w:highlight w:val="yellow"/>
              </w:rPr>
              <w:t>/01/2023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DBE5" w14:textId="01ADE4D6" w:rsidR="00C410BE" w:rsidRPr="00C37399" w:rsidRDefault="001F27ED" w:rsidP="00E71934">
            <w:pPr>
              <w:pStyle w:val="rowtabella0"/>
              <w:jc w:val="center"/>
              <w:rPr>
                <w:color w:val="002060"/>
                <w:highlight w:val="yellow"/>
              </w:rPr>
            </w:pPr>
            <w:r>
              <w:rPr>
                <w:color w:val="002060"/>
                <w:highlight w:val="yellow"/>
              </w:rPr>
              <w:t>1</w:t>
            </w:r>
            <w:r w:rsidR="00C410BE" w:rsidRPr="00C37399">
              <w:rPr>
                <w:color w:val="002060"/>
                <w:highlight w:val="yellow"/>
              </w:rPr>
              <w:t xml:space="preserve">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D23B" w14:textId="1F31B609" w:rsidR="00C410BE" w:rsidRPr="00C37399" w:rsidRDefault="001F27ED" w:rsidP="00E71934">
            <w:pPr>
              <w:pStyle w:val="rowtabella0"/>
              <w:rPr>
                <w:color w:val="002060"/>
                <w:highlight w:val="yellow"/>
              </w:rPr>
            </w:pPr>
            <w:r>
              <w:rPr>
                <w:color w:val="002060"/>
                <w:highlight w:val="yellow"/>
              </w:rPr>
              <w:t xml:space="preserve">AUDAX 1970 </w:t>
            </w:r>
            <w:proofErr w:type="gramStart"/>
            <w:r>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0CF5" w14:textId="3ED53AC0" w:rsidR="00C410BE" w:rsidRPr="00C37399" w:rsidRDefault="001F27ED" w:rsidP="00E71934">
            <w:pPr>
              <w:pStyle w:val="rowtabella0"/>
              <w:rPr>
                <w:color w:val="002060"/>
                <w:highlight w:val="yellow"/>
              </w:rPr>
            </w:pPr>
            <w:r>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DF95" w14:textId="77777777" w:rsidR="00C410BE" w:rsidRPr="00C37399" w:rsidRDefault="00C410BE" w:rsidP="00E7193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2308" w14:textId="67AC863B" w:rsidR="00C410BE" w:rsidRPr="00C37399" w:rsidRDefault="001F27ED" w:rsidP="00E71934">
            <w:pPr>
              <w:pStyle w:val="rowtabella0"/>
              <w:jc w:val="center"/>
              <w:rPr>
                <w:color w:val="002060"/>
              </w:rPr>
            </w:pPr>
            <w:r w:rsidRPr="001F27E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C3D3" w14:textId="60A67141" w:rsidR="00C410BE" w:rsidRPr="00C37399" w:rsidRDefault="00C410BE" w:rsidP="00E71934">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27EE" w14:textId="19951D65" w:rsidR="00C410BE" w:rsidRPr="00C37399" w:rsidRDefault="001F27ED" w:rsidP="00E71934">
            <w:pPr>
              <w:pStyle w:val="rowtabella0"/>
              <w:rPr>
                <w:color w:val="002060"/>
              </w:rPr>
            </w:pPr>
            <w:r w:rsidRPr="001F27ED">
              <w:rPr>
                <w:color w:val="002060"/>
                <w:highlight w:val="yellow"/>
              </w:rPr>
              <w:t>PALASPORT CASTELLEONE DI SUASA VIA ROSSINI</w:t>
            </w:r>
          </w:p>
        </w:tc>
      </w:tr>
    </w:tbl>
    <w:p w14:paraId="64891890" w14:textId="00F455E3" w:rsidR="00472850" w:rsidRDefault="00472850" w:rsidP="00472850">
      <w:pPr>
        <w:rPr>
          <w:rFonts w:ascii="Arial" w:hAnsi="Arial" w:cs="Arial"/>
          <w:color w:val="002060"/>
          <w:sz w:val="22"/>
          <w:szCs w:val="22"/>
        </w:rPr>
      </w:pPr>
    </w:p>
    <w:p w14:paraId="388F94BF" w14:textId="77777777" w:rsidR="00C410BE" w:rsidRDefault="00C410BE" w:rsidP="00472850">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6556E774"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0D355F">
        <w:rPr>
          <w:b/>
          <w:color w:val="002060"/>
          <w:u w:val="single"/>
        </w:rPr>
        <w:t>2</w:t>
      </w:r>
      <w:r w:rsidR="001F27ED">
        <w:rPr>
          <w:b/>
          <w:color w:val="002060"/>
          <w:u w:val="single"/>
        </w:rPr>
        <w:t>8</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BC32D" w14:textId="77777777" w:rsidR="00973C08" w:rsidRDefault="00973C08">
      <w:r>
        <w:separator/>
      </w:r>
    </w:p>
  </w:endnote>
  <w:endnote w:type="continuationSeparator" w:id="0">
    <w:p w14:paraId="725FDCD5" w14:textId="77777777" w:rsidR="00973C08" w:rsidRDefault="0097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98CA680" w:rsidR="00D939AF" w:rsidRDefault="003554A0" w:rsidP="004F0E37">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w:t>
    </w:r>
    <w:r w:rsidR="001F27ED">
      <w:rPr>
        <w:rStyle w:val="Numeropagina"/>
        <w:rFonts w:ascii="Arial" w:hAnsi="Arial" w:cs="Arial"/>
        <w:color w:val="002060"/>
      </w:rPr>
      <w:t>3</w:t>
    </w:r>
  </w:p>
  <w:p w14:paraId="13DC5571" w14:textId="77777777" w:rsidR="001F27ED" w:rsidRDefault="001F27ED" w:rsidP="004F0E37">
    <w:pPr>
      <w:pStyle w:val="Pidipagina"/>
      <w:framePr w:wrap="around" w:vAnchor="text" w:hAnchor="page" w:x="5494" w:y="-2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A9F66" w14:textId="77777777" w:rsidR="00973C08" w:rsidRDefault="00973C08">
      <w:r>
        <w:separator/>
      </w:r>
    </w:p>
  </w:footnote>
  <w:footnote w:type="continuationSeparator" w:id="0">
    <w:p w14:paraId="717A1291" w14:textId="77777777" w:rsidR="00973C08" w:rsidRDefault="00973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27ED"/>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3C08"/>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3F0F"/>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87371"/>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0BE"/>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3</Pages>
  <Words>538</Words>
  <Characters>3069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3600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2022-10-27T12:10:00Z</cp:lastPrinted>
  <dcterms:created xsi:type="dcterms:W3CDTF">2023-01-28T11:49:00Z</dcterms:created>
  <dcterms:modified xsi:type="dcterms:W3CDTF">2023-01-28T11:49:00Z</dcterms:modified>
</cp:coreProperties>
</file>