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0174EE9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w:t>
            </w:r>
            <w:r w:rsidR="004A0FF1">
              <w:rPr>
                <w:rFonts w:ascii="Arial" w:hAnsi="Arial" w:cs="Arial"/>
                <w:color w:val="002060"/>
                <w:sz w:val="40"/>
                <w:szCs w:val="40"/>
              </w:rPr>
              <w:t>6</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4A0FF1">
              <w:rPr>
                <w:rFonts w:ascii="Arial" w:hAnsi="Arial" w:cs="Arial"/>
                <w:color w:val="002060"/>
                <w:sz w:val="40"/>
                <w:szCs w:val="40"/>
              </w:rPr>
              <w:t>01</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ED7C55C"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112EDB38" w14:textId="3255B9C9"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4D9CAD43" w14:textId="2C5112B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0EAFCCD8" w14:textId="47FA8BE9"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0952245B" w14:textId="498A032E"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D30A49B" w14:textId="77777777" w:rsidR="005A150A" w:rsidRPr="00DE1EF7" w:rsidRDefault="005A150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D7B5EF5" w14:textId="77777777" w:rsidR="00F02D77" w:rsidRPr="00F02D77" w:rsidRDefault="00F02D77" w:rsidP="009D0C38">
      <w:pPr>
        <w:pStyle w:val="LndNormale1"/>
        <w:rPr>
          <w:b/>
          <w:color w:val="002060"/>
          <w:szCs w:val="22"/>
        </w:rPr>
      </w:pPr>
    </w:p>
    <w:p w14:paraId="35D2F14C" w14:textId="77777777" w:rsidR="0075612D" w:rsidRPr="00F02D77" w:rsidRDefault="0075612D"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323CC84" w14:textId="77777777" w:rsidR="00550BD4" w:rsidRPr="0087042E" w:rsidRDefault="00550BD4" w:rsidP="00550BD4">
      <w:pPr>
        <w:pStyle w:val="breakline"/>
        <w:rPr>
          <w:color w:val="002060"/>
        </w:rPr>
      </w:pPr>
    </w:p>
    <w:p w14:paraId="4F69ABE2" w14:textId="77777777" w:rsidR="00550BD4" w:rsidRPr="0087042E" w:rsidRDefault="00550BD4" w:rsidP="00550BD4">
      <w:pPr>
        <w:pStyle w:val="titolocampionato0"/>
        <w:shd w:val="clear" w:color="auto" w:fill="CCCCCC"/>
        <w:spacing w:before="80" w:after="40"/>
        <w:rPr>
          <w:color w:val="002060"/>
        </w:rPr>
      </w:pPr>
      <w:r w:rsidRPr="0087042E">
        <w:rPr>
          <w:color w:val="002060"/>
        </w:rPr>
        <w:t>CALCIO A CINQUE SERIE C1</w:t>
      </w:r>
    </w:p>
    <w:p w14:paraId="23F3E554" w14:textId="77777777" w:rsidR="00550BD4" w:rsidRPr="0087042E" w:rsidRDefault="00550BD4" w:rsidP="00550BD4">
      <w:pPr>
        <w:pStyle w:val="titoloprinc0"/>
        <w:rPr>
          <w:color w:val="002060"/>
        </w:rPr>
      </w:pPr>
      <w:r w:rsidRPr="0087042E">
        <w:rPr>
          <w:color w:val="002060"/>
        </w:rPr>
        <w:t>VARIAZIONI AL PROGRAMMA GARE</w:t>
      </w:r>
    </w:p>
    <w:p w14:paraId="5EB19464" w14:textId="77777777" w:rsidR="00550BD4" w:rsidRPr="0087042E" w:rsidRDefault="00550BD4" w:rsidP="00550BD4">
      <w:pPr>
        <w:pStyle w:val="breakline"/>
        <w:rPr>
          <w:color w:val="002060"/>
        </w:rPr>
      </w:pPr>
    </w:p>
    <w:p w14:paraId="5D96A81A" w14:textId="77777777" w:rsidR="00550BD4" w:rsidRPr="0087042E" w:rsidRDefault="00550BD4" w:rsidP="00550BD4">
      <w:pPr>
        <w:pStyle w:val="breakline"/>
        <w:rPr>
          <w:color w:val="002060"/>
        </w:rPr>
      </w:pPr>
    </w:p>
    <w:p w14:paraId="77BBDD3C" w14:textId="77777777" w:rsidR="00550BD4" w:rsidRPr="0087042E" w:rsidRDefault="00550BD4" w:rsidP="00550BD4">
      <w:pPr>
        <w:pStyle w:val="breakline"/>
        <w:rPr>
          <w:color w:val="002060"/>
        </w:rPr>
      </w:pPr>
    </w:p>
    <w:p w14:paraId="7D23474C"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0BD4" w:rsidRPr="0087042E" w14:paraId="7A5BC45F" w14:textId="77777777" w:rsidTr="00A33BF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31C3B" w14:textId="77777777" w:rsidR="00550BD4" w:rsidRPr="0087042E" w:rsidRDefault="00550BD4" w:rsidP="00A33BF5">
            <w:pPr>
              <w:pStyle w:val="headertabella0"/>
              <w:rPr>
                <w:color w:val="002060"/>
              </w:rPr>
            </w:pPr>
            <w:r w:rsidRPr="0087042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ED362" w14:textId="77777777" w:rsidR="00550BD4" w:rsidRPr="0087042E" w:rsidRDefault="00550BD4" w:rsidP="00A33BF5">
            <w:pPr>
              <w:pStyle w:val="headertabella0"/>
              <w:rPr>
                <w:color w:val="002060"/>
              </w:rPr>
            </w:pPr>
            <w:r w:rsidRPr="0087042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0292C" w14:textId="77777777" w:rsidR="00550BD4" w:rsidRPr="0087042E" w:rsidRDefault="00550BD4" w:rsidP="00A33BF5">
            <w:pPr>
              <w:pStyle w:val="headertabella0"/>
              <w:rPr>
                <w:color w:val="002060"/>
              </w:rPr>
            </w:pPr>
            <w:r w:rsidRPr="0087042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85D44" w14:textId="77777777" w:rsidR="00550BD4" w:rsidRPr="0087042E" w:rsidRDefault="00550BD4" w:rsidP="00A33BF5">
            <w:pPr>
              <w:pStyle w:val="headertabella0"/>
              <w:rPr>
                <w:color w:val="002060"/>
              </w:rPr>
            </w:pPr>
            <w:r w:rsidRPr="0087042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EE335" w14:textId="77777777" w:rsidR="00550BD4" w:rsidRPr="0087042E" w:rsidRDefault="00550BD4" w:rsidP="00A33BF5">
            <w:pPr>
              <w:pStyle w:val="headertabella0"/>
              <w:rPr>
                <w:color w:val="002060"/>
              </w:rPr>
            </w:pPr>
            <w:r w:rsidRPr="0087042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F1224" w14:textId="77777777" w:rsidR="00550BD4" w:rsidRPr="0087042E" w:rsidRDefault="00550BD4" w:rsidP="00A33BF5">
            <w:pPr>
              <w:pStyle w:val="headertabella0"/>
              <w:rPr>
                <w:color w:val="002060"/>
              </w:rPr>
            </w:pPr>
            <w:r w:rsidRPr="0087042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7B728" w14:textId="77777777" w:rsidR="00550BD4" w:rsidRPr="0087042E" w:rsidRDefault="00550BD4" w:rsidP="00A33BF5">
            <w:pPr>
              <w:pStyle w:val="headertabella0"/>
              <w:rPr>
                <w:color w:val="002060"/>
              </w:rPr>
            </w:pPr>
            <w:r w:rsidRPr="0087042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A6FB2" w14:textId="77777777" w:rsidR="00550BD4" w:rsidRPr="0087042E" w:rsidRDefault="00550BD4" w:rsidP="00A33BF5">
            <w:pPr>
              <w:pStyle w:val="headertabella0"/>
              <w:rPr>
                <w:color w:val="002060"/>
              </w:rPr>
            </w:pPr>
            <w:r w:rsidRPr="0087042E">
              <w:rPr>
                <w:color w:val="002060"/>
              </w:rPr>
              <w:t>Impianto</w:t>
            </w:r>
          </w:p>
        </w:tc>
      </w:tr>
      <w:tr w:rsidR="00550BD4" w:rsidRPr="0087042E" w14:paraId="16912C70" w14:textId="77777777" w:rsidTr="00A33BF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6002" w14:textId="77777777" w:rsidR="00550BD4" w:rsidRPr="00AD25BB" w:rsidRDefault="00550BD4" w:rsidP="00A33BF5">
            <w:pPr>
              <w:pStyle w:val="rowtabella0"/>
              <w:rPr>
                <w:color w:val="002060"/>
                <w:highlight w:val="yellow"/>
              </w:rPr>
            </w:pPr>
            <w:r w:rsidRPr="00AD25BB">
              <w:rPr>
                <w:color w:val="002060"/>
                <w:highlight w:val="yellow"/>
              </w:rPr>
              <w:t>03/02/2023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4EAFF" w14:textId="77777777" w:rsidR="00550BD4" w:rsidRPr="00AD25BB" w:rsidRDefault="00550BD4" w:rsidP="00A33BF5">
            <w:pPr>
              <w:pStyle w:val="rowtabella0"/>
              <w:jc w:val="center"/>
              <w:rPr>
                <w:color w:val="002060"/>
                <w:highlight w:val="yellow"/>
              </w:rPr>
            </w:pPr>
            <w:r w:rsidRPr="00AD25B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E9F1" w14:textId="77777777" w:rsidR="00550BD4" w:rsidRPr="00AD25BB" w:rsidRDefault="00550BD4" w:rsidP="00A33BF5">
            <w:pPr>
              <w:pStyle w:val="rowtabella0"/>
              <w:rPr>
                <w:color w:val="002060"/>
                <w:highlight w:val="yellow"/>
              </w:rPr>
            </w:pPr>
            <w:r w:rsidRPr="00AD25BB">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689F5" w14:textId="77777777" w:rsidR="00550BD4" w:rsidRPr="00AD25BB" w:rsidRDefault="00550BD4" w:rsidP="00A33BF5">
            <w:pPr>
              <w:pStyle w:val="rowtabella0"/>
              <w:rPr>
                <w:color w:val="002060"/>
                <w:highlight w:val="yellow"/>
              </w:rPr>
            </w:pPr>
            <w:r w:rsidRPr="00AD25BB">
              <w:rPr>
                <w:color w:val="002060"/>
                <w:highlight w:val="yellow"/>
              </w:rPr>
              <w:t>INVICTA FUTSAL MACERATA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59D0" w14:textId="77777777" w:rsidR="00550BD4" w:rsidRPr="0087042E" w:rsidRDefault="00550BD4" w:rsidP="00A33BF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6A49" w14:textId="77777777" w:rsidR="00550BD4" w:rsidRPr="00AD25BB" w:rsidRDefault="00550BD4" w:rsidP="00A33BF5">
            <w:pPr>
              <w:pStyle w:val="rowtabella0"/>
              <w:jc w:val="center"/>
              <w:rPr>
                <w:color w:val="002060"/>
                <w:highlight w:val="yellow"/>
              </w:rPr>
            </w:pPr>
            <w:r w:rsidRPr="00AD25BB">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57BF" w14:textId="77777777" w:rsidR="00550BD4" w:rsidRPr="0087042E" w:rsidRDefault="00550BD4" w:rsidP="00A33BF5">
            <w:pPr>
              <w:pStyle w:val="rowtabella0"/>
              <w:jc w:val="center"/>
              <w:rPr>
                <w:color w:val="002060"/>
              </w:rPr>
            </w:pPr>
            <w:r w:rsidRPr="0087042E">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2383" w14:textId="77777777" w:rsidR="00550BD4" w:rsidRPr="0087042E" w:rsidRDefault="00550BD4" w:rsidP="00A33BF5">
            <w:pPr>
              <w:rPr>
                <w:color w:val="002060"/>
              </w:rPr>
            </w:pPr>
          </w:p>
        </w:tc>
      </w:tr>
    </w:tbl>
    <w:p w14:paraId="5A6281FA" w14:textId="77777777" w:rsidR="00550BD4" w:rsidRPr="0087042E" w:rsidRDefault="00550BD4" w:rsidP="00550BD4">
      <w:pPr>
        <w:pStyle w:val="breakline"/>
        <w:rPr>
          <w:rFonts w:eastAsiaTheme="minorEastAsia"/>
          <w:color w:val="002060"/>
        </w:rPr>
      </w:pPr>
    </w:p>
    <w:p w14:paraId="102143FE" w14:textId="77777777" w:rsidR="00550BD4" w:rsidRPr="0087042E" w:rsidRDefault="00550BD4" w:rsidP="00550BD4">
      <w:pPr>
        <w:pStyle w:val="breakline"/>
        <w:rPr>
          <w:color w:val="002060"/>
        </w:rPr>
      </w:pPr>
    </w:p>
    <w:p w14:paraId="673A1786" w14:textId="77777777" w:rsidR="00550BD4" w:rsidRPr="0087042E" w:rsidRDefault="00550BD4" w:rsidP="00550BD4">
      <w:pPr>
        <w:pStyle w:val="titoloprinc0"/>
        <w:rPr>
          <w:color w:val="002060"/>
        </w:rPr>
      </w:pPr>
      <w:r w:rsidRPr="0087042E">
        <w:rPr>
          <w:color w:val="002060"/>
        </w:rPr>
        <w:t>RISULTATI</w:t>
      </w:r>
    </w:p>
    <w:p w14:paraId="3AA56EFC" w14:textId="77777777" w:rsidR="00550BD4" w:rsidRPr="0087042E" w:rsidRDefault="00550BD4" w:rsidP="00550BD4">
      <w:pPr>
        <w:pStyle w:val="breakline"/>
        <w:rPr>
          <w:color w:val="002060"/>
        </w:rPr>
      </w:pPr>
    </w:p>
    <w:p w14:paraId="779F8452" w14:textId="77777777" w:rsidR="00550BD4" w:rsidRPr="0087042E" w:rsidRDefault="00550BD4" w:rsidP="00550BD4">
      <w:pPr>
        <w:pStyle w:val="sottotitolocampionato10"/>
        <w:rPr>
          <w:color w:val="002060"/>
        </w:rPr>
      </w:pPr>
      <w:r w:rsidRPr="0087042E">
        <w:rPr>
          <w:color w:val="002060"/>
        </w:rPr>
        <w:t>RISULTATI UFFICIALI GARE DEL 27/01/2023</w:t>
      </w:r>
    </w:p>
    <w:p w14:paraId="3DA448A2" w14:textId="77777777" w:rsidR="00550BD4" w:rsidRPr="00550BD4" w:rsidRDefault="00550BD4" w:rsidP="00550BD4">
      <w:pPr>
        <w:pStyle w:val="sottotitolocampionato20"/>
        <w:spacing w:before="0" w:beforeAutospacing="0" w:after="0" w:afterAutospacing="0"/>
        <w:rPr>
          <w:rFonts w:ascii="Arial" w:hAnsi="Arial" w:cs="Arial"/>
          <w:color w:val="002060"/>
          <w:sz w:val="20"/>
          <w:szCs w:val="20"/>
        </w:rPr>
      </w:pPr>
      <w:r w:rsidRPr="00550BD4">
        <w:rPr>
          <w:rFonts w:ascii="Arial" w:hAnsi="Arial" w:cs="Arial"/>
          <w:color w:val="002060"/>
          <w:sz w:val="20"/>
          <w:szCs w:val="20"/>
        </w:rPr>
        <w:t>Si trascrivono qui di seguito i risultati ufficiali delle gare disputate</w:t>
      </w:r>
    </w:p>
    <w:p w14:paraId="628338A7" w14:textId="77777777" w:rsidR="00550BD4" w:rsidRPr="0087042E" w:rsidRDefault="00550BD4" w:rsidP="00550B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0BD4" w:rsidRPr="0087042E" w14:paraId="6C643280"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1DC5C83F"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15BA6" w14:textId="77777777" w:rsidR="00550BD4" w:rsidRPr="0087042E" w:rsidRDefault="00550BD4" w:rsidP="00A33BF5">
                  <w:pPr>
                    <w:pStyle w:val="headertabella0"/>
                    <w:rPr>
                      <w:color w:val="002060"/>
                    </w:rPr>
                  </w:pPr>
                  <w:r w:rsidRPr="0087042E">
                    <w:rPr>
                      <w:color w:val="002060"/>
                    </w:rPr>
                    <w:t>GIRONE A - 3 Giornata - R</w:t>
                  </w:r>
                </w:p>
              </w:tc>
            </w:tr>
            <w:tr w:rsidR="00550BD4" w:rsidRPr="0087042E" w14:paraId="64893561"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9FE3AA" w14:textId="77777777" w:rsidR="00550BD4" w:rsidRPr="0087042E" w:rsidRDefault="00550BD4" w:rsidP="00A33BF5">
                  <w:pPr>
                    <w:pStyle w:val="rowtabella0"/>
                    <w:rPr>
                      <w:color w:val="002060"/>
                    </w:rPr>
                  </w:pPr>
                  <w:r w:rsidRPr="0087042E">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DD53C" w14:textId="77777777" w:rsidR="00550BD4" w:rsidRPr="0087042E" w:rsidRDefault="00550BD4" w:rsidP="00A33BF5">
                  <w:pPr>
                    <w:pStyle w:val="rowtabella0"/>
                    <w:rPr>
                      <w:color w:val="002060"/>
                    </w:rPr>
                  </w:pPr>
                  <w:r w:rsidRPr="0087042E">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A4EE4" w14:textId="77777777" w:rsidR="00550BD4" w:rsidRPr="0087042E" w:rsidRDefault="00550BD4" w:rsidP="00A33BF5">
                  <w:pPr>
                    <w:pStyle w:val="rowtabella0"/>
                    <w:jc w:val="center"/>
                    <w:rPr>
                      <w:color w:val="002060"/>
                    </w:rPr>
                  </w:pPr>
                  <w:r w:rsidRPr="0087042E">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1507A" w14:textId="77777777" w:rsidR="00550BD4" w:rsidRPr="0087042E" w:rsidRDefault="00550BD4" w:rsidP="00A33BF5">
                  <w:pPr>
                    <w:pStyle w:val="rowtabella0"/>
                    <w:jc w:val="center"/>
                    <w:rPr>
                      <w:color w:val="002060"/>
                    </w:rPr>
                  </w:pPr>
                  <w:r w:rsidRPr="0087042E">
                    <w:rPr>
                      <w:color w:val="002060"/>
                    </w:rPr>
                    <w:t> </w:t>
                  </w:r>
                </w:p>
              </w:tc>
            </w:tr>
            <w:tr w:rsidR="00550BD4" w:rsidRPr="0087042E" w14:paraId="5B40BDF0"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D1BB00" w14:textId="77777777" w:rsidR="00550BD4" w:rsidRPr="0087042E" w:rsidRDefault="00550BD4" w:rsidP="00A33BF5">
                  <w:pPr>
                    <w:pStyle w:val="rowtabella0"/>
                    <w:rPr>
                      <w:color w:val="002060"/>
                    </w:rPr>
                  </w:pPr>
                  <w:r w:rsidRPr="0087042E">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FFFD5D" w14:textId="77777777" w:rsidR="00550BD4" w:rsidRPr="0087042E" w:rsidRDefault="00550BD4" w:rsidP="00A33BF5">
                  <w:pPr>
                    <w:pStyle w:val="rowtabella0"/>
                    <w:rPr>
                      <w:color w:val="002060"/>
                    </w:rPr>
                  </w:pPr>
                  <w:r w:rsidRPr="0087042E">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A7B71F" w14:textId="77777777" w:rsidR="00550BD4" w:rsidRPr="0087042E" w:rsidRDefault="00550BD4" w:rsidP="00A33BF5">
                  <w:pPr>
                    <w:pStyle w:val="rowtabella0"/>
                    <w:jc w:val="center"/>
                    <w:rPr>
                      <w:color w:val="002060"/>
                    </w:rPr>
                  </w:pPr>
                  <w:r w:rsidRPr="0087042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28EE0A" w14:textId="77777777" w:rsidR="00550BD4" w:rsidRPr="0087042E" w:rsidRDefault="00550BD4" w:rsidP="00A33BF5">
                  <w:pPr>
                    <w:pStyle w:val="rowtabella0"/>
                    <w:jc w:val="center"/>
                    <w:rPr>
                      <w:color w:val="002060"/>
                    </w:rPr>
                  </w:pPr>
                  <w:r w:rsidRPr="0087042E">
                    <w:rPr>
                      <w:color w:val="002060"/>
                    </w:rPr>
                    <w:t> </w:t>
                  </w:r>
                </w:p>
              </w:tc>
            </w:tr>
            <w:tr w:rsidR="00550BD4" w:rsidRPr="0087042E" w14:paraId="007DBBEC"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C384E4" w14:textId="77777777" w:rsidR="00550BD4" w:rsidRPr="0087042E" w:rsidRDefault="00550BD4" w:rsidP="00A33BF5">
                  <w:pPr>
                    <w:pStyle w:val="rowtabella0"/>
                    <w:rPr>
                      <w:color w:val="002060"/>
                    </w:rPr>
                  </w:pPr>
                  <w:r w:rsidRPr="0087042E">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CDFD77" w14:textId="77777777" w:rsidR="00550BD4" w:rsidRPr="0087042E" w:rsidRDefault="00550BD4" w:rsidP="00A33BF5">
                  <w:pPr>
                    <w:pStyle w:val="rowtabella0"/>
                    <w:rPr>
                      <w:color w:val="002060"/>
                    </w:rPr>
                  </w:pPr>
                  <w:r w:rsidRPr="0087042E">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818184" w14:textId="77777777" w:rsidR="00550BD4" w:rsidRPr="0087042E" w:rsidRDefault="00550BD4" w:rsidP="00A33BF5">
                  <w:pPr>
                    <w:pStyle w:val="rowtabella0"/>
                    <w:jc w:val="center"/>
                    <w:rPr>
                      <w:color w:val="002060"/>
                    </w:rPr>
                  </w:pPr>
                  <w:r w:rsidRPr="0087042E">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528324" w14:textId="77777777" w:rsidR="00550BD4" w:rsidRPr="0087042E" w:rsidRDefault="00550BD4" w:rsidP="00A33BF5">
                  <w:pPr>
                    <w:pStyle w:val="rowtabella0"/>
                    <w:jc w:val="center"/>
                    <w:rPr>
                      <w:color w:val="002060"/>
                    </w:rPr>
                  </w:pPr>
                  <w:r w:rsidRPr="0087042E">
                    <w:rPr>
                      <w:color w:val="002060"/>
                    </w:rPr>
                    <w:t> </w:t>
                  </w:r>
                </w:p>
              </w:tc>
            </w:tr>
            <w:tr w:rsidR="00550BD4" w:rsidRPr="0087042E" w14:paraId="7F6C9630"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9EF6EB" w14:textId="77777777" w:rsidR="00550BD4" w:rsidRPr="0087042E" w:rsidRDefault="00550BD4" w:rsidP="00A33BF5">
                  <w:pPr>
                    <w:pStyle w:val="rowtabella0"/>
                    <w:rPr>
                      <w:color w:val="002060"/>
                    </w:rPr>
                  </w:pPr>
                  <w:r w:rsidRPr="0087042E">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737953" w14:textId="77777777" w:rsidR="00550BD4" w:rsidRPr="0087042E" w:rsidRDefault="00550BD4" w:rsidP="00A33BF5">
                  <w:pPr>
                    <w:pStyle w:val="rowtabella0"/>
                    <w:rPr>
                      <w:color w:val="002060"/>
                    </w:rPr>
                  </w:pPr>
                  <w:r w:rsidRPr="0087042E">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02565F" w14:textId="77777777" w:rsidR="00550BD4" w:rsidRPr="0087042E" w:rsidRDefault="00550BD4" w:rsidP="00A33BF5">
                  <w:pPr>
                    <w:pStyle w:val="rowtabella0"/>
                    <w:jc w:val="center"/>
                    <w:rPr>
                      <w:color w:val="002060"/>
                    </w:rPr>
                  </w:pPr>
                  <w:r w:rsidRPr="0087042E">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B83F98" w14:textId="77777777" w:rsidR="00550BD4" w:rsidRPr="0087042E" w:rsidRDefault="00550BD4" w:rsidP="00A33BF5">
                  <w:pPr>
                    <w:pStyle w:val="rowtabella0"/>
                    <w:jc w:val="center"/>
                    <w:rPr>
                      <w:color w:val="002060"/>
                    </w:rPr>
                  </w:pPr>
                  <w:r w:rsidRPr="0087042E">
                    <w:rPr>
                      <w:color w:val="002060"/>
                    </w:rPr>
                    <w:t> </w:t>
                  </w:r>
                </w:p>
              </w:tc>
            </w:tr>
            <w:tr w:rsidR="00550BD4" w:rsidRPr="0087042E" w14:paraId="07AA7A41"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CAA5D4" w14:textId="77777777" w:rsidR="00550BD4" w:rsidRPr="0087042E" w:rsidRDefault="00550BD4" w:rsidP="00A33BF5">
                  <w:pPr>
                    <w:pStyle w:val="rowtabella0"/>
                    <w:rPr>
                      <w:color w:val="002060"/>
                    </w:rPr>
                  </w:pPr>
                  <w:r w:rsidRPr="0087042E">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486932" w14:textId="77777777" w:rsidR="00550BD4" w:rsidRPr="0087042E" w:rsidRDefault="00550BD4" w:rsidP="00A33BF5">
                  <w:pPr>
                    <w:pStyle w:val="rowtabella0"/>
                    <w:rPr>
                      <w:color w:val="002060"/>
                    </w:rPr>
                  </w:pPr>
                  <w:r w:rsidRPr="0087042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F858F6" w14:textId="77777777" w:rsidR="00550BD4" w:rsidRPr="0087042E" w:rsidRDefault="00550BD4" w:rsidP="00A33BF5">
                  <w:pPr>
                    <w:pStyle w:val="rowtabella0"/>
                    <w:jc w:val="center"/>
                    <w:rPr>
                      <w:color w:val="002060"/>
                    </w:rPr>
                  </w:pPr>
                  <w:r w:rsidRPr="0087042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79BF3F" w14:textId="77777777" w:rsidR="00550BD4" w:rsidRPr="0087042E" w:rsidRDefault="00550BD4" w:rsidP="00A33BF5">
                  <w:pPr>
                    <w:pStyle w:val="rowtabella0"/>
                    <w:jc w:val="center"/>
                    <w:rPr>
                      <w:color w:val="002060"/>
                    </w:rPr>
                  </w:pPr>
                  <w:r w:rsidRPr="0087042E">
                    <w:rPr>
                      <w:color w:val="002060"/>
                    </w:rPr>
                    <w:t> </w:t>
                  </w:r>
                </w:p>
              </w:tc>
            </w:tr>
            <w:tr w:rsidR="00550BD4" w:rsidRPr="0087042E" w14:paraId="51F1D579"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20C317" w14:textId="77777777" w:rsidR="00550BD4" w:rsidRPr="0087042E" w:rsidRDefault="00550BD4" w:rsidP="00A33BF5">
                  <w:pPr>
                    <w:pStyle w:val="rowtabella0"/>
                    <w:rPr>
                      <w:color w:val="002060"/>
                    </w:rPr>
                  </w:pPr>
                  <w:r w:rsidRPr="0087042E">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91B07" w14:textId="77777777" w:rsidR="00550BD4" w:rsidRPr="0087042E" w:rsidRDefault="00550BD4" w:rsidP="00A33BF5">
                  <w:pPr>
                    <w:pStyle w:val="rowtabella0"/>
                    <w:rPr>
                      <w:color w:val="002060"/>
                    </w:rPr>
                  </w:pPr>
                  <w:r w:rsidRPr="0087042E">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BEB4EE" w14:textId="77777777" w:rsidR="00550BD4" w:rsidRPr="0087042E" w:rsidRDefault="00550BD4" w:rsidP="00A33BF5">
                  <w:pPr>
                    <w:pStyle w:val="rowtabella0"/>
                    <w:jc w:val="center"/>
                    <w:rPr>
                      <w:color w:val="002060"/>
                    </w:rPr>
                  </w:pPr>
                  <w:r w:rsidRPr="0087042E">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30030D" w14:textId="77777777" w:rsidR="00550BD4" w:rsidRPr="0087042E" w:rsidRDefault="00550BD4" w:rsidP="00A33BF5">
                  <w:pPr>
                    <w:pStyle w:val="rowtabella0"/>
                    <w:jc w:val="center"/>
                    <w:rPr>
                      <w:color w:val="002060"/>
                    </w:rPr>
                  </w:pPr>
                  <w:r w:rsidRPr="0087042E">
                    <w:rPr>
                      <w:color w:val="002060"/>
                    </w:rPr>
                    <w:t> </w:t>
                  </w:r>
                </w:p>
              </w:tc>
            </w:tr>
            <w:tr w:rsidR="00550BD4" w:rsidRPr="0087042E" w14:paraId="6E303EE7"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97754C" w14:textId="77777777" w:rsidR="00550BD4" w:rsidRPr="0087042E" w:rsidRDefault="00550BD4" w:rsidP="00A33BF5">
                  <w:pPr>
                    <w:pStyle w:val="rowtabella0"/>
                    <w:rPr>
                      <w:color w:val="002060"/>
                    </w:rPr>
                  </w:pPr>
                  <w:r w:rsidRPr="0087042E">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BC57D" w14:textId="77777777" w:rsidR="00550BD4" w:rsidRPr="0087042E" w:rsidRDefault="00550BD4" w:rsidP="00A33BF5">
                  <w:pPr>
                    <w:pStyle w:val="rowtabella0"/>
                    <w:rPr>
                      <w:color w:val="002060"/>
                    </w:rPr>
                  </w:pPr>
                  <w:r w:rsidRPr="0087042E">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4474B" w14:textId="77777777" w:rsidR="00550BD4" w:rsidRPr="0087042E" w:rsidRDefault="00550BD4" w:rsidP="00A33BF5">
                  <w:pPr>
                    <w:pStyle w:val="rowtabella0"/>
                    <w:jc w:val="center"/>
                    <w:rPr>
                      <w:color w:val="002060"/>
                    </w:rPr>
                  </w:pPr>
                  <w:r w:rsidRPr="0087042E">
                    <w:rPr>
                      <w:color w:val="002060"/>
                    </w:rPr>
                    <w:t>3 - 11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FDDE4" w14:textId="77777777" w:rsidR="00550BD4" w:rsidRPr="0087042E" w:rsidRDefault="00550BD4" w:rsidP="00A33BF5">
                  <w:pPr>
                    <w:pStyle w:val="rowtabella0"/>
                    <w:jc w:val="center"/>
                    <w:rPr>
                      <w:color w:val="002060"/>
                    </w:rPr>
                  </w:pPr>
                  <w:r w:rsidRPr="0087042E">
                    <w:rPr>
                      <w:color w:val="002060"/>
                    </w:rPr>
                    <w:t> </w:t>
                  </w:r>
                </w:p>
              </w:tc>
            </w:tr>
            <w:tr w:rsidR="00550BD4" w:rsidRPr="0087042E" w14:paraId="707E4ABF"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4BEA2445" w14:textId="77777777" w:rsidR="00550BD4" w:rsidRPr="0087042E" w:rsidRDefault="00550BD4" w:rsidP="00A33BF5">
                  <w:pPr>
                    <w:pStyle w:val="rowtabella0"/>
                    <w:rPr>
                      <w:color w:val="002060"/>
                    </w:rPr>
                  </w:pPr>
                  <w:r w:rsidRPr="0087042E">
                    <w:rPr>
                      <w:color w:val="002060"/>
                    </w:rPr>
                    <w:t>(1) - disputata il 28/01/2023</w:t>
                  </w:r>
                </w:p>
              </w:tc>
            </w:tr>
          </w:tbl>
          <w:p w14:paraId="38067FDE" w14:textId="77777777" w:rsidR="00550BD4" w:rsidRPr="0087042E" w:rsidRDefault="00550BD4" w:rsidP="00A33BF5">
            <w:pPr>
              <w:rPr>
                <w:color w:val="002060"/>
              </w:rPr>
            </w:pPr>
          </w:p>
        </w:tc>
      </w:tr>
    </w:tbl>
    <w:p w14:paraId="5AF243F2" w14:textId="77777777" w:rsidR="00550BD4" w:rsidRPr="0087042E" w:rsidRDefault="00550BD4" w:rsidP="00550BD4">
      <w:pPr>
        <w:pStyle w:val="breakline"/>
        <w:rPr>
          <w:rFonts w:eastAsiaTheme="minorEastAsia"/>
          <w:color w:val="002060"/>
        </w:rPr>
      </w:pPr>
    </w:p>
    <w:p w14:paraId="1B25870A" w14:textId="77777777" w:rsidR="00550BD4" w:rsidRPr="0087042E" w:rsidRDefault="00550BD4" w:rsidP="00550BD4">
      <w:pPr>
        <w:pStyle w:val="breakline"/>
        <w:rPr>
          <w:color w:val="002060"/>
        </w:rPr>
      </w:pPr>
    </w:p>
    <w:p w14:paraId="09BA423C" w14:textId="77777777" w:rsidR="00550BD4" w:rsidRPr="0087042E" w:rsidRDefault="00550BD4" w:rsidP="00550BD4">
      <w:pPr>
        <w:pStyle w:val="titoloprinc0"/>
        <w:rPr>
          <w:color w:val="002060"/>
        </w:rPr>
      </w:pPr>
      <w:r w:rsidRPr="0087042E">
        <w:rPr>
          <w:color w:val="002060"/>
        </w:rPr>
        <w:t>GIUDICE SPORTIVO</w:t>
      </w:r>
    </w:p>
    <w:p w14:paraId="498BA2BB" w14:textId="77777777" w:rsidR="00550BD4" w:rsidRPr="0087042E" w:rsidRDefault="00550BD4" w:rsidP="00550BD4">
      <w:pPr>
        <w:pStyle w:val="diffida"/>
        <w:rPr>
          <w:color w:val="002060"/>
        </w:rPr>
      </w:pPr>
      <w:r w:rsidRPr="0087042E">
        <w:rPr>
          <w:color w:val="002060"/>
        </w:rPr>
        <w:t>Il Giudice Sportivo Avv. Agnese Lazzaretti, con l'assistenza del segretario Angelo Castellana, nella seduta del 01/02/2023, ha adottato le decisioni che di seguito integralmente si riportano:</w:t>
      </w:r>
    </w:p>
    <w:p w14:paraId="0CEEBCD9" w14:textId="77777777" w:rsidR="00550BD4" w:rsidRPr="0087042E" w:rsidRDefault="00550BD4" w:rsidP="00550BD4">
      <w:pPr>
        <w:pStyle w:val="titolo10"/>
        <w:rPr>
          <w:color w:val="002060"/>
        </w:rPr>
      </w:pPr>
      <w:r w:rsidRPr="0087042E">
        <w:rPr>
          <w:color w:val="002060"/>
        </w:rPr>
        <w:t xml:space="preserve">GARE DEL 27/ 1/2023 </w:t>
      </w:r>
    </w:p>
    <w:p w14:paraId="3DCF8D4D" w14:textId="77777777" w:rsidR="00550BD4" w:rsidRPr="0087042E" w:rsidRDefault="00550BD4" w:rsidP="00550BD4">
      <w:pPr>
        <w:pStyle w:val="titolo7a"/>
        <w:rPr>
          <w:color w:val="002060"/>
        </w:rPr>
      </w:pPr>
      <w:r w:rsidRPr="0087042E">
        <w:rPr>
          <w:color w:val="002060"/>
        </w:rPr>
        <w:t xml:space="preserve">PROVVEDIMENTI DISCIPLINARI </w:t>
      </w:r>
    </w:p>
    <w:p w14:paraId="5E6C8CDA"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056464C9" w14:textId="77777777" w:rsidR="00550BD4" w:rsidRPr="0087042E" w:rsidRDefault="00550BD4" w:rsidP="00550BD4">
      <w:pPr>
        <w:pStyle w:val="titolo30"/>
        <w:rPr>
          <w:color w:val="002060"/>
        </w:rPr>
      </w:pPr>
      <w:r w:rsidRPr="0087042E">
        <w:rPr>
          <w:color w:val="002060"/>
        </w:rPr>
        <w:t xml:space="preserve">DIRIGENTI </w:t>
      </w:r>
    </w:p>
    <w:p w14:paraId="777B2179" w14:textId="77777777" w:rsidR="00550BD4" w:rsidRPr="0087042E" w:rsidRDefault="00550BD4" w:rsidP="00550BD4">
      <w:pPr>
        <w:pStyle w:val="titolo20"/>
        <w:rPr>
          <w:color w:val="002060"/>
        </w:rPr>
      </w:pPr>
      <w:r w:rsidRPr="0087042E">
        <w:rPr>
          <w:color w:val="002060"/>
        </w:rPr>
        <w:t xml:space="preserve">INIBIZIONE A SVOLGERE OGNI ATTIVITA' FINO AL 8/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6A4E87AB" w14:textId="77777777" w:rsidTr="00A33BF5">
        <w:tc>
          <w:tcPr>
            <w:tcW w:w="2200" w:type="dxa"/>
            <w:tcMar>
              <w:top w:w="20" w:type="dxa"/>
              <w:left w:w="20" w:type="dxa"/>
              <w:bottom w:w="20" w:type="dxa"/>
              <w:right w:w="20" w:type="dxa"/>
            </w:tcMar>
            <w:vAlign w:val="center"/>
            <w:hideMark/>
          </w:tcPr>
          <w:p w14:paraId="49C01079" w14:textId="77777777" w:rsidR="00550BD4" w:rsidRPr="0087042E" w:rsidRDefault="00550BD4" w:rsidP="00A33BF5">
            <w:pPr>
              <w:pStyle w:val="movimento"/>
              <w:rPr>
                <w:color w:val="002060"/>
              </w:rPr>
            </w:pPr>
            <w:r w:rsidRPr="0087042E">
              <w:rPr>
                <w:color w:val="002060"/>
              </w:rPr>
              <w:t>IESARI MAURO</w:t>
            </w:r>
          </w:p>
        </w:tc>
        <w:tc>
          <w:tcPr>
            <w:tcW w:w="2200" w:type="dxa"/>
            <w:tcMar>
              <w:top w:w="20" w:type="dxa"/>
              <w:left w:w="20" w:type="dxa"/>
              <w:bottom w:w="20" w:type="dxa"/>
              <w:right w:w="20" w:type="dxa"/>
            </w:tcMar>
            <w:vAlign w:val="center"/>
            <w:hideMark/>
          </w:tcPr>
          <w:p w14:paraId="6844D2FD" w14:textId="77777777" w:rsidR="00550BD4" w:rsidRPr="0087042E" w:rsidRDefault="00550BD4" w:rsidP="00A33BF5">
            <w:pPr>
              <w:pStyle w:val="movimento2"/>
              <w:rPr>
                <w:color w:val="002060"/>
              </w:rPr>
            </w:pPr>
            <w:r w:rsidRPr="0087042E">
              <w:rPr>
                <w:color w:val="002060"/>
              </w:rPr>
              <w:t xml:space="preserve">(INVICTA FUTSAL MACERATA) </w:t>
            </w:r>
          </w:p>
        </w:tc>
        <w:tc>
          <w:tcPr>
            <w:tcW w:w="800" w:type="dxa"/>
            <w:tcMar>
              <w:top w:w="20" w:type="dxa"/>
              <w:left w:w="20" w:type="dxa"/>
              <w:bottom w:w="20" w:type="dxa"/>
              <w:right w:w="20" w:type="dxa"/>
            </w:tcMar>
            <w:vAlign w:val="center"/>
            <w:hideMark/>
          </w:tcPr>
          <w:p w14:paraId="335F165E"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1E9E18C"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47EAA0C" w14:textId="77777777" w:rsidR="00550BD4" w:rsidRPr="0087042E" w:rsidRDefault="00550BD4" w:rsidP="00A33BF5">
            <w:pPr>
              <w:pStyle w:val="movimento2"/>
              <w:rPr>
                <w:color w:val="002060"/>
              </w:rPr>
            </w:pPr>
            <w:r w:rsidRPr="0087042E">
              <w:rPr>
                <w:color w:val="002060"/>
              </w:rPr>
              <w:t> </w:t>
            </w:r>
          </w:p>
        </w:tc>
      </w:tr>
    </w:tbl>
    <w:p w14:paraId="61B787E1" w14:textId="77777777" w:rsidR="00550BD4" w:rsidRPr="0087042E" w:rsidRDefault="00550BD4" w:rsidP="00550BD4">
      <w:pPr>
        <w:pStyle w:val="diffida"/>
        <w:spacing w:before="80" w:beforeAutospacing="0" w:after="40" w:afterAutospacing="0"/>
        <w:rPr>
          <w:rFonts w:eastAsiaTheme="minorEastAsia"/>
          <w:color w:val="002060"/>
        </w:rPr>
      </w:pPr>
      <w:r w:rsidRPr="0087042E">
        <w:rPr>
          <w:color w:val="002060"/>
        </w:rPr>
        <w:t xml:space="preserve">Per comportamento non regolamentare. allontanato. </w:t>
      </w:r>
    </w:p>
    <w:p w14:paraId="58E4BDFE" w14:textId="77777777" w:rsidR="00550BD4" w:rsidRPr="0087042E" w:rsidRDefault="00550BD4" w:rsidP="00550BD4">
      <w:pPr>
        <w:pStyle w:val="titolo30"/>
        <w:rPr>
          <w:color w:val="002060"/>
        </w:rPr>
      </w:pPr>
      <w:r w:rsidRPr="0087042E">
        <w:rPr>
          <w:color w:val="002060"/>
        </w:rPr>
        <w:t xml:space="preserve">CALCIATORI ESPULSI </w:t>
      </w:r>
    </w:p>
    <w:p w14:paraId="5A59B1C2" w14:textId="77777777" w:rsidR="00550BD4" w:rsidRPr="0087042E" w:rsidRDefault="00550BD4" w:rsidP="00550BD4">
      <w:pPr>
        <w:pStyle w:val="titolo20"/>
        <w:rPr>
          <w:color w:val="002060"/>
        </w:rPr>
      </w:pPr>
      <w:r w:rsidRPr="0087042E">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451F53F" w14:textId="77777777" w:rsidTr="00A33BF5">
        <w:tc>
          <w:tcPr>
            <w:tcW w:w="2200" w:type="dxa"/>
            <w:tcMar>
              <w:top w:w="20" w:type="dxa"/>
              <w:left w:w="20" w:type="dxa"/>
              <w:bottom w:w="20" w:type="dxa"/>
              <w:right w:w="20" w:type="dxa"/>
            </w:tcMar>
            <w:vAlign w:val="center"/>
            <w:hideMark/>
          </w:tcPr>
          <w:p w14:paraId="3E053C50" w14:textId="77777777" w:rsidR="00550BD4" w:rsidRPr="0087042E" w:rsidRDefault="00550BD4" w:rsidP="00A33BF5">
            <w:pPr>
              <w:pStyle w:val="movimento"/>
              <w:rPr>
                <w:color w:val="002060"/>
              </w:rPr>
            </w:pPr>
            <w:r w:rsidRPr="0087042E">
              <w:rPr>
                <w:color w:val="002060"/>
              </w:rPr>
              <w:t>FERRUCCI LEONARDO</w:t>
            </w:r>
          </w:p>
        </w:tc>
        <w:tc>
          <w:tcPr>
            <w:tcW w:w="2200" w:type="dxa"/>
            <w:tcMar>
              <w:top w:w="20" w:type="dxa"/>
              <w:left w:w="20" w:type="dxa"/>
              <w:bottom w:w="20" w:type="dxa"/>
              <w:right w:w="20" w:type="dxa"/>
            </w:tcMar>
            <w:vAlign w:val="center"/>
            <w:hideMark/>
          </w:tcPr>
          <w:p w14:paraId="69E7A4EC" w14:textId="77777777" w:rsidR="00550BD4" w:rsidRPr="0087042E" w:rsidRDefault="00550BD4" w:rsidP="00A33BF5">
            <w:pPr>
              <w:pStyle w:val="movimento2"/>
              <w:rPr>
                <w:color w:val="002060"/>
              </w:rPr>
            </w:pPr>
            <w:r w:rsidRPr="0087042E">
              <w:rPr>
                <w:color w:val="002060"/>
              </w:rPr>
              <w:t xml:space="preserve">(PIETRALACROCE 73) </w:t>
            </w:r>
          </w:p>
        </w:tc>
        <w:tc>
          <w:tcPr>
            <w:tcW w:w="800" w:type="dxa"/>
            <w:tcMar>
              <w:top w:w="20" w:type="dxa"/>
              <w:left w:w="20" w:type="dxa"/>
              <w:bottom w:w="20" w:type="dxa"/>
              <w:right w:w="20" w:type="dxa"/>
            </w:tcMar>
            <w:vAlign w:val="center"/>
            <w:hideMark/>
          </w:tcPr>
          <w:p w14:paraId="76AEE61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EBE2A4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0695796" w14:textId="77777777" w:rsidR="00550BD4" w:rsidRPr="0087042E" w:rsidRDefault="00550BD4" w:rsidP="00A33BF5">
            <w:pPr>
              <w:pStyle w:val="movimento2"/>
              <w:rPr>
                <w:color w:val="002060"/>
              </w:rPr>
            </w:pPr>
            <w:r w:rsidRPr="0087042E">
              <w:rPr>
                <w:color w:val="002060"/>
              </w:rPr>
              <w:t> </w:t>
            </w:r>
          </w:p>
        </w:tc>
      </w:tr>
    </w:tbl>
    <w:p w14:paraId="073A7756" w14:textId="77777777" w:rsidR="00550BD4" w:rsidRPr="0087042E" w:rsidRDefault="00550BD4" w:rsidP="00550BD4">
      <w:pPr>
        <w:pStyle w:val="titolo20"/>
        <w:rPr>
          <w:rFonts w:eastAsiaTheme="minorEastAsia"/>
          <w:color w:val="002060"/>
        </w:rPr>
      </w:pPr>
      <w:r w:rsidRPr="0087042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6740AA35" w14:textId="77777777" w:rsidTr="00A33BF5">
        <w:tc>
          <w:tcPr>
            <w:tcW w:w="2200" w:type="dxa"/>
            <w:tcMar>
              <w:top w:w="20" w:type="dxa"/>
              <w:left w:w="20" w:type="dxa"/>
              <w:bottom w:w="20" w:type="dxa"/>
              <w:right w:w="20" w:type="dxa"/>
            </w:tcMar>
            <w:vAlign w:val="center"/>
            <w:hideMark/>
          </w:tcPr>
          <w:p w14:paraId="6900E50C" w14:textId="77777777" w:rsidR="00550BD4" w:rsidRPr="0087042E" w:rsidRDefault="00550BD4" w:rsidP="00A33BF5">
            <w:pPr>
              <w:pStyle w:val="movimento"/>
              <w:rPr>
                <w:color w:val="002060"/>
              </w:rPr>
            </w:pPr>
            <w:r w:rsidRPr="0087042E">
              <w:rPr>
                <w:color w:val="002060"/>
              </w:rPr>
              <w:t>IESARI MATTEO</w:t>
            </w:r>
          </w:p>
        </w:tc>
        <w:tc>
          <w:tcPr>
            <w:tcW w:w="2200" w:type="dxa"/>
            <w:tcMar>
              <w:top w:w="20" w:type="dxa"/>
              <w:left w:w="20" w:type="dxa"/>
              <w:bottom w:w="20" w:type="dxa"/>
              <w:right w:w="20" w:type="dxa"/>
            </w:tcMar>
            <w:vAlign w:val="center"/>
            <w:hideMark/>
          </w:tcPr>
          <w:p w14:paraId="625FF026" w14:textId="77777777" w:rsidR="00550BD4" w:rsidRPr="0087042E" w:rsidRDefault="00550BD4" w:rsidP="00A33BF5">
            <w:pPr>
              <w:pStyle w:val="movimento2"/>
              <w:rPr>
                <w:color w:val="002060"/>
              </w:rPr>
            </w:pPr>
            <w:r w:rsidRPr="0087042E">
              <w:rPr>
                <w:color w:val="002060"/>
              </w:rPr>
              <w:t xml:space="preserve">(INVICTA FUTSAL MACERATA) </w:t>
            </w:r>
          </w:p>
        </w:tc>
        <w:tc>
          <w:tcPr>
            <w:tcW w:w="800" w:type="dxa"/>
            <w:tcMar>
              <w:top w:w="20" w:type="dxa"/>
              <w:left w:w="20" w:type="dxa"/>
              <w:bottom w:w="20" w:type="dxa"/>
              <w:right w:w="20" w:type="dxa"/>
            </w:tcMar>
            <w:vAlign w:val="center"/>
            <w:hideMark/>
          </w:tcPr>
          <w:p w14:paraId="158CC62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499E882" w14:textId="77777777" w:rsidR="00550BD4" w:rsidRPr="0087042E" w:rsidRDefault="00550BD4" w:rsidP="00A33BF5">
            <w:pPr>
              <w:pStyle w:val="movimento"/>
              <w:rPr>
                <w:color w:val="002060"/>
              </w:rPr>
            </w:pPr>
            <w:r w:rsidRPr="0087042E">
              <w:rPr>
                <w:color w:val="002060"/>
              </w:rPr>
              <w:t>PALMIERI EDOARDO</w:t>
            </w:r>
          </w:p>
        </w:tc>
        <w:tc>
          <w:tcPr>
            <w:tcW w:w="2200" w:type="dxa"/>
            <w:tcMar>
              <w:top w:w="20" w:type="dxa"/>
              <w:left w:w="20" w:type="dxa"/>
              <w:bottom w:w="20" w:type="dxa"/>
              <w:right w:w="20" w:type="dxa"/>
            </w:tcMar>
            <w:vAlign w:val="center"/>
            <w:hideMark/>
          </w:tcPr>
          <w:p w14:paraId="2F799B1E" w14:textId="77777777" w:rsidR="00550BD4" w:rsidRPr="0087042E" w:rsidRDefault="00550BD4" w:rsidP="00A33BF5">
            <w:pPr>
              <w:pStyle w:val="movimento2"/>
              <w:rPr>
                <w:color w:val="002060"/>
              </w:rPr>
            </w:pPr>
            <w:r w:rsidRPr="0087042E">
              <w:rPr>
                <w:color w:val="002060"/>
              </w:rPr>
              <w:t xml:space="preserve">(MONTELUPONE CALCIO A 5) </w:t>
            </w:r>
          </w:p>
        </w:tc>
      </w:tr>
      <w:tr w:rsidR="00550BD4" w:rsidRPr="0087042E" w14:paraId="684ABECC" w14:textId="77777777" w:rsidTr="00A33BF5">
        <w:tc>
          <w:tcPr>
            <w:tcW w:w="2200" w:type="dxa"/>
            <w:tcMar>
              <w:top w:w="20" w:type="dxa"/>
              <w:left w:w="20" w:type="dxa"/>
              <w:bottom w:w="20" w:type="dxa"/>
              <w:right w:w="20" w:type="dxa"/>
            </w:tcMar>
            <w:vAlign w:val="center"/>
            <w:hideMark/>
          </w:tcPr>
          <w:p w14:paraId="36CEAB11" w14:textId="77777777" w:rsidR="00550BD4" w:rsidRPr="0087042E" w:rsidRDefault="00550BD4" w:rsidP="00A33BF5">
            <w:pPr>
              <w:pStyle w:val="movimento"/>
              <w:rPr>
                <w:color w:val="002060"/>
              </w:rPr>
            </w:pPr>
            <w:r w:rsidRPr="0087042E">
              <w:rPr>
                <w:color w:val="002060"/>
              </w:rPr>
              <w:t>SETTEMBRINI KEVIN</w:t>
            </w:r>
          </w:p>
        </w:tc>
        <w:tc>
          <w:tcPr>
            <w:tcW w:w="2200" w:type="dxa"/>
            <w:tcMar>
              <w:top w:w="20" w:type="dxa"/>
              <w:left w:w="20" w:type="dxa"/>
              <w:bottom w:w="20" w:type="dxa"/>
              <w:right w:w="20" w:type="dxa"/>
            </w:tcMar>
            <w:vAlign w:val="center"/>
            <w:hideMark/>
          </w:tcPr>
          <w:p w14:paraId="31856FA9" w14:textId="77777777" w:rsidR="00550BD4" w:rsidRPr="0087042E" w:rsidRDefault="00550BD4" w:rsidP="00A33BF5">
            <w:pPr>
              <w:pStyle w:val="movimento2"/>
              <w:rPr>
                <w:color w:val="002060"/>
              </w:rPr>
            </w:pPr>
            <w:r w:rsidRPr="0087042E">
              <w:rPr>
                <w:color w:val="002060"/>
              </w:rPr>
              <w:t xml:space="preserve">(NUOVA OTTRANO 98) </w:t>
            </w:r>
          </w:p>
        </w:tc>
        <w:tc>
          <w:tcPr>
            <w:tcW w:w="800" w:type="dxa"/>
            <w:tcMar>
              <w:top w:w="20" w:type="dxa"/>
              <w:left w:w="20" w:type="dxa"/>
              <w:bottom w:w="20" w:type="dxa"/>
              <w:right w:w="20" w:type="dxa"/>
            </w:tcMar>
            <w:vAlign w:val="center"/>
            <w:hideMark/>
          </w:tcPr>
          <w:p w14:paraId="671980F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8760E2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40AAAE4" w14:textId="77777777" w:rsidR="00550BD4" w:rsidRPr="0087042E" w:rsidRDefault="00550BD4" w:rsidP="00A33BF5">
            <w:pPr>
              <w:pStyle w:val="movimento2"/>
              <w:rPr>
                <w:color w:val="002060"/>
              </w:rPr>
            </w:pPr>
            <w:r w:rsidRPr="0087042E">
              <w:rPr>
                <w:color w:val="002060"/>
              </w:rPr>
              <w:t> </w:t>
            </w:r>
          </w:p>
        </w:tc>
      </w:tr>
    </w:tbl>
    <w:p w14:paraId="16868D60" w14:textId="77777777" w:rsidR="00550BD4" w:rsidRPr="0087042E" w:rsidRDefault="00550BD4" w:rsidP="00550BD4">
      <w:pPr>
        <w:pStyle w:val="titolo30"/>
        <w:rPr>
          <w:rFonts w:eastAsiaTheme="minorEastAsia"/>
          <w:color w:val="002060"/>
        </w:rPr>
      </w:pPr>
      <w:r w:rsidRPr="0087042E">
        <w:rPr>
          <w:color w:val="002060"/>
        </w:rPr>
        <w:t xml:space="preserve">CALCIATORI NON ESPULSI </w:t>
      </w:r>
    </w:p>
    <w:p w14:paraId="42EA599E" w14:textId="77777777" w:rsidR="00550BD4" w:rsidRPr="0087042E" w:rsidRDefault="00550BD4" w:rsidP="00550BD4">
      <w:pPr>
        <w:pStyle w:val="titolo20"/>
        <w:rPr>
          <w:color w:val="002060"/>
        </w:rPr>
      </w:pPr>
      <w:r w:rsidRPr="0087042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650ABD31" w14:textId="77777777" w:rsidTr="00A33BF5">
        <w:tc>
          <w:tcPr>
            <w:tcW w:w="2200" w:type="dxa"/>
            <w:tcMar>
              <w:top w:w="20" w:type="dxa"/>
              <w:left w:w="20" w:type="dxa"/>
              <w:bottom w:w="20" w:type="dxa"/>
              <w:right w:w="20" w:type="dxa"/>
            </w:tcMar>
            <w:vAlign w:val="center"/>
            <w:hideMark/>
          </w:tcPr>
          <w:p w14:paraId="337CCFA7" w14:textId="77777777" w:rsidR="00550BD4" w:rsidRPr="0087042E" w:rsidRDefault="00550BD4" w:rsidP="00A33BF5">
            <w:pPr>
              <w:pStyle w:val="movimento"/>
              <w:rPr>
                <w:color w:val="002060"/>
              </w:rPr>
            </w:pPr>
            <w:r w:rsidRPr="0087042E">
              <w:rPr>
                <w:color w:val="002060"/>
              </w:rPr>
              <w:t>GHETTI FRANCESCO</w:t>
            </w:r>
          </w:p>
        </w:tc>
        <w:tc>
          <w:tcPr>
            <w:tcW w:w="2200" w:type="dxa"/>
            <w:tcMar>
              <w:top w:w="20" w:type="dxa"/>
              <w:left w:w="20" w:type="dxa"/>
              <w:bottom w:w="20" w:type="dxa"/>
              <w:right w:w="20" w:type="dxa"/>
            </w:tcMar>
            <w:vAlign w:val="center"/>
            <w:hideMark/>
          </w:tcPr>
          <w:p w14:paraId="5636F78F" w14:textId="77777777" w:rsidR="00550BD4" w:rsidRPr="0087042E" w:rsidRDefault="00550BD4" w:rsidP="00A33BF5">
            <w:pPr>
              <w:pStyle w:val="movimento2"/>
              <w:rPr>
                <w:color w:val="002060"/>
              </w:rPr>
            </w:pPr>
            <w:r w:rsidRPr="0087042E">
              <w:rPr>
                <w:color w:val="002060"/>
              </w:rPr>
              <w:t xml:space="preserve">(PIANACCIO) </w:t>
            </w:r>
          </w:p>
        </w:tc>
        <w:tc>
          <w:tcPr>
            <w:tcW w:w="800" w:type="dxa"/>
            <w:tcMar>
              <w:top w:w="20" w:type="dxa"/>
              <w:left w:w="20" w:type="dxa"/>
              <w:bottom w:w="20" w:type="dxa"/>
              <w:right w:w="20" w:type="dxa"/>
            </w:tcMar>
            <w:vAlign w:val="center"/>
            <w:hideMark/>
          </w:tcPr>
          <w:p w14:paraId="15C4042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BDF8EBB" w14:textId="77777777" w:rsidR="00550BD4" w:rsidRPr="0087042E" w:rsidRDefault="00550BD4" w:rsidP="00A33BF5">
            <w:pPr>
              <w:pStyle w:val="movimento"/>
              <w:rPr>
                <w:color w:val="002060"/>
              </w:rPr>
            </w:pPr>
            <w:r w:rsidRPr="0087042E">
              <w:rPr>
                <w:color w:val="002060"/>
              </w:rPr>
              <w:t>DE CARLONIS NICOLO</w:t>
            </w:r>
          </w:p>
        </w:tc>
        <w:tc>
          <w:tcPr>
            <w:tcW w:w="2200" w:type="dxa"/>
            <w:tcMar>
              <w:top w:w="20" w:type="dxa"/>
              <w:left w:w="20" w:type="dxa"/>
              <w:bottom w:w="20" w:type="dxa"/>
              <w:right w:w="20" w:type="dxa"/>
            </w:tcMar>
            <w:vAlign w:val="center"/>
            <w:hideMark/>
          </w:tcPr>
          <w:p w14:paraId="6A735181" w14:textId="77777777" w:rsidR="00550BD4" w:rsidRPr="0087042E" w:rsidRDefault="00550BD4" w:rsidP="00A33BF5">
            <w:pPr>
              <w:pStyle w:val="movimento2"/>
              <w:rPr>
                <w:color w:val="002060"/>
              </w:rPr>
            </w:pPr>
            <w:r w:rsidRPr="0087042E">
              <w:rPr>
                <w:color w:val="002060"/>
              </w:rPr>
              <w:t xml:space="preserve">(REAL SAN GIORGIO) </w:t>
            </w:r>
          </w:p>
        </w:tc>
      </w:tr>
    </w:tbl>
    <w:p w14:paraId="68090040" w14:textId="77777777" w:rsidR="00550BD4" w:rsidRPr="0087042E" w:rsidRDefault="00550BD4" w:rsidP="00550BD4">
      <w:pPr>
        <w:pStyle w:val="titolo20"/>
        <w:rPr>
          <w:rFonts w:eastAsiaTheme="minorEastAsia"/>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83A6FCD" w14:textId="77777777" w:rsidTr="00A33BF5">
        <w:tc>
          <w:tcPr>
            <w:tcW w:w="2200" w:type="dxa"/>
            <w:tcMar>
              <w:top w:w="20" w:type="dxa"/>
              <w:left w:w="20" w:type="dxa"/>
              <w:bottom w:w="20" w:type="dxa"/>
              <w:right w:w="20" w:type="dxa"/>
            </w:tcMar>
            <w:vAlign w:val="center"/>
            <w:hideMark/>
          </w:tcPr>
          <w:p w14:paraId="3C5B9654" w14:textId="77777777" w:rsidR="00550BD4" w:rsidRPr="0087042E" w:rsidRDefault="00550BD4" w:rsidP="00A33BF5">
            <w:pPr>
              <w:pStyle w:val="movimento"/>
              <w:rPr>
                <w:color w:val="002060"/>
              </w:rPr>
            </w:pPr>
            <w:r w:rsidRPr="0087042E">
              <w:rPr>
                <w:color w:val="002060"/>
              </w:rPr>
              <w:t>FILIALI LUCCHETTI MATTEO</w:t>
            </w:r>
          </w:p>
        </w:tc>
        <w:tc>
          <w:tcPr>
            <w:tcW w:w="2200" w:type="dxa"/>
            <w:tcMar>
              <w:top w:w="20" w:type="dxa"/>
              <w:left w:w="20" w:type="dxa"/>
              <w:bottom w:w="20" w:type="dxa"/>
              <w:right w:w="20" w:type="dxa"/>
            </w:tcMar>
            <w:vAlign w:val="center"/>
            <w:hideMark/>
          </w:tcPr>
          <w:p w14:paraId="20A2F0C1" w14:textId="77777777" w:rsidR="00550BD4" w:rsidRPr="0087042E" w:rsidRDefault="00550BD4" w:rsidP="00A33BF5">
            <w:pPr>
              <w:pStyle w:val="movimento2"/>
              <w:rPr>
                <w:color w:val="002060"/>
              </w:rPr>
            </w:pPr>
            <w:r w:rsidRPr="0087042E">
              <w:rPr>
                <w:color w:val="002060"/>
              </w:rPr>
              <w:t xml:space="preserve">(DINAMIS 1990) </w:t>
            </w:r>
          </w:p>
        </w:tc>
        <w:tc>
          <w:tcPr>
            <w:tcW w:w="800" w:type="dxa"/>
            <w:tcMar>
              <w:top w:w="20" w:type="dxa"/>
              <w:left w:w="20" w:type="dxa"/>
              <w:bottom w:w="20" w:type="dxa"/>
              <w:right w:w="20" w:type="dxa"/>
            </w:tcMar>
            <w:vAlign w:val="center"/>
            <w:hideMark/>
          </w:tcPr>
          <w:p w14:paraId="25FAE69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56D1DD4" w14:textId="77777777" w:rsidR="00550BD4" w:rsidRPr="0087042E" w:rsidRDefault="00550BD4" w:rsidP="00A33BF5">
            <w:pPr>
              <w:pStyle w:val="movimento"/>
              <w:rPr>
                <w:color w:val="002060"/>
              </w:rPr>
            </w:pPr>
            <w:r w:rsidRPr="0087042E">
              <w:rPr>
                <w:color w:val="002060"/>
              </w:rPr>
              <w:t>EUSEBI LUCA</w:t>
            </w:r>
          </w:p>
        </w:tc>
        <w:tc>
          <w:tcPr>
            <w:tcW w:w="2200" w:type="dxa"/>
            <w:tcMar>
              <w:top w:w="20" w:type="dxa"/>
              <w:left w:w="20" w:type="dxa"/>
              <w:bottom w:w="20" w:type="dxa"/>
              <w:right w:w="20" w:type="dxa"/>
            </w:tcMar>
            <w:vAlign w:val="center"/>
            <w:hideMark/>
          </w:tcPr>
          <w:p w14:paraId="661E01DD" w14:textId="77777777" w:rsidR="00550BD4" w:rsidRPr="0087042E" w:rsidRDefault="00550BD4" w:rsidP="00A33BF5">
            <w:pPr>
              <w:pStyle w:val="movimento2"/>
              <w:rPr>
                <w:color w:val="002060"/>
              </w:rPr>
            </w:pPr>
            <w:r w:rsidRPr="0087042E">
              <w:rPr>
                <w:color w:val="002060"/>
              </w:rPr>
              <w:t xml:space="preserve">(INVICTA FUTSAL MACERATA) </w:t>
            </w:r>
          </w:p>
        </w:tc>
      </w:tr>
      <w:tr w:rsidR="00550BD4" w:rsidRPr="0087042E" w14:paraId="612D6F3A" w14:textId="77777777" w:rsidTr="00A33BF5">
        <w:tc>
          <w:tcPr>
            <w:tcW w:w="2200" w:type="dxa"/>
            <w:tcMar>
              <w:top w:w="20" w:type="dxa"/>
              <w:left w:w="20" w:type="dxa"/>
              <w:bottom w:w="20" w:type="dxa"/>
              <w:right w:w="20" w:type="dxa"/>
            </w:tcMar>
            <w:vAlign w:val="center"/>
            <w:hideMark/>
          </w:tcPr>
          <w:p w14:paraId="64DFD041" w14:textId="77777777" w:rsidR="00550BD4" w:rsidRPr="0087042E" w:rsidRDefault="00550BD4" w:rsidP="00A33BF5">
            <w:pPr>
              <w:pStyle w:val="movimento"/>
              <w:rPr>
                <w:color w:val="002060"/>
              </w:rPr>
            </w:pPr>
            <w:r w:rsidRPr="0087042E">
              <w:rPr>
                <w:color w:val="002060"/>
              </w:rPr>
              <w:t>LOMBARDI MICHELE</w:t>
            </w:r>
          </w:p>
        </w:tc>
        <w:tc>
          <w:tcPr>
            <w:tcW w:w="2200" w:type="dxa"/>
            <w:tcMar>
              <w:top w:w="20" w:type="dxa"/>
              <w:left w:w="20" w:type="dxa"/>
              <w:bottom w:w="20" w:type="dxa"/>
              <w:right w:w="20" w:type="dxa"/>
            </w:tcMar>
            <w:vAlign w:val="center"/>
            <w:hideMark/>
          </w:tcPr>
          <w:p w14:paraId="79454412" w14:textId="77777777" w:rsidR="00550BD4" w:rsidRPr="0087042E" w:rsidRDefault="00550BD4" w:rsidP="00A33BF5">
            <w:pPr>
              <w:pStyle w:val="movimento2"/>
              <w:rPr>
                <w:color w:val="002060"/>
              </w:rPr>
            </w:pPr>
            <w:r w:rsidRPr="0087042E">
              <w:rPr>
                <w:color w:val="002060"/>
              </w:rPr>
              <w:t xml:space="preserve">(PIETRALACROCE 73) </w:t>
            </w:r>
          </w:p>
        </w:tc>
        <w:tc>
          <w:tcPr>
            <w:tcW w:w="800" w:type="dxa"/>
            <w:tcMar>
              <w:top w:w="20" w:type="dxa"/>
              <w:left w:w="20" w:type="dxa"/>
              <w:bottom w:w="20" w:type="dxa"/>
              <w:right w:w="20" w:type="dxa"/>
            </w:tcMar>
            <w:vAlign w:val="center"/>
            <w:hideMark/>
          </w:tcPr>
          <w:p w14:paraId="71516D6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BDF2D2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BD54E66" w14:textId="77777777" w:rsidR="00550BD4" w:rsidRPr="0087042E" w:rsidRDefault="00550BD4" w:rsidP="00A33BF5">
            <w:pPr>
              <w:pStyle w:val="movimento2"/>
              <w:rPr>
                <w:color w:val="002060"/>
              </w:rPr>
            </w:pPr>
            <w:r w:rsidRPr="0087042E">
              <w:rPr>
                <w:color w:val="002060"/>
              </w:rPr>
              <w:t> </w:t>
            </w:r>
          </w:p>
        </w:tc>
      </w:tr>
    </w:tbl>
    <w:p w14:paraId="2710EB8C" w14:textId="77777777" w:rsidR="00550BD4" w:rsidRPr="0087042E" w:rsidRDefault="00550BD4" w:rsidP="00550BD4">
      <w:pPr>
        <w:pStyle w:val="titolo20"/>
        <w:rPr>
          <w:rFonts w:eastAsiaTheme="minorEastAsia"/>
          <w:color w:val="002060"/>
        </w:rPr>
      </w:pPr>
      <w:r w:rsidRPr="0087042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042353C4" w14:textId="77777777" w:rsidTr="00A33BF5">
        <w:tc>
          <w:tcPr>
            <w:tcW w:w="2200" w:type="dxa"/>
            <w:tcMar>
              <w:top w:w="20" w:type="dxa"/>
              <w:left w:w="20" w:type="dxa"/>
              <w:bottom w:w="20" w:type="dxa"/>
              <w:right w:w="20" w:type="dxa"/>
            </w:tcMar>
            <w:vAlign w:val="center"/>
            <w:hideMark/>
          </w:tcPr>
          <w:p w14:paraId="4F292DC7" w14:textId="77777777" w:rsidR="00550BD4" w:rsidRPr="0087042E" w:rsidRDefault="00550BD4" w:rsidP="00A33BF5">
            <w:pPr>
              <w:pStyle w:val="movimento"/>
              <w:rPr>
                <w:color w:val="002060"/>
              </w:rPr>
            </w:pPr>
            <w:r w:rsidRPr="0087042E">
              <w:rPr>
                <w:color w:val="002060"/>
              </w:rPr>
              <w:t>BUZZO MANUEL</w:t>
            </w:r>
          </w:p>
        </w:tc>
        <w:tc>
          <w:tcPr>
            <w:tcW w:w="2200" w:type="dxa"/>
            <w:tcMar>
              <w:top w:w="20" w:type="dxa"/>
              <w:left w:w="20" w:type="dxa"/>
              <w:bottom w:w="20" w:type="dxa"/>
              <w:right w:w="20" w:type="dxa"/>
            </w:tcMar>
            <w:vAlign w:val="center"/>
            <w:hideMark/>
          </w:tcPr>
          <w:p w14:paraId="79CE15EA" w14:textId="77777777" w:rsidR="00550BD4" w:rsidRPr="0087042E" w:rsidRDefault="00550BD4" w:rsidP="00A33BF5">
            <w:pPr>
              <w:pStyle w:val="movimento2"/>
              <w:rPr>
                <w:color w:val="002060"/>
              </w:rPr>
            </w:pPr>
            <w:r w:rsidRPr="0087042E">
              <w:rPr>
                <w:color w:val="002060"/>
              </w:rPr>
              <w:t xml:space="preserve">(JESI CALCIO A 5) </w:t>
            </w:r>
          </w:p>
        </w:tc>
        <w:tc>
          <w:tcPr>
            <w:tcW w:w="800" w:type="dxa"/>
            <w:tcMar>
              <w:top w:w="20" w:type="dxa"/>
              <w:left w:w="20" w:type="dxa"/>
              <w:bottom w:w="20" w:type="dxa"/>
              <w:right w:w="20" w:type="dxa"/>
            </w:tcMar>
            <w:vAlign w:val="center"/>
            <w:hideMark/>
          </w:tcPr>
          <w:p w14:paraId="722B9E0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E5B563B" w14:textId="77777777" w:rsidR="00550BD4" w:rsidRPr="0087042E" w:rsidRDefault="00550BD4" w:rsidP="00A33BF5">
            <w:pPr>
              <w:pStyle w:val="movimento"/>
              <w:rPr>
                <w:color w:val="002060"/>
              </w:rPr>
            </w:pPr>
            <w:r w:rsidRPr="0087042E">
              <w:rPr>
                <w:color w:val="002060"/>
              </w:rPr>
              <w:t>PASQUI GIACOMO</w:t>
            </w:r>
          </w:p>
        </w:tc>
        <w:tc>
          <w:tcPr>
            <w:tcW w:w="2200" w:type="dxa"/>
            <w:tcMar>
              <w:top w:w="20" w:type="dxa"/>
              <w:left w:w="20" w:type="dxa"/>
              <w:bottom w:w="20" w:type="dxa"/>
              <w:right w:w="20" w:type="dxa"/>
            </w:tcMar>
            <w:vAlign w:val="center"/>
            <w:hideMark/>
          </w:tcPr>
          <w:p w14:paraId="6107D280" w14:textId="77777777" w:rsidR="00550BD4" w:rsidRPr="0087042E" w:rsidRDefault="00550BD4" w:rsidP="00A33BF5">
            <w:pPr>
              <w:pStyle w:val="movimento2"/>
              <w:rPr>
                <w:color w:val="002060"/>
              </w:rPr>
            </w:pPr>
            <w:r w:rsidRPr="0087042E">
              <w:rPr>
                <w:color w:val="002060"/>
              </w:rPr>
              <w:t xml:space="preserve">(MONTELUPONE CALCIO A 5) </w:t>
            </w:r>
          </w:p>
        </w:tc>
      </w:tr>
    </w:tbl>
    <w:p w14:paraId="5A5142D2" w14:textId="77777777" w:rsidR="00550BD4" w:rsidRPr="0087042E" w:rsidRDefault="00550BD4" w:rsidP="00550BD4">
      <w:pPr>
        <w:pStyle w:val="titolo20"/>
        <w:rPr>
          <w:rFonts w:eastAsiaTheme="minorEastAsia"/>
          <w:color w:val="002060"/>
        </w:rPr>
      </w:pPr>
      <w:r w:rsidRPr="0087042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734ED49" w14:textId="77777777" w:rsidTr="00A33BF5">
        <w:tc>
          <w:tcPr>
            <w:tcW w:w="2200" w:type="dxa"/>
            <w:tcMar>
              <w:top w:w="20" w:type="dxa"/>
              <w:left w:w="20" w:type="dxa"/>
              <w:bottom w:w="20" w:type="dxa"/>
              <w:right w:w="20" w:type="dxa"/>
            </w:tcMar>
            <w:vAlign w:val="center"/>
            <w:hideMark/>
          </w:tcPr>
          <w:p w14:paraId="7A7D4A1A" w14:textId="77777777" w:rsidR="00550BD4" w:rsidRPr="0087042E" w:rsidRDefault="00550BD4" w:rsidP="00A33BF5">
            <w:pPr>
              <w:pStyle w:val="movimento"/>
              <w:rPr>
                <w:color w:val="002060"/>
              </w:rPr>
            </w:pPr>
            <w:r w:rsidRPr="0087042E">
              <w:rPr>
                <w:color w:val="002060"/>
              </w:rPr>
              <w:t>GALEAZZO MICHELE</w:t>
            </w:r>
          </w:p>
        </w:tc>
        <w:tc>
          <w:tcPr>
            <w:tcW w:w="2200" w:type="dxa"/>
            <w:tcMar>
              <w:top w:w="20" w:type="dxa"/>
              <w:left w:w="20" w:type="dxa"/>
              <w:bottom w:w="20" w:type="dxa"/>
              <w:right w:w="20" w:type="dxa"/>
            </w:tcMar>
            <w:vAlign w:val="center"/>
            <w:hideMark/>
          </w:tcPr>
          <w:p w14:paraId="3390C327" w14:textId="77777777" w:rsidR="00550BD4" w:rsidRPr="0087042E" w:rsidRDefault="00550BD4" w:rsidP="00A33BF5">
            <w:pPr>
              <w:pStyle w:val="movimento2"/>
              <w:rPr>
                <w:color w:val="002060"/>
              </w:rPr>
            </w:pPr>
            <w:r w:rsidRPr="0087042E">
              <w:rPr>
                <w:color w:val="002060"/>
              </w:rPr>
              <w:t xml:space="preserve">(NUOVA OTTRANO 98) </w:t>
            </w:r>
          </w:p>
        </w:tc>
        <w:tc>
          <w:tcPr>
            <w:tcW w:w="800" w:type="dxa"/>
            <w:tcMar>
              <w:top w:w="20" w:type="dxa"/>
              <w:left w:w="20" w:type="dxa"/>
              <w:bottom w:w="20" w:type="dxa"/>
              <w:right w:w="20" w:type="dxa"/>
            </w:tcMar>
            <w:vAlign w:val="center"/>
            <w:hideMark/>
          </w:tcPr>
          <w:p w14:paraId="539B84C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042EAA5"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2306F90" w14:textId="77777777" w:rsidR="00550BD4" w:rsidRPr="0087042E" w:rsidRDefault="00550BD4" w:rsidP="00A33BF5">
            <w:pPr>
              <w:pStyle w:val="movimento2"/>
              <w:rPr>
                <w:color w:val="002060"/>
              </w:rPr>
            </w:pPr>
            <w:r w:rsidRPr="0087042E">
              <w:rPr>
                <w:color w:val="002060"/>
              </w:rPr>
              <w:t> </w:t>
            </w:r>
          </w:p>
        </w:tc>
      </w:tr>
    </w:tbl>
    <w:p w14:paraId="547FDAAA" w14:textId="77777777" w:rsidR="00550BD4" w:rsidRPr="0087042E" w:rsidRDefault="00550BD4" w:rsidP="00550BD4">
      <w:pPr>
        <w:pStyle w:val="titolo20"/>
        <w:rPr>
          <w:rFonts w:eastAsiaTheme="minorEastAsia"/>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E6FEA4F" w14:textId="77777777" w:rsidTr="00A33BF5">
        <w:tc>
          <w:tcPr>
            <w:tcW w:w="2200" w:type="dxa"/>
            <w:tcMar>
              <w:top w:w="20" w:type="dxa"/>
              <w:left w:w="20" w:type="dxa"/>
              <w:bottom w:w="20" w:type="dxa"/>
              <w:right w:w="20" w:type="dxa"/>
            </w:tcMar>
            <w:vAlign w:val="center"/>
            <w:hideMark/>
          </w:tcPr>
          <w:p w14:paraId="47F4A118" w14:textId="77777777" w:rsidR="00550BD4" w:rsidRPr="0087042E" w:rsidRDefault="00550BD4" w:rsidP="00A33BF5">
            <w:pPr>
              <w:pStyle w:val="movimento"/>
              <w:rPr>
                <w:color w:val="002060"/>
              </w:rPr>
            </w:pPr>
            <w:r w:rsidRPr="0087042E">
              <w:rPr>
                <w:color w:val="002060"/>
              </w:rPr>
              <w:t>POMPILI ALEX</w:t>
            </w:r>
          </w:p>
        </w:tc>
        <w:tc>
          <w:tcPr>
            <w:tcW w:w="2200" w:type="dxa"/>
            <w:tcMar>
              <w:top w:w="20" w:type="dxa"/>
              <w:left w:w="20" w:type="dxa"/>
              <w:bottom w:w="20" w:type="dxa"/>
              <w:right w:w="20" w:type="dxa"/>
            </w:tcMar>
            <w:vAlign w:val="center"/>
            <w:hideMark/>
          </w:tcPr>
          <w:p w14:paraId="0ED500CB" w14:textId="77777777" w:rsidR="00550BD4" w:rsidRPr="0087042E" w:rsidRDefault="00550BD4" w:rsidP="00A33BF5">
            <w:pPr>
              <w:pStyle w:val="movimento2"/>
              <w:rPr>
                <w:color w:val="002060"/>
              </w:rPr>
            </w:pPr>
            <w:r w:rsidRPr="0087042E">
              <w:rPr>
                <w:color w:val="002060"/>
              </w:rPr>
              <w:t xml:space="preserve">(PIANACCIO) </w:t>
            </w:r>
          </w:p>
        </w:tc>
        <w:tc>
          <w:tcPr>
            <w:tcW w:w="800" w:type="dxa"/>
            <w:tcMar>
              <w:top w:w="20" w:type="dxa"/>
              <w:left w:w="20" w:type="dxa"/>
              <w:bottom w:w="20" w:type="dxa"/>
              <w:right w:w="20" w:type="dxa"/>
            </w:tcMar>
            <w:vAlign w:val="center"/>
            <w:hideMark/>
          </w:tcPr>
          <w:p w14:paraId="1C8C34E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9D55A01" w14:textId="77777777" w:rsidR="00550BD4" w:rsidRPr="0087042E" w:rsidRDefault="00550BD4" w:rsidP="00A33BF5">
            <w:pPr>
              <w:pStyle w:val="movimento"/>
              <w:rPr>
                <w:color w:val="002060"/>
              </w:rPr>
            </w:pPr>
            <w:r w:rsidRPr="0087042E">
              <w:rPr>
                <w:color w:val="002060"/>
              </w:rPr>
              <w:t>FERRUCCI LEONARDO</w:t>
            </w:r>
          </w:p>
        </w:tc>
        <w:tc>
          <w:tcPr>
            <w:tcW w:w="2200" w:type="dxa"/>
            <w:tcMar>
              <w:top w:w="20" w:type="dxa"/>
              <w:left w:w="20" w:type="dxa"/>
              <w:bottom w:w="20" w:type="dxa"/>
              <w:right w:w="20" w:type="dxa"/>
            </w:tcMar>
            <w:vAlign w:val="center"/>
            <w:hideMark/>
          </w:tcPr>
          <w:p w14:paraId="18EAB008" w14:textId="77777777" w:rsidR="00550BD4" w:rsidRPr="0087042E" w:rsidRDefault="00550BD4" w:rsidP="00A33BF5">
            <w:pPr>
              <w:pStyle w:val="movimento2"/>
              <w:rPr>
                <w:color w:val="002060"/>
              </w:rPr>
            </w:pPr>
            <w:r w:rsidRPr="0087042E">
              <w:rPr>
                <w:color w:val="002060"/>
              </w:rPr>
              <w:t xml:space="preserve">(PIETRALACROCE 73) </w:t>
            </w:r>
          </w:p>
        </w:tc>
      </w:tr>
      <w:tr w:rsidR="00550BD4" w:rsidRPr="0087042E" w14:paraId="3F6840E7" w14:textId="77777777" w:rsidTr="00A33BF5">
        <w:tc>
          <w:tcPr>
            <w:tcW w:w="2200" w:type="dxa"/>
            <w:tcMar>
              <w:top w:w="20" w:type="dxa"/>
              <w:left w:w="20" w:type="dxa"/>
              <w:bottom w:w="20" w:type="dxa"/>
              <w:right w:w="20" w:type="dxa"/>
            </w:tcMar>
            <w:vAlign w:val="center"/>
            <w:hideMark/>
          </w:tcPr>
          <w:p w14:paraId="267CDCE0" w14:textId="77777777" w:rsidR="00550BD4" w:rsidRPr="0087042E" w:rsidRDefault="00550BD4" w:rsidP="00A33BF5">
            <w:pPr>
              <w:pStyle w:val="movimento"/>
              <w:rPr>
                <w:color w:val="002060"/>
              </w:rPr>
            </w:pPr>
            <w:r w:rsidRPr="0087042E">
              <w:rPr>
                <w:color w:val="002060"/>
              </w:rPr>
              <w:t>RIPA LUCA</w:t>
            </w:r>
          </w:p>
        </w:tc>
        <w:tc>
          <w:tcPr>
            <w:tcW w:w="2200" w:type="dxa"/>
            <w:tcMar>
              <w:top w:w="20" w:type="dxa"/>
              <w:left w:w="20" w:type="dxa"/>
              <w:bottom w:w="20" w:type="dxa"/>
              <w:right w:w="20" w:type="dxa"/>
            </w:tcMar>
            <w:vAlign w:val="center"/>
            <w:hideMark/>
          </w:tcPr>
          <w:p w14:paraId="1F3240BD" w14:textId="77777777" w:rsidR="00550BD4" w:rsidRPr="0087042E" w:rsidRDefault="00550BD4" w:rsidP="00A33BF5">
            <w:pPr>
              <w:pStyle w:val="movimento2"/>
              <w:rPr>
                <w:color w:val="002060"/>
              </w:rPr>
            </w:pPr>
            <w:r w:rsidRPr="0087042E">
              <w:rPr>
                <w:color w:val="002060"/>
              </w:rPr>
              <w:t xml:space="preserve">(REAL SAN GIORGIO) </w:t>
            </w:r>
          </w:p>
        </w:tc>
        <w:tc>
          <w:tcPr>
            <w:tcW w:w="800" w:type="dxa"/>
            <w:tcMar>
              <w:top w:w="20" w:type="dxa"/>
              <w:left w:w="20" w:type="dxa"/>
              <w:bottom w:w="20" w:type="dxa"/>
              <w:right w:w="20" w:type="dxa"/>
            </w:tcMar>
            <w:vAlign w:val="center"/>
            <w:hideMark/>
          </w:tcPr>
          <w:p w14:paraId="65EA517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9438AD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F32EAD8" w14:textId="77777777" w:rsidR="00550BD4" w:rsidRPr="0087042E" w:rsidRDefault="00550BD4" w:rsidP="00A33BF5">
            <w:pPr>
              <w:pStyle w:val="movimento2"/>
              <w:rPr>
                <w:color w:val="002060"/>
              </w:rPr>
            </w:pPr>
            <w:r w:rsidRPr="0087042E">
              <w:rPr>
                <w:color w:val="002060"/>
              </w:rPr>
              <w:t> </w:t>
            </w:r>
          </w:p>
        </w:tc>
      </w:tr>
    </w:tbl>
    <w:p w14:paraId="1D8EAEFE" w14:textId="77777777" w:rsidR="00550BD4" w:rsidRPr="0087042E" w:rsidRDefault="00550BD4" w:rsidP="00550BD4">
      <w:pPr>
        <w:pStyle w:val="titolo20"/>
        <w:rPr>
          <w:rFonts w:eastAsiaTheme="minorEastAsia"/>
          <w:color w:val="002060"/>
        </w:rPr>
      </w:pPr>
      <w:r w:rsidRPr="0087042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536487DC" w14:textId="77777777" w:rsidTr="00A33BF5">
        <w:tc>
          <w:tcPr>
            <w:tcW w:w="2200" w:type="dxa"/>
            <w:tcMar>
              <w:top w:w="20" w:type="dxa"/>
              <w:left w:w="20" w:type="dxa"/>
              <w:bottom w:w="20" w:type="dxa"/>
              <w:right w:w="20" w:type="dxa"/>
            </w:tcMar>
            <w:vAlign w:val="center"/>
            <w:hideMark/>
          </w:tcPr>
          <w:p w14:paraId="05DC0E49" w14:textId="77777777" w:rsidR="00550BD4" w:rsidRPr="0087042E" w:rsidRDefault="00550BD4" w:rsidP="00A33BF5">
            <w:pPr>
              <w:pStyle w:val="movimento"/>
              <w:rPr>
                <w:color w:val="002060"/>
              </w:rPr>
            </w:pPr>
            <w:r w:rsidRPr="0087042E">
              <w:rPr>
                <w:color w:val="002060"/>
              </w:rPr>
              <w:t>DIOMEDI ANDREA</w:t>
            </w:r>
          </w:p>
        </w:tc>
        <w:tc>
          <w:tcPr>
            <w:tcW w:w="2200" w:type="dxa"/>
            <w:tcMar>
              <w:top w:w="20" w:type="dxa"/>
              <w:left w:w="20" w:type="dxa"/>
              <w:bottom w:w="20" w:type="dxa"/>
              <w:right w:w="20" w:type="dxa"/>
            </w:tcMar>
            <w:vAlign w:val="center"/>
            <w:hideMark/>
          </w:tcPr>
          <w:p w14:paraId="661CA8FC" w14:textId="77777777" w:rsidR="00550BD4" w:rsidRPr="0087042E" w:rsidRDefault="00550BD4" w:rsidP="00A33BF5">
            <w:pPr>
              <w:pStyle w:val="movimento2"/>
              <w:rPr>
                <w:color w:val="002060"/>
              </w:rPr>
            </w:pPr>
            <w:r w:rsidRPr="0087042E">
              <w:rPr>
                <w:color w:val="002060"/>
              </w:rPr>
              <w:t xml:space="preserve">(MONTELUPONE CALCIO A 5) </w:t>
            </w:r>
          </w:p>
        </w:tc>
        <w:tc>
          <w:tcPr>
            <w:tcW w:w="800" w:type="dxa"/>
            <w:tcMar>
              <w:top w:w="20" w:type="dxa"/>
              <w:left w:w="20" w:type="dxa"/>
              <w:bottom w:w="20" w:type="dxa"/>
              <w:right w:w="20" w:type="dxa"/>
            </w:tcMar>
            <w:vAlign w:val="center"/>
            <w:hideMark/>
          </w:tcPr>
          <w:p w14:paraId="748BBAAA"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F84F3E9" w14:textId="77777777" w:rsidR="00550BD4" w:rsidRPr="0087042E" w:rsidRDefault="00550BD4" w:rsidP="00A33BF5">
            <w:pPr>
              <w:pStyle w:val="movimento"/>
              <w:rPr>
                <w:color w:val="002060"/>
              </w:rPr>
            </w:pPr>
            <w:r w:rsidRPr="0087042E">
              <w:rPr>
                <w:color w:val="002060"/>
              </w:rPr>
              <w:t>BILO DAVIDE</w:t>
            </w:r>
          </w:p>
        </w:tc>
        <w:tc>
          <w:tcPr>
            <w:tcW w:w="2200" w:type="dxa"/>
            <w:tcMar>
              <w:top w:w="20" w:type="dxa"/>
              <w:left w:w="20" w:type="dxa"/>
              <w:bottom w:w="20" w:type="dxa"/>
              <w:right w:w="20" w:type="dxa"/>
            </w:tcMar>
            <w:vAlign w:val="center"/>
            <w:hideMark/>
          </w:tcPr>
          <w:p w14:paraId="1A8DF7B5" w14:textId="77777777" w:rsidR="00550BD4" w:rsidRPr="0087042E" w:rsidRDefault="00550BD4" w:rsidP="00A33BF5">
            <w:pPr>
              <w:pStyle w:val="movimento2"/>
              <w:rPr>
                <w:color w:val="002060"/>
              </w:rPr>
            </w:pPr>
            <w:r w:rsidRPr="0087042E">
              <w:rPr>
                <w:color w:val="002060"/>
              </w:rPr>
              <w:t xml:space="preserve">(PIETRALACROCE 73) </w:t>
            </w:r>
          </w:p>
        </w:tc>
      </w:tr>
      <w:tr w:rsidR="00550BD4" w:rsidRPr="0087042E" w14:paraId="0EFDCEA0" w14:textId="77777777" w:rsidTr="00A33BF5">
        <w:tc>
          <w:tcPr>
            <w:tcW w:w="2200" w:type="dxa"/>
            <w:tcMar>
              <w:top w:w="20" w:type="dxa"/>
              <w:left w:w="20" w:type="dxa"/>
              <w:bottom w:w="20" w:type="dxa"/>
              <w:right w:w="20" w:type="dxa"/>
            </w:tcMar>
            <w:vAlign w:val="center"/>
            <w:hideMark/>
          </w:tcPr>
          <w:p w14:paraId="52BCEA19" w14:textId="77777777" w:rsidR="00550BD4" w:rsidRPr="0087042E" w:rsidRDefault="00550BD4" w:rsidP="00A33BF5">
            <w:pPr>
              <w:pStyle w:val="movimento"/>
              <w:rPr>
                <w:color w:val="002060"/>
              </w:rPr>
            </w:pPr>
            <w:r w:rsidRPr="0087042E">
              <w:rPr>
                <w:color w:val="002060"/>
              </w:rPr>
              <w:t>STORARI THOMAS</w:t>
            </w:r>
          </w:p>
        </w:tc>
        <w:tc>
          <w:tcPr>
            <w:tcW w:w="2200" w:type="dxa"/>
            <w:tcMar>
              <w:top w:w="20" w:type="dxa"/>
              <w:left w:w="20" w:type="dxa"/>
              <w:bottom w:w="20" w:type="dxa"/>
              <w:right w:w="20" w:type="dxa"/>
            </w:tcMar>
            <w:vAlign w:val="center"/>
            <w:hideMark/>
          </w:tcPr>
          <w:p w14:paraId="346D9F7E" w14:textId="77777777" w:rsidR="00550BD4" w:rsidRPr="0087042E" w:rsidRDefault="00550BD4" w:rsidP="00A33BF5">
            <w:pPr>
              <w:pStyle w:val="movimento2"/>
              <w:rPr>
                <w:color w:val="002060"/>
              </w:rPr>
            </w:pPr>
            <w:r w:rsidRPr="0087042E">
              <w:rPr>
                <w:color w:val="002060"/>
              </w:rPr>
              <w:t xml:space="preserve">(PIETRALACROCE 73) </w:t>
            </w:r>
          </w:p>
        </w:tc>
        <w:tc>
          <w:tcPr>
            <w:tcW w:w="800" w:type="dxa"/>
            <w:tcMar>
              <w:top w:w="20" w:type="dxa"/>
              <w:left w:w="20" w:type="dxa"/>
              <w:bottom w:w="20" w:type="dxa"/>
              <w:right w:w="20" w:type="dxa"/>
            </w:tcMar>
            <w:vAlign w:val="center"/>
            <w:hideMark/>
          </w:tcPr>
          <w:p w14:paraId="6C8C798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41EA78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70CBEBB" w14:textId="77777777" w:rsidR="00550BD4" w:rsidRPr="0087042E" w:rsidRDefault="00550BD4" w:rsidP="00A33BF5">
            <w:pPr>
              <w:pStyle w:val="movimento2"/>
              <w:rPr>
                <w:color w:val="002060"/>
              </w:rPr>
            </w:pPr>
            <w:r w:rsidRPr="0087042E">
              <w:rPr>
                <w:color w:val="002060"/>
              </w:rPr>
              <w:t> </w:t>
            </w:r>
          </w:p>
        </w:tc>
      </w:tr>
    </w:tbl>
    <w:p w14:paraId="39EC7690"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6DC06768" w14:textId="77777777" w:rsidTr="00A33BF5">
        <w:tc>
          <w:tcPr>
            <w:tcW w:w="2200" w:type="dxa"/>
            <w:tcMar>
              <w:top w:w="20" w:type="dxa"/>
              <w:left w:w="20" w:type="dxa"/>
              <w:bottom w:w="20" w:type="dxa"/>
              <w:right w:w="20" w:type="dxa"/>
            </w:tcMar>
            <w:vAlign w:val="center"/>
            <w:hideMark/>
          </w:tcPr>
          <w:p w14:paraId="3F8D531F" w14:textId="77777777" w:rsidR="00550BD4" w:rsidRPr="0087042E" w:rsidRDefault="00550BD4" w:rsidP="00A33BF5">
            <w:pPr>
              <w:pStyle w:val="movimento"/>
              <w:rPr>
                <w:color w:val="002060"/>
              </w:rPr>
            </w:pPr>
            <w:r w:rsidRPr="0087042E">
              <w:rPr>
                <w:color w:val="002060"/>
              </w:rPr>
              <w:t>SAVORETTI MATTEO</w:t>
            </w:r>
          </w:p>
        </w:tc>
        <w:tc>
          <w:tcPr>
            <w:tcW w:w="2200" w:type="dxa"/>
            <w:tcMar>
              <w:top w:w="20" w:type="dxa"/>
              <w:left w:w="20" w:type="dxa"/>
              <w:bottom w:w="20" w:type="dxa"/>
              <w:right w:w="20" w:type="dxa"/>
            </w:tcMar>
            <w:vAlign w:val="center"/>
            <w:hideMark/>
          </w:tcPr>
          <w:p w14:paraId="2BBA99D0" w14:textId="77777777" w:rsidR="00550BD4" w:rsidRPr="0087042E" w:rsidRDefault="00550BD4" w:rsidP="00A33BF5">
            <w:pPr>
              <w:pStyle w:val="movimento2"/>
              <w:rPr>
                <w:color w:val="002060"/>
              </w:rPr>
            </w:pPr>
            <w:r w:rsidRPr="0087042E">
              <w:rPr>
                <w:color w:val="002060"/>
              </w:rPr>
              <w:t xml:space="preserve">(MONTELUPONE CALCIO A 5) </w:t>
            </w:r>
          </w:p>
        </w:tc>
        <w:tc>
          <w:tcPr>
            <w:tcW w:w="800" w:type="dxa"/>
            <w:tcMar>
              <w:top w:w="20" w:type="dxa"/>
              <w:left w:w="20" w:type="dxa"/>
              <w:bottom w:w="20" w:type="dxa"/>
              <w:right w:w="20" w:type="dxa"/>
            </w:tcMar>
            <w:vAlign w:val="center"/>
            <w:hideMark/>
          </w:tcPr>
          <w:p w14:paraId="30AB9A5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24C5338" w14:textId="77777777" w:rsidR="00550BD4" w:rsidRPr="0087042E" w:rsidRDefault="00550BD4" w:rsidP="00A33BF5">
            <w:pPr>
              <w:pStyle w:val="movimento"/>
              <w:rPr>
                <w:color w:val="002060"/>
              </w:rPr>
            </w:pPr>
            <w:r w:rsidRPr="0087042E">
              <w:rPr>
                <w:color w:val="002060"/>
              </w:rPr>
              <w:t>MATTII NICCOLO</w:t>
            </w:r>
          </w:p>
        </w:tc>
        <w:tc>
          <w:tcPr>
            <w:tcW w:w="2200" w:type="dxa"/>
            <w:tcMar>
              <w:top w:w="20" w:type="dxa"/>
              <w:left w:w="20" w:type="dxa"/>
              <w:bottom w:w="20" w:type="dxa"/>
              <w:right w:w="20" w:type="dxa"/>
            </w:tcMar>
            <w:vAlign w:val="center"/>
            <w:hideMark/>
          </w:tcPr>
          <w:p w14:paraId="052168DC" w14:textId="77777777" w:rsidR="00550BD4" w:rsidRPr="0087042E" w:rsidRDefault="00550BD4" w:rsidP="00A33BF5">
            <w:pPr>
              <w:pStyle w:val="movimento2"/>
              <w:rPr>
                <w:color w:val="002060"/>
              </w:rPr>
            </w:pPr>
            <w:r w:rsidRPr="0087042E">
              <w:rPr>
                <w:color w:val="002060"/>
              </w:rPr>
              <w:t xml:space="preserve">(REAL SAN GIORGIO) </w:t>
            </w:r>
          </w:p>
        </w:tc>
      </w:tr>
      <w:tr w:rsidR="00550BD4" w:rsidRPr="0087042E" w14:paraId="1DA8C33C" w14:textId="77777777" w:rsidTr="00A33BF5">
        <w:tc>
          <w:tcPr>
            <w:tcW w:w="2200" w:type="dxa"/>
            <w:tcMar>
              <w:top w:w="20" w:type="dxa"/>
              <w:left w:w="20" w:type="dxa"/>
              <w:bottom w:w="20" w:type="dxa"/>
              <w:right w:w="20" w:type="dxa"/>
            </w:tcMar>
            <w:vAlign w:val="center"/>
            <w:hideMark/>
          </w:tcPr>
          <w:p w14:paraId="094BF66C" w14:textId="77777777" w:rsidR="00550BD4" w:rsidRPr="0087042E" w:rsidRDefault="00550BD4" w:rsidP="00A33BF5">
            <w:pPr>
              <w:pStyle w:val="movimento"/>
              <w:rPr>
                <w:color w:val="002060"/>
              </w:rPr>
            </w:pPr>
            <w:r w:rsidRPr="0087042E">
              <w:rPr>
                <w:color w:val="002060"/>
              </w:rPr>
              <w:t>ROGANTE ROBERTO</w:t>
            </w:r>
          </w:p>
        </w:tc>
        <w:tc>
          <w:tcPr>
            <w:tcW w:w="2200" w:type="dxa"/>
            <w:tcMar>
              <w:top w:w="20" w:type="dxa"/>
              <w:left w:w="20" w:type="dxa"/>
              <w:bottom w:w="20" w:type="dxa"/>
              <w:right w:w="20" w:type="dxa"/>
            </w:tcMar>
            <w:vAlign w:val="center"/>
            <w:hideMark/>
          </w:tcPr>
          <w:p w14:paraId="4239479B" w14:textId="77777777" w:rsidR="00550BD4" w:rsidRPr="0087042E" w:rsidRDefault="00550BD4" w:rsidP="00A33BF5">
            <w:pPr>
              <w:pStyle w:val="movimento2"/>
              <w:rPr>
                <w:color w:val="002060"/>
              </w:rPr>
            </w:pPr>
            <w:r w:rsidRPr="0087042E">
              <w:rPr>
                <w:color w:val="002060"/>
              </w:rPr>
              <w:t xml:space="preserve">(REAL SAN GIORGIO) </w:t>
            </w:r>
          </w:p>
        </w:tc>
        <w:tc>
          <w:tcPr>
            <w:tcW w:w="800" w:type="dxa"/>
            <w:tcMar>
              <w:top w:w="20" w:type="dxa"/>
              <w:left w:w="20" w:type="dxa"/>
              <w:bottom w:w="20" w:type="dxa"/>
              <w:right w:w="20" w:type="dxa"/>
            </w:tcMar>
            <w:vAlign w:val="center"/>
            <w:hideMark/>
          </w:tcPr>
          <w:p w14:paraId="2A7CCBE5"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0A6C7B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94881CF" w14:textId="77777777" w:rsidR="00550BD4" w:rsidRPr="0087042E" w:rsidRDefault="00550BD4" w:rsidP="00A33BF5">
            <w:pPr>
              <w:pStyle w:val="movimento2"/>
              <w:rPr>
                <w:color w:val="002060"/>
              </w:rPr>
            </w:pPr>
            <w:r w:rsidRPr="0087042E">
              <w:rPr>
                <w:color w:val="002060"/>
              </w:rPr>
              <w:t> </w:t>
            </w:r>
          </w:p>
        </w:tc>
      </w:tr>
    </w:tbl>
    <w:p w14:paraId="6E5690E3" w14:textId="77777777" w:rsidR="00550BD4" w:rsidRPr="0087042E" w:rsidRDefault="00550BD4" w:rsidP="00550BD4">
      <w:pPr>
        <w:pStyle w:val="titolo10"/>
        <w:rPr>
          <w:rFonts w:eastAsiaTheme="minorEastAsia"/>
          <w:color w:val="002060"/>
        </w:rPr>
      </w:pPr>
      <w:r w:rsidRPr="0087042E">
        <w:rPr>
          <w:color w:val="002060"/>
        </w:rPr>
        <w:t xml:space="preserve">GARE DEL 28/ 1/2023 </w:t>
      </w:r>
    </w:p>
    <w:p w14:paraId="0A01483C" w14:textId="77777777" w:rsidR="00550BD4" w:rsidRPr="0087042E" w:rsidRDefault="00550BD4" w:rsidP="00550BD4">
      <w:pPr>
        <w:pStyle w:val="titolo7a"/>
        <w:rPr>
          <w:color w:val="002060"/>
        </w:rPr>
      </w:pPr>
      <w:r w:rsidRPr="0087042E">
        <w:rPr>
          <w:color w:val="002060"/>
        </w:rPr>
        <w:t xml:space="preserve">PROVVEDIMENTI DISCIPLINARI </w:t>
      </w:r>
    </w:p>
    <w:p w14:paraId="6E3CCB55"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2D517C28" w14:textId="77777777" w:rsidR="00550BD4" w:rsidRPr="0087042E" w:rsidRDefault="00550BD4" w:rsidP="00550BD4">
      <w:pPr>
        <w:pStyle w:val="titolo30"/>
        <w:rPr>
          <w:color w:val="002060"/>
        </w:rPr>
      </w:pPr>
      <w:r w:rsidRPr="0087042E">
        <w:rPr>
          <w:color w:val="002060"/>
        </w:rPr>
        <w:t xml:space="preserve">DIRIGENTI </w:t>
      </w:r>
    </w:p>
    <w:p w14:paraId="2A14E32C" w14:textId="77777777" w:rsidR="00550BD4" w:rsidRPr="0087042E" w:rsidRDefault="00550BD4" w:rsidP="00550BD4">
      <w:pPr>
        <w:pStyle w:val="titolo20"/>
        <w:rPr>
          <w:color w:val="002060"/>
        </w:rPr>
      </w:pPr>
      <w:r w:rsidRPr="0087042E">
        <w:rPr>
          <w:color w:val="002060"/>
        </w:rPr>
        <w:t xml:space="preserve">INIBIZIONE A SVOLGERE OGNI ATTIVITA' FINO AL 8/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6CC5D340" w14:textId="77777777" w:rsidTr="00A33BF5">
        <w:tc>
          <w:tcPr>
            <w:tcW w:w="2200" w:type="dxa"/>
            <w:tcMar>
              <w:top w:w="20" w:type="dxa"/>
              <w:left w:w="20" w:type="dxa"/>
              <w:bottom w:w="20" w:type="dxa"/>
              <w:right w:w="20" w:type="dxa"/>
            </w:tcMar>
            <w:vAlign w:val="center"/>
            <w:hideMark/>
          </w:tcPr>
          <w:p w14:paraId="7E5BE440" w14:textId="77777777" w:rsidR="00550BD4" w:rsidRPr="0087042E" w:rsidRDefault="00550BD4" w:rsidP="00A33BF5">
            <w:pPr>
              <w:pStyle w:val="movimento"/>
              <w:rPr>
                <w:color w:val="002060"/>
              </w:rPr>
            </w:pPr>
            <w:r w:rsidRPr="0087042E">
              <w:rPr>
                <w:color w:val="002060"/>
              </w:rPr>
              <w:t>CIUTI FABRIZIO</w:t>
            </w:r>
          </w:p>
        </w:tc>
        <w:tc>
          <w:tcPr>
            <w:tcW w:w="2200" w:type="dxa"/>
            <w:tcMar>
              <w:top w:w="20" w:type="dxa"/>
              <w:left w:w="20" w:type="dxa"/>
              <w:bottom w:w="20" w:type="dxa"/>
              <w:right w:w="20" w:type="dxa"/>
            </w:tcMar>
            <w:vAlign w:val="center"/>
            <w:hideMark/>
          </w:tcPr>
          <w:p w14:paraId="26506037" w14:textId="77777777" w:rsidR="00550BD4" w:rsidRPr="0087042E" w:rsidRDefault="00550BD4" w:rsidP="00A33BF5">
            <w:pPr>
              <w:pStyle w:val="movimento2"/>
              <w:rPr>
                <w:color w:val="002060"/>
              </w:rPr>
            </w:pPr>
            <w:r w:rsidRPr="0087042E">
              <w:rPr>
                <w:color w:val="002060"/>
              </w:rPr>
              <w:t xml:space="preserve">(SANGIORGIO) </w:t>
            </w:r>
          </w:p>
        </w:tc>
        <w:tc>
          <w:tcPr>
            <w:tcW w:w="800" w:type="dxa"/>
            <w:tcMar>
              <w:top w:w="20" w:type="dxa"/>
              <w:left w:w="20" w:type="dxa"/>
              <w:bottom w:w="20" w:type="dxa"/>
              <w:right w:w="20" w:type="dxa"/>
            </w:tcMar>
            <w:vAlign w:val="center"/>
            <w:hideMark/>
          </w:tcPr>
          <w:p w14:paraId="7487E64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C9A633A"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9DD6057" w14:textId="77777777" w:rsidR="00550BD4" w:rsidRPr="0087042E" w:rsidRDefault="00550BD4" w:rsidP="00A33BF5">
            <w:pPr>
              <w:pStyle w:val="movimento2"/>
              <w:rPr>
                <w:color w:val="002060"/>
              </w:rPr>
            </w:pPr>
            <w:r w:rsidRPr="0087042E">
              <w:rPr>
                <w:color w:val="002060"/>
              </w:rPr>
              <w:t> </w:t>
            </w:r>
          </w:p>
        </w:tc>
      </w:tr>
    </w:tbl>
    <w:p w14:paraId="7C4642CB" w14:textId="77777777" w:rsidR="00550BD4" w:rsidRPr="0087042E" w:rsidRDefault="00550BD4" w:rsidP="00550BD4">
      <w:pPr>
        <w:pStyle w:val="diffida"/>
        <w:spacing w:before="80" w:beforeAutospacing="0" w:after="40" w:afterAutospacing="0"/>
        <w:rPr>
          <w:rFonts w:eastAsiaTheme="minorEastAsia"/>
          <w:color w:val="002060"/>
        </w:rPr>
      </w:pPr>
      <w:r w:rsidRPr="0087042E">
        <w:rPr>
          <w:color w:val="002060"/>
        </w:rPr>
        <w:t xml:space="preserve">Per proteste nei confronti dell'arbitro. Allontanato. </w:t>
      </w:r>
    </w:p>
    <w:p w14:paraId="2E7D7263" w14:textId="77777777" w:rsidR="00550BD4" w:rsidRPr="0087042E" w:rsidRDefault="00550BD4" w:rsidP="00550BD4">
      <w:pPr>
        <w:pStyle w:val="titolo20"/>
        <w:rPr>
          <w:color w:val="002060"/>
        </w:rPr>
      </w:pPr>
      <w:r w:rsidRPr="0087042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C014986" w14:textId="77777777" w:rsidTr="00A33BF5">
        <w:tc>
          <w:tcPr>
            <w:tcW w:w="2200" w:type="dxa"/>
            <w:tcMar>
              <w:top w:w="20" w:type="dxa"/>
              <w:left w:w="20" w:type="dxa"/>
              <w:bottom w:w="20" w:type="dxa"/>
              <w:right w:w="20" w:type="dxa"/>
            </w:tcMar>
            <w:vAlign w:val="center"/>
            <w:hideMark/>
          </w:tcPr>
          <w:p w14:paraId="1D9A178F" w14:textId="77777777" w:rsidR="00550BD4" w:rsidRPr="0087042E" w:rsidRDefault="00550BD4" w:rsidP="00A33BF5">
            <w:pPr>
              <w:pStyle w:val="movimento"/>
              <w:rPr>
                <w:color w:val="002060"/>
              </w:rPr>
            </w:pPr>
            <w:r w:rsidRPr="0087042E">
              <w:rPr>
                <w:color w:val="002060"/>
              </w:rPr>
              <w:t>GIOMMI GIACOMO</w:t>
            </w:r>
          </w:p>
        </w:tc>
        <w:tc>
          <w:tcPr>
            <w:tcW w:w="2200" w:type="dxa"/>
            <w:tcMar>
              <w:top w:w="20" w:type="dxa"/>
              <w:left w:w="20" w:type="dxa"/>
              <w:bottom w:w="20" w:type="dxa"/>
              <w:right w:w="20" w:type="dxa"/>
            </w:tcMar>
            <w:vAlign w:val="center"/>
            <w:hideMark/>
          </w:tcPr>
          <w:p w14:paraId="3B868963" w14:textId="77777777" w:rsidR="00550BD4" w:rsidRPr="0087042E" w:rsidRDefault="00550BD4" w:rsidP="00A33BF5">
            <w:pPr>
              <w:pStyle w:val="movimento2"/>
              <w:rPr>
                <w:color w:val="002060"/>
              </w:rPr>
            </w:pPr>
            <w:r w:rsidRPr="0087042E">
              <w:rPr>
                <w:color w:val="002060"/>
              </w:rPr>
              <w:t xml:space="preserve">(POL.CAGLI SPORT ASSOCIATI) </w:t>
            </w:r>
          </w:p>
        </w:tc>
        <w:tc>
          <w:tcPr>
            <w:tcW w:w="800" w:type="dxa"/>
            <w:tcMar>
              <w:top w:w="20" w:type="dxa"/>
              <w:left w:w="20" w:type="dxa"/>
              <w:bottom w:w="20" w:type="dxa"/>
              <w:right w:w="20" w:type="dxa"/>
            </w:tcMar>
            <w:vAlign w:val="center"/>
            <w:hideMark/>
          </w:tcPr>
          <w:p w14:paraId="33517CE6"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831468A"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56C04CE" w14:textId="77777777" w:rsidR="00550BD4" w:rsidRPr="0087042E" w:rsidRDefault="00550BD4" w:rsidP="00A33BF5">
            <w:pPr>
              <w:pStyle w:val="movimento2"/>
              <w:rPr>
                <w:color w:val="002060"/>
              </w:rPr>
            </w:pPr>
            <w:r w:rsidRPr="0087042E">
              <w:rPr>
                <w:color w:val="002060"/>
              </w:rPr>
              <w:t> </w:t>
            </w:r>
          </w:p>
        </w:tc>
      </w:tr>
    </w:tbl>
    <w:p w14:paraId="686E68BA" w14:textId="77777777" w:rsidR="00550BD4" w:rsidRPr="0087042E" w:rsidRDefault="00550BD4" w:rsidP="00550BD4">
      <w:pPr>
        <w:pStyle w:val="titolo30"/>
        <w:rPr>
          <w:rFonts w:eastAsiaTheme="minorEastAsia"/>
          <w:color w:val="002060"/>
        </w:rPr>
      </w:pPr>
      <w:r w:rsidRPr="0087042E">
        <w:rPr>
          <w:color w:val="002060"/>
        </w:rPr>
        <w:t xml:space="preserve">CALCIATORI NON ESPULSI </w:t>
      </w:r>
    </w:p>
    <w:p w14:paraId="6EB4999C" w14:textId="77777777" w:rsidR="00550BD4" w:rsidRPr="0087042E" w:rsidRDefault="00550BD4" w:rsidP="00550BD4">
      <w:pPr>
        <w:pStyle w:val="titolo20"/>
        <w:rPr>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5DF544C2" w14:textId="77777777" w:rsidTr="00A33BF5">
        <w:tc>
          <w:tcPr>
            <w:tcW w:w="2200" w:type="dxa"/>
            <w:tcMar>
              <w:top w:w="20" w:type="dxa"/>
              <w:left w:w="20" w:type="dxa"/>
              <w:bottom w:w="20" w:type="dxa"/>
              <w:right w:w="20" w:type="dxa"/>
            </w:tcMar>
            <w:vAlign w:val="center"/>
            <w:hideMark/>
          </w:tcPr>
          <w:p w14:paraId="2175E10C" w14:textId="77777777" w:rsidR="00550BD4" w:rsidRPr="0087042E" w:rsidRDefault="00550BD4" w:rsidP="00A33BF5">
            <w:pPr>
              <w:pStyle w:val="movimento"/>
              <w:rPr>
                <w:color w:val="002060"/>
              </w:rPr>
            </w:pPr>
            <w:r w:rsidRPr="0087042E">
              <w:rPr>
                <w:color w:val="002060"/>
              </w:rPr>
              <w:lastRenderedPageBreak/>
              <w:t>PIERI DAVIDE</w:t>
            </w:r>
          </w:p>
        </w:tc>
        <w:tc>
          <w:tcPr>
            <w:tcW w:w="2200" w:type="dxa"/>
            <w:tcMar>
              <w:top w:w="20" w:type="dxa"/>
              <w:left w:w="20" w:type="dxa"/>
              <w:bottom w:w="20" w:type="dxa"/>
              <w:right w:w="20" w:type="dxa"/>
            </w:tcMar>
            <w:vAlign w:val="center"/>
            <w:hideMark/>
          </w:tcPr>
          <w:p w14:paraId="42474813" w14:textId="77777777" w:rsidR="00550BD4" w:rsidRPr="0087042E" w:rsidRDefault="00550BD4" w:rsidP="00A33BF5">
            <w:pPr>
              <w:pStyle w:val="movimento2"/>
              <w:rPr>
                <w:color w:val="002060"/>
              </w:rPr>
            </w:pPr>
            <w:r w:rsidRPr="0087042E">
              <w:rPr>
                <w:color w:val="002060"/>
              </w:rPr>
              <w:t xml:space="preserve">(POL.CAGLI SPORT ASSOCIATI) </w:t>
            </w:r>
          </w:p>
        </w:tc>
        <w:tc>
          <w:tcPr>
            <w:tcW w:w="800" w:type="dxa"/>
            <w:tcMar>
              <w:top w:w="20" w:type="dxa"/>
              <w:left w:w="20" w:type="dxa"/>
              <w:bottom w:w="20" w:type="dxa"/>
              <w:right w:w="20" w:type="dxa"/>
            </w:tcMar>
            <w:vAlign w:val="center"/>
            <w:hideMark/>
          </w:tcPr>
          <w:p w14:paraId="43A4DC0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6995A8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4319A31" w14:textId="77777777" w:rsidR="00550BD4" w:rsidRPr="0087042E" w:rsidRDefault="00550BD4" w:rsidP="00A33BF5">
            <w:pPr>
              <w:pStyle w:val="movimento2"/>
              <w:rPr>
                <w:color w:val="002060"/>
              </w:rPr>
            </w:pPr>
            <w:r w:rsidRPr="0087042E">
              <w:rPr>
                <w:color w:val="002060"/>
              </w:rPr>
              <w:t> </w:t>
            </w:r>
          </w:p>
        </w:tc>
      </w:tr>
    </w:tbl>
    <w:p w14:paraId="255BA317" w14:textId="77777777" w:rsidR="00550BD4" w:rsidRPr="0087042E" w:rsidRDefault="00550BD4" w:rsidP="00550BD4">
      <w:pPr>
        <w:pStyle w:val="titolo20"/>
        <w:rPr>
          <w:rFonts w:eastAsiaTheme="minorEastAsia"/>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5262AFC3" w14:textId="77777777" w:rsidTr="00A33BF5">
        <w:tc>
          <w:tcPr>
            <w:tcW w:w="2200" w:type="dxa"/>
            <w:tcMar>
              <w:top w:w="20" w:type="dxa"/>
              <w:left w:w="20" w:type="dxa"/>
              <w:bottom w:w="20" w:type="dxa"/>
              <w:right w:w="20" w:type="dxa"/>
            </w:tcMar>
            <w:vAlign w:val="center"/>
            <w:hideMark/>
          </w:tcPr>
          <w:p w14:paraId="478C7050" w14:textId="77777777" w:rsidR="00550BD4" w:rsidRPr="0087042E" w:rsidRDefault="00550BD4" w:rsidP="00A33BF5">
            <w:pPr>
              <w:pStyle w:val="movimento"/>
              <w:rPr>
                <w:color w:val="002060"/>
              </w:rPr>
            </w:pPr>
            <w:r w:rsidRPr="0087042E">
              <w:rPr>
                <w:color w:val="002060"/>
              </w:rPr>
              <w:t>MENSA GIACOMO</w:t>
            </w:r>
          </w:p>
        </w:tc>
        <w:tc>
          <w:tcPr>
            <w:tcW w:w="2200" w:type="dxa"/>
            <w:tcMar>
              <w:top w:w="20" w:type="dxa"/>
              <w:left w:w="20" w:type="dxa"/>
              <w:bottom w:w="20" w:type="dxa"/>
              <w:right w:w="20" w:type="dxa"/>
            </w:tcMar>
            <w:vAlign w:val="center"/>
            <w:hideMark/>
          </w:tcPr>
          <w:p w14:paraId="71BD876C" w14:textId="77777777" w:rsidR="00550BD4" w:rsidRPr="0087042E" w:rsidRDefault="00550BD4" w:rsidP="00A33BF5">
            <w:pPr>
              <w:pStyle w:val="movimento2"/>
              <w:rPr>
                <w:color w:val="002060"/>
              </w:rPr>
            </w:pPr>
            <w:r w:rsidRPr="0087042E">
              <w:rPr>
                <w:color w:val="002060"/>
              </w:rPr>
              <w:t xml:space="preserve">(POL.CAGLI SPORT ASSOCIATI) </w:t>
            </w:r>
          </w:p>
        </w:tc>
        <w:tc>
          <w:tcPr>
            <w:tcW w:w="800" w:type="dxa"/>
            <w:tcMar>
              <w:top w:w="20" w:type="dxa"/>
              <w:left w:w="20" w:type="dxa"/>
              <w:bottom w:w="20" w:type="dxa"/>
              <w:right w:w="20" w:type="dxa"/>
            </w:tcMar>
            <w:vAlign w:val="center"/>
            <w:hideMark/>
          </w:tcPr>
          <w:p w14:paraId="0F013CB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D81E88E" w14:textId="77777777" w:rsidR="00550BD4" w:rsidRPr="0087042E" w:rsidRDefault="00550BD4" w:rsidP="00A33BF5">
            <w:pPr>
              <w:pStyle w:val="movimento"/>
              <w:rPr>
                <w:color w:val="002060"/>
              </w:rPr>
            </w:pPr>
            <w:r w:rsidRPr="0087042E">
              <w:rPr>
                <w:color w:val="002060"/>
              </w:rPr>
              <w:t>GABELLA AGUSTIN</w:t>
            </w:r>
          </w:p>
        </w:tc>
        <w:tc>
          <w:tcPr>
            <w:tcW w:w="2200" w:type="dxa"/>
            <w:tcMar>
              <w:top w:w="20" w:type="dxa"/>
              <w:left w:w="20" w:type="dxa"/>
              <w:bottom w:w="20" w:type="dxa"/>
              <w:right w:w="20" w:type="dxa"/>
            </w:tcMar>
            <w:vAlign w:val="center"/>
            <w:hideMark/>
          </w:tcPr>
          <w:p w14:paraId="3BC36767" w14:textId="77777777" w:rsidR="00550BD4" w:rsidRPr="0087042E" w:rsidRDefault="00550BD4" w:rsidP="00A33BF5">
            <w:pPr>
              <w:pStyle w:val="movimento2"/>
              <w:rPr>
                <w:color w:val="002060"/>
              </w:rPr>
            </w:pPr>
            <w:r w:rsidRPr="0087042E">
              <w:rPr>
                <w:color w:val="002060"/>
              </w:rPr>
              <w:t xml:space="preserve">(SANGIORGIO) </w:t>
            </w:r>
          </w:p>
        </w:tc>
      </w:tr>
    </w:tbl>
    <w:p w14:paraId="2EFDA169"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1B43377A" w14:textId="77777777" w:rsidTr="00A33BF5">
        <w:tc>
          <w:tcPr>
            <w:tcW w:w="2200" w:type="dxa"/>
            <w:tcMar>
              <w:top w:w="20" w:type="dxa"/>
              <w:left w:w="20" w:type="dxa"/>
              <w:bottom w:w="20" w:type="dxa"/>
              <w:right w:w="20" w:type="dxa"/>
            </w:tcMar>
            <w:vAlign w:val="center"/>
            <w:hideMark/>
          </w:tcPr>
          <w:p w14:paraId="5325FD41" w14:textId="77777777" w:rsidR="00550BD4" w:rsidRPr="0087042E" w:rsidRDefault="00550BD4" w:rsidP="00A33BF5">
            <w:pPr>
              <w:pStyle w:val="movimento"/>
              <w:rPr>
                <w:color w:val="002060"/>
              </w:rPr>
            </w:pPr>
            <w:r w:rsidRPr="0087042E">
              <w:rPr>
                <w:color w:val="002060"/>
              </w:rPr>
              <w:t>LIGNITE STEFANO</w:t>
            </w:r>
          </w:p>
        </w:tc>
        <w:tc>
          <w:tcPr>
            <w:tcW w:w="2200" w:type="dxa"/>
            <w:tcMar>
              <w:top w:w="20" w:type="dxa"/>
              <w:left w:w="20" w:type="dxa"/>
              <w:bottom w:w="20" w:type="dxa"/>
              <w:right w:w="20" w:type="dxa"/>
            </w:tcMar>
            <w:vAlign w:val="center"/>
            <w:hideMark/>
          </w:tcPr>
          <w:p w14:paraId="737184B8" w14:textId="77777777" w:rsidR="00550BD4" w:rsidRPr="0087042E" w:rsidRDefault="00550BD4" w:rsidP="00A33BF5">
            <w:pPr>
              <w:pStyle w:val="movimento2"/>
              <w:rPr>
                <w:color w:val="002060"/>
              </w:rPr>
            </w:pPr>
            <w:r w:rsidRPr="0087042E">
              <w:rPr>
                <w:color w:val="002060"/>
              </w:rPr>
              <w:t xml:space="preserve">(SANGIORGIO) </w:t>
            </w:r>
          </w:p>
        </w:tc>
        <w:tc>
          <w:tcPr>
            <w:tcW w:w="800" w:type="dxa"/>
            <w:tcMar>
              <w:top w:w="20" w:type="dxa"/>
              <w:left w:w="20" w:type="dxa"/>
              <w:bottom w:w="20" w:type="dxa"/>
              <w:right w:w="20" w:type="dxa"/>
            </w:tcMar>
            <w:vAlign w:val="center"/>
            <w:hideMark/>
          </w:tcPr>
          <w:p w14:paraId="64FD8C7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E019FC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F5C194B" w14:textId="77777777" w:rsidR="00550BD4" w:rsidRPr="0087042E" w:rsidRDefault="00550BD4" w:rsidP="00A33BF5">
            <w:pPr>
              <w:pStyle w:val="movimento2"/>
              <w:rPr>
                <w:color w:val="002060"/>
              </w:rPr>
            </w:pPr>
            <w:r w:rsidRPr="0087042E">
              <w:rPr>
                <w:color w:val="002060"/>
              </w:rPr>
              <w:t> </w:t>
            </w:r>
          </w:p>
        </w:tc>
      </w:tr>
    </w:tbl>
    <w:p w14:paraId="7CB40601" w14:textId="77777777" w:rsidR="00550BD4" w:rsidRPr="0087042E" w:rsidRDefault="00550BD4" w:rsidP="00550BD4">
      <w:pPr>
        <w:pStyle w:val="breakline"/>
        <w:rPr>
          <w:color w:val="002060"/>
        </w:rPr>
      </w:pPr>
    </w:p>
    <w:p w14:paraId="21574788" w14:textId="77777777" w:rsidR="00550BD4" w:rsidRPr="0087042E" w:rsidRDefault="00550BD4" w:rsidP="00550BD4">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2C5FE6ED" w14:textId="77777777" w:rsidR="00550BD4" w:rsidRPr="0087042E" w:rsidRDefault="00550BD4" w:rsidP="00550BD4">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762AE69D" w14:textId="77777777" w:rsidR="00550BD4" w:rsidRPr="0087042E" w:rsidRDefault="00550BD4" w:rsidP="00550BD4">
      <w:pPr>
        <w:pStyle w:val="breakline"/>
        <w:rPr>
          <w:rFonts w:eastAsiaTheme="minorEastAsia"/>
          <w:color w:val="002060"/>
        </w:rPr>
      </w:pPr>
    </w:p>
    <w:p w14:paraId="66DE110A" w14:textId="77777777" w:rsidR="00550BD4" w:rsidRPr="0087042E" w:rsidRDefault="00550BD4" w:rsidP="00550BD4">
      <w:pPr>
        <w:pStyle w:val="titoloprinc0"/>
        <w:rPr>
          <w:color w:val="002060"/>
        </w:rPr>
      </w:pPr>
      <w:r w:rsidRPr="0087042E">
        <w:rPr>
          <w:color w:val="002060"/>
        </w:rPr>
        <w:t>CLASSIFICA</w:t>
      </w:r>
    </w:p>
    <w:p w14:paraId="70409E26" w14:textId="77777777" w:rsidR="00550BD4" w:rsidRPr="0087042E" w:rsidRDefault="00550BD4" w:rsidP="00550BD4">
      <w:pPr>
        <w:pStyle w:val="breakline"/>
        <w:rPr>
          <w:color w:val="002060"/>
        </w:rPr>
      </w:pPr>
    </w:p>
    <w:p w14:paraId="79FFF8C2" w14:textId="77777777" w:rsidR="00550BD4" w:rsidRPr="0087042E" w:rsidRDefault="00550BD4" w:rsidP="00550BD4">
      <w:pPr>
        <w:pStyle w:val="breakline"/>
        <w:rPr>
          <w:color w:val="002060"/>
        </w:rPr>
      </w:pPr>
    </w:p>
    <w:p w14:paraId="6BF72C7A"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6ECB377C"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223DC"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652D0"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3CFA1"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113B4"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DAD6A"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2B139"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598E4"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76414"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739D7"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2E07E" w14:textId="77777777" w:rsidR="00550BD4" w:rsidRPr="0087042E" w:rsidRDefault="00550BD4" w:rsidP="00A33BF5">
            <w:pPr>
              <w:pStyle w:val="headertabella0"/>
              <w:rPr>
                <w:color w:val="002060"/>
              </w:rPr>
            </w:pPr>
            <w:r w:rsidRPr="0087042E">
              <w:rPr>
                <w:color w:val="002060"/>
              </w:rPr>
              <w:t>PE</w:t>
            </w:r>
          </w:p>
        </w:tc>
      </w:tr>
      <w:tr w:rsidR="00550BD4" w:rsidRPr="0087042E" w14:paraId="65A52241"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1C779A" w14:textId="77777777" w:rsidR="00550BD4" w:rsidRPr="0087042E" w:rsidRDefault="00550BD4" w:rsidP="00A33BF5">
            <w:pPr>
              <w:pStyle w:val="rowtabella0"/>
              <w:rPr>
                <w:color w:val="002060"/>
              </w:rPr>
            </w:pPr>
            <w:r w:rsidRPr="0087042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039F"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8B8D7"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CDEC"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AAF3"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32C6"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2B191" w14:textId="77777777" w:rsidR="00550BD4" w:rsidRPr="0087042E" w:rsidRDefault="00550BD4" w:rsidP="00A33BF5">
            <w:pPr>
              <w:pStyle w:val="rowtabella0"/>
              <w:jc w:val="center"/>
              <w:rPr>
                <w:color w:val="002060"/>
              </w:rPr>
            </w:pPr>
            <w:r w:rsidRPr="0087042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E722"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ECED" w14:textId="77777777" w:rsidR="00550BD4" w:rsidRPr="0087042E" w:rsidRDefault="00550BD4" w:rsidP="00A33BF5">
            <w:pPr>
              <w:pStyle w:val="rowtabella0"/>
              <w:jc w:val="center"/>
              <w:rPr>
                <w:color w:val="002060"/>
              </w:rPr>
            </w:pPr>
            <w:r w:rsidRPr="0087042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1763" w14:textId="77777777" w:rsidR="00550BD4" w:rsidRPr="0087042E" w:rsidRDefault="00550BD4" w:rsidP="00A33BF5">
            <w:pPr>
              <w:pStyle w:val="rowtabella0"/>
              <w:jc w:val="center"/>
              <w:rPr>
                <w:color w:val="002060"/>
              </w:rPr>
            </w:pPr>
            <w:r w:rsidRPr="0087042E">
              <w:rPr>
                <w:color w:val="002060"/>
              </w:rPr>
              <w:t>0</w:t>
            </w:r>
          </w:p>
        </w:tc>
      </w:tr>
      <w:tr w:rsidR="00550BD4" w:rsidRPr="0087042E" w14:paraId="44E4C9A2"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00A08" w14:textId="77777777" w:rsidR="00550BD4" w:rsidRPr="0087042E" w:rsidRDefault="00550BD4" w:rsidP="00A33BF5">
            <w:pPr>
              <w:pStyle w:val="rowtabella0"/>
              <w:rPr>
                <w:color w:val="002060"/>
              </w:rPr>
            </w:pPr>
            <w:r w:rsidRPr="0087042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9664"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7117"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5560"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0B6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66B4"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A0F3C" w14:textId="77777777" w:rsidR="00550BD4" w:rsidRPr="0087042E" w:rsidRDefault="00550BD4" w:rsidP="00A33BF5">
            <w:pPr>
              <w:pStyle w:val="rowtabella0"/>
              <w:jc w:val="center"/>
              <w:rPr>
                <w:color w:val="002060"/>
              </w:rPr>
            </w:pPr>
            <w:r w:rsidRPr="0087042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756C7" w14:textId="77777777" w:rsidR="00550BD4" w:rsidRPr="0087042E" w:rsidRDefault="00550BD4" w:rsidP="00A33BF5">
            <w:pPr>
              <w:pStyle w:val="rowtabella0"/>
              <w:jc w:val="center"/>
              <w:rPr>
                <w:color w:val="002060"/>
              </w:rPr>
            </w:pPr>
            <w:r w:rsidRPr="0087042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CBF0" w14:textId="77777777" w:rsidR="00550BD4" w:rsidRPr="0087042E" w:rsidRDefault="00550BD4" w:rsidP="00A33BF5">
            <w:pPr>
              <w:pStyle w:val="rowtabella0"/>
              <w:jc w:val="center"/>
              <w:rPr>
                <w:color w:val="002060"/>
              </w:rPr>
            </w:pPr>
            <w:r w:rsidRPr="0087042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8024" w14:textId="77777777" w:rsidR="00550BD4" w:rsidRPr="0087042E" w:rsidRDefault="00550BD4" w:rsidP="00A33BF5">
            <w:pPr>
              <w:pStyle w:val="rowtabella0"/>
              <w:jc w:val="center"/>
              <w:rPr>
                <w:color w:val="002060"/>
              </w:rPr>
            </w:pPr>
            <w:r w:rsidRPr="0087042E">
              <w:rPr>
                <w:color w:val="002060"/>
              </w:rPr>
              <w:t>0</w:t>
            </w:r>
          </w:p>
        </w:tc>
      </w:tr>
      <w:tr w:rsidR="00550BD4" w:rsidRPr="0087042E" w14:paraId="38697A72"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81C8D" w14:textId="77777777" w:rsidR="00550BD4" w:rsidRPr="0087042E" w:rsidRDefault="00550BD4" w:rsidP="00A33BF5">
            <w:pPr>
              <w:pStyle w:val="rowtabella0"/>
              <w:rPr>
                <w:color w:val="002060"/>
                <w:lang w:val="es-ES"/>
              </w:rPr>
            </w:pPr>
            <w:r w:rsidRPr="0087042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18BF"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5B30"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D0764"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880F"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5D52"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03A2" w14:textId="77777777" w:rsidR="00550BD4" w:rsidRPr="0087042E" w:rsidRDefault="00550BD4" w:rsidP="00A33BF5">
            <w:pPr>
              <w:pStyle w:val="rowtabella0"/>
              <w:jc w:val="center"/>
              <w:rPr>
                <w:color w:val="002060"/>
              </w:rPr>
            </w:pPr>
            <w:r w:rsidRPr="0087042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31ED"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FCEF"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1A43" w14:textId="77777777" w:rsidR="00550BD4" w:rsidRPr="0087042E" w:rsidRDefault="00550BD4" w:rsidP="00A33BF5">
            <w:pPr>
              <w:pStyle w:val="rowtabella0"/>
              <w:jc w:val="center"/>
              <w:rPr>
                <w:color w:val="002060"/>
              </w:rPr>
            </w:pPr>
            <w:r w:rsidRPr="0087042E">
              <w:rPr>
                <w:color w:val="002060"/>
              </w:rPr>
              <w:t>0</w:t>
            </w:r>
          </w:p>
        </w:tc>
      </w:tr>
      <w:tr w:rsidR="00550BD4" w:rsidRPr="0087042E" w14:paraId="5CCCE890"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B35DD" w14:textId="77777777" w:rsidR="00550BD4" w:rsidRPr="0087042E" w:rsidRDefault="00550BD4" w:rsidP="00A33BF5">
            <w:pPr>
              <w:pStyle w:val="rowtabella0"/>
              <w:rPr>
                <w:color w:val="002060"/>
              </w:rPr>
            </w:pPr>
            <w:r w:rsidRPr="0087042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3FF2"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E688"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AB0D"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DBAE"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96067"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4201D" w14:textId="77777777" w:rsidR="00550BD4" w:rsidRPr="0087042E" w:rsidRDefault="00550BD4" w:rsidP="00A33BF5">
            <w:pPr>
              <w:pStyle w:val="rowtabella0"/>
              <w:jc w:val="center"/>
              <w:rPr>
                <w:color w:val="002060"/>
              </w:rPr>
            </w:pPr>
            <w:r w:rsidRPr="0087042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0EA6D" w14:textId="77777777" w:rsidR="00550BD4" w:rsidRPr="0087042E" w:rsidRDefault="00550BD4" w:rsidP="00A33BF5">
            <w:pPr>
              <w:pStyle w:val="rowtabella0"/>
              <w:jc w:val="center"/>
              <w:rPr>
                <w:color w:val="002060"/>
              </w:rPr>
            </w:pPr>
            <w:r w:rsidRPr="0087042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3509"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6127" w14:textId="77777777" w:rsidR="00550BD4" w:rsidRPr="0087042E" w:rsidRDefault="00550BD4" w:rsidP="00A33BF5">
            <w:pPr>
              <w:pStyle w:val="rowtabella0"/>
              <w:jc w:val="center"/>
              <w:rPr>
                <w:color w:val="002060"/>
              </w:rPr>
            </w:pPr>
            <w:r w:rsidRPr="0087042E">
              <w:rPr>
                <w:color w:val="002060"/>
              </w:rPr>
              <w:t>0</w:t>
            </w:r>
          </w:p>
        </w:tc>
      </w:tr>
      <w:tr w:rsidR="00550BD4" w:rsidRPr="0087042E" w14:paraId="18DB935B"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02BC85" w14:textId="77777777" w:rsidR="00550BD4" w:rsidRPr="0087042E" w:rsidRDefault="00550BD4" w:rsidP="00A33BF5">
            <w:pPr>
              <w:pStyle w:val="rowtabella0"/>
              <w:rPr>
                <w:color w:val="002060"/>
                <w:lang w:val="es-ES"/>
              </w:rPr>
            </w:pPr>
            <w:r w:rsidRPr="0087042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1CD9"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A8534"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E399"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C37E6"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7229"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4F2F" w14:textId="77777777" w:rsidR="00550BD4" w:rsidRPr="0087042E" w:rsidRDefault="00550BD4" w:rsidP="00A33BF5">
            <w:pPr>
              <w:pStyle w:val="rowtabella0"/>
              <w:jc w:val="center"/>
              <w:rPr>
                <w:color w:val="002060"/>
              </w:rPr>
            </w:pPr>
            <w:r w:rsidRPr="0087042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9211"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87C5"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5222" w14:textId="77777777" w:rsidR="00550BD4" w:rsidRPr="0087042E" w:rsidRDefault="00550BD4" w:rsidP="00A33BF5">
            <w:pPr>
              <w:pStyle w:val="rowtabella0"/>
              <w:jc w:val="center"/>
              <w:rPr>
                <w:color w:val="002060"/>
              </w:rPr>
            </w:pPr>
            <w:r w:rsidRPr="0087042E">
              <w:rPr>
                <w:color w:val="002060"/>
              </w:rPr>
              <w:t>0</w:t>
            </w:r>
          </w:p>
        </w:tc>
      </w:tr>
      <w:tr w:rsidR="00550BD4" w:rsidRPr="0087042E" w14:paraId="2924A600"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0DBF5" w14:textId="77777777" w:rsidR="00550BD4" w:rsidRPr="0087042E" w:rsidRDefault="00550BD4" w:rsidP="00A33BF5">
            <w:pPr>
              <w:pStyle w:val="rowtabella0"/>
              <w:rPr>
                <w:color w:val="002060"/>
              </w:rPr>
            </w:pPr>
            <w:r w:rsidRPr="0087042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0DF0"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720C"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2999"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6BA5B"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24ED"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7947" w14:textId="77777777" w:rsidR="00550BD4" w:rsidRPr="0087042E" w:rsidRDefault="00550BD4" w:rsidP="00A33BF5">
            <w:pPr>
              <w:pStyle w:val="rowtabella0"/>
              <w:jc w:val="center"/>
              <w:rPr>
                <w:color w:val="002060"/>
              </w:rPr>
            </w:pPr>
            <w:r w:rsidRPr="0087042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28942"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9B79"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130C" w14:textId="77777777" w:rsidR="00550BD4" w:rsidRPr="0087042E" w:rsidRDefault="00550BD4" w:rsidP="00A33BF5">
            <w:pPr>
              <w:pStyle w:val="rowtabella0"/>
              <w:jc w:val="center"/>
              <w:rPr>
                <w:color w:val="002060"/>
              </w:rPr>
            </w:pPr>
            <w:r w:rsidRPr="0087042E">
              <w:rPr>
                <w:color w:val="002060"/>
              </w:rPr>
              <w:t>0</w:t>
            </w:r>
          </w:p>
        </w:tc>
      </w:tr>
      <w:tr w:rsidR="00550BD4" w:rsidRPr="0087042E" w14:paraId="715BB8B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12464" w14:textId="77777777" w:rsidR="00550BD4" w:rsidRPr="0087042E" w:rsidRDefault="00550BD4" w:rsidP="00A33BF5">
            <w:pPr>
              <w:pStyle w:val="rowtabella0"/>
              <w:rPr>
                <w:color w:val="002060"/>
              </w:rPr>
            </w:pPr>
            <w:r w:rsidRPr="0087042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FABB"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88B6"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917A"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6A340"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B55B"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1523" w14:textId="77777777" w:rsidR="00550BD4" w:rsidRPr="0087042E" w:rsidRDefault="00550BD4" w:rsidP="00A33BF5">
            <w:pPr>
              <w:pStyle w:val="rowtabella0"/>
              <w:jc w:val="center"/>
              <w:rPr>
                <w:color w:val="002060"/>
              </w:rPr>
            </w:pPr>
            <w:r w:rsidRPr="0087042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2B894" w14:textId="77777777" w:rsidR="00550BD4" w:rsidRPr="0087042E" w:rsidRDefault="00550BD4" w:rsidP="00A33BF5">
            <w:pPr>
              <w:pStyle w:val="rowtabella0"/>
              <w:jc w:val="center"/>
              <w:rPr>
                <w:color w:val="002060"/>
              </w:rPr>
            </w:pPr>
            <w:r w:rsidRPr="0087042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EFF1"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4B2C9" w14:textId="77777777" w:rsidR="00550BD4" w:rsidRPr="0087042E" w:rsidRDefault="00550BD4" w:rsidP="00A33BF5">
            <w:pPr>
              <w:pStyle w:val="rowtabella0"/>
              <w:jc w:val="center"/>
              <w:rPr>
                <w:color w:val="002060"/>
              </w:rPr>
            </w:pPr>
            <w:r w:rsidRPr="0087042E">
              <w:rPr>
                <w:color w:val="002060"/>
              </w:rPr>
              <w:t>0</w:t>
            </w:r>
          </w:p>
        </w:tc>
      </w:tr>
      <w:tr w:rsidR="00550BD4" w:rsidRPr="0087042E" w14:paraId="09200AE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AFDD4" w14:textId="77777777" w:rsidR="00550BD4" w:rsidRPr="0087042E" w:rsidRDefault="00550BD4" w:rsidP="00A33BF5">
            <w:pPr>
              <w:pStyle w:val="rowtabella0"/>
              <w:rPr>
                <w:color w:val="002060"/>
              </w:rPr>
            </w:pPr>
            <w:r w:rsidRPr="0087042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9FD6"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84D8"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D43D5"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3BD6"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6B72"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A9AB4"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BE44"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E623"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7F5D" w14:textId="77777777" w:rsidR="00550BD4" w:rsidRPr="0087042E" w:rsidRDefault="00550BD4" w:rsidP="00A33BF5">
            <w:pPr>
              <w:pStyle w:val="rowtabella0"/>
              <w:jc w:val="center"/>
              <w:rPr>
                <w:color w:val="002060"/>
              </w:rPr>
            </w:pPr>
            <w:r w:rsidRPr="0087042E">
              <w:rPr>
                <w:color w:val="002060"/>
              </w:rPr>
              <w:t>0</w:t>
            </w:r>
          </w:p>
        </w:tc>
      </w:tr>
      <w:tr w:rsidR="00550BD4" w:rsidRPr="0087042E" w14:paraId="3D8E525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ED3A0" w14:textId="77777777" w:rsidR="00550BD4" w:rsidRPr="0087042E" w:rsidRDefault="00550BD4" w:rsidP="00A33BF5">
            <w:pPr>
              <w:pStyle w:val="rowtabella0"/>
              <w:rPr>
                <w:color w:val="002060"/>
              </w:rPr>
            </w:pPr>
            <w:r w:rsidRPr="0087042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7233"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D689"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90E9A"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F2B2"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8A52D"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9BC5" w14:textId="77777777" w:rsidR="00550BD4" w:rsidRPr="0087042E" w:rsidRDefault="00550BD4" w:rsidP="00A33BF5">
            <w:pPr>
              <w:pStyle w:val="rowtabella0"/>
              <w:jc w:val="center"/>
              <w:rPr>
                <w:color w:val="002060"/>
              </w:rPr>
            </w:pPr>
            <w:r w:rsidRPr="0087042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A81C" w14:textId="77777777" w:rsidR="00550BD4" w:rsidRPr="0087042E" w:rsidRDefault="00550BD4" w:rsidP="00A33BF5">
            <w:pPr>
              <w:pStyle w:val="rowtabella0"/>
              <w:jc w:val="center"/>
              <w:rPr>
                <w:color w:val="002060"/>
              </w:rPr>
            </w:pPr>
            <w:r w:rsidRPr="0087042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2851"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85DD" w14:textId="77777777" w:rsidR="00550BD4" w:rsidRPr="0087042E" w:rsidRDefault="00550BD4" w:rsidP="00A33BF5">
            <w:pPr>
              <w:pStyle w:val="rowtabella0"/>
              <w:jc w:val="center"/>
              <w:rPr>
                <w:color w:val="002060"/>
              </w:rPr>
            </w:pPr>
            <w:r w:rsidRPr="0087042E">
              <w:rPr>
                <w:color w:val="002060"/>
              </w:rPr>
              <w:t>0</w:t>
            </w:r>
          </w:p>
        </w:tc>
      </w:tr>
      <w:tr w:rsidR="00550BD4" w:rsidRPr="0087042E" w14:paraId="469B9700"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9B264" w14:textId="77777777" w:rsidR="00550BD4" w:rsidRPr="0087042E" w:rsidRDefault="00550BD4" w:rsidP="00A33BF5">
            <w:pPr>
              <w:pStyle w:val="rowtabella0"/>
              <w:rPr>
                <w:color w:val="002060"/>
              </w:rPr>
            </w:pPr>
            <w:r w:rsidRPr="0087042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778C"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322B"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5C37"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4D1E"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7F5E"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2293" w14:textId="77777777" w:rsidR="00550BD4" w:rsidRPr="0087042E" w:rsidRDefault="00550BD4" w:rsidP="00A33BF5">
            <w:pPr>
              <w:pStyle w:val="rowtabella0"/>
              <w:jc w:val="center"/>
              <w:rPr>
                <w:color w:val="002060"/>
              </w:rPr>
            </w:pPr>
            <w:r w:rsidRPr="0087042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C2AAF" w14:textId="77777777" w:rsidR="00550BD4" w:rsidRPr="0087042E" w:rsidRDefault="00550BD4" w:rsidP="00A33BF5">
            <w:pPr>
              <w:pStyle w:val="rowtabella0"/>
              <w:jc w:val="center"/>
              <w:rPr>
                <w:color w:val="002060"/>
              </w:rPr>
            </w:pPr>
            <w:r w:rsidRPr="0087042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47C8" w14:textId="77777777" w:rsidR="00550BD4" w:rsidRPr="0087042E" w:rsidRDefault="00550BD4" w:rsidP="00A33BF5">
            <w:pPr>
              <w:pStyle w:val="rowtabella0"/>
              <w:jc w:val="center"/>
              <w:rPr>
                <w:color w:val="002060"/>
              </w:rPr>
            </w:pPr>
            <w:r w:rsidRPr="0087042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6CB7" w14:textId="77777777" w:rsidR="00550BD4" w:rsidRPr="0087042E" w:rsidRDefault="00550BD4" w:rsidP="00A33BF5">
            <w:pPr>
              <w:pStyle w:val="rowtabella0"/>
              <w:jc w:val="center"/>
              <w:rPr>
                <w:color w:val="002060"/>
              </w:rPr>
            </w:pPr>
            <w:r w:rsidRPr="0087042E">
              <w:rPr>
                <w:color w:val="002060"/>
              </w:rPr>
              <w:t>0</w:t>
            </w:r>
          </w:p>
        </w:tc>
      </w:tr>
      <w:tr w:rsidR="00550BD4" w:rsidRPr="0087042E" w14:paraId="6E604AC4"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CB1C4" w14:textId="77777777" w:rsidR="00550BD4" w:rsidRPr="0087042E" w:rsidRDefault="00550BD4" w:rsidP="00A33BF5">
            <w:pPr>
              <w:pStyle w:val="rowtabella0"/>
              <w:rPr>
                <w:color w:val="002060"/>
                <w:lang w:val="es-ES"/>
              </w:rPr>
            </w:pPr>
            <w:r w:rsidRPr="0087042E">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9314"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4F2B"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0E37D"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F518"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8CE3"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9AE8" w14:textId="77777777" w:rsidR="00550BD4" w:rsidRPr="0087042E" w:rsidRDefault="00550BD4" w:rsidP="00A33BF5">
            <w:pPr>
              <w:pStyle w:val="rowtabella0"/>
              <w:jc w:val="center"/>
              <w:rPr>
                <w:color w:val="002060"/>
              </w:rPr>
            </w:pPr>
            <w:r w:rsidRPr="0087042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AA33" w14:textId="77777777" w:rsidR="00550BD4" w:rsidRPr="0087042E" w:rsidRDefault="00550BD4" w:rsidP="00A33BF5">
            <w:pPr>
              <w:pStyle w:val="rowtabella0"/>
              <w:jc w:val="center"/>
              <w:rPr>
                <w:color w:val="002060"/>
              </w:rPr>
            </w:pPr>
            <w:r w:rsidRPr="0087042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19EE"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8A2A" w14:textId="77777777" w:rsidR="00550BD4" w:rsidRPr="0087042E" w:rsidRDefault="00550BD4" w:rsidP="00A33BF5">
            <w:pPr>
              <w:pStyle w:val="rowtabella0"/>
              <w:jc w:val="center"/>
              <w:rPr>
                <w:color w:val="002060"/>
              </w:rPr>
            </w:pPr>
            <w:r w:rsidRPr="0087042E">
              <w:rPr>
                <w:color w:val="002060"/>
              </w:rPr>
              <w:t>0</w:t>
            </w:r>
          </w:p>
        </w:tc>
      </w:tr>
      <w:tr w:rsidR="00550BD4" w:rsidRPr="0087042E" w14:paraId="44A42AB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1356A" w14:textId="77777777" w:rsidR="00550BD4" w:rsidRPr="0087042E" w:rsidRDefault="00550BD4" w:rsidP="00A33BF5">
            <w:pPr>
              <w:pStyle w:val="rowtabella0"/>
              <w:rPr>
                <w:color w:val="002060"/>
              </w:rPr>
            </w:pPr>
            <w:r w:rsidRPr="0087042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B1939"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360F9"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EBF2"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ABA9"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38E7"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CCD5"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EFC32" w14:textId="77777777" w:rsidR="00550BD4" w:rsidRPr="0087042E" w:rsidRDefault="00550BD4" w:rsidP="00A33BF5">
            <w:pPr>
              <w:pStyle w:val="rowtabella0"/>
              <w:jc w:val="center"/>
              <w:rPr>
                <w:color w:val="002060"/>
              </w:rPr>
            </w:pPr>
            <w:r w:rsidRPr="0087042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C475"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A27C" w14:textId="77777777" w:rsidR="00550BD4" w:rsidRPr="0087042E" w:rsidRDefault="00550BD4" w:rsidP="00A33BF5">
            <w:pPr>
              <w:pStyle w:val="rowtabella0"/>
              <w:jc w:val="center"/>
              <w:rPr>
                <w:color w:val="002060"/>
              </w:rPr>
            </w:pPr>
            <w:r w:rsidRPr="0087042E">
              <w:rPr>
                <w:color w:val="002060"/>
              </w:rPr>
              <w:t>0</w:t>
            </w:r>
          </w:p>
        </w:tc>
      </w:tr>
      <w:tr w:rsidR="00550BD4" w:rsidRPr="0087042E" w14:paraId="471E424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69241" w14:textId="77777777" w:rsidR="00550BD4" w:rsidRPr="0087042E" w:rsidRDefault="00550BD4" w:rsidP="00A33BF5">
            <w:pPr>
              <w:pStyle w:val="rowtabella0"/>
              <w:rPr>
                <w:color w:val="002060"/>
              </w:rPr>
            </w:pPr>
            <w:r w:rsidRPr="0087042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AC2B"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BE53"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41B52"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CFDD"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182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FD04" w14:textId="77777777" w:rsidR="00550BD4" w:rsidRPr="0087042E" w:rsidRDefault="00550BD4" w:rsidP="00A33BF5">
            <w:pPr>
              <w:pStyle w:val="rowtabella0"/>
              <w:jc w:val="center"/>
              <w:rPr>
                <w:color w:val="002060"/>
              </w:rPr>
            </w:pPr>
            <w:r w:rsidRPr="0087042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62AA" w14:textId="77777777" w:rsidR="00550BD4" w:rsidRPr="0087042E" w:rsidRDefault="00550BD4" w:rsidP="00A33BF5">
            <w:pPr>
              <w:pStyle w:val="rowtabella0"/>
              <w:jc w:val="center"/>
              <w:rPr>
                <w:color w:val="002060"/>
              </w:rPr>
            </w:pPr>
            <w:r w:rsidRPr="0087042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CFED"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8B77" w14:textId="77777777" w:rsidR="00550BD4" w:rsidRPr="0087042E" w:rsidRDefault="00550BD4" w:rsidP="00A33BF5">
            <w:pPr>
              <w:pStyle w:val="rowtabella0"/>
              <w:jc w:val="center"/>
              <w:rPr>
                <w:color w:val="002060"/>
              </w:rPr>
            </w:pPr>
            <w:r w:rsidRPr="0087042E">
              <w:rPr>
                <w:color w:val="002060"/>
              </w:rPr>
              <w:t>0</w:t>
            </w:r>
          </w:p>
        </w:tc>
      </w:tr>
      <w:tr w:rsidR="00550BD4" w:rsidRPr="0087042E" w14:paraId="2B01886A"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E2574A" w14:textId="77777777" w:rsidR="00550BD4" w:rsidRPr="0087042E" w:rsidRDefault="00550BD4" w:rsidP="00A33BF5">
            <w:pPr>
              <w:pStyle w:val="rowtabella0"/>
              <w:rPr>
                <w:color w:val="002060"/>
              </w:rPr>
            </w:pPr>
            <w:r w:rsidRPr="0087042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B17B"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4C8C7"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2EF8"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AE2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8BCD"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0BB2"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656F" w14:textId="77777777" w:rsidR="00550BD4" w:rsidRPr="0087042E" w:rsidRDefault="00550BD4" w:rsidP="00A33BF5">
            <w:pPr>
              <w:pStyle w:val="rowtabella0"/>
              <w:jc w:val="center"/>
              <w:rPr>
                <w:color w:val="002060"/>
              </w:rPr>
            </w:pPr>
            <w:r w:rsidRPr="0087042E">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2EE2" w14:textId="77777777" w:rsidR="00550BD4" w:rsidRPr="0087042E" w:rsidRDefault="00550BD4" w:rsidP="00A33BF5">
            <w:pPr>
              <w:pStyle w:val="rowtabella0"/>
              <w:jc w:val="center"/>
              <w:rPr>
                <w:color w:val="002060"/>
              </w:rPr>
            </w:pPr>
            <w:r w:rsidRPr="0087042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92F6" w14:textId="77777777" w:rsidR="00550BD4" w:rsidRPr="0087042E" w:rsidRDefault="00550BD4" w:rsidP="00A33BF5">
            <w:pPr>
              <w:pStyle w:val="rowtabella0"/>
              <w:jc w:val="center"/>
              <w:rPr>
                <w:color w:val="002060"/>
              </w:rPr>
            </w:pPr>
            <w:r w:rsidRPr="0087042E">
              <w:rPr>
                <w:color w:val="002060"/>
              </w:rPr>
              <w:t>0</w:t>
            </w:r>
          </w:p>
        </w:tc>
      </w:tr>
    </w:tbl>
    <w:p w14:paraId="74DB01F4" w14:textId="77777777" w:rsidR="00550BD4" w:rsidRPr="0087042E" w:rsidRDefault="00550BD4" w:rsidP="00550BD4">
      <w:pPr>
        <w:pStyle w:val="breakline"/>
        <w:rPr>
          <w:rFonts w:eastAsiaTheme="minorEastAsia"/>
          <w:color w:val="002060"/>
        </w:rPr>
      </w:pPr>
    </w:p>
    <w:p w14:paraId="10E6D75E" w14:textId="77777777" w:rsidR="00550BD4" w:rsidRPr="0087042E" w:rsidRDefault="00550BD4" w:rsidP="00550BD4">
      <w:pPr>
        <w:pStyle w:val="titoloprinc0"/>
        <w:rPr>
          <w:color w:val="002060"/>
        </w:rPr>
      </w:pPr>
      <w:r w:rsidRPr="0087042E">
        <w:rPr>
          <w:color w:val="002060"/>
        </w:rPr>
        <w:t>PROGRAMMA GARE</w:t>
      </w:r>
    </w:p>
    <w:p w14:paraId="02E0F004" w14:textId="77777777" w:rsidR="00550BD4" w:rsidRDefault="00550BD4" w:rsidP="00550BD4">
      <w:pPr>
        <w:pStyle w:val="breakline"/>
        <w:rPr>
          <w:color w:val="002060"/>
        </w:rPr>
      </w:pPr>
    </w:p>
    <w:p w14:paraId="0A648C25" w14:textId="77777777" w:rsidR="00550BD4" w:rsidRPr="00DA7D43" w:rsidRDefault="00550BD4" w:rsidP="00550BD4">
      <w:pPr>
        <w:pStyle w:val="sottotitolocampionato10"/>
        <w:rPr>
          <w:color w:val="002060"/>
        </w:rPr>
      </w:pPr>
      <w:r w:rsidRPr="00DA7D4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8"/>
        <w:gridCol w:w="1550"/>
        <w:gridCol w:w="1542"/>
      </w:tblGrid>
      <w:tr w:rsidR="00550BD4" w:rsidRPr="00DA7D43" w14:paraId="2FA98C1D"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10DE2"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E6889"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D51B2"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F24D"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36F9C"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D5BE8"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BC1E0"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69958480"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70F0EE" w14:textId="77777777" w:rsidR="00550BD4" w:rsidRPr="00DA7D43" w:rsidRDefault="00550BD4" w:rsidP="00A33BF5">
            <w:pPr>
              <w:pStyle w:val="rowtabella0"/>
              <w:rPr>
                <w:color w:val="002060"/>
              </w:rPr>
            </w:pPr>
            <w:r w:rsidRPr="00DA7D43">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79D60" w14:textId="77777777" w:rsidR="00550BD4" w:rsidRPr="00DA7D43" w:rsidRDefault="00550BD4" w:rsidP="00A33BF5">
            <w:pPr>
              <w:pStyle w:val="rowtabella0"/>
              <w:rPr>
                <w:color w:val="002060"/>
              </w:rPr>
            </w:pPr>
            <w:r w:rsidRPr="00DA7D43">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D2738"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663C9" w14:textId="77777777" w:rsidR="00550BD4" w:rsidRPr="00DA7D43" w:rsidRDefault="00550BD4" w:rsidP="00A33BF5">
            <w:pPr>
              <w:pStyle w:val="rowtabella0"/>
              <w:rPr>
                <w:color w:val="002060"/>
              </w:rPr>
            </w:pPr>
            <w:r w:rsidRPr="00DA7D43">
              <w:rPr>
                <w:color w:val="002060"/>
              </w:rPr>
              <w:t>03/02/2023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F0B0F" w14:textId="77777777" w:rsidR="00550BD4" w:rsidRPr="00DA7D43" w:rsidRDefault="00550BD4" w:rsidP="00A33BF5">
            <w:pPr>
              <w:pStyle w:val="rowtabella0"/>
              <w:rPr>
                <w:color w:val="002060"/>
              </w:rPr>
            </w:pPr>
            <w:r w:rsidRPr="00DA7D43">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80DA6" w14:textId="77777777" w:rsidR="00550BD4" w:rsidRPr="00DA7D43" w:rsidRDefault="00550BD4" w:rsidP="00A33BF5">
            <w:pPr>
              <w:pStyle w:val="rowtabella0"/>
              <w:rPr>
                <w:color w:val="002060"/>
              </w:rPr>
            </w:pPr>
            <w:r w:rsidRPr="00DA7D43">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072EB" w14:textId="77777777" w:rsidR="00550BD4" w:rsidRPr="00DA7D43" w:rsidRDefault="00550BD4" w:rsidP="00A33BF5">
            <w:pPr>
              <w:pStyle w:val="rowtabella0"/>
              <w:rPr>
                <w:color w:val="002060"/>
              </w:rPr>
            </w:pPr>
            <w:r w:rsidRPr="00DA7D43">
              <w:rPr>
                <w:color w:val="002060"/>
              </w:rPr>
              <w:t>VIA VILLA TOMBARI</w:t>
            </w:r>
          </w:p>
        </w:tc>
      </w:tr>
      <w:tr w:rsidR="00550BD4" w:rsidRPr="00DA7D43" w14:paraId="21C82051"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090841" w14:textId="77777777" w:rsidR="00550BD4" w:rsidRPr="00DA7D43" w:rsidRDefault="00550BD4" w:rsidP="00A33BF5">
            <w:pPr>
              <w:pStyle w:val="rowtabella0"/>
              <w:rPr>
                <w:color w:val="002060"/>
              </w:rPr>
            </w:pPr>
            <w:r w:rsidRPr="00DA7D43">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8E72B6" w14:textId="77777777" w:rsidR="00550BD4" w:rsidRPr="00DA7D43" w:rsidRDefault="00550BD4" w:rsidP="00A33BF5">
            <w:pPr>
              <w:pStyle w:val="rowtabella0"/>
              <w:rPr>
                <w:color w:val="002060"/>
              </w:rPr>
            </w:pPr>
            <w:r w:rsidRPr="00DA7D43">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3ACCC"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98F18A" w14:textId="77777777" w:rsidR="00550BD4" w:rsidRPr="00DA7D43" w:rsidRDefault="00550BD4" w:rsidP="00A33BF5">
            <w:pPr>
              <w:pStyle w:val="rowtabella0"/>
              <w:rPr>
                <w:color w:val="002060"/>
              </w:rPr>
            </w:pPr>
            <w:r w:rsidRPr="00DA7D43">
              <w:rPr>
                <w:color w:val="002060"/>
              </w:rPr>
              <w:t>03/02/2023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771665" w14:textId="77777777" w:rsidR="00550BD4" w:rsidRPr="00DA7D43" w:rsidRDefault="00550BD4" w:rsidP="00A33BF5">
            <w:pPr>
              <w:pStyle w:val="rowtabella0"/>
              <w:rPr>
                <w:color w:val="002060"/>
              </w:rPr>
            </w:pPr>
            <w:r w:rsidRPr="00DA7D43">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A303AD" w14:textId="77777777" w:rsidR="00550BD4" w:rsidRPr="00DA7D43" w:rsidRDefault="00550BD4" w:rsidP="00A33BF5">
            <w:pPr>
              <w:pStyle w:val="rowtabella0"/>
              <w:rPr>
                <w:color w:val="002060"/>
              </w:rPr>
            </w:pPr>
            <w:r w:rsidRPr="00DA7D4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0B54D" w14:textId="77777777" w:rsidR="00550BD4" w:rsidRPr="00DA7D43" w:rsidRDefault="00550BD4" w:rsidP="00A33BF5">
            <w:pPr>
              <w:pStyle w:val="rowtabella0"/>
              <w:rPr>
                <w:color w:val="002060"/>
              </w:rPr>
            </w:pPr>
            <w:r w:rsidRPr="00DA7D43">
              <w:rPr>
                <w:color w:val="002060"/>
              </w:rPr>
              <w:t>VIA CAPANNA SNC</w:t>
            </w:r>
          </w:p>
        </w:tc>
      </w:tr>
      <w:tr w:rsidR="00550BD4" w:rsidRPr="00DA7D43" w14:paraId="52866F3D"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8C98FF" w14:textId="77777777" w:rsidR="00550BD4" w:rsidRPr="00DA7D43" w:rsidRDefault="00550BD4" w:rsidP="00A33BF5">
            <w:pPr>
              <w:pStyle w:val="rowtabella0"/>
              <w:rPr>
                <w:color w:val="002060"/>
              </w:rPr>
            </w:pPr>
            <w:r w:rsidRPr="00DA7D4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D632BF" w14:textId="77777777" w:rsidR="00550BD4" w:rsidRPr="00DA7D43" w:rsidRDefault="00550BD4" w:rsidP="00A33BF5">
            <w:pPr>
              <w:pStyle w:val="rowtabella0"/>
              <w:rPr>
                <w:color w:val="002060"/>
              </w:rPr>
            </w:pPr>
            <w:r w:rsidRPr="00DA7D43">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65A780"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D7925F" w14:textId="77777777" w:rsidR="00550BD4" w:rsidRPr="00DA7D43" w:rsidRDefault="00550BD4" w:rsidP="00A33BF5">
            <w:pPr>
              <w:pStyle w:val="rowtabella0"/>
              <w:rPr>
                <w:color w:val="002060"/>
              </w:rPr>
            </w:pPr>
            <w:r w:rsidRPr="00DA7D43">
              <w:rPr>
                <w:color w:val="002060"/>
              </w:rPr>
              <w:t>03/02/2023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171B2D" w14:textId="77777777" w:rsidR="00550BD4" w:rsidRPr="00DA7D43" w:rsidRDefault="00550BD4" w:rsidP="00A33BF5">
            <w:pPr>
              <w:pStyle w:val="rowtabella0"/>
              <w:rPr>
                <w:color w:val="002060"/>
              </w:rPr>
            </w:pPr>
            <w:r w:rsidRPr="00DA7D4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A974B" w14:textId="77777777" w:rsidR="00550BD4" w:rsidRPr="00DA7D43" w:rsidRDefault="00550BD4" w:rsidP="00A33BF5">
            <w:pPr>
              <w:pStyle w:val="rowtabella0"/>
              <w:rPr>
                <w:color w:val="002060"/>
              </w:rPr>
            </w:pPr>
            <w:r w:rsidRPr="00DA7D4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0ADB29" w14:textId="77777777" w:rsidR="00550BD4" w:rsidRPr="00DA7D43" w:rsidRDefault="00550BD4" w:rsidP="00A33BF5">
            <w:pPr>
              <w:pStyle w:val="rowtabella0"/>
              <w:rPr>
                <w:color w:val="002060"/>
              </w:rPr>
            </w:pPr>
            <w:r w:rsidRPr="00DA7D43">
              <w:rPr>
                <w:color w:val="002060"/>
              </w:rPr>
              <w:t>VIA CERQUATTI</w:t>
            </w:r>
          </w:p>
        </w:tc>
      </w:tr>
      <w:tr w:rsidR="00550BD4" w:rsidRPr="00DA7D43" w14:paraId="481FAF4E"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664B9C" w14:textId="77777777" w:rsidR="00550BD4" w:rsidRPr="00DA7D43" w:rsidRDefault="00550BD4" w:rsidP="00A33BF5">
            <w:pPr>
              <w:pStyle w:val="rowtabella0"/>
              <w:rPr>
                <w:color w:val="002060"/>
              </w:rPr>
            </w:pPr>
            <w:r w:rsidRPr="00DA7D43">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6F5EFD" w14:textId="77777777" w:rsidR="00550BD4" w:rsidRPr="00DA7D43" w:rsidRDefault="00550BD4" w:rsidP="00A33BF5">
            <w:pPr>
              <w:pStyle w:val="rowtabella0"/>
              <w:rPr>
                <w:color w:val="002060"/>
              </w:rPr>
            </w:pPr>
            <w:r w:rsidRPr="00DA7D43">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9BD60A"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6F3E70"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BB0B73" w14:textId="77777777" w:rsidR="00550BD4" w:rsidRPr="00DA7D43" w:rsidRDefault="00550BD4" w:rsidP="00A33BF5">
            <w:pPr>
              <w:pStyle w:val="rowtabella0"/>
              <w:rPr>
                <w:color w:val="002060"/>
              </w:rPr>
            </w:pPr>
            <w:r w:rsidRPr="00DA7D4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346E5" w14:textId="77777777" w:rsidR="00550BD4" w:rsidRPr="00DA7D43" w:rsidRDefault="00550BD4" w:rsidP="00A33BF5">
            <w:pPr>
              <w:pStyle w:val="rowtabella0"/>
              <w:rPr>
                <w:color w:val="002060"/>
              </w:rPr>
            </w:pPr>
            <w:r w:rsidRPr="00DA7D4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B38C72" w14:textId="77777777" w:rsidR="00550BD4" w:rsidRPr="00DA7D43" w:rsidRDefault="00550BD4" w:rsidP="00A33BF5">
            <w:pPr>
              <w:pStyle w:val="rowtabella0"/>
              <w:rPr>
                <w:color w:val="002060"/>
              </w:rPr>
            </w:pPr>
            <w:r w:rsidRPr="00DA7D43">
              <w:rPr>
                <w:color w:val="002060"/>
              </w:rPr>
              <w:t>VIA DEI TESSITORI</w:t>
            </w:r>
          </w:p>
        </w:tc>
      </w:tr>
      <w:tr w:rsidR="00550BD4" w:rsidRPr="00DA7D43" w14:paraId="19A8E3FF"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951E87" w14:textId="77777777" w:rsidR="00550BD4" w:rsidRPr="00DA7D43" w:rsidRDefault="00550BD4" w:rsidP="00A33BF5">
            <w:pPr>
              <w:pStyle w:val="rowtabella0"/>
              <w:rPr>
                <w:color w:val="002060"/>
              </w:rPr>
            </w:pPr>
            <w:r w:rsidRPr="00DA7D4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C0D6B1" w14:textId="77777777" w:rsidR="00550BD4" w:rsidRPr="00DA7D43" w:rsidRDefault="00550BD4" w:rsidP="00A33BF5">
            <w:pPr>
              <w:pStyle w:val="rowtabella0"/>
              <w:rPr>
                <w:color w:val="002060"/>
              </w:rPr>
            </w:pPr>
            <w:r w:rsidRPr="00DA7D43">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9203D"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56B022" w14:textId="77777777" w:rsidR="00550BD4" w:rsidRPr="00DA7D43" w:rsidRDefault="00550BD4" w:rsidP="00A33BF5">
            <w:pPr>
              <w:pStyle w:val="rowtabella0"/>
              <w:rPr>
                <w:color w:val="002060"/>
              </w:rPr>
            </w:pPr>
            <w:r w:rsidRPr="00DA7D43">
              <w:rPr>
                <w:color w:val="002060"/>
              </w:rPr>
              <w:t>03/02/2023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AFD860" w14:textId="77777777" w:rsidR="00550BD4" w:rsidRPr="00DA7D43" w:rsidRDefault="00550BD4" w:rsidP="00A33BF5">
            <w:pPr>
              <w:pStyle w:val="rowtabella0"/>
              <w:rPr>
                <w:color w:val="002060"/>
              </w:rPr>
            </w:pPr>
            <w:r w:rsidRPr="00DA7D4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0CB46A" w14:textId="77777777" w:rsidR="00550BD4" w:rsidRPr="00DA7D43" w:rsidRDefault="00550BD4" w:rsidP="00A33BF5">
            <w:pPr>
              <w:pStyle w:val="rowtabella0"/>
              <w:rPr>
                <w:color w:val="002060"/>
              </w:rPr>
            </w:pPr>
            <w:r w:rsidRPr="00DA7D4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7222AC" w14:textId="77777777" w:rsidR="00550BD4" w:rsidRPr="00DA7D43" w:rsidRDefault="00550BD4" w:rsidP="00A33BF5">
            <w:pPr>
              <w:pStyle w:val="rowtabella0"/>
              <w:rPr>
                <w:color w:val="002060"/>
              </w:rPr>
            </w:pPr>
            <w:r w:rsidRPr="00DA7D43">
              <w:rPr>
                <w:color w:val="002060"/>
              </w:rPr>
              <w:t>VIA ALESSANDRO MANZONI</w:t>
            </w:r>
          </w:p>
        </w:tc>
      </w:tr>
      <w:tr w:rsidR="00550BD4" w:rsidRPr="00DA7D43" w14:paraId="24A3FDC7"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3F7A5C" w14:textId="77777777" w:rsidR="00550BD4" w:rsidRPr="00DA7D43" w:rsidRDefault="00550BD4" w:rsidP="00A33BF5">
            <w:pPr>
              <w:pStyle w:val="rowtabella0"/>
              <w:rPr>
                <w:color w:val="002060"/>
              </w:rPr>
            </w:pPr>
            <w:r w:rsidRPr="00DA7D43">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461BA0" w14:textId="77777777" w:rsidR="00550BD4" w:rsidRPr="00DA7D43" w:rsidRDefault="00550BD4" w:rsidP="00A33BF5">
            <w:pPr>
              <w:pStyle w:val="rowtabella0"/>
              <w:rPr>
                <w:color w:val="002060"/>
              </w:rPr>
            </w:pPr>
            <w:r w:rsidRPr="00DA7D43">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9E9ADF"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A83D5F" w14:textId="77777777" w:rsidR="00550BD4" w:rsidRPr="00DA7D43" w:rsidRDefault="00550BD4" w:rsidP="00A33BF5">
            <w:pPr>
              <w:pStyle w:val="rowtabella0"/>
              <w:rPr>
                <w:color w:val="002060"/>
              </w:rPr>
            </w:pPr>
            <w:r w:rsidRPr="00DA7D43">
              <w:rPr>
                <w:color w:val="002060"/>
              </w:rPr>
              <w:t>03/02/2023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472F9E" w14:textId="77777777" w:rsidR="00550BD4" w:rsidRPr="00DA7D43" w:rsidRDefault="00550BD4" w:rsidP="00A33BF5">
            <w:pPr>
              <w:pStyle w:val="rowtabella0"/>
              <w:rPr>
                <w:color w:val="002060"/>
              </w:rPr>
            </w:pPr>
            <w:r w:rsidRPr="00DA7D43">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A8C86" w14:textId="77777777" w:rsidR="00550BD4" w:rsidRPr="00DA7D43" w:rsidRDefault="00550BD4" w:rsidP="00A33BF5">
            <w:pPr>
              <w:pStyle w:val="rowtabella0"/>
              <w:rPr>
                <w:color w:val="002060"/>
              </w:rPr>
            </w:pPr>
            <w:r w:rsidRPr="00DA7D4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DDF80" w14:textId="77777777" w:rsidR="00550BD4" w:rsidRPr="00DA7D43" w:rsidRDefault="00550BD4" w:rsidP="00A33BF5">
            <w:pPr>
              <w:pStyle w:val="rowtabella0"/>
              <w:rPr>
                <w:color w:val="002060"/>
              </w:rPr>
            </w:pPr>
            <w:r w:rsidRPr="00DA7D43">
              <w:rPr>
                <w:color w:val="002060"/>
              </w:rPr>
              <w:t>VIA LORETO</w:t>
            </w:r>
          </w:p>
        </w:tc>
      </w:tr>
      <w:tr w:rsidR="00550BD4" w:rsidRPr="00DA7D43" w14:paraId="2357D4BC"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4B91AF" w14:textId="77777777" w:rsidR="00550BD4" w:rsidRPr="00DA7D43" w:rsidRDefault="00550BD4" w:rsidP="00A33BF5">
            <w:pPr>
              <w:pStyle w:val="rowtabella0"/>
              <w:rPr>
                <w:color w:val="002060"/>
              </w:rPr>
            </w:pPr>
            <w:r w:rsidRPr="00DA7D43">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0D0F8" w14:textId="77777777" w:rsidR="00550BD4" w:rsidRPr="00DA7D43" w:rsidRDefault="00550BD4" w:rsidP="00A33BF5">
            <w:pPr>
              <w:pStyle w:val="rowtabella0"/>
              <w:rPr>
                <w:color w:val="002060"/>
              </w:rPr>
            </w:pPr>
            <w:r w:rsidRPr="00DA7D43">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DB799"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94BF1"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30A7B" w14:textId="77777777" w:rsidR="00550BD4" w:rsidRPr="00DA7D43" w:rsidRDefault="00550BD4" w:rsidP="00A33BF5">
            <w:pPr>
              <w:pStyle w:val="rowtabella0"/>
              <w:rPr>
                <w:color w:val="002060"/>
              </w:rPr>
            </w:pPr>
            <w:r w:rsidRPr="00DA7D43">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5F7C9" w14:textId="77777777" w:rsidR="00550BD4" w:rsidRPr="00DA7D43" w:rsidRDefault="00550BD4" w:rsidP="00A33BF5">
            <w:pPr>
              <w:pStyle w:val="rowtabella0"/>
              <w:rPr>
                <w:color w:val="002060"/>
              </w:rPr>
            </w:pPr>
            <w:r w:rsidRPr="00DA7D4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FB177" w14:textId="77777777" w:rsidR="00550BD4" w:rsidRPr="00DA7D43" w:rsidRDefault="00550BD4" w:rsidP="00A33BF5">
            <w:pPr>
              <w:pStyle w:val="rowtabella0"/>
              <w:rPr>
                <w:color w:val="002060"/>
              </w:rPr>
            </w:pPr>
            <w:r w:rsidRPr="00DA7D43">
              <w:rPr>
                <w:color w:val="002060"/>
              </w:rPr>
              <w:t>VIA S.VITTORIA, 5</w:t>
            </w:r>
          </w:p>
        </w:tc>
      </w:tr>
    </w:tbl>
    <w:p w14:paraId="7B88F41B" w14:textId="77777777" w:rsidR="00550BD4" w:rsidRDefault="00550BD4" w:rsidP="00550BD4">
      <w:pPr>
        <w:pStyle w:val="breakline"/>
        <w:rPr>
          <w:color w:val="002060"/>
        </w:rPr>
      </w:pPr>
    </w:p>
    <w:p w14:paraId="5009AF69" w14:textId="77777777" w:rsidR="00550BD4" w:rsidRPr="0087042E" w:rsidRDefault="00550BD4" w:rsidP="00550BD4">
      <w:pPr>
        <w:pStyle w:val="breakline"/>
        <w:rPr>
          <w:color w:val="002060"/>
        </w:rPr>
      </w:pPr>
    </w:p>
    <w:p w14:paraId="1E9B35E0" w14:textId="77777777" w:rsidR="00550BD4" w:rsidRPr="0087042E" w:rsidRDefault="00550BD4" w:rsidP="00550BD4">
      <w:pPr>
        <w:pStyle w:val="titolocampionato0"/>
        <w:shd w:val="clear" w:color="auto" w:fill="CCCCCC"/>
        <w:spacing w:before="80" w:after="40"/>
        <w:rPr>
          <w:color w:val="002060"/>
        </w:rPr>
      </w:pPr>
      <w:r w:rsidRPr="0087042E">
        <w:rPr>
          <w:color w:val="002060"/>
        </w:rPr>
        <w:t>CALCIO A CINQUE SERIE C2</w:t>
      </w:r>
    </w:p>
    <w:p w14:paraId="436E86FA" w14:textId="77777777" w:rsidR="00550BD4" w:rsidRPr="0087042E" w:rsidRDefault="00550BD4" w:rsidP="00550BD4">
      <w:pPr>
        <w:pStyle w:val="titoloprinc0"/>
        <w:rPr>
          <w:color w:val="002060"/>
        </w:rPr>
      </w:pPr>
      <w:r w:rsidRPr="0087042E">
        <w:rPr>
          <w:color w:val="002060"/>
        </w:rPr>
        <w:t>RISULTATI</w:t>
      </w:r>
    </w:p>
    <w:p w14:paraId="023CEBEE" w14:textId="77777777" w:rsidR="00550BD4" w:rsidRPr="0087042E" w:rsidRDefault="00550BD4" w:rsidP="00550BD4">
      <w:pPr>
        <w:pStyle w:val="breakline"/>
        <w:rPr>
          <w:color w:val="002060"/>
        </w:rPr>
      </w:pPr>
    </w:p>
    <w:p w14:paraId="7633CB65" w14:textId="77777777" w:rsidR="00550BD4" w:rsidRPr="0087042E" w:rsidRDefault="00550BD4" w:rsidP="00550BD4">
      <w:pPr>
        <w:pStyle w:val="sottotitolocampionato10"/>
        <w:rPr>
          <w:color w:val="002060"/>
        </w:rPr>
      </w:pPr>
      <w:r w:rsidRPr="0087042E">
        <w:rPr>
          <w:color w:val="002060"/>
        </w:rPr>
        <w:t>RISULTATI UFFICIALI GARE DEL 27/01/2023</w:t>
      </w:r>
    </w:p>
    <w:p w14:paraId="7B874FF7" w14:textId="77777777" w:rsidR="00550BD4" w:rsidRPr="00550BD4" w:rsidRDefault="00550BD4" w:rsidP="00550BD4">
      <w:pPr>
        <w:pStyle w:val="sottotitolocampionato20"/>
        <w:spacing w:before="0" w:beforeAutospacing="0" w:after="0" w:afterAutospacing="0"/>
        <w:rPr>
          <w:rFonts w:ascii="Arial" w:hAnsi="Arial" w:cs="Arial"/>
          <w:color w:val="002060"/>
          <w:sz w:val="20"/>
          <w:szCs w:val="20"/>
        </w:rPr>
      </w:pPr>
      <w:r w:rsidRPr="00550BD4">
        <w:rPr>
          <w:rFonts w:ascii="Arial" w:hAnsi="Arial" w:cs="Arial"/>
          <w:color w:val="002060"/>
          <w:sz w:val="20"/>
          <w:szCs w:val="20"/>
        </w:rPr>
        <w:t>Si trascrivono qui di seguito i risultati ufficiali delle gare disputate</w:t>
      </w:r>
    </w:p>
    <w:p w14:paraId="21170137" w14:textId="77777777" w:rsidR="00550BD4" w:rsidRPr="0087042E" w:rsidRDefault="00550BD4" w:rsidP="00550B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50BD4" w:rsidRPr="0087042E" w14:paraId="0D081358"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45497949"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5BB9" w14:textId="77777777" w:rsidR="00550BD4" w:rsidRPr="0087042E" w:rsidRDefault="00550BD4" w:rsidP="00A33BF5">
                  <w:pPr>
                    <w:pStyle w:val="headertabella0"/>
                    <w:rPr>
                      <w:color w:val="002060"/>
                    </w:rPr>
                  </w:pPr>
                  <w:r w:rsidRPr="0087042E">
                    <w:rPr>
                      <w:color w:val="002060"/>
                    </w:rPr>
                    <w:t>GIRONE A - 3 Giornata - R</w:t>
                  </w:r>
                </w:p>
              </w:tc>
            </w:tr>
            <w:tr w:rsidR="00550BD4" w:rsidRPr="0087042E" w14:paraId="6C619D02"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EBE63" w14:textId="77777777" w:rsidR="00550BD4" w:rsidRPr="0087042E" w:rsidRDefault="00550BD4" w:rsidP="00A33BF5">
                  <w:pPr>
                    <w:pStyle w:val="rowtabella0"/>
                    <w:rPr>
                      <w:color w:val="002060"/>
                    </w:rPr>
                  </w:pPr>
                  <w:r w:rsidRPr="0087042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A9FC6" w14:textId="77777777" w:rsidR="00550BD4" w:rsidRPr="0087042E" w:rsidRDefault="00550BD4" w:rsidP="00A33BF5">
                  <w:pPr>
                    <w:pStyle w:val="rowtabella0"/>
                    <w:rPr>
                      <w:color w:val="002060"/>
                    </w:rPr>
                  </w:pPr>
                  <w:r w:rsidRPr="0087042E">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05787" w14:textId="77777777" w:rsidR="00550BD4" w:rsidRPr="0087042E" w:rsidRDefault="00550BD4" w:rsidP="00A33BF5">
                  <w:pPr>
                    <w:pStyle w:val="rowtabella0"/>
                    <w:jc w:val="center"/>
                    <w:rPr>
                      <w:color w:val="002060"/>
                    </w:rPr>
                  </w:pPr>
                  <w:r w:rsidRPr="0087042E">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AC5C3" w14:textId="77777777" w:rsidR="00550BD4" w:rsidRPr="0087042E" w:rsidRDefault="00550BD4" w:rsidP="00A33BF5">
                  <w:pPr>
                    <w:pStyle w:val="rowtabella0"/>
                    <w:jc w:val="center"/>
                    <w:rPr>
                      <w:color w:val="002060"/>
                    </w:rPr>
                  </w:pPr>
                  <w:r w:rsidRPr="0087042E">
                    <w:rPr>
                      <w:color w:val="002060"/>
                    </w:rPr>
                    <w:t> </w:t>
                  </w:r>
                </w:p>
              </w:tc>
            </w:tr>
            <w:tr w:rsidR="00550BD4" w:rsidRPr="0087042E" w14:paraId="1C3DBC83"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D14764" w14:textId="77777777" w:rsidR="00550BD4" w:rsidRPr="0087042E" w:rsidRDefault="00550BD4" w:rsidP="00A33BF5">
                  <w:pPr>
                    <w:pStyle w:val="rowtabella0"/>
                    <w:rPr>
                      <w:color w:val="002060"/>
                    </w:rPr>
                  </w:pPr>
                  <w:r w:rsidRPr="0087042E">
                    <w:rPr>
                      <w:color w:val="002060"/>
                    </w:rPr>
                    <w:t>ANCONITANA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ACB64C" w14:textId="77777777" w:rsidR="00550BD4" w:rsidRPr="0087042E" w:rsidRDefault="00550BD4" w:rsidP="00A33BF5">
                  <w:pPr>
                    <w:pStyle w:val="rowtabella0"/>
                    <w:rPr>
                      <w:color w:val="002060"/>
                    </w:rPr>
                  </w:pPr>
                  <w:r w:rsidRPr="0087042E">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DA5BE6" w14:textId="77777777" w:rsidR="00550BD4" w:rsidRPr="0087042E" w:rsidRDefault="00550BD4" w:rsidP="00A33BF5">
                  <w:pPr>
                    <w:pStyle w:val="rowtabella0"/>
                    <w:jc w:val="center"/>
                    <w:rPr>
                      <w:color w:val="002060"/>
                    </w:rPr>
                  </w:pPr>
                  <w:r w:rsidRPr="0087042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045BAD" w14:textId="77777777" w:rsidR="00550BD4" w:rsidRPr="0087042E" w:rsidRDefault="00550BD4" w:rsidP="00A33BF5">
                  <w:pPr>
                    <w:pStyle w:val="rowtabella0"/>
                    <w:jc w:val="center"/>
                    <w:rPr>
                      <w:color w:val="002060"/>
                    </w:rPr>
                  </w:pPr>
                  <w:r w:rsidRPr="0087042E">
                    <w:rPr>
                      <w:color w:val="002060"/>
                    </w:rPr>
                    <w:t> </w:t>
                  </w:r>
                </w:p>
              </w:tc>
            </w:tr>
            <w:tr w:rsidR="00550BD4" w:rsidRPr="0087042E" w14:paraId="52F03861"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75BE11" w14:textId="77777777" w:rsidR="00550BD4" w:rsidRPr="0087042E" w:rsidRDefault="00550BD4" w:rsidP="00A33BF5">
                  <w:pPr>
                    <w:pStyle w:val="rowtabella0"/>
                    <w:rPr>
                      <w:color w:val="002060"/>
                    </w:rPr>
                  </w:pPr>
                  <w:r w:rsidRPr="0087042E">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0948CC" w14:textId="77777777" w:rsidR="00550BD4" w:rsidRPr="0087042E" w:rsidRDefault="00550BD4" w:rsidP="00A33BF5">
                  <w:pPr>
                    <w:pStyle w:val="rowtabella0"/>
                    <w:rPr>
                      <w:color w:val="002060"/>
                    </w:rPr>
                  </w:pPr>
                  <w:r w:rsidRPr="0087042E">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3AA3E9" w14:textId="77777777" w:rsidR="00550BD4" w:rsidRPr="0087042E" w:rsidRDefault="00550BD4" w:rsidP="00A33BF5">
                  <w:pPr>
                    <w:pStyle w:val="rowtabella0"/>
                    <w:jc w:val="center"/>
                    <w:rPr>
                      <w:color w:val="002060"/>
                    </w:rPr>
                  </w:pPr>
                  <w:r w:rsidRPr="0087042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AEE767" w14:textId="77777777" w:rsidR="00550BD4" w:rsidRPr="0087042E" w:rsidRDefault="00550BD4" w:rsidP="00A33BF5">
                  <w:pPr>
                    <w:pStyle w:val="rowtabella0"/>
                    <w:jc w:val="center"/>
                    <w:rPr>
                      <w:color w:val="002060"/>
                    </w:rPr>
                  </w:pPr>
                  <w:r w:rsidRPr="0087042E">
                    <w:rPr>
                      <w:color w:val="002060"/>
                    </w:rPr>
                    <w:t> </w:t>
                  </w:r>
                </w:p>
              </w:tc>
            </w:tr>
            <w:tr w:rsidR="00550BD4" w:rsidRPr="0087042E" w14:paraId="60F12E1C"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AFB289" w14:textId="77777777" w:rsidR="00550BD4" w:rsidRPr="0087042E" w:rsidRDefault="00550BD4" w:rsidP="00A33BF5">
                  <w:pPr>
                    <w:pStyle w:val="rowtabella0"/>
                    <w:rPr>
                      <w:color w:val="002060"/>
                    </w:rPr>
                  </w:pPr>
                  <w:r w:rsidRPr="0087042E">
                    <w:rPr>
                      <w:color w:val="002060"/>
                    </w:rPr>
                    <w:lastRenderedPageBreak/>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610EAE" w14:textId="77777777" w:rsidR="00550BD4" w:rsidRPr="0087042E" w:rsidRDefault="00550BD4" w:rsidP="00A33BF5">
                  <w:pPr>
                    <w:pStyle w:val="rowtabella0"/>
                    <w:rPr>
                      <w:color w:val="002060"/>
                    </w:rPr>
                  </w:pPr>
                  <w:r w:rsidRPr="0087042E">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7D0C0A" w14:textId="77777777" w:rsidR="00550BD4" w:rsidRPr="0087042E" w:rsidRDefault="00550BD4" w:rsidP="00A33BF5">
                  <w:pPr>
                    <w:pStyle w:val="rowtabella0"/>
                    <w:jc w:val="center"/>
                    <w:rPr>
                      <w:color w:val="002060"/>
                    </w:rPr>
                  </w:pPr>
                  <w:r w:rsidRPr="0087042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43CBE0" w14:textId="77777777" w:rsidR="00550BD4" w:rsidRPr="0087042E" w:rsidRDefault="00550BD4" w:rsidP="00A33BF5">
                  <w:pPr>
                    <w:pStyle w:val="rowtabella0"/>
                    <w:jc w:val="center"/>
                    <w:rPr>
                      <w:color w:val="002060"/>
                    </w:rPr>
                  </w:pPr>
                  <w:r w:rsidRPr="0087042E">
                    <w:rPr>
                      <w:color w:val="002060"/>
                    </w:rPr>
                    <w:t> </w:t>
                  </w:r>
                </w:p>
              </w:tc>
            </w:tr>
            <w:tr w:rsidR="00550BD4" w:rsidRPr="0087042E" w14:paraId="14C8050F"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82CAEE" w14:textId="77777777" w:rsidR="00550BD4" w:rsidRPr="0087042E" w:rsidRDefault="00550BD4" w:rsidP="00A33BF5">
                  <w:pPr>
                    <w:pStyle w:val="rowtabella0"/>
                    <w:rPr>
                      <w:color w:val="002060"/>
                    </w:rPr>
                  </w:pPr>
                  <w:r w:rsidRPr="0087042E">
                    <w:rPr>
                      <w:color w:val="002060"/>
                    </w:rPr>
                    <w:t>NEW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AFCF5E" w14:textId="77777777" w:rsidR="00550BD4" w:rsidRPr="0087042E" w:rsidRDefault="00550BD4" w:rsidP="00A33BF5">
                  <w:pPr>
                    <w:pStyle w:val="rowtabella0"/>
                    <w:rPr>
                      <w:color w:val="002060"/>
                    </w:rPr>
                  </w:pPr>
                  <w:r w:rsidRPr="0087042E">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B35138" w14:textId="77777777" w:rsidR="00550BD4" w:rsidRPr="0087042E" w:rsidRDefault="00550BD4" w:rsidP="00A33BF5">
                  <w:pPr>
                    <w:pStyle w:val="rowtabella0"/>
                    <w:jc w:val="center"/>
                    <w:rPr>
                      <w:color w:val="002060"/>
                    </w:rPr>
                  </w:pPr>
                  <w:r w:rsidRPr="0087042E">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3FA5CA" w14:textId="77777777" w:rsidR="00550BD4" w:rsidRPr="0087042E" w:rsidRDefault="00550BD4" w:rsidP="00A33BF5">
                  <w:pPr>
                    <w:pStyle w:val="rowtabella0"/>
                    <w:jc w:val="center"/>
                    <w:rPr>
                      <w:color w:val="002060"/>
                    </w:rPr>
                  </w:pPr>
                  <w:r w:rsidRPr="0087042E">
                    <w:rPr>
                      <w:color w:val="002060"/>
                    </w:rPr>
                    <w:t> </w:t>
                  </w:r>
                </w:p>
              </w:tc>
            </w:tr>
            <w:tr w:rsidR="00550BD4" w:rsidRPr="0087042E" w14:paraId="62B5E4B6"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76DFA6" w14:textId="77777777" w:rsidR="00550BD4" w:rsidRPr="0087042E" w:rsidRDefault="00550BD4" w:rsidP="00A33BF5">
                  <w:pPr>
                    <w:pStyle w:val="rowtabella0"/>
                    <w:rPr>
                      <w:color w:val="002060"/>
                    </w:rPr>
                  </w:pPr>
                  <w:r w:rsidRPr="0087042E">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6EBCEB" w14:textId="77777777" w:rsidR="00550BD4" w:rsidRPr="0087042E" w:rsidRDefault="00550BD4" w:rsidP="00A33BF5">
                  <w:pPr>
                    <w:pStyle w:val="rowtabella0"/>
                    <w:rPr>
                      <w:color w:val="002060"/>
                    </w:rPr>
                  </w:pPr>
                  <w:r w:rsidRPr="0087042E">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526681" w14:textId="77777777" w:rsidR="00550BD4" w:rsidRPr="0087042E" w:rsidRDefault="00550BD4" w:rsidP="00A33BF5">
                  <w:pPr>
                    <w:pStyle w:val="rowtabella0"/>
                    <w:jc w:val="center"/>
                    <w:rPr>
                      <w:color w:val="002060"/>
                    </w:rPr>
                  </w:pPr>
                  <w:r w:rsidRPr="0087042E">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332241" w14:textId="77777777" w:rsidR="00550BD4" w:rsidRPr="0087042E" w:rsidRDefault="00550BD4" w:rsidP="00A33BF5">
                  <w:pPr>
                    <w:pStyle w:val="rowtabella0"/>
                    <w:jc w:val="center"/>
                    <w:rPr>
                      <w:color w:val="002060"/>
                    </w:rPr>
                  </w:pPr>
                  <w:r w:rsidRPr="0087042E">
                    <w:rPr>
                      <w:color w:val="002060"/>
                    </w:rPr>
                    <w:t> </w:t>
                  </w:r>
                </w:p>
              </w:tc>
            </w:tr>
            <w:tr w:rsidR="00550BD4" w:rsidRPr="0087042E" w14:paraId="4853A931"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1416CB" w14:textId="77777777" w:rsidR="00550BD4" w:rsidRPr="0087042E" w:rsidRDefault="00550BD4" w:rsidP="00A33BF5">
                  <w:pPr>
                    <w:pStyle w:val="rowtabella0"/>
                    <w:rPr>
                      <w:color w:val="002060"/>
                    </w:rPr>
                  </w:pPr>
                  <w:r w:rsidRPr="0087042E">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B738A" w14:textId="77777777" w:rsidR="00550BD4" w:rsidRPr="0087042E" w:rsidRDefault="00550BD4" w:rsidP="00A33BF5">
                  <w:pPr>
                    <w:pStyle w:val="rowtabella0"/>
                    <w:rPr>
                      <w:color w:val="002060"/>
                    </w:rPr>
                  </w:pPr>
                  <w:r w:rsidRPr="0087042E">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C5079" w14:textId="77777777" w:rsidR="00550BD4" w:rsidRPr="0087042E" w:rsidRDefault="00550BD4" w:rsidP="00A33BF5">
                  <w:pPr>
                    <w:pStyle w:val="rowtabella0"/>
                    <w:jc w:val="center"/>
                    <w:rPr>
                      <w:color w:val="002060"/>
                    </w:rPr>
                  </w:pPr>
                  <w:r w:rsidRPr="0087042E">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7F58B" w14:textId="77777777" w:rsidR="00550BD4" w:rsidRPr="0087042E" w:rsidRDefault="00550BD4" w:rsidP="00A33BF5">
                  <w:pPr>
                    <w:pStyle w:val="rowtabella0"/>
                    <w:jc w:val="center"/>
                    <w:rPr>
                      <w:color w:val="002060"/>
                    </w:rPr>
                  </w:pPr>
                  <w:r w:rsidRPr="0087042E">
                    <w:rPr>
                      <w:color w:val="002060"/>
                    </w:rPr>
                    <w:t> </w:t>
                  </w:r>
                </w:p>
              </w:tc>
            </w:tr>
          </w:tbl>
          <w:p w14:paraId="4C8E9285" w14:textId="77777777" w:rsidR="00550BD4" w:rsidRPr="0087042E" w:rsidRDefault="00550BD4" w:rsidP="00A33BF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1E3B27A8"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7CA5E" w14:textId="77777777" w:rsidR="00550BD4" w:rsidRPr="0087042E" w:rsidRDefault="00550BD4" w:rsidP="00A33BF5">
                  <w:pPr>
                    <w:pStyle w:val="headertabella0"/>
                    <w:rPr>
                      <w:color w:val="002060"/>
                    </w:rPr>
                  </w:pPr>
                  <w:r w:rsidRPr="0087042E">
                    <w:rPr>
                      <w:color w:val="002060"/>
                    </w:rPr>
                    <w:lastRenderedPageBreak/>
                    <w:t>GIRONE B - 3 Giornata - R</w:t>
                  </w:r>
                </w:p>
              </w:tc>
            </w:tr>
            <w:tr w:rsidR="00550BD4" w:rsidRPr="0087042E" w14:paraId="17C0FE3E"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6D11A6" w14:textId="77777777" w:rsidR="00550BD4" w:rsidRPr="0087042E" w:rsidRDefault="00550BD4" w:rsidP="00A33BF5">
                  <w:pPr>
                    <w:pStyle w:val="rowtabella0"/>
                    <w:rPr>
                      <w:color w:val="002060"/>
                    </w:rPr>
                  </w:pPr>
                  <w:r w:rsidRPr="0087042E">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B014C" w14:textId="77777777" w:rsidR="00550BD4" w:rsidRPr="0087042E" w:rsidRDefault="00550BD4" w:rsidP="00A33BF5">
                  <w:pPr>
                    <w:pStyle w:val="rowtabella0"/>
                    <w:rPr>
                      <w:color w:val="002060"/>
                    </w:rPr>
                  </w:pPr>
                  <w:r w:rsidRPr="0087042E">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D7AFA" w14:textId="77777777" w:rsidR="00550BD4" w:rsidRPr="0087042E" w:rsidRDefault="00550BD4" w:rsidP="00A33BF5">
                  <w:pPr>
                    <w:pStyle w:val="rowtabella0"/>
                    <w:jc w:val="center"/>
                    <w:rPr>
                      <w:color w:val="002060"/>
                    </w:rPr>
                  </w:pPr>
                  <w:r w:rsidRPr="0087042E">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E3B5C5" w14:textId="77777777" w:rsidR="00550BD4" w:rsidRPr="0087042E" w:rsidRDefault="00550BD4" w:rsidP="00A33BF5">
                  <w:pPr>
                    <w:pStyle w:val="rowtabella0"/>
                    <w:jc w:val="center"/>
                    <w:rPr>
                      <w:color w:val="002060"/>
                    </w:rPr>
                  </w:pPr>
                  <w:r w:rsidRPr="0087042E">
                    <w:rPr>
                      <w:color w:val="002060"/>
                    </w:rPr>
                    <w:t> </w:t>
                  </w:r>
                </w:p>
              </w:tc>
            </w:tr>
            <w:tr w:rsidR="00550BD4" w:rsidRPr="0087042E" w14:paraId="1C005633"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E6426D" w14:textId="77777777" w:rsidR="00550BD4" w:rsidRPr="0087042E" w:rsidRDefault="00550BD4" w:rsidP="00A33BF5">
                  <w:pPr>
                    <w:pStyle w:val="rowtabella0"/>
                    <w:rPr>
                      <w:color w:val="002060"/>
                    </w:rPr>
                  </w:pPr>
                  <w:r w:rsidRPr="0087042E">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8F3F64" w14:textId="77777777" w:rsidR="00550BD4" w:rsidRPr="0087042E" w:rsidRDefault="00550BD4" w:rsidP="00A33BF5">
                  <w:pPr>
                    <w:pStyle w:val="rowtabella0"/>
                    <w:rPr>
                      <w:color w:val="002060"/>
                    </w:rPr>
                  </w:pPr>
                  <w:r w:rsidRPr="0087042E">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7FB977" w14:textId="77777777" w:rsidR="00550BD4" w:rsidRPr="0087042E" w:rsidRDefault="00550BD4" w:rsidP="00A33BF5">
                  <w:pPr>
                    <w:pStyle w:val="rowtabella0"/>
                    <w:jc w:val="center"/>
                    <w:rPr>
                      <w:color w:val="002060"/>
                    </w:rPr>
                  </w:pPr>
                  <w:r w:rsidRPr="0087042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FAF7C7" w14:textId="77777777" w:rsidR="00550BD4" w:rsidRPr="0087042E" w:rsidRDefault="00550BD4" w:rsidP="00A33BF5">
                  <w:pPr>
                    <w:pStyle w:val="rowtabella0"/>
                    <w:jc w:val="center"/>
                    <w:rPr>
                      <w:color w:val="002060"/>
                    </w:rPr>
                  </w:pPr>
                  <w:r w:rsidRPr="0087042E">
                    <w:rPr>
                      <w:color w:val="002060"/>
                    </w:rPr>
                    <w:t> </w:t>
                  </w:r>
                </w:p>
              </w:tc>
            </w:tr>
            <w:tr w:rsidR="00550BD4" w:rsidRPr="0087042E" w14:paraId="664D56A0"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F7B240" w14:textId="77777777" w:rsidR="00550BD4" w:rsidRPr="0087042E" w:rsidRDefault="00550BD4" w:rsidP="00A33BF5">
                  <w:pPr>
                    <w:pStyle w:val="rowtabella0"/>
                    <w:rPr>
                      <w:color w:val="002060"/>
                    </w:rPr>
                  </w:pPr>
                  <w:r w:rsidRPr="0087042E">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7E2547" w14:textId="77777777" w:rsidR="00550BD4" w:rsidRPr="0087042E" w:rsidRDefault="00550BD4" w:rsidP="00A33BF5">
                  <w:pPr>
                    <w:pStyle w:val="rowtabella0"/>
                    <w:rPr>
                      <w:color w:val="002060"/>
                    </w:rPr>
                  </w:pPr>
                  <w:r w:rsidRPr="0087042E">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690170" w14:textId="77777777" w:rsidR="00550BD4" w:rsidRPr="0087042E" w:rsidRDefault="00550BD4" w:rsidP="00A33BF5">
                  <w:pPr>
                    <w:pStyle w:val="rowtabella0"/>
                    <w:jc w:val="center"/>
                    <w:rPr>
                      <w:color w:val="002060"/>
                    </w:rPr>
                  </w:pPr>
                  <w:r w:rsidRPr="0087042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690E0F" w14:textId="77777777" w:rsidR="00550BD4" w:rsidRPr="0087042E" w:rsidRDefault="00550BD4" w:rsidP="00A33BF5">
                  <w:pPr>
                    <w:pStyle w:val="rowtabella0"/>
                    <w:jc w:val="center"/>
                    <w:rPr>
                      <w:color w:val="002060"/>
                    </w:rPr>
                  </w:pPr>
                  <w:r w:rsidRPr="0087042E">
                    <w:rPr>
                      <w:color w:val="002060"/>
                    </w:rPr>
                    <w:t> </w:t>
                  </w:r>
                </w:p>
              </w:tc>
            </w:tr>
            <w:tr w:rsidR="00550BD4" w:rsidRPr="0087042E" w14:paraId="298E4A65"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0117A9" w14:textId="77777777" w:rsidR="00550BD4" w:rsidRPr="0087042E" w:rsidRDefault="00550BD4" w:rsidP="00A33BF5">
                  <w:pPr>
                    <w:pStyle w:val="rowtabella0"/>
                    <w:rPr>
                      <w:color w:val="002060"/>
                    </w:rPr>
                  </w:pPr>
                  <w:r w:rsidRPr="0087042E">
                    <w:rPr>
                      <w:color w:val="002060"/>
                    </w:rPr>
                    <w:lastRenderedPageBreak/>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F57894" w14:textId="77777777" w:rsidR="00550BD4" w:rsidRPr="0087042E" w:rsidRDefault="00550BD4" w:rsidP="00A33BF5">
                  <w:pPr>
                    <w:pStyle w:val="rowtabella0"/>
                    <w:rPr>
                      <w:color w:val="002060"/>
                    </w:rPr>
                  </w:pPr>
                  <w:r w:rsidRPr="0087042E">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1F727F" w14:textId="77777777" w:rsidR="00550BD4" w:rsidRPr="0087042E" w:rsidRDefault="00550BD4" w:rsidP="00A33BF5">
                  <w:pPr>
                    <w:pStyle w:val="rowtabella0"/>
                    <w:jc w:val="center"/>
                    <w:rPr>
                      <w:color w:val="002060"/>
                    </w:rPr>
                  </w:pPr>
                  <w:r w:rsidRPr="0087042E">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785CD6" w14:textId="77777777" w:rsidR="00550BD4" w:rsidRPr="0087042E" w:rsidRDefault="00550BD4" w:rsidP="00A33BF5">
                  <w:pPr>
                    <w:pStyle w:val="rowtabella0"/>
                    <w:jc w:val="center"/>
                    <w:rPr>
                      <w:color w:val="002060"/>
                    </w:rPr>
                  </w:pPr>
                  <w:r w:rsidRPr="0087042E">
                    <w:rPr>
                      <w:color w:val="002060"/>
                    </w:rPr>
                    <w:t> </w:t>
                  </w:r>
                </w:p>
              </w:tc>
            </w:tr>
            <w:tr w:rsidR="00550BD4" w:rsidRPr="0087042E" w14:paraId="746C7669"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C8D790" w14:textId="77777777" w:rsidR="00550BD4" w:rsidRPr="0087042E" w:rsidRDefault="00550BD4" w:rsidP="00A33BF5">
                  <w:pPr>
                    <w:pStyle w:val="rowtabella0"/>
                    <w:rPr>
                      <w:color w:val="002060"/>
                    </w:rPr>
                  </w:pPr>
                  <w:r w:rsidRPr="0087042E">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02851A" w14:textId="77777777" w:rsidR="00550BD4" w:rsidRPr="0087042E" w:rsidRDefault="00550BD4" w:rsidP="00A33BF5">
                  <w:pPr>
                    <w:pStyle w:val="rowtabella0"/>
                    <w:rPr>
                      <w:color w:val="002060"/>
                    </w:rPr>
                  </w:pPr>
                  <w:r w:rsidRPr="0087042E">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B935D3" w14:textId="77777777" w:rsidR="00550BD4" w:rsidRPr="0087042E" w:rsidRDefault="00550BD4" w:rsidP="00A33BF5">
                  <w:pPr>
                    <w:pStyle w:val="rowtabella0"/>
                    <w:jc w:val="center"/>
                    <w:rPr>
                      <w:color w:val="002060"/>
                    </w:rPr>
                  </w:pPr>
                  <w:r w:rsidRPr="0087042E">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52B165" w14:textId="77777777" w:rsidR="00550BD4" w:rsidRPr="0087042E" w:rsidRDefault="00550BD4" w:rsidP="00A33BF5">
                  <w:pPr>
                    <w:pStyle w:val="rowtabella0"/>
                    <w:jc w:val="center"/>
                    <w:rPr>
                      <w:color w:val="002060"/>
                    </w:rPr>
                  </w:pPr>
                  <w:r w:rsidRPr="0087042E">
                    <w:rPr>
                      <w:color w:val="002060"/>
                    </w:rPr>
                    <w:t> </w:t>
                  </w:r>
                </w:p>
              </w:tc>
            </w:tr>
            <w:tr w:rsidR="00550BD4" w:rsidRPr="0087042E" w14:paraId="27EB9C46"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078AC4" w14:textId="77777777" w:rsidR="00550BD4" w:rsidRPr="0087042E" w:rsidRDefault="00550BD4" w:rsidP="00A33BF5">
                  <w:pPr>
                    <w:pStyle w:val="rowtabella0"/>
                    <w:rPr>
                      <w:color w:val="002060"/>
                    </w:rPr>
                  </w:pPr>
                  <w:r w:rsidRPr="0087042E">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6334FB" w14:textId="77777777" w:rsidR="00550BD4" w:rsidRPr="0087042E" w:rsidRDefault="00550BD4" w:rsidP="00A33BF5">
                  <w:pPr>
                    <w:pStyle w:val="rowtabella0"/>
                    <w:rPr>
                      <w:color w:val="002060"/>
                    </w:rPr>
                  </w:pPr>
                  <w:r w:rsidRPr="0087042E">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F4485E" w14:textId="77777777" w:rsidR="00550BD4" w:rsidRPr="0087042E" w:rsidRDefault="00550BD4" w:rsidP="00A33BF5">
                  <w:pPr>
                    <w:pStyle w:val="rowtabella0"/>
                    <w:jc w:val="center"/>
                    <w:rPr>
                      <w:color w:val="002060"/>
                    </w:rPr>
                  </w:pPr>
                  <w:r w:rsidRPr="0087042E">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8914B0" w14:textId="77777777" w:rsidR="00550BD4" w:rsidRPr="0087042E" w:rsidRDefault="00550BD4" w:rsidP="00A33BF5">
                  <w:pPr>
                    <w:pStyle w:val="rowtabella0"/>
                    <w:jc w:val="center"/>
                    <w:rPr>
                      <w:color w:val="002060"/>
                    </w:rPr>
                  </w:pPr>
                  <w:r w:rsidRPr="0087042E">
                    <w:rPr>
                      <w:color w:val="002060"/>
                    </w:rPr>
                    <w:t> </w:t>
                  </w:r>
                </w:p>
              </w:tc>
            </w:tr>
            <w:tr w:rsidR="00550BD4" w:rsidRPr="0087042E" w14:paraId="6193E928"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D6F855" w14:textId="77777777" w:rsidR="00550BD4" w:rsidRPr="0087042E" w:rsidRDefault="00550BD4" w:rsidP="00A33BF5">
                  <w:pPr>
                    <w:pStyle w:val="rowtabella0"/>
                    <w:rPr>
                      <w:color w:val="002060"/>
                    </w:rPr>
                  </w:pPr>
                  <w:r w:rsidRPr="0087042E">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1929F" w14:textId="77777777" w:rsidR="00550BD4" w:rsidRPr="0087042E" w:rsidRDefault="00550BD4" w:rsidP="00A33BF5">
                  <w:pPr>
                    <w:pStyle w:val="rowtabella0"/>
                    <w:rPr>
                      <w:color w:val="002060"/>
                    </w:rPr>
                  </w:pPr>
                  <w:r w:rsidRPr="0087042E">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2AB03" w14:textId="77777777" w:rsidR="00550BD4" w:rsidRPr="0087042E" w:rsidRDefault="00550BD4" w:rsidP="00A33BF5">
                  <w:pPr>
                    <w:pStyle w:val="rowtabella0"/>
                    <w:jc w:val="center"/>
                    <w:rPr>
                      <w:color w:val="002060"/>
                    </w:rPr>
                  </w:pPr>
                  <w:r w:rsidRPr="0087042E">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77658" w14:textId="77777777" w:rsidR="00550BD4" w:rsidRPr="0087042E" w:rsidRDefault="00550BD4" w:rsidP="00A33BF5">
                  <w:pPr>
                    <w:pStyle w:val="rowtabella0"/>
                    <w:jc w:val="center"/>
                    <w:rPr>
                      <w:color w:val="002060"/>
                    </w:rPr>
                  </w:pPr>
                  <w:r w:rsidRPr="0087042E">
                    <w:rPr>
                      <w:color w:val="002060"/>
                    </w:rPr>
                    <w:t> </w:t>
                  </w:r>
                </w:p>
              </w:tc>
            </w:tr>
            <w:tr w:rsidR="00550BD4" w:rsidRPr="0087042E" w14:paraId="647DD36E"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02647F8C" w14:textId="77777777" w:rsidR="00550BD4" w:rsidRPr="0087042E" w:rsidRDefault="00550BD4" w:rsidP="00A33BF5">
                  <w:pPr>
                    <w:pStyle w:val="rowtabella0"/>
                    <w:rPr>
                      <w:color w:val="002060"/>
                    </w:rPr>
                  </w:pPr>
                  <w:r w:rsidRPr="0087042E">
                    <w:rPr>
                      <w:color w:val="002060"/>
                    </w:rPr>
                    <w:t>(1) - disputata il 28/01/2023</w:t>
                  </w:r>
                </w:p>
              </w:tc>
            </w:tr>
          </w:tbl>
          <w:p w14:paraId="4A251E4C" w14:textId="77777777" w:rsidR="00550BD4" w:rsidRPr="0087042E" w:rsidRDefault="00550BD4" w:rsidP="00A33BF5">
            <w:pPr>
              <w:rPr>
                <w:color w:val="002060"/>
              </w:rPr>
            </w:pPr>
          </w:p>
        </w:tc>
      </w:tr>
    </w:tbl>
    <w:p w14:paraId="09DAC042" w14:textId="77777777" w:rsidR="00550BD4" w:rsidRPr="0087042E" w:rsidRDefault="00550BD4" w:rsidP="00550BD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0BD4" w:rsidRPr="0087042E" w14:paraId="217FD8B5"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49B96940"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E5AAD" w14:textId="77777777" w:rsidR="00550BD4" w:rsidRPr="0087042E" w:rsidRDefault="00550BD4" w:rsidP="00A33BF5">
                  <w:pPr>
                    <w:pStyle w:val="headertabella0"/>
                    <w:rPr>
                      <w:color w:val="002060"/>
                    </w:rPr>
                  </w:pPr>
                  <w:r w:rsidRPr="0087042E">
                    <w:rPr>
                      <w:color w:val="002060"/>
                    </w:rPr>
                    <w:t>GIRONE C - 3 Giornata - R</w:t>
                  </w:r>
                </w:p>
              </w:tc>
            </w:tr>
            <w:tr w:rsidR="00550BD4" w:rsidRPr="0087042E" w14:paraId="48081937"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07A440" w14:textId="77777777" w:rsidR="00550BD4" w:rsidRPr="0087042E" w:rsidRDefault="00550BD4" w:rsidP="00A33BF5">
                  <w:pPr>
                    <w:pStyle w:val="rowtabella0"/>
                    <w:rPr>
                      <w:color w:val="002060"/>
                    </w:rPr>
                  </w:pPr>
                  <w:r w:rsidRPr="0087042E">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50995" w14:textId="77777777" w:rsidR="00550BD4" w:rsidRPr="0087042E" w:rsidRDefault="00550BD4" w:rsidP="00A33BF5">
                  <w:pPr>
                    <w:pStyle w:val="rowtabella0"/>
                    <w:rPr>
                      <w:color w:val="002060"/>
                    </w:rPr>
                  </w:pPr>
                  <w:r w:rsidRPr="0087042E">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D8D45" w14:textId="77777777" w:rsidR="00550BD4" w:rsidRPr="0087042E" w:rsidRDefault="00550BD4" w:rsidP="00A33BF5">
                  <w:pPr>
                    <w:pStyle w:val="rowtabella0"/>
                    <w:jc w:val="center"/>
                    <w:rPr>
                      <w:color w:val="002060"/>
                    </w:rPr>
                  </w:pPr>
                  <w:r w:rsidRPr="0087042E">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E15860" w14:textId="77777777" w:rsidR="00550BD4" w:rsidRPr="0087042E" w:rsidRDefault="00550BD4" w:rsidP="00A33BF5">
                  <w:pPr>
                    <w:pStyle w:val="rowtabella0"/>
                    <w:jc w:val="center"/>
                    <w:rPr>
                      <w:color w:val="002060"/>
                    </w:rPr>
                  </w:pPr>
                  <w:r w:rsidRPr="0087042E">
                    <w:rPr>
                      <w:color w:val="002060"/>
                    </w:rPr>
                    <w:t> </w:t>
                  </w:r>
                </w:p>
              </w:tc>
            </w:tr>
            <w:tr w:rsidR="00550BD4" w:rsidRPr="0087042E" w14:paraId="71000FB0"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BC319D" w14:textId="77777777" w:rsidR="00550BD4" w:rsidRPr="0087042E" w:rsidRDefault="00550BD4" w:rsidP="00A33BF5">
                  <w:pPr>
                    <w:pStyle w:val="rowtabella0"/>
                    <w:rPr>
                      <w:color w:val="002060"/>
                    </w:rPr>
                  </w:pPr>
                  <w:r w:rsidRPr="0087042E">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C83DAF" w14:textId="77777777" w:rsidR="00550BD4" w:rsidRPr="0087042E" w:rsidRDefault="00550BD4" w:rsidP="00A33BF5">
                  <w:pPr>
                    <w:pStyle w:val="rowtabella0"/>
                    <w:rPr>
                      <w:color w:val="002060"/>
                    </w:rPr>
                  </w:pPr>
                  <w:r w:rsidRPr="0087042E">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F340E8" w14:textId="77777777" w:rsidR="00550BD4" w:rsidRPr="0087042E" w:rsidRDefault="00550BD4" w:rsidP="00A33BF5">
                  <w:pPr>
                    <w:pStyle w:val="rowtabella0"/>
                    <w:jc w:val="center"/>
                    <w:rPr>
                      <w:color w:val="002060"/>
                    </w:rPr>
                  </w:pPr>
                  <w:r w:rsidRPr="0087042E">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0DF86B" w14:textId="77777777" w:rsidR="00550BD4" w:rsidRPr="0087042E" w:rsidRDefault="00550BD4" w:rsidP="00A33BF5">
                  <w:pPr>
                    <w:pStyle w:val="rowtabella0"/>
                    <w:jc w:val="center"/>
                    <w:rPr>
                      <w:color w:val="002060"/>
                    </w:rPr>
                  </w:pPr>
                  <w:r w:rsidRPr="0087042E">
                    <w:rPr>
                      <w:color w:val="002060"/>
                    </w:rPr>
                    <w:t> </w:t>
                  </w:r>
                </w:p>
              </w:tc>
            </w:tr>
            <w:tr w:rsidR="00550BD4" w:rsidRPr="0087042E" w14:paraId="4A9A85B5"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66C594" w14:textId="77777777" w:rsidR="00550BD4" w:rsidRPr="0087042E" w:rsidRDefault="00550BD4" w:rsidP="00A33BF5">
                  <w:pPr>
                    <w:pStyle w:val="rowtabella0"/>
                    <w:rPr>
                      <w:color w:val="002060"/>
                    </w:rPr>
                  </w:pPr>
                  <w:r w:rsidRPr="0087042E">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B6954F" w14:textId="77777777" w:rsidR="00550BD4" w:rsidRPr="0087042E" w:rsidRDefault="00550BD4" w:rsidP="00A33BF5">
                  <w:pPr>
                    <w:pStyle w:val="rowtabella0"/>
                    <w:rPr>
                      <w:color w:val="002060"/>
                    </w:rPr>
                  </w:pPr>
                  <w:r w:rsidRPr="0087042E">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8AC9AC" w14:textId="77777777" w:rsidR="00550BD4" w:rsidRPr="0087042E" w:rsidRDefault="00550BD4" w:rsidP="00A33BF5">
                  <w:pPr>
                    <w:pStyle w:val="rowtabella0"/>
                    <w:jc w:val="center"/>
                    <w:rPr>
                      <w:color w:val="002060"/>
                    </w:rPr>
                  </w:pPr>
                  <w:r w:rsidRPr="0087042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679A62" w14:textId="77777777" w:rsidR="00550BD4" w:rsidRPr="0087042E" w:rsidRDefault="00550BD4" w:rsidP="00A33BF5">
                  <w:pPr>
                    <w:pStyle w:val="rowtabella0"/>
                    <w:jc w:val="center"/>
                    <w:rPr>
                      <w:color w:val="002060"/>
                    </w:rPr>
                  </w:pPr>
                  <w:r w:rsidRPr="0087042E">
                    <w:rPr>
                      <w:color w:val="002060"/>
                    </w:rPr>
                    <w:t> </w:t>
                  </w:r>
                </w:p>
              </w:tc>
            </w:tr>
            <w:tr w:rsidR="00550BD4" w:rsidRPr="0087042E" w14:paraId="378F06CD"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083E02" w14:textId="77777777" w:rsidR="00550BD4" w:rsidRPr="0087042E" w:rsidRDefault="00550BD4" w:rsidP="00A33BF5">
                  <w:pPr>
                    <w:pStyle w:val="rowtabella0"/>
                    <w:rPr>
                      <w:color w:val="002060"/>
                    </w:rPr>
                  </w:pPr>
                  <w:r w:rsidRPr="0087042E">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3F909E" w14:textId="77777777" w:rsidR="00550BD4" w:rsidRPr="0087042E" w:rsidRDefault="00550BD4" w:rsidP="00A33BF5">
                  <w:pPr>
                    <w:pStyle w:val="rowtabella0"/>
                    <w:rPr>
                      <w:color w:val="002060"/>
                    </w:rPr>
                  </w:pPr>
                  <w:r w:rsidRPr="0087042E">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9BD896" w14:textId="77777777" w:rsidR="00550BD4" w:rsidRPr="0087042E" w:rsidRDefault="00550BD4" w:rsidP="00A33BF5">
                  <w:pPr>
                    <w:pStyle w:val="rowtabella0"/>
                    <w:jc w:val="center"/>
                    <w:rPr>
                      <w:color w:val="002060"/>
                    </w:rPr>
                  </w:pPr>
                  <w:r w:rsidRPr="0087042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D0CE80" w14:textId="77777777" w:rsidR="00550BD4" w:rsidRPr="0087042E" w:rsidRDefault="00550BD4" w:rsidP="00A33BF5">
                  <w:pPr>
                    <w:pStyle w:val="rowtabella0"/>
                    <w:jc w:val="center"/>
                    <w:rPr>
                      <w:color w:val="002060"/>
                    </w:rPr>
                  </w:pPr>
                  <w:r w:rsidRPr="0087042E">
                    <w:rPr>
                      <w:color w:val="002060"/>
                    </w:rPr>
                    <w:t> </w:t>
                  </w:r>
                </w:p>
              </w:tc>
            </w:tr>
            <w:tr w:rsidR="00550BD4" w:rsidRPr="0087042E" w14:paraId="2C5FA865"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04BB85" w14:textId="77777777" w:rsidR="00550BD4" w:rsidRPr="0087042E" w:rsidRDefault="00550BD4" w:rsidP="00A33BF5">
                  <w:pPr>
                    <w:pStyle w:val="rowtabella0"/>
                    <w:rPr>
                      <w:color w:val="002060"/>
                    </w:rPr>
                  </w:pPr>
                  <w:r w:rsidRPr="0087042E">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9A9703" w14:textId="77777777" w:rsidR="00550BD4" w:rsidRPr="0087042E" w:rsidRDefault="00550BD4" w:rsidP="00A33BF5">
                  <w:pPr>
                    <w:pStyle w:val="rowtabella0"/>
                    <w:rPr>
                      <w:color w:val="002060"/>
                    </w:rPr>
                  </w:pPr>
                  <w:r w:rsidRPr="0087042E">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A022AF" w14:textId="77777777" w:rsidR="00550BD4" w:rsidRPr="0087042E" w:rsidRDefault="00550BD4" w:rsidP="00A33BF5">
                  <w:pPr>
                    <w:pStyle w:val="rowtabella0"/>
                    <w:jc w:val="center"/>
                    <w:rPr>
                      <w:color w:val="002060"/>
                    </w:rPr>
                  </w:pPr>
                  <w:r w:rsidRPr="0087042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5F7030" w14:textId="77777777" w:rsidR="00550BD4" w:rsidRPr="0087042E" w:rsidRDefault="00550BD4" w:rsidP="00A33BF5">
                  <w:pPr>
                    <w:pStyle w:val="rowtabella0"/>
                    <w:jc w:val="center"/>
                    <w:rPr>
                      <w:color w:val="002060"/>
                    </w:rPr>
                  </w:pPr>
                  <w:r w:rsidRPr="0087042E">
                    <w:rPr>
                      <w:color w:val="002060"/>
                    </w:rPr>
                    <w:t> </w:t>
                  </w:r>
                </w:p>
              </w:tc>
            </w:tr>
            <w:tr w:rsidR="00550BD4" w:rsidRPr="0087042E" w14:paraId="3A630734"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CC050D" w14:textId="77777777" w:rsidR="00550BD4" w:rsidRPr="0087042E" w:rsidRDefault="00550BD4" w:rsidP="00A33BF5">
                  <w:pPr>
                    <w:pStyle w:val="rowtabella0"/>
                    <w:rPr>
                      <w:color w:val="002060"/>
                    </w:rPr>
                  </w:pPr>
                  <w:r w:rsidRPr="0087042E">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EAC62C" w14:textId="77777777" w:rsidR="00550BD4" w:rsidRPr="0087042E" w:rsidRDefault="00550BD4" w:rsidP="00A33BF5">
                  <w:pPr>
                    <w:pStyle w:val="rowtabella0"/>
                    <w:rPr>
                      <w:color w:val="002060"/>
                    </w:rPr>
                  </w:pPr>
                  <w:r w:rsidRPr="0087042E">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C168F6" w14:textId="77777777" w:rsidR="00550BD4" w:rsidRPr="0087042E" w:rsidRDefault="00550BD4" w:rsidP="00A33BF5">
                  <w:pPr>
                    <w:pStyle w:val="rowtabella0"/>
                    <w:jc w:val="center"/>
                    <w:rPr>
                      <w:color w:val="002060"/>
                    </w:rPr>
                  </w:pPr>
                  <w:r w:rsidRPr="0087042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E4A38D" w14:textId="77777777" w:rsidR="00550BD4" w:rsidRPr="0087042E" w:rsidRDefault="00550BD4" w:rsidP="00A33BF5">
                  <w:pPr>
                    <w:pStyle w:val="rowtabella0"/>
                    <w:jc w:val="center"/>
                    <w:rPr>
                      <w:color w:val="002060"/>
                    </w:rPr>
                  </w:pPr>
                  <w:r w:rsidRPr="0087042E">
                    <w:rPr>
                      <w:color w:val="002060"/>
                    </w:rPr>
                    <w:t> </w:t>
                  </w:r>
                </w:p>
              </w:tc>
            </w:tr>
            <w:tr w:rsidR="00550BD4" w:rsidRPr="0087042E" w14:paraId="16578F56"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82B76" w14:textId="77777777" w:rsidR="00550BD4" w:rsidRPr="0087042E" w:rsidRDefault="00550BD4" w:rsidP="00A33BF5">
                  <w:pPr>
                    <w:pStyle w:val="rowtabella0"/>
                    <w:rPr>
                      <w:color w:val="002060"/>
                    </w:rPr>
                  </w:pPr>
                  <w:r w:rsidRPr="0087042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811FA" w14:textId="77777777" w:rsidR="00550BD4" w:rsidRPr="0087042E" w:rsidRDefault="00550BD4" w:rsidP="00A33BF5">
                  <w:pPr>
                    <w:pStyle w:val="rowtabella0"/>
                    <w:rPr>
                      <w:color w:val="002060"/>
                    </w:rPr>
                  </w:pPr>
                  <w:r w:rsidRPr="0087042E">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681EF" w14:textId="77777777" w:rsidR="00550BD4" w:rsidRPr="0087042E" w:rsidRDefault="00550BD4" w:rsidP="00A33BF5">
                  <w:pPr>
                    <w:pStyle w:val="rowtabella0"/>
                    <w:jc w:val="center"/>
                    <w:rPr>
                      <w:color w:val="002060"/>
                    </w:rPr>
                  </w:pPr>
                  <w:r w:rsidRPr="0087042E">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366B2" w14:textId="77777777" w:rsidR="00550BD4" w:rsidRPr="0087042E" w:rsidRDefault="00550BD4" w:rsidP="00A33BF5">
                  <w:pPr>
                    <w:pStyle w:val="rowtabella0"/>
                    <w:jc w:val="center"/>
                    <w:rPr>
                      <w:color w:val="002060"/>
                    </w:rPr>
                  </w:pPr>
                  <w:r w:rsidRPr="0087042E">
                    <w:rPr>
                      <w:color w:val="002060"/>
                    </w:rPr>
                    <w:t> </w:t>
                  </w:r>
                </w:p>
              </w:tc>
            </w:tr>
          </w:tbl>
          <w:p w14:paraId="38229376" w14:textId="77777777" w:rsidR="00550BD4" w:rsidRPr="0087042E" w:rsidRDefault="00550BD4" w:rsidP="00A33BF5">
            <w:pPr>
              <w:rPr>
                <w:color w:val="002060"/>
              </w:rPr>
            </w:pPr>
          </w:p>
        </w:tc>
      </w:tr>
    </w:tbl>
    <w:p w14:paraId="40A94C21" w14:textId="77777777" w:rsidR="00550BD4" w:rsidRPr="0087042E" w:rsidRDefault="00550BD4" w:rsidP="00550BD4">
      <w:pPr>
        <w:pStyle w:val="breakline"/>
        <w:rPr>
          <w:rFonts w:eastAsiaTheme="minorEastAsia"/>
          <w:color w:val="002060"/>
        </w:rPr>
      </w:pPr>
    </w:p>
    <w:p w14:paraId="39DA668E" w14:textId="77777777" w:rsidR="00550BD4" w:rsidRPr="0087042E" w:rsidRDefault="00550BD4" w:rsidP="00550BD4">
      <w:pPr>
        <w:pStyle w:val="breakline"/>
        <w:rPr>
          <w:color w:val="002060"/>
        </w:rPr>
      </w:pPr>
    </w:p>
    <w:p w14:paraId="0A9D23E4" w14:textId="77777777" w:rsidR="00550BD4" w:rsidRPr="0087042E" w:rsidRDefault="00550BD4" w:rsidP="00550BD4">
      <w:pPr>
        <w:pStyle w:val="titoloprinc0"/>
        <w:rPr>
          <w:color w:val="002060"/>
        </w:rPr>
      </w:pPr>
      <w:r w:rsidRPr="0087042E">
        <w:rPr>
          <w:color w:val="002060"/>
        </w:rPr>
        <w:t>GIUDICE SPORTIVO</w:t>
      </w:r>
    </w:p>
    <w:p w14:paraId="49768E2F" w14:textId="77777777" w:rsidR="00550BD4" w:rsidRPr="0087042E" w:rsidRDefault="00550BD4" w:rsidP="00550BD4">
      <w:pPr>
        <w:pStyle w:val="diffida"/>
        <w:rPr>
          <w:color w:val="002060"/>
        </w:rPr>
      </w:pPr>
      <w:r w:rsidRPr="0087042E">
        <w:rPr>
          <w:color w:val="002060"/>
        </w:rPr>
        <w:t>Il Giudice Sportivo Avv. Agnese Lazzaretti, con l'assistenza del segretario Angelo Castellana, nella seduta del 01/02/2023, ha adottato le decisioni che di seguito integralmente si riportano:</w:t>
      </w:r>
    </w:p>
    <w:p w14:paraId="64398F4B" w14:textId="77777777" w:rsidR="00550BD4" w:rsidRPr="0087042E" w:rsidRDefault="00550BD4" w:rsidP="00550BD4">
      <w:pPr>
        <w:pStyle w:val="titolo10"/>
        <w:rPr>
          <w:color w:val="002060"/>
        </w:rPr>
      </w:pPr>
      <w:r w:rsidRPr="0087042E">
        <w:rPr>
          <w:color w:val="002060"/>
        </w:rPr>
        <w:t xml:space="preserve">GARE DEL 27/ 1/2023 </w:t>
      </w:r>
    </w:p>
    <w:p w14:paraId="0F3B1182" w14:textId="77777777" w:rsidR="00550BD4" w:rsidRPr="0087042E" w:rsidRDefault="00550BD4" w:rsidP="00550BD4">
      <w:pPr>
        <w:pStyle w:val="titolo7a"/>
        <w:rPr>
          <w:color w:val="002060"/>
        </w:rPr>
      </w:pPr>
      <w:r w:rsidRPr="0087042E">
        <w:rPr>
          <w:color w:val="002060"/>
        </w:rPr>
        <w:t xml:space="preserve">PROVVEDIMENTI DISCIPLINARI </w:t>
      </w:r>
    </w:p>
    <w:p w14:paraId="681B52DC"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7B46A952" w14:textId="77777777" w:rsidR="00550BD4" w:rsidRPr="0087042E" w:rsidRDefault="00550BD4" w:rsidP="00550BD4">
      <w:pPr>
        <w:pStyle w:val="titolo30"/>
        <w:rPr>
          <w:color w:val="002060"/>
        </w:rPr>
      </w:pPr>
      <w:r w:rsidRPr="0087042E">
        <w:rPr>
          <w:color w:val="002060"/>
        </w:rPr>
        <w:t xml:space="preserve">DIRIGENTI </w:t>
      </w:r>
    </w:p>
    <w:p w14:paraId="60DAA21A" w14:textId="77777777" w:rsidR="00550BD4" w:rsidRPr="0087042E" w:rsidRDefault="00550BD4" w:rsidP="00550BD4">
      <w:pPr>
        <w:pStyle w:val="titolo20"/>
        <w:rPr>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37C7A777" w14:textId="77777777" w:rsidTr="00A33BF5">
        <w:tc>
          <w:tcPr>
            <w:tcW w:w="2200" w:type="dxa"/>
            <w:tcMar>
              <w:top w:w="20" w:type="dxa"/>
              <w:left w:w="20" w:type="dxa"/>
              <w:bottom w:w="20" w:type="dxa"/>
              <w:right w:w="20" w:type="dxa"/>
            </w:tcMar>
            <w:vAlign w:val="center"/>
            <w:hideMark/>
          </w:tcPr>
          <w:p w14:paraId="3E89AE44" w14:textId="77777777" w:rsidR="00550BD4" w:rsidRPr="0087042E" w:rsidRDefault="00550BD4" w:rsidP="00A33BF5">
            <w:pPr>
              <w:pStyle w:val="movimento"/>
              <w:rPr>
                <w:color w:val="002060"/>
              </w:rPr>
            </w:pPr>
            <w:r w:rsidRPr="0087042E">
              <w:rPr>
                <w:color w:val="002060"/>
              </w:rPr>
              <w:t>BRASILI AUGUSTO</w:t>
            </w:r>
          </w:p>
        </w:tc>
        <w:tc>
          <w:tcPr>
            <w:tcW w:w="2200" w:type="dxa"/>
            <w:tcMar>
              <w:top w:w="20" w:type="dxa"/>
              <w:left w:w="20" w:type="dxa"/>
              <w:bottom w:w="20" w:type="dxa"/>
              <w:right w:w="20" w:type="dxa"/>
            </w:tcMar>
            <w:vAlign w:val="center"/>
            <w:hideMark/>
          </w:tcPr>
          <w:p w14:paraId="42EF32FB" w14:textId="77777777" w:rsidR="00550BD4" w:rsidRPr="0087042E" w:rsidRDefault="00550BD4" w:rsidP="00A33BF5">
            <w:pPr>
              <w:pStyle w:val="movimento2"/>
              <w:rPr>
                <w:color w:val="002060"/>
              </w:rPr>
            </w:pPr>
            <w:r w:rsidRPr="0087042E">
              <w:rPr>
                <w:color w:val="002060"/>
              </w:rPr>
              <w:t xml:space="preserve">(NUOVA JUVENTINA FFC) </w:t>
            </w:r>
          </w:p>
        </w:tc>
        <w:tc>
          <w:tcPr>
            <w:tcW w:w="800" w:type="dxa"/>
            <w:tcMar>
              <w:top w:w="20" w:type="dxa"/>
              <w:left w:w="20" w:type="dxa"/>
              <w:bottom w:w="20" w:type="dxa"/>
              <w:right w:w="20" w:type="dxa"/>
            </w:tcMar>
            <w:vAlign w:val="center"/>
            <w:hideMark/>
          </w:tcPr>
          <w:p w14:paraId="6D839D9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D40FACC"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0E2619D" w14:textId="77777777" w:rsidR="00550BD4" w:rsidRPr="0087042E" w:rsidRDefault="00550BD4" w:rsidP="00A33BF5">
            <w:pPr>
              <w:pStyle w:val="movimento2"/>
              <w:rPr>
                <w:color w:val="002060"/>
              </w:rPr>
            </w:pPr>
            <w:r w:rsidRPr="0087042E">
              <w:rPr>
                <w:color w:val="002060"/>
              </w:rPr>
              <w:t> </w:t>
            </w:r>
          </w:p>
        </w:tc>
      </w:tr>
    </w:tbl>
    <w:p w14:paraId="01705B92" w14:textId="77777777" w:rsidR="00550BD4" w:rsidRPr="0087042E" w:rsidRDefault="00550BD4" w:rsidP="00550BD4">
      <w:pPr>
        <w:pStyle w:val="titolo30"/>
        <w:rPr>
          <w:rFonts w:eastAsiaTheme="minorEastAsia"/>
          <w:color w:val="002060"/>
        </w:rPr>
      </w:pPr>
      <w:r w:rsidRPr="0087042E">
        <w:rPr>
          <w:color w:val="002060"/>
        </w:rPr>
        <w:t xml:space="preserve">ALLENATORI </w:t>
      </w:r>
    </w:p>
    <w:p w14:paraId="4E75B3A0" w14:textId="77777777" w:rsidR="00550BD4" w:rsidRPr="0087042E" w:rsidRDefault="00550BD4" w:rsidP="00550BD4">
      <w:pPr>
        <w:pStyle w:val="titolo20"/>
        <w:rPr>
          <w:color w:val="002060"/>
        </w:rPr>
      </w:pPr>
      <w:r w:rsidRPr="0087042E">
        <w:rPr>
          <w:color w:val="002060"/>
        </w:rPr>
        <w:t xml:space="preserve">SQUALIFICA FINO AL 8/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624D6FCD" w14:textId="77777777" w:rsidTr="00A33BF5">
        <w:tc>
          <w:tcPr>
            <w:tcW w:w="2200" w:type="dxa"/>
            <w:tcMar>
              <w:top w:w="20" w:type="dxa"/>
              <w:left w:w="20" w:type="dxa"/>
              <w:bottom w:w="20" w:type="dxa"/>
              <w:right w:w="20" w:type="dxa"/>
            </w:tcMar>
            <w:vAlign w:val="center"/>
            <w:hideMark/>
          </w:tcPr>
          <w:p w14:paraId="1478D4D3" w14:textId="77777777" w:rsidR="00550BD4" w:rsidRPr="0087042E" w:rsidRDefault="00550BD4" w:rsidP="00A33BF5">
            <w:pPr>
              <w:pStyle w:val="movimento"/>
              <w:rPr>
                <w:color w:val="002060"/>
              </w:rPr>
            </w:pPr>
            <w:r w:rsidRPr="0087042E">
              <w:rPr>
                <w:color w:val="002060"/>
              </w:rPr>
              <w:t>PASCUCCI NICOLA</w:t>
            </w:r>
          </w:p>
        </w:tc>
        <w:tc>
          <w:tcPr>
            <w:tcW w:w="2200" w:type="dxa"/>
            <w:tcMar>
              <w:top w:w="20" w:type="dxa"/>
              <w:left w:w="20" w:type="dxa"/>
              <w:bottom w:w="20" w:type="dxa"/>
              <w:right w:w="20" w:type="dxa"/>
            </w:tcMar>
            <w:vAlign w:val="center"/>
            <w:hideMark/>
          </w:tcPr>
          <w:p w14:paraId="7A895D78" w14:textId="77777777" w:rsidR="00550BD4" w:rsidRPr="0087042E" w:rsidRDefault="00550BD4" w:rsidP="00A33BF5">
            <w:pPr>
              <w:pStyle w:val="movimento2"/>
              <w:rPr>
                <w:color w:val="002060"/>
              </w:rPr>
            </w:pPr>
            <w:r w:rsidRPr="0087042E">
              <w:rPr>
                <w:color w:val="002060"/>
              </w:rPr>
              <w:t xml:space="preserve">(U.MANDOLESI CALCIO) </w:t>
            </w:r>
          </w:p>
        </w:tc>
        <w:tc>
          <w:tcPr>
            <w:tcW w:w="800" w:type="dxa"/>
            <w:tcMar>
              <w:top w:w="20" w:type="dxa"/>
              <w:left w:w="20" w:type="dxa"/>
              <w:bottom w:w="20" w:type="dxa"/>
              <w:right w:w="20" w:type="dxa"/>
            </w:tcMar>
            <w:vAlign w:val="center"/>
            <w:hideMark/>
          </w:tcPr>
          <w:p w14:paraId="02D3B4FE"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ED3131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28F661E" w14:textId="77777777" w:rsidR="00550BD4" w:rsidRPr="0087042E" w:rsidRDefault="00550BD4" w:rsidP="00A33BF5">
            <w:pPr>
              <w:pStyle w:val="movimento2"/>
              <w:rPr>
                <w:color w:val="002060"/>
              </w:rPr>
            </w:pPr>
            <w:r w:rsidRPr="0087042E">
              <w:rPr>
                <w:color w:val="002060"/>
              </w:rPr>
              <w:t> </w:t>
            </w:r>
          </w:p>
        </w:tc>
      </w:tr>
    </w:tbl>
    <w:p w14:paraId="4FC702AF" w14:textId="77777777" w:rsidR="00550BD4" w:rsidRPr="0087042E" w:rsidRDefault="00550BD4" w:rsidP="00550BD4">
      <w:pPr>
        <w:pStyle w:val="diffida"/>
        <w:spacing w:before="80" w:beforeAutospacing="0" w:after="40" w:afterAutospacing="0"/>
        <w:rPr>
          <w:rFonts w:eastAsiaTheme="minorEastAsia"/>
          <w:color w:val="002060"/>
        </w:rPr>
      </w:pPr>
      <w:r w:rsidRPr="0087042E">
        <w:rPr>
          <w:color w:val="002060"/>
        </w:rPr>
        <w:t xml:space="preserve">Espulso per somma di ammonizioni. Allontanato. </w:t>
      </w:r>
    </w:p>
    <w:p w14:paraId="20BECD0A" w14:textId="77777777" w:rsidR="00550BD4" w:rsidRPr="0087042E" w:rsidRDefault="00550BD4" w:rsidP="00550BD4">
      <w:pPr>
        <w:pStyle w:val="titolo20"/>
        <w:rPr>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E0576D4" w14:textId="77777777" w:rsidTr="00A33BF5">
        <w:tc>
          <w:tcPr>
            <w:tcW w:w="2200" w:type="dxa"/>
            <w:tcMar>
              <w:top w:w="20" w:type="dxa"/>
              <w:left w:w="20" w:type="dxa"/>
              <w:bottom w:w="20" w:type="dxa"/>
              <w:right w:w="20" w:type="dxa"/>
            </w:tcMar>
            <w:vAlign w:val="center"/>
            <w:hideMark/>
          </w:tcPr>
          <w:p w14:paraId="52CCCDD3" w14:textId="77777777" w:rsidR="00550BD4" w:rsidRPr="0087042E" w:rsidRDefault="00550BD4" w:rsidP="00A33BF5">
            <w:pPr>
              <w:pStyle w:val="movimento"/>
              <w:rPr>
                <w:color w:val="002060"/>
              </w:rPr>
            </w:pPr>
            <w:r w:rsidRPr="0087042E">
              <w:rPr>
                <w:color w:val="002060"/>
              </w:rPr>
              <w:t>ZENGARINI STEFANO</w:t>
            </w:r>
          </w:p>
        </w:tc>
        <w:tc>
          <w:tcPr>
            <w:tcW w:w="2200" w:type="dxa"/>
            <w:tcMar>
              <w:top w:w="20" w:type="dxa"/>
              <w:left w:w="20" w:type="dxa"/>
              <w:bottom w:w="20" w:type="dxa"/>
              <w:right w:w="20" w:type="dxa"/>
            </w:tcMar>
            <w:vAlign w:val="center"/>
            <w:hideMark/>
          </w:tcPr>
          <w:p w14:paraId="160105A6" w14:textId="77777777" w:rsidR="00550BD4" w:rsidRPr="0087042E" w:rsidRDefault="00550BD4" w:rsidP="00A33BF5">
            <w:pPr>
              <w:pStyle w:val="movimento2"/>
              <w:rPr>
                <w:color w:val="002060"/>
              </w:rPr>
            </w:pPr>
            <w:r w:rsidRPr="0087042E">
              <w:rPr>
                <w:color w:val="002060"/>
              </w:rPr>
              <w:t xml:space="preserve">(OLYMPIA FANO C5) </w:t>
            </w:r>
          </w:p>
        </w:tc>
        <w:tc>
          <w:tcPr>
            <w:tcW w:w="800" w:type="dxa"/>
            <w:tcMar>
              <w:top w:w="20" w:type="dxa"/>
              <w:left w:w="20" w:type="dxa"/>
              <w:bottom w:w="20" w:type="dxa"/>
              <w:right w:w="20" w:type="dxa"/>
            </w:tcMar>
            <w:vAlign w:val="center"/>
            <w:hideMark/>
          </w:tcPr>
          <w:p w14:paraId="40427DA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1DB736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AE6A99A" w14:textId="77777777" w:rsidR="00550BD4" w:rsidRPr="0087042E" w:rsidRDefault="00550BD4" w:rsidP="00A33BF5">
            <w:pPr>
              <w:pStyle w:val="movimento2"/>
              <w:rPr>
                <w:color w:val="002060"/>
              </w:rPr>
            </w:pPr>
            <w:r w:rsidRPr="0087042E">
              <w:rPr>
                <w:color w:val="002060"/>
              </w:rPr>
              <w:t> </w:t>
            </w:r>
          </w:p>
        </w:tc>
      </w:tr>
    </w:tbl>
    <w:p w14:paraId="22AC5C7D" w14:textId="77777777" w:rsidR="00550BD4" w:rsidRPr="0087042E" w:rsidRDefault="00550BD4" w:rsidP="00550BD4">
      <w:pPr>
        <w:pStyle w:val="titolo30"/>
        <w:rPr>
          <w:rFonts w:eastAsiaTheme="minorEastAsia"/>
          <w:color w:val="002060"/>
        </w:rPr>
      </w:pPr>
      <w:r w:rsidRPr="0087042E">
        <w:rPr>
          <w:color w:val="002060"/>
        </w:rPr>
        <w:t xml:space="preserve">CALCIATORI ESPULSI </w:t>
      </w:r>
    </w:p>
    <w:p w14:paraId="4964E719" w14:textId="77777777" w:rsidR="00550BD4" w:rsidRPr="0087042E" w:rsidRDefault="00550BD4" w:rsidP="00550BD4">
      <w:pPr>
        <w:pStyle w:val="titolo20"/>
        <w:rPr>
          <w:color w:val="002060"/>
        </w:rPr>
      </w:pPr>
      <w:r w:rsidRPr="0087042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2AA31AA" w14:textId="77777777" w:rsidTr="00A33BF5">
        <w:tc>
          <w:tcPr>
            <w:tcW w:w="2200" w:type="dxa"/>
            <w:tcMar>
              <w:top w:w="20" w:type="dxa"/>
              <w:left w:w="20" w:type="dxa"/>
              <w:bottom w:w="20" w:type="dxa"/>
              <w:right w:w="20" w:type="dxa"/>
            </w:tcMar>
            <w:vAlign w:val="center"/>
            <w:hideMark/>
          </w:tcPr>
          <w:p w14:paraId="3F02930F" w14:textId="77777777" w:rsidR="00550BD4" w:rsidRPr="0087042E" w:rsidRDefault="00550BD4" w:rsidP="00A33BF5">
            <w:pPr>
              <w:pStyle w:val="movimento"/>
              <w:rPr>
                <w:color w:val="002060"/>
              </w:rPr>
            </w:pPr>
            <w:r w:rsidRPr="0087042E">
              <w:rPr>
                <w:color w:val="002060"/>
              </w:rPr>
              <w:t>FALCINELLI FRANCESCO</w:t>
            </w:r>
          </w:p>
        </w:tc>
        <w:tc>
          <w:tcPr>
            <w:tcW w:w="2200" w:type="dxa"/>
            <w:tcMar>
              <w:top w:w="20" w:type="dxa"/>
              <w:left w:w="20" w:type="dxa"/>
              <w:bottom w:w="20" w:type="dxa"/>
              <w:right w:w="20" w:type="dxa"/>
            </w:tcMar>
            <w:vAlign w:val="center"/>
            <w:hideMark/>
          </w:tcPr>
          <w:p w14:paraId="60D06C48" w14:textId="77777777" w:rsidR="00550BD4" w:rsidRPr="0087042E" w:rsidRDefault="00550BD4" w:rsidP="00A33BF5">
            <w:pPr>
              <w:pStyle w:val="movimento2"/>
              <w:rPr>
                <w:color w:val="002060"/>
              </w:rPr>
            </w:pPr>
            <w:r w:rsidRPr="0087042E">
              <w:rPr>
                <w:color w:val="002060"/>
              </w:rPr>
              <w:t xml:space="preserve">(FUTSAL MONTEMARCIANO C5) </w:t>
            </w:r>
          </w:p>
        </w:tc>
        <w:tc>
          <w:tcPr>
            <w:tcW w:w="800" w:type="dxa"/>
            <w:tcMar>
              <w:top w:w="20" w:type="dxa"/>
              <w:left w:w="20" w:type="dxa"/>
              <w:bottom w:w="20" w:type="dxa"/>
              <w:right w:w="20" w:type="dxa"/>
            </w:tcMar>
            <w:vAlign w:val="center"/>
            <w:hideMark/>
          </w:tcPr>
          <w:p w14:paraId="36D6EB16"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E05782A"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2DFE6E8" w14:textId="77777777" w:rsidR="00550BD4" w:rsidRPr="0087042E" w:rsidRDefault="00550BD4" w:rsidP="00A33BF5">
            <w:pPr>
              <w:pStyle w:val="movimento2"/>
              <w:rPr>
                <w:color w:val="002060"/>
              </w:rPr>
            </w:pPr>
            <w:r w:rsidRPr="0087042E">
              <w:rPr>
                <w:color w:val="002060"/>
              </w:rPr>
              <w:t> </w:t>
            </w:r>
          </w:p>
        </w:tc>
      </w:tr>
    </w:tbl>
    <w:p w14:paraId="1640295E" w14:textId="77777777" w:rsidR="00550BD4" w:rsidRPr="0087042E" w:rsidRDefault="00550BD4" w:rsidP="00550BD4">
      <w:pPr>
        <w:pStyle w:val="titolo20"/>
        <w:rPr>
          <w:rFonts w:eastAsiaTheme="minorEastAsia"/>
          <w:color w:val="002060"/>
        </w:rPr>
      </w:pPr>
      <w:r w:rsidRPr="0087042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0E8B5943" w14:textId="77777777" w:rsidTr="00A33BF5">
        <w:tc>
          <w:tcPr>
            <w:tcW w:w="2200" w:type="dxa"/>
            <w:tcMar>
              <w:top w:w="20" w:type="dxa"/>
              <w:left w:w="20" w:type="dxa"/>
              <w:bottom w:w="20" w:type="dxa"/>
              <w:right w:w="20" w:type="dxa"/>
            </w:tcMar>
            <w:vAlign w:val="center"/>
            <w:hideMark/>
          </w:tcPr>
          <w:p w14:paraId="367FB020" w14:textId="77777777" w:rsidR="00550BD4" w:rsidRPr="0087042E" w:rsidRDefault="00550BD4" w:rsidP="00A33BF5">
            <w:pPr>
              <w:pStyle w:val="movimento"/>
              <w:rPr>
                <w:color w:val="002060"/>
              </w:rPr>
            </w:pPr>
            <w:r w:rsidRPr="0087042E">
              <w:rPr>
                <w:color w:val="002060"/>
              </w:rPr>
              <w:t>BRANCIARI ELVIN</w:t>
            </w:r>
          </w:p>
        </w:tc>
        <w:tc>
          <w:tcPr>
            <w:tcW w:w="2200" w:type="dxa"/>
            <w:tcMar>
              <w:top w:w="20" w:type="dxa"/>
              <w:left w:w="20" w:type="dxa"/>
              <w:bottom w:w="20" w:type="dxa"/>
              <w:right w:w="20" w:type="dxa"/>
            </w:tcMar>
            <w:vAlign w:val="center"/>
            <w:hideMark/>
          </w:tcPr>
          <w:p w14:paraId="5B947F35" w14:textId="77777777" w:rsidR="00550BD4" w:rsidRPr="0087042E" w:rsidRDefault="00550BD4" w:rsidP="00A33BF5">
            <w:pPr>
              <w:pStyle w:val="movimento2"/>
              <w:rPr>
                <w:color w:val="002060"/>
              </w:rPr>
            </w:pPr>
            <w:r w:rsidRPr="0087042E">
              <w:rPr>
                <w:color w:val="002060"/>
              </w:rPr>
              <w:t xml:space="preserve">(PICENO UNITED MMX A R.L.) </w:t>
            </w:r>
          </w:p>
        </w:tc>
        <w:tc>
          <w:tcPr>
            <w:tcW w:w="800" w:type="dxa"/>
            <w:tcMar>
              <w:top w:w="20" w:type="dxa"/>
              <w:left w:w="20" w:type="dxa"/>
              <w:bottom w:w="20" w:type="dxa"/>
              <w:right w:w="20" w:type="dxa"/>
            </w:tcMar>
            <w:vAlign w:val="center"/>
            <w:hideMark/>
          </w:tcPr>
          <w:p w14:paraId="6AE10E4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6EEE8C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66512B4" w14:textId="77777777" w:rsidR="00550BD4" w:rsidRPr="0087042E" w:rsidRDefault="00550BD4" w:rsidP="00A33BF5">
            <w:pPr>
              <w:pStyle w:val="movimento2"/>
              <w:rPr>
                <w:color w:val="002060"/>
              </w:rPr>
            </w:pPr>
            <w:r w:rsidRPr="0087042E">
              <w:rPr>
                <w:color w:val="002060"/>
              </w:rPr>
              <w:t> </w:t>
            </w:r>
          </w:p>
        </w:tc>
      </w:tr>
    </w:tbl>
    <w:p w14:paraId="12EC18F6" w14:textId="77777777" w:rsidR="00550BD4" w:rsidRPr="0087042E" w:rsidRDefault="00550BD4" w:rsidP="00550BD4">
      <w:pPr>
        <w:pStyle w:val="titolo30"/>
        <w:rPr>
          <w:rFonts w:eastAsiaTheme="minorEastAsia"/>
          <w:color w:val="002060"/>
        </w:rPr>
      </w:pPr>
      <w:r w:rsidRPr="0087042E">
        <w:rPr>
          <w:color w:val="002060"/>
        </w:rPr>
        <w:t xml:space="preserve">CALCIATORI NON ESPULSI </w:t>
      </w:r>
    </w:p>
    <w:p w14:paraId="068662FF" w14:textId="77777777" w:rsidR="00550BD4" w:rsidRPr="0087042E" w:rsidRDefault="00550BD4" w:rsidP="00550BD4">
      <w:pPr>
        <w:pStyle w:val="titolo20"/>
        <w:rPr>
          <w:color w:val="002060"/>
        </w:rPr>
      </w:pPr>
      <w:r w:rsidRPr="0087042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3661C6CF" w14:textId="77777777" w:rsidTr="00A33BF5">
        <w:tc>
          <w:tcPr>
            <w:tcW w:w="2200" w:type="dxa"/>
            <w:tcMar>
              <w:top w:w="20" w:type="dxa"/>
              <w:left w:w="20" w:type="dxa"/>
              <w:bottom w:w="20" w:type="dxa"/>
              <w:right w:w="20" w:type="dxa"/>
            </w:tcMar>
            <w:vAlign w:val="center"/>
            <w:hideMark/>
          </w:tcPr>
          <w:p w14:paraId="6C908B01" w14:textId="77777777" w:rsidR="00550BD4" w:rsidRPr="0087042E" w:rsidRDefault="00550BD4" w:rsidP="00A33BF5">
            <w:pPr>
              <w:pStyle w:val="movimento"/>
              <w:rPr>
                <w:color w:val="002060"/>
              </w:rPr>
            </w:pPr>
            <w:r w:rsidRPr="0087042E">
              <w:rPr>
                <w:color w:val="002060"/>
              </w:rPr>
              <w:t>VINGIANI LORENZO</w:t>
            </w:r>
          </w:p>
        </w:tc>
        <w:tc>
          <w:tcPr>
            <w:tcW w:w="2200" w:type="dxa"/>
            <w:tcMar>
              <w:top w:w="20" w:type="dxa"/>
              <w:left w:w="20" w:type="dxa"/>
              <w:bottom w:w="20" w:type="dxa"/>
              <w:right w:w="20" w:type="dxa"/>
            </w:tcMar>
            <w:vAlign w:val="center"/>
            <w:hideMark/>
          </w:tcPr>
          <w:p w14:paraId="00319250" w14:textId="77777777" w:rsidR="00550BD4" w:rsidRPr="0087042E" w:rsidRDefault="00550BD4" w:rsidP="00A33BF5">
            <w:pPr>
              <w:pStyle w:val="movimento2"/>
              <w:rPr>
                <w:color w:val="002060"/>
              </w:rPr>
            </w:pPr>
            <w:r w:rsidRPr="0087042E">
              <w:rPr>
                <w:color w:val="002060"/>
              </w:rPr>
              <w:t xml:space="preserve">(ACLI AUDAX MONTECOSARO C5) </w:t>
            </w:r>
          </w:p>
        </w:tc>
        <w:tc>
          <w:tcPr>
            <w:tcW w:w="800" w:type="dxa"/>
            <w:tcMar>
              <w:top w:w="20" w:type="dxa"/>
              <w:left w:w="20" w:type="dxa"/>
              <w:bottom w:w="20" w:type="dxa"/>
              <w:right w:w="20" w:type="dxa"/>
            </w:tcMar>
            <w:vAlign w:val="center"/>
            <w:hideMark/>
          </w:tcPr>
          <w:p w14:paraId="08C6BEB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B900A90" w14:textId="77777777" w:rsidR="00550BD4" w:rsidRPr="0087042E" w:rsidRDefault="00550BD4" w:rsidP="00A33BF5">
            <w:pPr>
              <w:pStyle w:val="movimento"/>
              <w:rPr>
                <w:color w:val="002060"/>
              </w:rPr>
            </w:pPr>
            <w:r w:rsidRPr="0087042E">
              <w:rPr>
                <w:color w:val="002060"/>
              </w:rPr>
              <w:t>CARACINI NICOLA</w:t>
            </w:r>
          </w:p>
        </w:tc>
        <w:tc>
          <w:tcPr>
            <w:tcW w:w="2200" w:type="dxa"/>
            <w:tcMar>
              <w:top w:w="20" w:type="dxa"/>
              <w:left w:w="20" w:type="dxa"/>
              <w:bottom w:w="20" w:type="dxa"/>
              <w:right w:w="20" w:type="dxa"/>
            </w:tcMar>
            <w:vAlign w:val="center"/>
            <w:hideMark/>
          </w:tcPr>
          <w:p w14:paraId="6FF21D7A" w14:textId="77777777" w:rsidR="00550BD4" w:rsidRPr="0087042E" w:rsidRDefault="00550BD4" w:rsidP="00A33BF5">
            <w:pPr>
              <w:pStyle w:val="movimento2"/>
              <w:rPr>
                <w:color w:val="002060"/>
              </w:rPr>
            </w:pPr>
            <w:r w:rsidRPr="0087042E">
              <w:rPr>
                <w:color w:val="002060"/>
              </w:rPr>
              <w:t xml:space="preserve">(AURORA TREIA) </w:t>
            </w:r>
          </w:p>
        </w:tc>
      </w:tr>
      <w:tr w:rsidR="00550BD4" w:rsidRPr="0087042E" w14:paraId="57A4083E" w14:textId="77777777" w:rsidTr="00A33BF5">
        <w:tc>
          <w:tcPr>
            <w:tcW w:w="2200" w:type="dxa"/>
            <w:tcMar>
              <w:top w:w="20" w:type="dxa"/>
              <w:left w:w="20" w:type="dxa"/>
              <w:bottom w:w="20" w:type="dxa"/>
              <w:right w:w="20" w:type="dxa"/>
            </w:tcMar>
            <w:vAlign w:val="center"/>
            <w:hideMark/>
          </w:tcPr>
          <w:p w14:paraId="6014C5D8" w14:textId="77777777" w:rsidR="00550BD4" w:rsidRPr="0087042E" w:rsidRDefault="00550BD4" w:rsidP="00A33BF5">
            <w:pPr>
              <w:pStyle w:val="movimento"/>
              <w:rPr>
                <w:color w:val="002060"/>
              </w:rPr>
            </w:pPr>
            <w:r w:rsidRPr="0087042E">
              <w:rPr>
                <w:color w:val="002060"/>
              </w:rPr>
              <w:t>MONCERI MATTIA</w:t>
            </w:r>
          </w:p>
        </w:tc>
        <w:tc>
          <w:tcPr>
            <w:tcW w:w="2200" w:type="dxa"/>
            <w:tcMar>
              <w:top w:w="20" w:type="dxa"/>
              <w:left w:w="20" w:type="dxa"/>
              <w:bottom w:w="20" w:type="dxa"/>
              <w:right w:w="20" w:type="dxa"/>
            </w:tcMar>
            <w:vAlign w:val="center"/>
            <w:hideMark/>
          </w:tcPr>
          <w:p w14:paraId="17F6D6B9" w14:textId="77777777" w:rsidR="00550BD4" w:rsidRPr="0087042E" w:rsidRDefault="00550BD4" w:rsidP="00A33BF5">
            <w:pPr>
              <w:pStyle w:val="movimento2"/>
              <w:rPr>
                <w:color w:val="002060"/>
              </w:rPr>
            </w:pPr>
            <w:r w:rsidRPr="0087042E">
              <w:rPr>
                <w:color w:val="002060"/>
              </w:rPr>
              <w:t xml:space="preserve">(GNANO 04) </w:t>
            </w:r>
          </w:p>
        </w:tc>
        <w:tc>
          <w:tcPr>
            <w:tcW w:w="800" w:type="dxa"/>
            <w:tcMar>
              <w:top w:w="20" w:type="dxa"/>
              <w:left w:w="20" w:type="dxa"/>
              <w:bottom w:w="20" w:type="dxa"/>
              <w:right w:w="20" w:type="dxa"/>
            </w:tcMar>
            <w:vAlign w:val="center"/>
            <w:hideMark/>
          </w:tcPr>
          <w:p w14:paraId="7398363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164F955" w14:textId="77777777" w:rsidR="00550BD4" w:rsidRPr="0087042E" w:rsidRDefault="00550BD4" w:rsidP="00A33BF5">
            <w:pPr>
              <w:pStyle w:val="movimento"/>
              <w:rPr>
                <w:color w:val="002060"/>
              </w:rPr>
            </w:pPr>
            <w:r w:rsidRPr="0087042E">
              <w:rPr>
                <w:color w:val="002060"/>
              </w:rPr>
              <w:t>RAGAINI TOMMASO</w:t>
            </w:r>
          </w:p>
        </w:tc>
        <w:tc>
          <w:tcPr>
            <w:tcW w:w="2200" w:type="dxa"/>
            <w:tcMar>
              <w:top w:w="20" w:type="dxa"/>
              <w:left w:w="20" w:type="dxa"/>
              <w:bottom w:w="20" w:type="dxa"/>
              <w:right w:w="20" w:type="dxa"/>
            </w:tcMar>
            <w:vAlign w:val="center"/>
            <w:hideMark/>
          </w:tcPr>
          <w:p w14:paraId="09BDF671" w14:textId="77777777" w:rsidR="00550BD4" w:rsidRPr="0087042E" w:rsidRDefault="00550BD4" w:rsidP="00A33BF5">
            <w:pPr>
              <w:pStyle w:val="movimento2"/>
              <w:rPr>
                <w:color w:val="002060"/>
              </w:rPr>
            </w:pPr>
            <w:r w:rsidRPr="0087042E">
              <w:rPr>
                <w:color w:val="002060"/>
              </w:rPr>
              <w:t xml:space="preserve">(LUCREZIA CALCIO A 5) </w:t>
            </w:r>
          </w:p>
        </w:tc>
      </w:tr>
      <w:tr w:rsidR="00550BD4" w:rsidRPr="0087042E" w14:paraId="5AC11556" w14:textId="77777777" w:rsidTr="00A33BF5">
        <w:tc>
          <w:tcPr>
            <w:tcW w:w="2200" w:type="dxa"/>
            <w:tcMar>
              <w:top w:w="20" w:type="dxa"/>
              <w:left w:w="20" w:type="dxa"/>
              <w:bottom w:w="20" w:type="dxa"/>
              <w:right w:w="20" w:type="dxa"/>
            </w:tcMar>
            <w:vAlign w:val="center"/>
            <w:hideMark/>
          </w:tcPr>
          <w:p w14:paraId="4ADD1F65" w14:textId="77777777" w:rsidR="00550BD4" w:rsidRPr="0087042E" w:rsidRDefault="00550BD4" w:rsidP="00A33BF5">
            <w:pPr>
              <w:pStyle w:val="movimento"/>
              <w:rPr>
                <w:color w:val="002060"/>
              </w:rPr>
            </w:pPr>
            <w:r w:rsidRPr="0087042E">
              <w:rPr>
                <w:color w:val="002060"/>
              </w:rPr>
              <w:t>STIPA ALESSIO</w:t>
            </w:r>
          </w:p>
        </w:tc>
        <w:tc>
          <w:tcPr>
            <w:tcW w:w="2200" w:type="dxa"/>
            <w:tcMar>
              <w:top w:w="20" w:type="dxa"/>
              <w:left w:w="20" w:type="dxa"/>
              <w:bottom w:w="20" w:type="dxa"/>
              <w:right w:w="20" w:type="dxa"/>
            </w:tcMar>
            <w:vAlign w:val="center"/>
            <w:hideMark/>
          </w:tcPr>
          <w:p w14:paraId="200A3C9C" w14:textId="77777777" w:rsidR="00550BD4" w:rsidRPr="0087042E" w:rsidRDefault="00550BD4" w:rsidP="00A33BF5">
            <w:pPr>
              <w:pStyle w:val="movimento2"/>
              <w:rPr>
                <w:color w:val="002060"/>
              </w:rPr>
            </w:pPr>
            <w:r w:rsidRPr="0087042E">
              <w:rPr>
                <w:color w:val="002060"/>
              </w:rPr>
              <w:t xml:space="preserve">(ROCCAFLUVIONE) </w:t>
            </w:r>
          </w:p>
        </w:tc>
        <w:tc>
          <w:tcPr>
            <w:tcW w:w="800" w:type="dxa"/>
            <w:tcMar>
              <w:top w:w="20" w:type="dxa"/>
              <w:left w:w="20" w:type="dxa"/>
              <w:bottom w:w="20" w:type="dxa"/>
              <w:right w:w="20" w:type="dxa"/>
            </w:tcMar>
            <w:vAlign w:val="center"/>
            <w:hideMark/>
          </w:tcPr>
          <w:p w14:paraId="43C3FB1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085B4EB" w14:textId="77777777" w:rsidR="00550BD4" w:rsidRPr="0087042E" w:rsidRDefault="00550BD4" w:rsidP="00A33BF5">
            <w:pPr>
              <w:pStyle w:val="movimento"/>
              <w:rPr>
                <w:color w:val="002060"/>
              </w:rPr>
            </w:pPr>
            <w:r w:rsidRPr="0087042E">
              <w:rPr>
                <w:color w:val="002060"/>
              </w:rPr>
              <w:t>GIRONACCI DIEGO</w:t>
            </w:r>
          </w:p>
        </w:tc>
        <w:tc>
          <w:tcPr>
            <w:tcW w:w="2200" w:type="dxa"/>
            <w:tcMar>
              <w:top w:w="20" w:type="dxa"/>
              <w:left w:w="20" w:type="dxa"/>
              <w:bottom w:w="20" w:type="dxa"/>
              <w:right w:w="20" w:type="dxa"/>
            </w:tcMar>
            <w:vAlign w:val="center"/>
            <w:hideMark/>
          </w:tcPr>
          <w:p w14:paraId="347A8159" w14:textId="77777777" w:rsidR="00550BD4" w:rsidRPr="0087042E" w:rsidRDefault="00550BD4" w:rsidP="00A33BF5">
            <w:pPr>
              <w:pStyle w:val="movimento2"/>
              <w:rPr>
                <w:color w:val="002060"/>
              </w:rPr>
            </w:pPr>
            <w:r w:rsidRPr="0087042E">
              <w:rPr>
                <w:color w:val="002060"/>
              </w:rPr>
              <w:t xml:space="preserve">(U.MANDOLESI CALCIO) </w:t>
            </w:r>
          </w:p>
        </w:tc>
      </w:tr>
    </w:tbl>
    <w:p w14:paraId="3C5C748F" w14:textId="77777777" w:rsidR="00550BD4" w:rsidRPr="0087042E" w:rsidRDefault="00550BD4" w:rsidP="00550BD4">
      <w:pPr>
        <w:pStyle w:val="titolo20"/>
        <w:rPr>
          <w:rFonts w:eastAsiaTheme="minorEastAsia"/>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68376A1" w14:textId="77777777" w:rsidTr="00A33BF5">
        <w:tc>
          <w:tcPr>
            <w:tcW w:w="2200" w:type="dxa"/>
            <w:tcMar>
              <w:top w:w="20" w:type="dxa"/>
              <w:left w:w="20" w:type="dxa"/>
              <w:bottom w:w="20" w:type="dxa"/>
              <w:right w:w="20" w:type="dxa"/>
            </w:tcMar>
            <w:vAlign w:val="center"/>
            <w:hideMark/>
          </w:tcPr>
          <w:p w14:paraId="41F07681" w14:textId="77777777" w:rsidR="00550BD4" w:rsidRPr="0087042E" w:rsidRDefault="00550BD4" w:rsidP="00A33BF5">
            <w:pPr>
              <w:pStyle w:val="movimento"/>
              <w:rPr>
                <w:color w:val="002060"/>
              </w:rPr>
            </w:pPr>
            <w:r w:rsidRPr="0087042E">
              <w:rPr>
                <w:color w:val="002060"/>
              </w:rPr>
              <w:lastRenderedPageBreak/>
              <w:t>VECCHIOTTI MATTEO</w:t>
            </w:r>
          </w:p>
        </w:tc>
        <w:tc>
          <w:tcPr>
            <w:tcW w:w="2200" w:type="dxa"/>
            <w:tcMar>
              <w:top w:w="20" w:type="dxa"/>
              <w:left w:w="20" w:type="dxa"/>
              <w:bottom w:w="20" w:type="dxa"/>
              <w:right w:w="20" w:type="dxa"/>
            </w:tcMar>
            <w:vAlign w:val="center"/>
            <w:hideMark/>
          </w:tcPr>
          <w:p w14:paraId="40FF0390" w14:textId="77777777" w:rsidR="00550BD4" w:rsidRPr="0087042E" w:rsidRDefault="00550BD4" w:rsidP="00A33BF5">
            <w:pPr>
              <w:pStyle w:val="movimento2"/>
              <w:rPr>
                <w:color w:val="002060"/>
              </w:rPr>
            </w:pPr>
            <w:r w:rsidRPr="0087042E">
              <w:rPr>
                <w:color w:val="002060"/>
              </w:rPr>
              <w:t xml:space="preserve">(ANCONITANA CALCIO A 5) </w:t>
            </w:r>
          </w:p>
        </w:tc>
        <w:tc>
          <w:tcPr>
            <w:tcW w:w="800" w:type="dxa"/>
            <w:tcMar>
              <w:top w:w="20" w:type="dxa"/>
              <w:left w:w="20" w:type="dxa"/>
              <w:bottom w:w="20" w:type="dxa"/>
              <w:right w:w="20" w:type="dxa"/>
            </w:tcMar>
            <w:vAlign w:val="center"/>
            <w:hideMark/>
          </w:tcPr>
          <w:p w14:paraId="123876D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B33F38B" w14:textId="77777777" w:rsidR="00550BD4" w:rsidRPr="0087042E" w:rsidRDefault="00550BD4" w:rsidP="00A33BF5">
            <w:pPr>
              <w:pStyle w:val="movimento"/>
              <w:rPr>
                <w:color w:val="002060"/>
              </w:rPr>
            </w:pPr>
            <w:r w:rsidRPr="0087042E">
              <w:rPr>
                <w:color w:val="002060"/>
              </w:rPr>
              <w:t>SILEONI TOMMASO</w:t>
            </w:r>
          </w:p>
        </w:tc>
        <w:tc>
          <w:tcPr>
            <w:tcW w:w="2200" w:type="dxa"/>
            <w:tcMar>
              <w:top w:w="20" w:type="dxa"/>
              <w:left w:w="20" w:type="dxa"/>
              <w:bottom w:w="20" w:type="dxa"/>
              <w:right w:w="20" w:type="dxa"/>
            </w:tcMar>
            <w:vAlign w:val="center"/>
            <w:hideMark/>
          </w:tcPr>
          <w:p w14:paraId="3312E261" w14:textId="77777777" w:rsidR="00550BD4" w:rsidRPr="0087042E" w:rsidRDefault="00550BD4" w:rsidP="00A33BF5">
            <w:pPr>
              <w:pStyle w:val="movimento2"/>
              <w:rPr>
                <w:color w:val="002060"/>
              </w:rPr>
            </w:pPr>
            <w:r w:rsidRPr="0087042E">
              <w:rPr>
                <w:color w:val="002060"/>
              </w:rPr>
              <w:t xml:space="preserve">(AURORA TREIA) </w:t>
            </w:r>
          </w:p>
        </w:tc>
      </w:tr>
      <w:tr w:rsidR="00550BD4" w:rsidRPr="0087042E" w14:paraId="26B5F1EB" w14:textId="77777777" w:rsidTr="00A33BF5">
        <w:tc>
          <w:tcPr>
            <w:tcW w:w="2200" w:type="dxa"/>
            <w:tcMar>
              <w:top w:w="20" w:type="dxa"/>
              <w:left w:w="20" w:type="dxa"/>
              <w:bottom w:w="20" w:type="dxa"/>
              <w:right w:w="20" w:type="dxa"/>
            </w:tcMar>
            <w:vAlign w:val="center"/>
            <w:hideMark/>
          </w:tcPr>
          <w:p w14:paraId="2C6B0510" w14:textId="77777777" w:rsidR="00550BD4" w:rsidRPr="0087042E" w:rsidRDefault="00550BD4" w:rsidP="00A33BF5">
            <w:pPr>
              <w:pStyle w:val="movimento"/>
              <w:rPr>
                <w:color w:val="002060"/>
              </w:rPr>
            </w:pPr>
            <w:r w:rsidRPr="0087042E">
              <w:rPr>
                <w:color w:val="002060"/>
              </w:rPr>
              <w:t>PACENTI GIACOMO</w:t>
            </w:r>
          </w:p>
        </w:tc>
        <w:tc>
          <w:tcPr>
            <w:tcW w:w="2200" w:type="dxa"/>
            <w:tcMar>
              <w:top w:w="20" w:type="dxa"/>
              <w:left w:w="20" w:type="dxa"/>
              <w:bottom w:w="20" w:type="dxa"/>
              <w:right w:w="20" w:type="dxa"/>
            </w:tcMar>
            <w:vAlign w:val="center"/>
            <w:hideMark/>
          </w:tcPr>
          <w:p w14:paraId="20ADF2FB" w14:textId="77777777" w:rsidR="00550BD4" w:rsidRPr="0087042E" w:rsidRDefault="00550BD4" w:rsidP="00A33BF5">
            <w:pPr>
              <w:pStyle w:val="movimento2"/>
              <w:rPr>
                <w:color w:val="002060"/>
              </w:rPr>
            </w:pPr>
            <w:r w:rsidRPr="0087042E">
              <w:rPr>
                <w:color w:val="002060"/>
              </w:rPr>
              <w:t xml:space="preserve">(CITTA DI OSTRA) </w:t>
            </w:r>
          </w:p>
        </w:tc>
        <w:tc>
          <w:tcPr>
            <w:tcW w:w="800" w:type="dxa"/>
            <w:tcMar>
              <w:top w:w="20" w:type="dxa"/>
              <w:left w:w="20" w:type="dxa"/>
              <w:bottom w:w="20" w:type="dxa"/>
              <w:right w:w="20" w:type="dxa"/>
            </w:tcMar>
            <w:vAlign w:val="center"/>
            <w:hideMark/>
          </w:tcPr>
          <w:p w14:paraId="4C4F5B8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B781E4B" w14:textId="77777777" w:rsidR="00550BD4" w:rsidRPr="0087042E" w:rsidRDefault="00550BD4" w:rsidP="00A33BF5">
            <w:pPr>
              <w:pStyle w:val="movimento"/>
              <w:rPr>
                <w:color w:val="002060"/>
              </w:rPr>
            </w:pPr>
            <w:r w:rsidRPr="0087042E">
              <w:rPr>
                <w:color w:val="002060"/>
              </w:rPr>
              <w:t>DI CONCETTO PARIDE</w:t>
            </w:r>
          </w:p>
        </w:tc>
        <w:tc>
          <w:tcPr>
            <w:tcW w:w="2200" w:type="dxa"/>
            <w:tcMar>
              <w:top w:w="20" w:type="dxa"/>
              <w:left w:w="20" w:type="dxa"/>
              <w:bottom w:w="20" w:type="dxa"/>
              <w:right w:w="20" w:type="dxa"/>
            </w:tcMar>
            <w:vAlign w:val="center"/>
            <w:hideMark/>
          </w:tcPr>
          <w:p w14:paraId="6A2EF690" w14:textId="77777777" w:rsidR="00550BD4" w:rsidRPr="0087042E" w:rsidRDefault="00550BD4" w:rsidP="00A33BF5">
            <w:pPr>
              <w:pStyle w:val="movimento2"/>
              <w:rPr>
                <w:color w:val="002060"/>
              </w:rPr>
            </w:pPr>
            <w:r w:rsidRPr="0087042E">
              <w:rPr>
                <w:color w:val="002060"/>
              </w:rPr>
              <w:t xml:space="preserve">(CSI STELLA A.S.D.) </w:t>
            </w:r>
          </w:p>
        </w:tc>
      </w:tr>
      <w:tr w:rsidR="00550BD4" w:rsidRPr="0087042E" w14:paraId="1E90F5E7" w14:textId="77777777" w:rsidTr="00A33BF5">
        <w:tc>
          <w:tcPr>
            <w:tcW w:w="2200" w:type="dxa"/>
            <w:tcMar>
              <w:top w:w="20" w:type="dxa"/>
              <w:left w:w="20" w:type="dxa"/>
              <w:bottom w:w="20" w:type="dxa"/>
              <w:right w:w="20" w:type="dxa"/>
            </w:tcMar>
            <w:vAlign w:val="center"/>
            <w:hideMark/>
          </w:tcPr>
          <w:p w14:paraId="2D0E84A9" w14:textId="77777777" w:rsidR="00550BD4" w:rsidRPr="0087042E" w:rsidRDefault="00550BD4" w:rsidP="00A33BF5">
            <w:pPr>
              <w:pStyle w:val="movimento"/>
              <w:rPr>
                <w:color w:val="002060"/>
              </w:rPr>
            </w:pPr>
            <w:r w:rsidRPr="0087042E">
              <w:rPr>
                <w:color w:val="002060"/>
              </w:rPr>
              <w:t>MIGLIETTA RICCARDO</w:t>
            </w:r>
          </w:p>
        </w:tc>
        <w:tc>
          <w:tcPr>
            <w:tcW w:w="2200" w:type="dxa"/>
            <w:tcMar>
              <w:top w:w="20" w:type="dxa"/>
              <w:left w:w="20" w:type="dxa"/>
              <w:bottom w:w="20" w:type="dxa"/>
              <w:right w:w="20" w:type="dxa"/>
            </w:tcMar>
            <w:vAlign w:val="center"/>
            <w:hideMark/>
          </w:tcPr>
          <w:p w14:paraId="21041B64" w14:textId="77777777" w:rsidR="00550BD4" w:rsidRPr="0087042E" w:rsidRDefault="00550BD4" w:rsidP="00A33BF5">
            <w:pPr>
              <w:pStyle w:val="movimento2"/>
              <w:rPr>
                <w:color w:val="002060"/>
              </w:rPr>
            </w:pPr>
            <w:r w:rsidRPr="0087042E">
              <w:rPr>
                <w:color w:val="002060"/>
              </w:rPr>
              <w:t xml:space="preserve">(FUTSAL PRANDONE) </w:t>
            </w:r>
          </w:p>
        </w:tc>
        <w:tc>
          <w:tcPr>
            <w:tcW w:w="800" w:type="dxa"/>
            <w:tcMar>
              <w:top w:w="20" w:type="dxa"/>
              <w:left w:w="20" w:type="dxa"/>
              <w:bottom w:w="20" w:type="dxa"/>
              <w:right w:w="20" w:type="dxa"/>
            </w:tcMar>
            <w:vAlign w:val="center"/>
            <w:hideMark/>
          </w:tcPr>
          <w:p w14:paraId="359B968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CEBAD83" w14:textId="77777777" w:rsidR="00550BD4" w:rsidRPr="0087042E" w:rsidRDefault="00550BD4" w:rsidP="00A33BF5">
            <w:pPr>
              <w:pStyle w:val="movimento"/>
              <w:rPr>
                <w:color w:val="002060"/>
              </w:rPr>
            </w:pPr>
            <w:r w:rsidRPr="0087042E">
              <w:rPr>
                <w:color w:val="002060"/>
              </w:rPr>
              <w:t>MASI STEFANO</w:t>
            </w:r>
          </w:p>
        </w:tc>
        <w:tc>
          <w:tcPr>
            <w:tcW w:w="2200" w:type="dxa"/>
            <w:tcMar>
              <w:top w:w="20" w:type="dxa"/>
              <w:left w:w="20" w:type="dxa"/>
              <w:bottom w:w="20" w:type="dxa"/>
              <w:right w:w="20" w:type="dxa"/>
            </w:tcMar>
            <w:vAlign w:val="center"/>
            <w:hideMark/>
          </w:tcPr>
          <w:p w14:paraId="686C51F4" w14:textId="77777777" w:rsidR="00550BD4" w:rsidRPr="0087042E" w:rsidRDefault="00550BD4" w:rsidP="00A33BF5">
            <w:pPr>
              <w:pStyle w:val="movimento2"/>
              <w:rPr>
                <w:color w:val="002060"/>
              </w:rPr>
            </w:pPr>
            <w:r w:rsidRPr="0087042E">
              <w:rPr>
                <w:color w:val="002060"/>
              </w:rPr>
              <w:t xml:space="preserve">(OLIMPIA JUVENTU FALCONARA) </w:t>
            </w:r>
          </w:p>
        </w:tc>
      </w:tr>
      <w:tr w:rsidR="00550BD4" w:rsidRPr="0087042E" w14:paraId="00DBC1F9" w14:textId="77777777" w:rsidTr="00A33BF5">
        <w:tc>
          <w:tcPr>
            <w:tcW w:w="2200" w:type="dxa"/>
            <w:tcMar>
              <w:top w:w="20" w:type="dxa"/>
              <w:left w:w="20" w:type="dxa"/>
              <w:bottom w:w="20" w:type="dxa"/>
              <w:right w:w="20" w:type="dxa"/>
            </w:tcMar>
            <w:vAlign w:val="center"/>
            <w:hideMark/>
          </w:tcPr>
          <w:p w14:paraId="3A3666DA" w14:textId="77777777" w:rsidR="00550BD4" w:rsidRPr="0087042E" w:rsidRDefault="00550BD4" w:rsidP="00A33BF5">
            <w:pPr>
              <w:pStyle w:val="movimento"/>
              <w:rPr>
                <w:color w:val="002060"/>
              </w:rPr>
            </w:pPr>
            <w:r w:rsidRPr="0087042E">
              <w:rPr>
                <w:color w:val="002060"/>
              </w:rPr>
              <w:t>BERTOZZI SAMUELE</w:t>
            </w:r>
          </w:p>
        </w:tc>
        <w:tc>
          <w:tcPr>
            <w:tcW w:w="2200" w:type="dxa"/>
            <w:tcMar>
              <w:top w:w="20" w:type="dxa"/>
              <w:left w:w="20" w:type="dxa"/>
              <w:bottom w:w="20" w:type="dxa"/>
              <w:right w:w="20" w:type="dxa"/>
            </w:tcMar>
            <w:vAlign w:val="center"/>
            <w:hideMark/>
          </w:tcPr>
          <w:p w14:paraId="54147B0E" w14:textId="77777777" w:rsidR="00550BD4" w:rsidRPr="0087042E" w:rsidRDefault="00550BD4" w:rsidP="00A33BF5">
            <w:pPr>
              <w:pStyle w:val="movimento2"/>
              <w:rPr>
                <w:color w:val="002060"/>
              </w:rPr>
            </w:pPr>
            <w:r w:rsidRPr="0087042E">
              <w:rPr>
                <w:color w:val="002060"/>
              </w:rPr>
              <w:t xml:space="preserve">(PIEVE D ICO CALCIO A 5) </w:t>
            </w:r>
          </w:p>
        </w:tc>
        <w:tc>
          <w:tcPr>
            <w:tcW w:w="800" w:type="dxa"/>
            <w:tcMar>
              <w:top w:w="20" w:type="dxa"/>
              <w:left w:w="20" w:type="dxa"/>
              <w:bottom w:w="20" w:type="dxa"/>
              <w:right w:w="20" w:type="dxa"/>
            </w:tcMar>
            <w:vAlign w:val="center"/>
            <w:hideMark/>
          </w:tcPr>
          <w:p w14:paraId="30C1BB5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33C46EE" w14:textId="77777777" w:rsidR="00550BD4" w:rsidRPr="0087042E" w:rsidRDefault="00550BD4" w:rsidP="00A33BF5">
            <w:pPr>
              <w:pStyle w:val="movimento"/>
              <w:rPr>
                <w:color w:val="002060"/>
              </w:rPr>
            </w:pPr>
            <w:r w:rsidRPr="0087042E">
              <w:rPr>
                <w:color w:val="002060"/>
              </w:rPr>
              <w:t>FRASCHETTI SIMONE</w:t>
            </w:r>
          </w:p>
        </w:tc>
        <w:tc>
          <w:tcPr>
            <w:tcW w:w="2200" w:type="dxa"/>
            <w:tcMar>
              <w:top w:w="20" w:type="dxa"/>
              <w:left w:w="20" w:type="dxa"/>
              <w:bottom w:w="20" w:type="dxa"/>
              <w:right w:w="20" w:type="dxa"/>
            </w:tcMar>
            <w:vAlign w:val="center"/>
            <w:hideMark/>
          </w:tcPr>
          <w:p w14:paraId="0A79E1E5" w14:textId="77777777" w:rsidR="00550BD4" w:rsidRPr="0087042E" w:rsidRDefault="00550BD4" w:rsidP="00A33BF5">
            <w:pPr>
              <w:pStyle w:val="movimento2"/>
              <w:rPr>
                <w:color w:val="002060"/>
              </w:rPr>
            </w:pPr>
            <w:r w:rsidRPr="0087042E">
              <w:rPr>
                <w:color w:val="002060"/>
              </w:rPr>
              <w:t xml:space="preserve">(REAL EAGLES VIRTUS PAGLIA) </w:t>
            </w:r>
          </w:p>
        </w:tc>
      </w:tr>
      <w:tr w:rsidR="00550BD4" w:rsidRPr="0087042E" w14:paraId="1FECC4D2" w14:textId="77777777" w:rsidTr="00A33BF5">
        <w:tc>
          <w:tcPr>
            <w:tcW w:w="2200" w:type="dxa"/>
            <w:tcMar>
              <w:top w:w="20" w:type="dxa"/>
              <w:left w:w="20" w:type="dxa"/>
              <w:bottom w:w="20" w:type="dxa"/>
              <w:right w:w="20" w:type="dxa"/>
            </w:tcMar>
            <w:vAlign w:val="center"/>
            <w:hideMark/>
          </w:tcPr>
          <w:p w14:paraId="09AD0E47" w14:textId="77777777" w:rsidR="00550BD4" w:rsidRPr="0087042E" w:rsidRDefault="00550BD4" w:rsidP="00A33BF5">
            <w:pPr>
              <w:pStyle w:val="movimento"/>
              <w:rPr>
                <w:color w:val="002060"/>
              </w:rPr>
            </w:pPr>
            <w:r w:rsidRPr="0087042E">
              <w:rPr>
                <w:color w:val="002060"/>
              </w:rPr>
              <w:t>COCCIO PIER CARLO</w:t>
            </w:r>
          </w:p>
        </w:tc>
        <w:tc>
          <w:tcPr>
            <w:tcW w:w="2200" w:type="dxa"/>
            <w:tcMar>
              <w:top w:w="20" w:type="dxa"/>
              <w:left w:w="20" w:type="dxa"/>
              <w:bottom w:w="20" w:type="dxa"/>
              <w:right w:w="20" w:type="dxa"/>
            </w:tcMar>
            <w:vAlign w:val="center"/>
            <w:hideMark/>
          </w:tcPr>
          <w:p w14:paraId="4F0982B3" w14:textId="77777777" w:rsidR="00550BD4" w:rsidRPr="0087042E" w:rsidRDefault="00550BD4" w:rsidP="00A33BF5">
            <w:pPr>
              <w:pStyle w:val="movimento2"/>
              <w:rPr>
                <w:color w:val="002060"/>
              </w:rPr>
            </w:pPr>
            <w:r w:rsidRPr="0087042E">
              <w:rPr>
                <w:color w:val="002060"/>
              </w:rPr>
              <w:t xml:space="preserve">(RIVIERA DELLE PALME) </w:t>
            </w:r>
          </w:p>
        </w:tc>
        <w:tc>
          <w:tcPr>
            <w:tcW w:w="800" w:type="dxa"/>
            <w:tcMar>
              <w:top w:w="20" w:type="dxa"/>
              <w:left w:w="20" w:type="dxa"/>
              <w:bottom w:w="20" w:type="dxa"/>
              <w:right w:w="20" w:type="dxa"/>
            </w:tcMar>
            <w:vAlign w:val="center"/>
            <w:hideMark/>
          </w:tcPr>
          <w:p w14:paraId="3AE7E84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DC5D1E3" w14:textId="77777777" w:rsidR="00550BD4" w:rsidRPr="0087042E" w:rsidRDefault="00550BD4" w:rsidP="00A33BF5">
            <w:pPr>
              <w:pStyle w:val="movimento"/>
              <w:rPr>
                <w:color w:val="002060"/>
              </w:rPr>
            </w:pPr>
            <w:r w:rsidRPr="0087042E">
              <w:rPr>
                <w:color w:val="002060"/>
              </w:rPr>
              <w:t>CURI ANDREA</w:t>
            </w:r>
          </w:p>
        </w:tc>
        <w:tc>
          <w:tcPr>
            <w:tcW w:w="2200" w:type="dxa"/>
            <w:tcMar>
              <w:top w:w="20" w:type="dxa"/>
              <w:left w:w="20" w:type="dxa"/>
              <w:bottom w:w="20" w:type="dxa"/>
              <w:right w:w="20" w:type="dxa"/>
            </w:tcMar>
            <w:vAlign w:val="center"/>
            <w:hideMark/>
          </w:tcPr>
          <w:p w14:paraId="5911EE38" w14:textId="77777777" w:rsidR="00550BD4" w:rsidRPr="0087042E" w:rsidRDefault="00550BD4" w:rsidP="00A33BF5">
            <w:pPr>
              <w:pStyle w:val="movimento2"/>
              <w:rPr>
                <w:color w:val="002060"/>
              </w:rPr>
            </w:pPr>
            <w:r w:rsidRPr="0087042E">
              <w:rPr>
                <w:color w:val="002060"/>
              </w:rPr>
              <w:t xml:space="preserve">(TRE TORRI A.S.D.) </w:t>
            </w:r>
          </w:p>
        </w:tc>
      </w:tr>
    </w:tbl>
    <w:p w14:paraId="59476409" w14:textId="77777777" w:rsidR="00550BD4" w:rsidRPr="0087042E" w:rsidRDefault="00550BD4" w:rsidP="00550BD4">
      <w:pPr>
        <w:pStyle w:val="titolo20"/>
        <w:rPr>
          <w:rFonts w:eastAsiaTheme="minorEastAsia"/>
          <w:color w:val="002060"/>
        </w:rPr>
      </w:pPr>
      <w:r w:rsidRPr="0087042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853D515" w14:textId="77777777" w:rsidTr="00A33BF5">
        <w:tc>
          <w:tcPr>
            <w:tcW w:w="2200" w:type="dxa"/>
            <w:tcMar>
              <w:top w:w="20" w:type="dxa"/>
              <w:left w:w="20" w:type="dxa"/>
              <w:bottom w:w="20" w:type="dxa"/>
              <w:right w:w="20" w:type="dxa"/>
            </w:tcMar>
            <w:vAlign w:val="center"/>
            <w:hideMark/>
          </w:tcPr>
          <w:p w14:paraId="22D58C81" w14:textId="77777777" w:rsidR="00550BD4" w:rsidRPr="0087042E" w:rsidRDefault="00550BD4" w:rsidP="00A33BF5">
            <w:pPr>
              <w:pStyle w:val="movimento"/>
              <w:rPr>
                <w:color w:val="002060"/>
              </w:rPr>
            </w:pPr>
            <w:r w:rsidRPr="0087042E">
              <w:rPr>
                <w:color w:val="002060"/>
              </w:rPr>
              <w:t>BUSILACCHI FILIPPO</w:t>
            </w:r>
          </w:p>
        </w:tc>
        <w:tc>
          <w:tcPr>
            <w:tcW w:w="2200" w:type="dxa"/>
            <w:tcMar>
              <w:top w:w="20" w:type="dxa"/>
              <w:left w:w="20" w:type="dxa"/>
              <w:bottom w:w="20" w:type="dxa"/>
              <w:right w:w="20" w:type="dxa"/>
            </w:tcMar>
            <w:vAlign w:val="center"/>
            <w:hideMark/>
          </w:tcPr>
          <w:p w14:paraId="757C0588" w14:textId="77777777" w:rsidR="00550BD4" w:rsidRPr="0087042E" w:rsidRDefault="00550BD4" w:rsidP="00A33BF5">
            <w:pPr>
              <w:pStyle w:val="movimento2"/>
              <w:rPr>
                <w:color w:val="002060"/>
              </w:rPr>
            </w:pPr>
            <w:r w:rsidRPr="0087042E">
              <w:rPr>
                <w:color w:val="002060"/>
              </w:rPr>
              <w:t xml:space="preserve">(POLVERIGI C5) </w:t>
            </w:r>
          </w:p>
        </w:tc>
        <w:tc>
          <w:tcPr>
            <w:tcW w:w="800" w:type="dxa"/>
            <w:tcMar>
              <w:top w:w="20" w:type="dxa"/>
              <w:left w:w="20" w:type="dxa"/>
              <w:bottom w:w="20" w:type="dxa"/>
              <w:right w:w="20" w:type="dxa"/>
            </w:tcMar>
            <w:vAlign w:val="center"/>
            <w:hideMark/>
          </w:tcPr>
          <w:p w14:paraId="31ED15F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F714DD2" w14:textId="77777777" w:rsidR="00550BD4" w:rsidRPr="0087042E" w:rsidRDefault="00550BD4" w:rsidP="00A33BF5">
            <w:pPr>
              <w:pStyle w:val="movimento"/>
              <w:rPr>
                <w:color w:val="002060"/>
              </w:rPr>
            </w:pPr>
            <w:r w:rsidRPr="0087042E">
              <w:rPr>
                <w:color w:val="002060"/>
              </w:rPr>
              <w:t>GROSSI DAVIDE</w:t>
            </w:r>
          </w:p>
        </w:tc>
        <w:tc>
          <w:tcPr>
            <w:tcW w:w="2200" w:type="dxa"/>
            <w:tcMar>
              <w:top w:w="20" w:type="dxa"/>
              <w:left w:w="20" w:type="dxa"/>
              <w:bottom w:w="20" w:type="dxa"/>
              <w:right w:w="20" w:type="dxa"/>
            </w:tcMar>
            <w:vAlign w:val="center"/>
            <w:hideMark/>
          </w:tcPr>
          <w:p w14:paraId="68C352FE" w14:textId="77777777" w:rsidR="00550BD4" w:rsidRPr="0087042E" w:rsidRDefault="00550BD4" w:rsidP="00A33BF5">
            <w:pPr>
              <w:pStyle w:val="movimento2"/>
              <w:rPr>
                <w:color w:val="002060"/>
              </w:rPr>
            </w:pPr>
            <w:r w:rsidRPr="0087042E">
              <w:rPr>
                <w:color w:val="002060"/>
              </w:rPr>
              <w:t xml:space="preserve">(RIVIERA DELLE PALME) </w:t>
            </w:r>
          </w:p>
        </w:tc>
      </w:tr>
    </w:tbl>
    <w:p w14:paraId="3322554E" w14:textId="77777777" w:rsidR="00550BD4" w:rsidRPr="0087042E" w:rsidRDefault="00550BD4" w:rsidP="00550BD4">
      <w:pPr>
        <w:pStyle w:val="titolo20"/>
        <w:rPr>
          <w:rFonts w:eastAsiaTheme="minorEastAsia"/>
          <w:color w:val="002060"/>
        </w:rPr>
      </w:pPr>
      <w:r w:rsidRPr="0087042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21A86D8" w14:textId="77777777" w:rsidTr="00A33BF5">
        <w:tc>
          <w:tcPr>
            <w:tcW w:w="2200" w:type="dxa"/>
            <w:tcMar>
              <w:top w:w="20" w:type="dxa"/>
              <w:left w:w="20" w:type="dxa"/>
              <w:bottom w:w="20" w:type="dxa"/>
              <w:right w:w="20" w:type="dxa"/>
            </w:tcMar>
            <w:vAlign w:val="center"/>
            <w:hideMark/>
          </w:tcPr>
          <w:p w14:paraId="472F6089" w14:textId="77777777" w:rsidR="00550BD4" w:rsidRPr="0087042E" w:rsidRDefault="00550BD4" w:rsidP="00A33BF5">
            <w:pPr>
              <w:pStyle w:val="movimento"/>
              <w:rPr>
                <w:color w:val="002060"/>
              </w:rPr>
            </w:pPr>
            <w:r w:rsidRPr="0087042E">
              <w:rPr>
                <w:color w:val="002060"/>
              </w:rPr>
              <w:t>TARSETTI MATTIA</w:t>
            </w:r>
          </w:p>
        </w:tc>
        <w:tc>
          <w:tcPr>
            <w:tcW w:w="2200" w:type="dxa"/>
            <w:tcMar>
              <w:top w:w="20" w:type="dxa"/>
              <w:left w:w="20" w:type="dxa"/>
              <w:bottom w:w="20" w:type="dxa"/>
              <w:right w:w="20" w:type="dxa"/>
            </w:tcMar>
            <w:vAlign w:val="center"/>
            <w:hideMark/>
          </w:tcPr>
          <w:p w14:paraId="7F974161" w14:textId="77777777" w:rsidR="00550BD4" w:rsidRPr="0087042E" w:rsidRDefault="00550BD4" w:rsidP="00A33BF5">
            <w:pPr>
              <w:pStyle w:val="movimento2"/>
              <w:rPr>
                <w:color w:val="002060"/>
              </w:rPr>
            </w:pPr>
            <w:r w:rsidRPr="0087042E">
              <w:rPr>
                <w:color w:val="002060"/>
              </w:rPr>
              <w:t xml:space="preserve">(GNANO 04) </w:t>
            </w:r>
          </w:p>
        </w:tc>
        <w:tc>
          <w:tcPr>
            <w:tcW w:w="800" w:type="dxa"/>
            <w:tcMar>
              <w:top w:w="20" w:type="dxa"/>
              <w:left w:w="20" w:type="dxa"/>
              <w:bottom w:w="20" w:type="dxa"/>
              <w:right w:w="20" w:type="dxa"/>
            </w:tcMar>
            <w:vAlign w:val="center"/>
            <w:hideMark/>
          </w:tcPr>
          <w:p w14:paraId="68B42FB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397FEC2" w14:textId="77777777" w:rsidR="00550BD4" w:rsidRPr="0087042E" w:rsidRDefault="00550BD4" w:rsidP="00A33BF5">
            <w:pPr>
              <w:pStyle w:val="movimento"/>
              <w:rPr>
                <w:color w:val="002060"/>
              </w:rPr>
            </w:pPr>
            <w:r w:rsidRPr="0087042E">
              <w:rPr>
                <w:color w:val="002060"/>
              </w:rPr>
              <w:t>BACALONI RUDY</w:t>
            </w:r>
          </w:p>
        </w:tc>
        <w:tc>
          <w:tcPr>
            <w:tcW w:w="2200" w:type="dxa"/>
            <w:tcMar>
              <w:top w:w="20" w:type="dxa"/>
              <w:left w:w="20" w:type="dxa"/>
              <w:bottom w:w="20" w:type="dxa"/>
              <w:right w:w="20" w:type="dxa"/>
            </w:tcMar>
            <w:vAlign w:val="center"/>
            <w:hideMark/>
          </w:tcPr>
          <w:p w14:paraId="591552E8" w14:textId="77777777" w:rsidR="00550BD4" w:rsidRPr="0087042E" w:rsidRDefault="00550BD4" w:rsidP="00A33BF5">
            <w:pPr>
              <w:pStyle w:val="movimento2"/>
              <w:rPr>
                <w:color w:val="002060"/>
              </w:rPr>
            </w:pPr>
            <w:r w:rsidRPr="0087042E">
              <w:rPr>
                <w:color w:val="002060"/>
              </w:rPr>
              <w:t xml:space="preserve">(NUOVA JUVENTINA FFC) </w:t>
            </w:r>
          </w:p>
        </w:tc>
      </w:tr>
    </w:tbl>
    <w:p w14:paraId="6EB3C9E8" w14:textId="77777777" w:rsidR="00550BD4" w:rsidRPr="0087042E" w:rsidRDefault="00550BD4" w:rsidP="00550BD4">
      <w:pPr>
        <w:pStyle w:val="titolo20"/>
        <w:rPr>
          <w:rFonts w:eastAsiaTheme="minorEastAsia"/>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EE90F39" w14:textId="77777777" w:rsidTr="00A33BF5">
        <w:tc>
          <w:tcPr>
            <w:tcW w:w="2200" w:type="dxa"/>
            <w:tcMar>
              <w:top w:w="20" w:type="dxa"/>
              <w:left w:w="20" w:type="dxa"/>
              <w:bottom w:w="20" w:type="dxa"/>
              <w:right w:w="20" w:type="dxa"/>
            </w:tcMar>
            <w:vAlign w:val="center"/>
            <w:hideMark/>
          </w:tcPr>
          <w:p w14:paraId="0255C764" w14:textId="77777777" w:rsidR="00550BD4" w:rsidRPr="0087042E" w:rsidRDefault="00550BD4" w:rsidP="00A33BF5">
            <w:pPr>
              <w:pStyle w:val="movimento"/>
              <w:rPr>
                <w:color w:val="002060"/>
              </w:rPr>
            </w:pPr>
            <w:r w:rsidRPr="0087042E">
              <w:rPr>
                <w:color w:val="002060"/>
              </w:rPr>
              <w:t>DI TOMMASO GIOVANNI</w:t>
            </w:r>
          </w:p>
        </w:tc>
        <w:tc>
          <w:tcPr>
            <w:tcW w:w="2200" w:type="dxa"/>
            <w:tcMar>
              <w:top w:w="20" w:type="dxa"/>
              <w:left w:w="20" w:type="dxa"/>
              <w:bottom w:w="20" w:type="dxa"/>
              <w:right w:w="20" w:type="dxa"/>
            </w:tcMar>
            <w:vAlign w:val="center"/>
            <w:hideMark/>
          </w:tcPr>
          <w:p w14:paraId="2FCEEF6B" w14:textId="77777777" w:rsidR="00550BD4" w:rsidRPr="0087042E" w:rsidRDefault="00550BD4" w:rsidP="00A33BF5">
            <w:pPr>
              <w:pStyle w:val="movimento2"/>
              <w:rPr>
                <w:color w:val="002060"/>
              </w:rPr>
            </w:pPr>
            <w:r w:rsidRPr="0087042E">
              <w:rPr>
                <w:color w:val="002060"/>
              </w:rPr>
              <w:t xml:space="preserve">(AMICI DEL CENTROSOCIO SP.) </w:t>
            </w:r>
          </w:p>
        </w:tc>
        <w:tc>
          <w:tcPr>
            <w:tcW w:w="800" w:type="dxa"/>
            <w:tcMar>
              <w:top w:w="20" w:type="dxa"/>
              <w:left w:w="20" w:type="dxa"/>
              <w:bottom w:w="20" w:type="dxa"/>
              <w:right w:w="20" w:type="dxa"/>
            </w:tcMar>
            <w:vAlign w:val="center"/>
            <w:hideMark/>
          </w:tcPr>
          <w:p w14:paraId="30C3962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A64C63D" w14:textId="77777777" w:rsidR="00550BD4" w:rsidRPr="0087042E" w:rsidRDefault="00550BD4" w:rsidP="00A33BF5">
            <w:pPr>
              <w:pStyle w:val="movimento"/>
              <w:rPr>
                <w:color w:val="002060"/>
              </w:rPr>
            </w:pPr>
            <w:r w:rsidRPr="0087042E">
              <w:rPr>
                <w:color w:val="002060"/>
              </w:rPr>
              <w:t>LUCIANI GIANLUCA</w:t>
            </w:r>
          </w:p>
        </w:tc>
        <w:tc>
          <w:tcPr>
            <w:tcW w:w="2200" w:type="dxa"/>
            <w:tcMar>
              <w:top w:w="20" w:type="dxa"/>
              <w:left w:w="20" w:type="dxa"/>
              <w:bottom w:w="20" w:type="dxa"/>
              <w:right w:w="20" w:type="dxa"/>
            </w:tcMar>
            <w:vAlign w:val="center"/>
            <w:hideMark/>
          </w:tcPr>
          <w:p w14:paraId="6715EB19" w14:textId="77777777" w:rsidR="00550BD4" w:rsidRPr="0087042E" w:rsidRDefault="00550BD4" w:rsidP="00A33BF5">
            <w:pPr>
              <w:pStyle w:val="movimento2"/>
              <w:rPr>
                <w:color w:val="002060"/>
              </w:rPr>
            </w:pPr>
            <w:r w:rsidRPr="0087042E">
              <w:rPr>
                <w:color w:val="002060"/>
              </w:rPr>
              <w:t xml:space="preserve">(AVIS ARCEVIA 1964) </w:t>
            </w:r>
          </w:p>
        </w:tc>
      </w:tr>
      <w:tr w:rsidR="00550BD4" w:rsidRPr="0087042E" w14:paraId="0DD46E55" w14:textId="77777777" w:rsidTr="00A33BF5">
        <w:tc>
          <w:tcPr>
            <w:tcW w:w="2200" w:type="dxa"/>
            <w:tcMar>
              <w:top w:w="20" w:type="dxa"/>
              <w:left w:w="20" w:type="dxa"/>
              <w:bottom w:w="20" w:type="dxa"/>
              <w:right w:w="20" w:type="dxa"/>
            </w:tcMar>
            <w:vAlign w:val="center"/>
            <w:hideMark/>
          </w:tcPr>
          <w:p w14:paraId="5DF9E22F" w14:textId="77777777" w:rsidR="00550BD4" w:rsidRPr="0087042E" w:rsidRDefault="00550BD4" w:rsidP="00A33BF5">
            <w:pPr>
              <w:pStyle w:val="movimento"/>
              <w:rPr>
                <w:color w:val="002060"/>
              </w:rPr>
            </w:pPr>
            <w:r w:rsidRPr="0087042E">
              <w:rPr>
                <w:color w:val="002060"/>
              </w:rPr>
              <w:t>AMADIO LEONARDO</w:t>
            </w:r>
          </w:p>
        </w:tc>
        <w:tc>
          <w:tcPr>
            <w:tcW w:w="2200" w:type="dxa"/>
            <w:tcMar>
              <w:top w:w="20" w:type="dxa"/>
              <w:left w:w="20" w:type="dxa"/>
              <w:bottom w:w="20" w:type="dxa"/>
              <w:right w:w="20" w:type="dxa"/>
            </w:tcMar>
            <w:vAlign w:val="center"/>
            <w:hideMark/>
          </w:tcPr>
          <w:p w14:paraId="5667152A" w14:textId="77777777" w:rsidR="00550BD4" w:rsidRPr="0087042E" w:rsidRDefault="00550BD4" w:rsidP="00A33BF5">
            <w:pPr>
              <w:pStyle w:val="movimento2"/>
              <w:rPr>
                <w:color w:val="002060"/>
              </w:rPr>
            </w:pPr>
            <w:r w:rsidRPr="0087042E">
              <w:rPr>
                <w:color w:val="002060"/>
              </w:rPr>
              <w:t xml:space="preserve">(BAYER CAPPUCCINI) </w:t>
            </w:r>
          </w:p>
        </w:tc>
        <w:tc>
          <w:tcPr>
            <w:tcW w:w="800" w:type="dxa"/>
            <w:tcMar>
              <w:top w:w="20" w:type="dxa"/>
              <w:left w:w="20" w:type="dxa"/>
              <w:bottom w:w="20" w:type="dxa"/>
              <w:right w:w="20" w:type="dxa"/>
            </w:tcMar>
            <w:vAlign w:val="center"/>
            <w:hideMark/>
          </w:tcPr>
          <w:p w14:paraId="4BA3E245"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92C4E20" w14:textId="77777777" w:rsidR="00550BD4" w:rsidRPr="0087042E" w:rsidRDefault="00550BD4" w:rsidP="00A33BF5">
            <w:pPr>
              <w:pStyle w:val="movimento"/>
              <w:rPr>
                <w:color w:val="002060"/>
              </w:rPr>
            </w:pPr>
            <w:r w:rsidRPr="0087042E">
              <w:rPr>
                <w:color w:val="002060"/>
              </w:rPr>
              <w:t>TRAINI MATTIA</w:t>
            </w:r>
          </w:p>
        </w:tc>
        <w:tc>
          <w:tcPr>
            <w:tcW w:w="2200" w:type="dxa"/>
            <w:tcMar>
              <w:top w:w="20" w:type="dxa"/>
              <w:left w:w="20" w:type="dxa"/>
              <w:bottom w:w="20" w:type="dxa"/>
              <w:right w:w="20" w:type="dxa"/>
            </w:tcMar>
            <w:vAlign w:val="center"/>
            <w:hideMark/>
          </w:tcPr>
          <w:p w14:paraId="63BE1264" w14:textId="77777777" w:rsidR="00550BD4" w:rsidRPr="0087042E" w:rsidRDefault="00550BD4" w:rsidP="00A33BF5">
            <w:pPr>
              <w:pStyle w:val="movimento2"/>
              <w:rPr>
                <w:color w:val="002060"/>
              </w:rPr>
            </w:pPr>
            <w:r w:rsidRPr="0087042E">
              <w:rPr>
                <w:color w:val="002060"/>
              </w:rPr>
              <w:t xml:space="preserve">(FUTSAL PRANDONE) </w:t>
            </w:r>
          </w:p>
        </w:tc>
      </w:tr>
      <w:tr w:rsidR="00550BD4" w:rsidRPr="0087042E" w14:paraId="1AA2A388" w14:textId="77777777" w:rsidTr="00A33BF5">
        <w:tc>
          <w:tcPr>
            <w:tcW w:w="2200" w:type="dxa"/>
            <w:tcMar>
              <w:top w:w="20" w:type="dxa"/>
              <w:left w:w="20" w:type="dxa"/>
              <w:bottom w:w="20" w:type="dxa"/>
              <w:right w:w="20" w:type="dxa"/>
            </w:tcMar>
            <w:vAlign w:val="center"/>
            <w:hideMark/>
          </w:tcPr>
          <w:p w14:paraId="29996ADA" w14:textId="77777777" w:rsidR="00550BD4" w:rsidRPr="0087042E" w:rsidRDefault="00550BD4" w:rsidP="00A33BF5">
            <w:pPr>
              <w:pStyle w:val="movimento"/>
              <w:rPr>
                <w:color w:val="002060"/>
              </w:rPr>
            </w:pPr>
            <w:r w:rsidRPr="0087042E">
              <w:rPr>
                <w:color w:val="002060"/>
              </w:rPr>
              <w:t>FAVETTI CLEVERSON</w:t>
            </w:r>
          </w:p>
        </w:tc>
        <w:tc>
          <w:tcPr>
            <w:tcW w:w="2200" w:type="dxa"/>
            <w:tcMar>
              <w:top w:w="20" w:type="dxa"/>
              <w:left w:w="20" w:type="dxa"/>
              <w:bottom w:w="20" w:type="dxa"/>
              <w:right w:w="20" w:type="dxa"/>
            </w:tcMar>
            <w:vAlign w:val="center"/>
            <w:hideMark/>
          </w:tcPr>
          <w:p w14:paraId="7DA4FAF8" w14:textId="77777777" w:rsidR="00550BD4" w:rsidRPr="0087042E" w:rsidRDefault="00550BD4" w:rsidP="00A33BF5">
            <w:pPr>
              <w:pStyle w:val="movimento2"/>
              <w:rPr>
                <w:color w:val="002060"/>
              </w:rPr>
            </w:pPr>
            <w:r w:rsidRPr="0087042E">
              <w:rPr>
                <w:color w:val="002060"/>
              </w:rPr>
              <w:t xml:space="preserve">(NUOVA JUVENTINA FFC) </w:t>
            </w:r>
          </w:p>
        </w:tc>
        <w:tc>
          <w:tcPr>
            <w:tcW w:w="800" w:type="dxa"/>
            <w:tcMar>
              <w:top w:w="20" w:type="dxa"/>
              <w:left w:w="20" w:type="dxa"/>
              <w:bottom w:w="20" w:type="dxa"/>
              <w:right w:w="20" w:type="dxa"/>
            </w:tcMar>
            <w:vAlign w:val="center"/>
            <w:hideMark/>
          </w:tcPr>
          <w:p w14:paraId="3D3CEAC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5071F9E" w14:textId="77777777" w:rsidR="00550BD4" w:rsidRPr="0087042E" w:rsidRDefault="00550BD4" w:rsidP="00A33BF5">
            <w:pPr>
              <w:pStyle w:val="movimento"/>
              <w:rPr>
                <w:color w:val="002060"/>
              </w:rPr>
            </w:pPr>
            <w:r w:rsidRPr="0087042E">
              <w:rPr>
                <w:color w:val="002060"/>
              </w:rPr>
              <w:t>BUCCI NICOLA</w:t>
            </w:r>
          </w:p>
        </w:tc>
        <w:tc>
          <w:tcPr>
            <w:tcW w:w="2200" w:type="dxa"/>
            <w:tcMar>
              <w:top w:w="20" w:type="dxa"/>
              <w:left w:w="20" w:type="dxa"/>
              <w:bottom w:w="20" w:type="dxa"/>
              <w:right w:w="20" w:type="dxa"/>
            </w:tcMar>
            <w:vAlign w:val="center"/>
            <w:hideMark/>
          </w:tcPr>
          <w:p w14:paraId="5D54D600" w14:textId="77777777" w:rsidR="00550BD4" w:rsidRPr="0087042E" w:rsidRDefault="00550BD4" w:rsidP="00A33BF5">
            <w:pPr>
              <w:pStyle w:val="movimento2"/>
              <w:rPr>
                <w:color w:val="002060"/>
              </w:rPr>
            </w:pPr>
            <w:r w:rsidRPr="0087042E">
              <w:rPr>
                <w:color w:val="002060"/>
              </w:rPr>
              <w:t xml:space="preserve">(OLYMPIA FANO C5) </w:t>
            </w:r>
          </w:p>
        </w:tc>
      </w:tr>
      <w:tr w:rsidR="00550BD4" w:rsidRPr="0087042E" w14:paraId="09FD5E6F" w14:textId="77777777" w:rsidTr="00A33BF5">
        <w:tc>
          <w:tcPr>
            <w:tcW w:w="2200" w:type="dxa"/>
            <w:tcMar>
              <w:top w:w="20" w:type="dxa"/>
              <w:left w:w="20" w:type="dxa"/>
              <w:bottom w:w="20" w:type="dxa"/>
              <w:right w:w="20" w:type="dxa"/>
            </w:tcMar>
            <w:vAlign w:val="center"/>
            <w:hideMark/>
          </w:tcPr>
          <w:p w14:paraId="6C68509A" w14:textId="77777777" w:rsidR="00550BD4" w:rsidRPr="0087042E" w:rsidRDefault="00550BD4" w:rsidP="00A33BF5">
            <w:pPr>
              <w:pStyle w:val="movimento"/>
              <w:rPr>
                <w:color w:val="002060"/>
              </w:rPr>
            </w:pPr>
            <w:r w:rsidRPr="0087042E">
              <w:rPr>
                <w:color w:val="002060"/>
              </w:rPr>
              <w:t>CANNELLA IVAN</w:t>
            </w:r>
          </w:p>
        </w:tc>
        <w:tc>
          <w:tcPr>
            <w:tcW w:w="2200" w:type="dxa"/>
            <w:tcMar>
              <w:top w:w="20" w:type="dxa"/>
              <w:left w:w="20" w:type="dxa"/>
              <w:bottom w:w="20" w:type="dxa"/>
              <w:right w:w="20" w:type="dxa"/>
            </w:tcMar>
            <w:vAlign w:val="center"/>
            <w:hideMark/>
          </w:tcPr>
          <w:p w14:paraId="78E9069F" w14:textId="77777777" w:rsidR="00550BD4" w:rsidRPr="0087042E" w:rsidRDefault="00550BD4" w:rsidP="00A33BF5">
            <w:pPr>
              <w:pStyle w:val="movimento2"/>
              <w:rPr>
                <w:color w:val="002060"/>
              </w:rPr>
            </w:pPr>
            <w:r w:rsidRPr="0087042E">
              <w:rPr>
                <w:color w:val="002060"/>
              </w:rPr>
              <w:t xml:space="preserve">(RIVIERA DELLE PALME) </w:t>
            </w:r>
          </w:p>
        </w:tc>
        <w:tc>
          <w:tcPr>
            <w:tcW w:w="800" w:type="dxa"/>
            <w:tcMar>
              <w:top w:w="20" w:type="dxa"/>
              <w:left w:w="20" w:type="dxa"/>
              <w:bottom w:w="20" w:type="dxa"/>
              <w:right w:w="20" w:type="dxa"/>
            </w:tcMar>
            <w:vAlign w:val="center"/>
            <w:hideMark/>
          </w:tcPr>
          <w:p w14:paraId="1EB00A82"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28FE3BB" w14:textId="77777777" w:rsidR="00550BD4" w:rsidRPr="0087042E" w:rsidRDefault="00550BD4" w:rsidP="00A33BF5">
            <w:pPr>
              <w:pStyle w:val="movimento"/>
              <w:rPr>
                <w:color w:val="002060"/>
              </w:rPr>
            </w:pPr>
            <w:r w:rsidRPr="0087042E">
              <w:rPr>
                <w:color w:val="002060"/>
              </w:rPr>
              <w:t>BROCCHI YURI</w:t>
            </w:r>
          </w:p>
        </w:tc>
        <w:tc>
          <w:tcPr>
            <w:tcW w:w="2200" w:type="dxa"/>
            <w:tcMar>
              <w:top w:w="20" w:type="dxa"/>
              <w:left w:w="20" w:type="dxa"/>
              <w:bottom w:w="20" w:type="dxa"/>
              <w:right w:w="20" w:type="dxa"/>
            </w:tcMar>
            <w:vAlign w:val="center"/>
            <w:hideMark/>
          </w:tcPr>
          <w:p w14:paraId="45207A37" w14:textId="77777777" w:rsidR="00550BD4" w:rsidRPr="0087042E" w:rsidRDefault="00550BD4" w:rsidP="00A33BF5">
            <w:pPr>
              <w:pStyle w:val="movimento2"/>
              <w:rPr>
                <w:color w:val="002060"/>
              </w:rPr>
            </w:pPr>
            <w:r w:rsidRPr="0087042E">
              <w:rPr>
                <w:color w:val="002060"/>
              </w:rPr>
              <w:t xml:space="preserve">(U.MANDOLESI CALCIO) </w:t>
            </w:r>
          </w:p>
        </w:tc>
      </w:tr>
    </w:tbl>
    <w:p w14:paraId="581C829E" w14:textId="77777777" w:rsidR="00550BD4" w:rsidRPr="0087042E" w:rsidRDefault="00550BD4" w:rsidP="00550BD4">
      <w:pPr>
        <w:pStyle w:val="titolo20"/>
        <w:rPr>
          <w:rFonts w:eastAsiaTheme="minorEastAsia"/>
          <w:color w:val="002060"/>
        </w:rPr>
      </w:pPr>
      <w:r w:rsidRPr="0087042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5912FD65" w14:textId="77777777" w:rsidTr="00A33BF5">
        <w:tc>
          <w:tcPr>
            <w:tcW w:w="2200" w:type="dxa"/>
            <w:tcMar>
              <w:top w:w="20" w:type="dxa"/>
              <w:left w:w="20" w:type="dxa"/>
              <w:bottom w:w="20" w:type="dxa"/>
              <w:right w:w="20" w:type="dxa"/>
            </w:tcMar>
            <w:vAlign w:val="center"/>
            <w:hideMark/>
          </w:tcPr>
          <w:p w14:paraId="58CBCD60" w14:textId="77777777" w:rsidR="00550BD4" w:rsidRPr="0087042E" w:rsidRDefault="00550BD4" w:rsidP="00A33BF5">
            <w:pPr>
              <w:pStyle w:val="movimento"/>
              <w:rPr>
                <w:color w:val="002060"/>
              </w:rPr>
            </w:pPr>
            <w:r w:rsidRPr="0087042E">
              <w:rPr>
                <w:color w:val="002060"/>
              </w:rPr>
              <w:t>MARCHEGIANI MICHELE</w:t>
            </w:r>
          </w:p>
        </w:tc>
        <w:tc>
          <w:tcPr>
            <w:tcW w:w="2200" w:type="dxa"/>
            <w:tcMar>
              <w:top w:w="20" w:type="dxa"/>
              <w:left w:w="20" w:type="dxa"/>
              <w:bottom w:w="20" w:type="dxa"/>
              <w:right w:w="20" w:type="dxa"/>
            </w:tcMar>
            <w:vAlign w:val="center"/>
            <w:hideMark/>
          </w:tcPr>
          <w:p w14:paraId="1D92BDE2" w14:textId="77777777" w:rsidR="00550BD4" w:rsidRPr="0087042E" w:rsidRDefault="00550BD4" w:rsidP="00A33BF5">
            <w:pPr>
              <w:pStyle w:val="movimento2"/>
              <w:rPr>
                <w:color w:val="002060"/>
              </w:rPr>
            </w:pPr>
            <w:r w:rsidRPr="0087042E">
              <w:rPr>
                <w:color w:val="002060"/>
              </w:rPr>
              <w:t xml:space="preserve">(ANCONITANA CALCIO A 5) </w:t>
            </w:r>
          </w:p>
        </w:tc>
        <w:tc>
          <w:tcPr>
            <w:tcW w:w="800" w:type="dxa"/>
            <w:tcMar>
              <w:top w:w="20" w:type="dxa"/>
              <w:left w:w="20" w:type="dxa"/>
              <w:bottom w:w="20" w:type="dxa"/>
              <w:right w:w="20" w:type="dxa"/>
            </w:tcMar>
            <w:vAlign w:val="center"/>
            <w:hideMark/>
          </w:tcPr>
          <w:p w14:paraId="218B510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8B16AA3" w14:textId="77777777" w:rsidR="00550BD4" w:rsidRPr="0087042E" w:rsidRDefault="00550BD4" w:rsidP="00A33BF5">
            <w:pPr>
              <w:pStyle w:val="movimento"/>
              <w:rPr>
                <w:color w:val="002060"/>
              </w:rPr>
            </w:pPr>
            <w:r w:rsidRPr="0087042E">
              <w:rPr>
                <w:color w:val="002060"/>
              </w:rPr>
              <w:t>SERANTONI JACOPO</w:t>
            </w:r>
          </w:p>
        </w:tc>
        <w:tc>
          <w:tcPr>
            <w:tcW w:w="2200" w:type="dxa"/>
            <w:tcMar>
              <w:top w:w="20" w:type="dxa"/>
              <w:left w:w="20" w:type="dxa"/>
              <w:bottom w:w="20" w:type="dxa"/>
              <w:right w:w="20" w:type="dxa"/>
            </w:tcMar>
            <w:vAlign w:val="center"/>
            <w:hideMark/>
          </w:tcPr>
          <w:p w14:paraId="4954E647" w14:textId="77777777" w:rsidR="00550BD4" w:rsidRPr="0087042E" w:rsidRDefault="00550BD4" w:rsidP="00A33BF5">
            <w:pPr>
              <w:pStyle w:val="movimento2"/>
              <w:rPr>
                <w:color w:val="002060"/>
              </w:rPr>
            </w:pPr>
            <w:r w:rsidRPr="0087042E">
              <w:rPr>
                <w:color w:val="002060"/>
              </w:rPr>
              <w:t xml:space="preserve">(BAYER CAPPUCCINI) </w:t>
            </w:r>
          </w:p>
        </w:tc>
      </w:tr>
      <w:tr w:rsidR="00550BD4" w:rsidRPr="0087042E" w14:paraId="21E62DB9" w14:textId="77777777" w:rsidTr="00A33BF5">
        <w:tc>
          <w:tcPr>
            <w:tcW w:w="2200" w:type="dxa"/>
            <w:tcMar>
              <w:top w:w="20" w:type="dxa"/>
              <w:left w:w="20" w:type="dxa"/>
              <w:bottom w:w="20" w:type="dxa"/>
              <w:right w:w="20" w:type="dxa"/>
            </w:tcMar>
            <w:vAlign w:val="center"/>
            <w:hideMark/>
          </w:tcPr>
          <w:p w14:paraId="488FF018" w14:textId="77777777" w:rsidR="00550BD4" w:rsidRPr="0087042E" w:rsidRDefault="00550BD4" w:rsidP="00A33BF5">
            <w:pPr>
              <w:pStyle w:val="movimento"/>
              <w:rPr>
                <w:color w:val="002060"/>
              </w:rPr>
            </w:pPr>
            <w:r w:rsidRPr="0087042E">
              <w:rPr>
                <w:color w:val="002060"/>
              </w:rPr>
              <w:t>CHIAPPA NICHOLAS</w:t>
            </w:r>
          </w:p>
        </w:tc>
        <w:tc>
          <w:tcPr>
            <w:tcW w:w="2200" w:type="dxa"/>
            <w:tcMar>
              <w:top w:w="20" w:type="dxa"/>
              <w:left w:w="20" w:type="dxa"/>
              <w:bottom w:w="20" w:type="dxa"/>
              <w:right w:w="20" w:type="dxa"/>
            </w:tcMar>
            <w:vAlign w:val="center"/>
            <w:hideMark/>
          </w:tcPr>
          <w:p w14:paraId="54FAB1D8" w14:textId="77777777" w:rsidR="00550BD4" w:rsidRPr="0087042E" w:rsidRDefault="00550BD4" w:rsidP="00A33BF5">
            <w:pPr>
              <w:pStyle w:val="movimento2"/>
              <w:rPr>
                <w:color w:val="002060"/>
              </w:rPr>
            </w:pPr>
            <w:r w:rsidRPr="0087042E">
              <w:rPr>
                <w:color w:val="002060"/>
              </w:rPr>
              <w:t xml:space="preserve">(CASTELBELLINO CALCIO A 5) </w:t>
            </w:r>
          </w:p>
        </w:tc>
        <w:tc>
          <w:tcPr>
            <w:tcW w:w="800" w:type="dxa"/>
            <w:tcMar>
              <w:top w:w="20" w:type="dxa"/>
              <w:left w:w="20" w:type="dxa"/>
              <w:bottom w:w="20" w:type="dxa"/>
              <w:right w:w="20" w:type="dxa"/>
            </w:tcMar>
            <w:vAlign w:val="center"/>
            <w:hideMark/>
          </w:tcPr>
          <w:p w14:paraId="30857F3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C6F23DA" w14:textId="77777777" w:rsidR="00550BD4" w:rsidRPr="0087042E" w:rsidRDefault="00550BD4" w:rsidP="00A33BF5">
            <w:pPr>
              <w:pStyle w:val="movimento"/>
              <w:rPr>
                <w:color w:val="002060"/>
              </w:rPr>
            </w:pPr>
            <w:r w:rsidRPr="0087042E">
              <w:rPr>
                <w:color w:val="002060"/>
              </w:rPr>
              <w:t>MAMMOLI ROCCO</w:t>
            </w:r>
          </w:p>
        </w:tc>
        <w:tc>
          <w:tcPr>
            <w:tcW w:w="2200" w:type="dxa"/>
            <w:tcMar>
              <w:top w:w="20" w:type="dxa"/>
              <w:left w:w="20" w:type="dxa"/>
              <w:bottom w:w="20" w:type="dxa"/>
              <w:right w:w="20" w:type="dxa"/>
            </w:tcMar>
            <w:vAlign w:val="center"/>
            <w:hideMark/>
          </w:tcPr>
          <w:p w14:paraId="1EBF09C3" w14:textId="77777777" w:rsidR="00550BD4" w:rsidRPr="0087042E" w:rsidRDefault="00550BD4" w:rsidP="00A33BF5">
            <w:pPr>
              <w:pStyle w:val="movimento2"/>
              <w:rPr>
                <w:color w:val="002060"/>
              </w:rPr>
            </w:pPr>
            <w:r w:rsidRPr="0087042E">
              <w:rPr>
                <w:color w:val="002060"/>
              </w:rPr>
              <w:t xml:space="preserve">(CASTELBELLINO CALCIO A 5) </w:t>
            </w:r>
          </w:p>
        </w:tc>
      </w:tr>
      <w:tr w:rsidR="00550BD4" w:rsidRPr="0087042E" w14:paraId="1A90A1BF" w14:textId="77777777" w:rsidTr="00A33BF5">
        <w:tc>
          <w:tcPr>
            <w:tcW w:w="2200" w:type="dxa"/>
            <w:tcMar>
              <w:top w:w="20" w:type="dxa"/>
              <w:left w:w="20" w:type="dxa"/>
              <w:bottom w:w="20" w:type="dxa"/>
              <w:right w:w="20" w:type="dxa"/>
            </w:tcMar>
            <w:vAlign w:val="center"/>
            <w:hideMark/>
          </w:tcPr>
          <w:p w14:paraId="1674C84F" w14:textId="77777777" w:rsidR="00550BD4" w:rsidRPr="0087042E" w:rsidRDefault="00550BD4" w:rsidP="00A33BF5">
            <w:pPr>
              <w:pStyle w:val="movimento"/>
              <w:rPr>
                <w:color w:val="002060"/>
              </w:rPr>
            </w:pPr>
            <w:r w:rsidRPr="0087042E">
              <w:rPr>
                <w:color w:val="002060"/>
              </w:rPr>
              <w:t>FODALI SOUHAIB</w:t>
            </w:r>
          </w:p>
        </w:tc>
        <w:tc>
          <w:tcPr>
            <w:tcW w:w="2200" w:type="dxa"/>
            <w:tcMar>
              <w:top w:w="20" w:type="dxa"/>
              <w:left w:w="20" w:type="dxa"/>
              <w:bottom w:w="20" w:type="dxa"/>
              <w:right w:w="20" w:type="dxa"/>
            </w:tcMar>
            <w:vAlign w:val="center"/>
            <w:hideMark/>
          </w:tcPr>
          <w:p w14:paraId="193537B9" w14:textId="77777777" w:rsidR="00550BD4" w:rsidRPr="0087042E" w:rsidRDefault="00550BD4" w:rsidP="00A33BF5">
            <w:pPr>
              <w:pStyle w:val="movimento2"/>
              <w:rPr>
                <w:color w:val="002060"/>
              </w:rPr>
            </w:pPr>
            <w:r w:rsidRPr="0087042E">
              <w:rPr>
                <w:color w:val="002060"/>
              </w:rPr>
              <w:t xml:space="preserve">(FUTSAL CAMPIGLIONE) </w:t>
            </w:r>
          </w:p>
        </w:tc>
        <w:tc>
          <w:tcPr>
            <w:tcW w:w="800" w:type="dxa"/>
            <w:tcMar>
              <w:top w:w="20" w:type="dxa"/>
              <w:left w:w="20" w:type="dxa"/>
              <w:bottom w:w="20" w:type="dxa"/>
              <w:right w:w="20" w:type="dxa"/>
            </w:tcMar>
            <w:vAlign w:val="center"/>
            <w:hideMark/>
          </w:tcPr>
          <w:p w14:paraId="29A7707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791C71E" w14:textId="77777777" w:rsidR="00550BD4" w:rsidRPr="0087042E" w:rsidRDefault="00550BD4" w:rsidP="00A33BF5">
            <w:pPr>
              <w:pStyle w:val="movimento"/>
              <w:rPr>
                <w:color w:val="002060"/>
              </w:rPr>
            </w:pPr>
            <w:r w:rsidRPr="0087042E">
              <w:rPr>
                <w:color w:val="002060"/>
              </w:rPr>
              <w:t>EVANGELISTI FRANCESCO</w:t>
            </w:r>
          </w:p>
        </w:tc>
        <w:tc>
          <w:tcPr>
            <w:tcW w:w="2200" w:type="dxa"/>
            <w:tcMar>
              <w:top w:w="20" w:type="dxa"/>
              <w:left w:w="20" w:type="dxa"/>
              <w:bottom w:w="20" w:type="dxa"/>
              <w:right w:w="20" w:type="dxa"/>
            </w:tcMar>
            <w:vAlign w:val="center"/>
            <w:hideMark/>
          </w:tcPr>
          <w:p w14:paraId="4E908D7C" w14:textId="77777777" w:rsidR="00550BD4" w:rsidRPr="0087042E" w:rsidRDefault="00550BD4" w:rsidP="00A33BF5">
            <w:pPr>
              <w:pStyle w:val="movimento2"/>
              <w:rPr>
                <w:color w:val="002060"/>
              </w:rPr>
            </w:pPr>
            <w:r w:rsidRPr="0087042E">
              <w:rPr>
                <w:color w:val="002060"/>
              </w:rPr>
              <w:t xml:space="preserve">(LUCREZIA CALCIO A 5) </w:t>
            </w:r>
          </w:p>
        </w:tc>
      </w:tr>
      <w:tr w:rsidR="00550BD4" w:rsidRPr="0087042E" w14:paraId="7CA550BF" w14:textId="77777777" w:rsidTr="00A33BF5">
        <w:tc>
          <w:tcPr>
            <w:tcW w:w="2200" w:type="dxa"/>
            <w:tcMar>
              <w:top w:w="20" w:type="dxa"/>
              <w:left w:w="20" w:type="dxa"/>
              <w:bottom w:w="20" w:type="dxa"/>
              <w:right w:w="20" w:type="dxa"/>
            </w:tcMar>
            <w:vAlign w:val="center"/>
            <w:hideMark/>
          </w:tcPr>
          <w:p w14:paraId="3999CBBE" w14:textId="77777777" w:rsidR="00550BD4" w:rsidRPr="0087042E" w:rsidRDefault="00550BD4" w:rsidP="00A33BF5">
            <w:pPr>
              <w:pStyle w:val="movimento"/>
              <w:rPr>
                <w:color w:val="002060"/>
              </w:rPr>
            </w:pPr>
            <w:r w:rsidRPr="0087042E">
              <w:rPr>
                <w:color w:val="002060"/>
              </w:rPr>
              <w:t>DE SOUSA ANDRE VITOR</w:t>
            </w:r>
          </w:p>
        </w:tc>
        <w:tc>
          <w:tcPr>
            <w:tcW w:w="2200" w:type="dxa"/>
            <w:tcMar>
              <w:top w:w="20" w:type="dxa"/>
              <w:left w:w="20" w:type="dxa"/>
              <w:bottom w:w="20" w:type="dxa"/>
              <w:right w:w="20" w:type="dxa"/>
            </w:tcMar>
            <w:vAlign w:val="center"/>
            <w:hideMark/>
          </w:tcPr>
          <w:p w14:paraId="5C2A0A12" w14:textId="77777777" w:rsidR="00550BD4" w:rsidRPr="0087042E" w:rsidRDefault="00550BD4" w:rsidP="00A33BF5">
            <w:pPr>
              <w:pStyle w:val="movimento2"/>
              <w:rPr>
                <w:color w:val="002060"/>
              </w:rPr>
            </w:pPr>
            <w:r w:rsidRPr="0087042E">
              <w:rPr>
                <w:color w:val="002060"/>
              </w:rPr>
              <w:t xml:space="preserve">(NUOVA JUVENTINA FFC) </w:t>
            </w:r>
          </w:p>
        </w:tc>
        <w:tc>
          <w:tcPr>
            <w:tcW w:w="800" w:type="dxa"/>
            <w:tcMar>
              <w:top w:w="20" w:type="dxa"/>
              <w:left w:w="20" w:type="dxa"/>
              <w:bottom w:w="20" w:type="dxa"/>
              <w:right w:w="20" w:type="dxa"/>
            </w:tcMar>
            <w:vAlign w:val="center"/>
            <w:hideMark/>
          </w:tcPr>
          <w:p w14:paraId="53D12A6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A54B7C4" w14:textId="77777777" w:rsidR="00550BD4" w:rsidRPr="0087042E" w:rsidRDefault="00550BD4" w:rsidP="00A33BF5">
            <w:pPr>
              <w:pStyle w:val="movimento"/>
              <w:rPr>
                <w:color w:val="002060"/>
              </w:rPr>
            </w:pPr>
            <w:r w:rsidRPr="0087042E">
              <w:rPr>
                <w:color w:val="002060"/>
              </w:rPr>
              <w:t>PAOLILLO LUCA</w:t>
            </w:r>
          </w:p>
        </w:tc>
        <w:tc>
          <w:tcPr>
            <w:tcW w:w="2200" w:type="dxa"/>
            <w:tcMar>
              <w:top w:w="20" w:type="dxa"/>
              <w:left w:w="20" w:type="dxa"/>
              <w:bottom w:w="20" w:type="dxa"/>
              <w:right w:w="20" w:type="dxa"/>
            </w:tcMar>
            <w:vAlign w:val="center"/>
            <w:hideMark/>
          </w:tcPr>
          <w:p w14:paraId="3F1AA7D4" w14:textId="77777777" w:rsidR="00550BD4" w:rsidRPr="0087042E" w:rsidRDefault="00550BD4" w:rsidP="00A33BF5">
            <w:pPr>
              <w:pStyle w:val="movimento2"/>
              <w:rPr>
                <w:color w:val="002060"/>
              </w:rPr>
            </w:pPr>
            <w:r w:rsidRPr="0087042E">
              <w:rPr>
                <w:color w:val="002060"/>
              </w:rPr>
              <w:t xml:space="preserve">(PIEVE D ICO CALCIO A 5) </w:t>
            </w:r>
          </w:p>
        </w:tc>
      </w:tr>
      <w:tr w:rsidR="00550BD4" w:rsidRPr="0087042E" w14:paraId="52C33BC8" w14:textId="77777777" w:rsidTr="00A33BF5">
        <w:tc>
          <w:tcPr>
            <w:tcW w:w="2200" w:type="dxa"/>
            <w:tcMar>
              <w:top w:w="20" w:type="dxa"/>
              <w:left w:w="20" w:type="dxa"/>
              <w:bottom w:w="20" w:type="dxa"/>
              <w:right w:w="20" w:type="dxa"/>
            </w:tcMar>
            <w:vAlign w:val="center"/>
            <w:hideMark/>
          </w:tcPr>
          <w:p w14:paraId="6D179C54" w14:textId="77777777" w:rsidR="00550BD4" w:rsidRPr="0087042E" w:rsidRDefault="00550BD4" w:rsidP="00A33BF5">
            <w:pPr>
              <w:pStyle w:val="movimento"/>
              <w:rPr>
                <w:color w:val="002060"/>
              </w:rPr>
            </w:pPr>
            <w:r w:rsidRPr="0087042E">
              <w:rPr>
                <w:color w:val="002060"/>
              </w:rPr>
              <w:t>TOGNETTI MATTIA</w:t>
            </w:r>
          </w:p>
        </w:tc>
        <w:tc>
          <w:tcPr>
            <w:tcW w:w="2200" w:type="dxa"/>
            <w:tcMar>
              <w:top w:w="20" w:type="dxa"/>
              <w:left w:w="20" w:type="dxa"/>
              <w:bottom w:w="20" w:type="dxa"/>
              <w:right w:w="20" w:type="dxa"/>
            </w:tcMar>
            <w:vAlign w:val="center"/>
            <w:hideMark/>
          </w:tcPr>
          <w:p w14:paraId="3DD546EA" w14:textId="77777777" w:rsidR="00550BD4" w:rsidRPr="0087042E" w:rsidRDefault="00550BD4" w:rsidP="00A33BF5">
            <w:pPr>
              <w:pStyle w:val="movimento2"/>
              <w:rPr>
                <w:color w:val="002060"/>
              </w:rPr>
            </w:pPr>
            <w:r w:rsidRPr="0087042E">
              <w:rPr>
                <w:color w:val="002060"/>
              </w:rPr>
              <w:t xml:space="preserve">(POLVERIGI C5) </w:t>
            </w:r>
          </w:p>
        </w:tc>
        <w:tc>
          <w:tcPr>
            <w:tcW w:w="800" w:type="dxa"/>
            <w:tcMar>
              <w:top w:w="20" w:type="dxa"/>
              <w:left w:w="20" w:type="dxa"/>
              <w:bottom w:w="20" w:type="dxa"/>
              <w:right w:w="20" w:type="dxa"/>
            </w:tcMar>
            <w:vAlign w:val="center"/>
            <w:hideMark/>
          </w:tcPr>
          <w:p w14:paraId="3A0E575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339D11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C173E70" w14:textId="77777777" w:rsidR="00550BD4" w:rsidRPr="0087042E" w:rsidRDefault="00550BD4" w:rsidP="00A33BF5">
            <w:pPr>
              <w:pStyle w:val="movimento2"/>
              <w:rPr>
                <w:color w:val="002060"/>
              </w:rPr>
            </w:pPr>
            <w:r w:rsidRPr="0087042E">
              <w:rPr>
                <w:color w:val="002060"/>
              </w:rPr>
              <w:t> </w:t>
            </w:r>
          </w:p>
        </w:tc>
      </w:tr>
    </w:tbl>
    <w:p w14:paraId="26D9537B"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0C437CD1" w14:textId="77777777" w:rsidTr="00A33BF5">
        <w:tc>
          <w:tcPr>
            <w:tcW w:w="2200" w:type="dxa"/>
            <w:tcMar>
              <w:top w:w="20" w:type="dxa"/>
              <w:left w:w="20" w:type="dxa"/>
              <w:bottom w:w="20" w:type="dxa"/>
              <w:right w:w="20" w:type="dxa"/>
            </w:tcMar>
            <w:vAlign w:val="center"/>
            <w:hideMark/>
          </w:tcPr>
          <w:p w14:paraId="7A6457C4" w14:textId="77777777" w:rsidR="00550BD4" w:rsidRPr="0087042E" w:rsidRDefault="00550BD4" w:rsidP="00A33BF5">
            <w:pPr>
              <w:pStyle w:val="movimento"/>
              <w:rPr>
                <w:color w:val="002060"/>
              </w:rPr>
            </w:pPr>
            <w:r w:rsidRPr="0087042E">
              <w:rPr>
                <w:color w:val="002060"/>
              </w:rPr>
              <w:t>TOURE MAMADOU BANTA</w:t>
            </w:r>
          </w:p>
        </w:tc>
        <w:tc>
          <w:tcPr>
            <w:tcW w:w="2200" w:type="dxa"/>
            <w:tcMar>
              <w:top w:w="20" w:type="dxa"/>
              <w:left w:w="20" w:type="dxa"/>
              <w:bottom w:w="20" w:type="dxa"/>
              <w:right w:w="20" w:type="dxa"/>
            </w:tcMar>
            <w:vAlign w:val="center"/>
            <w:hideMark/>
          </w:tcPr>
          <w:p w14:paraId="76880258" w14:textId="77777777" w:rsidR="00550BD4" w:rsidRPr="0087042E" w:rsidRDefault="00550BD4" w:rsidP="00A33BF5">
            <w:pPr>
              <w:pStyle w:val="movimento2"/>
              <w:rPr>
                <w:color w:val="002060"/>
              </w:rPr>
            </w:pPr>
            <w:r w:rsidRPr="0087042E">
              <w:rPr>
                <w:color w:val="002060"/>
              </w:rPr>
              <w:t xml:space="preserve">(AURORA TREIA) </w:t>
            </w:r>
          </w:p>
        </w:tc>
        <w:tc>
          <w:tcPr>
            <w:tcW w:w="800" w:type="dxa"/>
            <w:tcMar>
              <w:top w:w="20" w:type="dxa"/>
              <w:left w:w="20" w:type="dxa"/>
              <w:bottom w:w="20" w:type="dxa"/>
              <w:right w:w="20" w:type="dxa"/>
            </w:tcMar>
            <w:vAlign w:val="center"/>
            <w:hideMark/>
          </w:tcPr>
          <w:p w14:paraId="5ACEEBD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F39A8E3" w14:textId="77777777" w:rsidR="00550BD4" w:rsidRPr="0087042E" w:rsidRDefault="00550BD4" w:rsidP="00A33BF5">
            <w:pPr>
              <w:pStyle w:val="movimento"/>
              <w:rPr>
                <w:color w:val="002060"/>
              </w:rPr>
            </w:pPr>
            <w:r w:rsidRPr="0087042E">
              <w:rPr>
                <w:color w:val="002060"/>
              </w:rPr>
              <w:t>SESTILI NICCOLO</w:t>
            </w:r>
          </w:p>
        </w:tc>
        <w:tc>
          <w:tcPr>
            <w:tcW w:w="2200" w:type="dxa"/>
            <w:tcMar>
              <w:top w:w="20" w:type="dxa"/>
              <w:left w:w="20" w:type="dxa"/>
              <w:bottom w:w="20" w:type="dxa"/>
              <w:right w:w="20" w:type="dxa"/>
            </w:tcMar>
            <w:vAlign w:val="center"/>
            <w:hideMark/>
          </w:tcPr>
          <w:p w14:paraId="7210DEE2" w14:textId="77777777" w:rsidR="00550BD4" w:rsidRPr="0087042E" w:rsidRDefault="00550BD4" w:rsidP="00A33BF5">
            <w:pPr>
              <w:pStyle w:val="movimento2"/>
              <w:rPr>
                <w:color w:val="002060"/>
              </w:rPr>
            </w:pPr>
            <w:r w:rsidRPr="0087042E">
              <w:rPr>
                <w:color w:val="002060"/>
              </w:rPr>
              <w:t xml:space="preserve">(FUTSAL CASELLE) </w:t>
            </w:r>
          </w:p>
        </w:tc>
      </w:tr>
      <w:tr w:rsidR="00550BD4" w:rsidRPr="0087042E" w14:paraId="4101F137" w14:textId="77777777" w:rsidTr="00A33BF5">
        <w:tc>
          <w:tcPr>
            <w:tcW w:w="2200" w:type="dxa"/>
            <w:tcMar>
              <w:top w:w="20" w:type="dxa"/>
              <w:left w:w="20" w:type="dxa"/>
              <w:bottom w:w="20" w:type="dxa"/>
              <w:right w:w="20" w:type="dxa"/>
            </w:tcMar>
            <w:vAlign w:val="center"/>
            <w:hideMark/>
          </w:tcPr>
          <w:p w14:paraId="14180305" w14:textId="77777777" w:rsidR="00550BD4" w:rsidRPr="0087042E" w:rsidRDefault="00550BD4" w:rsidP="00A33BF5">
            <w:pPr>
              <w:pStyle w:val="movimento"/>
              <w:rPr>
                <w:color w:val="002060"/>
              </w:rPr>
            </w:pPr>
            <w:r w:rsidRPr="0087042E">
              <w:rPr>
                <w:color w:val="002060"/>
              </w:rPr>
              <w:t>RAMUNDO PIGNASECCA RICCARDO</w:t>
            </w:r>
          </w:p>
        </w:tc>
        <w:tc>
          <w:tcPr>
            <w:tcW w:w="2200" w:type="dxa"/>
            <w:tcMar>
              <w:top w:w="20" w:type="dxa"/>
              <w:left w:w="20" w:type="dxa"/>
              <w:bottom w:w="20" w:type="dxa"/>
              <w:right w:w="20" w:type="dxa"/>
            </w:tcMar>
            <w:vAlign w:val="center"/>
            <w:hideMark/>
          </w:tcPr>
          <w:p w14:paraId="783886EB" w14:textId="77777777" w:rsidR="00550BD4" w:rsidRPr="0087042E" w:rsidRDefault="00550BD4" w:rsidP="00A33BF5">
            <w:pPr>
              <w:pStyle w:val="movimento2"/>
              <w:rPr>
                <w:color w:val="002060"/>
              </w:rPr>
            </w:pPr>
            <w:r w:rsidRPr="0087042E">
              <w:rPr>
                <w:color w:val="002060"/>
              </w:rPr>
              <w:t xml:space="preserve">(FUTSAL SANGIUSTESE A.R.L.) </w:t>
            </w:r>
          </w:p>
        </w:tc>
        <w:tc>
          <w:tcPr>
            <w:tcW w:w="800" w:type="dxa"/>
            <w:tcMar>
              <w:top w:w="20" w:type="dxa"/>
              <w:left w:w="20" w:type="dxa"/>
              <w:bottom w:w="20" w:type="dxa"/>
              <w:right w:w="20" w:type="dxa"/>
            </w:tcMar>
            <w:vAlign w:val="center"/>
            <w:hideMark/>
          </w:tcPr>
          <w:p w14:paraId="2B9CD6B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AE6E3C2" w14:textId="77777777" w:rsidR="00550BD4" w:rsidRPr="0087042E" w:rsidRDefault="00550BD4" w:rsidP="00A33BF5">
            <w:pPr>
              <w:pStyle w:val="movimento"/>
              <w:rPr>
                <w:color w:val="002060"/>
              </w:rPr>
            </w:pPr>
            <w:r w:rsidRPr="0087042E">
              <w:rPr>
                <w:color w:val="002060"/>
              </w:rPr>
              <w:t>TANCINI FRANCESCO</w:t>
            </w:r>
          </w:p>
        </w:tc>
        <w:tc>
          <w:tcPr>
            <w:tcW w:w="2200" w:type="dxa"/>
            <w:tcMar>
              <w:top w:w="20" w:type="dxa"/>
              <w:left w:w="20" w:type="dxa"/>
              <w:bottom w:w="20" w:type="dxa"/>
              <w:right w:w="20" w:type="dxa"/>
            </w:tcMar>
            <w:vAlign w:val="center"/>
            <w:hideMark/>
          </w:tcPr>
          <w:p w14:paraId="46BC4DD0" w14:textId="77777777" w:rsidR="00550BD4" w:rsidRPr="0087042E" w:rsidRDefault="00550BD4" w:rsidP="00A33BF5">
            <w:pPr>
              <w:pStyle w:val="movimento2"/>
              <w:rPr>
                <w:color w:val="002060"/>
              </w:rPr>
            </w:pPr>
            <w:r w:rsidRPr="0087042E">
              <w:rPr>
                <w:color w:val="002060"/>
              </w:rPr>
              <w:t xml:space="preserve">(PIEVE D ICO CALCIO A 5) </w:t>
            </w:r>
          </w:p>
        </w:tc>
      </w:tr>
      <w:tr w:rsidR="00550BD4" w:rsidRPr="0087042E" w14:paraId="0368718F" w14:textId="77777777" w:rsidTr="00A33BF5">
        <w:tc>
          <w:tcPr>
            <w:tcW w:w="2200" w:type="dxa"/>
            <w:tcMar>
              <w:top w:w="20" w:type="dxa"/>
              <w:left w:w="20" w:type="dxa"/>
              <w:bottom w:w="20" w:type="dxa"/>
              <w:right w:w="20" w:type="dxa"/>
            </w:tcMar>
            <w:vAlign w:val="center"/>
            <w:hideMark/>
          </w:tcPr>
          <w:p w14:paraId="028F9DDB" w14:textId="77777777" w:rsidR="00550BD4" w:rsidRPr="0087042E" w:rsidRDefault="00550BD4" w:rsidP="00A33BF5">
            <w:pPr>
              <w:pStyle w:val="movimento"/>
              <w:rPr>
                <w:color w:val="002060"/>
              </w:rPr>
            </w:pPr>
            <w:r w:rsidRPr="0087042E">
              <w:rPr>
                <w:color w:val="002060"/>
              </w:rPr>
              <w:t>MECOZZI EDOARDO</w:t>
            </w:r>
          </w:p>
        </w:tc>
        <w:tc>
          <w:tcPr>
            <w:tcW w:w="2200" w:type="dxa"/>
            <w:tcMar>
              <w:top w:w="20" w:type="dxa"/>
              <w:left w:w="20" w:type="dxa"/>
              <w:bottom w:w="20" w:type="dxa"/>
              <w:right w:w="20" w:type="dxa"/>
            </w:tcMar>
            <w:vAlign w:val="center"/>
            <w:hideMark/>
          </w:tcPr>
          <w:p w14:paraId="5AA789FD" w14:textId="77777777" w:rsidR="00550BD4" w:rsidRPr="0087042E" w:rsidRDefault="00550BD4" w:rsidP="00A33BF5">
            <w:pPr>
              <w:pStyle w:val="movimento2"/>
              <w:rPr>
                <w:color w:val="002060"/>
              </w:rPr>
            </w:pPr>
            <w:r w:rsidRPr="0087042E">
              <w:rPr>
                <w:color w:val="002060"/>
              </w:rPr>
              <w:t xml:space="preserve">(U.MANDOLESI CALCIO) </w:t>
            </w:r>
          </w:p>
        </w:tc>
        <w:tc>
          <w:tcPr>
            <w:tcW w:w="800" w:type="dxa"/>
            <w:tcMar>
              <w:top w:w="20" w:type="dxa"/>
              <w:left w:w="20" w:type="dxa"/>
              <w:bottom w:w="20" w:type="dxa"/>
              <w:right w:w="20" w:type="dxa"/>
            </w:tcMar>
            <w:vAlign w:val="center"/>
            <w:hideMark/>
          </w:tcPr>
          <w:p w14:paraId="686587E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A1C77DA"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12E971F" w14:textId="77777777" w:rsidR="00550BD4" w:rsidRPr="0087042E" w:rsidRDefault="00550BD4" w:rsidP="00A33BF5">
            <w:pPr>
              <w:pStyle w:val="movimento2"/>
              <w:rPr>
                <w:color w:val="002060"/>
              </w:rPr>
            </w:pPr>
            <w:r w:rsidRPr="0087042E">
              <w:rPr>
                <w:color w:val="002060"/>
              </w:rPr>
              <w:t> </w:t>
            </w:r>
          </w:p>
        </w:tc>
      </w:tr>
    </w:tbl>
    <w:p w14:paraId="58D920A3" w14:textId="77777777" w:rsidR="00550BD4" w:rsidRPr="0087042E" w:rsidRDefault="00550BD4" w:rsidP="00550BD4">
      <w:pPr>
        <w:pStyle w:val="titolo10"/>
        <w:rPr>
          <w:rFonts w:eastAsiaTheme="minorEastAsia"/>
          <w:color w:val="002060"/>
        </w:rPr>
      </w:pPr>
      <w:r w:rsidRPr="0087042E">
        <w:rPr>
          <w:color w:val="002060"/>
        </w:rPr>
        <w:t xml:space="preserve">GARE DEL 28/ 1/2023 </w:t>
      </w:r>
    </w:p>
    <w:p w14:paraId="1CC5F511" w14:textId="77777777" w:rsidR="00550BD4" w:rsidRPr="0087042E" w:rsidRDefault="00550BD4" w:rsidP="00550BD4">
      <w:pPr>
        <w:pStyle w:val="titolo7a"/>
        <w:rPr>
          <w:color w:val="002060"/>
        </w:rPr>
      </w:pPr>
      <w:r w:rsidRPr="0087042E">
        <w:rPr>
          <w:color w:val="002060"/>
        </w:rPr>
        <w:t xml:space="preserve">PROVVEDIMENTI DISCIPLINARI </w:t>
      </w:r>
    </w:p>
    <w:p w14:paraId="71575D92"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3FADA66C" w14:textId="77777777" w:rsidR="00550BD4" w:rsidRPr="0087042E" w:rsidRDefault="00550BD4" w:rsidP="00550BD4">
      <w:pPr>
        <w:pStyle w:val="titolo30"/>
        <w:rPr>
          <w:color w:val="002060"/>
        </w:rPr>
      </w:pPr>
      <w:r w:rsidRPr="0087042E">
        <w:rPr>
          <w:color w:val="002060"/>
        </w:rPr>
        <w:t xml:space="preserve">CALCIATORI ESPULSI </w:t>
      </w:r>
    </w:p>
    <w:p w14:paraId="03D644CB" w14:textId="77777777" w:rsidR="00550BD4" w:rsidRPr="0087042E" w:rsidRDefault="00550BD4" w:rsidP="00550BD4">
      <w:pPr>
        <w:pStyle w:val="titolo20"/>
        <w:rPr>
          <w:color w:val="002060"/>
        </w:rPr>
      </w:pPr>
      <w:r w:rsidRPr="0087042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398D36A" w14:textId="77777777" w:rsidTr="00A33BF5">
        <w:tc>
          <w:tcPr>
            <w:tcW w:w="2200" w:type="dxa"/>
            <w:tcMar>
              <w:top w:w="20" w:type="dxa"/>
              <w:left w:w="20" w:type="dxa"/>
              <w:bottom w:w="20" w:type="dxa"/>
              <w:right w:w="20" w:type="dxa"/>
            </w:tcMar>
            <w:vAlign w:val="center"/>
            <w:hideMark/>
          </w:tcPr>
          <w:p w14:paraId="4E19E521" w14:textId="77777777" w:rsidR="00550BD4" w:rsidRPr="0087042E" w:rsidRDefault="00550BD4" w:rsidP="00A33BF5">
            <w:pPr>
              <w:pStyle w:val="movimento"/>
              <w:rPr>
                <w:color w:val="002060"/>
              </w:rPr>
            </w:pPr>
            <w:r w:rsidRPr="0087042E">
              <w:rPr>
                <w:color w:val="002060"/>
              </w:rPr>
              <w:t>IACOPONI FRANCESCO</w:t>
            </w:r>
          </w:p>
        </w:tc>
        <w:tc>
          <w:tcPr>
            <w:tcW w:w="2200" w:type="dxa"/>
            <w:tcMar>
              <w:top w:w="20" w:type="dxa"/>
              <w:left w:w="20" w:type="dxa"/>
              <w:bottom w:w="20" w:type="dxa"/>
              <w:right w:w="20" w:type="dxa"/>
            </w:tcMar>
            <w:vAlign w:val="center"/>
            <w:hideMark/>
          </w:tcPr>
          <w:p w14:paraId="52780478" w14:textId="77777777" w:rsidR="00550BD4" w:rsidRPr="0087042E" w:rsidRDefault="00550BD4" w:rsidP="00A33BF5">
            <w:pPr>
              <w:pStyle w:val="movimento2"/>
              <w:rPr>
                <w:color w:val="002060"/>
              </w:rPr>
            </w:pPr>
            <w:r w:rsidRPr="0087042E">
              <w:rPr>
                <w:color w:val="002060"/>
              </w:rPr>
              <w:t xml:space="preserve">(ACLI VILLA MUSONE) </w:t>
            </w:r>
          </w:p>
        </w:tc>
        <w:tc>
          <w:tcPr>
            <w:tcW w:w="800" w:type="dxa"/>
            <w:tcMar>
              <w:top w:w="20" w:type="dxa"/>
              <w:left w:w="20" w:type="dxa"/>
              <w:bottom w:w="20" w:type="dxa"/>
              <w:right w:w="20" w:type="dxa"/>
            </w:tcMar>
            <w:vAlign w:val="center"/>
            <w:hideMark/>
          </w:tcPr>
          <w:p w14:paraId="6150557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1ECC42C"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32EC06C" w14:textId="77777777" w:rsidR="00550BD4" w:rsidRPr="0087042E" w:rsidRDefault="00550BD4" w:rsidP="00A33BF5">
            <w:pPr>
              <w:pStyle w:val="movimento2"/>
              <w:rPr>
                <w:color w:val="002060"/>
              </w:rPr>
            </w:pPr>
            <w:r w:rsidRPr="0087042E">
              <w:rPr>
                <w:color w:val="002060"/>
              </w:rPr>
              <w:t> </w:t>
            </w:r>
          </w:p>
        </w:tc>
      </w:tr>
    </w:tbl>
    <w:p w14:paraId="58F35DBA" w14:textId="77777777" w:rsidR="00550BD4" w:rsidRPr="0087042E" w:rsidRDefault="00550BD4" w:rsidP="00550BD4">
      <w:pPr>
        <w:pStyle w:val="titolo30"/>
        <w:rPr>
          <w:rFonts w:eastAsiaTheme="minorEastAsia"/>
          <w:color w:val="002060"/>
        </w:rPr>
      </w:pPr>
      <w:r w:rsidRPr="0087042E">
        <w:rPr>
          <w:color w:val="002060"/>
        </w:rPr>
        <w:t xml:space="preserve">CALCIATORI NON ESPULSI </w:t>
      </w:r>
    </w:p>
    <w:p w14:paraId="0B5F88B5" w14:textId="77777777" w:rsidR="00550BD4" w:rsidRPr="0087042E" w:rsidRDefault="00550BD4" w:rsidP="00550BD4">
      <w:pPr>
        <w:pStyle w:val="titolo20"/>
        <w:rPr>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34C471AD" w14:textId="77777777" w:rsidTr="00A33BF5">
        <w:tc>
          <w:tcPr>
            <w:tcW w:w="2200" w:type="dxa"/>
            <w:tcMar>
              <w:top w:w="20" w:type="dxa"/>
              <w:left w:w="20" w:type="dxa"/>
              <w:bottom w:w="20" w:type="dxa"/>
              <w:right w:w="20" w:type="dxa"/>
            </w:tcMar>
            <w:vAlign w:val="center"/>
            <w:hideMark/>
          </w:tcPr>
          <w:p w14:paraId="6B0C3CF3" w14:textId="77777777" w:rsidR="00550BD4" w:rsidRPr="0087042E" w:rsidRDefault="00550BD4" w:rsidP="00A33BF5">
            <w:pPr>
              <w:pStyle w:val="movimento"/>
              <w:rPr>
                <w:color w:val="002060"/>
              </w:rPr>
            </w:pPr>
            <w:r w:rsidRPr="0087042E">
              <w:rPr>
                <w:color w:val="002060"/>
              </w:rPr>
              <w:t>TOGNI ANDREA</w:t>
            </w:r>
          </w:p>
        </w:tc>
        <w:tc>
          <w:tcPr>
            <w:tcW w:w="2200" w:type="dxa"/>
            <w:tcMar>
              <w:top w:w="20" w:type="dxa"/>
              <w:left w:w="20" w:type="dxa"/>
              <w:bottom w:w="20" w:type="dxa"/>
              <w:right w:w="20" w:type="dxa"/>
            </w:tcMar>
            <w:vAlign w:val="center"/>
            <w:hideMark/>
          </w:tcPr>
          <w:p w14:paraId="4F8B3521" w14:textId="77777777" w:rsidR="00550BD4" w:rsidRPr="0087042E" w:rsidRDefault="00550BD4" w:rsidP="00A33BF5">
            <w:pPr>
              <w:pStyle w:val="movimento2"/>
              <w:rPr>
                <w:color w:val="002060"/>
              </w:rPr>
            </w:pPr>
            <w:r w:rsidRPr="0087042E">
              <w:rPr>
                <w:color w:val="002060"/>
              </w:rPr>
              <w:t xml:space="preserve">(ACLI VILLA MUSONE) </w:t>
            </w:r>
          </w:p>
        </w:tc>
        <w:tc>
          <w:tcPr>
            <w:tcW w:w="800" w:type="dxa"/>
            <w:tcMar>
              <w:top w:w="20" w:type="dxa"/>
              <w:left w:w="20" w:type="dxa"/>
              <w:bottom w:w="20" w:type="dxa"/>
              <w:right w:w="20" w:type="dxa"/>
            </w:tcMar>
            <w:vAlign w:val="center"/>
            <w:hideMark/>
          </w:tcPr>
          <w:p w14:paraId="2A8220C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D2F904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4BF2A3F" w14:textId="77777777" w:rsidR="00550BD4" w:rsidRPr="0087042E" w:rsidRDefault="00550BD4" w:rsidP="00A33BF5">
            <w:pPr>
              <w:pStyle w:val="movimento2"/>
              <w:rPr>
                <w:color w:val="002060"/>
              </w:rPr>
            </w:pPr>
            <w:r w:rsidRPr="0087042E">
              <w:rPr>
                <w:color w:val="002060"/>
              </w:rPr>
              <w:t> </w:t>
            </w:r>
          </w:p>
        </w:tc>
      </w:tr>
    </w:tbl>
    <w:p w14:paraId="6F49DBED" w14:textId="77777777" w:rsidR="00550BD4" w:rsidRPr="0087042E" w:rsidRDefault="00550BD4" w:rsidP="00550BD4">
      <w:pPr>
        <w:pStyle w:val="titolo20"/>
        <w:rPr>
          <w:rFonts w:eastAsiaTheme="minorEastAsia"/>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14F4FF85" w14:textId="77777777" w:rsidTr="00A33BF5">
        <w:tc>
          <w:tcPr>
            <w:tcW w:w="2200" w:type="dxa"/>
            <w:tcMar>
              <w:top w:w="20" w:type="dxa"/>
              <w:left w:w="20" w:type="dxa"/>
              <w:bottom w:w="20" w:type="dxa"/>
              <w:right w:w="20" w:type="dxa"/>
            </w:tcMar>
            <w:vAlign w:val="center"/>
            <w:hideMark/>
          </w:tcPr>
          <w:p w14:paraId="7F870A61" w14:textId="77777777" w:rsidR="00550BD4" w:rsidRPr="0087042E" w:rsidRDefault="00550BD4" w:rsidP="00A33BF5">
            <w:pPr>
              <w:pStyle w:val="movimento"/>
              <w:rPr>
                <w:color w:val="002060"/>
              </w:rPr>
            </w:pPr>
            <w:r w:rsidRPr="0087042E">
              <w:rPr>
                <w:color w:val="002060"/>
              </w:rPr>
              <w:t>GIANFELICI MANUEL</w:t>
            </w:r>
          </w:p>
        </w:tc>
        <w:tc>
          <w:tcPr>
            <w:tcW w:w="2200" w:type="dxa"/>
            <w:tcMar>
              <w:top w:w="20" w:type="dxa"/>
              <w:left w:w="20" w:type="dxa"/>
              <w:bottom w:w="20" w:type="dxa"/>
              <w:right w:w="20" w:type="dxa"/>
            </w:tcMar>
            <w:vAlign w:val="center"/>
            <w:hideMark/>
          </w:tcPr>
          <w:p w14:paraId="7AA63208" w14:textId="77777777" w:rsidR="00550BD4" w:rsidRPr="0087042E" w:rsidRDefault="00550BD4" w:rsidP="00A33BF5">
            <w:pPr>
              <w:pStyle w:val="movimento2"/>
              <w:rPr>
                <w:color w:val="002060"/>
              </w:rPr>
            </w:pPr>
            <w:r w:rsidRPr="0087042E">
              <w:rPr>
                <w:color w:val="002060"/>
              </w:rPr>
              <w:t xml:space="preserve">(POLISPORTIVA VICTORIA) </w:t>
            </w:r>
          </w:p>
        </w:tc>
        <w:tc>
          <w:tcPr>
            <w:tcW w:w="800" w:type="dxa"/>
            <w:tcMar>
              <w:top w:w="20" w:type="dxa"/>
              <w:left w:w="20" w:type="dxa"/>
              <w:bottom w:w="20" w:type="dxa"/>
              <w:right w:w="20" w:type="dxa"/>
            </w:tcMar>
            <w:vAlign w:val="center"/>
            <w:hideMark/>
          </w:tcPr>
          <w:p w14:paraId="54DA546A"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6E55BEB" w14:textId="77777777" w:rsidR="00550BD4" w:rsidRPr="0087042E" w:rsidRDefault="00550BD4" w:rsidP="00A33BF5">
            <w:pPr>
              <w:pStyle w:val="movimento"/>
              <w:rPr>
                <w:color w:val="002060"/>
              </w:rPr>
            </w:pPr>
            <w:r w:rsidRPr="0087042E">
              <w:rPr>
                <w:color w:val="002060"/>
              </w:rPr>
              <w:t>LAURENZI NICOLO</w:t>
            </w:r>
          </w:p>
        </w:tc>
        <w:tc>
          <w:tcPr>
            <w:tcW w:w="2200" w:type="dxa"/>
            <w:tcMar>
              <w:top w:w="20" w:type="dxa"/>
              <w:left w:w="20" w:type="dxa"/>
              <w:bottom w:w="20" w:type="dxa"/>
              <w:right w:w="20" w:type="dxa"/>
            </w:tcMar>
            <w:vAlign w:val="center"/>
            <w:hideMark/>
          </w:tcPr>
          <w:p w14:paraId="3804386A" w14:textId="77777777" w:rsidR="00550BD4" w:rsidRPr="0087042E" w:rsidRDefault="00550BD4" w:rsidP="00A33BF5">
            <w:pPr>
              <w:pStyle w:val="movimento2"/>
              <w:rPr>
                <w:color w:val="002060"/>
              </w:rPr>
            </w:pPr>
            <w:r w:rsidRPr="0087042E">
              <w:rPr>
                <w:color w:val="002060"/>
              </w:rPr>
              <w:t xml:space="preserve">(REAL FABRIANO) </w:t>
            </w:r>
          </w:p>
        </w:tc>
      </w:tr>
      <w:tr w:rsidR="00550BD4" w:rsidRPr="0087042E" w14:paraId="2DFEAA00" w14:textId="77777777" w:rsidTr="00A33BF5">
        <w:tc>
          <w:tcPr>
            <w:tcW w:w="2200" w:type="dxa"/>
            <w:tcMar>
              <w:top w:w="20" w:type="dxa"/>
              <w:left w:w="20" w:type="dxa"/>
              <w:bottom w:w="20" w:type="dxa"/>
              <w:right w:w="20" w:type="dxa"/>
            </w:tcMar>
            <w:vAlign w:val="center"/>
            <w:hideMark/>
          </w:tcPr>
          <w:p w14:paraId="15FB4FF6" w14:textId="77777777" w:rsidR="00550BD4" w:rsidRPr="0087042E" w:rsidRDefault="00550BD4" w:rsidP="00A33BF5">
            <w:pPr>
              <w:pStyle w:val="movimento"/>
              <w:rPr>
                <w:color w:val="002060"/>
              </w:rPr>
            </w:pPr>
            <w:r w:rsidRPr="0087042E">
              <w:rPr>
                <w:color w:val="002060"/>
              </w:rPr>
              <w:t>LIUTI GIACOMO</w:t>
            </w:r>
          </w:p>
        </w:tc>
        <w:tc>
          <w:tcPr>
            <w:tcW w:w="2200" w:type="dxa"/>
            <w:tcMar>
              <w:top w:w="20" w:type="dxa"/>
              <w:left w:w="20" w:type="dxa"/>
              <w:bottom w:w="20" w:type="dxa"/>
              <w:right w:w="20" w:type="dxa"/>
            </w:tcMar>
            <w:vAlign w:val="center"/>
            <w:hideMark/>
          </w:tcPr>
          <w:p w14:paraId="65373E25" w14:textId="77777777" w:rsidR="00550BD4" w:rsidRPr="0087042E" w:rsidRDefault="00550BD4" w:rsidP="00A33BF5">
            <w:pPr>
              <w:pStyle w:val="movimento2"/>
              <w:rPr>
                <w:color w:val="002060"/>
              </w:rPr>
            </w:pPr>
            <w:r w:rsidRPr="0087042E">
              <w:rPr>
                <w:color w:val="002060"/>
              </w:rPr>
              <w:t xml:space="preserve">(SERRALTA) </w:t>
            </w:r>
          </w:p>
        </w:tc>
        <w:tc>
          <w:tcPr>
            <w:tcW w:w="800" w:type="dxa"/>
            <w:tcMar>
              <w:top w:w="20" w:type="dxa"/>
              <w:left w:w="20" w:type="dxa"/>
              <w:bottom w:w="20" w:type="dxa"/>
              <w:right w:w="20" w:type="dxa"/>
            </w:tcMar>
            <w:vAlign w:val="center"/>
            <w:hideMark/>
          </w:tcPr>
          <w:p w14:paraId="135810F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48FD9C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DA27F69" w14:textId="77777777" w:rsidR="00550BD4" w:rsidRPr="0087042E" w:rsidRDefault="00550BD4" w:rsidP="00A33BF5">
            <w:pPr>
              <w:pStyle w:val="movimento2"/>
              <w:rPr>
                <w:color w:val="002060"/>
              </w:rPr>
            </w:pPr>
            <w:r w:rsidRPr="0087042E">
              <w:rPr>
                <w:color w:val="002060"/>
              </w:rPr>
              <w:t> </w:t>
            </w:r>
          </w:p>
        </w:tc>
      </w:tr>
    </w:tbl>
    <w:p w14:paraId="1DCC8716" w14:textId="77777777" w:rsidR="00550BD4" w:rsidRPr="0087042E" w:rsidRDefault="00550BD4" w:rsidP="00550BD4">
      <w:pPr>
        <w:pStyle w:val="titolo20"/>
        <w:rPr>
          <w:rFonts w:eastAsiaTheme="minorEastAsia"/>
          <w:color w:val="002060"/>
        </w:rPr>
      </w:pPr>
      <w:r w:rsidRPr="0087042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5EF26F59" w14:textId="77777777" w:rsidTr="00A33BF5">
        <w:tc>
          <w:tcPr>
            <w:tcW w:w="2200" w:type="dxa"/>
            <w:tcMar>
              <w:top w:w="20" w:type="dxa"/>
              <w:left w:w="20" w:type="dxa"/>
              <w:bottom w:w="20" w:type="dxa"/>
              <w:right w:w="20" w:type="dxa"/>
            </w:tcMar>
            <w:vAlign w:val="center"/>
            <w:hideMark/>
          </w:tcPr>
          <w:p w14:paraId="4A671C9A" w14:textId="77777777" w:rsidR="00550BD4" w:rsidRPr="0087042E" w:rsidRDefault="00550BD4" w:rsidP="00A33BF5">
            <w:pPr>
              <w:pStyle w:val="movimento"/>
              <w:rPr>
                <w:color w:val="002060"/>
              </w:rPr>
            </w:pPr>
            <w:r w:rsidRPr="0087042E">
              <w:rPr>
                <w:color w:val="002060"/>
              </w:rPr>
              <w:t>BARTOLINI ALESSIO</w:t>
            </w:r>
          </w:p>
        </w:tc>
        <w:tc>
          <w:tcPr>
            <w:tcW w:w="2200" w:type="dxa"/>
            <w:tcMar>
              <w:top w:w="20" w:type="dxa"/>
              <w:left w:w="20" w:type="dxa"/>
              <w:bottom w:w="20" w:type="dxa"/>
              <w:right w:w="20" w:type="dxa"/>
            </w:tcMar>
            <w:vAlign w:val="center"/>
            <w:hideMark/>
          </w:tcPr>
          <w:p w14:paraId="70C10FF7" w14:textId="77777777" w:rsidR="00550BD4" w:rsidRPr="0087042E" w:rsidRDefault="00550BD4" w:rsidP="00A33BF5">
            <w:pPr>
              <w:pStyle w:val="movimento2"/>
              <w:rPr>
                <w:color w:val="002060"/>
              </w:rPr>
            </w:pPr>
            <w:r w:rsidRPr="0087042E">
              <w:rPr>
                <w:color w:val="002060"/>
              </w:rPr>
              <w:t xml:space="preserve">(CALCETTO CASTRUM LAURI) </w:t>
            </w:r>
          </w:p>
        </w:tc>
        <w:tc>
          <w:tcPr>
            <w:tcW w:w="800" w:type="dxa"/>
            <w:tcMar>
              <w:top w:w="20" w:type="dxa"/>
              <w:left w:w="20" w:type="dxa"/>
              <w:bottom w:w="20" w:type="dxa"/>
              <w:right w:w="20" w:type="dxa"/>
            </w:tcMar>
            <w:vAlign w:val="center"/>
            <w:hideMark/>
          </w:tcPr>
          <w:p w14:paraId="398E76A2"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96A0117" w14:textId="77777777" w:rsidR="00550BD4" w:rsidRPr="0087042E" w:rsidRDefault="00550BD4" w:rsidP="00A33BF5">
            <w:pPr>
              <w:pStyle w:val="movimento"/>
              <w:rPr>
                <w:color w:val="002060"/>
              </w:rPr>
            </w:pPr>
            <w:r w:rsidRPr="0087042E">
              <w:rPr>
                <w:color w:val="002060"/>
              </w:rPr>
              <w:t>BONSERVIZI NICOLA</w:t>
            </w:r>
          </w:p>
        </w:tc>
        <w:tc>
          <w:tcPr>
            <w:tcW w:w="2200" w:type="dxa"/>
            <w:tcMar>
              <w:top w:w="20" w:type="dxa"/>
              <w:left w:w="20" w:type="dxa"/>
              <w:bottom w:w="20" w:type="dxa"/>
              <w:right w:w="20" w:type="dxa"/>
            </w:tcMar>
            <w:vAlign w:val="center"/>
            <w:hideMark/>
          </w:tcPr>
          <w:p w14:paraId="62B899D5" w14:textId="77777777" w:rsidR="00550BD4" w:rsidRPr="0087042E" w:rsidRDefault="00550BD4" w:rsidP="00A33BF5">
            <w:pPr>
              <w:pStyle w:val="movimento2"/>
              <w:rPr>
                <w:color w:val="002060"/>
              </w:rPr>
            </w:pPr>
            <w:r w:rsidRPr="0087042E">
              <w:rPr>
                <w:color w:val="002060"/>
              </w:rPr>
              <w:t xml:space="preserve">(POLISPORTIVA VICTORIA) </w:t>
            </w:r>
          </w:p>
        </w:tc>
      </w:tr>
    </w:tbl>
    <w:p w14:paraId="15A6838C"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30ED5851" w14:textId="77777777" w:rsidTr="00A33BF5">
        <w:tc>
          <w:tcPr>
            <w:tcW w:w="2200" w:type="dxa"/>
            <w:tcMar>
              <w:top w:w="20" w:type="dxa"/>
              <w:left w:w="20" w:type="dxa"/>
              <w:bottom w:w="20" w:type="dxa"/>
              <w:right w:w="20" w:type="dxa"/>
            </w:tcMar>
            <w:vAlign w:val="center"/>
            <w:hideMark/>
          </w:tcPr>
          <w:p w14:paraId="30116003" w14:textId="77777777" w:rsidR="00550BD4" w:rsidRPr="0087042E" w:rsidRDefault="00550BD4" w:rsidP="00A33BF5">
            <w:pPr>
              <w:pStyle w:val="movimento"/>
              <w:rPr>
                <w:color w:val="002060"/>
              </w:rPr>
            </w:pPr>
            <w:r w:rsidRPr="0087042E">
              <w:rPr>
                <w:color w:val="002060"/>
              </w:rPr>
              <w:lastRenderedPageBreak/>
              <w:t>MARCHETTI MORENO</w:t>
            </w:r>
          </w:p>
        </w:tc>
        <w:tc>
          <w:tcPr>
            <w:tcW w:w="2200" w:type="dxa"/>
            <w:tcMar>
              <w:top w:w="20" w:type="dxa"/>
              <w:left w:w="20" w:type="dxa"/>
              <w:bottom w:w="20" w:type="dxa"/>
              <w:right w:w="20" w:type="dxa"/>
            </w:tcMar>
            <w:vAlign w:val="center"/>
            <w:hideMark/>
          </w:tcPr>
          <w:p w14:paraId="259D17E0" w14:textId="77777777" w:rsidR="00550BD4" w:rsidRPr="0087042E" w:rsidRDefault="00550BD4" w:rsidP="00A33BF5">
            <w:pPr>
              <w:pStyle w:val="movimento2"/>
              <w:rPr>
                <w:color w:val="002060"/>
              </w:rPr>
            </w:pPr>
            <w:r w:rsidRPr="0087042E">
              <w:rPr>
                <w:color w:val="002060"/>
              </w:rPr>
              <w:t xml:space="preserve">(ACLI VILLA MUSONE) </w:t>
            </w:r>
          </w:p>
        </w:tc>
        <w:tc>
          <w:tcPr>
            <w:tcW w:w="800" w:type="dxa"/>
            <w:tcMar>
              <w:top w:w="20" w:type="dxa"/>
              <w:left w:w="20" w:type="dxa"/>
              <w:bottom w:w="20" w:type="dxa"/>
              <w:right w:w="20" w:type="dxa"/>
            </w:tcMar>
            <w:vAlign w:val="center"/>
            <w:hideMark/>
          </w:tcPr>
          <w:p w14:paraId="16A9BC7A"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8B04E7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EBF0345" w14:textId="77777777" w:rsidR="00550BD4" w:rsidRPr="0087042E" w:rsidRDefault="00550BD4" w:rsidP="00A33BF5">
            <w:pPr>
              <w:pStyle w:val="movimento2"/>
              <w:rPr>
                <w:color w:val="002060"/>
              </w:rPr>
            </w:pPr>
            <w:r w:rsidRPr="0087042E">
              <w:rPr>
                <w:color w:val="002060"/>
              </w:rPr>
              <w:t> </w:t>
            </w:r>
          </w:p>
        </w:tc>
      </w:tr>
    </w:tbl>
    <w:p w14:paraId="1C61E4C8" w14:textId="77777777" w:rsidR="00550BD4" w:rsidRPr="0087042E" w:rsidRDefault="00550BD4" w:rsidP="00550BD4">
      <w:pPr>
        <w:pStyle w:val="breakline"/>
        <w:rPr>
          <w:color w:val="002060"/>
        </w:rPr>
      </w:pPr>
    </w:p>
    <w:p w14:paraId="72929FD3" w14:textId="77777777" w:rsidR="00550BD4" w:rsidRPr="0087042E" w:rsidRDefault="00550BD4" w:rsidP="00550BD4">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7E0A5351" w14:textId="77777777" w:rsidR="00550BD4" w:rsidRPr="0087042E" w:rsidRDefault="00550BD4" w:rsidP="00550BD4">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6D2B3964" w14:textId="77777777" w:rsidR="00550BD4" w:rsidRPr="0087042E" w:rsidRDefault="00550BD4" w:rsidP="00550BD4">
      <w:pPr>
        <w:pStyle w:val="breakline"/>
        <w:rPr>
          <w:rFonts w:eastAsiaTheme="minorEastAsia"/>
          <w:color w:val="002060"/>
        </w:rPr>
      </w:pPr>
    </w:p>
    <w:p w14:paraId="2E45B1FB" w14:textId="77777777" w:rsidR="00550BD4" w:rsidRPr="0087042E" w:rsidRDefault="00550BD4" w:rsidP="00550BD4">
      <w:pPr>
        <w:pStyle w:val="titoloprinc0"/>
        <w:rPr>
          <w:color w:val="002060"/>
        </w:rPr>
      </w:pPr>
      <w:r w:rsidRPr="0087042E">
        <w:rPr>
          <w:color w:val="002060"/>
        </w:rPr>
        <w:t>CLASSIFICA</w:t>
      </w:r>
    </w:p>
    <w:p w14:paraId="42C9BF61" w14:textId="77777777" w:rsidR="00550BD4" w:rsidRPr="0087042E" w:rsidRDefault="00550BD4" w:rsidP="00550BD4">
      <w:pPr>
        <w:pStyle w:val="breakline"/>
        <w:rPr>
          <w:color w:val="002060"/>
        </w:rPr>
      </w:pPr>
    </w:p>
    <w:p w14:paraId="50BFB3DE" w14:textId="77777777" w:rsidR="00550BD4" w:rsidRPr="0087042E" w:rsidRDefault="00550BD4" w:rsidP="00550BD4">
      <w:pPr>
        <w:pStyle w:val="breakline"/>
        <w:rPr>
          <w:color w:val="002060"/>
        </w:rPr>
      </w:pPr>
    </w:p>
    <w:p w14:paraId="65643E5D"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3273B090"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95325"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798B8"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AA25D"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38341"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F3AAA"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A74E2"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2D5DF"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3A8B2"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BA8F4"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D6EE3" w14:textId="77777777" w:rsidR="00550BD4" w:rsidRPr="0087042E" w:rsidRDefault="00550BD4" w:rsidP="00A33BF5">
            <w:pPr>
              <w:pStyle w:val="headertabella0"/>
              <w:rPr>
                <w:color w:val="002060"/>
              </w:rPr>
            </w:pPr>
            <w:r w:rsidRPr="0087042E">
              <w:rPr>
                <w:color w:val="002060"/>
              </w:rPr>
              <w:t>PE</w:t>
            </w:r>
          </w:p>
        </w:tc>
      </w:tr>
      <w:tr w:rsidR="00550BD4" w:rsidRPr="0087042E" w14:paraId="4F19A849"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4963B3" w14:textId="77777777" w:rsidR="00550BD4" w:rsidRPr="0087042E" w:rsidRDefault="00550BD4" w:rsidP="00A33BF5">
            <w:pPr>
              <w:pStyle w:val="rowtabella0"/>
              <w:rPr>
                <w:color w:val="002060"/>
              </w:rPr>
            </w:pPr>
            <w:r w:rsidRPr="0087042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8644"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5E067"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B95F"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1ED8"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1A30"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757D" w14:textId="77777777" w:rsidR="00550BD4" w:rsidRPr="0087042E" w:rsidRDefault="00550BD4" w:rsidP="00A33BF5">
            <w:pPr>
              <w:pStyle w:val="rowtabella0"/>
              <w:jc w:val="center"/>
              <w:rPr>
                <w:color w:val="002060"/>
              </w:rPr>
            </w:pPr>
            <w:r w:rsidRPr="0087042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EBEA"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4FFD"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90E6" w14:textId="77777777" w:rsidR="00550BD4" w:rsidRPr="0087042E" w:rsidRDefault="00550BD4" w:rsidP="00A33BF5">
            <w:pPr>
              <w:pStyle w:val="rowtabella0"/>
              <w:jc w:val="center"/>
              <w:rPr>
                <w:color w:val="002060"/>
              </w:rPr>
            </w:pPr>
            <w:r w:rsidRPr="0087042E">
              <w:rPr>
                <w:color w:val="002060"/>
              </w:rPr>
              <w:t>0</w:t>
            </w:r>
          </w:p>
        </w:tc>
      </w:tr>
      <w:tr w:rsidR="00550BD4" w:rsidRPr="0087042E" w14:paraId="10ED8F24"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9E578" w14:textId="77777777" w:rsidR="00550BD4" w:rsidRPr="0087042E" w:rsidRDefault="00550BD4" w:rsidP="00A33BF5">
            <w:pPr>
              <w:pStyle w:val="rowtabella0"/>
              <w:rPr>
                <w:color w:val="002060"/>
              </w:rPr>
            </w:pPr>
            <w:r w:rsidRPr="0087042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E41D"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1D3A"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1B1A"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296E7"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E952"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BA9F" w14:textId="77777777" w:rsidR="00550BD4" w:rsidRPr="0087042E" w:rsidRDefault="00550BD4" w:rsidP="00A33BF5">
            <w:pPr>
              <w:pStyle w:val="rowtabella0"/>
              <w:jc w:val="center"/>
              <w:rPr>
                <w:color w:val="002060"/>
              </w:rPr>
            </w:pPr>
            <w:r w:rsidRPr="0087042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1258"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96BA"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58D4" w14:textId="77777777" w:rsidR="00550BD4" w:rsidRPr="0087042E" w:rsidRDefault="00550BD4" w:rsidP="00A33BF5">
            <w:pPr>
              <w:pStyle w:val="rowtabella0"/>
              <w:jc w:val="center"/>
              <w:rPr>
                <w:color w:val="002060"/>
              </w:rPr>
            </w:pPr>
            <w:r w:rsidRPr="0087042E">
              <w:rPr>
                <w:color w:val="002060"/>
              </w:rPr>
              <w:t>0</w:t>
            </w:r>
          </w:p>
        </w:tc>
      </w:tr>
      <w:tr w:rsidR="00550BD4" w:rsidRPr="0087042E" w14:paraId="4EC6673F"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990E8E" w14:textId="77777777" w:rsidR="00550BD4" w:rsidRPr="0087042E" w:rsidRDefault="00550BD4" w:rsidP="00A33BF5">
            <w:pPr>
              <w:pStyle w:val="rowtabella0"/>
              <w:rPr>
                <w:color w:val="002060"/>
              </w:rPr>
            </w:pPr>
            <w:r w:rsidRPr="0087042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01315" w14:textId="77777777" w:rsidR="00550BD4" w:rsidRPr="0087042E" w:rsidRDefault="00550BD4" w:rsidP="00A33BF5">
            <w:pPr>
              <w:pStyle w:val="rowtabella0"/>
              <w:jc w:val="center"/>
              <w:rPr>
                <w:color w:val="002060"/>
              </w:rPr>
            </w:pPr>
            <w:r w:rsidRPr="0087042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00FF"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ED8F"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6643"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CCD9E"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DF7E" w14:textId="77777777" w:rsidR="00550BD4" w:rsidRPr="0087042E" w:rsidRDefault="00550BD4" w:rsidP="00A33BF5">
            <w:pPr>
              <w:pStyle w:val="rowtabella0"/>
              <w:jc w:val="center"/>
              <w:rPr>
                <w:color w:val="002060"/>
              </w:rPr>
            </w:pPr>
            <w:r w:rsidRPr="0087042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CE59"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038C"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FC2F" w14:textId="77777777" w:rsidR="00550BD4" w:rsidRPr="0087042E" w:rsidRDefault="00550BD4" w:rsidP="00A33BF5">
            <w:pPr>
              <w:pStyle w:val="rowtabella0"/>
              <w:jc w:val="center"/>
              <w:rPr>
                <w:color w:val="002060"/>
              </w:rPr>
            </w:pPr>
            <w:r w:rsidRPr="0087042E">
              <w:rPr>
                <w:color w:val="002060"/>
              </w:rPr>
              <w:t>0</w:t>
            </w:r>
          </w:p>
        </w:tc>
      </w:tr>
      <w:tr w:rsidR="00550BD4" w:rsidRPr="0087042E" w14:paraId="0465DBF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3C35D" w14:textId="77777777" w:rsidR="00550BD4" w:rsidRPr="0087042E" w:rsidRDefault="00550BD4" w:rsidP="00A33BF5">
            <w:pPr>
              <w:pStyle w:val="rowtabella0"/>
              <w:rPr>
                <w:color w:val="002060"/>
              </w:rPr>
            </w:pPr>
            <w:r w:rsidRPr="0087042E">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9AB4"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D603"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81D35"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57E9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C537"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B9377" w14:textId="77777777" w:rsidR="00550BD4" w:rsidRPr="0087042E" w:rsidRDefault="00550BD4" w:rsidP="00A33BF5">
            <w:pPr>
              <w:pStyle w:val="rowtabella0"/>
              <w:jc w:val="center"/>
              <w:rPr>
                <w:color w:val="002060"/>
              </w:rPr>
            </w:pPr>
            <w:r w:rsidRPr="0087042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16D2"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940EB"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C4DEA" w14:textId="77777777" w:rsidR="00550BD4" w:rsidRPr="0087042E" w:rsidRDefault="00550BD4" w:rsidP="00A33BF5">
            <w:pPr>
              <w:pStyle w:val="rowtabella0"/>
              <w:jc w:val="center"/>
              <w:rPr>
                <w:color w:val="002060"/>
              </w:rPr>
            </w:pPr>
            <w:r w:rsidRPr="0087042E">
              <w:rPr>
                <w:color w:val="002060"/>
              </w:rPr>
              <w:t>0</w:t>
            </w:r>
          </w:p>
        </w:tc>
      </w:tr>
      <w:tr w:rsidR="00550BD4" w:rsidRPr="0087042E" w14:paraId="1FE1B26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4FB15" w14:textId="77777777" w:rsidR="00550BD4" w:rsidRPr="0087042E" w:rsidRDefault="00550BD4" w:rsidP="00A33BF5">
            <w:pPr>
              <w:pStyle w:val="rowtabella0"/>
              <w:rPr>
                <w:color w:val="002060"/>
              </w:rPr>
            </w:pPr>
            <w:r w:rsidRPr="0087042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38BD"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518D"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4C1D"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FCFBA"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C838"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E849" w14:textId="77777777" w:rsidR="00550BD4" w:rsidRPr="0087042E" w:rsidRDefault="00550BD4" w:rsidP="00A33BF5">
            <w:pPr>
              <w:pStyle w:val="rowtabella0"/>
              <w:jc w:val="center"/>
              <w:rPr>
                <w:color w:val="002060"/>
              </w:rPr>
            </w:pPr>
            <w:r w:rsidRPr="0087042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E720"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8FB8"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3832" w14:textId="77777777" w:rsidR="00550BD4" w:rsidRPr="0087042E" w:rsidRDefault="00550BD4" w:rsidP="00A33BF5">
            <w:pPr>
              <w:pStyle w:val="rowtabella0"/>
              <w:jc w:val="center"/>
              <w:rPr>
                <w:color w:val="002060"/>
              </w:rPr>
            </w:pPr>
            <w:r w:rsidRPr="0087042E">
              <w:rPr>
                <w:color w:val="002060"/>
              </w:rPr>
              <w:t>0</w:t>
            </w:r>
          </w:p>
        </w:tc>
      </w:tr>
      <w:tr w:rsidR="00550BD4" w:rsidRPr="0087042E" w14:paraId="228D70A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5E3E6" w14:textId="77777777" w:rsidR="00550BD4" w:rsidRPr="0087042E" w:rsidRDefault="00550BD4" w:rsidP="00A33BF5">
            <w:pPr>
              <w:pStyle w:val="rowtabella0"/>
              <w:rPr>
                <w:color w:val="002060"/>
              </w:rPr>
            </w:pPr>
            <w:r w:rsidRPr="0087042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B72A"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7A1C"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05252"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FEF1"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0D49"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8A07" w14:textId="77777777" w:rsidR="00550BD4" w:rsidRPr="0087042E" w:rsidRDefault="00550BD4" w:rsidP="00A33BF5">
            <w:pPr>
              <w:pStyle w:val="rowtabella0"/>
              <w:jc w:val="center"/>
              <w:rPr>
                <w:color w:val="002060"/>
              </w:rPr>
            </w:pPr>
            <w:r w:rsidRPr="0087042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0695"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6C62"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8E71" w14:textId="77777777" w:rsidR="00550BD4" w:rsidRPr="0087042E" w:rsidRDefault="00550BD4" w:rsidP="00A33BF5">
            <w:pPr>
              <w:pStyle w:val="rowtabella0"/>
              <w:jc w:val="center"/>
              <w:rPr>
                <w:color w:val="002060"/>
              </w:rPr>
            </w:pPr>
            <w:r w:rsidRPr="0087042E">
              <w:rPr>
                <w:color w:val="002060"/>
              </w:rPr>
              <w:t>0</w:t>
            </w:r>
          </w:p>
        </w:tc>
      </w:tr>
      <w:tr w:rsidR="00550BD4" w:rsidRPr="0087042E" w14:paraId="71ADBE7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763DA" w14:textId="77777777" w:rsidR="00550BD4" w:rsidRPr="0087042E" w:rsidRDefault="00550BD4" w:rsidP="00A33BF5">
            <w:pPr>
              <w:pStyle w:val="rowtabella0"/>
              <w:rPr>
                <w:color w:val="002060"/>
              </w:rPr>
            </w:pPr>
            <w:r w:rsidRPr="0087042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69FA" w14:textId="77777777" w:rsidR="00550BD4" w:rsidRPr="0087042E" w:rsidRDefault="00550BD4" w:rsidP="00A33BF5">
            <w:pPr>
              <w:pStyle w:val="rowtabella0"/>
              <w:jc w:val="center"/>
              <w:rPr>
                <w:color w:val="002060"/>
              </w:rPr>
            </w:pPr>
            <w:r w:rsidRPr="0087042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4761B"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E54B"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2EEA"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711E"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68E2"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88FE7" w14:textId="77777777" w:rsidR="00550BD4" w:rsidRPr="0087042E" w:rsidRDefault="00550BD4" w:rsidP="00A33BF5">
            <w:pPr>
              <w:pStyle w:val="rowtabella0"/>
              <w:jc w:val="center"/>
              <w:rPr>
                <w:color w:val="002060"/>
              </w:rPr>
            </w:pPr>
            <w:r w:rsidRPr="0087042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56AD"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08CE" w14:textId="77777777" w:rsidR="00550BD4" w:rsidRPr="0087042E" w:rsidRDefault="00550BD4" w:rsidP="00A33BF5">
            <w:pPr>
              <w:pStyle w:val="rowtabella0"/>
              <w:jc w:val="center"/>
              <w:rPr>
                <w:color w:val="002060"/>
              </w:rPr>
            </w:pPr>
            <w:r w:rsidRPr="0087042E">
              <w:rPr>
                <w:color w:val="002060"/>
              </w:rPr>
              <w:t>0</w:t>
            </w:r>
          </w:p>
        </w:tc>
      </w:tr>
      <w:tr w:rsidR="00550BD4" w:rsidRPr="0087042E" w14:paraId="1356597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1EB0D" w14:textId="77777777" w:rsidR="00550BD4" w:rsidRPr="0087042E" w:rsidRDefault="00550BD4" w:rsidP="00A33BF5">
            <w:pPr>
              <w:pStyle w:val="rowtabella0"/>
              <w:rPr>
                <w:color w:val="002060"/>
              </w:rPr>
            </w:pPr>
            <w:r w:rsidRPr="0087042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0E30"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37AE"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8EBF2"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85AB"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4DA65"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B3667" w14:textId="77777777" w:rsidR="00550BD4" w:rsidRPr="0087042E" w:rsidRDefault="00550BD4" w:rsidP="00A33BF5">
            <w:pPr>
              <w:pStyle w:val="rowtabella0"/>
              <w:jc w:val="center"/>
              <w:rPr>
                <w:color w:val="002060"/>
              </w:rPr>
            </w:pPr>
            <w:r w:rsidRPr="0087042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BB80"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EC2E"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498C" w14:textId="77777777" w:rsidR="00550BD4" w:rsidRPr="0087042E" w:rsidRDefault="00550BD4" w:rsidP="00A33BF5">
            <w:pPr>
              <w:pStyle w:val="rowtabella0"/>
              <w:jc w:val="center"/>
              <w:rPr>
                <w:color w:val="002060"/>
              </w:rPr>
            </w:pPr>
            <w:r w:rsidRPr="0087042E">
              <w:rPr>
                <w:color w:val="002060"/>
              </w:rPr>
              <w:t>0</w:t>
            </w:r>
          </w:p>
        </w:tc>
      </w:tr>
      <w:tr w:rsidR="00550BD4" w:rsidRPr="0087042E" w14:paraId="5729BE28"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35A16" w14:textId="77777777" w:rsidR="00550BD4" w:rsidRPr="0087042E" w:rsidRDefault="00550BD4" w:rsidP="00A33BF5">
            <w:pPr>
              <w:pStyle w:val="rowtabella0"/>
              <w:rPr>
                <w:color w:val="002060"/>
              </w:rPr>
            </w:pPr>
            <w:r w:rsidRPr="0087042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3E3BE" w14:textId="77777777" w:rsidR="00550BD4" w:rsidRPr="0087042E" w:rsidRDefault="00550BD4" w:rsidP="00A33BF5">
            <w:pPr>
              <w:pStyle w:val="rowtabella0"/>
              <w:jc w:val="center"/>
              <w:rPr>
                <w:color w:val="002060"/>
              </w:rPr>
            </w:pPr>
            <w:r w:rsidRPr="0087042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E3A3"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C877"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7EEF"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25A7D"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21B6" w14:textId="77777777" w:rsidR="00550BD4" w:rsidRPr="0087042E" w:rsidRDefault="00550BD4" w:rsidP="00A33BF5">
            <w:pPr>
              <w:pStyle w:val="rowtabella0"/>
              <w:jc w:val="center"/>
              <w:rPr>
                <w:color w:val="002060"/>
              </w:rPr>
            </w:pPr>
            <w:r w:rsidRPr="0087042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14B8" w14:textId="77777777" w:rsidR="00550BD4" w:rsidRPr="0087042E" w:rsidRDefault="00550BD4" w:rsidP="00A33BF5">
            <w:pPr>
              <w:pStyle w:val="rowtabella0"/>
              <w:jc w:val="center"/>
              <w:rPr>
                <w:color w:val="002060"/>
              </w:rPr>
            </w:pPr>
            <w:r w:rsidRPr="0087042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F82E6"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AA44" w14:textId="77777777" w:rsidR="00550BD4" w:rsidRPr="0087042E" w:rsidRDefault="00550BD4" w:rsidP="00A33BF5">
            <w:pPr>
              <w:pStyle w:val="rowtabella0"/>
              <w:jc w:val="center"/>
              <w:rPr>
                <w:color w:val="002060"/>
              </w:rPr>
            </w:pPr>
            <w:r w:rsidRPr="0087042E">
              <w:rPr>
                <w:color w:val="002060"/>
              </w:rPr>
              <w:t>0</w:t>
            </w:r>
          </w:p>
        </w:tc>
      </w:tr>
      <w:tr w:rsidR="00550BD4" w:rsidRPr="0087042E" w14:paraId="5DDB186F"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0DAFF" w14:textId="77777777" w:rsidR="00550BD4" w:rsidRPr="0087042E" w:rsidRDefault="00550BD4" w:rsidP="00A33BF5">
            <w:pPr>
              <w:pStyle w:val="rowtabella0"/>
              <w:rPr>
                <w:color w:val="002060"/>
              </w:rPr>
            </w:pPr>
            <w:r w:rsidRPr="0087042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5A01"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AB75"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9235"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A18B"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245E"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0B72" w14:textId="77777777" w:rsidR="00550BD4" w:rsidRPr="0087042E" w:rsidRDefault="00550BD4" w:rsidP="00A33BF5">
            <w:pPr>
              <w:pStyle w:val="rowtabella0"/>
              <w:jc w:val="center"/>
              <w:rPr>
                <w:color w:val="002060"/>
              </w:rPr>
            </w:pPr>
            <w:r w:rsidRPr="0087042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D5C0" w14:textId="77777777" w:rsidR="00550BD4" w:rsidRPr="0087042E" w:rsidRDefault="00550BD4" w:rsidP="00A33BF5">
            <w:pPr>
              <w:pStyle w:val="rowtabella0"/>
              <w:jc w:val="center"/>
              <w:rPr>
                <w:color w:val="002060"/>
              </w:rPr>
            </w:pPr>
            <w:r w:rsidRPr="0087042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0F93"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A58BC" w14:textId="77777777" w:rsidR="00550BD4" w:rsidRPr="0087042E" w:rsidRDefault="00550BD4" w:rsidP="00A33BF5">
            <w:pPr>
              <w:pStyle w:val="rowtabella0"/>
              <w:jc w:val="center"/>
              <w:rPr>
                <w:color w:val="002060"/>
              </w:rPr>
            </w:pPr>
            <w:r w:rsidRPr="0087042E">
              <w:rPr>
                <w:color w:val="002060"/>
              </w:rPr>
              <w:t>0</w:t>
            </w:r>
          </w:p>
        </w:tc>
      </w:tr>
      <w:tr w:rsidR="00550BD4" w:rsidRPr="0087042E" w14:paraId="2813E438"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54925" w14:textId="77777777" w:rsidR="00550BD4" w:rsidRPr="0087042E" w:rsidRDefault="00550BD4" w:rsidP="00A33BF5">
            <w:pPr>
              <w:pStyle w:val="rowtabella0"/>
              <w:rPr>
                <w:color w:val="002060"/>
                <w:lang w:val="es-ES"/>
              </w:rPr>
            </w:pPr>
            <w:r w:rsidRPr="0087042E">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DCB8"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7553D"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C933"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5A4F"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45B2"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6B99"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8D52" w14:textId="77777777" w:rsidR="00550BD4" w:rsidRPr="0087042E" w:rsidRDefault="00550BD4" w:rsidP="00A33BF5">
            <w:pPr>
              <w:pStyle w:val="rowtabella0"/>
              <w:jc w:val="center"/>
              <w:rPr>
                <w:color w:val="002060"/>
              </w:rPr>
            </w:pPr>
            <w:r w:rsidRPr="0087042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713C"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DA99" w14:textId="77777777" w:rsidR="00550BD4" w:rsidRPr="0087042E" w:rsidRDefault="00550BD4" w:rsidP="00A33BF5">
            <w:pPr>
              <w:pStyle w:val="rowtabella0"/>
              <w:jc w:val="center"/>
              <w:rPr>
                <w:color w:val="002060"/>
              </w:rPr>
            </w:pPr>
            <w:r w:rsidRPr="0087042E">
              <w:rPr>
                <w:color w:val="002060"/>
              </w:rPr>
              <w:t>0</w:t>
            </w:r>
          </w:p>
        </w:tc>
      </w:tr>
      <w:tr w:rsidR="00550BD4" w:rsidRPr="0087042E" w14:paraId="52727F2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26FA82" w14:textId="77777777" w:rsidR="00550BD4" w:rsidRPr="0087042E" w:rsidRDefault="00550BD4" w:rsidP="00A33BF5">
            <w:pPr>
              <w:pStyle w:val="rowtabella0"/>
              <w:rPr>
                <w:color w:val="002060"/>
                <w:lang w:val="es-ES"/>
              </w:rPr>
            </w:pPr>
            <w:r w:rsidRPr="0087042E">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50F9D"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D154"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F4E72"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13778"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9B814"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CE07"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B88F" w14:textId="77777777" w:rsidR="00550BD4" w:rsidRPr="0087042E" w:rsidRDefault="00550BD4" w:rsidP="00A33BF5">
            <w:pPr>
              <w:pStyle w:val="rowtabella0"/>
              <w:jc w:val="center"/>
              <w:rPr>
                <w:color w:val="002060"/>
              </w:rPr>
            </w:pPr>
            <w:r w:rsidRPr="0087042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033DE"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B765" w14:textId="77777777" w:rsidR="00550BD4" w:rsidRPr="0087042E" w:rsidRDefault="00550BD4" w:rsidP="00A33BF5">
            <w:pPr>
              <w:pStyle w:val="rowtabella0"/>
              <w:jc w:val="center"/>
              <w:rPr>
                <w:color w:val="002060"/>
              </w:rPr>
            </w:pPr>
            <w:r w:rsidRPr="0087042E">
              <w:rPr>
                <w:color w:val="002060"/>
              </w:rPr>
              <w:t>0</w:t>
            </w:r>
          </w:p>
        </w:tc>
      </w:tr>
      <w:tr w:rsidR="00550BD4" w:rsidRPr="0087042E" w14:paraId="0E44985F"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5A0E4" w14:textId="77777777" w:rsidR="00550BD4" w:rsidRPr="0087042E" w:rsidRDefault="00550BD4" w:rsidP="00A33BF5">
            <w:pPr>
              <w:pStyle w:val="rowtabella0"/>
              <w:rPr>
                <w:color w:val="002060"/>
              </w:rPr>
            </w:pPr>
            <w:r w:rsidRPr="0087042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FF80"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C5F1"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6C5F"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265E"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C448"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D9B7" w14:textId="77777777" w:rsidR="00550BD4" w:rsidRPr="0087042E" w:rsidRDefault="00550BD4" w:rsidP="00A33BF5">
            <w:pPr>
              <w:pStyle w:val="rowtabella0"/>
              <w:jc w:val="center"/>
              <w:rPr>
                <w:color w:val="002060"/>
              </w:rPr>
            </w:pPr>
            <w:r w:rsidRPr="0087042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4056" w14:textId="77777777" w:rsidR="00550BD4" w:rsidRPr="0087042E" w:rsidRDefault="00550BD4" w:rsidP="00A33BF5">
            <w:pPr>
              <w:pStyle w:val="rowtabella0"/>
              <w:jc w:val="center"/>
              <w:rPr>
                <w:color w:val="002060"/>
              </w:rPr>
            </w:pPr>
            <w:r w:rsidRPr="0087042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EA93"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E03F" w14:textId="77777777" w:rsidR="00550BD4" w:rsidRPr="0087042E" w:rsidRDefault="00550BD4" w:rsidP="00A33BF5">
            <w:pPr>
              <w:pStyle w:val="rowtabella0"/>
              <w:jc w:val="center"/>
              <w:rPr>
                <w:color w:val="002060"/>
              </w:rPr>
            </w:pPr>
            <w:r w:rsidRPr="0087042E">
              <w:rPr>
                <w:color w:val="002060"/>
              </w:rPr>
              <w:t>0</w:t>
            </w:r>
          </w:p>
        </w:tc>
      </w:tr>
      <w:tr w:rsidR="00550BD4" w:rsidRPr="0087042E" w14:paraId="51FBEBB4"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632ED" w14:textId="77777777" w:rsidR="00550BD4" w:rsidRPr="0087042E" w:rsidRDefault="00550BD4" w:rsidP="00A33BF5">
            <w:pPr>
              <w:pStyle w:val="rowtabella0"/>
              <w:rPr>
                <w:color w:val="002060"/>
                <w:lang w:val="es-ES"/>
              </w:rPr>
            </w:pPr>
            <w:r w:rsidRPr="0087042E">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C93B4"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1F8F"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6926"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931E"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4EE90"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1682"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2701" w14:textId="77777777" w:rsidR="00550BD4" w:rsidRPr="0087042E" w:rsidRDefault="00550BD4" w:rsidP="00A33BF5">
            <w:pPr>
              <w:pStyle w:val="rowtabella0"/>
              <w:jc w:val="center"/>
              <w:rPr>
                <w:color w:val="002060"/>
              </w:rPr>
            </w:pPr>
            <w:r w:rsidRPr="0087042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50E4"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1A83" w14:textId="77777777" w:rsidR="00550BD4" w:rsidRPr="0087042E" w:rsidRDefault="00550BD4" w:rsidP="00A33BF5">
            <w:pPr>
              <w:pStyle w:val="rowtabella0"/>
              <w:jc w:val="center"/>
              <w:rPr>
                <w:color w:val="002060"/>
              </w:rPr>
            </w:pPr>
            <w:r w:rsidRPr="0087042E">
              <w:rPr>
                <w:color w:val="002060"/>
              </w:rPr>
              <w:t>0</w:t>
            </w:r>
          </w:p>
        </w:tc>
      </w:tr>
    </w:tbl>
    <w:p w14:paraId="488E499B" w14:textId="77777777" w:rsidR="00550BD4" w:rsidRPr="0087042E" w:rsidRDefault="00550BD4" w:rsidP="00550BD4">
      <w:pPr>
        <w:pStyle w:val="breakline"/>
        <w:rPr>
          <w:rFonts w:eastAsiaTheme="minorEastAsia"/>
          <w:color w:val="002060"/>
        </w:rPr>
      </w:pPr>
    </w:p>
    <w:p w14:paraId="15AAAAC2" w14:textId="77777777" w:rsidR="00550BD4" w:rsidRPr="0087042E" w:rsidRDefault="00550BD4" w:rsidP="00550BD4">
      <w:pPr>
        <w:pStyle w:val="breakline"/>
        <w:rPr>
          <w:color w:val="002060"/>
        </w:rPr>
      </w:pPr>
    </w:p>
    <w:p w14:paraId="4F659A16" w14:textId="77777777" w:rsidR="00550BD4" w:rsidRPr="0087042E" w:rsidRDefault="00550BD4" w:rsidP="00550BD4">
      <w:pPr>
        <w:pStyle w:val="sottotitolocampionato10"/>
        <w:rPr>
          <w:color w:val="002060"/>
        </w:rPr>
      </w:pPr>
      <w:r w:rsidRPr="0087042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32DAB465"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50E05"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788FF"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F546F"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71032"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54141"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53474"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A17D0"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05FF3"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DE1DE"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ECD68" w14:textId="77777777" w:rsidR="00550BD4" w:rsidRPr="0087042E" w:rsidRDefault="00550BD4" w:rsidP="00A33BF5">
            <w:pPr>
              <w:pStyle w:val="headertabella0"/>
              <w:rPr>
                <w:color w:val="002060"/>
              </w:rPr>
            </w:pPr>
            <w:r w:rsidRPr="0087042E">
              <w:rPr>
                <w:color w:val="002060"/>
              </w:rPr>
              <w:t>PE</w:t>
            </w:r>
          </w:p>
        </w:tc>
      </w:tr>
      <w:tr w:rsidR="00550BD4" w:rsidRPr="0087042E" w14:paraId="50F89AA2"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476794" w14:textId="77777777" w:rsidR="00550BD4" w:rsidRPr="0087042E" w:rsidRDefault="00550BD4" w:rsidP="00A33BF5">
            <w:pPr>
              <w:pStyle w:val="rowtabella0"/>
              <w:rPr>
                <w:color w:val="002060"/>
              </w:rPr>
            </w:pPr>
            <w:r w:rsidRPr="0087042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526C"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FDD87"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4F93"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7179"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1C34"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7CA4A" w14:textId="77777777" w:rsidR="00550BD4" w:rsidRPr="0087042E" w:rsidRDefault="00550BD4" w:rsidP="00A33BF5">
            <w:pPr>
              <w:pStyle w:val="rowtabella0"/>
              <w:jc w:val="center"/>
              <w:rPr>
                <w:color w:val="002060"/>
              </w:rPr>
            </w:pPr>
            <w:r w:rsidRPr="0087042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32BA"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EC1A" w14:textId="77777777" w:rsidR="00550BD4" w:rsidRPr="0087042E" w:rsidRDefault="00550BD4" w:rsidP="00A33BF5">
            <w:pPr>
              <w:pStyle w:val="rowtabella0"/>
              <w:jc w:val="center"/>
              <w:rPr>
                <w:color w:val="002060"/>
              </w:rPr>
            </w:pPr>
            <w:r w:rsidRPr="0087042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475D0" w14:textId="77777777" w:rsidR="00550BD4" w:rsidRPr="0087042E" w:rsidRDefault="00550BD4" w:rsidP="00A33BF5">
            <w:pPr>
              <w:pStyle w:val="rowtabella0"/>
              <w:jc w:val="center"/>
              <w:rPr>
                <w:color w:val="002060"/>
              </w:rPr>
            </w:pPr>
            <w:r w:rsidRPr="0087042E">
              <w:rPr>
                <w:color w:val="002060"/>
              </w:rPr>
              <w:t>0</w:t>
            </w:r>
          </w:p>
        </w:tc>
      </w:tr>
      <w:tr w:rsidR="00550BD4" w:rsidRPr="0087042E" w14:paraId="6FB34B9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10C2B" w14:textId="77777777" w:rsidR="00550BD4" w:rsidRPr="0087042E" w:rsidRDefault="00550BD4" w:rsidP="00A33BF5">
            <w:pPr>
              <w:pStyle w:val="rowtabella0"/>
              <w:rPr>
                <w:color w:val="002060"/>
              </w:rPr>
            </w:pPr>
            <w:r w:rsidRPr="0087042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CD38" w14:textId="77777777" w:rsidR="00550BD4" w:rsidRPr="0087042E" w:rsidRDefault="00550BD4" w:rsidP="00A33BF5">
            <w:pPr>
              <w:pStyle w:val="rowtabella0"/>
              <w:jc w:val="center"/>
              <w:rPr>
                <w:color w:val="002060"/>
              </w:rPr>
            </w:pPr>
            <w:r w:rsidRPr="0087042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EA6F"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37F5C"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E0DD"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3C1A"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85AB" w14:textId="77777777" w:rsidR="00550BD4" w:rsidRPr="0087042E" w:rsidRDefault="00550BD4" w:rsidP="00A33BF5">
            <w:pPr>
              <w:pStyle w:val="rowtabella0"/>
              <w:jc w:val="center"/>
              <w:rPr>
                <w:color w:val="002060"/>
              </w:rPr>
            </w:pPr>
            <w:r w:rsidRPr="0087042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AAE4" w14:textId="77777777" w:rsidR="00550BD4" w:rsidRPr="0087042E" w:rsidRDefault="00550BD4" w:rsidP="00A33BF5">
            <w:pPr>
              <w:pStyle w:val="rowtabella0"/>
              <w:jc w:val="center"/>
              <w:rPr>
                <w:color w:val="002060"/>
              </w:rPr>
            </w:pPr>
            <w:r w:rsidRPr="0087042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EC864"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A7CD3" w14:textId="77777777" w:rsidR="00550BD4" w:rsidRPr="0087042E" w:rsidRDefault="00550BD4" w:rsidP="00A33BF5">
            <w:pPr>
              <w:pStyle w:val="rowtabella0"/>
              <w:jc w:val="center"/>
              <w:rPr>
                <w:color w:val="002060"/>
              </w:rPr>
            </w:pPr>
            <w:r w:rsidRPr="0087042E">
              <w:rPr>
                <w:color w:val="002060"/>
              </w:rPr>
              <w:t>0</w:t>
            </w:r>
          </w:p>
        </w:tc>
      </w:tr>
      <w:tr w:rsidR="00550BD4" w:rsidRPr="0087042E" w14:paraId="087447F8"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8E99A" w14:textId="77777777" w:rsidR="00550BD4" w:rsidRPr="0087042E" w:rsidRDefault="00550BD4" w:rsidP="00A33BF5">
            <w:pPr>
              <w:pStyle w:val="rowtabella0"/>
              <w:rPr>
                <w:color w:val="002060"/>
              </w:rPr>
            </w:pPr>
            <w:r w:rsidRPr="0087042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A6DD"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5809"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0C89"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D79D"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4E9F"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E02A" w14:textId="77777777" w:rsidR="00550BD4" w:rsidRPr="0087042E" w:rsidRDefault="00550BD4" w:rsidP="00A33BF5">
            <w:pPr>
              <w:pStyle w:val="rowtabella0"/>
              <w:jc w:val="center"/>
              <w:rPr>
                <w:color w:val="002060"/>
              </w:rPr>
            </w:pPr>
            <w:r w:rsidRPr="0087042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59CA"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6C80"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6DB3" w14:textId="77777777" w:rsidR="00550BD4" w:rsidRPr="0087042E" w:rsidRDefault="00550BD4" w:rsidP="00A33BF5">
            <w:pPr>
              <w:pStyle w:val="rowtabella0"/>
              <w:jc w:val="center"/>
              <w:rPr>
                <w:color w:val="002060"/>
              </w:rPr>
            </w:pPr>
            <w:r w:rsidRPr="0087042E">
              <w:rPr>
                <w:color w:val="002060"/>
              </w:rPr>
              <w:t>0</w:t>
            </w:r>
          </w:p>
        </w:tc>
      </w:tr>
      <w:tr w:rsidR="00550BD4" w:rsidRPr="0087042E" w14:paraId="5E1230F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9A3B2" w14:textId="77777777" w:rsidR="00550BD4" w:rsidRPr="0087042E" w:rsidRDefault="00550BD4" w:rsidP="00A33BF5">
            <w:pPr>
              <w:pStyle w:val="rowtabella0"/>
              <w:rPr>
                <w:color w:val="002060"/>
              </w:rPr>
            </w:pPr>
            <w:r w:rsidRPr="0087042E">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9E31E"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CEB1"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1926"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966CD"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98F74"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2BD6" w14:textId="77777777" w:rsidR="00550BD4" w:rsidRPr="0087042E" w:rsidRDefault="00550BD4" w:rsidP="00A33BF5">
            <w:pPr>
              <w:pStyle w:val="rowtabella0"/>
              <w:jc w:val="center"/>
              <w:rPr>
                <w:color w:val="002060"/>
              </w:rPr>
            </w:pPr>
            <w:r w:rsidRPr="0087042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B6A49"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5F8B"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160F" w14:textId="77777777" w:rsidR="00550BD4" w:rsidRPr="0087042E" w:rsidRDefault="00550BD4" w:rsidP="00A33BF5">
            <w:pPr>
              <w:pStyle w:val="rowtabella0"/>
              <w:jc w:val="center"/>
              <w:rPr>
                <w:color w:val="002060"/>
              </w:rPr>
            </w:pPr>
            <w:r w:rsidRPr="0087042E">
              <w:rPr>
                <w:color w:val="002060"/>
              </w:rPr>
              <w:t>0</w:t>
            </w:r>
          </w:p>
        </w:tc>
      </w:tr>
      <w:tr w:rsidR="00550BD4" w:rsidRPr="0087042E" w14:paraId="67D0407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E3758" w14:textId="77777777" w:rsidR="00550BD4" w:rsidRPr="0087042E" w:rsidRDefault="00550BD4" w:rsidP="00A33BF5">
            <w:pPr>
              <w:pStyle w:val="rowtabella0"/>
              <w:rPr>
                <w:color w:val="002060"/>
              </w:rPr>
            </w:pPr>
            <w:r w:rsidRPr="0087042E">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1837"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C987"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07D4"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03F1"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09AC"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7CC26" w14:textId="77777777" w:rsidR="00550BD4" w:rsidRPr="0087042E" w:rsidRDefault="00550BD4" w:rsidP="00A33BF5">
            <w:pPr>
              <w:pStyle w:val="rowtabella0"/>
              <w:jc w:val="center"/>
              <w:rPr>
                <w:color w:val="002060"/>
              </w:rPr>
            </w:pPr>
            <w:r w:rsidRPr="0087042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9E47"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E6C7"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D4A18" w14:textId="77777777" w:rsidR="00550BD4" w:rsidRPr="0087042E" w:rsidRDefault="00550BD4" w:rsidP="00A33BF5">
            <w:pPr>
              <w:pStyle w:val="rowtabella0"/>
              <w:jc w:val="center"/>
              <w:rPr>
                <w:color w:val="002060"/>
              </w:rPr>
            </w:pPr>
            <w:r w:rsidRPr="0087042E">
              <w:rPr>
                <w:color w:val="002060"/>
              </w:rPr>
              <w:t>0</w:t>
            </w:r>
          </w:p>
        </w:tc>
      </w:tr>
      <w:tr w:rsidR="00550BD4" w:rsidRPr="0087042E" w14:paraId="05AF6F5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66648" w14:textId="77777777" w:rsidR="00550BD4" w:rsidRPr="0087042E" w:rsidRDefault="00550BD4" w:rsidP="00A33BF5">
            <w:pPr>
              <w:pStyle w:val="rowtabella0"/>
              <w:rPr>
                <w:color w:val="002060"/>
              </w:rPr>
            </w:pPr>
            <w:r w:rsidRPr="0087042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EA975"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A40E"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698F"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3676"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50D2"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36D2" w14:textId="77777777" w:rsidR="00550BD4" w:rsidRPr="0087042E" w:rsidRDefault="00550BD4" w:rsidP="00A33BF5">
            <w:pPr>
              <w:pStyle w:val="rowtabella0"/>
              <w:jc w:val="center"/>
              <w:rPr>
                <w:color w:val="002060"/>
              </w:rPr>
            </w:pPr>
            <w:r w:rsidRPr="0087042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E869" w14:textId="77777777" w:rsidR="00550BD4" w:rsidRPr="0087042E" w:rsidRDefault="00550BD4" w:rsidP="00A33BF5">
            <w:pPr>
              <w:pStyle w:val="rowtabella0"/>
              <w:jc w:val="center"/>
              <w:rPr>
                <w:color w:val="002060"/>
              </w:rPr>
            </w:pPr>
            <w:r w:rsidRPr="0087042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E0FB"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D90C" w14:textId="77777777" w:rsidR="00550BD4" w:rsidRPr="0087042E" w:rsidRDefault="00550BD4" w:rsidP="00A33BF5">
            <w:pPr>
              <w:pStyle w:val="rowtabella0"/>
              <w:jc w:val="center"/>
              <w:rPr>
                <w:color w:val="002060"/>
              </w:rPr>
            </w:pPr>
            <w:r w:rsidRPr="0087042E">
              <w:rPr>
                <w:color w:val="002060"/>
              </w:rPr>
              <w:t>0</w:t>
            </w:r>
          </w:p>
        </w:tc>
      </w:tr>
      <w:tr w:rsidR="00550BD4" w:rsidRPr="0087042E" w14:paraId="09609AF4"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FF9A2" w14:textId="77777777" w:rsidR="00550BD4" w:rsidRPr="0087042E" w:rsidRDefault="00550BD4" w:rsidP="00A33BF5">
            <w:pPr>
              <w:pStyle w:val="rowtabella0"/>
              <w:rPr>
                <w:color w:val="002060"/>
              </w:rPr>
            </w:pPr>
            <w:r w:rsidRPr="0087042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9431" w14:textId="77777777" w:rsidR="00550BD4" w:rsidRPr="0087042E" w:rsidRDefault="00550BD4" w:rsidP="00A33BF5">
            <w:pPr>
              <w:pStyle w:val="rowtabella0"/>
              <w:jc w:val="center"/>
              <w:rPr>
                <w:color w:val="002060"/>
              </w:rPr>
            </w:pPr>
            <w:r w:rsidRPr="0087042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FB8E"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7C09"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2C13"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C7B0"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B5A1" w14:textId="77777777" w:rsidR="00550BD4" w:rsidRPr="0087042E" w:rsidRDefault="00550BD4" w:rsidP="00A33BF5">
            <w:pPr>
              <w:pStyle w:val="rowtabella0"/>
              <w:jc w:val="center"/>
              <w:rPr>
                <w:color w:val="002060"/>
              </w:rPr>
            </w:pPr>
            <w:r w:rsidRPr="0087042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C3B9" w14:textId="77777777" w:rsidR="00550BD4" w:rsidRPr="0087042E" w:rsidRDefault="00550BD4" w:rsidP="00A33BF5">
            <w:pPr>
              <w:pStyle w:val="rowtabella0"/>
              <w:jc w:val="center"/>
              <w:rPr>
                <w:color w:val="002060"/>
              </w:rPr>
            </w:pPr>
            <w:r w:rsidRPr="0087042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48B5"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F994" w14:textId="77777777" w:rsidR="00550BD4" w:rsidRPr="0087042E" w:rsidRDefault="00550BD4" w:rsidP="00A33BF5">
            <w:pPr>
              <w:pStyle w:val="rowtabella0"/>
              <w:jc w:val="center"/>
              <w:rPr>
                <w:color w:val="002060"/>
              </w:rPr>
            </w:pPr>
            <w:r w:rsidRPr="0087042E">
              <w:rPr>
                <w:color w:val="002060"/>
              </w:rPr>
              <w:t>0</w:t>
            </w:r>
          </w:p>
        </w:tc>
      </w:tr>
      <w:tr w:rsidR="00550BD4" w:rsidRPr="0087042E" w14:paraId="1E82F6B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5439A" w14:textId="77777777" w:rsidR="00550BD4" w:rsidRPr="0087042E" w:rsidRDefault="00550BD4" w:rsidP="00A33BF5">
            <w:pPr>
              <w:pStyle w:val="rowtabella0"/>
              <w:rPr>
                <w:color w:val="002060"/>
              </w:rPr>
            </w:pPr>
            <w:r w:rsidRPr="0087042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574A"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A4C0"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1EAE"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FD9B"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82202"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ACEC" w14:textId="77777777" w:rsidR="00550BD4" w:rsidRPr="0087042E" w:rsidRDefault="00550BD4" w:rsidP="00A33BF5">
            <w:pPr>
              <w:pStyle w:val="rowtabella0"/>
              <w:jc w:val="center"/>
              <w:rPr>
                <w:color w:val="002060"/>
              </w:rPr>
            </w:pPr>
            <w:r w:rsidRPr="0087042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BFDC"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4ADE"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E85D" w14:textId="77777777" w:rsidR="00550BD4" w:rsidRPr="0087042E" w:rsidRDefault="00550BD4" w:rsidP="00A33BF5">
            <w:pPr>
              <w:pStyle w:val="rowtabella0"/>
              <w:jc w:val="center"/>
              <w:rPr>
                <w:color w:val="002060"/>
              </w:rPr>
            </w:pPr>
            <w:r w:rsidRPr="0087042E">
              <w:rPr>
                <w:color w:val="002060"/>
              </w:rPr>
              <w:t>0</w:t>
            </w:r>
          </w:p>
        </w:tc>
      </w:tr>
      <w:tr w:rsidR="00550BD4" w:rsidRPr="0087042E" w14:paraId="63C14480"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0073A" w14:textId="77777777" w:rsidR="00550BD4" w:rsidRPr="0087042E" w:rsidRDefault="00550BD4" w:rsidP="00A33BF5">
            <w:pPr>
              <w:pStyle w:val="rowtabella0"/>
              <w:rPr>
                <w:color w:val="002060"/>
              </w:rPr>
            </w:pPr>
            <w:r w:rsidRPr="0087042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04C1"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1AEF"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0CDA"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F2B7"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497F"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6014"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E263" w14:textId="77777777" w:rsidR="00550BD4" w:rsidRPr="0087042E" w:rsidRDefault="00550BD4" w:rsidP="00A33BF5">
            <w:pPr>
              <w:pStyle w:val="rowtabella0"/>
              <w:jc w:val="center"/>
              <w:rPr>
                <w:color w:val="002060"/>
              </w:rPr>
            </w:pPr>
            <w:r w:rsidRPr="0087042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EB60"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17BA5" w14:textId="77777777" w:rsidR="00550BD4" w:rsidRPr="0087042E" w:rsidRDefault="00550BD4" w:rsidP="00A33BF5">
            <w:pPr>
              <w:pStyle w:val="rowtabella0"/>
              <w:jc w:val="center"/>
              <w:rPr>
                <w:color w:val="002060"/>
              </w:rPr>
            </w:pPr>
            <w:r w:rsidRPr="0087042E">
              <w:rPr>
                <w:color w:val="002060"/>
              </w:rPr>
              <w:t>0</w:t>
            </w:r>
          </w:p>
        </w:tc>
      </w:tr>
      <w:tr w:rsidR="00550BD4" w:rsidRPr="0087042E" w14:paraId="6E9A9DD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DE15B" w14:textId="77777777" w:rsidR="00550BD4" w:rsidRPr="0087042E" w:rsidRDefault="00550BD4" w:rsidP="00A33BF5">
            <w:pPr>
              <w:pStyle w:val="rowtabella0"/>
              <w:rPr>
                <w:color w:val="002060"/>
                <w:lang w:val="es-ES"/>
              </w:rPr>
            </w:pPr>
            <w:r w:rsidRPr="0087042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2763"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FE2B"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A58A"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48AF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9B16"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1A323"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5133"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4096A"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F2F7" w14:textId="77777777" w:rsidR="00550BD4" w:rsidRPr="0087042E" w:rsidRDefault="00550BD4" w:rsidP="00A33BF5">
            <w:pPr>
              <w:pStyle w:val="rowtabella0"/>
              <w:jc w:val="center"/>
              <w:rPr>
                <w:color w:val="002060"/>
              </w:rPr>
            </w:pPr>
            <w:r w:rsidRPr="0087042E">
              <w:rPr>
                <w:color w:val="002060"/>
              </w:rPr>
              <w:t>0</w:t>
            </w:r>
          </w:p>
        </w:tc>
      </w:tr>
      <w:tr w:rsidR="00550BD4" w:rsidRPr="0087042E" w14:paraId="517B003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5E5BF" w14:textId="77777777" w:rsidR="00550BD4" w:rsidRPr="0087042E" w:rsidRDefault="00550BD4" w:rsidP="00A33BF5">
            <w:pPr>
              <w:pStyle w:val="rowtabella0"/>
              <w:rPr>
                <w:color w:val="002060"/>
              </w:rPr>
            </w:pPr>
            <w:r w:rsidRPr="0087042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A37B"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9062"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ECC41"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EAC7C"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BE6D6"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39F1F"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C3A03"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3F16"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F918" w14:textId="77777777" w:rsidR="00550BD4" w:rsidRPr="0087042E" w:rsidRDefault="00550BD4" w:rsidP="00A33BF5">
            <w:pPr>
              <w:pStyle w:val="rowtabella0"/>
              <w:jc w:val="center"/>
              <w:rPr>
                <w:color w:val="002060"/>
              </w:rPr>
            </w:pPr>
            <w:r w:rsidRPr="0087042E">
              <w:rPr>
                <w:color w:val="002060"/>
              </w:rPr>
              <w:t>0</w:t>
            </w:r>
          </w:p>
        </w:tc>
      </w:tr>
      <w:tr w:rsidR="00550BD4" w:rsidRPr="0087042E" w14:paraId="3F28D54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3E012" w14:textId="77777777" w:rsidR="00550BD4" w:rsidRPr="0087042E" w:rsidRDefault="00550BD4" w:rsidP="00A33BF5">
            <w:pPr>
              <w:pStyle w:val="rowtabella0"/>
              <w:rPr>
                <w:color w:val="002060"/>
                <w:lang w:val="es-ES"/>
              </w:rPr>
            </w:pPr>
            <w:r w:rsidRPr="0087042E">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052E"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8C41"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6B96"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C2865"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6686E"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13794" w14:textId="77777777" w:rsidR="00550BD4" w:rsidRPr="0087042E" w:rsidRDefault="00550BD4" w:rsidP="00A33BF5">
            <w:pPr>
              <w:pStyle w:val="rowtabella0"/>
              <w:jc w:val="center"/>
              <w:rPr>
                <w:color w:val="002060"/>
              </w:rPr>
            </w:pPr>
            <w:r w:rsidRPr="0087042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E6BC"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7616"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2840" w14:textId="77777777" w:rsidR="00550BD4" w:rsidRPr="0087042E" w:rsidRDefault="00550BD4" w:rsidP="00A33BF5">
            <w:pPr>
              <w:pStyle w:val="rowtabella0"/>
              <w:jc w:val="center"/>
              <w:rPr>
                <w:color w:val="002060"/>
              </w:rPr>
            </w:pPr>
            <w:r w:rsidRPr="0087042E">
              <w:rPr>
                <w:color w:val="002060"/>
              </w:rPr>
              <w:t>0</w:t>
            </w:r>
          </w:p>
        </w:tc>
      </w:tr>
      <w:tr w:rsidR="00550BD4" w:rsidRPr="0087042E" w14:paraId="119AC30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AB6D9" w14:textId="77777777" w:rsidR="00550BD4" w:rsidRPr="0087042E" w:rsidRDefault="00550BD4" w:rsidP="00A33BF5">
            <w:pPr>
              <w:pStyle w:val="rowtabella0"/>
              <w:rPr>
                <w:color w:val="002060"/>
              </w:rPr>
            </w:pPr>
            <w:r w:rsidRPr="0087042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6333"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5020"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DC919"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8604"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41AA"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5D40D"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C088" w14:textId="77777777" w:rsidR="00550BD4" w:rsidRPr="0087042E" w:rsidRDefault="00550BD4" w:rsidP="00A33BF5">
            <w:pPr>
              <w:pStyle w:val="rowtabella0"/>
              <w:jc w:val="center"/>
              <w:rPr>
                <w:color w:val="002060"/>
              </w:rPr>
            </w:pPr>
            <w:r w:rsidRPr="0087042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AD1AA" w14:textId="77777777" w:rsidR="00550BD4" w:rsidRPr="0087042E" w:rsidRDefault="00550BD4" w:rsidP="00A33BF5">
            <w:pPr>
              <w:pStyle w:val="rowtabella0"/>
              <w:jc w:val="center"/>
              <w:rPr>
                <w:color w:val="002060"/>
              </w:rPr>
            </w:pPr>
            <w:r w:rsidRPr="0087042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1955" w14:textId="77777777" w:rsidR="00550BD4" w:rsidRPr="0087042E" w:rsidRDefault="00550BD4" w:rsidP="00A33BF5">
            <w:pPr>
              <w:pStyle w:val="rowtabella0"/>
              <w:jc w:val="center"/>
              <w:rPr>
                <w:color w:val="002060"/>
              </w:rPr>
            </w:pPr>
            <w:r w:rsidRPr="0087042E">
              <w:rPr>
                <w:color w:val="002060"/>
              </w:rPr>
              <w:t>0</w:t>
            </w:r>
          </w:p>
        </w:tc>
      </w:tr>
      <w:tr w:rsidR="00550BD4" w:rsidRPr="0087042E" w14:paraId="6540A6D1"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387B4B" w14:textId="77777777" w:rsidR="00550BD4" w:rsidRPr="0087042E" w:rsidRDefault="00550BD4" w:rsidP="00A33BF5">
            <w:pPr>
              <w:pStyle w:val="rowtabella0"/>
              <w:rPr>
                <w:color w:val="002060"/>
              </w:rPr>
            </w:pPr>
            <w:r w:rsidRPr="0087042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DC58"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C541"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72BA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5641"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BD40"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91E97"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2E58" w14:textId="77777777" w:rsidR="00550BD4" w:rsidRPr="0087042E" w:rsidRDefault="00550BD4" w:rsidP="00A33BF5">
            <w:pPr>
              <w:pStyle w:val="rowtabella0"/>
              <w:jc w:val="center"/>
              <w:rPr>
                <w:color w:val="002060"/>
              </w:rPr>
            </w:pPr>
            <w:r w:rsidRPr="0087042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B53E"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EC1A" w14:textId="77777777" w:rsidR="00550BD4" w:rsidRPr="0087042E" w:rsidRDefault="00550BD4" w:rsidP="00A33BF5">
            <w:pPr>
              <w:pStyle w:val="rowtabella0"/>
              <w:jc w:val="center"/>
              <w:rPr>
                <w:color w:val="002060"/>
              </w:rPr>
            </w:pPr>
            <w:r w:rsidRPr="0087042E">
              <w:rPr>
                <w:color w:val="002060"/>
              </w:rPr>
              <w:t>0</w:t>
            </w:r>
          </w:p>
        </w:tc>
      </w:tr>
    </w:tbl>
    <w:p w14:paraId="7C4C860D" w14:textId="77777777" w:rsidR="00550BD4" w:rsidRPr="0087042E" w:rsidRDefault="00550BD4" w:rsidP="00550BD4">
      <w:pPr>
        <w:pStyle w:val="breakline"/>
        <w:rPr>
          <w:rFonts w:eastAsiaTheme="minorEastAsia"/>
          <w:color w:val="002060"/>
        </w:rPr>
      </w:pPr>
    </w:p>
    <w:p w14:paraId="1EBF90AB" w14:textId="77777777" w:rsidR="00550BD4" w:rsidRPr="0087042E" w:rsidRDefault="00550BD4" w:rsidP="00550BD4">
      <w:pPr>
        <w:pStyle w:val="breakline"/>
        <w:rPr>
          <w:color w:val="002060"/>
        </w:rPr>
      </w:pPr>
    </w:p>
    <w:p w14:paraId="361DB1FC" w14:textId="77777777" w:rsidR="00550BD4" w:rsidRPr="0087042E" w:rsidRDefault="00550BD4" w:rsidP="00550BD4">
      <w:pPr>
        <w:pStyle w:val="sottotitolocampionato10"/>
        <w:rPr>
          <w:color w:val="002060"/>
        </w:rPr>
      </w:pPr>
      <w:r w:rsidRPr="0087042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073D4062"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1DD6D"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86002"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81C86"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AF474"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0F3B0"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16FD8"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C8132"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518D5"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669A9"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060C6" w14:textId="77777777" w:rsidR="00550BD4" w:rsidRPr="0087042E" w:rsidRDefault="00550BD4" w:rsidP="00A33BF5">
            <w:pPr>
              <w:pStyle w:val="headertabella0"/>
              <w:rPr>
                <w:color w:val="002060"/>
              </w:rPr>
            </w:pPr>
            <w:r w:rsidRPr="0087042E">
              <w:rPr>
                <w:color w:val="002060"/>
              </w:rPr>
              <w:t>PE</w:t>
            </w:r>
          </w:p>
        </w:tc>
      </w:tr>
      <w:tr w:rsidR="00550BD4" w:rsidRPr="0087042E" w14:paraId="00A39683"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BA8C5" w14:textId="77777777" w:rsidR="00550BD4" w:rsidRPr="0087042E" w:rsidRDefault="00550BD4" w:rsidP="00A33BF5">
            <w:pPr>
              <w:pStyle w:val="rowtabella0"/>
              <w:rPr>
                <w:color w:val="002060"/>
              </w:rPr>
            </w:pPr>
            <w:r w:rsidRPr="0087042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7E1C" w14:textId="77777777" w:rsidR="00550BD4" w:rsidRPr="0087042E" w:rsidRDefault="00550BD4" w:rsidP="00A33BF5">
            <w:pPr>
              <w:pStyle w:val="rowtabella0"/>
              <w:jc w:val="center"/>
              <w:rPr>
                <w:color w:val="002060"/>
              </w:rPr>
            </w:pPr>
            <w:r w:rsidRPr="0087042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0CB45"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DA66"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6E12"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7B69"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340F1" w14:textId="77777777" w:rsidR="00550BD4" w:rsidRPr="0087042E" w:rsidRDefault="00550BD4" w:rsidP="00A33BF5">
            <w:pPr>
              <w:pStyle w:val="rowtabella0"/>
              <w:jc w:val="center"/>
              <w:rPr>
                <w:color w:val="002060"/>
              </w:rPr>
            </w:pPr>
            <w:r w:rsidRPr="0087042E">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1035" w14:textId="77777777" w:rsidR="00550BD4" w:rsidRPr="0087042E" w:rsidRDefault="00550BD4" w:rsidP="00A33BF5">
            <w:pPr>
              <w:pStyle w:val="rowtabella0"/>
              <w:jc w:val="center"/>
              <w:rPr>
                <w:color w:val="002060"/>
              </w:rPr>
            </w:pPr>
            <w:r w:rsidRPr="0087042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6CA3" w14:textId="77777777" w:rsidR="00550BD4" w:rsidRPr="0087042E" w:rsidRDefault="00550BD4" w:rsidP="00A33BF5">
            <w:pPr>
              <w:pStyle w:val="rowtabella0"/>
              <w:jc w:val="center"/>
              <w:rPr>
                <w:color w:val="002060"/>
              </w:rPr>
            </w:pPr>
            <w:r w:rsidRPr="0087042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D8992" w14:textId="77777777" w:rsidR="00550BD4" w:rsidRPr="0087042E" w:rsidRDefault="00550BD4" w:rsidP="00A33BF5">
            <w:pPr>
              <w:pStyle w:val="rowtabella0"/>
              <w:jc w:val="center"/>
              <w:rPr>
                <w:color w:val="002060"/>
              </w:rPr>
            </w:pPr>
            <w:r w:rsidRPr="0087042E">
              <w:rPr>
                <w:color w:val="002060"/>
              </w:rPr>
              <w:t>0</w:t>
            </w:r>
          </w:p>
        </w:tc>
      </w:tr>
      <w:tr w:rsidR="00550BD4" w:rsidRPr="0087042E" w14:paraId="12F3C5C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1C56E" w14:textId="77777777" w:rsidR="00550BD4" w:rsidRPr="0087042E" w:rsidRDefault="00550BD4" w:rsidP="00A33BF5">
            <w:pPr>
              <w:pStyle w:val="rowtabella0"/>
              <w:rPr>
                <w:color w:val="002060"/>
              </w:rPr>
            </w:pPr>
            <w:r w:rsidRPr="0087042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FDC62"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959F"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DA4A"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12772"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FCBC"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743E" w14:textId="77777777" w:rsidR="00550BD4" w:rsidRPr="0087042E" w:rsidRDefault="00550BD4" w:rsidP="00A33BF5">
            <w:pPr>
              <w:pStyle w:val="rowtabella0"/>
              <w:jc w:val="center"/>
              <w:rPr>
                <w:color w:val="002060"/>
              </w:rPr>
            </w:pPr>
            <w:r w:rsidRPr="0087042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2DFC"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16FB" w14:textId="77777777" w:rsidR="00550BD4" w:rsidRPr="0087042E" w:rsidRDefault="00550BD4" w:rsidP="00A33BF5">
            <w:pPr>
              <w:pStyle w:val="rowtabella0"/>
              <w:jc w:val="center"/>
              <w:rPr>
                <w:color w:val="002060"/>
              </w:rPr>
            </w:pPr>
            <w:r w:rsidRPr="0087042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16D87" w14:textId="77777777" w:rsidR="00550BD4" w:rsidRPr="0087042E" w:rsidRDefault="00550BD4" w:rsidP="00A33BF5">
            <w:pPr>
              <w:pStyle w:val="rowtabella0"/>
              <w:jc w:val="center"/>
              <w:rPr>
                <w:color w:val="002060"/>
              </w:rPr>
            </w:pPr>
            <w:r w:rsidRPr="0087042E">
              <w:rPr>
                <w:color w:val="002060"/>
              </w:rPr>
              <w:t>0</w:t>
            </w:r>
          </w:p>
        </w:tc>
      </w:tr>
      <w:tr w:rsidR="00550BD4" w:rsidRPr="0087042E" w14:paraId="115F613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77FAB" w14:textId="77777777" w:rsidR="00550BD4" w:rsidRPr="0087042E" w:rsidRDefault="00550BD4" w:rsidP="00A33BF5">
            <w:pPr>
              <w:pStyle w:val="rowtabella0"/>
              <w:rPr>
                <w:color w:val="002060"/>
              </w:rPr>
            </w:pPr>
            <w:r w:rsidRPr="0087042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A02F"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2F57A"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3152"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F520"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9A66"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29B9" w14:textId="77777777" w:rsidR="00550BD4" w:rsidRPr="0087042E" w:rsidRDefault="00550BD4" w:rsidP="00A33BF5">
            <w:pPr>
              <w:pStyle w:val="rowtabella0"/>
              <w:jc w:val="center"/>
              <w:rPr>
                <w:color w:val="002060"/>
              </w:rPr>
            </w:pPr>
            <w:r w:rsidRPr="0087042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82E9"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C0348"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A471" w14:textId="77777777" w:rsidR="00550BD4" w:rsidRPr="0087042E" w:rsidRDefault="00550BD4" w:rsidP="00A33BF5">
            <w:pPr>
              <w:pStyle w:val="rowtabella0"/>
              <w:jc w:val="center"/>
              <w:rPr>
                <w:color w:val="002060"/>
              </w:rPr>
            </w:pPr>
            <w:r w:rsidRPr="0087042E">
              <w:rPr>
                <w:color w:val="002060"/>
              </w:rPr>
              <w:t>0</w:t>
            </w:r>
          </w:p>
        </w:tc>
      </w:tr>
      <w:tr w:rsidR="00550BD4" w:rsidRPr="0087042E" w14:paraId="1914D8B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22101" w14:textId="77777777" w:rsidR="00550BD4" w:rsidRPr="0087042E" w:rsidRDefault="00550BD4" w:rsidP="00A33BF5">
            <w:pPr>
              <w:pStyle w:val="rowtabella0"/>
              <w:rPr>
                <w:color w:val="002060"/>
              </w:rPr>
            </w:pPr>
            <w:r w:rsidRPr="0087042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8CD8D" w14:textId="77777777" w:rsidR="00550BD4" w:rsidRPr="0087042E" w:rsidRDefault="00550BD4" w:rsidP="00A33BF5">
            <w:pPr>
              <w:pStyle w:val="rowtabella0"/>
              <w:jc w:val="center"/>
              <w:rPr>
                <w:color w:val="002060"/>
              </w:rPr>
            </w:pPr>
            <w:r w:rsidRPr="0087042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57D1"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AC3E"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8CA7"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3E379"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A55A7" w14:textId="77777777" w:rsidR="00550BD4" w:rsidRPr="0087042E" w:rsidRDefault="00550BD4" w:rsidP="00A33BF5">
            <w:pPr>
              <w:pStyle w:val="rowtabella0"/>
              <w:jc w:val="center"/>
              <w:rPr>
                <w:color w:val="002060"/>
              </w:rPr>
            </w:pPr>
            <w:r w:rsidRPr="0087042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A017" w14:textId="77777777" w:rsidR="00550BD4" w:rsidRPr="0087042E" w:rsidRDefault="00550BD4" w:rsidP="00A33BF5">
            <w:pPr>
              <w:pStyle w:val="rowtabella0"/>
              <w:jc w:val="center"/>
              <w:rPr>
                <w:color w:val="002060"/>
              </w:rPr>
            </w:pPr>
            <w:r w:rsidRPr="0087042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6394"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FAB6" w14:textId="77777777" w:rsidR="00550BD4" w:rsidRPr="0087042E" w:rsidRDefault="00550BD4" w:rsidP="00A33BF5">
            <w:pPr>
              <w:pStyle w:val="rowtabella0"/>
              <w:jc w:val="center"/>
              <w:rPr>
                <w:color w:val="002060"/>
              </w:rPr>
            </w:pPr>
            <w:r w:rsidRPr="0087042E">
              <w:rPr>
                <w:color w:val="002060"/>
              </w:rPr>
              <w:t>0</w:t>
            </w:r>
          </w:p>
        </w:tc>
      </w:tr>
      <w:tr w:rsidR="00550BD4" w:rsidRPr="0087042E" w14:paraId="416BA1C0"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A6142" w14:textId="77777777" w:rsidR="00550BD4" w:rsidRPr="0087042E" w:rsidRDefault="00550BD4" w:rsidP="00A33BF5">
            <w:pPr>
              <w:pStyle w:val="rowtabella0"/>
              <w:rPr>
                <w:color w:val="002060"/>
                <w:lang w:val="es-ES"/>
              </w:rPr>
            </w:pPr>
            <w:r w:rsidRPr="0087042E">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20216"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C90E"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E75D"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7CD5A"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C533"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2DE4A" w14:textId="77777777" w:rsidR="00550BD4" w:rsidRPr="0087042E" w:rsidRDefault="00550BD4" w:rsidP="00A33BF5">
            <w:pPr>
              <w:pStyle w:val="rowtabella0"/>
              <w:jc w:val="center"/>
              <w:rPr>
                <w:color w:val="002060"/>
              </w:rPr>
            </w:pPr>
            <w:r w:rsidRPr="0087042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68F88" w14:textId="77777777" w:rsidR="00550BD4" w:rsidRPr="0087042E" w:rsidRDefault="00550BD4" w:rsidP="00A33BF5">
            <w:pPr>
              <w:pStyle w:val="rowtabella0"/>
              <w:jc w:val="center"/>
              <w:rPr>
                <w:color w:val="002060"/>
              </w:rPr>
            </w:pPr>
            <w:r w:rsidRPr="0087042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154C"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C3A0" w14:textId="77777777" w:rsidR="00550BD4" w:rsidRPr="0087042E" w:rsidRDefault="00550BD4" w:rsidP="00A33BF5">
            <w:pPr>
              <w:pStyle w:val="rowtabella0"/>
              <w:jc w:val="center"/>
              <w:rPr>
                <w:color w:val="002060"/>
              </w:rPr>
            </w:pPr>
            <w:r w:rsidRPr="0087042E">
              <w:rPr>
                <w:color w:val="002060"/>
              </w:rPr>
              <w:t>0</w:t>
            </w:r>
          </w:p>
        </w:tc>
      </w:tr>
      <w:tr w:rsidR="00550BD4" w:rsidRPr="0087042E" w14:paraId="62549C0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9074F" w14:textId="77777777" w:rsidR="00550BD4" w:rsidRPr="0087042E" w:rsidRDefault="00550BD4" w:rsidP="00A33BF5">
            <w:pPr>
              <w:pStyle w:val="rowtabella0"/>
              <w:rPr>
                <w:color w:val="002060"/>
              </w:rPr>
            </w:pPr>
            <w:r w:rsidRPr="0087042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A4342" w14:textId="77777777" w:rsidR="00550BD4" w:rsidRPr="0087042E" w:rsidRDefault="00550BD4" w:rsidP="00A33BF5">
            <w:pPr>
              <w:pStyle w:val="rowtabella0"/>
              <w:jc w:val="center"/>
              <w:rPr>
                <w:color w:val="002060"/>
              </w:rPr>
            </w:pPr>
            <w:r w:rsidRPr="0087042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017C"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C8F7"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7A2F"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175F"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5720"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E48A2"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38CE"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1B64" w14:textId="77777777" w:rsidR="00550BD4" w:rsidRPr="0087042E" w:rsidRDefault="00550BD4" w:rsidP="00A33BF5">
            <w:pPr>
              <w:pStyle w:val="rowtabella0"/>
              <w:jc w:val="center"/>
              <w:rPr>
                <w:color w:val="002060"/>
              </w:rPr>
            </w:pPr>
            <w:r w:rsidRPr="0087042E">
              <w:rPr>
                <w:color w:val="002060"/>
              </w:rPr>
              <w:t>0</w:t>
            </w:r>
          </w:p>
        </w:tc>
      </w:tr>
      <w:tr w:rsidR="00550BD4" w:rsidRPr="0087042E" w14:paraId="6A56034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28412" w14:textId="77777777" w:rsidR="00550BD4" w:rsidRPr="0087042E" w:rsidRDefault="00550BD4" w:rsidP="00A33BF5">
            <w:pPr>
              <w:pStyle w:val="rowtabella0"/>
              <w:rPr>
                <w:color w:val="002060"/>
              </w:rPr>
            </w:pPr>
            <w:r w:rsidRPr="0087042E">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83FA" w14:textId="77777777" w:rsidR="00550BD4" w:rsidRPr="0087042E" w:rsidRDefault="00550BD4" w:rsidP="00A33BF5">
            <w:pPr>
              <w:pStyle w:val="rowtabella0"/>
              <w:jc w:val="center"/>
              <w:rPr>
                <w:color w:val="002060"/>
              </w:rPr>
            </w:pPr>
            <w:r w:rsidRPr="0087042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D4B3"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D0CA"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8F4E"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6678"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0035" w14:textId="77777777" w:rsidR="00550BD4" w:rsidRPr="0087042E" w:rsidRDefault="00550BD4" w:rsidP="00A33BF5">
            <w:pPr>
              <w:pStyle w:val="rowtabella0"/>
              <w:jc w:val="center"/>
              <w:rPr>
                <w:color w:val="002060"/>
              </w:rPr>
            </w:pPr>
            <w:r w:rsidRPr="0087042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B969" w14:textId="77777777" w:rsidR="00550BD4" w:rsidRPr="0087042E" w:rsidRDefault="00550BD4" w:rsidP="00A33BF5">
            <w:pPr>
              <w:pStyle w:val="rowtabella0"/>
              <w:jc w:val="center"/>
              <w:rPr>
                <w:color w:val="002060"/>
              </w:rPr>
            </w:pPr>
            <w:r w:rsidRPr="0087042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C7E9"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F1C85" w14:textId="77777777" w:rsidR="00550BD4" w:rsidRPr="0087042E" w:rsidRDefault="00550BD4" w:rsidP="00A33BF5">
            <w:pPr>
              <w:pStyle w:val="rowtabella0"/>
              <w:jc w:val="center"/>
              <w:rPr>
                <w:color w:val="002060"/>
              </w:rPr>
            </w:pPr>
            <w:r w:rsidRPr="0087042E">
              <w:rPr>
                <w:color w:val="002060"/>
              </w:rPr>
              <w:t>0</w:t>
            </w:r>
          </w:p>
        </w:tc>
      </w:tr>
      <w:tr w:rsidR="00550BD4" w:rsidRPr="0087042E" w14:paraId="36C6987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91A15" w14:textId="77777777" w:rsidR="00550BD4" w:rsidRPr="0087042E" w:rsidRDefault="00550BD4" w:rsidP="00A33BF5">
            <w:pPr>
              <w:pStyle w:val="rowtabella0"/>
              <w:rPr>
                <w:color w:val="002060"/>
                <w:lang w:val="es-ES"/>
              </w:rPr>
            </w:pPr>
            <w:r w:rsidRPr="0087042E">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5632"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8957"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B75C"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F55A"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48A0"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EE2D" w14:textId="77777777" w:rsidR="00550BD4" w:rsidRPr="0087042E" w:rsidRDefault="00550BD4" w:rsidP="00A33BF5">
            <w:pPr>
              <w:pStyle w:val="rowtabella0"/>
              <w:jc w:val="center"/>
              <w:rPr>
                <w:color w:val="002060"/>
              </w:rPr>
            </w:pPr>
            <w:r w:rsidRPr="0087042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1C33"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A0ED"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17A1E" w14:textId="77777777" w:rsidR="00550BD4" w:rsidRPr="0087042E" w:rsidRDefault="00550BD4" w:rsidP="00A33BF5">
            <w:pPr>
              <w:pStyle w:val="rowtabella0"/>
              <w:jc w:val="center"/>
              <w:rPr>
                <w:color w:val="002060"/>
              </w:rPr>
            </w:pPr>
            <w:r w:rsidRPr="0087042E">
              <w:rPr>
                <w:color w:val="002060"/>
              </w:rPr>
              <w:t>0</w:t>
            </w:r>
          </w:p>
        </w:tc>
      </w:tr>
      <w:tr w:rsidR="00550BD4" w:rsidRPr="0087042E" w14:paraId="2A7AA058"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385E2" w14:textId="77777777" w:rsidR="00550BD4" w:rsidRPr="0087042E" w:rsidRDefault="00550BD4" w:rsidP="00A33BF5">
            <w:pPr>
              <w:pStyle w:val="rowtabella0"/>
              <w:rPr>
                <w:color w:val="002060"/>
              </w:rPr>
            </w:pPr>
            <w:r w:rsidRPr="0087042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36F1"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C7E5"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D57E8"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25691"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D91B"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D852" w14:textId="77777777" w:rsidR="00550BD4" w:rsidRPr="0087042E" w:rsidRDefault="00550BD4" w:rsidP="00A33BF5">
            <w:pPr>
              <w:pStyle w:val="rowtabella0"/>
              <w:jc w:val="center"/>
              <w:rPr>
                <w:color w:val="002060"/>
              </w:rPr>
            </w:pPr>
            <w:r w:rsidRPr="0087042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F90C3" w14:textId="77777777" w:rsidR="00550BD4" w:rsidRPr="0087042E" w:rsidRDefault="00550BD4" w:rsidP="00A33BF5">
            <w:pPr>
              <w:pStyle w:val="rowtabella0"/>
              <w:jc w:val="center"/>
              <w:rPr>
                <w:color w:val="002060"/>
              </w:rPr>
            </w:pPr>
            <w:r w:rsidRPr="0087042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73E9"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A123" w14:textId="77777777" w:rsidR="00550BD4" w:rsidRPr="0087042E" w:rsidRDefault="00550BD4" w:rsidP="00A33BF5">
            <w:pPr>
              <w:pStyle w:val="rowtabella0"/>
              <w:jc w:val="center"/>
              <w:rPr>
                <w:color w:val="002060"/>
              </w:rPr>
            </w:pPr>
            <w:r w:rsidRPr="0087042E">
              <w:rPr>
                <w:color w:val="002060"/>
              </w:rPr>
              <w:t>0</w:t>
            </w:r>
          </w:p>
        </w:tc>
      </w:tr>
      <w:tr w:rsidR="00550BD4" w:rsidRPr="0087042E" w14:paraId="1EC4B4D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627A3" w14:textId="77777777" w:rsidR="00550BD4" w:rsidRPr="0087042E" w:rsidRDefault="00550BD4" w:rsidP="00A33BF5">
            <w:pPr>
              <w:pStyle w:val="rowtabella0"/>
              <w:rPr>
                <w:color w:val="002060"/>
              </w:rPr>
            </w:pPr>
            <w:r w:rsidRPr="0087042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5FA0"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03493"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AEC4"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653FF"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195C"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88FB" w14:textId="77777777" w:rsidR="00550BD4" w:rsidRPr="0087042E" w:rsidRDefault="00550BD4" w:rsidP="00A33BF5">
            <w:pPr>
              <w:pStyle w:val="rowtabella0"/>
              <w:jc w:val="center"/>
              <w:rPr>
                <w:color w:val="002060"/>
              </w:rPr>
            </w:pPr>
            <w:r w:rsidRPr="0087042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E59E" w14:textId="77777777" w:rsidR="00550BD4" w:rsidRPr="0087042E" w:rsidRDefault="00550BD4" w:rsidP="00A33BF5">
            <w:pPr>
              <w:pStyle w:val="rowtabella0"/>
              <w:jc w:val="center"/>
              <w:rPr>
                <w:color w:val="002060"/>
              </w:rPr>
            </w:pPr>
            <w:r w:rsidRPr="0087042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2C67A"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F557" w14:textId="77777777" w:rsidR="00550BD4" w:rsidRPr="0087042E" w:rsidRDefault="00550BD4" w:rsidP="00A33BF5">
            <w:pPr>
              <w:pStyle w:val="rowtabella0"/>
              <w:jc w:val="center"/>
              <w:rPr>
                <w:color w:val="002060"/>
              </w:rPr>
            </w:pPr>
            <w:r w:rsidRPr="0087042E">
              <w:rPr>
                <w:color w:val="002060"/>
              </w:rPr>
              <w:t>0</w:t>
            </w:r>
          </w:p>
        </w:tc>
      </w:tr>
      <w:tr w:rsidR="00550BD4" w:rsidRPr="0087042E" w14:paraId="1A0D62D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B6D34" w14:textId="77777777" w:rsidR="00550BD4" w:rsidRPr="0087042E" w:rsidRDefault="00550BD4" w:rsidP="00A33BF5">
            <w:pPr>
              <w:pStyle w:val="rowtabella0"/>
              <w:rPr>
                <w:color w:val="002060"/>
              </w:rPr>
            </w:pPr>
            <w:r w:rsidRPr="0087042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6BCF"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D139"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3645"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E89A"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5FBE"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7E957" w14:textId="77777777" w:rsidR="00550BD4" w:rsidRPr="0087042E" w:rsidRDefault="00550BD4" w:rsidP="00A33BF5">
            <w:pPr>
              <w:pStyle w:val="rowtabella0"/>
              <w:jc w:val="center"/>
              <w:rPr>
                <w:color w:val="002060"/>
              </w:rPr>
            </w:pPr>
            <w:r w:rsidRPr="0087042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FAF56" w14:textId="77777777" w:rsidR="00550BD4" w:rsidRPr="0087042E" w:rsidRDefault="00550BD4" w:rsidP="00A33BF5">
            <w:pPr>
              <w:pStyle w:val="rowtabella0"/>
              <w:jc w:val="center"/>
              <w:rPr>
                <w:color w:val="002060"/>
              </w:rPr>
            </w:pPr>
            <w:r w:rsidRPr="0087042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2C1D"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4560" w14:textId="77777777" w:rsidR="00550BD4" w:rsidRPr="0087042E" w:rsidRDefault="00550BD4" w:rsidP="00A33BF5">
            <w:pPr>
              <w:pStyle w:val="rowtabella0"/>
              <w:jc w:val="center"/>
              <w:rPr>
                <w:color w:val="002060"/>
              </w:rPr>
            </w:pPr>
            <w:r w:rsidRPr="0087042E">
              <w:rPr>
                <w:color w:val="002060"/>
              </w:rPr>
              <w:t>0</w:t>
            </w:r>
          </w:p>
        </w:tc>
      </w:tr>
      <w:tr w:rsidR="00550BD4" w:rsidRPr="0087042E" w14:paraId="4C4DF79B"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5D2B0" w14:textId="77777777" w:rsidR="00550BD4" w:rsidRPr="0087042E" w:rsidRDefault="00550BD4" w:rsidP="00A33BF5">
            <w:pPr>
              <w:pStyle w:val="rowtabella0"/>
              <w:rPr>
                <w:color w:val="002060"/>
              </w:rPr>
            </w:pPr>
            <w:r w:rsidRPr="0087042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51BA"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115C"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2A028"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FF0A"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0623"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F4EF1"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478C5"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1C46"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62E6" w14:textId="77777777" w:rsidR="00550BD4" w:rsidRPr="0087042E" w:rsidRDefault="00550BD4" w:rsidP="00A33BF5">
            <w:pPr>
              <w:pStyle w:val="rowtabella0"/>
              <w:jc w:val="center"/>
              <w:rPr>
                <w:color w:val="002060"/>
              </w:rPr>
            </w:pPr>
            <w:r w:rsidRPr="0087042E">
              <w:rPr>
                <w:color w:val="002060"/>
              </w:rPr>
              <w:t>0</w:t>
            </w:r>
          </w:p>
        </w:tc>
      </w:tr>
      <w:tr w:rsidR="00550BD4" w:rsidRPr="0087042E" w14:paraId="7BCD8EA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0DE48" w14:textId="77777777" w:rsidR="00550BD4" w:rsidRPr="0087042E" w:rsidRDefault="00550BD4" w:rsidP="00A33BF5">
            <w:pPr>
              <w:pStyle w:val="rowtabella0"/>
              <w:rPr>
                <w:color w:val="002060"/>
              </w:rPr>
            </w:pPr>
            <w:r w:rsidRPr="0087042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5C5B"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CDA1"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404E"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A741"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6E4A"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C228"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57FE" w14:textId="77777777" w:rsidR="00550BD4" w:rsidRPr="0087042E" w:rsidRDefault="00550BD4" w:rsidP="00A33BF5">
            <w:pPr>
              <w:pStyle w:val="rowtabella0"/>
              <w:jc w:val="center"/>
              <w:rPr>
                <w:color w:val="002060"/>
              </w:rPr>
            </w:pPr>
            <w:r w:rsidRPr="0087042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86E7C"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6244" w14:textId="77777777" w:rsidR="00550BD4" w:rsidRPr="0087042E" w:rsidRDefault="00550BD4" w:rsidP="00A33BF5">
            <w:pPr>
              <w:pStyle w:val="rowtabella0"/>
              <w:jc w:val="center"/>
              <w:rPr>
                <w:color w:val="002060"/>
              </w:rPr>
            </w:pPr>
            <w:r w:rsidRPr="0087042E">
              <w:rPr>
                <w:color w:val="002060"/>
              </w:rPr>
              <w:t>0</w:t>
            </w:r>
          </w:p>
        </w:tc>
      </w:tr>
      <w:tr w:rsidR="00550BD4" w:rsidRPr="0087042E" w14:paraId="610B95A4"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E6DFEF" w14:textId="77777777" w:rsidR="00550BD4" w:rsidRPr="0087042E" w:rsidRDefault="00550BD4" w:rsidP="00A33BF5">
            <w:pPr>
              <w:pStyle w:val="rowtabella0"/>
              <w:rPr>
                <w:color w:val="002060"/>
              </w:rPr>
            </w:pPr>
            <w:r w:rsidRPr="0087042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9517"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4ED9"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BD37"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AD6B"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68B75"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DA12" w14:textId="77777777" w:rsidR="00550BD4" w:rsidRPr="0087042E" w:rsidRDefault="00550BD4" w:rsidP="00A33BF5">
            <w:pPr>
              <w:pStyle w:val="rowtabella0"/>
              <w:jc w:val="center"/>
              <w:rPr>
                <w:color w:val="002060"/>
              </w:rPr>
            </w:pPr>
            <w:r w:rsidRPr="0087042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EB30" w14:textId="77777777" w:rsidR="00550BD4" w:rsidRPr="0087042E" w:rsidRDefault="00550BD4" w:rsidP="00A33BF5">
            <w:pPr>
              <w:pStyle w:val="rowtabella0"/>
              <w:jc w:val="center"/>
              <w:rPr>
                <w:color w:val="002060"/>
              </w:rPr>
            </w:pPr>
            <w:r w:rsidRPr="0087042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53A6"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EDE86" w14:textId="77777777" w:rsidR="00550BD4" w:rsidRPr="0087042E" w:rsidRDefault="00550BD4" w:rsidP="00A33BF5">
            <w:pPr>
              <w:pStyle w:val="rowtabella0"/>
              <w:jc w:val="center"/>
              <w:rPr>
                <w:color w:val="002060"/>
              </w:rPr>
            </w:pPr>
            <w:r w:rsidRPr="0087042E">
              <w:rPr>
                <w:color w:val="002060"/>
              </w:rPr>
              <w:t>0</w:t>
            </w:r>
          </w:p>
        </w:tc>
      </w:tr>
    </w:tbl>
    <w:p w14:paraId="1478A20D" w14:textId="77777777" w:rsidR="00550BD4" w:rsidRPr="0087042E" w:rsidRDefault="00550BD4" w:rsidP="00550BD4">
      <w:pPr>
        <w:pStyle w:val="breakline"/>
        <w:rPr>
          <w:color w:val="002060"/>
        </w:rPr>
      </w:pPr>
    </w:p>
    <w:p w14:paraId="72ED8EA8" w14:textId="77777777" w:rsidR="00550BD4" w:rsidRPr="0087042E" w:rsidRDefault="00550BD4" w:rsidP="00550BD4">
      <w:pPr>
        <w:pStyle w:val="titoloprinc0"/>
        <w:rPr>
          <w:color w:val="002060"/>
        </w:rPr>
      </w:pPr>
      <w:r w:rsidRPr="0087042E">
        <w:rPr>
          <w:color w:val="002060"/>
        </w:rPr>
        <w:t>PROGRAMMA GARE</w:t>
      </w:r>
    </w:p>
    <w:p w14:paraId="1E86BD3E" w14:textId="77777777" w:rsidR="00550BD4" w:rsidRDefault="00550BD4" w:rsidP="00550BD4">
      <w:pPr>
        <w:pStyle w:val="breakline"/>
        <w:rPr>
          <w:color w:val="002060"/>
        </w:rPr>
      </w:pPr>
    </w:p>
    <w:p w14:paraId="3216B0E4" w14:textId="77777777" w:rsidR="00550BD4" w:rsidRPr="00DA7D43" w:rsidRDefault="00550BD4" w:rsidP="00550BD4">
      <w:pPr>
        <w:pStyle w:val="sottotitolocampionato10"/>
        <w:rPr>
          <w:color w:val="002060"/>
        </w:rPr>
      </w:pPr>
      <w:r w:rsidRPr="00DA7D4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6"/>
        <w:gridCol w:w="385"/>
        <w:gridCol w:w="898"/>
        <w:gridCol w:w="1175"/>
        <w:gridCol w:w="1549"/>
        <w:gridCol w:w="1555"/>
      </w:tblGrid>
      <w:tr w:rsidR="00550BD4" w:rsidRPr="00DA7D43" w14:paraId="06A51C86"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CEB9A"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74571"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FD95D"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2B267"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30FA8"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C6BC9"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FCA00"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15829726"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43EED7" w14:textId="77777777" w:rsidR="00550BD4" w:rsidRPr="00DA7D43" w:rsidRDefault="00550BD4" w:rsidP="00A33BF5">
            <w:pPr>
              <w:pStyle w:val="rowtabella0"/>
              <w:rPr>
                <w:color w:val="002060"/>
              </w:rPr>
            </w:pPr>
            <w:r w:rsidRPr="00DA7D43">
              <w:rPr>
                <w:color w:val="002060"/>
              </w:rPr>
              <w:lastRenderedPageBreak/>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E5D62" w14:textId="77777777" w:rsidR="00550BD4" w:rsidRPr="00DA7D43" w:rsidRDefault="00550BD4" w:rsidP="00A33BF5">
            <w:pPr>
              <w:pStyle w:val="rowtabella0"/>
              <w:rPr>
                <w:color w:val="002060"/>
              </w:rPr>
            </w:pPr>
            <w:r w:rsidRPr="00DA7D43">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16A0C"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E01FC" w14:textId="77777777" w:rsidR="00550BD4" w:rsidRPr="00DA7D43" w:rsidRDefault="00550BD4" w:rsidP="00A33BF5">
            <w:pPr>
              <w:pStyle w:val="rowtabella0"/>
              <w:rPr>
                <w:color w:val="002060"/>
              </w:rPr>
            </w:pPr>
            <w:r w:rsidRPr="00DA7D43">
              <w:rPr>
                <w:color w:val="002060"/>
              </w:rPr>
              <w:t>03/02/2023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F0027" w14:textId="77777777" w:rsidR="00550BD4" w:rsidRPr="00DA7D43" w:rsidRDefault="00550BD4" w:rsidP="00A33BF5">
            <w:pPr>
              <w:pStyle w:val="rowtabella0"/>
              <w:rPr>
                <w:color w:val="002060"/>
              </w:rPr>
            </w:pPr>
            <w:r w:rsidRPr="00DA7D43">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5CFAF" w14:textId="77777777" w:rsidR="00550BD4" w:rsidRPr="00DA7D43" w:rsidRDefault="00550BD4" w:rsidP="00A33BF5">
            <w:pPr>
              <w:pStyle w:val="rowtabella0"/>
              <w:rPr>
                <w:color w:val="002060"/>
              </w:rPr>
            </w:pPr>
            <w:r w:rsidRPr="00DA7D43">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D1530" w14:textId="77777777" w:rsidR="00550BD4" w:rsidRPr="00DA7D43" w:rsidRDefault="00550BD4" w:rsidP="00A33BF5">
            <w:pPr>
              <w:pStyle w:val="rowtabella0"/>
              <w:rPr>
                <w:color w:val="002060"/>
              </w:rPr>
            </w:pPr>
            <w:r w:rsidRPr="00DA7D43">
              <w:rPr>
                <w:color w:val="002060"/>
              </w:rPr>
              <w:t>VIA RISORGIMENTO 16</w:t>
            </w:r>
          </w:p>
        </w:tc>
      </w:tr>
      <w:tr w:rsidR="00550BD4" w:rsidRPr="00DA7D43" w14:paraId="5DEEE23D"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D55EF" w14:textId="77777777" w:rsidR="00550BD4" w:rsidRPr="00DA7D43" w:rsidRDefault="00550BD4" w:rsidP="00A33BF5">
            <w:pPr>
              <w:pStyle w:val="rowtabella0"/>
              <w:rPr>
                <w:color w:val="002060"/>
              </w:rPr>
            </w:pPr>
            <w:r w:rsidRPr="00DA7D43">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069674" w14:textId="77777777" w:rsidR="00550BD4" w:rsidRPr="00DA7D43" w:rsidRDefault="00550BD4" w:rsidP="00A33BF5">
            <w:pPr>
              <w:pStyle w:val="rowtabella0"/>
              <w:rPr>
                <w:color w:val="002060"/>
              </w:rPr>
            </w:pPr>
            <w:r w:rsidRPr="00DA7D43">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C6B7CF"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86479B"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75E31F" w14:textId="77777777" w:rsidR="00550BD4" w:rsidRPr="00DA7D43" w:rsidRDefault="00550BD4" w:rsidP="00A33BF5">
            <w:pPr>
              <w:pStyle w:val="rowtabella0"/>
              <w:rPr>
                <w:color w:val="002060"/>
              </w:rPr>
            </w:pPr>
            <w:r w:rsidRPr="00DA7D43">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6DF9F" w14:textId="77777777" w:rsidR="00550BD4" w:rsidRPr="00DA7D43" w:rsidRDefault="00550BD4" w:rsidP="00A33BF5">
            <w:pPr>
              <w:pStyle w:val="rowtabella0"/>
              <w:rPr>
                <w:color w:val="002060"/>
              </w:rPr>
            </w:pPr>
            <w:r w:rsidRPr="00DA7D43">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0DBBEA" w14:textId="77777777" w:rsidR="00550BD4" w:rsidRPr="00DA7D43" w:rsidRDefault="00550BD4" w:rsidP="00A33BF5">
            <w:pPr>
              <w:pStyle w:val="rowtabella0"/>
              <w:rPr>
                <w:color w:val="002060"/>
              </w:rPr>
            </w:pPr>
            <w:r w:rsidRPr="00DA7D43">
              <w:rPr>
                <w:color w:val="002060"/>
              </w:rPr>
              <w:t>VIA ROSSINI</w:t>
            </w:r>
          </w:p>
        </w:tc>
      </w:tr>
      <w:tr w:rsidR="00550BD4" w:rsidRPr="00DA7D43" w14:paraId="3872B775"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6A1D05" w14:textId="77777777" w:rsidR="00550BD4" w:rsidRPr="00DA7D43" w:rsidRDefault="00550BD4" w:rsidP="00A33BF5">
            <w:pPr>
              <w:pStyle w:val="rowtabella0"/>
              <w:rPr>
                <w:color w:val="002060"/>
              </w:rPr>
            </w:pPr>
            <w:r w:rsidRPr="00DA7D43">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E82101" w14:textId="77777777" w:rsidR="00550BD4" w:rsidRPr="00DA7D43" w:rsidRDefault="00550BD4" w:rsidP="00A33BF5">
            <w:pPr>
              <w:pStyle w:val="rowtabella0"/>
              <w:rPr>
                <w:color w:val="002060"/>
              </w:rPr>
            </w:pPr>
            <w:r w:rsidRPr="00DA7D43">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471B8C"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F8B12F"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B24480" w14:textId="77777777" w:rsidR="00550BD4" w:rsidRPr="00DA7D43" w:rsidRDefault="00550BD4" w:rsidP="00A33BF5">
            <w:pPr>
              <w:pStyle w:val="rowtabella0"/>
              <w:rPr>
                <w:color w:val="002060"/>
              </w:rPr>
            </w:pPr>
            <w:r w:rsidRPr="00DA7D43">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FA8F9B" w14:textId="77777777" w:rsidR="00550BD4" w:rsidRPr="00DA7D43" w:rsidRDefault="00550BD4" w:rsidP="00A33BF5">
            <w:pPr>
              <w:pStyle w:val="rowtabella0"/>
              <w:rPr>
                <w:color w:val="002060"/>
              </w:rPr>
            </w:pPr>
            <w:r w:rsidRPr="00DA7D4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64147C" w14:textId="77777777" w:rsidR="00550BD4" w:rsidRPr="00DA7D43" w:rsidRDefault="00550BD4" w:rsidP="00A33BF5">
            <w:pPr>
              <w:pStyle w:val="rowtabella0"/>
              <w:rPr>
                <w:color w:val="002060"/>
              </w:rPr>
            </w:pPr>
            <w:r w:rsidRPr="00DA7D43">
              <w:rPr>
                <w:color w:val="002060"/>
              </w:rPr>
              <w:t>VIA MATTEOTTI</w:t>
            </w:r>
          </w:p>
        </w:tc>
      </w:tr>
      <w:tr w:rsidR="00550BD4" w:rsidRPr="00DA7D43" w14:paraId="25AEBD1B"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F4D840" w14:textId="77777777" w:rsidR="00550BD4" w:rsidRPr="00DA7D43" w:rsidRDefault="00550BD4" w:rsidP="00A33BF5">
            <w:pPr>
              <w:pStyle w:val="rowtabella0"/>
              <w:rPr>
                <w:color w:val="002060"/>
              </w:rPr>
            </w:pPr>
            <w:r w:rsidRPr="00DA7D43">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18D370" w14:textId="77777777" w:rsidR="00550BD4" w:rsidRPr="00DA7D43" w:rsidRDefault="00550BD4" w:rsidP="00A33BF5">
            <w:pPr>
              <w:pStyle w:val="rowtabella0"/>
              <w:rPr>
                <w:color w:val="002060"/>
              </w:rPr>
            </w:pPr>
            <w:r w:rsidRPr="00DA7D43">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742E66"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250089" w14:textId="77777777" w:rsidR="00550BD4" w:rsidRPr="00DA7D43" w:rsidRDefault="00550BD4" w:rsidP="00A33BF5">
            <w:pPr>
              <w:pStyle w:val="rowtabella0"/>
              <w:rPr>
                <w:color w:val="002060"/>
              </w:rPr>
            </w:pPr>
            <w:r w:rsidRPr="00DA7D43">
              <w:rPr>
                <w:color w:val="002060"/>
              </w:rPr>
              <w:t>03/02/2023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924D74" w14:textId="77777777" w:rsidR="00550BD4" w:rsidRPr="00DA7D43" w:rsidRDefault="00550BD4" w:rsidP="00A33BF5">
            <w:pPr>
              <w:pStyle w:val="rowtabella0"/>
              <w:rPr>
                <w:color w:val="002060"/>
              </w:rPr>
            </w:pPr>
            <w:r w:rsidRPr="00DA7D4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23223" w14:textId="77777777" w:rsidR="00550BD4" w:rsidRPr="00DA7D43" w:rsidRDefault="00550BD4" w:rsidP="00A33BF5">
            <w:pPr>
              <w:pStyle w:val="rowtabella0"/>
              <w:rPr>
                <w:color w:val="002060"/>
              </w:rPr>
            </w:pPr>
            <w:r w:rsidRPr="00DA7D4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3A17C5" w14:textId="77777777" w:rsidR="00550BD4" w:rsidRPr="00DA7D43" w:rsidRDefault="00550BD4" w:rsidP="00A33BF5">
            <w:pPr>
              <w:pStyle w:val="rowtabella0"/>
              <w:rPr>
                <w:color w:val="002060"/>
              </w:rPr>
            </w:pPr>
            <w:r w:rsidRPr="00DA7D43">
              <w:rPr>
                <w:color w:val="002060"/>
              </w:rPr>
              <w:t>VIA DELLO STADIO</w:t>
            </w:r>
          </w:p>
        </w:tc>
      </w:tr>
      <w:tr w:rsidR="00550BD4" w:rsidRPr="00DA7D43" w14:paraId="616E108D"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9974CC" w14:textId="77777777" w:rsidR="00550BD4" w:rsidRPr="00DA7D43" w:rsidRDefault="00550BD4" w:rsidP="00A33BF5">
            <w:pPr>
              <w:pStyle w:val="rowtabella0"/>
              <w:rPr>
                <w:color w:val="002060"/>
              </w:rPr>
            </w:pPr>
            <w:r w:rsidRPr="00DA7D43">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229499" w14:textId="77777777" w:rsidR="00550BD4" w:rsidRPr="00DA7D43" w:rsidRDefault="00550BD4" w:rsidP="00A33BF5">
            <w:pPr>
              <w:pStyle w:val="rowtabella0"/>
              <w:rPr>
                <w:color w:val="002060"/>
              </w:rPr>
            </w:pPr>
            <w:r w:rsidRPr="00DA7D43">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AB66EF"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989EE3" w14:textId="77777777" w:rsidR="00550BD4" w:rsidRPr="00DA7D43" w:rsidRDefault="00550BD4" w:rsidP="00A33BF5">
            <w:pPr>
              <w:pStyle w:val="rowtabella0"/>
              <w:rPr>
                <w:color w:val="002060"/>
              </w:rPr>
            </w:pPr>
            <w:r w:rsidRPr="00DA7D43">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144FEB" w14:textId="77777777" w:rsidR="00550BD4" w:rsidRPr="00DA7D43" w:rsidRDefault="00550BD4" w:rsidP="00A33BF5">
            <w:pPr>
              <w:pStyle w:val="rowtabella0"/>
              <w:rPr>
                <w:color w:val="002060"/>
              </w:rPr>
            </w:pPr>
            <w:r w:rsidRPr="00DA7D43">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AC1F6" w14:textId="77777777" w:rsidR="00550BD4" w:rsidRPr="00DA7D43" w:rsidRDefault="00550BD4" w:rsidP="00A33BF5">
            <w:pPr>
              <w:pStyle w:val="rowtabella0"/>
              <w:rPr>
                <w:color w:val="002060"/>
              </w:rPr>
            </w:pPr>
            <w:r w:rsidRPr="00DA7D43">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FFE12B" w14:textId="77777777" w:rsidR="00550BD4" w:rsidRPr="00DA7D43" w:rsidRDefault="00550BD4" w:rsidP="00A33BF5">
            <w:pPr>
              <w:pStyle w:val="rowtabella0"/>
              <w:rPr>
                <w:color w:val="002060"/>
              </w:rPr>
            </w:pPr>
            <w:r w:rsidRPr="00DA7D43">
              <w:rPr>
                <w:color w:val="002060"/>
              </w:rPr>
              <w:t>VIA FALCONARA</w:t>
            </w:r>
          </w:p>
        </w:tc>
      </w:tr>
      <w:tr w:rsidR="00550BD4" w:rsidRPr="00DA7D43" w14:paraId="0D9898CE"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7DDA92" w14:textId="77777777" w:rsidR="00550BD4" w:rsidRPr="00DA7D43" w:rsidRDefault="00550BD4" w:rsidP="00A33BF5">
            <w:pPr>
              <w:pStyle w:val="rowtabella0"/>
              <w:rPr>
                <w:color w:val="002060"/>
              </w:rPr>
            </w:pPr>
            <w:r w:rsidRPr="00DA7D43">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36FBB7" w14:textId="77777777" w:rsidR="00550BD4" w:rsidRPr="00DA7D43" w:rsidRDefault="00550BD4" w:rsidP="00A33BF5">
            <w:pPr>
              <w:pStyle w:val="rowtabella0"/>
              <w:rPr>
                <w:color w:val="002060"/>
              </w:rPr>
            </w:pPr>
            <w:r w:rsidRPr="00DA7D43">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636BCE"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2B8CE3" w14:textId="77777777" w:rsidR="00550BD4" w:rsidRPr="00DA7D43" w:rsidRDefault="00550BD4" w:rsidP="00A33BF5">
            <w:pPr>
              <w:pStyle w:val="rowtabella0"/>
              <w:rPr>
                <w:color w:val="002060"/>
              </w:rPr>
            </w:pPr>
            <w:r w:rsidRPr="00DA7D43">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8AC25" w14:textId="77777777" w:rsidR="00550BD4" w:rsidRPr="00DA7D43" w:rsidRDefault="00550BD4" w:rsidP="00A33BF5">
            <w:pPr>
              <w:pStyle w:val="rowtabella0"/>
              <w:rPr>
                <w:color w:val="002060"/>
              </w:rPr>
            </w:pPr>
            <w:r w:rsidRPr="00DA7D43">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0CC73" w14:textId="77777777" w:rsidR="00550BD4" w:rsidRPr="00DA7D43" w:rsidRDefault="00550BD4" w:rsidP="00A33BF5">
            <w:pPr>
              <w:pStyle w:val="rowtabella0"/>
              <w:rPr>
                <w:color w:val="002060"/>
              </w:rPr>
            </w:pPr>
            <w:r w:rsidRPr="00DA7D43">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03CC9" w14:textId="77777777" w:rsidR="00550BD4" w:rsidRPr="00DA7D43" w:rsidRDefault="00550BD4" w:rsidP="00A33BF5">
            <w:pPr>
              <w:pStyle w:val="rowtabella0"/>
              <w:rPr>
                <w:color w:val="002060"/>
              </w:rPr>
            </w:pPr>
            <w:r w:rsidRPr="00DA7D43">
              <w:rPr>
                <w:color w:val="002060"/>
              </w:rPr>
              <w:t>VIA DELL'INDUSTRIA</w:t>
            </w:r>
          </w:p>
        </w:tc>
      </w:tr>
      <w:tr w:rsidR="00550BD4" w:rsidRPr="00DA7D43" w14:paraId="03A0C8DE"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2AC9A3" w14:textId="77777777" w:rsidR="00550BD4" w:rsidRPr="00DA7D43" w:rsidRDefault="00550BD4" w:rsidP="00A33BF5">
            <w:pPr>
              <w:pStyle w:val="rowtabella0"/>
              <w:rPr>
                <w:color w:val="002060"/>
              </w:rPr>
            </w:pPr>
            <w:r w:rsidRPr="00DA7D43">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651E6" w14:textId="77777777" w:rsidR="00550BD4" w:rsidRPr="00DA7D43" w:rsidRDefault="00550BD4" w:rsidP="00A33BF5">
            <w:pPr>
              <w:pStyle w:val="rowtabella0"/>
              <w:rPr>
                <w:color w:val="002060"/>
              </w:rPr>
            </w:pPr>
            <w:r w:rsidRPr="00DA7D43">
              <w:rPr>
                <w:color w:val="002060"/>
              </w:rPr>
              <w:t>NEW ACADEMY</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0BCAB"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2DD57" w14:textId="77777777" w:rsidR="00550BD4" w:rsidRPr="00DA7D43" w:rsidRDefault="00550BD4" w:rsidP="00A33BF5">
            <w:pPr>
              <w:pStyle w:val="rowtabella0"/>
              <w:rPr>
                <w:color w:val="002060"/>
              </w:rPr>
            </w:pPr>
            <w:r w:rsidRPr="00DA7D43">
              <w:rPr>
                <w:color w:val="002060"/>
              </w:rPr>
              <w:t>04/02/2023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217C5" w14:textId="77777777" w:rsidR="00550BD4" w:rsidRPr="00DA7D43" w:rsidRDefault="00550BD4" w:rsidP="00A33BF5">
            <w:pPr>
              <w:pStyle w:val="rowtabella0"/>
              <w:rPr>
                <w:color w:val="002060"/>
              </w:rPr>
            </w:pPr>
            <w:r w:rsidRPr="00DA7D43">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686C9" w14:textId="77777777" w:rsidR="00550BD4" w:rsidRPr="00DA7D43" w:rsidRDefault="00550BD4" w:rsidP="00A33BF5">
            <w:pPr>
              <w:pStyle w:val="rowtabella0"/>
              <w:rPr>
                <w:color w:val="002060"/>
              </w:rPr>
            </w:pPr>
            <w:r w:rsidRPr="00DA7D4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D728F" w14:textId="77777777" w:rsidR="00550BD4" w:rsidRPr="00DA7D43" w:rsidRDefault="00550BD4" w:rsidP="00A33BF5">
            <w:pPr>
              <w:pStyle w:val="rowtabella0"/>
              <w:rPr>
                <w:color w:val="002060"/>
              </w:rPr>
            </w:pPr>
            <w:r w:rsidRPr="00DA7D43">
              <w:rPr>
                <w:color w:val="002060"/>
              </w:rPr>
              <w:t>VIA PETRARCA</w:t>
            </w:r>
          </w:p>
        </w:tc>
      </w:tr>
    </w:tbl>
    <w:p w14:paraId="4A468E37" w14:textId="77777777" w:rsidR="00550BD4" w:rsidRPr="00DA7D43" w:rsidRDefault="00550BD4" w:rsidP="00550BD4">
      <w:pPr>
        <w:pStyle w:val="breakline"/>
        <w:rPr>
          <w:rFonts w:eastAsiaTheme="minorEastAsia"/>
          <w:color w:val="002060"/>
        </w:rPr>
      </w:pPr>
    </w:p>
    <w:p w14:paraId="0FCABC36" w14:textId="77777777" w:rsidR="00550BD4" w:rsidRPr="00DA7D43" w:rsidRDefault="00550BD4" w:rsidP="00550BD4">
      <w:pPr>
        <w:pStyle w:val="breakline"/>
        <w:rPr>
          <w:color w:val="002060"/>
        </w:rPr>
      </w:pPr>
    </w:p>
    <w:p w14:paraId="6FA30A21" w14:textId="77777777" w:rsidR="00550BD4" w:rsidRPr="00DA7D43" w:rsidRDefault="00550BD4" w:rsidP="00550BD4">
      <w:pPr>
        <w:pStyle w:val="breakline"/>
        <w:rPr>
          <w:color w:val="002060"/>
        </w:rPr>
      </w:pPr>
    </w:p>
    <w:p w14:paraId="5CC87BC3" w14:textId="77777777" w:rsidR="00550BD4" w:rsidRPr="00DA7D43" w:rsidRDefault="00550BD4" w:rsidP="00550BD4">
      <w:pPr>
        <w:pStyle w:val="sottotitolocampionato10"/>
        <w:rPr>
          <w:color w:val="002060"/>
        </w:rPr>
      </w:pPr>
      <w:r w:rsidRPr="00DA7D43">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4"/>
        <w:gridCol w:w="385"/>
        <w:gridCol w:w="898"/>
        <w:gridCol w:w="1191"/>
        <w:gridCol w:w="1559"/>
        <w:gridCol w:w="1552"/>
      </w:tblGrid>
      <w:tr w:rsidR="00550BD4" w:rsidRPr="00DA7D43" w14:paraId="3E055A12"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0D7B6"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01BDC"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9B05A"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F0F9C"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6C63E"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FE195"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DFFA6"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6BFDC2FB"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5D4B6A" w14:textId="77777777" w:rsidR="00550BD4" w:rsidRPr="00DA7D43" w:rsidRDefault="00550BD4" w:rsidP="00A33BF5">
            <w:pPr>
              <w:pStyle w:val="rowtabella0"/>
              <w:rPr>
                <w:color w:val="002060"/>
              </w:rPr>
            </w:pPr>
            <w:r w:rsidRPr="00DA7D43">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30A69" w14:textId="77777777" w:rsidR="00550BD4" w:rsidRPr="00DA7D43" w:rsidRDefault="00550BD4" w:rsidP="00A33BF5">
            <w:pPr>
              <w:pStyle w:val="rowtabella0"/>
              <w:rPr>
                <w:color w:val="002060"/>
              </w:rPr>
            </w:pPr>
            <w:r w:rsidRPr="00DA7D43">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31D03"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CBEC8" w14:textId="77777777" w:rsidR="00550BD4" w:rsidRPr="00DA7D43" w:rsidRDefault="00550BD4" w:rsidP="00A33BF5">
            <w:pPr>
              <w:pStyle w:val="rowtabella0"/>
              <w:rPr>
                <w:color w:val="002060"/>
              </w:rPr>
            </w:pPr>
            <w:r w:rsidRPr="00DA7D43">
              <w:rPr>
                <w:color w:val="002060"/>
              </w:rPr>
              <w:t>03/02/2023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FA518" w14:textId="77777777" w:rsidR="00550BD4" w:rsidRPr="00DA7D43" w:rsidRDefault="00550BD4" w:rsidP="00A33BF5">
            <w:pPr>
              <w:pStyle w:val="rowtabella0"/>
              <w:rPr>
                <w:color w:val="002060"/>
              </w:rPr>
            </w:pPr>
            <w:r w:rsidRPr="00DA7D43">
              <w:rPr>
                <w:color w:val="002060"/>
              </w:rPr>
              <w:t>5286 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D6A87" w14:textId="77777777" w:rsidR="00550BD4" w:rsidRPr="00DA7D43" w:rsidRDefault="00550BD4" w:rsidP="00A33BF5">
            <w:pPr>
              <w:pStyle w:val="rowtabella0"/>
              <w:rPr>
                <w:color w:val="002060"/>
              </w:rPr>
            </w:pPr>
            <w:r w:rsidRPr="00DA7D4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C8A99" w14:textId="77777777" w:rsidR="00550BD4" w:rsidRPr="00DA7D43" w:rsidRDefault="00550BD4" w:rsidP="00A33BF5">
            <w:pPr>
              <w:pStyle w:val="rowtabella0"/>
              <w:rPr>
                <w:color w:val="002060"/>
              </w:rPr>
            </w:pPr>
            <w:r w:rsidRPr="00DA7D43">
              <w:rPr>
                <w:color w:val="002060"/>
              </w:rPr>
              <w:t>VIA ALFIERI SNC</w:t>
            </w:r>
          </w:p>
        </w:tc>
      </w:tr>
      <w:tr w:rsidR="00550BD4" w:rsidRPr="00DA7D43" w14:paraId="6F46AAAB"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E0841" w14:textId="77777777" w:rsidR="00550BD4" w:rsidRPr="00DA7D43" w:rsidRDefault="00550BD4" w:rsidP="00A33BF5">
            <w:pPr>
              <w:pStyle w:val="rowtabella0"/>
              <w:rPr>
                <w:color w:val="002060"/>
              </w:rPr>
            </w:pPr>
            <w:r w:rsidRPr="00DA7D43">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FF5CD5" w14:textId="77777777" w:rsidR="00550BD4" w:rsidRPr="00DA7D43" w:rsidRDefault="00550BD4" w:rsidP="00A33BF5">
            <w:pPr>
              <w:pStyle w:val="rowtabella0"/>
              <w:rPr>
                <w:color w:val="002060"/>
              </w:rPr>
            </w:pPr>
            <w:r w:rsidRPr="00DA7D43">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995290"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0134EF"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86766" w14:textId="77777777" w:rsidR="00550BD4" w:rsidRPr="00DA7D43" w:rsidRDefault="00550BD4" w:rsidP="00A33BF5">
            <w:pPr>
              <w:pStyle w:val="rowtabella0"/>
              <w:rPr>
                <w:color w:val="002060"/>
              </w:rPr>
            </w:pPr>
            <w:r w:rsidRPr="00DA7D43">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3A533" w14:textId="77777777" w:rsidR="00550BD4" w:rsidRPr="00DA7D43" w:rsidRDefault="00550BD4" w:rsidP="00A33BF5">
            <w:pPr>
              <w:pStyle w:val="rowtabella0"/>
              <w:rPr>
                <w:color w:val="002060"/>
              </w:rPr>
            </w:pPr>
            <w:r w:rsidRPr="00DA7D43">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553A4" w14:textId="77777777" w:rsidR="00550BD4" w:rsidRPr="00DA7D43" w:rsidRDefault="00550BD4" w:rsidP="00A33BF5">
            <w:pPr>
              <w:pStyle w:val="rowtabella0"/>
              <w:rPr>
                <w:color w:val="002060"/>
              </w:rPr>
            </w:pPr>
            <w:r w:rsidRPr="00DA7D43">
              <w:rPr>
                <w:color w:val="002060"/>
              </w:rPr>
              <w:t>VIA TOBAGI STAZ. CASTELBELLINO</w:t>
            </w:r>
          </w:p>
        </w:tc>
      </w:tr>
      <w:tr w:rsidR="00550BD4" w:rsidRPr="00DA7D43" w14:paraId="43B6BDD4"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0E5823" w14:textId="77777777" w:rsidR="00550BD4" w:rsidRPr="00DA7D43" w:rsidRDefault="00550BD4" w:rsidP="00A33BF5">
            <w:pPr>
              <w:pStyle w:val="rowtabella0"/>
              <w:rPr>
                <w:color w:val="002060"/>
              </w:rPr>
            </w:pPr>
            <w:r w:rsidRPr="00DA7D43">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57ED7E" w14:textId="77777777" w:rsidR="00550BD4" w:rsidRPr="00DA7D43" w:rsidRDefault="00550BD4" w:rsidP="00A33BF5">
            <w:pPr>
              <w:pStyle w:val="rowtabella0"/>
              <w:rPr>
                <w:color w:val="002060"/>
              </w:rPr>
            </w:pPr>
            <w:r w:rsidRPr="00DA7D43">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3EA5C8"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6ACD89"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5BDF7B" w14:textId="77777777" w:rsidR="00550BD4" w:rsidRPr="00DA7D43" w:rsidRDefault="00550BD4" w:rsidP="00A33BF5">
            <w:pPr>
              <w:pStyle w:val="rowtabella0"/>
              <w:rPr>
                <w:color w:val="002060"/>
              </w:rPr>
            </w:pPr>
            <w:r w:rsidRPr="00DA7D43">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93BF1" w14:textId="77777777" w:rsidR="00550BD4" w:rsidRPr="00DA7D43" w:rsidRDefault="00550BD4" w:rsidP="00A33BF5">
            <w:pPr>
              <w:pStyle w:val="rowtabella0"/>
              <w:rPr>
                <w:color w:val="002060"/>
              </w:rPr>
            </w:pPr>
            <w:r w:rsidRPr="00DA7D43">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D4040" w14:textId="77777777" w:rsidR="00550BD4" w:rsidRPr="00DA7D43" w:rsidRDefault="00550BD4" w:rsidP="00A33BF5">
            <w:pPr>
              <w:pStyle w:val="rowtabella0"/>
              <w:rPr>
                <w:color w:val="002060"/>
              </w:rPr>
            </w:pPr>
            <w:r w:rsidRPr="00DA7D43">
              <w:rPr>
                <w:color w:val="002060"/>
              </w:rPr>
              <w:t>LOC. SAN LIBERATO</w:t>
            </w:r>
          </w:p>
        </w:tc>
      </w:tr>
      <w:tr w:rsidR="00550BD4" w:rsidRPr="00DA7D43" w14:paraId="7C1AD271"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9D3B1E" w14:textId="77777777" w:rsidR="00550BD4" w:rsidRPr="00DA7D43" w:rsidRDefault="00550BD4" w:rsidP="00A33BF5">
            <w:pPr>
              <w:pStyle w:val="rowtabella0"/>
              <w:rPr>
                <w:color w:val="002060"/>
              </w:rPr>
            </w:pPr>
            <w:r w:rsidRPr="00DA7D43">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F1C438" w14:textId="77777777" w:rsidR="00550BD4" w:rsidRPr="00DA7D43" w:rsidRDefault="00550BD4" w:rsidP="00A33BF5">
            <w:pPr>
              <w:pStyle w:val="rowtabella0"/>
              <w:rPr>
                <w:color w:val="002060"/>
              </w:rPr>
            </w:pPr>
            <w:r w:rsidRPr="00DA7D4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01556A"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367869" w14:textId="77777777" w:rsidR="00550BD4" w:rsidRPr="00DA7D43" w:rsidRDefault="00550BD4" w:rsidP="00A33BF5">
            <w:pPr>
              <w:pStyle w:val="rowtabella0"/>
              <w:rPr>
                <w:color w:val="002060"/>
              </w:rPr>
            </w:pPr>
            <w:r w:rsidRPr="00DA7D43">
              <w:rPr>
                <w:color w:val="002060"/>
              </w:rPr>
              <w:t>03/02/2023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B610C4" w14:textId="77777777" w:rsidR="00550BD4" w:rsidRPr="00DA7D43" w:rsidRDefault="00550BD4" w:rsidP="00A33BF5">
            <w:pPr>
              <w:pStyle w:val="rowtabella0"/>
              <w:rPr>
                <w:color w:val="002060"/>
              </w:rPr>
            </w:pPr>
            <w:r w:rsidRPr="00DA7D43">
              <w:rPr>
                <w:color w:val="002060"/>
              </w:rPr>
              <w:t>5203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DE0A9" w14:textId="77777777" w:rsidR="00550BD4" w:rsidRPr="00DA7D43" w:rsidRDefault="00550BD4" w:rsidP="00A33BF5">
            <w:pPr>
              <w:pStyle w:val="rowtabella0"/>
              <w:rPr>
                <w:color w:val="002060"/>
              </w:rPr>
            </w:pPr>
            <w:r w:rsidRPr="00DA7D4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906260" w14:textId="77777777" w:rsidR="00550BD4" w:rsidRPr="00DA7D43" w:rsidRDefault="00550BD4" w:rsidP="00A33BF5">
            <w:pPr>
              <w:pStyle w:val="rowtabella0"/>
              <w:rPr>
                <w:color w:val="002060"/>
              </w:rPr>
            </w:pPr>
            <w:r w:rsidRPr="00DA7D43">
              <w:rPr>
                <w:color w:val="002060"/>
              </w:rPr>
              <w:t>LOC. "LE CALVIE"</w:t>
            </w:r>
          </w:p>
        </w:tc>
      </w:tr>
      <w:tr w:rsidR="00550BD4" w:rsidRPr="00DA7D43" w14:paraId="7D1ACB30"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082387" w14:textId="77777777" w:rsidR="00550BD4" w:rsidRPr="00DA7D43" w:rsidRDefault="00550BD4" w:rsidP="00A33BF5">
            <w:pPr>
              <w:pStyle w:val="rowtabella0"/>
              <w:rPr>
                <w:color w:val="002060"/>
              </w:rPr>
            </w:pPr>
            <w:r w:rsidRPr="00DA7D4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47A9DD" w14:textId="77777777" w:rsidR="00550BD4" w:rsidRPr="00DA7D43" w:rsidRDefault="00550BD4" w:rsidP="00A33BF5">
            <w:pPr>
              <w:pStyle w:val="rowtabella0"/>
              <w:rPr>
                <w:color w:val="002060"/>
              </w:rPr>
            </w:pPr>
            <w:r w:rsidRPr="00DA7D43">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4C697E"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77B0F6"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CC8AF5" w14:textId="77777777" w:rsidR="00550BD4" w:rsidRPr="00DA7D43" w:rsidRDefault="00550BD4" w:rsidP="00A33BF5">
            <w:pPr>
              <w:pStyle w:val="rowtabella0"/>
              <w:rPr>
                <w:color w:val="002060"/>
              </w:rPr>
            </w:pPr>
            <w:r w:rsidRPr="00DA7D4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FBBEAF" w14:textId="77777777" w:rsidR="00550BD4" w:rsidRPr="00DA7D43" w:rsidRDefault="00550BD4" w:rsidP="00A33BF5">
            <w:pPr>
              <w:pStyle w:val="rowtabella0"/>
              <w:rPr>
                <w:color w:val="002060"/>
              </w:rPr>
            </w:pPr>
            <w:r w:rsidRPr="00DA7D4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F05B6" w14:textId="77777777" w:rsidR="00550BD4" w:rsidRPr="00DA7D43" w:rsidRDefault="00550BD4" w:rsidP="00A33BF5">
            <w:pPr>
              <w:pStyle w:val="rowtabella0"/>
              <w:rPr>
                <w:color w:val="002060"/>
              </w:rPr>
            </w:pPr>
            <w:r w:rsidRPr="00DA7D43">
              <w:rPr>
                <w:color w:val="002060"/>
              </w:rPr>
              <w:t>VIA B.BUOZZI</w:t>
            </w:r>
          </w:p>
        </w:tc>
      </w:tr>
      <w:tr w:rsidR="00550BD4" w:rsidRPr="00DA7D43" w14:paraId="3852B6C0"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F1F9DC" w14:textId="77777777" w:rsidR="00550BD4" w:rsidRPr="00DA7D43" w:rsidRDefault="00550BD4" w:rsidP="00A33BF5">
            <w:pPr>
              <w:pStyle w:val="rowtabella0"/>
              <w:rPr>
                <w:color w:val="002060"/>
              </w:rPr>
            </w:pPr>
            <w:r w:rsidRPr="00DA7D43">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0B257E" w14:textId="77777777" w:rsidR="00550BD4" w:rsidRPr="00DA7D43" w:rsidRDefault="00550BD4" w:rsidP="00A33BF5">
            <w:pPr>
              <w:pStyle w:val="rowtabella0"/>
              <w:rPr>
                <w:color w:val="002060"/>
              </w:rPr>
            </w:pPr>
            <w:r w:rsidRPr="00DA7D4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AA31EE"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4A6B86" w14:textId="77777777" w:rsidR="00550BD4" w:rsidRPr="00DA7D43" w:rsidRDefault="00550BD4" w:rsidP="00A33BF5">
            <w:pPr>
              <w:pStyle w:val="rowtabella0"/>
              <w:rPr>
                <w:color w:val="002060"/>
              </w:rPr>
            </w:pPr>
            <w:r w:rsidRPr="00DA7D43">
              <w:rPr>
                <w:color w:val="002060"/>
              </w:rPr>
              <w:t>03/02/2023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0BDB74" w14:textId="77777777" w:rsidR="00550BD4" w:rsidRPr="00DA7D43" w:rsidRDefault="00550BD4" w:rsidP="00A33BF5">
            <w:pPr>
              <w:pStyle w:val="rowtabella0"/>
              <w:rPr>
                <w:color w:val="002060"/>
              </w:rPr>
            </w:pPr>
            <w:r w:rsidRPr="00DA7D43">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EEE102" w14:textId="77777777" w:rsidR="00550BD4" w:rsidRPr="00DA7D43" w:rsidRDefault="00550BD4" w:rsidP="00A33BF5">
            <w:pPr>
              <w:pStyle w:val="rowtabella0"/>
              <w:rPr>
                <w:color w:val="002060"/>
              </w:rPr>
            </w:pPr>
            <w:r w:rsidRPr="00DA7D43">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AEAE8" w14:textId="77777777" w:rsidR="00550BD4" w:rsidRPr="00DA7D43" w:rsidRDefault="00550BD4" w:rsidP="00A33BF5">
            <w:pPr>
              <w:pStyle w:val="rowtabella0"/>
              <w:rPr>
                <w:color w:val="002060"/>
              </w:rPr>
            </w:pPr>
            <w:r w:rsidRPr="00DA7D43">
              <w:rPr>
                <w:color w:val="002060"/>
              </w:rPr>
              <w:t>VIALE MAZZINI</w:t>
            </w:r>
          </w:p>
        </w:tc>
      </w:tr>
      <w:tr w:rsidR="00550BD4" w:rsidRPr="00DA7D43" w14:paraId="3A79B6DE"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39AFE0" w14:textId="77777777" w:rsidR="00550BD4" w:rsidRPr="00DA7D43" w:rsidRDefault="00550BD4" w:rsidP="00A33BF5">
            <w:pPr>
              <w:pStyle w:val="rowtabella0"/>
              <w:rPr>
                <w:color w:val="002060"/>
              </w:rPr>
            </w:pPr>
            <w:r w:rsidRPr="00DA7D43">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D1332" w14:textId="77777777" w:rsidR="00550BD4" w:rsidRPr="00DA7D43" w:rsidRDefault="00550BD4" w:rsidP="00A33BF5">
            <w:pPr>
              <w:pStyle w:val="rowtabella0"/>
              <w:rPr>
                <w:color w:val="002060"/>
              </w:rPr>
            </w:pPr>
            <w:r w:rsidRPr="00DA7D43">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63171"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39272" w14:textId="77777777" w:rsidR="00550BD4" w:rsidRPr="00DA7D43" w:rsidRDefault="00550BD4" w:rsidP="00A33BF5">
            <w:pPr>
              <w:pStyle w:val="rowtabella0"/>
              <w:rPr>
                <w:color w:val="002060"/>
              </w:rPr>
            </w:pPr>
            <w:r w:rsidRPr="00DA7D43">
              <w:rPr>
                <w:color w:val="002060"/>
              </w:rPr>
              <w:t>04/02/2023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5E373" w14:textId="77777777" w:rsidR="00550BD4" w:rsidRPr="00DA7D43" w:rsidRDefault="00550BD4" w:rsidP="00A33BF5">
            <w:pPr>
              <w:pStyle w:val="rowtabella0"/>
              <w:rPr>
                <w:color w:val="002060"/>
              </w:rPr>
            </w:pPr>
            <w:r w:rsidRPr="00DA7D43">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389EB" w14:textId="77777777" w:rsidR="00550BD4" w:rsidRPr="00DA7D43" w:rsidRDefault="00550BD4" w:rsidP="00A33BF5">
            <w:pPr>
              <w:pStyle w:val="rowtabella0"/>
              <w:rPr>
                <w:color w:val="002060"/>
              </w:rPr>
            </w:pPr>
            <w:r w:rsidRPr="00DA7D43">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1EDFBB" w14:textId="77777777" w:rsidR="00550BD4" w:rsidRPr="00DA7D43" w:rsidRDefault="00550BD4" w:rsidP="00A33BF5">
            <w:pPr>
              <w:pStyle w:val="rowtabella0"/>
              <w:rPr>
                <w:color w:val="002060"/>
              </w:rPr>
            </w:pPr>
            <w:r w:rsidRPr="00DA7D43">
              <w:rPr>
                <w:color w:val="002060"/>
              </w:rPr>
              <w:t>VIA FAVETO</w:t>
            </w:r>
          </w:p>
        </w:tc>
      </w:tr>
    </w:tbl>
    <w:p w14:paraId="6A692362" w14:textId="77777777" w:rsidR="00550BD4" w:rsidRPr="00DA7D43" w:rsidRDefault="00550BD4" w:rsidP="00550BD4">
      <w:pPr>
        <w:pStyle w:val="breakline"/>
        <w:rPr>
          <w:rFonts w:eastAsiaTheme="minorEastAsia"/>
          <w:color w:val="002060"/>
        </w:rPr>
      </w:pPr>
    </w:p>
    <w:p w14:paraId="5E7F6468" w14:textId="77777777" w:rsidR="00550BD4" w:rsidRPr="00DA7D43" w:rsidRDefault="00550BD4" w:rsidP="00550BD4">
      <w:pPr>
        <w:pStyle w:val="breakline"/>
        <w:rPr>
          <w:color w:val="002060"/>
        </w:rPr>
      </w:pPr>
    </w:p>
    <w:p w14:paraId="583BC2A5" w14:textId="77777777" w:rsidR="00550BD4" w:rsidRPr="00DA7D43" w:rsidRDefault="00550BD4" w:rsidP="00550BD4">
      <w:pPr>
        <w:pStyle w:val="breakline"/>
        <w:rPr>
          <w:color w:val="002060"/>
        </w:rPr>
      </w:pPr>
    </w:p>
    <w:p w14:paraId="07A71E1E" w14:textId="77777777" w:rsidR="00550BD4" w:rsidRPr="00DA7D43" w:rsidRDefault="00550BD4" w:rsidP="00550BD4">
      <w:pPr>
        <w:pStyle w:val="sottotitolocampionato10"/>
        <w:rPr>
          <w:color w:val="002060"/>
        </w:rPr>
      </w:pPr>
      <w:r w:rsidRPr="00DA7D43">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3"/>
        <w:gridCol w:w="385"/>
        <w:gridCol w:w="898"/>
        <w:gridCol w:w="1198"/>
        <w:gridCol w:w="1562"/>
        <w:gridCol w:w="1538"/>
      </w:tblGrid>
      <w:tr w:rsidR="00550BD4" w:rsidRPr="00DA7D43" w14:paraId="7361BF13"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B2723"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93312"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90CB7"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96D6C"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790C3"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98272"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E481F"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0F11DB99"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EC38BD" w14:textId="77777777" w:rsidR="00550BD4" w:rsidRPr="00DA7D43" w:rsidRDefault="00550BD4" w:rsidP="00A33BF5">
            <w:pPr>
              <w:pStyle w:val="rowtabella0"/>
              <w:rPr>
                <w:color w:val="002060"/>
              </w:rPr>
            </w:pPr>
            <w:r w:rsidRPr="00DA7D4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94F74" w14:textId="77777777" w:rsidR="00550BD4" w:rsidRPr="00DA7D43" w:rsidRDefault="00550BD4" w:rsidP="00A33BF5">
            <w:pPr>
              <w:pStyle w:val="rowtabella0"/>
              <w:rPr>
                <w:color w:val="002060"/>
              </w:rPr>
            </w:pPr>
            <w:r w:rsidRPr="00DA7D43">
              <w:rPr>
                <w:color w:val="002060"/>
              </w:rPr>
              <w:t>FUTSAL 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9CFBB"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33AC9" w14:textId="77777777" w:rsidR="00550BD4" w:rsidRPr="00DA7D43" w:rsidRDefault="00550BD4" w:rsidP="00A33BF5">
            <w:pPr>
              <w:pStyle w:val="rowtabella0"/>
              <w:rPr>
                <w:color w:val="002060"/>
              </w:rPr>
            </w:pPr>
            <w:r w:rsidRPr="00DA7D43">
              <w:rPr>
                <w:color w:val="002060"/>
              </w:rPr>
              <w:t>03/02/2023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3029E" w14:textId="77777777" w:rsidR="00550BD4" w:rsidRPr="00DA7D43" w:rsidRDefault="00550BD4" w:rsidP="00A33BF5">
            <w:pPr>
              <w:pStyle w:val="rowtabella0"/>
              <w:rPr>
                <w:color w:val="002060"/>
              </w:rPr>
            </w:pPr>
            <w:r w:rsidRPr="00DA7D4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839D2" w14:textId="77777777" w:rsidR="00550BD4" w:rsidRPr="00DA7D43" w:rsidRDefault="00550BD4" w:rsidP="00A33BF5">
            <w:pPr>
              <w:pStyle w:val="rowtabella0"/>
              <w:rPr>
                <w:color w:val="002060"/>
              </w:rPr>
            </w:pPr>
            <w:r w:rsidRPr="00DA7D4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EFFA2" w14:textId="77777777" w:rsidR="00550BD4" w:rsidRPr="00DA7D43" w:rsidRDefault="00550BD4" w:rsidP="00A33BF5">
            <w:pPr>
              <w:pStyle w:val="rowtabella0"/>
              <w:rPr>
                <w:color w:val="002060"/>
              </w:rPr>
            </w:pPr>
            <w:r w:rsidRPr="00DA7D43">
              <w:rPr>
                <w:color w:val="002060"/>
              </w:rPr>
              <w:t>VIA ROSSINI</w:t>
            </w:r>
          </w:p>
        </w:tc>
      </w:tr>
      <w:tr w:rsidR="00550BD4" w:rsidRPr="00DA7D43" w14:paraId="4EBEE218"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2225DE" w14:textId="77777777" w:rsidR="00550BD4" w:rsidRPr="00DA7D43" w:rsidRDefault="00550BD4" w:rsidP="00A33BF5">
            <w:pPr>
              <w:pStyle w:val="rowtabella0"/>
              <w:rPr>
                <w:color w:val="002060"/>
              </w:rPr>
            </w:pPr>
            <w:r w:rsidRPr="00DA7D43">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1392B6" w14:textId="77777777" w:rsidR="00550BD4" w:rsidRPr="00DA7D43" w:rsidRDefault="00550BD4" w:rsidP="00A33BF5">
            <w:pPr>
              <w:pStyle w:val="rowtabella0"/>
              <w:rPr>
                <w:color w:val="002060"/>
              </w:rPr>
            </w:pPr>
            <w:r w:rsidRPr="00DA7D43">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F01A86"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364851"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8129C3" w14:textId="77777777" w:rsidR="00550BD4" w:rsidRPr="00DA7D43" w:rsidRDefault="00550BD4" w:rsidP="00A33BF5">
            <w:pPr>
              <w:pStyle w:val="rowtabella0"/>
              <w:rPr>
                <w:color w:val="002060"/>
              </w:rPr>
            </w:pPr>
            <w:r w:rsidRPr="00DA7D43">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2BEB9E" w14:textId="77777777" w:rsidR="00550BD4" w:rsidRPr="00DA7D43" w:rsidRDefault="00550BD4" w:rsidP="00A33BF5">
            <w:pPr>
              <w:pStyle w:val="rowtabella0"/>
              <w:rPr>
                <w:color w:val="002060"/>
              </w:rPr>
            </w:pPr>
            <w:r w:rsidRPr="00DA7D4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AD4B4" w14:textId="77777777" w:rsidR="00550BD4" w:rsidRPr="00DA7D43" w:rsidRDefault="00550BD4" w:rsidP="00A33BF5">
            <w:pPr>
              <w:pStyle w:val="rowtabella0"/>
              <w:rPr>
                <w:color w:val="002060"/>
              </w:rPr>
            </w:pPr>
            <w:r w:rsidRPr="00DA7D43">
              <w:rPr>
                <w:color w:val="002060"/>
              </w:rPr>
              <w:t>VIA C.ULPIANI</w:t>
            </w:r>
          </w:p>
        </w:tc>
      </w:tr>
      <w:tr w:rsidR="00550BD4" w:rsidRPr="00DA7D43" w14:paraId="40844D7A"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F4915B" w14:textId="77777777" w:rsidR="00550BD4" w:rsidRPr="00DA7D43" w:rsidRDefault="00550BD4" w:rsidP="00A33BF5">
            <w:pPr>
              <w:pStyle w:val="rowtabella0"/>
              <w:rPr>
                <w:color w:val="002060"/>
              </w:rPr>
            </w:pPr>
            <w:r w:rsidRPr="00DA7D43">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791358" w14:textId="77777777" w:rsidR="00550BD4" w:rsidRPr="00DA7D43" w:rsidRDefault="00550BD4" w:rsidP="00A33BF5">
            <w:pPr>
              <w:pStyle w:val="rowtabella0"/>
              <w:rPr>
                <w:color w:val="002060"/>
              </w:rPr>
            </w:pPr>
            <w:r w:rsidRPr="00DA7D43">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E7F526"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B4BF60"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1E7010" w14:textId="77777777" w:rsidR="00550BD4" w:rsidRPr="00DA7D43" w:rsidRDefault="00550BD4" w:rsidP="00A33BF5">
            <w:pPr>
              <w:pStyle w:val="rowtabella0"/>
              <w:rPr>
                <w:color w:val="002060"/>
              </w:rPr>
            </w:pPr>
            <w:r w:rsidRPr="00DA7D43">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DD367" w14:textId="77777777" w:rsidR="00550BD4" w:rsidRPr="00DA7D43" w:rsidRDefault="00550BD4" w:rsidP="00A33BF5">
            <w:pPr>
              <w:pStyle w:val="rowtabella0"/>
              <w:rPr>
                <w:color w:val="002060"/>
              </w:rPr>
            </w:pPr>
            <w:r w:rsidRPr="00DA7D43">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640799" w14:textId="77777777" w:rsidR="00550BD4" w:rsidRPr="00DA7D43" w:rsidRDefault="00550BD4" w:rsidP="00A33BF5">
            <w:pPr>
              <w:pStyle w:val="rowtabella0"/>
              <w:rPr>
                <w:color w:val="002060"/>
              </w:rPr>
            </w:pPr>
            <w:r w:rsidRPr="00DA7D43">
              <w:rPr>
                <w:color w:val="002060"/>
              </w:rPr>
              <w:t>VIA COLLE GIOIOSO</w:t>
            </w:r>
          </w:p>
        </w:tc>
      </w:tr>
      <w:tr w:rsidR="00550BD4" w:rsidRPr="00DA7D43" w14:paraId="1A667BB1"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9D1371" w14:textId="77777777" w:rsidR="00550BD4" w:rsidRPr="00DA7D43" w:rsidRDefault="00550BD4" w:rsidP="00A33BF5">
            <w:pPr>
              <w:pStyle w:val="rowtabella0"/>
              <w:rPr>
                <w:color w:val="002060"/>
              </w:rPr>
            </w:pPr>
            <w:r w:rsidRPr="00DA7D43">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FB2E3" w14:textId="77777777" w:rsidR="00550BD4" w:rsidRPr="00DA7D43" w:rsidRDefault="00550BD4" w:rsidP="00A33BF5">
            <w:pPr>
              <w:pStyle w:val="rowtabella0"/>
              <w:rPr>
                <w:color w:val="002060"/>
              </w:rPr>
            </w:pPr>
            <w:r w:rsidRPr="00DA7D43">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7E8A54"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8D8683" w14:textId="77777777" w:rsidR="00550BD4" w:rsidRPr="00DA7D43" w:rsidRDefault="00550BD4" w:rsidP="00A33BF5">
            <w:pPr>
              <w:pStyle w:val="rowtabella0"/>
              <w:rPr>
                <w:color w:val="002060"/>
              </w:rPr>
            </w:pPr>
            <w:r w:rsidRPr="00DA7D43">
              <w:rPr>
                <w:color w:val="002060"/>
              </w:rPr>
              <w:t>03/02/2023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6E532B" w14:textId="77777777" w:rsidR="00550BD4" w:rsidRPr="00DA7D43" w:rsidRDefault="00550BD4" w:rsidP="00A33BF5">
            <w:pPr>
              <w:pStyle w:val="rowtabella0"/>
              <w:rPr>
                <w:color w:val="002060"/>
              </w:rPr>
            </w:pPr>
            <w:r w:rsidRPr="00DA7D43">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94A9A" w14:textId="77777777" w:rsidR="00550BD4" w:rsidRPr="00DA7D43" w:rsidRDefault="00550BD4" w:rsidP="00A33BF5">
            <w:pPr>
              <w:pStyle w:val="rowtabella0"/>
              <w:rPr>
                <w:color w:val="002060"/>
              </w:rPr>
            </w:pPr>
            <w:r w:rsidRPr="00DA7D43">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FAF58" w14:textId="77777777" w:rsidR="00550BD4" w:rsidRPr="00DA7D43" w:rsidRDefault="00550BD4" w:rsidP="00A33BF5">
            <w:pPr>
              <w:pStyle w:val="rowtabella0"/>
              <w:rPr>
                <w:color w:val="002060"/>
              </w:rPr>
            </w:pPr>
            <w:r w:rsidRPr="00DA7D43">
              <w:rPr>
                <w:color w:val="002060"/>
              </w:rPr>
              <w:t>VIA MANZONI</w:t>
            </w:r>
          </w:p>
        </w:tc>
      </w:tr>
      <w:tr w:rsidR="00550BD4" w:rsidRPr="00DA7D43" w14:paraId="0B42CA7E"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A3FC08" w14:textId="77777777" w:rsidR="00550BD4" w:rsidRPr="00DA7D43" w:rsidRDefault="00550BD4" w:rsidP="00A33BF5">
            <w:pPr>
              <w:pStyle w:val="rowtabella0"/>
              <w:rPr>
                <w:color w:val="002060"/>
              </w:rPr>
            </w:pPr>
            <w:r w:rsidRPr="00DA7D43">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08AABA" w14:textId="77777777" w:rsidR="00550BD4" w:rsidRPr="00DA7D43" w:rsidRDefault="00550BD4" w:rsidP="00A33BF5">
            <w:pPr>
              <w:pStyle w:val="rowtabella0"/>
              <w:rPr>
                <w:color w:val="002060"/>
              </w:rPr>
            </w:pPr>
            <w:r w:rsidRPr="00DA7D43">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8A8A05"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DDC3BF" w14:textId="77777777" w:rsidR="00550BD4" w:rsidRPr="00DA7D43" w:rsidRDefault="00550BD4" w:rsidP="00A33BF5">
            <w:pPr>
              <w:pStyle w:val="rowtabella0"/>
              <w:rPr>
                <w:color w:val="002060"/>
              </w:rPr>
            </w:pPr>
            <w:r w:rsidRPr="00DA7D43">
              <w:rPr>
                <w:color w:val="002060"/>
              </w:rPr>
              <w:t>03/02/2023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AB5FBC" w14:textId="77777777" w:rsidR="00550BD4" w:rsidRPr="00DA7D43" w:rsidRDefault="00550BD4" w:rsidP="00A33BF5">
            <w:pPr>
              <w:pStyle w:val="rowtabella0"/>
              <w:rPr>
                <w:color w:val="002060"/>
              </w:rPr>
            </w:pPr>
            <w:r w:rsidRPr="00DA7D4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4981F" w14:textId="77777777" w:rsidR="00550BD4" w:rsidRPr="00DA7D43" w:rsidRDefault="00550BD4" w:rsidP="00A33BF5">
            <w:pPr>
              <w:pStyle w:val="rowtabella0"/>
              <w:rPr>
                <w:color w:val="002060"/>
              </w:rPr>
            </w:pPr>
            <w:r w:rsidRPr="00DA7D4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CBB86" w14:textId="77777777" w:rsidR="00550BD4" w:rsidRPr="00DA7D43" w:rsidRDefault="00550BD4" w:rsidP="00A33BF5">
            <w:pPr>
              <w:pStyle w:val="rowtabella0"/>
              <w:rPr>
                <w:color w:val="002060"/>
              </w:rPr>
            </w:pPr>
            <w:r w:rsidRPr="00DA7D43">
              <w:rPr>
                <w:color w:val="002060"/>
              </w:rPr>
              <w:t>VIA SALVO D'ACQUISTO</w:t>
            </w:r>
          </w:p>
        </w:tc>
      </w:tr>
      <w:tr w:rsidR="00550BD4" w:rsidRPr="00DA7D43" w14:paraId="594D735A"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5EE9D7" w14:textId="77777777" w:rsidR="00550BD4" w:rsidRPr="00DA7D43" w:rsidRDefault="00550BD4" w:rsidP="00A33BF5">
            <w:pPr>
              <w:pStyle w:val="rowtabella0"/>
              <w:rPr>
                <w:color w:val="002060"/>
              </w:rPr>
            </w:pPr>
            <w:r w:rsidRPr="00DA7D4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3D9B13" w14:textId="77777777" w:rsidR="00550BD4" w:rsidRPr="00DA7D43" w:rsidRDefault="00550BD4" w:rsidP="00A33BF5">
            <w:pPr>
              <w:pStyle w:val="rowtabella0"/>
              <w:rPr>
                <w:color w:val="002060"/>
              </w:rPr>
            </w:pPr>
            <w:r w:rsidRPr="00DA7D43">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72E3B2"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95FB8F" w14:textId="77777777" w:rsidR="00550BD4" w:rsidRPr="00DA7D43" w:rsidRDefault="00550BD4" w:rsidP="00A33BF5">
            <w:pPr>
              <w:pStyle w:val="rowtabella0"/>
              <w:rPr>
                <w:color w:val="002060"/>
              </w:rPr>
            </w:pPr>
            <w:r w:rsidRPr="00DA7D43">
              <w:rPr>
                <w:color w:val="002060"/>
              </w:rPr>
              <w:t>03/02/2023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E06148" w14:textId="77777777" w:rsidR="00550BD4" w:rsidRPr="00DA7D43" w:rsidRDefault="00550BD4" w:rsidP="00A33BF5">
            <w:pPr>
              <w:pStyle w:val="rowtabella0"/>
              <w:rPr>
                <w:color w:val="002060"/>
              </w:rPr>
            </w:pPr>
            <w:r w:rsidRPr="00DA7D4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0FA2D" w14:textId="77777777" w:rsidR="00550BD4" w:rsidRPr="00DA7D43" w:rsidRDefault="00550BD4" w:rsidP="00A33BF5">
            <w:pPr>
              <w:pStyle w:val="rowtabella0"/>
              <w:rPr>
                <w:color w:val="002060"/>
              </w:rPr>
            </w:pPr>
            <w:r w:rsidRPr="00DA7D4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A3CDB" w14:textId="77777777" w:rsidR="00550BD4" w:rsidRPr="00DA7D43" w:rsidRDefault="00550BD4" w:rsidP="00A33BF5">
            <w:pPr>
              <w:pStyle w:val="rowtabella0"/>
              <w:rPr>
                <w:color w:val="002060"/>
              </w:rPr>
            </w:pPr>
            <w:r w:rsidRPr="00DA7D43">
              <w:rPr>
                <w:color w:val="002060"/>
              </w:rPr>
              <w:t>VIA B.ROSSI SNC</w:t>
            </w:r>
          </w:p>
        </w:tc>
      </w:tr>
      <w:tr w:rsidR="00550BD4" w:rsidRPr="00DA7D43" w14:paraId="172CF503"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4F1CB7" w14:textId="77777777" w:rsidR="00550BD4" w:rsidRPr="00DA7D43" w:rsidRDefault="00550BD4" w:rsidP="00A33BF5">
            <w:pPr>
              <w:pStyle w:val="rowtabella0"/>
              <w:rPr>
                <w:color w:val="002060"/>
              </w:rPr>
            </w:pPr>
            <w:r w:rsidRPr="00DA7D43">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D43DC" w14:textId="77777777" w:rsidR="00550BD4" w:rsidRPr="00DA7D43" w:rsidRDefault="00550BD4" w:rsidP="00A33BF5">
            <w:pPr>
              <w:pStyle w:val="rowtabella0"/>
              <w:rPr>
                <w:color w:val="002060"/>
              </w:rPr>
            </w:pPr>
            <w:r w:rsidRPr="00DA7D43">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F155A5"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F6531"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A093B" w14:textId="77777777" w:rsidR="00550BD4" w:rsidRPr="00DA7D43" w:rsidRDefault="00550BD4" w:rsidP="00A33BF5">
            <w:pPr>
              <w:pStyle w:val="rowtabella0"/>
              <w:rPr>
                <w:color w:val="002060"/>
              </w:rPr>
            </w:pPr>
            <w:r w:rsidRPr="00DA7D43">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0DCCD" w14:textId="77777777" w:rsidR="00550BD4" w:rsidRPr="00DA7D43" w:rsidRDefault="00550BD4" w:rsidP="00A33BF5">
            <w:pPr>
              <w:pStyle w:val="rowtabella0"/>
              <w:rPr>
                <w:color w:val="002060"/>
              </w:rPr>
            </w:pPr>
            <w:r w:rsidRPr="00DA7D4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35912" w14:textId="77777777" w:rsidR="00550BD4" w:rsidRPr="00DA7D43" w:rsidRDefault="00550BD4" w:rsidP="00A33BF5">
            <w:pPr>
              <w:pStyle w:val="rowtabella0"/>
              <w:rPr>
                <w:color w:val="002060"/>
              </w:rPr>
            </w:pPr>
            <w:r w:rsidRPr="00DA7D43">
              <w:rPr>
                <w:color w:val="002060"/>
              </w:rPr>
              <w:t>VIA DELL IRIS</w:t>
            </w:r>
          </w:p>
        </w:tc>
      </w:tr>
    </w:tbl>
    <w:p w14:paraId="32C03607" w14:textId="77777777" w:rsidR="00550BD4" w:rsidRPr="0087042E" w:rsidRDefault="00550BD4" w:rsidP="00550BD4">
      <w:pPr>
        <w:pStyle w:val="breakline"/>
        <w:rPr>
          <w:rFonts w:eastAsiaTheme="minorEastAsia"/>
          <w:color w:val="002060"/>
        </w:rPr>
      </w:pPr>
    </w:p>
    <w:p w14:paraId="12E57E64" w14:textId="77777777" w:rsidR="00550BD4" w:rsidRPr="0087042E" w:rsidRDefault="00550BD4" w:rsidP="00550BD4">
      <w:pPr>
        <w:pStyle w:val="breakline"/>
        <w:rPr>
          <w:color w:val="002060"/>
        </w:rPr>
      </w:pPr>
    </w:p>
    <w:p w14:paraId="092E7FA0" w14:textId="77777777" w:rsidR="00550BD4" w:rsidRPr="0087042E" w:rsidRDefault="00550BD4" w:rsidP="00550BD4">
      <w:pPr>
        <w:pStyle w:val="titolocampionato0"/>
        <w:shd w:val="clear" w:color="auto" w:fill="CCCCCC"/>
        <w:spacing w:before="80" w:after="40"/>
        <w:rPr>
          <w:color w:val="002060"/>
        </w:rPr>
      </w:pPr>
      <w:r w:rsidRPr="0087042E">
        <w:rPr>
          <w:color w:val="002060"/>
        </w:rPr>
        <w:t>CALCIO A CINQUE SERIE D</w:t>
      </w:r>
    </w:p>
    <w:p w14:paraId="57E2C091" w14:textId="77777777" w:rsidR="00550BD4" w:rsidRPr="000A1934" w:rsidRDefault="00550BD4" w:rsidP="00550BD4">
      <w:pPr>
        <w:pStyle w:val="titoloprinc0"/>
        <w:rPr>
          <w:color w:val="002060"/>
        </w:rPr>
      </w:pPr>
      <w:r w:rsidRPr="000A1934">
        <w:rPr>
          <w:color w:val="002060"/>
        </w:rPr>
        <w:t>ANAGRAFICA/INDIRIZZARIO/VARIAZIONI CALENDARIO</w:t>
      </w:r>
    </w:p>
    <w:p w14:paraId="3102514B" w14:textId="77777777" w:rsidR="00550BD4" w:rsidRPr="000A1934" w:rsidRDefault="00550BD4" w:rsidP="00550BD4">
      <w:pPr>
        <w:pStyle w:val="titoloprinc0"/>
        <w:jc w:val="both"/>
        <w:rPr>
          <w:b w:val="0"/>
          <w:bCs w:val="0"/>
          <w:color w:val="002060"/>
          <w:sz w:val="22"/>
          <w:szCs w:val="22"/>
        </w:rPr>
      </w:pPr>
    </w:p>
    <w:p w14:paraId="40F58330" w14:textId="77777777" w:rsidR="00550BD4" w:rsidRPr="000A1934" w:rsidRDefault="00550BD4" w:rsidP="00550BD4">
      <w:pPr>
        <w:pStyle w:val="titoloprinc0"/>
        <w:jc w:val="both"/>
        <w:rPr>
          <w:color w:val="002060"/>
          <w:sz w:val="22"/>
          <w:szCs w:val="22"/>
        </w:rPr>
      </w:pPr>
      <w:r w:rsidRPr="000A1934">
        <w:rPr>
          <w:color w:val="002060"/>
          <w:sz w:val="22"/>
          <w:szCs w:val="22"/>
        </w:rPr>
        <w:t>GIRONE “</w:t>
      </w:r>
      <w:r>
        <w:rPr>
          <w:color w:val="002060"/>
          <w:sz w:val="22"/>
          <w:szCs w:val="22"/>
        </w:rPr>
        <w:t>D</w:t>
      </w:r>
      <w:r w:rsidRPr="000A1934">
        <w:rPr>
          <w:color w:val="002060"/>
          <w:sz w:val="22"/>
          <w:szCs w:val="22"/>
        </w:rPr>
        <w:t>”</w:t>
      </w:r>
    </w:p>
    <w:p w14:paraId="25B69338" w14:textId="77777777" w:rsidR="00550BD4" w:rsidRPr="000A1934" w:rsidRDefault="00550BD4" w:rsidP="00550BD4">
      <w:pPr>
        <w:pStyle w:val="titoloprinc0"/>
        <w:rPr>
          <w:b w:val="0"/>
          <w:bCs w:val="0"/>
          <w:color w:val="002060"/>
          <w:sz w:val="22"/>
          <w:szCs w:val="22"/>
        </w:rPr>
      </w:pPr>
    </w:p>
    <w:p w14:paraId="683A8975" w14:textId="77777777" w:rsidR="00550BD4" w:rsidRDefault="00550BD4" w:rsidP="00550BD4">
      <w:pPr>
        <w:pStyle w:val="titoloprinc0"/>
        <w:jc w:val="both"/>
        <w:rPr>
          <w:b w:val="0"/>
          <w:bCs w:val="0"/>
          <w:color w:val="002060"/>
          <w:sz w:val="22"/>
          <w:szCs w:val="22"/>
        </w:rPr>
      </w:pPr>
      <w:r w:rsidRPr="000A1934">
        <w:rPr>
          <w:b w:val="0"/>
          <w:bCs w:val="0"/>
          <w:color w:val="002060"/>
          <w:sz w:val="22"/>
          <w:szCs w:val="22"/>
        </w:rPr>
        <w:t xml:space="preserve">La Società </w:t>
      </w:r>
      <w:r>
        <w:rPr>
          <w:color w:val="002060"/>
          <w:sz w:val="22"/>
          <w:szCs w:val="22"/>
        </w:rPr>
        <w:t>VAL TENNA UNITED</w:t>
      </w:r>
      <w:r w:rsidRPr="000A1934">
        <w:rPr>
          <w:b w:val="0"/>
          <w:bCs w:val="0"/>
          <w:color w:val="002060"/>
          <w:sz w:val="22"/>
          <w:szCs w:val="22"/>
        </w:rPr>
        <w:t xml:space="preserve"> comunica che disputerà tutte le gare interne </w:t>
      </w:r>
      <w:r>
        <w:rPr>
          <w:b w:val="0"/>
          <w:bCs w:val="0"/>
          <w:color w:val="002060"/>
          <w:sz w:val="22"/>
          <w:szCs w:val="22"/>
        </w:rPr>
        <w:t>il</w:t>
      </w:r>
      <w:r w:rsidRPr="000A1934">
        <w:rPr>
          <w:b w:val="0"/>
          <w:bCs w:val="0"/>
          <w:color w:val="002060"/>
          <w:sz w:val="22"/>
          <w:szCs w:val="22"/>
        </w:rPr>
        <w:t xml:space="preserve"> </w:t>
      </w:r>
      <w:r>
        <w:rPr>
          <w:color w:val="002060"/>
          <w:sz w:val="22"/>
          <w:szCs w:val="22"/>
        </w:rPr>
        <w:t>VENERDI’</w:t>
      </w:r>
      <w:r w:rsidRPr="000A1934">
        <w:rPr>
          <w:b w:val="0"/>
          <w:bCs w:val="0"/>
          <w:color w:val="002060"/>
          <w:sz w:val="22"/>
          <w:szCs w:val="22"/>
        </w:rPr>
        <w:t xml:space="preserve"> alle </w:t>
      </w:r>
      <w:r w:rsidRPr="000A1934">
        <w:rPr>
          <w:color w:val="002060"/>
          <w:sz w:val="22"/>
          <w:szCs w:val="22"/>
        </w:rPr>
        <w:t xml:space="preserve">ore </w:t>
      </w:r>
      <w:r>
        <w:rPr>
          <w:color w:val="002060"/>
          <w:sz w:val="22"/>
          <w:szCs w:val="22"/>
        </w:rPr>
        <w:t>21:45</w:t>
      </w:r>
      <w:r w:rsidRPr="000A1934">
        <w:rPr>
          <w:b w:val="0"/>
          <w:bCs w:val="0"/>
          <w:color w:val="002060"/>
          <w:sz w:val="22"/>
          <w:szCs w:val="22"/>
        </w:rPr>
        <w:t xml:space="preserve">, </w:t>
      </w:r>
      <w:r>
        <w:rPr>
          <w:b w:val="0"/>
          <w:bCs w:val="0"/>
          <w:color w:val="002060"/>
          <w:sz w:val="22"/>
          <w:szCs w:val="22"/>
        </w:rPr>
        <w:t>stesso campo</w:t>
      </w:r>
      <w:r w:rsidRPr="000A1934">
        <w:rPr>
          <w:b w:val="0"/>
          <w:bCs w:val="0"/>
          <w:color w:val="002060"/>
          <w:sz w:val="22"/>
          <w:szCs w:val="22"/>
        </w:rPr>
        <w:t>.</w:t>
      </w:r>
    </w:p>
    <w:p w14:paraId="28B83D99" w14:textId="77777777" w:rsidR="00550BD4" w:rsidRDefault="00550BD4" w:rsidP="00550BD4">
      <w:pPr>
        <w:pStyle w:val="titoloprinc0"/>
        <w:jc w:val="both"/>
        <w:rPr>
          <w:b w:val="0"/>
          <w:bCs w:val="0"/>
          <w:color w:val="002060"/>
          <w:sz w:val="22"/>
          <w:szCs w:val="22"/>
        </w:rPr>
      </w:pPr>
    </w:p>
    <w:p w14:paraId="3F1FE63B" w14:textId="77777777" w:rsidR="00550BD4" w:rsidRPr="0087042E" w:rsidRDefault="00550BD4" w:rsidP="00550BD4">
      <w:pPr>
        <w:pStyle w:val="titoloprinc0"/>
        <w:rPr>
          <w:color w:val="002060"/>
        </w:rPr>
      </w:pPr>
      <w:r w:rsidRPr="0087042E">
        <w:rPr>
          <w:color w:val="002060"/>
        </w:rPr>
        <w:t>VARIAZIONI AL PROGRAMMA GARE</w:t>
      </w:r>
    </w:p>
    <w:p w14:paraId="45D0427F" w14:textId="77777777" w:rsidR="00550BD4" w:rsidRPr="0087042E" w:rsidRDefault="00550BD4" w:rsidP="00550BD4">
      <w:pPr>
        <w:pStyle w:val="sottotitolocampionato10"/>
        <w:rPr>
          <w:color w:val="002060"/>
        </w:rPr>
      </w:pPr>
    </w:p>
    <w:p w14:paraId="6193CC8A" w14:textId="77777777" w:rsidR="00550BD4" w:rsidRPr="0087042E" w:rsidRDefault="00550BD4" w:rsidP="00550BD4">
      <w:pPr>
        <w:pStyle w:val="sottotitolocampionato10"/>
        <w:rPr>
          <w:color w:val="002060"/>
        </w:rPr>
      </w:pPr>
      <w:r w:rsidRPr="0087042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550BD4" w:rsidRPr="0087042E" w14:paraId="576163F7" w14:textId="77777777" w:rsidTr="00A33BF5">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AB221" w14:textId="77777777" w:rsidR="00550BD4" w:rsidRPr="0087042E" w:rsidRDefault="00550BD4" w:rsidP="00A33BF5">
            <w:pPr>
              <w:pStyle w:val="headertabella0"/>
              <w:rPr>
                <w:color w:val="002060"/>
              </w:rPr>
            </w:pPr>
            <w:r w:rsidRPr="0087042E">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0A0AF" w14:textId="77777777" w:rsidR="00550BD4" w:rsidRPr="0087042E" w:rsidRDefault="00550BD4" w:rsidP="00A33BF5">
            <w:pPr>
              <w:pStyle w:val="headertabella0"/>
              <w:rPr>
                <w:color w:val="002060"/>
              </w:rPr>
            </w:pPr>
            <w:r w:rsidRPr="0087042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14DCA" w14:textId="77777777" w:rsidR="00550BD4" w:rsidRPr="0087042E" w:rsidRDefault="00550BD4" w:rsidP="00A33BF5">
            <w:pPr>
              <w:pStyle w:val="headertabella0"/>
              <w:rPr>
                <w:color w:val="002060"/>
              </w:rPr>
            </w:pPr>
            <w:r w:rsidRPr="0087042E">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20DA8" w14:textId="77777777" w:rsidR="00550BD4" w:rsidRPr="0087042E" w:rsidRDefault="00550BD4" w:rsidP="00A33BF5">
            <w:pPr>
              <w:pStyle w:val="headertabella0"/>
              <w:rPr>
                <w:color w:val="002060"/>
              </w:rPr>
            </w:pPr>
            <w:r w:rsidRPr="0087042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2C69C" w14:textId="77777777" w:rsidR="00550BD4" w:rsidRPr="0087042E" w:rsidRDefault="00550BD4" w:rsidP="00A33BF5">
            <w:pPr>
              <w:pStyle w:val="headertabella0"/>
              <w:rPr>
                <w:color w:val="002060"/>
              </w:rPr>
            </w:pPr>
            <w:r w:rsidRPr="0087042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A540B" w14:textId="77777777" w:rsidR="00550BD4" w:rsidRPr="0087042E" w:rsidRDefault="00550BD4" w:rsidP="00A33BF5">
            <w:pPr>
              <w:pStyle w:val="headertabella0"/>
              <w:rPr>
                <w:color w:val="002060"/>
              </w:rPr>
            </w:pPr>
            <w:r w:rsidRPr="0087042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71020" w14:textId="77777777" w:rsidR="00550BD4" w:rsidRPr="0087042E" w:rsidRDefault="00550BD4" w:rsidP="00A33BF5">
            <w:pPr>
              <w:pStyle w:val="headertabella0"/>
              <w:rPr>
                <w:color w:val="002060"/>
              </w:rPr>
            </w:pPr>
            <w:r w:rsidRPr="0087042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26534" w14:textId="77777777" w:rsidR="00550BD4" w:rsidRPr="0087042E" w:rsidRDefault="00550BD4" w:rsidP="00A33BF5">
            <w:pPr>
              <w:pStyle w:val="headertabella0"/>
              <w:rPr>
                <w:color w:val="002060"/>
              </w:rPr>
            </w:pPr>
            <w:r w:rsidRPr="0087042E">
              <w:rPr>
                <w:color w:val="002060"/>
              </w:rPr>
              <w:t>Impianto</w:t>
            </w:r>
          </w:p>
        </w:tc>
      </w:tr>
      <w:tr w:rsidR="00550BD4" w:rsidRPr="0087042E" w14:paraId="7756C0FA" w14:textId="77777777" w:rsidTr="00A33BF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E01C" w14:textId="77777777" w:rsidR="00550BD4" w:rsidRPr="00AD25BB" w:rsidRDefault="00550BD4" w:rsidP="00A33BF5">
            <w:pPr>
              <w:pStyle w:val="rowtabella0"/>
              <w:rPr>
                <w:color w:val="002060"/>
                <w:highlight w:val="yellow"/>
              </w:rPr>
            </w:pPr>
            <w:r w:rsidRPr="00AD25BB">
              <w:rPr>
                <w:color w:val="002060"/>
                <w:highlight w:val="yellow"/>
              </w:rPr>
              <w:t>12/02/2023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62CB" w14:textId="77777777" w:rsidR="00550BD4" w:rsidRPr="00AD25BB" w:rsidRDefault="00550BD4" w:rsidP="00A33BF5">
            <w:pPr>
              <w:pStyle w:val="rowtabella0"/>
              <w:jc w:val="center"/>
              <w:rPr>
                <w:color w:val="002060"/>
                <w:highlight w:val="yellow"/>
              </w:rPr>
            </w:pPr>
            <w:r w:rsidRPr="00AD25BB">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F0AB" w14:textId="77777777" w:rsidR="00550BD4" w:rsidRPr="00AD25BB" w:rsidRDefault="00550BD4" w:rsidP="00A33BF5">
            <w:pPr>
              <w:pStyle w:val="rowtabella0"/>
              <w:rPr>
                <w:color w:val="002060"/>
                <w:highlight w:val="yellow"/>
              </w:rPr>
            </w:pPr>
            <w:r w:rsidRPr="00AD25BB">
              <w:rPr>
                <w:color w:val="002060"/>
                <w:highlight w:val="yellow"/>
              </w:rPr>
              <w:t>BOCASTRUM UNITED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B1AE" w14:textId="77777777" w:rsidR="00550BD4" w:rsidRPr="00AD25BB" w:rsidRDefault="00550BD4" w:rsidP="00A33BF5">
            <w:pPr>
              <w:pStyle w:val="rowtabella0"/>
              <w:rPr>
                <w:color w:val="002060"/>
                <w:highlight w:val="yellow"/>
              </w:rPr>
            </w:pPr>
            <w:r w:rsidRPr="00AD25BB">
              <w:rPr>
                <w:color w:val="002060"/>
                <w:highlight w:val="yellow"/>
              </w:rPr>
              <w:t>ATLETICO ASCOLI 2000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26B8" w14:textId="77777777" w:rsidR="00550BD4" w:rsidRPr="0087042E" w:rsidRDefault="00550BD4" w:rsidP="00A33BF5">
            <w:pPr>
              <w:pStyle w:val="rowtabella0"/>
              <w:rPr>
                <w:color w:val="002060"/>
              </w:rPr>
            </w:pPr>
            <w:r w:rsidRPr="0087042E">
              <w:rPr>
                <w:color w:val="002060"/>
              </w:rPr>
              <w:t>10/02/2023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37C2" w14:textId="77777777" w:rsidR="00550BD4" w:rsidRPr="0087042E" w:rsidRDefault="00550BD4" w:rsidP="00A33BF5">
            <w:pPr>
              <w:pStyle w:val="rowtabella0"/>
              <w:jc w:val="center"/>
              <w:rPr>
                <w:color w:val="002060"/>
              </w:rPr>
            </w:pPr>
            <w:r w:rsidRPr="00AD25BB">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024B" w14:textId="77777777" w:rsidR="00550BD4" w:rsidRPr="0087042E" w:rsidRDefault="00550BD4" w:rsidP="00A33BF5">
            <w:pPr>
              <w:pStyle w:val="rowtabella0"/>
              <w:jc w:val="center"/>
              <w:rPr>
                <w:color w:val="002060"/>
              </w:rPr>
            </w:pPr>
            <w:r w:rsidRPr="0087042E">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B19D" w14:textId="77777777" w:rsidR="00550BD4" w:rsidRPr="0087042E" w:rsidRDefault="00550BD4" w:rsidP="00A33BF5">
            <w:pPr>
              <w:rPr>
                <w:color w:val="002060"/>
              </w:rPr>
            </w:pPr>
          </w:p>
        </w:tc>
      </w:tr>
    </w:tbl>
    <w:p w14:paraId="56363B11" w14:textId="77777777" w:rsidR="00550BD4" w:rsidRPr="0087042E" w:rsidRDefault="00550BD4" w:rsidP="00550BD4">
      <w:pPr>
        <w:pStyle w:val="breakline"/>
        <w:rPr>
          <w:rFonts w:eastAsiaTheme="minorEastAsia"/>
          <w:color w:val="002060"/>
        </w:rPr>
      </w:pPr>
    </w:p>
    <w:p w14:paraId="7984EBF1" w14:textId="77777777" w:rsidR="00550BD4" w:rsidRPr="0087042E" w:rsidRDefault="00550BD4" w:rsidP="00550BD4">
      <w:pPr>
        <w:pStyle w:val="breakline"/>
        <w:rPr>
          <w:color w:val="002060"/>
        </w:rPr>
      </w:pPr>
    </w:p>
    <w:p w14:paraId="7B5C648C" w14:textId="77777777" w:rsidR="00550BD4" w:rsidRPr="0087042E" w:rsidRDefault="00550BD4" w:rsidP="00550BD4">
      <w:pPr>
        <w:pStyle w:val="titoloprinc0"/>
        <w:rPr>
          <w:color w:val="002060"/>
        </w:rPr>
      </w:pPr>
      <w:r w:rsidRPr="0087042E">
        <w:rPr>
          <w:color w:val="002060"/>
        </w:rPr>
        <w:t>RISULTATI</w:t>
      </w:r>
    </w:p>
    <w:p w14:paraId="228A538F" w14:textId="77777777" w:rsidR="00550BD4" w:rsidRPr="0087042E" w:rsidRDefault="00550BD4" w:rsidP="00550BD4">
      <w:pPr>
        <w:pStyle w:val="breakline"/>
        <w:rPr>
          <w:color w:val="002060"/>
        </w:rPr>
      </w:pPr>
    </w:p>
    <w:p w14:paraId="2FB462CD" w14:textId="77777777" w:rsidR="00550BD4" w:rsidRPr="0087042E" w:rsidRDefault="00550BD4" w:rsidP="00550BD4">
      <w:pPr>
        <w:pStyle w:val="sottotitolocampionato10"/>
        <w:rPr>
          <w:color w:val="002060"/>
        </w:rPr>
      </w:pPr>
      <w:r w:rsidRPr="0087042E">
        <w:rPr>
          <w:color w:val="002060"/>
        </w:rPr>
        <w:t>RISULTATI UFFICIALI GARE DEL 27/01/2023</w:t>
      </w:r>
    </w:p>
    <w:p w14:paraId="1113A567" w14:textId="77777777" w:rsidR="00550BD4" w:rsidRPr="00550BD4" w:rsidRDefault="00550BD4" w:rsidP="00550BD4">
      <w:pPr>
        <w:pStyle w:val="sottotitolocampionato20"/>
        <w:spacing w:before="0" w:beforeAutospacing="0" w:after="0" w:afterAutospacing="0"/>
        <w:rPr>
          <w:rFonts w:ascii="Arial" w:hAnsi="Arial" w:cs="Arial"/>
          <w:color w:val="002060"/>
          <w:sz w:val="20"/>
          <w:szCs w:val="20"/>
        </w:rPr>
      </w:pPr>
      <w:r w:rsidRPr="00550BD4">
        <w:rPr>
          <w:rFonts w:ascii="Arial" w:hAnsi="Arial" w:cs="Arial"/>
          <w:color w:val="002060"/>
          <w:sz w:val="20"/>
          <w:szCs w:val="20"/>
        </w:rPr>
        <w:t>Si trascrivono qui di seguito i risultati ufficiali delle gare disputate</w:t>
      </w:r>
    </w:p>
    <w:p w14:paraId="2EFE7CF8" w14:textId="77777777" w:rsidR="00550BD4" w:rsidRPr="0087042E" w:rsidRDefault="00550BD4" w:rsidP="00550B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50BD4" w:rsidRPr="0087042E" w14:paraId="39CEE15F"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34EF6C93"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D151A" w14:textId="77777777" w:rsidR="00550BD4" w:rsidRPr="0087042E" w:rsidRDefault="00550BD4" w:rsidP="00A33BF5">
                  <w:pPr>
                    <w:pStyle w:val="headertabella0"/>
                    <w:rPr>
                      <w:color w:val="002060"/>
                    </w:rPr>
                  </w:pPr>
                  <w:r w:rsidRPr="0087042E">
                    <w:rPr>
                      <w:color w:val="002060"/>
                    </w:rPr>
                    <w:t>GIRONE A - 1 Giornata - R</w:t>
                  </w:r>
                </w:p>
              </w:tc>
            </w:tr>
            <w:tr w:rsidR="00550BD4" w:rsidRPr="0087042E" w14:paraId="0C6F689E"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250D0E" w14:textId="77777777" w:rsidR="00550BD4" w:rsidRPr="0087042E" w:rsidRDefault="00550BD4" w:rsidP="00A33BF5">
                  <w:pPr>
                    <w:pStyle w:val="rowtabella0"/>
                    <w:rPr>
                      <w:color w:val="002060"/>
                    </w:rPr>
                  </w:pPr>
                  <w:r w:rsidRPr="0087042E">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72C122" w14:textId="77777777" w:rsidR="00550BD4" w:rsidRPr="0087042E" w:rsidRDefault="00550BD4" w:rsidP="00A33BF5">
                  <w:pPr>
                    <w:pStyle w:val="rowtabella0"/>
                    <w:rPr>
                      <w:color w:val="002060"/>
                    </w:rPr>
                  </w:pPr>
                  <w:r w:rsidRPr="0087042E">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7F02C" w14:textId="77777777" w:rsidR="00550BD4" w:rsidRPr="0087042E" w:rsidRDefault="00550BD4" w:rsidP="00A33BF5">
                  <w:pPr>
                    <w:pStyle w:val="rowtabella0"/>
                    <w:jc w:val="center"/>
                    <w:rPr>
                      <w:color w:val="002060"/>
                    </w:rPr>
                  </w:pPr>
                  <w:r w:rsidRPr="0087042E">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59203" w14:textId="77777777" w:rsidR="00550BD4" w:rsidRPr="0087042E" w:rsidRDefault="00550BD4" w:rsidP="00A33BF5">
                  <w:pPr>
                    <w:pStyle w:val="rowtabella0"/>
                    <w:jc w:val="center"/>
                    <w:rPr>
                      <w:color w:val="002060"/>
                    </w:rPr>
                  </w:pPr>
                  <w:r w:rsidRPr="0087042E">
                    <w:rPr>
                      <w:color w:val="002060"/>
                    </w:rPr>
                    <w:t> </w:t>
                  </w:r>
                </w:p>
              </w:tc>
            </w:tr>
            <w:tr w:rsidR="00550BD4" w:rsidRPr="0087042E" w14:paraId="6CF39C7F"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0D1BB0" w14:textId="77777777" w:rsidR="00550BD4" w:rsidRPr="0087042E" w:rsidRDefault="00550BD4" w:rsidP="00A33BF5">
                  <w:pPr>
                    <w:pStyle w:val="rowtabella0"/>
                    <w:rPr>
                      <w:color w:val="002060"/>
                    </w:rPr>
                  </w:pPr>
                  <w:r w:rsidRPr="0087042E">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EC01CE" w14:textId="77777777" w:rsidR="00550BD4" w:rsidRPr="0087042E" w:rsidRDefault="00550BD4" w:rsidP="00A33BF5">
                  <w:pPr>
                    <w:pStyle w:val="rowtabella0"/>
                    <w:rPr>
                      <w:color w:val="002060"/>
                    </w:rPr>
                  </w:pPr>
                  <w:r w:rsidRPr="0087042E">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0E37FE" w14:textId="77777777" w:rsidR="00550BD4" w:rsidRPr="0087042E" w:rsidRDefault="00550BD4" w:rsidP="00A33BF5">
                  <w:pPr>
                    <w:pStyle w:val="rowtabella0"/>
                    <w:jc w:val="center"/>
                    <w:rPr>
                      <w:color w:val="002060"/>
                    </w:rPr>
                  </w:pPr>
                  <w:r w:rsidRPr="0087042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86E45D" w14:textId="77777777" w:rsidR="00550BD4" w:rsidRPr="0087042E" w:rsidRDefault="00550BD4" w:rsidP="00A33BF5">
                  <w:pPr>
                    <w:pStyle w:val="rowtabella0"/>
                    <w:jc w:val="center"/>
                    <w:rPr>
                      <w:color w:val="002060"/>
                    </w:rPr>
                  </w:pPr>
                  <w:r w:rsidRPr="0087042E">
                    <w:rPr>
                      <w:color w:val="002060"/>
                    </w:rPr>
                    <w:t> </w:t>
                  </w:r>
                </w:p>
              </w:tc>
            </w:tr>
            <w:tr w:rsidR="00550BD4" w:rsidRPr="0087042E" w14:paraId="2AB4D23C"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C7B6BC" w14:textId="77777777" w:rsidR="00550BD4" w:rsidRPr="0087042E" w:rsidRDefault="00550BD4" w:rsidP="00A33BF5">
                  <w:pPr>
                    <w:pStyle w:val="rowtabella0"/>
                    <w:rPr>
                      <w:color w:val="002060"/>
                    </w:rPr>
                  </w:pPr>
                  <w:r w:rsidRPr="0087042E">
                    <w:rPr>
                      <w:color w:val="002060"/>
                    </w:rPr>
                    <w:t>(1) 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BA3B38" w14:textId="77777777" w:rsidR="00550BD4" w:rsidRPr="0087042E" w:rsidRDefault="00550BD4" w:rsidP="00A33BF5">
                  <w:pPr>
                    <w:pStyle w:val="rowtabella0"/>
                    <w:rPr>
                      <w:color w:val="002060"/>
                    </w:rPr>
                  </w:pPr>
                  <w:r w:rsidRPr="0087042E">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7E7C8F" w14:textId="77777777" w:rsidR="00550BD4" w:rsidRPr="0087042E" w:rsidRDefault="00550BD4" w:rsidP="00A33BF5">
                  <w:pPr>
                    <w:pStyle w:val="rowtabella0"/>
                    <w:jc w:val="center"/>
                    <w:rPr>
                      <w:color w:val="002060"/>
                    </w:rPr>
                  </w:pPr>
                  <w:r w:rsidRPr="0087042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7D29AE" w14:textId="77777777" w:rsidR="00550BD4" w:rsidRPr="0087042E" w:rsidRDefault="00550BD4" w:rsidP="00A33BF5">
                  <w:pPr>
                    <w:pStyle w:val="rowtabella0"/>
                    <w:jc w:val="center"/>
                    <w:rPr>
                      <w:color w:val="002060"/>
                    </w:rPr>
                  </w:pPr>
                  <w:r w:rsidRPr="0087042E">
                    <w:rPr>
                      <w:color w:val="002060"/>
                    </w:rPr>
                    <w:t> </w:t>
                  </w:r>
                </w:p>
              </w:tc>
            </w:tr>
            <w:tr w:rsidR="00550BD4" w:rsidRPr="0087042E" w14:paraId="493846D6"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F21010" w14:textId="77777777" w:rsidR="00550BD4" w:rsidRPr="0087042E" w:rsidRDefault="00550BD4" w:rsidP="00A33BF5">
                  <w:pPr>
                    <w:pStyle w:val="rowtabella0"/>
                    <w:rPr>
                      <w:color w:val="002060"/>
                    </w:rPr>
                  </w:pPr>
                  <w:r w:rsidRPr="0087042E">
                    <w:rPr>
                      <w:color w:val="002060"/>
                    </w:rPr>
                    <w:t>(1) SMIRRA CITY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5F2A36" w14:textId="77777777" w:rsidR="00550BD4" w:rsidRPr="0087042E" w:rsidRDefault="00550BD4" w:rsidP="00A33BF5">
                  <w:pPr>
                    <w:pStyle w:val="rowtabella0"/>
                    <w:rPr>
                      <w:color w:val="002060"/>
                    </w:rPr>
                  </w:pPr>
                  <w:r w:rsidRPr="0087042E">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E34D87" w14:textId="77777777" w:rsidR="00550BD4" w:rsidRPr="0087042E" w:rsidRDefault="00550BD4" w:rsidP="00A33BF5">
                  <w:pPr>
                    <w:pStyle w:val="rowtabella0"/>
                    <w:jc w:val="center"/>
                    <w:rPr>
                      <w:color w:val="002060"/>
                    </w:rPr>
                  </w:pPr>
                  <w:r w:rsidRPr="0087042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22342B" w14:textId="77777777" w:rsidR="00550BD4" w:rsidRPr="0087042E" w:rsidRDefault="00550BD4" w:rsidP="00A33BF5">
                  <w:pPr>
                    <w:pStyle w:val="rowtabella0"/>
                    <w:jc w:val="center"/>
                    <w:rPr>
                      <w:color w:val="002060"/>
                    </w:rPr>
                  </w:pPr>
                  <w:r w:rsidRPr="0087042E">
                    <w:rPr>
                      <w:color w:val="002060"/>
                    </w:rPr>
                    <w:t> </w:t>
                  </w:r>
                </w:p>
              </w:tc>
            </w:tr>
            <w:tr w:rsidR="00550BD4" w:rsidRPr="0087042E" w14:paraId="5E10180E"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026B31" w14:textId="77777777" w:rsidR="00550BD4" w:rsidRPr="0087042E" w:rsidRDefault="00550BD4" w:rsidP="00A33BF5">
                  <w:pPr>
                    <w:pStyle w:val="rowtabella0"/>
                    <w:rPr>
                      <w:color w:val="002060"/>
                    </w:rPr>
                  </w:pPr>
                  <w:r w:rsidRPr="0087042E">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D6FC68" w14:textId="77777777" w:rsidR="00550BD4" w:rsidRPr="0087042E" w:rsidRDefault="00550BD4" w:rsidP="00A33BF5">
                  <w:pPr>
                    <w:pStyle w:val="rowtabella0"/>
                    <w:rPr>
                      <w:color w:val="002060"/>
                    </w:rPr>
                  </w:pPr>
                  <w:r w:rsidRPr="0087042E">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9E182B" w14:textId="77777777" w:rsidR="00550BD4" w:rsidRPr="0087042E" w:rsidRDefault="00550BD4" w:rsidP="00A33BF5">
                  <w:pPr>
                    <w:pStyle w:val="rowtabella0"/>
                    <w:jc w:val="center"/>
                    <w:rPr>
                      <w:color w:val="002060"/>
                    </w:rPr>
                  </w:pPr>
                  <w:r w:rsidRPr="0087042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120329" w14:textId="77777777" w:rsidR="00550BD4" w:rsidRPr="0087042E" w:rsidRDefault="00550BD4" w:rsidP="00A33BF5">
                  <w:pPr>
                    <w:pStyle w:val="rowtabella0"/>
                    <w:jc w:val="center"/>
                    <w:rPr>
                      <w:color w:val="002060"/>
                    </w:rPr>
                  </w:pPr>
                  <w:r w:rsidRPr="0087042E">
                    <w:rPr>
                      <w:color w:val="002060"/>
                    </w:rPr>
                    <w:t> </w:t>
                  </w:r>
                </w:p>
              </w:tc>
            </w:tr>
            <w:tr w:rsidR="00550BD4" w:rsidRPr="0087042E" w14:paraId="08603E28"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7BAF6" w14:textId="77777777" w:rsidR="00550BD4" w:rsidRPr="0087042E" w:rsidRDefault="00550BD4" w:rsidP="00A33BF5">
                  <w:pPr>
                    <w:pStyle w:val="rowtabella0"/>
                    <w:rPr>
                      <w:color w:val="002060"/>
                    </w:rPr>
                  </w:pPr>
                  <w:r w:rsidRPr="0087042E">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C3C18" w14:textId="77777777" w:rsidR="00550BD4" w:rsidRPr="0087042E" w:rsidRDefault="00550BD4" w:rsidP="00A33BF5">
                  <w:pPr>
                    <w:pStyle w:val="rowtabella0"/>
                    <w:rPr>
                      <w:color w:val="002060"/>
                    </w:rPr>
                  </w:pPr>
                  <w:r w:rsidRPr="0087042E">
                    <w:rPr>
                      <w:color w:val="002060"/>
                    </w:rPr>
                    <w:t>- MONTECCHIO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A3E8E" w14:textId="77777777" w:rsidR="00550BD4" w:rsidRPr="0087042E" w:rsidRDefault="00550BD4" w:rsidP="00A33BF5">
                  <w:pPr>
                    <w:pStyle w:val="rowtabella0"/>
                    <w:jc w:val="center"/>
                    <w:rPr>
                      <w:color w:val="002060"/>
                    </w:rPr>
                  </w:pPr>
                  <w:r w:rsidRPr="0087042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2EC59E" w14:textId="77777777" w:rsidR="00550BD4" w:rsidRPr="0087042E" w:rsidRDefault="00550BD4" w:rsidP="00A33BF5">
                  <w:pPr>
                    <w:pStyle w:val="rowtabella0"/>
                    <w:jc w:val="center"/>
                    <w:rPr>
                      <w:color w:val="002060"/>
                    </w:rPr>
                  </w:pPr>
                  <w:r w:rsidRPr="0087042E">
                    <w:rPr>
                      <w:color w:val="002060"/>
                    </w:rPr>
                    <w:t> </w:t>
                  </w:r>
                </w:p>
              </w:tc>
            </w:tr>
            <w:tr w:rsidR="00550BD4" w:rsidRPr="0087042E" w14:paraId="18DCEA72"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6F3D2C64" w14:textId="77777777" w:rsidR="00550BD4" w:rsidRPr="0087042E" w:rsidRDefault="00550BD4" w:rsidP="00A33BF5">
                  <w:pPr>
                    <w:pStyle w:val="rowtabella0"/>
                    <w:rPr>
                      <w:color w:val="002060"/>
                    </w:rPr>
                  </w:pPr>
                  <w:r w:rsidRPr="0087042E">
                    <w:rPr>
                      <w:color w:val="002060"/>
                    </w:rPr>
                    <w:t>(1) - disputata il 28/01/2023</w:t>
                  </w:r>
                </w:p>
              </w:tc>
            </w:tr>
          </w:tbl>
          <w:p w14:paraId="6E1AE377" w14:textId="77777777" w:rsidR="00550BD4" w:rsidRPr="0087042E" w:rsidRDefault="00550BD4" w:rsidP="00A33BF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2EFBDA2E"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53415" w14:textId="77777777" w:rsidR="00550BD4" w:rsidRPr="0087042E" w:rsidRDefault="00550BD4" w:rsidP="00A33BF5">
                  <w:pPr>
                    <w:pStyle w:val="headertabella0"/>
                    <w:rPr>
                      <w:color w:val="002060"/>
                    </w:rPr>
                  </w:pPr>
                  <w:r w:rsidRPr="0087042E">
                    <w:rPr>
                      <w:color w:val="002060"/>
                    </w:rPr>
                    <w:t>GIRONE B - 1 Giornata - R</w:t>
                  </w:r>
                </w:p>
              </w:tc>
            </w:tr>
            <w:tr w:rsidR="00550BD4" w:rsidRPr="0087042E" w14:paraId="59A142B3"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EDD44E" w14:textId="77777777" w:rsidR="00550BD4" w:rsidRPr="0087042E" w:rsidRDefault="00550BD4" w:rsidP="00A33BF5">
                  <w:pPr>
                    <w:pStyle w:val="rowtabella0"/>
                    <w:rPr>
                      <w:color w:val="002060"/>
                    </w:rPr>
                  </w:pPr>
                  <w:r w:rsidRPr="0087042E">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673A6" w14:textId="77777777" w:rsidR="00550BD4" w:rsidRPr="0087042E" w:rsidRDefault="00550BD4" w:rsidP="00A33BF5">
                  <w:pPr>
                    <w:pStyle w:val="rowtabella0"/>
                    <w:rPr>
                      <w:color w:val="002060"/>
                    </w:rPr>
                  </w:pPr>
                  <w:r w:rsidRPr="0087042E">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F93CE" w14:textId="77777777" w:rsidR="00550BD4" w:rsidRPr="0087042E" w:rsidRDefault="00550BD4" w:rsidP="00A33BF5">
                  <w:pPr>
                    <w:pStyle w:val="rowtabella0"/>
                    <w:jc w:val="center"/>
                    <w:rPr>
                      <w:color w:val="002060"/>
                    </w:rPr>
                  </w:pPr>
                  <w:r w:rsidRPr="0087042E">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5F9EA" w14:textId="77777777" w:rsidR="00550BD4" w:rsidRPr="0087042E" w:rsidRDefault="00550BD4" w:rsidP="00A33BF5">
                  <w:pPr>
                    <w:pStyle w:val="rowtabella0"/>
                    <w:jc w:val="center"/>
                    <w:rPr>
                      <w:color w:val="002060"/>
                    </w:rPr>
                  </w:pPr>
                  <w:r w:rsidRPr="0087042E">
                    <w:rPr>
                      <w:color w:val="002060"/>
                    </w:rPr>
                    <w:t> </w:t>
                  </w:r>
                </w:p>
              </w:tc>
            </w:tr>
            <w:tr w:rsidR="00550BD4" w:rsidRPr="0087042E" w14:paraId="153F624C"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88ABD0" w14:textId="77777777" w:rsidR="00550BD4" w:rsidRPr="0087042E" w:rsidRDefault="00550BD4" w:rsidP="00A33BF5">
                  <w:pPr>
                    <w:pStyle w:val="rowtabella0"/>
                    <w:rPr>
                      <w:color w:val="002060"/>
                    </w:rPr>
                  </w:pPr>
                  <w:r w:rsidRPr="0087042E">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341BCA" w14:textId="77777777" w:rsidR="00550BD4" w:rsidRPr="0087042E" w:rsidRDefault="00550BD4" w:rsidP="00A33BF5">
                  <w:pPr>
                    <w:pStyle w:val="rowtabella0"/>
                    <w:rPr>
                      <w:color w:val="002060"/>
                    </w:rPr>
                  </w:pPr>
                  <w:r w:rsidRPr="0087042E">
                    <w:rPr>
                      <w:color w:val="002060"/>
                    </w:rPr>
                    <w:t>- ATLETICO NO BORDERS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1AC3F6" w14:textId="77777777" w:rsidR="00550BD4" w:rsidRPr="0087042E" w:rsidRDefault="00550BD4" w:rsidP="00A33BF5">
                  <w:pPr>
                    <w:pStyle w:val="rowtabella0"/>
                    <w:jc w:val="center"/>
                    <w:rPr>
                      <w:color w:val="002060"/>
                    </w:rPr>
                  </w:pPr>
                  <w:r w:rsidRPr="0087042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DC9B51" w14:textId="77777777" w:rsidR="00550BD4" w:rsidRPr="0087042E" w:rsidRDefault="00550BD4" w:rsidP="00A33BF5">
                  <w:pPr>
                    <w:pStyle w:val="rowtabella0"/>
                    <w:jc w:val="center"/>
                    <w:rPr>
                      <w:color w:val="002060"/>
                    </w:rPr>
                  </w:pPr>
                  <w:r w:rsidRPr="0087042E">
                    <w:rPr>
                      <w:color w:val="002060"/>
                    </w:rPr>
                    <w:t> </w:t>
                  </w:r>
                </w:p>
              </w:tc>
            </w:tr>
            <w:tr w:rsidR="00550BD4" w:rsidRPr="0087042E" w14:paraId="44A05674"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AAB85B" w14:textId="77777777" w:rsidR="00550BD4" w:rsidRPr="0087042E" w:rsidRDefault="00550BD4" w:rsidP="00A33BF5">
                  <w:pPr>
                    <w:pStyle w:val="rowtabella0"/>
                    <w:rPr>
                      <w:color w:val="002060"/>
                    </w:rPr>
                  </w:pPr>
                  <w:r w:rsidRPr="0087042E">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6F3E1F" w14:textId="77777777" w:rsidR="00550BD4" w:rsidRPr="0087042E" w:rsidRDefault="00550BD4" w:rsidP="00A33BF5">
                  <w:pPr>
                    <w:pStyle w:val="rowtabella0"/>
                    <w:rPr>
                      <w:color w:val="002060"/>
                    </w:rPr>
                  </w:pPr>
                  <w:r w:rsidRPr="0087042E">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AEF48C" w14:textId="77777777" w:rsidR="00550BD4" w:rsidRPr="0087042E" w:rsidRDefault="00550BD4" w:rsidP="00A33BF5">
                  <w:pPr>
                    <w:pStyle w:val="rowtabella0"/>
                    <w:jc w:val="center"/>
                    <w:rPr>
                      <w:color w:val="002060"/>
                    </w:rPr>
                  </w:pPr>
                  <w:r w:rsidRPr="0087042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E844B3" w14:textId="77777777" w:rsidR="00550BD4" w:rsidRPr="0087042E" w:rsidRDefault="00550BD4" w:rsidP="00A33BF5">
                  <w:pPr>
                    <w:pStyle w:val="rowtabella0"/>
                    <w:jc w:val="center"/>
                    <w:rPr>
                      <w:color w:val="002060"/>
                    </w:rPr>
                  </w:pPr>
                  <w:r w:rsidRPr="0087042E">
                    <w:rPr>
                      <w:color w:val="002060"/>
                    </w:rPr>
                    <w:t> </w:t>
                  </w:r>
                </w:p>
              </w:tc>
            </w:tr>
            <w:tr w:rsidR="00550BD4" w:rsidRPr="0087042E" w14:paraId="12565689"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21684C" w14:textId="77777777" w:rsidR="00550BD4" w:rsidRPr="0087042E" w:rsidRDefault="00550BD4" w:rsidP="00A33BF5">
                  <w:pPr>
                    <w:pStyle w:val="rowtabella0"/>
                    <w:rPr>
                      <w:color w:val="002060"/>
                    </w:rPr>
                  </w:pPr>
                  <w:r w:rsidRPr="0087042E">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AB0260" w14:textId="77777777" w:rsidR="00550BD4" w:rsidRPr="0087042E" w:rsidRDefault="00550BD4" w:rsidP="00A33BF5">
                  <w:pPr>
                    <w:pStyle w:val="rowtabella0"/>
                    <w:rPr>
                      <w:color w:val="002060"/>
                    </w:rPr>
                  </w:pPr>
                  <w:r w:rsidRPr="0087042E">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8703C0" w14:textId="77777777" w:rsidR="00550BD4" w:rsidRPr="0087042E" w:rsidRDefault="00550BD4" w:rsidP="00A33BF5">
                  <w:pPr>
                    <w:pStyle w:val="rowtabella0"/>
                    <w:jc w:val="center"/>
                    <w:rPr>
                      <w:color w:val="002060"/>
                    </w:rPr>
                  </w:pPr>
                  <w:r w:rsidRPr="0087042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A7C5A6" w14:textId="77777777" w:rsidR="00550BD4" w:rsidRPr="0087042E" w:rsidRDefault="00550BD4" w:rsidP="00A33BF5">
                  <w:pPr>
                    <w:pStyle w:val="rowtabella0"/>
                    <w:jc w:val="center"/>
                    <w:rPr>
                      <w:color w:val="002060"/>
                    </w:rPr>
                  </w:pPr>
                  <w:r w:rsidRPr="0087042E">
                    <w:rPr>
                      <w:color w:val="002060"/>
                    </w:rPr>
                    <w:t> </w:t>
                  </w:r>
                </w:p>
              </w:tc>
            </w:tr>
            <w:tr w:rsidR="00550BD4" w:rsidRPr="0087042E" w14:paraId="31ED4368"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428889" w14:textId="77777777" w:rsidR="00550BD4" w:rsidRPr="0087042E" w:rsidRDefault="00550BD4" w:rsidP="00A33BF5">
                  <w:pPr>
                    <w:pStyle w:val="rowtabella0"/>
                    <w:rPr>
                      <w:color w:val="002060"/>
                    </w:rPr>
                  </w:pPr>
                  <w:r w:rsidRPr="0087042E">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7C9D2D" w14:textId="77777777" w:rsidR="00550BD4" w:rsidRPr="0087042E" w:rsidRDefault="00550BD4" w:rsidP="00A33BF5">
                  <w:pPr>
                    <w:pStyle w:val="rowtabella0"/>
                    <w:rPr>
                      <w:color w:val="002060"/>
                    </w:rPr>
                  </w:pPr>
                  <w:r w:rsidRPr="0087042E">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A6A409" w14:textId="77777777" w:rsidR="00550BD4" w:rsidRPr="0087042E" w:rsidRDefault="00550BD4" w:rsidP="00A33BF5">
                  <w:pPr>
                    <w:pStyle w:val="rowtabella0"/>
                    <w:jc w:val="center"/>
                    <w:rPr>
                      <w:color w:val="002060"/>
                    </w:rPr>
                  </w:pPr>
                  <w:r w:rsidRPr="0087042E">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EFBB32" w14:textId="77777777" w:rsidR="00550BD4" w:rsidRPr="0087042E" w:rsidRDefault="00550BD4" w:rsidP="00A33BF5">
                  <w:pPr>
                    <w:pStyle w:val="rowtabella0"/>
                    <w:jc w:val="center"/>
                    <w:rPr>
                      <w:color w:val="002060"/>
                    </w:rPr>
                  </w:pPr>
                  <w:r w:rsidRPr="0087042E">
                    <w:rPr>
                      <w:color w:val="002060"/>
                    </w:rPr>
                    <w:t> </w:t>
                  </w:r>
                </w:p>
              </w:tc>
            </w:tr>
            <w:tr w:rsidR="00550BD4" w:rsidRPr="0087042E" w14:paraId="34F34B50"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3FC93D" w14:textId="77777777" w:rsidR="00550BD4" w:rsidRPr="0087042E" w:rsidRDefault="00550BD4" w:rsidP="00A33BF5">
                  <w:pPr>
                    <w:pStyle w:val="rowtabella0"/>
                    <w:rPr>
                      <w:color w:val="002060"/>
                    </w:rPr>
                  </w:pPr>
                  <w:r w:rsidRPr="0087042E">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82EE9" w14:textId="77777777" w:rsidR="00550BD4" w:rsidRPr="0087042E" w:rsidRDefault="00550BD4" w:rsidP="00A33BF5">
                  <w:pPr>
                    <w:pStyle w:val="rowtabella0"/>
                    <w:rPr>
                      <w:color w:val="002060"/>
                    </w:rPr>
                  </w:pPr>
                  <w:r w:rsidRPr="0087042E">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C5CF7" w14:textId="77777777" w:rsidR="00550BD4" w:rsidRPr="0087042E" w:rsidRDefault="00550BD4" w:rsidP="00A33BF5">
                  <w:pPr>
                    <w:pStyle w:val="rowtabella0"/>
                    <w:jc w:val="center"/>
                    <w:rPr>
                      <w:color w:val="002060"/>
                    </w:rPr>
                  </w:pPr>
                  <w:r w:rsidRPr="0087042E">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72BAD" w14:textId="77777777" w:rsidR="00550BD4" w:rsidRPr="0087042E" w:rsidRDefault="00550BD4" w:rsidP="00A33BF5">
                  <w:pPr>
                    <w:pStyle w:val="rowtabella0"/>
                    <w:jc w:val="center"/>
                    <w:rPr>
                      <w:color w:val="002060"/>
                    </w:rPr>
                  </w:pPr>
                  <w:r w:rsidRPr="0087042E">
                    <w:rPr>
                      <w:color w:val="002060"/>
                    </w:rPr>
                    <w:t> </w:t>
                  </w:r>
                </w:p>
              </w:tc>
            </w:tr>
            <w:tr w:rsidR="00550BD4" w:rsidRPr="0087042E" w14:paraId="4880BA8C"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749D1021" w14:textId="77777777" w:rsidR="00550BD4" w:rsidRPr="0087042E" w:rsidRDefault="00550BD4" w:rsidP="00A33BF5">
                  <w:pPr>
                    <w:pStyle w:val="rowtabella0"/>
                    <w:rPr>
                      <w:color w:val="002060"/>
                    </w:rPr>
                  </w:pPr>
                  <w:r w:rsidRPr="0087042E">
                    <w:rPr>
                      <w:color w:val="002060"/>
                    </w:rPr>
                    <w:t>(1) - disputata il 28/01/2023</w:t>
                  </w:r>
                </w:p>
              </w:tc>
            </w:tr>
          </w:tbl>
          <w:p w14:paraId="0D8170BE" w14:textId="77777777" w:rsidR="00550BD4" w:rsidRPr="0087042E" w:rsidRDefault="00550BD4" w:rsidP="00A33BF5">
            <w:pPr>
              <w:rPr>
                <w:color w:val="002060"/>
              </w:rPr>
            </w:pPr>
          </w:p>
        </w:tc>
      </w:tr>
    </w:tbl>
    <w:p w14:paraId="50A8C3C4" w14:textId="77777777" w:rsidR="00550BD4" w:rsidRPr="0087042E" w:rsidRDefault="00550BD4" w:rsidP="00550BD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50BD4" w:rsidRPr="0087042E" w14:paraId="443816F9"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275BE748"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B1044" w14:textId="77777777" w:rsidR="00550BD4" w:rsidRPr="0087042E" w:rsidRDefault="00550BD4" w:rsidP="00A33BF5">
                  <w:pPr>
                    <w:pStyle w:val="headertabella0"/>
                    <w:rPr>
                      <w:color w:val="002060"/>
                    </w:rPr>
                  </w:pPr>
                  <w:r w:rsidRPr="0087042E">
                    <w:rPr>
                      <w:color w:val="002060"/>
                    </w:rPr>
                    <w:t>GIRONE C - 1 Giornata - R</w:t>
                  </w:r>
                </w:p>
              </w:tc>
            </w:tr>
            <w:tr w:rsidR="00550BD4" w:rsidRPr="0087042E" w14:paraId="31E6A127"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48243" w14:textId="77777777" w:rsidR="00550BD4" w:rsidRPr="0087042E" w:rsidRDefault="00550BD4" w:rsidP="00A33BF5">
                  <w:pPr>
                    <w:pStyle w:val="rowtabella0"/>
                    <w:rPr>
                      <w:color w:val="002060"/>
                    </w:rPr>
                  </w:pPr>
                  <w:r w:rsidRPr="0087042E">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5F44C" w14:textId="77777777" w:rsidR="00550BD4" w:rsidRPr="0087042E" w:rsidRDefault="00550BD4" w:rsidP="00A33BF5">
                  <w:pPr>
                    <w:pStyle w:val="rowtabella0"/>
                    <w:rPr>
                      <w:color w:val="002060"/>
                    </w:rPr>
                  </w:pPr>
                  <w:r w:rsidRPr="0087042E">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9C4AE" w14:textId="77777777" w:rsidR="00550BD4" w:rsidRPr="0087042E" w:rsidRDefault="00550BD4" w:rsidP="00A33BF5">
                  <w:pPr>
                    <w:pStyle w:val="rowtabella0"/>
                    <w:jc w:val="center"/>
                    <w:rPr>
                      <w:color w:val="002060"/>
                    </w:rPr>
                  </w:pPr>
                  <w:r w:rsidRPr="0087042E">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AFC1C" w14:textId="77777777" w:rsidR="00550BD4" w:rsidRPr="0087042E" w:rsidRDefault="00550BD4" w:rsidP="00A33BF5">
                  <w:pPr>
                    <w:pStyle w:val="rowtabella0"/>
                    <w:jc w:val="center"/>
                    <w:rPr>
                      <w:color w:val="002060"/>
                    </w:rPr>
                  </w:pPr>
                  <w:r w:rsidRPr="0087042E">
                    <w:rPr>
                      <w:color w:val="002060"/>
                    </w:rPr>
                    <w:t> </w:t>
                  </w:r>
                </w:p>
              </w:tc>
            </w:tr>
            <w:tr w:rsidR="00550BD4" w:rsidRPr="0087042E" w14:paraId="6B853068"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C12CFB" w14:textId="77777777" w:rsidR="00550BD4" w:rsidRPr="0087042E" w:rsidRDefault="00550BD4" w:rsidP="00A33BF5">
                  <w:pPr>
                    <w:pStyle w:val="rowtabella0"/>
                    <w:rPr>
                      <w:color w:val="002060"/>
                    </w:rPr>
                  </w:pPr>
                  <w:r w:rsidRPr="0087042E">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E794E4" w14:textId="77777777" w:rsidR="00550BD4" w:rsidRPr="0087042E" w:rsidRDefault="00550BD4" w:rsidP="00A33BF5">
                  <w:pPr>
                    <w:pStyle w:val="rowtabella0"/>
                    <w:rPr>
                      <w:color w:val="002060"/>
                    </w:rPr>
                  </w:pPr>
                  <w:r w:rsidRPr="0087042E">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47C478" w14:textId="77777777" w:rsidR="00550BD4" w:rsidRPr="0087042E" w:rsidRDefault="00550BD4" w:rsidP="00A33BF5">
                  <w:pPr>
                    <w:pStyle w:val="rowtabella0"/>
                    <w:jc w:val="center"/>
                    <w:rPr>
                      <w:color w:val="002060"/>
                    </w:rPr>
                  </w:pPr>
                  <w:r w:rsidRPr="0087042E">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49210A" w14:textId="77777777" w:rsidR="00550BD4" w:rsidRPr="0087042E" w:rsidRDefault="00550BD4" w:rsidP="00A33BF5">
                  <w:pPr>
                    <w:pStyle w:val="rowtabella0"/>
                    <w:jc w:val="center"/>
                    <w:rPr>
                      <w:color w:val="002060"/>
                    </w:rPr>
                  </w:pPr>
                  <w:r w:rsidRPr="0087042E">
                    <w:rPr>
                      <w:color w:val="002060"/>
                    </w:rPr>
                    <w:t> </w:t>
                  </w:r>
                </w:p>
              </w:tc>
            </w:tr>
            <w:tr w:rsidR="00550BD4" w:rsidRPr="0087042E" w14:paraId="1C7E24DA"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9EF353" w14:textId="77777777" w:rsidR="00550BD4" w:rsidRPr="0087042E" w:rsidRDefault="00550BD4" w:rsidP="00A33BF5">
                  <w:pPr>
                    <w:pStyle w:val="rowtabella0"/>
                    <w:rPr>
                      <w:color w:val="002060"/>
                    </w:rPr>
                  </w:pPr>
                  <w:r w:rsidRPr="0087042E">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E9A692" w14:textId="77777777" w:rsidR="00550BD4" w:rsidRPr="0087042E" w:rsidRDefault="00550BD4" w:rsidP="00A33BF5">
                  <w:pPr>
                    <w:pStyle w:val="rowtabella0"/>
                    <w:rPr>
                      <w:color w:val="002060"/>
                    </w:rPr>
                  </w:pPr>
                  <w:r w:rsidRPr="0087042E">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A80CC7" w14:textId="77777777" w:rsidR="00550BD4" w:rsidRPr="0087042E" w:rsidRDefault="00550BD4" w:rsidP="00A33BF5">
                  <w:pPr>
                    <w:pStyle w:val="rowtabella0"/>
                    <w:jc w:val="center"/>
                    <w:rPr>
                      <w:color w:val="002060"/>
                    </w:rPr>
                  </w:pPr>
                  <w:r w:rsidRPr="0087042E">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FEEAB0" w14:textId="77777777" w:rsidR="00550BD4" w:rsidRPr="0087042E" w:rsidRDefault="00550BD4" w:rsidP="00A33BF5">
                  <w:pPr>
                    <w:pStyle w:val="rowtabella0"/>
                    <w:jc w:val="center"/>
                    <w:rPr>
                      <w:color w:val="002060"/>
                    </w:rPr>
                  </w:pPr>
                  <w:r w:rsidRPr="0087042E">
                    <w:rPr>
                      <w:color w:val="002060"/>
                    </w:rPr>
                    <w:t> </w:t>
                  </w:r>
                </w:p>
              </w:tc>
            </w:tr>
            <w:tr w:rsidR="00550BD4" w:rsidRPr="0087042E" w14:paraId="09969A0C"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58860B" w14:textId="77777777" w:rsidR="00550BD4" w:rsidRPr="0087042E" w:rsidRDefault="00550BD4" w:rsidP="00A33BF5">
                  <w:pPr>
                    <w:pStyle w:val="rowtabella0"/>
                    <w:rPr>
                      <w:color w:val="002060"/>
                    </w:rPr>
                  </w:pPr>
                  <w:r w:rsidRPr="0087042E">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1B10BA" w14:textId="77777777" w:rsidR="00550BD4" w:rsidRPr="0087042E" w:rsidRDefault="00550BD4" w:rsidP="00A33BF5">
                  <w:pPr>
                    <w:pStyle w:val="rowtabella0"/>
                    <w:rPr>
                      <w:color w:val="002060"/>
                    </w:rPr>
                  </w:pPr>
                  <w:r w:rsidRPr="0087042E">
                    <w:rPr>
                      <w:color w:val="002060"/>
                    </w:rPr>
                    <w:t>- PEGASO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5D7EA8" w14:textId="77777777" w:rsidR="00550BD4" w:rsidRPr="0087042E" w:rsidRDefault="00550BD4" w:rsidP="00A33BF5">
                  <w:pPr>
                    <w:pStyle w:val="rowtabella0"/>
                    <w:jc w:val="center"/>
                    <w:rPr>
                      <w:color w:val="002060"/>
                    </w:rPr>
                  </w:pPr>
                  <w:r w:rsidRPr="0087042E">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D0D55F" w14:textId="77777777" w:rsidR="00550BD4" w:rsidRPr="0087042E" w:rsidRDefault="00550BD4" w:rsidP="00A33BF5">
                  <w:pPr>
                    <w:pStyle w:val="rowtabella0"/>
                    <w:jc w:val="center"/>
                    <w:rPr>
                      <w:color w:val="002060"/>
                    </w:rPr>
                  </w:pPr>
                  <w:r w:rsidRPr="0087042E">
                    <w:rPr>
                      <w:color w:val="002060"/>
                    </w:rPr>
                    <w:t> </w:t>
                  </w:r>
                </w:p>
              </w:tc>
            </w:tr>
            <w:tr w:rsidR="00550BD4" w:rsidRPr="0087042E" w14:paraId="113C0FAE"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A06DA3" w14:textId="77777777" w:rsidR="00550BD4" w:rsidRPr="0087042E" w:rsidRDefault="00550BD4" w:rsidP="00A33BF5">
                  <w:pPr>
                    <w:pStyle w:val="rowtabella0"/>
                    <w:rPr>
                      <w:color w:val="002060"/>
                    </w:rPr>
                  </w:pPr>
                  <w:r w:rsidRPr="0087042E">
                    <w:rPr>
                      <w:color w:val="002060"/>
                    </w:rPr>
                    <w:t>GLS DORICA AN.UR</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AF7A8" w14:textId="77777777" w:rsidR="00550BD4" w:rsidRPr="0087042E" w:rsidRDefault="00550BD4" w:rsidP="00A33BF5">
                  <w:pPr>
                    <w:pStyle w:val="rowtabella0"/>
                    <w:rPr>
                      <w:color w:val="002060"/>
                    </w:rPr>
                  </w:pPr>
                  <w:r w:rsidRPr="0087042E">
                    <w:rPr>
                      <w:color w:val="002060"/>
                    </w:rPr>
                    <w:t>- POLISPORTIVA FUTURA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BC22B" w14:textId="77777777" w:rsidR="00550BD4" w:rsidRPr="0087042E" w:rsidRDefault="00550BD4" w:rsidP="00A33BF5">
                  <w:pPr>
                    <w:pStyle w:val="rowtabella0"/>
                    <w:jc w:val="center"/>
                    <w:rPr>
                      <w:color w:val="002060"/>
                    </w:rPr>
                  </w:pPr>
                  <w:r w:rsidRPr="0087042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4D92B" w14:textId="77777777" w:rsidR="00550BD4" w:rsidRPr="0087042E" w:rsidRDefault="00550BD4" w:rsidP="00A33BF5">
                  <w:pPr>
                    <w:pStyle w:val="rowtabella0"/>
                    <w:jc w:val="center"/>
                    <w:rPr>
                      <w:color w:val="002060"/>
                    </w:rPr>
                  </w:pPr>
                  <w:r w:rsidRPr="0087042E">
                    <w:rPr>
                      <w:color w:val="002060"/>
                    </w:rPr>
                    <w:t> </w:t>
                  </w:r>
                </w:p>
              </w:tc>
            </w:tr>
            <w:tr w:rsidR="00550BD4" w:rsidRPr="0087042E" w14:paraId="4A6E8003"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48323D82" w14:textId="77777777" w:rsidR="00550BD4" w:rsidRPr="0087042E" w:rsidRDefault="00550BD4" w:rsidP="00A33BF5">
                  <w:pPr>
                    <w:pStyle w:val="rowtabella0"/>
                    <w:rPr>
                      <w:color w:val="002060"/>
                    </w:rPr>
                  </w:pPr>
                  <w:r w:rsidRPr="0087042E">
                    <w:rPr>
                      <w:color w:val="002060"/>
                    </w:rPr>
                    <w:t>(1) - disputata il 28/01/2023</w:t>
                  </w:r>
                </w:p>
              </w:tc>
            </w:tr>
          </w:tbl>
          <w:p w14:paraId="0C31E07D" w14:textId="77777777" w:rsidR="00550BD4" w:rsidRPr="0087042E" w:rsidRDefault="00550BD4" w:rsidP="00A33BF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26961F35"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DD660" w14:textId="77777777" w:rsidR="00550BD4" w:rsidRPr="0087042E" w:rsidRDefault="00550BD4" w:rsidP="00A33BF5">
                  <w:pPr>
                    <w:pStyle w:val="headertabella0"/>
                    <w:rPr>
                      <w:color w:val="002060"/>
                    </w:rPr>
                  </w:pPr>
                  <w:r w:rsidRPr="0087042E">
                    <w:rPr>
                      <w:color w:val="002060"/>
                    </w:rPr>
                    <w:t>GIRONE D - 1 Giornata - R</w:t>
                  </w:r>
                </w:p>
              </w:tc>
            </w:tr>
            <w:tr w:rsidR="00550BD4" w:rsidRPr="0087042E" w14:paraId="61806A98"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37F151" w14:textId="77777777" w:rsidR="00550BD4" w:rsidRPr="0087042E" w:rsidRDefault="00550BD4" w:rsidP="00A33BF5">
                  <w:pPr>
                    <w:pStyle w:val="rowtabella0"/>
                    <w:rPr>
                      <w:color w:val="002060"/>
                    </w:rPr>
                  </w:pPr>
                  <w:r w:rsidRPr="0087042E">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1B20D" w14:textId="77777777" w:rsidR="00550BD4" w:rsidRPr="0087042E" w:rsidRDefault="00550BD4" w:rsidP="00A33BF5">
                  <w:pPr>
                    <w:pStyle w:val="rowtabella0"/>
                    <w:rPr>
                      <w:color w:val="002060"/>
                    </w:rPr>
                  </w:pPr>
                  <w:r w:rsidRPr="0087042E">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87FB5" w14:textId="77777777" w:rsidR="00550BD4" w:rsidRPr="0087042E" w:rsidRDefault="00550BD4" w:rsidP="00A33BF5">
                  <w:pPr>
                    <w:pStyle w:val="rowtabella0"/>
                    <w:jc w:val="center"/>
                    <w:rPr>
                      <w:color w:val="002060"/>
                    </w:rPr>
                  </w:pPr>
                  <w:r w:rsidRPr="0087042E">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7F434" w14:textId="77777777" w:rsidR="00550BD4" w:rsidRPr="0087042E" w:rsidRDefault="00550BD4" w:rsidP="00A33BF5">
                  <w:pPr>
                    <w:pStyle w:val="rowtabella0"/>
                    <w:jc w:val="center"/>
                    <w:rPr>
                      <w:color w:val="002060"/>
                    </w:rPr>
                  </w:pPr>
                  <w:r w:rsidRPr="0087042E">
                    <w:rPr>
                      <w:color w:val="002060"/>
                    </w:rPr>
                    <w:t> </w:t>
                  </w:r>
                </w:p>
              </w:tc>
            </w:tr>
            <w:tr w:rsidR="00550BD4" w:rsidRPr="0087042E" w14:paraId="1BD19735"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86453A" w14:textId="77777777" w:rsidR="00550BD4" w:rsidRPr="0087042E" w:rsidRDefault="00550BD4" w:rsidP="00A33BF5">
                  <w:pPr>
                    <w:pStyle w:val="rowtabella0"/>
                    <w:rPr>
                      <w:color w:val="002060"/>
                    </w:rPr>
                  </w:pPr>
                  <w:r w:rsidRPr="0087042E">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1A8D26" w14:textId="77777777" w:rsidR="00550BD4" w:rsidRPr="0087042E" w:rsidRDefault="00550BD4" w:rsidP="00A33BF5">
                  <w:pPr>
                    <w:pStyle w:val="rowtabella0"/>
                    <w:rPr>
                      <w:color w:val="002060"/>
                    </w:rPr>
                  </w:pPr>
                  <w:r w:rsidRPr="0087042E">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A5C4CB" w14:textId="77777777" w:rsidR="00550BD4" w:rsidRPr="0087042E" w:rsidRDefault="00550BD4" w:rsidP="00A33BF5">
                  <w:pPr>
                    <w:pStyle w:val="rowtabella0"/>
                    <w:jc w:val="center"/>
                    <w:rPr>
                      <w:color w:val="002060"/>
                    </w:rPr>
                  </w:pPr>
                  <w:r w:rsidRPr="0087042E">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7B7F5C" w14:textId="77777777" w:rsidR="00550BD4" w:rsidRPr="0087042E" w:rsidRDefault="00550BD4" w:rsidP="00A33BF5">
                  <w:pPr>
                    <w:pStyle w:val="rowtabella0"/>
                    <w:jc w:val="center"/>
                    <w:rPr>
                      <w:color w:val="002060"/>
                    </w:rPr>
                  </w:pPr>
                  <w:r w:rsidRPr="0087042E">
                    <w:rPr>
                      <w:color w:val="002060"/>
                    </w:rPr>
                    <w:t> </w:t>
                  </w:r>
                </w:p>
              </w:tc>
            </w:tr>
            <w:tr w:rsidR="00550BD4" w:rsidRPr="0087042E" w14:paraId="55D793C9"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A29B3A" w14:textId="77777777" w:rsidR="00550BD4" w:rsidRPr="0087042E" w:rsidRDefault="00550BD4" w:rsidP="00A33BF5">
                  <w:pPr>
                    <w:pStyle w:val="rowtabella0"/>
                    <w:rPr>
                      <w:color w:val="002060"/>
                    </w:rPr>
                  </w:pPr>
                  <w:r w:rsidRPr="0087042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29EB25" w14:textId="77777777" w:rsidR="00550BD4" w:rsidRPr="0087042E" w:rsidRDefault="00550BD4" w:rsidP="00A33BF5">
                  <w:pPr>
                    <w:pStyle w:val="rowtabella0"/>
                    <w:rPr>
                      <w:color w:val="002060"/>
                    </w:rPr>
                  </w:pPr>
                  <w:r w:rsidRPr="0087042E">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2EB392" w14:textId="77777777" w:rsidR="00550BD4" w:rsidRPr="0087042E" w:rsidRDefault="00550BD4" w:rsidP="00A33BF5">
                  <w:pPr>
                    <w:pStyle w:val="rowtabella0"/>
                    <w:jc w:val="center"/>
                    <w:rPr>
                      <w:color w:val="002060"/>
                    </w:rPr>
                  </w:pPr>
                  <w:r w:rsidRPr="0087042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ABCCAB" w14:textId="77777777" w:rsidR="00550BD4" w:rsidRPr="0087042E" w:rsidRDefault="00550BD4" w:rsidP="00A33BF5">
                  <w:pPr>
                    <w:pStyle w:val="rowtabella0"/>
                    <w:jc w:val="center"/>
                    <w:rPr>
                      <w:color w:val="002060"/>
                    </w:rPr>
                  </w:pPr>
                  <w:r w:rsidRPr="0087042E">
                    <w:rPr>
                      <w:color w:val="002060"/>
                    </w:rPr>
                    <w:t> </w:t>
                  </w:r>
                </w:p>
              </w:tc>
            </w:tr>
            <w:tr w:rsidR="00550BD4" w:rsidRPr="0087042E" w14:paraId="57B0DD75"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4D73CA" w14:textId="77777777" w:rsidR="00550BD4" w:rsidRPr="0087042E" w:rsidRDefault="00550BD4" w:rsidP="00A33BF5">
                  <w:pPr>
                    <w:pStyle w:val="rowtabella0"/>
                    <w:rPr>
                      <w:color w:val="002060"/>
                    </w:rPr>
                  </w:pPr>
                  <w:r w:rsidRPr="0087042E">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5FEA32" w14:textId="77777777" w:rsidR="00550BD4" w:rsidRPr="0087042E" w:rsidRDefault="00550BD4" w:rsidP="00A33BF5">
                  <w:pPr>
                    <w:pStyle w:val="rowtabella0"/>
                    <w:rPr>
                      <w:color w:val="002060"/>
                    </w:rPr>
                  </w:pPr>
                  <w:r w:rsidRPr="0087042E">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A84387" w14:textId="77777777" w:rsidR="00550BD4" w:rsidRPr="0087042E" w:rsidRDefault="00550BD4" w:rsidP="00A33BF5">
                  <w:pPr>
                    <w:pStyle w:val="rowtabella0"/>
                    <w:jc w:val="center"/>
                    <w:rPr>
                      <w:color w:val="002060"/>
                    </w:rPr>
                  </w:pPr>
                  <w:r w:rsidRPr="0087042E">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3350D4" w14:textId="77777777" w:rsidR="00550BD4" w:rsidRPr="0087042E" w:rsidRDefault="00550BD4" w:rsidP="00A33BF5">
                  <w:pPr>
                    <w:pStyle w:val="rowtabella0"/>
                    <w:jc w:val="center"/>
                    <w:rPr>
                      <w:color w:val="002060"/>
                    </w:rPr>
                  </w:pPr>
                  <w:r w:rsidRPr="0087042E">
                    <w:rPr>
                      <w:color w:val="002060"/>
                    </w:rPr>
                    <w:t> </w:t>
                  </w:r>
                </w:p>
              </w:tc>
            </w:tr>
            <w:tr w:rsidR="00550BD4" w:rsidRPr="0087042E" w14:paraId="2F4810ED"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2CC8DE" w14:textId="77777777" w:rsidR="00550BD4" w:rsidRPr="0087042E" w:rsidRDefault="00550BD4" w:rsidP="00A33BF5">
                  <w:pPr>
                    <w:pStyle w:val="rowtabella0"/>
                    <w:rPr>
                      <w:color w:val="002060"/>
                    </w:rPr>
                  </w:pPr>
                  <w:r w:rsidRPr="0087042E">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22ADB0" w14:textId="77777777" w:rsidR="00550BD4" w:rsidRPr="0087042E" w:rsidRDefault="00550BD4" w:rsidP="00A33BF5">
                  <w:pPr>
                    <w:pStyle w:val="rowtabella0"/>
                    <w:rPr>
                      <w:color w:val="002060"/>
                    </w:rPr>
                  </w:pPr>
                  <w:r w:rsidRPr="0087042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6E05E3" w14:textId="77777777" w:rsidR="00550BD4" w:rsidRPr="0087042E" w:rsidRDefault="00550BD4" w:rsidP="00A33BF5">
                  <w:pPr>
                    <w:pStyle w:val="rowtabella0"/>
                    <w:jc w:val="center"/>
                    <w:rPr>
                      <w:color w:val="002060"/>
                    </w:rPr>
                  </w:pPr>
                  <w:r w:rsidRPr="0087042E">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E4C436" w14:textId="77777777" w:rsidR="00550BD4" w:rsidRPr="0087042E" w:rsidRDefault="00550BD4" w:rsidP="00A33BF5">
                  <w:pPr>
                    <w:pStyle w:val="rowtabella0"/>
                    <w:jc w:val="center"/>
                    <w:rPr>
                      <w:color w:val="002060"/>
                    </w:rPr>
                  </w:pPr>
                  <w:r w:rsidRPr="0087042E">
                    <w:rPr>
                      <w:color w:val="002060"/>
                    </w:rPr>
                    <w:t> </w:t>
                  </w:r>
                </w:p>
              </w:tc>
            </w:tr>
            <w:tr w:rsidR="00550BD4" w:rsidRPr="0087042E" w14:paraId="3A043BCB"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BE2E9C" w14:textId="77777777" w:rsidR="00550BD4" w:rsidRPr="0087042E" w:rsidRDefault="00550BD4" w:rsidP="00A33BF5">
                  <w:pPr>
                    <w:pStyle w:val="rowtabella0"/>
                    <w:rPr>
                      <w:color w:val="002060"/>
                    </w:rPr>
                  </w:pPr>
                  <w:r w:rsidRPr="0087042E">
                    <w:rPr>
                      <w:color w:val="002060"/>
                    </w:rPr>
                    <w:t>(1) SAN GINESIO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F00B1" w14:textId="77777777" w:rsidR="00550BD4" w:rsidRPr="0087042E" w:rsidRDefault="00550BD4" w:rsidP="00A33BF5">
                  <w:pPr>
                    <w:pStyle w:val="rowtabella0"/>
                    <w:rPr>
                      <w:color w:val="002060"/>
                    </w:rPr>
                  </w:pPr>
                  <w:r w:rsidRPr="0087042E">
                    <w:rPr>
                      <w:color w:val="002060"/>
                    </w:rPr>
                    <w:t>- VAL TENNA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A8766" w14:textId="77777777" w:rsidR="00550BD4" w:rsidRPr="0087042E" w:rsidRDefault="00550BD4" w:rsidP="00A33BF5">
                  <w:pPr>
                    <w:pStyle w:val="rowtabella0"/>
                    <w:jc w:val="center"/>
                    <w:rPr>
                      <w:color w:val="002060"/>
                    </w:rPr>
                  </w:pPr>
                  <w:r w:rsidRPr="0087042E">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95310" w14:textId="77777777" w:rsidR="00550BD4" w:rsidRPr="0087042E" w:rsidRDefault="00550BD4" w:rsidP="00A33BF5">
                  <w:pPr>
                    <w:pStyle w:val="rowtabella0"/>
                    <w:jc w:val="center"/>
                    <w:rPr>
                      <w:color w:val="002060"/>
                    </w:rPr>
                  </w:pPr>
                  <w:r w:rsidRPr="0087042E">
                    <w:rPr>
                      <w:color w:val="002060"/>
                    </w:rPr>
                    <w:t> </w:t>
                  </w:r>
                </w:p>
              </w:tc>
            </w:tr>
            <w:tr w:rsidR="00550BD4" w:rsidRPr="0087042E" w14:paraId="1756D78A"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4F76B050" w14:textId="77777777" w:rsidR="00550BD4" w:rsidRPr="0087042E" w:rsidRDefault="00550BD4" w:rsidP="00A33BF5">
                  <w:pPr>
                    <w:pStyle w:val="rowtabella0"/>
                    <w:rPr>
                      <w:color w:val="002060"/>
                    </w:rPr>
                  </w:pPr>
                  <w:r w:rsidRPr="0087042E">
                    <w:rPr>
                      <w:color w:val="002060"/>
                    </w:rPr>
                    <w:t>(1) - disputata il 28/01/2023</w:t>
                  </w:r>
                </w:p>
              </w:tc>
            </w:tr>
          </w:tbl>
          <w:p w14:paraId="799780E0" w14:textId="77777777" w:rsidR="00550BD4" w:rsidRPr="0087042E" w:rsidRDefault="00550BD4" w:rsidP="00A33BF5">
            <w:pPr>
              <w:rPr>
                <w:color w:val="002060"/>
              </w:rPr>
            </w:pPr>
          </w:p>
        </w:tc>
      </w:tr>
    </w:tbl>
    <w:p w14:paraId="36D62334" w14:textId="77777777" w:rsidR="00550BD4" w:rsidRPr="0087042E" w:rsidRDefault="00550BD4" w:rsidP="00550BD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0BD4" w:rsidRPr="0087042E" w14:paraId="24CF0499"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41BA2BFB"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14613" w14:textId="77777777" w:rsidR="00550BD4" w:rsidRPr="0087042E" w:rsidRDefault="00550BD4" w:rsidP="00A33BF5">
                  <w:pPr>
                    <w:pStyle w:val="headertabella0"/>
                    <w:rPr>
                      <w:color w:val="002060"/>
                    </w:rPr>
                  </w:pPr>
                  <w:r w:rsidRPr="0087042E">
                    <w:rPr>
                      <w:color w:val="002060"/>
                    </w:rPr>
                    <w:t>GIRONE E - 1 Giornata - R</w:t>
                  </w:r>
                </w:p>
              </w:tc>
            </w:tr>
            <w:tr w:rsidR="00550BD4" w:rsidRPr="0087042E" w14:paraId="51C700DE"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6174C" w14:textId="77777777" w:rsidR="00550BD4" w:rsidRPr="0087042E" w:rsidRDefault="00550BD4" w:rsidP="00A33BF5">
                  <w:pPr>
                    <w:pStyle w:val="rowtabella0"/>
                    <w:rPr>
                      <w:color w:val="002060"/>
                    </w:rPr>
                  </w:pPr>
                  <w:r w:rsidRPr="0087042E">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893A8" w14:textId="77777777" w:rsidR="00550BD4" w:rsidRPr="0087042E" w:rsidRDefault="00550BD4" w:rsidP="00A33BF5">
                  <w:pPr>
                    <w:pStyle w:val="rowtabella0"/>
                    <w:rPr>
                      <w:color w:val="002060"/>
                    </w:rPr>
                  </w:pPr>
                  <w:r w:rsidRPr="0087042E">
                    <w:rPr>
                      <w:color w:val="002060"/>
                    </w:rPr>
                    <w:t>- FROG S CLUB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54DBA" w14:textId="77777777" w:rsidR="00550BD4" w:rsidRPr="0087042E" w:rsidRDefault="00550BD4" w:rsidP="00A33BF5">
                  <w:pPr>
                    <w:pStyle w:val="rowtabella0"/>
                    <w:jc w:val="center"/>
                    <w:rPr>
                      <w:color w:val="002060"/>
                    </w:rPr>
                  </w:pPr>
                  <w:r w:rsidRPr="0087042E">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3AD2A" w14:textId="77777777" w:rsidR="00550BD4" w:rsidRPr="0087042E" w:rsidRDefault="00550BD4" w:rsidP="00A33BF5">
                  <w:pPr>
                    <w:pStyle w:val="rowtabella0"/>
                    <w:jc w:val="center"/>
                    <w:rPr>
                      <w:color w:val="002060"/>
                    </w:rPr>
                  </w:pPr>
                  <w:r w:rsidRPr="0087042E">
                    <w:rPr>
                      <w:color w:val="002060"/>
                    </w:rPr>
                    <w:t> </w:t>
                  </w:r>
                </w:p>
              </w:tc>
            </w:tr>
            <w:tr w:rsidR="00550BD4" w:rsidRPr="0087042E" w14:paraId="39F819A2"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7931F8" w14:textId="77777777" w:rsidR="00550BD4" w:rsidRPr="0087042E" w:rsidRDefault="00550BD4" w:rsidP="00A33BF5">
                  <w:pPr>
                    <w:pStyle w:val="rowtabella0"/>
                    <w:rPr>
                      <w:color w:val="002060"/>
                    </w:rPr>
                  </w:pPr>
                  <w:r w:rsidRPr="0087042E">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7ED174" w14:textId="77777777" w:rsidR="00550BD4" w:rsidRPr="0087042E" w:rsidRDefault="00550BD4" w:rsidP="00A33BF5">
                  <w:pPr>
                    <w:pStyle w:val="rowtabella0"/>
                    <w:rPr>
                      <w:color w:val="002060"/>
                    </w:rPr>
                  </w:pPr>
                  <w:r w:rsidRPr="0087042E">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365196" w14:textId="77777777" w:rsidR="00550BD4" w:rsidRPr="0087042E" w:rsidRDefault="00550BD4" w:rsidP="00A33BF5">
                  <w:pPr>
                    <w:pStyle w:val="rowtabella0"/>
                    <w:jc w:val="center"/>
                    <w:rPr>
                      <w:color w:val="002060"/>
                    </w:rPr>
                  </w:pPr>
                  <w:r w:rsidRPr="0087042E">
                    <w:rPr>
                      <w:color w:val="002060"/>
                    </w:rPr>
                    <w:t>15 - 1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E4F0D7" w14:textId="77777777" w:rsidR="00550BD4" w:rsidRPr="0087042E" w:rsidRDefault="00550BD4" w:rsidP="00A33BF5">
                  <w:pPr>
                    <w:pStyle w:val="rowtabella0"/>
                    <w:jc w:val="center"/>
                    <w:rPr>
                      <w:color w:val="002060"/>
                    </w:rPr>
                  </w:pPr>
                  <w:r w:rsidRPr="0087042E">
                    <w:rPr>
                      <w:color w:val="002060"/>
                    </w:rPr>
                    <w:t> </w:t>
                  </w:r>
                </w:p>
              </w:tc>
            </w:tr>
            <w:tr w:rsidR="00550BD4" w:rsidRPr="0087042E" w14:paraId="64788844"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FC3829" w14:textId="77777777" w:rsidR="00550BD4" w:rsidRPr="0087042E" w:rsidRDefault="00550BD4" w:rsidP="00A33BF5">
                  <w:pPr>
                    <w:pStyle w:val="rowtabella0"/>
                    <w:rPr>
                      <w:color w:val="002060"/>
                    </w:rPr>
                  </w:pPr>
                  <w:r w:rsidRPr="0087042E">
                    <w:rPr>
                      <w:color w:val="002060"/>
                    </w:rPr>
                    <w:t>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0374B4" w14:textId="77777777" w:rsidR="00550BD4" w:rsidRPr="0087042E" w:rsidRDefault="00550BD4" w:rsidP="00A33BF5">
                  <w:pPr>
                    <w:pStyle w:val="rowtabella0"/>
                    <w:rPr>
                      <w:color w:val="002060"/>
                    </w:rPr>
                  </w:pPr>
                  <w:r w:rsidRPr="0087042E">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A10851" w14:textId="77777777" w:rsidR="00550BD4" w:rsidRPr="0087042E" w:rsidRDefault="00550BD4" w:rsidP="00A33BF5">
                  <w:pPr>
                    <w:pStyle w:val="rowtabella0"/>
                    <w:jc w:val="center"/>
                    <w:rPr>
                      <w:color w:val="002060"/>
                    </w:rPr>
                  </w:pPr>
                  <w:r w:rsidRPr="0087042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C8C69E" w14:textId="77777777" w:rsidR="00550BD4" w:rsidRPr="0087042E" w:rsidRDefault="00550BD4" w:rsidP="00A33BF5">
                  <w:pPr>
                    <w:pStyle w:val="rowtabella0"/>
                    <w:jc w:val="center"/>
                    <w:rPr>
                      <w:color w:val="002060"/>
                    </w:rPr>
                  </w:pPr>
                  <w:r w:rsidRPr="0087042E">
                    <w:rPr>
                      <w:color w:val="002060"/>
                    </w:rPr>
                    <w:t> </w:t>
                  </w:r>
                </w:p>
              </w:tc>
            </w:tr>
            <w:tr w:rsidR="00550BD4" w:rsidRPr="0087042E" w14:paraId="472C169B"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1095FB" w14:textId="77777777" w:rsidR="00550BD4" w:rsidRPr="0087042E" w:rsidRDefault="00550BD4" w:rsidP="00A33BF5">
                  <w:pPr>
                    <w:pStyle w:val="rowtabella0"/>
                    <w:rPr>
                      <w:color w:val="002060"/>
                    </w:rPr>
                  </w:pPr>
                  <w:r w:rsidRPr="0087042E">
                    <w:rPr>
                      <w:color w:val="002060"/>
                    </w:rPr>
                    <w:t>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56B2FF" w14:textId="77777777" w:rsidR="00550BD4" w:rsidRPr="0087042E" w:rsidRDefault="00550BD4" w:rsidP="00A33BF5">
                  <w:pPr>
                    <w:pStyle w:val="rowtabella0"/>
                    <w:rPr>
                      <w:color w:val="002060"/>
                    </w:rPr>
                  </w:pPr>
                  <w:r w:rsidRPr="0087042E">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1DC15F" w14:textId="77777777" w:rsidR="00550BD4" w:rsidRPr="0087042E" w:rsidRDefault="00550BD4" w:rsidP="00A33BF5">
                  <w:pPr>
                    <w:pStyle w:val="rowtabella0"/>
                    <w:jc w:val="center"/>
                    <w:rPr>
                      <w:color w:val="002060"/>
                    </w:rPr>
                  </w:pPr>
                  <w:r w:rsidRPr="0087042E">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902018" w14:textId="77777777" w:rsidR="00550BD4" w:rsidRPr="0087042E" w:rsidRDefault="00550BD4" w:rsidP="00A33BF5">
                  <w:pPr>
                    <w:pStyle w:val="rowtabella0"/>
                    <w:jc w:val="center"/>
                    <w:rPr>
                      <w:color w:val="002060"/>
                    </w:rPr>
                  </w:pPr>
                  <w:r w:rsidRPr="0087042E">
                    <w:rPr>
                      <w:color w:val="002060"/>
                    </w:rPr>
                    <w:t> </w:t>
                  </w:r>
                </w:p>
              </w:tc>
            </w:tr>
            <w:tr w:rsidR="00550BD4" w:rsidRPr="0087042E" w14:paraId="52478086"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6C02A4" w14:textId="77777777" w:rsidR="00550BD4" w:rsidRPr="0087042E" w:rsidRDefault="00550BD4" w:rsidP="00A33BF5">
                  <w:pPr>
                    <w:pStyle w:val="rowtabella0"/>
                    <w:rPr>
                      <w:color w:val="002060"/>
                    </w:rPr>
                  </w:pPr>
                  <w:r w:rsidRPr="0087042E">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AE0840" w14:textId="77777777" w:rsidR="00550BD4" w:rsidRPr="0087042E" w:rsidRDefault="00550BD4" w:rsidP="00A33BF5">
                  <w:pPr>
                    <w:pStyle w:val="rowtabella0"/>
                    <w:rPr>
                      <w:color w:val="002060"/>
                    </w:rPr>
                  </w:pPr>
                  <w:r w:rsidRPr="0087042E">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7F3B58" w14:textId="77777777" w:rsidR="00550BD4" w:rsidRPr="0087042E" w:rsidRDefault="00550BD4" w:rsidP="00A33BF5">
                  <w:pPr>
                    <w:pStyle w:val="rowtabella0"/>
                    <w:jc w:val="center"/>
                    <w:rPr>
                      <w:color w:val="002060"/>
                    </w:rPr>
                  </w:pPr>
                  <w:r w:rsidRPr="0087042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1477DF" w14:textId="77777777" w:rsidR="00550BD4" w:rsidRPr="0087042E" w:rsidRDefault="00550BD4" w:rsidP="00A33BF5">
                  <w:pPr>
                    <w:pStyle w:val="rowtabella0"/>
                    <w:jc w:val="center"/>
                    <w:rPr>
                      <w:color w:val="002060"/>
                    </w:rPr>
                  </w:pPr>
                  <w:r w:rsidRPr="0087042E">
                    <w:rPr>
                      <w:color w:val="002060"/>
                    </w:rPr>
                    <w:t> </w:t>
                  </w:r>
                </w:p>
              </w:tc>
            </w:tr>
            <w:tr w:rsidR="00550BD4" w:rsidRPr="0087042E" w14:paraId="5735C3FB"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1A7EB5" w14:textId="77777777" w:rsidR="00550BD4" w:rsidRPr="0087042E" w:rsidRDefault="00550BD4" w:rsidP="00A33BF5">
                  <w:pPr>
                    <w:pStyle w:val="rowtabella0"/>
                    <w:rPr>
                      <w:color w:val="002060"/>
                    </w:rPr>
                  </w:pPr>
                  <w:r w:rsidRPr="0087042E">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B9A0E" w14:textId="77777777" w:rsidR="00550BD4" w:rsidRPr="0087042E" w:rsidRDefault="00550BD4" w:rsidP="00A33BF5">
                  <w:pPr>
                    <w:pStyle w:val="rowtabella0"/>
                    <w:rPr>
                      <w:color w:val="002060"/>
                    </w:rPr>
                  </w:pPr>
                  <w:r w:rsidRPr="0087042E">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1DCB0" w14:textId="77777777" w:rsidR="00550BD4" w:rsidRPr="0087042E" w:rsidRDefault="00550BD4" w:rsidP="00A33BF5">
                  <w:pPr>
                    <w:pStyle w:val="rowtabella0"/>
                    <w:jc w:val="center"/>
                    <w:rPr>
                      <w:color w:val="002060"/>
                    </w:rPr>
                  </w:pPr>
                  <w:r w:rsidRPr="0087042E">
                    <w:rPr>
                      <w:color w:val="002060"/>
                    </w:rPr>
                    <w:t>10 - 2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BF7FF" w14:textId="77777777" w:rsidR="00550BD4" w:rsidRPr="0087042E" w:rsidRDefault="00550BD4" w:rsidP="00A33BF5">
                  <w:pPr>
                    <w:pStyle w:val="rowtabella0"/>
                    <w:jc w:val="center"/>
                    <w:rPr>
                      <w:color w:val="002060"/>
                    </w:rPr>
                  </w:pPr>
                  <w:r w:rsidRPr="0087042E">
                    <w:rPr>
                      <w:color w:val="002060"/>
                    </w:rPr>
                    <w:t> </w:t>
                  </w:r>
                </w:p>
              </w:tc>
            </w:tr>
          </w:tbl>
          <w:p w14:paraId="44AC65ED" w14:textId="77777777" w:rsidR="00550BD4" w:rsidRPr="0087042E" w:rsidRDefault="00550BD4" w:rsidP="00A33BF5">
            <w:pPr>
              <w:rPr>
                <w:color w:val="002060"/>
              </w:rPr>
            </w:pPr>
          </w:p>
        </w:tc>
      </w:tr>
    </w:tbl>
    <w:p w14:paraId="34F030B5" w14:textId="77777777" w:rsidR="00550BD4" w:rsidRPr="0087042E" w:rsidRDefault="00550BD4" w:rsidP="00550BD4">
      <w:pPr>
        <w:pStyle w:val="breakline"/>
        <w:rPr>
          <w:rFonts w:eastAsiaTheme="minorEastAsia"/>
          <w:color w:val="002060"/>
        </w:rPr>
      </w:pPr>
    </w:p>
    <w:p w14:paraId="7D896265" w14:textId="77777777" w:rsidR="00550BD4" w:rsidRPr="0087042E" w:rsidRDefault="00550BD4" w:rsidP="00550BD4">
      <w:pPr>
        <w:pStyle w:val="breakline"/>
        <w:rPr>
          <w:color w:val="002060"/>
        </w:rPr>
      </w:pPr>
    </w:p>
    <w:p w14:paraId="1A90CA4F" w14:textId="77777777" w:rsidR="00550BD4" w:rsidRPr="0087042E" w:rsidRDefault="00550BD4" w:rsidP="00550BD4">
      <w:pPr>
        <w:pStyle w:val="titoloprinc0"/>
        <w:rPr>
          <w:color w:val="002060"/>
        </w:rPr>
      </w:pPr>
      <w:r w:rsidRPr="0087042E">
        <w:rPr>
          <w:color w:val="002060"/>
        </w:rPr>
        <w:t>GIUDICE SPORTIVO</w:t>
      </w:r>
    </w:p>
    <w:p w14:paraId="3FADF7DD" w14:textId="77777777" w:rsidR="00550BD4" w:rsidRPr="0087042E" w:rsidRDefault="00550BD4" w:rsidP="00550BD4">
      <w:pPr>
        <w:pStyle w:val="diffida"/>
        <w:rPr>
          <w:color w:val="002060"/>
        </w:rPr>
      </w:pPr>
      <w:r w:rsidRPr="0087042E">
        <w:rPr>
          <w:color w:val="002060"/>
        </w:rPr>
        <w:t>Il Giudice Sportivo Avv. Agnese Lazzaretti, con l'assistenza del segretario Angelo Castellana, nella seduta del 01/02/2023, ha adottato le decisioni che di seguito integralmente si riportano:</w:t>
      </w:r>
    </w:p>
    <w:p w14:paraId="100AB7D9" w14:textId="77777777" w:rsidR="00550BD4" w:rsidRPr="0087042E" w:rsidRDefault="00550BD4" w:rsidP="00550BD4">
      <w:pPr>
        <w:pStyle w:val="titolo10"/>
        <w:rPr>
          <w:color w:val="002060"/>
        </w:rPr>
      </w:pPr>
      <w:r w:rsidRPr="0087042E">
        <w:rPr>
          <w:color w:val="002060"/>
        </w:rPr>
        <w:t xml:space="preserve">GARE DEL 27/ 1/2023 </w:t>
      </w:r>
    </w:p>
    <w:p w14:paraId="063BBC27" w14:textId="77777777" w:rsidR="00550BD4" w:rsidRPr="0087042E" w:rsidRDefault="00550BD4" w:rsidP="00550BD4">
      <w:pPr>
        <w:pStyle w:val="titolo7a"/>
        <w:rPr>
          <w:color w:val="002060"/>
        </w:rPr>
      </w:pPr>
      <w:r w:rsidRPr="0087042E">
        <w:rPr>
          <w:color w:val="002060"/>
        </w:rPr>
        <w:t xml:space="preserve">PROVVEDIMENTI DISCIPLINARI </w:t>
      </w:r>
    </w:p>
    <w:p w14:paraId="3CADE01C"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757B77FF" w14:textId="77777777" w:rsidR="00550BD4" w:rsidRPr="0087042E" w:rsidRDefault="00550BD4" w:rsidP="00550BD4">
      <w:pPr>
        <w:pStyle w:val="titolo30"/>
        <w:rPr>
          <w:color w:val="002060"/>
        </w:rPr>
      </w:pPr>
      <w:r w:rsidRPr="0087042E">
        <w:rPr>
          <w:color w:val="002060"/>
        </w:rPr>
        <w:t xml:space="preserve">DIRIGENTI </w:t>
      </w:r>
    </w:p>
    <w:p w14:paraId="1CB76C12" w14:textId="77777777" w:rsidR="00550BD4" w:rsidRPr="0087042E" w:rsidRDefault="00550BD4" w:rsidP="00550BD4">
      <w:pPr>
        <w:pStyle w:val="titolo20"/>
        <w:rPr>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0A7D902A" w14:textId="77777777" w:rsidTr="00A33BF5">
        <w:tc>
          <w:tcPr>
            <w:tcW w:w="2200" w:type="dxa"/>
            <w:tcMar>
              <w:top w:w="20" w:type="dxa"/>
              <w:left w:w="20" w:type="dxa"/>
              <w:bottom w:w="20" w:type="dxa"/>
              <w:right w:w="20" w:type="dxa"/>
            </w:tcMar>
            <w:vAlign w:val="center"/>
            <w:hideMark/>
          </w:tcPr>
          <w:p w14:paraId="43B9C0E3" w14:textId="77777777" w:rsidR="00550BD4" w:rsidRPr="0087042E" w:rsidRDefault="00550BD4" w:rsidP="00A33BF5">
            <w:pPr>
              <w:pStyle w:val="movimento"/>
              <w:rPr>
                <w:color w:val="002060"/>
              </w:rPr>
            </w:pPr>
            <w:r w:rsidRPr="0087042E">
              <w:rPr>
                <w:color w:val="002060"/>
              </w:rPr>
              <w:t>ANGELOZZI FRANCESCO</w:t>
            </w:r>
          </w:p>
        </w:tc>
        <w:tc>
          <w:tcPr>
            <w:tcW w:w="2200" w:type="dxa"/>
            <w:tcMar>
              <w:top w:w="20" w:type="dxa"/>
              <w:left w:w="20" w:type="dxa"/>
              <w:bottom w:w="20" w:type="dxa"/>
              <w:right w:w="20" w:type="dxa"/>
            </w:tcMar>
            <w:vAlign w:val="center"/>
            <w:hideMark/>
          </w:tcPr>
          <w:p w14:paraId="48298FD8" w14:textId="77777777" w:rsidR="00550BD4" w:rsidRPr="0087042E" w:rsidRDefault="00550BD4" w:rsidP="00A33BF5">
            <w:pPr>
              <w:pStyle w:val="movimento2"/>
              <w:rPr>
                <w:color w:val="002060"/>
              </w:rPr>
            </w:pPr>
            <w:r w:rsidRPr="0087042E">
              <w:rPr>
                <w:color w:val="002060"/>
              </w:rPr>
              <w:t xml:space="preserve">(RIPABERARDA) </w:t>
            </w:r>
          </w:p>
        </w:tc>
        <w:tc>
          <w:tcPr>
            <w:tcW w:w="800" w:type="dxa"/>
            <w:tcMar>
              <w:top w:w="20" w:type="dxa"/>
              <w:left w:w="20" w:type="dxa"/>
              <w:bottom w:w="20" w:type="dxa"/>
              <w:right w:w="20" w:type="dxa"/>
            </w:tcMar>
            <w:vAlign w:val="center"/>
            <w:hideMark/>
          </w:tcPr>
          <w:p w14:paraId="7D8020F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77D993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86BCBFD" w14:textId="77777777" w:rsidR="00550BD4" w:rsidRPr="0087042E" w:rsidRDefault="00550BD4" w:rsidP="00A33BF5">
            <w:pPr>
              <w:pStyle w:val="movimento2"/>
              <w:rPr>
                <w:color w:val="002060"/>
              </w:rPr>
            </w:pPr>
            <w:r w:rsidRPr="0087042E">
              <w:rPr>
                <w:color w:val="002060"/>
              </w:rPr>
              <w:t> </w:t>
            </w:r>
          </w:p>
        </w:tc>
      </w:tr>
    </w:tbl>
    <w:p w14:paraId="0E105A47" w14:textId="77777777" w:rsidR="00550BD4" w:rsidRPr="0087042E" w:rsidRDefault="00550BD4" w:rsidP="00550BD4">
      <w:pPr>
        <w:pStyle w:val="titolo30"/>
        <w:rPr>
          <w:rFonts w:eastAsiaTheme="minorEastAsia"/>
          <w:color w:val="002060"/>
        </w:rPr>
      </w:pPr>
      <w:r w:rsidRPr="0087042E">
        <w:rPr>
          <w:color w:val="002060"/>
        </w:rPr>
        <w:t xml:space="preserve">ALLENATORI </w:t>
      </w:r>
    </w:p>
    <w:p w14:paraId="2464000E" w14:textId="77777777" w:rsidR="00550BD4" w:rsidRPr="0087042E" w:rsidRDefault="00550BD4" w:rsidP="00550BD4">
      <w:pPr>
        <w:pStyle w:val="titolo20"/>
        <w:rPr>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B00ACFD" w14:textId="77777777" w:rsidTr="00A33BF5">
        <w:tc>
          <w:tcPr>
            <w:tcW w:w="2200" w:type="dxa"/>
            <w:tcMar>
              <w:top w:w="20" w:type="dxa"/>
              <w:left w:w="20" w:type="dxa"/>
              <w:bottom w:w="20" w:type="dxa"/>
              <w:right w:w="20" w:type="dxa"/>
            </w:tcMar>
            <w:vAlign w:val="center"/>
            <w:hideMark/>
          </w:tcPr>
          <w:p w14:paraId="2B62DDA6" w14:textId="77777777" w:rsidR="00550BD4" w:rsidRPr="0087042E" w:rsidRDefault="00550BD4" w:rsidP="00A33BF5">
            <w:pPr>
              <w:pStyle w:val="movimento"/>
              <w:rPr>
                <w:color w:val="002060"/>
              </w:rPr>
            </w:pPr>
            <w:r w:rsidRPr="0087042E">
              <w:rPr>
                <w:color w:val="002060"/>
              </w:rPr>
              <w:t>MALAVITA SALVATORE</w:t>
            </w:r>
          </w:p>
        </w:tc>
        <w:tc>
          <w:tcPr>
            <w:tcW w:w="2200" w:type="dxa"/>
            <w:tcMar>
              <w:top w:w="20" w:type="dxa"/>
              <w:left w:w="20" w:type="dxa"/>
              <w:bottom w:w="20" w:type="dxa"/>
              <w:right w:w="20" w:type="dxa"/>
            </w:tcMar>
            <w:vAlign w:val="center"/>
            <w:hideMark/>
          </w:tcPr>
          <w:p w14:paraId="0ADDE480" w14:textId="77777777" w:rsidR="00550BD4" w:rsidRPr="0087042E" w:rsidRDefault="00550BD4" w:rsidP="00A33BF5">
            <w:pPr>
              <w:pStyle w:val="movimento2"/>
              <w:rPr>
                <w:color w:val="002060"/>
              </w:rPr>
            </w:pPr>
            <w:r w:rsidRPr="0087042E">
              <w:rPr>
                <w:color w:val="002060"/>
              </w:rPr>
              <w:t xml:space="preserve">(VIRTUS TEAM SOC.COOP.) </w:t>
            </w:r>
          </w:p>
        </w:tc>
        <w:tc>
          <w:tcPr>
            <w:tcW w:w="800" w:type="dxa"/>
            <w:tcMar>
              <w:top w:w="20" w:type="dxa"/>
              <w:left w:w="20" w:type="dxa"/>
              <w:bottom w:w="20" w:type="dxa"/>
              <w:right w:w="20" w:type="dxa"/>
            </w:tcMar>
            <w:vAlign w:val="center"/>
            <w:hideMark/>
          </w:tcPr>
          <w:p w14:paraId="7D93C90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99328A5"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D8B1065" w14:textId="77777777" w:rsidR="00550BD4" w:rsidRPr="0087042E" w:rsidRDefault="00550BD4" w:rsidP="00A33BF5">
            <w:pPr>
              <w:pStyle w:val="movimento2"/>
              <w:rPr>
                <w:color w:val="002060"/>
              </w:rPr>
            </w:pPr>
            <w:r w:rsidRPr="0087042E">
              <w:rPr>
                <w:color w:val="002060"/>
              </w:rPr>
              <w:t> </w:t>
            </w:r>
          </w:p>
        </w:tc>
      </w:tr>
    </w:tbl>
    <w:p w14:paraId="53F92586" w14:textId="77777777" w:rsidR="00550BD4" w:rsidRPr="0087042E" w:rsidRDefault="00550BD4" w:rsidP="00550BD4">
      <w:pPr>
        <w:pStyle w:val="titolo30"/>
        <w:rPr>
          <w:color w:val="002060"/>
        </w:rPr>
      </w:pPr>
      <w:r w:rsidRPr="0087042E">
        <w:rPr>
          <w:color w:val="002060"/>
        </w:rPr>
        <w:t xml:space="preserve">CALCIATORI ESPULSI </w:t>
      </w:r>
    </w:p>
    <w:p w14:paraId="182167B0" w14:textId="77777777" w:rsidR="00550BD4" w:rsidRPr="0087042E" w:rsidRDefault="00550BD4" w:rsidP="00550BD4">
      <w:pPr>
        <w:pStyle w:val="titolo20"/>
        <w:rPr>
          <w:color w:val="002060"/>
        </w:rPr>
      </w:pPr>
      <w:r w:rsidRPr="0087042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8A03D12" w14:textId="77777777" w:rsidTr="00A33BF5">
        <w:tc>
          <w:tcPr>
            <w:tcW w:w="2200" w:type="dxa"/>
            <w:tcMar>
              <w:top w:w="20" w:type="dxa"/>
              <w:left w:w="20" w:type="dxa"/>
              <w:bottom w:w="20" w:type="dxa"/>
              <w:right w:w="20" w:type="dxa"/>
            </w:tcMar>
            <w:vAlign w:val="center"/>
            <w:hideMark/>
          </w:tcPr>
          <w:p w14:paraId="549394E4" w14:textId="77777777" w:rsidR="00550BD4" w:rsidRPr="0087042E" w:rsidRDefault="00550BD4" w:rsidP="00A33BF5">
            <w:pPr>
              <w:pStyle w:val="movimento"/>
              <w:rPr>
                <w:color w:val="002060"/>
              </w:rPr>
            </w:pPr>
            <w:r w:rsidRPr="0087042E">
              <w:rPr>
                <w:color w:val="002060"/>
              </w:rPr>
              <w:t>CIOTTI ALESSANDRO</w:t>
            </w:r>
          </w:p>
        </w:tc>
        <w:tc>
          <w:tcPr>
            <w:tcW w:w="2200" w:type="dxa"/>
            <w:tcMar>
              <w:top w:w="20" w:type="dxa"/>
              <w:left w:w="20" w:type="dxa"/>
              <w:bottom w:w="20" w:type="dxa"/>
              <w:right w:w="20" w:type="dxa"/>
            </w:tcMar>
            <w:vAlign w:val="center"/>
            <w:hideMark/>
          </w:tcPr>
          <w:p w14:paraId="3CC3D362" w14:textId="77777777" w:rsidR="00550BD4" w:rsidRPr="0087042E" w:rsidRDefault="00550BD4" w:rsidP="00A33BF5">
            <w:pPr>
              <w:pStyle w:val="movimento2"/>
              <w:rPr>
                <w:color w:val="002060"/>
              </w:rPr>
            </w:pPr>
            <w:r w:rsidRPr="0087042E">
              <w:rPr>
                <w:color w:val="002060"/>
              </w:rPr>
              <w:t xml:space="preserve">(BOCASTRUM UNITED) </w:t>
            </w:r>
          </w:p>
        </w:tc>
        <w:tc>
          <w:tcPr>
            <w:tcW w:w="800" w:type="dxa"/>
            <w:tcMar>
              <w:top w:w="20" w:type="dxa"/>
              <w:left w:w="20" w:type="dxa"/>
              <w:bottom w:w="20" w:type="dxa"/>
              <w:right w:w="20" w:type="dxa"/>
            </w:tcMar>
            <w:vAlign w:val="center"/>
            <w:hideMark/>
          </w:tcPr>
          <w:p w14:paraId="3F91274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E9D8080" w14:textId="77777777" w:rsidR="00550BD4" w:rsidRPr="0087042E" w:rsidRDefault="00550BD4" w:rsidP="00A33BF5">
            <w:pPr>
              <w:pStyle w:val="movimento"/>
              <w:rPr>
                <w:color w:val="002060"/>
              </w:rPr>
            </w:pPr>
            <w:r w:rsidRPr="0087042E">
              <w:rPr>
                <w:color w:val="002060"/>
              </w:rPr>
              <w:t>NOTO ANDREA</w:t>
            </w:r>
          </w:p>
        </w:tc>
        <w:tc>
          <w:tcPr>
            <w:tcW w:w="2200" w:type="dxa"/>
            <w:tcMar>
              <w:top w:w="20" w:type="dxa"/>
              <w:left w:w="20" w:type="dxa"/>
              <w:bottom w:w="20" w:type="dxa"/>
              <w:right w:w="20" w:type="dxa"/>
            </w:tcMar>
            <w:vAlign w:val="center"/>
            <w:hideMark/>
          </w:tcPr>
          <w:p w14:paraId="3B578BF0" w14:textId="77777777" w:rsidR="00550BD4" w:rsidRPr="0087042E" w:rsidRDefault="00550BD4" w:rsidP="00A33BF5">
            <w:pPr>
              <w:pStyle w:val="movimento2"/>
              <w:rPr>
                <w:color w:val="002060"/>
              </w:rPr>
            </w:pPr>
            <w:r w:rsidRPr="0087042E">
              <w:rPr>
                <w:color w:val="002060"/>
              </w:rPr>
              <w:t xml:space="preserve">(FUTSAL L.C.) </w:t>
            </w:r>
          </w:p>
        </w:tc>
      </w:tr>
      <w:tr w:rsidR="00550BD4" w:rsidRPr="0087042E" w14:paraId="56E80BE4" w14:textId="77777777" w:rsidTr="00A33BF5">
        <w:tc>
          <w:tcPr>
            <w:tcW w:w="2200" w:type="dxa"/>
            <w:tcMar>
              <w:top w:w="20" w:type="dxa"/>
              <w:left w:w="20" w:type="dxa"/>
              <w:bottom w:w="20" w:type="dxa"/>
              <w:right w:w="20" w:type="dxa"/>
            </w:tcMar>
            <w:vAlign w:val="center"/>
            <w:hideMark/>
          </w:tcPr>
          <w:p w14:paraId="2653AEF0" w14:textId="77777777" w:rsidR="00550BD4" w:rsidRPr="0087042E" w:rsidRDefault="00550BD4" w:rsidP="00A33BF5">
            <w:pPr>
              <w:pStyle w:val="movimento"/>
              <w:rPr>
                <w:color w:val="002060"/>
              </w:rPr>
            </w:pPr>
            <w:r w:rsidRPr="0087042E">
              <w:rPr>
                <w:color w:val="002060"/>
              </w:rPr>
              <w:t>PERONI RICCARDO</w:t>
            </w:r>
          </w:p>
        </w:tc>
        <w:tc>
          <w:tcPr>
            <w:tcW w:w="2200" w:type="dxa"/>
            <w:tcMar>
              <w:top w:w="20" w:type="dxa"/>
              <w:left w:w="20" w:type="dxa"/>
              <w:bottom w:w="20" w:type="dxa"/>
              <w:right w:w="20" w:type="dxa"/>
            </w:tcMar>
            <w:vAlign w:val="center"/>
            <w:hideMark/>
          </w:tcPr>
          <w:p w14:paraId="736AE708" w14:textId="77777777" w:rsidR="00550BD4" w:rsidRPr="0087042E" w:rsidRDefault="00550BD4" w:rsidP="00A33BF5">
            <w:pPr>
              <w:pStyle w:val="movimento2"/>
              <w:rPr>
                <w:color w:val="002060"/>
              </w:rPr>
            </w:pPr>
            <w:r w:rsidRPr="0087042E">
              <w:rPr>
                <w:color w:val="002060"/>
              </w:rPr>
              <w:t xml:space="preserve">(RIPABERARDA) </w:t>
            </w:r>
          </w:p>
        </w:tc>
        <w:tc>
          <w:tcPr>
            <w:tcW w:w="800" w:type="dxa"/>
            <w:tcMar>
              <w:top w:w="20" w:type="dxa"/>
              <w:left w:w="20" w:type="dxa"/>
              <w:bottom w:w="20" w:type="dxa"/>
              <w:right w:w="20" w:type="dxa"/>
            </w:tcMar>
            <w:vAlign w:val="center"/>
            <w:hideMark/>
          </w:tcPr>
          <w:p w14:paraId="672E006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AD39D2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33FF007" w14:textId="77777777" w:rsidR="00550BD4" w:rsidRPr="0087042E" w:rsidRDefault="00550BD4" w:rsidP="00A33BF5">
            <w:pPr>
              <w:pStyle w:val="movimento2"/>
              <w:rPr>
                <w:color w:val="002060"/>
              </w:rPr>
            </w:pPr>
            <w:r w:rsidRPr="0087042E">
              <w:rPr>
                <w:color w:val="002060"/>
              </w:rPr>
              <w:t> </w:t>
            </w:r>
          </w:p>
        </w:tc>
      </w:tr>
    </w:tbl>
    <w:p w14:paraId="1F1D1162" w14:textId="77777777" w:rsidR="00550BD4" w:rsidRPr="0087042E" w:rsidRDefault="00550BD4" w:rsidP="00550BD4">
      <w:pPr>
        <w:pStyle w:val="titolo30"/>
        <w:rPr>
          <w:rFonts w:eastAsiaTheme="minorEastAsia"/>
          <w:color w:val="002060"/>
        </w:rPr>
      </w:pPr>
      <w:r w:rsidRPr="0087042E">
        <w:rPr>
          <w:color w:val="002060"/>
        </w:rPr>
        <w:lastRenderedPageBreak/>
        <w:t xml:space="preserve">CALCIATORI NON ESPULSI </w:t>
      </w:r>
    </w:p>
    <w:p w14:paraId="39309121" w14:textId="77777777" w:rsidR="00550BD4" w:rsidRPr="0087042E" w:rsidRDefault="00550BD4" w:rsidP="00550BD4">
      <w:pPr>
        <w:pStyle w:val="titolo20"/>
        <w:rPr>
          <w:color w:val="002060"/>
        </w:rPr>
      </w:pPr>
      <w:r w:rsidRPr="0087042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3F9A54A9" w14:textId="77777777" w:rsidTr="00A33BF5">
        <w:tc>
          <w:tcPr>
            <w:tcW w:w="2200" w:type="dxa"/>
            <w:tcMar>
              <w:top w:w="20" w:type="dxa"/>
              <w:left w:w="20" w:type="dxa"/>
              <w:bottom w:w="20" w:type="dxa"/>
              <w:right w:w="20" w:type="dxa"/>
            </w:tcMar>
            <w:vAlign w:val="center"/>
            <w:hideMark/>
          </w:tcPr>
          <w:p w14:paraId="173C5F21" w14:textId="77777777" w:rsidR="00550BD4" w:rsidRPr="0087042E" w:rsidRDefault="00550BD4" w:rsidP="00A33BF5">
            <w:pPr>
              <w:pStyle w:val="movimento"/>
              <w:rPr>
                <w:color w:val="002060"/>
              </w:rPr>
            </w:pPr>
            <w:r w:rsidRPr="0087042E">
              <w:rPr>
                <w:color w:val="002060"/>
              </w:rPr>
              <w:t>COSTANTINI LEONARDO</w:t>
            </w:r>
          </w:p>
        </w:tc>
        <w:tc>
          <w:tcPr>
            <w:tcW w:w="2200" w:type="dxa"/>
            <w:tcMar>
              <w:top w:w="20" w:type="dxa"/>
              <w:left w:w="20" w:type="dxa"/>
              <w:bottom w:w="20" w:type="dxa"/>
              <w:right w:w="20" w:type="dxa"/>
            </w:tcMar>
            <w:vAlign w:val="center"/>
            <w:hideMark/>
          </w:tcPr>
          <w:p w14:paraId="021A3B0D" w14:textId="77777777" w:rsidR="00550BD4" w:rsidRPr="0087042E" w:rsidRDefault="00550BD4" w:rsidP="00A33BF5">
            <w:pPr>
              <w:pStyle w:val="movimento2"/>
              <w:rPr>
                <w:color w:val="002060"/>
              </w:rPr>
            </w:pPr>
            <w:r w:rsidRPr="0087042E">
              <w:rPr>
                <w:color w:val="002060"/>
              </w:rPr>
              <w:t xml:space="preserve">(ANGELI) </w:t>
            </w:r>
          </w:p>
        </w:tc>
        <w:tc>
          <w:tcPr>
            <w:tcW w:w="800" w:type="dxa"/>
            <w:tcMar>
              <w:top w:w="20" w:type="dxa"/>
              <w:left w:w="20" w:type="dxa"/>
              <w:bottom w:w="20" w:type="dxa"/>
              <w:right w:w="20" w:type="dxa"/>
            </w:tcMar>
            <w:vAlign w:val="center"/>
            <w:hideMark/>
          </w:tcPr>
          <w:p w14:paraId="43580ED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43DC232" w14:textId="77777777" w:rsidR="00550BD4" w:rsidRPr="0087042E" w:rsidRDefault="00550BD4" w:rsidP="00A33BF5">
            <w:pPr>
              <w:pStyle w:val="movimento"/>
              <w:rPr>
                <w:color w:val="002060"/>
              </w:rPr>
            </w:pPr>
            <w:r w:rsidRPr="0087042E">
              <w:rPr>
                <w:color w:val="002060"/>
              </w:rPr>
              <w:t>ANDREOZZI GIACOMO</w:t>
            </w:r>
          </w:p>
        </w:tc>
        <w:tc>
          <w:tcPr>
            <w:tcW w:w="2200" w:type="dxa"/>
            <w:tcMar>
              <w:top w:w="20" w:type="dxa"/>
              <w:left w:w="20" w:type="dxa"/>
              <w:bottom w:w="20" w:type="dxa"/>
              <w:right w:w="20" w:type="dxa"/>
            </w:tcMar>
            <w:vAlign w:val="center"/>
            <w:hideMark/>
          </w:tcPr>
          <w:p w14:paraId="704FC736" w14:textId="77777777" w:rsidR="00550BD4" w:rsidRPr="0087042E" w:rsidRDefault="00550BD4" w:rsidP="00A33BF5">
            <w:pPr>
              <w:pStyle w:val="movimento2"/>
              <w:rPr>
                <w:color w:val="002060"/>
              </w:rPr>
            </w:pPr>
            <w:r w:rsidRPr="0087042E">
              <w:rPr>
                <w:color w:val="002060"/>
              </w:rPr>
              <w:t xml:space="preserve">(FIGHT BULLS CORRIDONIA) </w:t>
            </w:r>
          </w:p>
        </w:tc>
      </w:tr>
    </w:tbl>
    <w:p w14:paraId="1EAE9C8E" w14:textId="77777777" w:rsidR="00550BD4" w:rsidRPr="0087042E" w:rsidRDefault="00550BD4" w:rsidP="00550BD4">
      <w:pPr>
        <w:pStyle w:val="titolo20"/>
        <w:rPr>
          <w:rFonts w:eastAsiaTheme="minorEastAsia"/>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CAFEC79" w14:textId="77777777" w:rsidTr="00A33BF5">
        <w:tc>
          <w:tcPr>
            <w:tcW w:w="2200" w:type="dxa"/>
            <w:tcMar>
              <w:top w:w="20" w:type="dxa"/>
              <w:left w:w="20" w:type="dxa"/>
              <w:bottom w:w="20" w:type="dxa"/>
              <w:right w:w="20" w:type="dxa"/>
            </w:tcMar>
            <w:vAlign w:val="center"/>
            <w:hideMark/>
          </w:tcPr>
          <w:p w14:paraId="2BB8C02A" w14:textId="77777777" w:rsidR="00550BD4" w:rsidRPr="0087042E" w:rsidRDefault="00550BD4" w:rsidP="00A33BF5">
            <w:pPr>
              <w:pStyle w:val="movimento"/>
              <w:rPr>
                <w:color w:val="002060"/>
              </w:rPr>
            </w:pPr>
            <w:r w:rsidRPr="0087042E">
              <w:rPr>
                <w:color w:val="002060"/>
              </w:rPr>
              <w:t>FINI DANIELE</w:t>
            </w:r>
          </w:p>
        </w:tc>
        <w:tc>
          <w:tcPr>
            <w:tcW w:w="2200" w:type="dxa"/>
            <w:tcMar>
              <w:top w:w="20" w:type="dxa"/>
              <w:left w:w="20" w:type="dxa"/>
              <w:bottom w:w="20" w:type="dxa"/>
              <w:right w:w="20" w:type="dxa"/>
            </w:tcMar>
            <w:vAlign w:val="center"/>
            <w:hideMark/>
          </w:tcPr>
          <w:p w14:paraId="69B0D728" w14:textId="77777777" w:rsidR="00550BD4" w:rsidRPr="0087042E" w:rsidRDefault="00550BD4" w:rsidP="00A33BF5">
            <w:pPr>
              <w:pStyle w:val="movimento2"/>
              <w:rPr>
                <w:color w:val="002060"/>
              </w:rPr>
            </w:pPr>
            <w:r w:rsidRPr="0087042E">
              <w:rPr>
                <w:color w:val="002060"/>
              </w:rPr>
              <w:t xml:space="preserve">(ACQUALAGNA CALCIO C 5) </w:t>
            </w:r>
          </w:p>
        </w:tc>
        <w:tc>
          <w:tcPr>
            <w:tcW w:w="800" w:type="dxa"/>
            <w:tcMar>
              <w:top w:w="20" w:type="dxa"/>
              <w:left w:w="20" w:type="dxa"/>
              <w:bottom w:w="20" w:type="dxa"/>
              <w:right w:w="20" w:type="dxa"/>
            </w:tcMar>
            <w:vAlign w:val="center"/>
            <w:hideMark/>
          </w:tcPr>
          <w:p w14:paraId="403B19C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659F2D7" w14:textId="77777777" w:rsidR="00550BD4" w:rsidRPr="0087042E" w:rsidRDefault="00550BD4" w:rsidP="00A33BF5">
            <w:pPr>
              <w:pStyle w:val="movimento"/>
              <w:rPr>
                <w:color w:val="002060"/>
              </w:rPr>
            </w:pPr>
            <w:r w:rsidRPr="0087042E">
              <w:rPr>
                <w:color w:val="002060"/>
              </w:rPr>
              <w:t>UGOLINI MATTEO</w:t>
            </w:r>
          </w:p>
        </w:tc>
        <w:tc>
          <w:tcPr>
            <w:tcW w:w="2200" w:type="dxa"/>
            <w:tcMar>
              <w:top w:w="20" w:type="dxa"/>
              <w:left w:w="20" w:type="dxa"/>
              <w:bottom w:w="20" w:type="dxa"/>
              <w:right w:w="20" w:type="dxa"/>
            </w:tcMar>
            <w:vAlign w:val="center"/>
            <w:hideMark/>
          </w:tcPr>
          <w:p w14:paraId="33C5F760" w14:textId="77777777" w:rsidR="00550BD4" w:rsidRPr="0087042E" w:rsidRDefault="00550BD4" w:rsidP="00A33BF5">
            <w:pPr>
              <w:pStyle w:val="movimento2"/>
              <w:rPr>
                <w:color w:val="002060"/>
              </w:rPr>
            </w:pPr>
            <w:r w:rsidRPr="0087042E">
              <w:rPr>
                <w:color w:val="002060"/>
              </w:rPr>
              <w:t xml:space="preserve">(ACQUALAGNA CALCIO C 5) </w:t>
            </w:r>
          </w:p>
        </w:tc>
      </w:tr>
      <w:tr w:rsidR="00550BD4" w:rsidRPr="0087042E" w14:paraId="0A3151F4" w14:textId="77777777" w:rsidTr="00A33BF5">
        <w:tc>
          <w:tcPr>
            <w:tcW w:w="2200" w:type="dxa"/>
            <w:tcMar>
              <w:top w:w="20" w:type="dxa"/>
              <w:left w:w="20" w:type="dxa"/>
              <w:bottom w:w="20" w:type="dxa"/>
              <w:right w:w="20" w:type="dxa"/>
            </w:tcMar>
            <w:vAlign w:val="center"/>
            <w:hideMark/>
          </w:tcPr>
          <w:p w14:paraId="140FCC8E" w14:textId="77777777" w:rsidR="00550BD4" w:rsidRPr="0087042E" w:rsidRDefault="00550BD4" w:rsidP="00A33BF5">
            <w:pPr>
              <w:pStyle w:val="movimento"/>
              <w:rPr>
                <w:color w:val="002060"/>
              </w:rPr>
            </w:pPr>
            <w:r w:rsidRPr="0087042E">
              <w:rPr>
                <w:color w:val="002060"/>
              </w:rPr>
              <w:t>NICOLOSI ENEA</w:t>
            </w:r>
          </w:p>
        </w:tc>
        <w:tc>
          <w:tcPr>
            <w:tcW w:w="2200" w:type="dxa"/>
            <w:tcMar>
              <w:top w:w="20" w:type="dxa"/>
              <w:left w:w="20" w:type="dxa"/>
              <w:bottom w:w="20" w:type="dxa"/>
              <w:right w:w="20" w:type="dxa"/>
            </w:tcMar>
            <w:vAlign w:val="center"/>
            <w:hideMark/>
          </w:tcPr>
          <w:p w14:paraId="3D271AF5" w14:textId="77777777" w:rsidR="00550BD4" w:rsidRPr="0087042E" w:rsidRDefault="00550BD4" w:rsidP="00A33BF5">
            <w:pPr>
              <w:pStyle w:val="movimento2"/>
              <w:rPr>
                <w:color w:val="002060"/>
              </w:rPr>
            </w:pPr>
            <w:r w:rsidRPr="0087042E">
              <w:rPr>
                <w:color w:val="002060"/>
              </w:rPr>
              <w:t xml:space="preserve">(FUTSAL L.C.) </w:t>
            </w:r>
          </w:p>
        </w:tc>
        <w:tc>
          <w:tcPr>
            <w:tcW w:w="800" w:type="dxa"/>
            <w:tcMar>
              <w:top w:w="20" w:type="dxa"/>
              <w:left w:w="20" w:type="dxa"/>
              <w:bottom w:w="20" w:type="dxa"/>
              <w:right w:w="20" w:type="dxa"/>
            </w:tcMar>
            <w:vAlign w:val="center"/>
            <w:hideMark/>
          </w:tcPr>
          <w:p w14:paraId="20420BC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0C9FAC1" w14:textId="77777777" w:rsidR="00550BD4" w:rsidRPr="0087042E" w:rsidRDefault="00550BD4" w:rsidP="00A33BF5">
            <w:pPr>
              <w:pStyle w:val="movimento"/>
              <w:rPr>
                <w:color w:val="002060"/>
              </w:rPr>
            </w:pPr>
            <w:r w:rsidRPr="0087042E">
              <w:rPr>
                <w:color w:val="002060"/>
              </w:rPr>
              <w:t>ALESSANDRONI DIEGO</w:t>
            </w:r>
          </w:p>
        </w:tc>
        <w:tc>
          <w:tcPr>
            <w:tcW w:w="2200" w:type="dxa"/>
            <w:tcMar>
              <w:top w:w="20" w:type="dxa"/>
              <w:left w:w="20" w:type="dxa"/>
              <w:bottom w:w="20" w:type="dxa"/>
              <w:right w:w="20" w:type="dxa"/>
            </w:tcMar>
            <w:vAlign w:val="center"/>
            <w:hideMark/>
          </w:tcPr>
          <w:p w14:paraId="7FA57974" w14:textId="77777777" w:rsidR="00550BD4" w:rsidRPr="0087042E" w:rsidRDefault="00550BD4" w:rsidP="00A33BF5">
            <w:pPr>
              <w:pStyle w:val="movimento2"/>
              <w:rPr>
                <w:color w:val="002060"/>
              </w:rPr>
            </w:pPr>
            <w:r w:rsidRPr="0087042E">
              <w:rPr>
                <w:color w:val="002060"/>
              </w:rPr>
              <w:t xml:space="preserve">(URBANIA CALCIO) </w:t>
            </w:r>
          </w:p>
        </w:tc>
      </w:tr>
      <w:tr w:rsidR="00550BD4" w:rsidRPr="0087042E" w14:paraId="6CE4479F" w14:textId="77777777" w:rsidTr="00A33BF5">
        <w:tc>
          <w:tcPr>
            <w:tcW w:w="2200" w:type="dxa"/>
            <w:tcMar>
              <w:top w:w="20" w:type="dxa"/>
              <w:left w:w="20" w:type="dxa"/>
              <w:bottom w:w="20" w:type="dxa"/>
              <w:right w:w="20" w:type="dxa"/>
            </w:tcMar>
            <w:vAlign w:val="center"/>
            <w:hideMark/>
          </w:tcPr>
          <w:p w14:paraId="2121A607" w14:textId="77777777" w:rsidR="00550BD4" w:rsidRPr="0087042E" w:rsidRDefault="00550BD4" w:rsidP="00A33BF5">
            <w:pPr>
              <w:pStyle w:val="movimento"/>
              <w:rPr>
                <w:color w:val="002060"/>
              </w:rPr>
            </w:pPr>
            <w:r w:rsidRPr="0087042E">
              <w:rPr>
                <w:color w:val="002060"/>
              </w:rPr>
              <w:t>LAMBERTUCCI MANUEL</w:t>
            </w:r>
          </w:p>
        </w:tc>
        <w:tc>
          <w:tcPr>
            <w:tcW w:w="2200" w:type="dxa"/>
            <w:tcMar>
              <w:top w:w="20" w:type="dxa"/>
              <w:left w:w="20" w:type="dxa"/>
              <w:bottom w:w="20" w:type="dxa"/>
              <w:right w:w="20" w:type="dxa"/>
            </w:tcMar>
            <w:vAlign w:val="center"/>
            <w:hideMark/>
          </w:tcPr>
          <w:p w14:paraId="22EB30B6" w14:textId="77777777" w:rsidR="00550BD4" w:rsidRPr="0087042E" w:rsidRDefault="00550BD4" w:rsidP="00A33BF5">
            <w:pPr>
              <w:pStyle w:val="movimento2"/>
              <w:rPr>
                <w:color w:val="002060"/>
              </w:rPr>
            </w:pPr>
            <w:r w:rsidRPr="0087042E">
              <w:rPr>
                <w:color w:val="002060"/>
              </w:rPr>
              <w:t xml:space="preserve">(URBANITAS APIRO) </w:t>
            </w:r>
          </w:p>
        </w:tc>
        <w:tc>
          <w:tcPr>
            <w:tcW w:w="800" w:type="dxa"/>
            <w:tcMar>
              <w:top w:w="20" w:type="dxa"/>
              <w:left w:w="20" w:type="dxa"/>
              <w:bottom w:w="20" w:type="dxa"/>
              <w:right w:w="20" w:type="dxa"/>
            </w:tcMar>
            <w:vAlign w:val="center"/>
            <w:hideMark/>
          </w:tcPr>
          <w:p w14:paraId="33B88B9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9D0C32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8DC7794" w14:textId="77777777" w:rsidR="00550BD4" w:rsidRPr="0087042E" w:rsidRDefault="00550BD4" w:rsidP="00A33BF5">
            <w:pPr>
              <w:pStyle w:val="movimento2"/>
              <w:rPr>
                <w:color w:val="002060"/>
              </w:rPr>
            </w:pPr>
            <w:r w:rsidRPr="0087042E">
              <w:rPr>
                <w:color w:val="002060"/>
              </w:rPr>
              <w:t> </w:t>
            </w:r>
          </w:p>
        </w:tc>
      </w:tr>
    </w:tbl>
    <w:p w14:paraId="0C9C9D52" w14:textId="77777777" w:rsidR="00550BD4" w:rsidRPr="0087042E" w:rsidRDefault="00550BD4" w:rsidP="00550BD4">
      <w:pPr>
        <w:pStyle w:val="titolo20"/>
        <w:rPr>
          <w:rFonts w:eastAsiaTheme="minorEastAsia"/>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737FDE0" w14:textId="77777777" w:rsidTr="00A33BF5">
        <w:tc>
          <w:tcPr>
            <w:tcW w:w="2200" w:type="dxa"/>
            <w:tcMar>
              <w:top w:w="20" w:type="dxa"/>
              <w:left w:w="20" w:type="dxa"/>
              <w:bottom w:w="20" w:type="dxa"/>
              <w:right w:w="20" w:type="dxa"/>
            </w:tcMar>
            <w:vAlign w:val="center"/>
            <w:hideMark/>
          </w:tcPr>
          <w:p w14:paraId="6F4BFE52" w14:textId="77777777" w:rsidR="00550BD4" w:rsidRPr="0087042E" w:rsidRDefault="00550BD4" w:rsidP="00A33BF5">
            <w:pPr>
              <w:pStyle w:val="movimento"/>
              <w:rPr>
                <w:color w:val="002060"/>
              </w:rPr>
            </w:pPr>
            <w:r w:rsidRPr="0087042E">
              <w:rPr>
                <w:color w:val="002060"/>
              </w:rPr>
              <w:t>SEVERINI SIMONE</w:t>
            </w:r>
          </w:p>
        </w:tc>
        <w:tc>
          <w:tcPr>
            <w:tcW w:w="2200" w:type="dxa"/>
            <w:tcMar>
              <w:top w:w="20" w:type="dxa"/>
              <w:left w:w="20" w:type="dxa"/>
              <w:bottom w:w="20" w:type="dxa"/>
              <w:right w:w="20" w:type="dxa"/>
            </w:tcMar>
            <w:vAlign w:val="center"/>
            <w:hideMark/>
          </w:tcPr>
          <w:p w14:paraId="51687E15" w14:textId="77777777" w:rsidR="00550BD4" w:rsidRPr="0087042E" w:rsidRDefault="00550BD4" w:rsidP="00A33BF5">
            <w:pPr>
              <w:pStyle w:val="movimento2"/>
              <w:rPr>
                <w:color w:val="002060"/>
              </w:rPr>
            </w:pPr>
            <w:r w:rsidRPr="0087042E">
              <w:rPr>
                <w:color w:val="002060"/>
              </w:rPr>
              <w:t xml:space="preserve">(ANGELI) </w:t>
            </w:r>
          </w:p>
        </w:tc>
        <w:tc>
          <w:tcPr>
            <w:tcW w:w="800" w:type="dxa"/>
            <w:tcMar>
              <w:top w:w="20" w:type="dxa"/>
              <w:left w:w="20" w:type="dxa"/>
              <w:bottom w:w="20" w:type="dxa"/>
              <w:right w:w="20" w:type="dxa"/>
            </w:tcMar>
            <w:vAlign w:val="center"/>
            <w:hideMark/>
          </w:tcPr>
          <w:p w14:paraId="30B9D3D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401456F" w14:textId="77777777" w:rsidR="00550BD4" w:rsidRPr="0087042E" w:rsidRDefault="00550BD4" w:rsidP="00A33BF5">
            <w:pPr>
              <w:pStyle w:val="movimento"/>
              <w:rPr>
                <w:color w:val="002060"/>
              </w:rPr>
            </w:pPr>
            <w:r w:rsidRPr="0087042E">
              <w:rPr>
                <w:color w:val="002060"/>
              </w:rPr>
              <w:t>ANNIBALDI ALESSANDRO</w:t>
            </w:r>
          </w:p>
        </w:tc>
        <w:tc>
          <w:tcPr>
            <w:tcW w:w="2200" w:type="dxa"/>
            <w:tcMar>
              <w:top w:w="20" w:type="dxa"/>
              <w:left w:w="20" w:type="dxa"/>
              <w:bottom w:w="20" w:type="dxa"/>
              <w:right w:w="20" w:type="dxa"/>
            </w:tcMar>
            <w:vAlign w:val="center"/>
            <w:hideMark/>
          </w:tcPr>
          <w:p w14:paraId="1FD19B1A" w14:textId="77777777" w:rsidR="00550BD4" w:rsidRPr="0087042E" w:rsidRDefault="00550BD4" w:rsidP="00A33BF5">
            <w:pPr>
              <w:pStyle w:val="movimento2"/>
              <w:rPr>
                <w:color w:val="002060"/>
              </w:rPr>
            </w:pPr>
            <w:r w:rsidRPr="0087042E">
              <w:rPr>
                <w:color w:val="002060"/>
              </w:rPr>
              <w:t xml:space="preserve">(CDC 2018) </w:t>
            </w:r>
          </w:p>
        </w:tc>
      </w:tr>
      <w:tr w:rsidR="00550BD4" w:rsidRPr="0087042E" w14:paraId="79145B9F" w14:textId="77777777" w:rsidTr="00A33BF5">
        <w:tc>
          <w:tcPr>
            <w:tcW w:w="2200" w:type="dxa"/>
            <w:tcMar>
              <w:top w:w="20" w:type="dxa"/>
              <w:left w:w="20" w:type="dxa"/>
              <w:bottom w:w="20" w:type="dxa"/>
              <w:right w:w="20" w:type="dxa"/>
            </w:tcMar>
            <w:vAlign w:val="center"/>
            <w:hideMark/>
          </w:tcPr>
          <w:p w14:paraId="4A135483" w14:textId="77777777" w:rsidR="00550BD4" w:rsidRPr="0087042E" w:rsidRDefault="00550BD4" w:rsidP="00A33BF5">
            <w:pPr>
              <w:pStyle w:val="movimento"/>
              <w:rPr>
                <w:color w:val="002060"/>
              </w:rPr>
            </w:pPr>
            <w:r w:rsidRPr="0087042E">
              <w:rPr>
                <w:color w:val="002060"/>
              </w:rPr>
              <w:t>BENSELLAM ISSAM</w:t>
            </w:r>
          </w:p>
        </w:tc>
        <w:tc>
          <w:tcPr>
            <w:tcW w:w="2200" w:type="dxa"/>
            <w:tcMar>
              <w:top w:w="20" w:type="dxa"/>
              <w:left w:w="20" w:type="dxa"/>
              <w:bottom w:w="20" w:type="dxa"/>
              <w:right w:w="20" w:type="dxa"/>
            </w:tcMar>
            <w:vAlign w:val="center"/>
            <w:hideMark/>
          </w:tcPr>
          <w:p w14:paraId="629E1322" w14:textId="77777777" w:rsidR="00550BD4" w:rsidRPr="0087042E" w:rsidRDefault="00550BD4" w:rsidP="00A33BF5">
            <w:pPr>
              <w:pStyle w:val="movimento2"/>
              <w:rPr>
                <w:color w:val="002060"/>
              </w:rPr>
            </w:pPr>
            <w:r w:rsidRPr="0087042E">
              <w:rPr>
                <w:color w:val="002060"/>
              </w:rPr>
              <w:t xml:space="preserve">(FFJ CALCIO A 5) </w:t>
            </w:r>
          </w:p>
        </w:tc>
        <w:tc>
          <w:tcPr>
            <w:tcW w:w="800" w:type="dxa"/>
            <w:tcMar>
              <w:top w:w="20" w:type="dxa"/>
              <w:left w:w="20" w:type="dxa"/>
              <w:bottom w:w="20" w:type="dxa"/>
              <w:right w:w="20" w:type="dxa"/>
            </w:tcMar>
            <w:vAlign w:val="center"/>
            <w:hideMark/>
          </w:tcPr>
          <w:p w14:paraId="6550EE9E"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CDF197C" w14:textId="77777777" w:rsidR="00550BD4" w:rsidRPr="0087042E" w:rsidRDefault="00550BD4" w:rsidP="00A33BF5">
            <w:pPr>
              <w:pStyle w:val="movimento"/>
              <w:rPr>
                <w:color w:val="002060"/>
              </w:rPr>
            </w:pPr>
            <w:r w:rsidRPr="0087042E">
              <w:rPr>
                <w:color w:val="002060"/>
              </w:rPr>
              <w:t>CAMACCI CARLO</w:t>
            </w:r>
          </w:p>
        </w:tc>
        <w:tc>
          <w:tcPr>
            <w:tcW w:w="2200" w:type="dxa"/>
            <w:tcMar>
              <w:top w:w="20" w:type="dxa"/>
              <w:left w:w="20" w:type="dxa"/>
              <w:bottom w:w="20" w:type="dxa"/>
              <w:right w:w="20" w:type="dxa"/>
            </w:tcMar>
            <w:vAlign w:val="center"/>
            <w:hideMark/>
          </w:tcPr>
          <w:p w14:paraId="45E18E13" w14:textId="77777777" w:rsidR="00550BD4" w:rsidRPr="0087042E" w:rsidRDefault="00550BD4" w:rsidP="00A33BF5">
            <w:pPr>
              <w:pStyle w:val="movimento2"/>
              <w:rPr>
                <w:color w:val="002060"/>
              </w:rPr>
            </w:pPr>
            <w:r w:rsidRPr="0087042E">
              <w:rPr>
                <w:color w:val="002060"/>
              </w:rPr>
              <w:t xml:space="preserve">(FIGHT BULLS CORRIDONIA) </w:t>
            </w:r>
          </w:p>
        </w:tc>
      </w:tr>
      <w:tr w:rsidR="00550BD4" w:rsidRPr="0087042E" w14:paraId="624D5876" w14:textId="77777777" w:rsidTr="00A33BF5">
        <w:tc>
          <w:tcPr>
            <w:tcW w:w="2200" w:type="dxa"/>
            <w:tcMar>
              <w:top w:w="20" w:type="dxa"/>
              <w:left w:w="20" w:type="dxa"/>
              <w:bottom w:w="20" w:type="dxa"/>
              <w:right w:w="20" w:type="dxa"/>
            </w:tcMar>
            <w:vAlign w:val="center"/>
            <w:hideMark/>
          </w:tcPr>
          <w:p w14:paraId="1D0BD21C" w14:textId="77777777" w:rsidR="00550BD4" w:rsidRPr="0087042E" w:rsidRDefault="00550BD4" w:rsidP="00A33BF5">
            <w:pPr>
              <w:pStyle w:val="movimento"/>
              <w:rPr>
                <w:color w:val="002060"/>
              </w:rPr>
            </w:pPr>
            <w:r w:rsidRPr="0087042E">
              <w:rPr>
                <w:color w:val="002060"/>
              </w:rPr>
              <w:t>CAPRITA IONEL VASILE</w:t>
            </w:r>
          </w:p>
        </w:tc>
        <w:tc>
          <w:tcPr>
            <w:tcW w:w="2200" w:type="dxa"/>
            <w:tcMar>
              <w:top w:w="20" w:type="dxa"/>
              <w:left w:w="20" w:type="dxa"/>
              <w:bottom w:w="20" w:type="dxa"/>
              <w:right w:w="20" w:type="dxa"/>
            </w:tcMar>
            <w:vAlign w:val="center"/>
            <w:hideMark/>
          </w:tcPr>
          <w:p w14:paraId="69882CA6" w14:textId="77777777" w:rsidR="00550BD4" w:rsidRPr="0087042E" w:rsidRDefault="00550BD4" w:rsidP="00A33BF5">
            <w:pPr>
              <w:pStyle w:val="movimento2"/>
              <w:rPr>
                <w:color w:val="002060"/>
              </w:rPr>
            </w:pPr>
            <w:r w:rsidRPr="0087042E">
              <w:rPr>
                <w:color w:val="002060"/>
              </w:rPr>
              <w:t xml:space="preserve">(FIGHT BULLS CORRIDONIA) </w:t>
            </w:r>
          </w:p>
        </w:tc>
        <w:tc>
          <w:tcPr>
            <w:tcW w:w="800" w:type="dxa"/>
            <w:tcMar>
              <w:top w:w="20" w:type="dxa"/>
              <w:left w:w="20" w:type="dxa"/>
              <w:bottom w:w="20" w:type="dxa"/>
              <w:right w:w="20" w:type="dxa"/>
            </w:tcMar>
            <w:vAlign w:val="center"/>
            <w:hideMark/>
          </w:tcPr>
          <w:p w14:paraId="2825CA2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CC8F895" w14:textId="77777777" w:rsidR="00550BD4" w:rsidRPr="0087042E" w:rsidRDefault="00550BD4" w:rsidP="00A33BF5">
            <w:pPr>
              <w:pStyle w:val="movimento"/>
              <w:rPr>
                <w:color w:val="002060"/>
              </w:rPr>
            </w:pPr>
            <w:r w:rsidRPr="0087042E">
              <w:rPr>
                <w:color w:val="002060"/>
              </w:rPr>
              <w:t>SCHIAVONI SIMONE</w:t>
            </w:r>
          </w:p>
        </w:tc>
        <w:tc>
          <w:tcPr>
            <w:tcW w:w="2200" w:type="dxa"/>
            <w:tcMar>
              <w:top w:w="20" w:type="dxa"/>
              <w:left w:w="20" w:type="dxa"/>
              <w:bottom w:w="20" w:type="dxa"/>
              <w:right w:w="20" w:type="dxa"/>
            </w:tcMar>
            <w:vAlign w:val="center"/>
            <w:hideMark/>
          </w:tcPr>
          <w:p w14:paraId="54F551BB" w14:textId="77777777" w:rsidR="00550BD4" w:rsidRPr="0087042E" w:rsidRDefault="00550BD4" w:rsidP="00A33BF5">
            <w:pPr>
              <w:pStyle w:val="movimento2"/>
              <w:rPr>
                <w:color w:val="002060"/>
              </w:rPr>
            </w:pPr>
            <w:r w:rsidRPr="0087042E">
              <w:rPr>
                <w:color w:val="002060"/>
              </w:rPr>
              <w:t xml:space="preserve">(MMSA GIOVANE AURORA) </w:t>
            </w:r>
          </w:p>
        </w:tc>
      </w:tr>
      <w:tr w:rsidR="00550BD4" w:rsidRPr="0087042E" w14:paraId="3F437FAD" w14:textId="77777777" w:rsidTr="00A33BF5">
        <w:tc>
          <w:tcPr>
            <w:tcW w:w="2200" w:type="dxa"/>
            <w:tcMar>
              <w:top w:w="20" w:type="dxa"/>
              <w:left w:w="20" w:type="dxa"/>
              <w:bottom w:w="20" w:type="dxa"/>
              <w:right w:w="20" w:type="dxa"/>
            </w:tcMar>
            <w:vAlign w:val="center"/>
            <w:hideMark/>
          </w:tcPr>
          <w:p w14:paraId="4C47856D" w14:textId="77777777" w:rsidR="00550BD4" w:rsidRPr="0087042E" w:rsidRDefault="00550BD4" w:rsidP="00A33BF5">
            <w:pPr>
              <w:pStyle w:val="movimento"/>
              <w:rPr>
                <w:color w:val="002060"/>
              </w:rPr>
            </w:pPr>
            <w:r w:rsidRPr="0087042E">
              <w:rPr>
                <w:color w:val="002060"/>
              </w:rPr>
              <w:t>PEDICA GIULIO</w:t>
            </w:r>
          </w:p>
        </w:tc>
        <w:tc>
          <w:tcPr>
            <w:tcW w:w="2200" w:type="dxa"/>
            <w:tcMar>
              <w:top w:w="20" w:type="dxa"/>
              <w:left w:w="20" w:type="dxa"/>
              <w:bottom w:w="20" w:type="dxa"/>
              <w:right w:w="20" w:type="dxa"/>
            </w:tcMar>
            <w:vAlign w:val="center"/>
            <w:hideMark/>
          </w:tcPr>
          <w:p w14:paraId="6ED68947" w14:textId="77777777" w:rsidR="00550BD4" w:rsidRPr="0087042E" w:rsidRDefault="00550BD4" w:rsidP="00A33BF5">
            <w:pPr>
              <w:pStyle w:val="movimento2"/>
              <w:rPr>
                <w:color w:val="002060"/>
              </w:rPr>
            </w:pPr>
            <w:r w:rsidRPr="0087042E">
              <w:rPr>
                <w:color w:val="002060"/>
              </w:rPr>
              <w:t xml:space="preserve">(POLISPORTIVA UROBORO) </w:t>
            </w:r>
          </w:p>
        </w:tc>
        <w:tc>
          <w:tcPr>
            <w:tcW w:w="800" w:type="dxa"/>
            <w:tcMar>
              <w:top w:w="20" w:type="dxa"/>
              <w:left w:w="20" w:type="dxa"/>
              <w:bottom w:w="20" w:type="dxa"/>
              <w:right w:w="20" w:type="dxa"/>
            </w:tcMar>
            <w:vAlign w:val="center"/>
            <w:hideMark/>
          </w:tcPr>
          <w:p w14:paraId="375D4B1A"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116E3EA" w14:textId="77777777" w:rsidR="00550BD4" w:rsidRPr="0087042E" w:rsidRDefault="00550BD4" w:rsidP="00A33BF5">
            <w:pPr>
              <w:pStyle w:val="movimento"/>
              <w:rPr>
                <w:color w:val="002060"/>
              </w:rPr>
            </w:pPr>
            <w:r w:rsidRPr="0087042E">
              <w:rPr>
                <w:color w:val="002060"/>
              </w:rPr>
              <w:t>ROSATI ANDREA</w:t>
            </w:r>
          </w:p>
        </w:tc>
        <w:tc>
          <w:tcPr>
            <w:tcW w:w="2200" w:type="dxa"/>
            <w:tcMar>
              <w:top w:w="20" w:type="dxa"/>
              <w:left w:w="20" w:type="dxa"/>
              <w:bottom w:w="20" w:type="dxa"/>
              <w:right w:w="20" w:type="dxa"/>
            </w:tcMar>
            <w:vAlign w:val="center"/>
            <w:hideMark/>
          </w:tcPr>
          <w:p w14:paraId="363235B7" w14:textId="77777777" w:rsidR="00550BD4" w:rsidRPr="0087042E" w:rsidRDefault="00550BD4" w:rsidP="00A33BF5">
            <w:pPr>
              <w:pStyle w:val="movimento2"/>
              <w:rPr>
                <w:color w:val="002060"/>
              </w:rPr>
            </w:pPr>
            <w:r w:rsidRPr="0087042E">
              <w:rPr>
                <w:color w:val="002060"/>
              </w:rPr>
              <w:t xml:space="preserve">(TRUENTIN LAMA) </w:t>
            </w:r>
          </w:p>
        </w:tc>
      </w:tr>
      <w:tr w:rsidR="00550BD4" w:rsidRPr="0087042E" w14:paraId="2F402348" w14:textId="77777777" w:rsidTr="00A33BF5">
        <w:tc>
          <w:tcPr>
            <w:tcW w:w="2200" w:type="dxa"/>
            <w:tcMar>
              <w:top w:w="20" w:type="dxa"/>
              <w:left w:w="20" w:type="dxa"/>
              <w:bottom w:w="20" w:type="dxa"/>
              <w:right w:w="20" w:type="dxa"/>
            </w:tcMar>
            <w:vAlign w:val="center"/>
            <w:hideMark/>
          </w:tcPr>
          <w:p w14:paraId="1B85F3A8" w14:textId="77777777" w:rsidR="00550BD4" w:rsidRPr="0087042E" w:rsidRDefault="00550BD4" w:rsidP="00A33BF5">
            <w:pPr>
              <w:pStyle w:val="movimento"/>
              <w:rPr>
                <w:color w:val="002060"/>
              </w:rPr>
            </w:pPr>
            <w:r w:rsidRPr="0087042E">
              <w:rPr>
                <w:color w:val="002060"/>
              </w:rPr>
              <w:t>BIAGINI GIORDANO</w:t>
            </w:r>
          </w:p>
        </w:tc>
        <w:tc>
          <w:tcPr>
            <w:tcW w:w="2200" w:type="dxa"/>
            <w:tcMar>
              <w:top w:w="20" w:type="dxa"/>
              <w:left w:w="20" w:type="dxa"/>
              <w:bottom w:w="20" w:type="dxa"/>
              <w:right w:w="20" w:type="dxa"/>
            </w:tcMar>
            <w:vAlign w:val="center"/>
            <w:hideMark/>
          </w:tcPr>
          <w:p w14:paraId="7CE12568" w14:textId="77777777" w:rsidR="00550BD4" w:rsidRPr="0087042E" w:rsidRDefault="00550BD4" w:rsidP="00A33BF5">
            <w:pPr>
              <w:pStyle w:val="movimento2"/>
              <w:rPr>
                <w:color w:val="002060"/>
              </w:rPr>
            </w:pPr>
            <w:r w:rsidRPr="0087042E">
              <w:rPr>
                <w:color w:val="002060"/>
              </w:rPr>
              <w:t xml:space="preserve">(URBANITAS APIRO) </w:t>
            </w:r>
          </w:p>
        </w:tc>
        <w:tc>
          <w:tcPr>
            <w:tcW w:w="800" w:type="dxa"/>
            <w:tcMar>
              <w:top w:w="20" w:type="dxa"/>
              <w:left w:w="20" w:type="dxa"/>
              <w:bottom w:w="20" w:type="dxa"/>
              <w:right w:w="20" w:type="dxa"/>
            </w:tcMar>
            <w:vAlign w:val="center"/>
            <w:hideMark/>
          </w:tcPr>
          <w:p w14:paraId="6464FB85"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111F729" w14:textId="77777777" w:rsidR="00550BD4" w:rsidRPr="0087042E" w:rsidRDefault="00550BD4" w:rsidP="00A33BF5">
            <w:pPr>
              <w:pStyle w:val="movimento"/>
              <w:rPr>
                <w:color w:val="002060"/>
              </w:rPr>
            </w:pPr>
            <w:r w:rsidRPr="0087042E">
              <w:rPr>
                <w:color w:val="002060"/>
              </w:rPr>
              <w:t>GARAVANI ANDREA</w:t>
            </w:r>
          </w:p>
        </w:tc>
        <w:tc>
          <w:tcPr>
            <w:tcW w:w="2200" w:type="dxa"/>
            <w:tcMar>
              <w:top w:w="20" w:type="dxa"/>
              <w:left w:w="20" w:type="dxa"/>
              <w:bottom w:w="20" w:type="dxa"/>
              <w:right w:w="20" w:type="dxa"/>
            </w:tcMar>
            <w:vAlign w:val="center"/>
            <w:hideMark/>
          </w:tcPr>
          <w:p w14:paraId="79438B33" w14:textId="77777777" w:rsidR="00550BD4" w:rsidRPr="0087042E" w:rsidRDefault="00550BD4" w:rsidP="00A33BF5">
            <w:pPr>
              <w:pStyle w:val="movimento2"/>
              <w:rPr>
                <w:color w:val="002060"/>
              </w:rPr>
            </w:pPr>
            <w:r w:rsidRPr="0087042E">
              <w:rPr>
                <w:color w:val="002060"/>
              </w:rPr>
              <w:t xml:space="preserve">(VADO C5) </w:t>
            </w:r>
          </w:p>
        </w:tc>
      </w:tr>
    </w:tbl>
    <w:p w14:paraId="4A964F75" w14:textId="77777777" w:rsidR="00550BD4" w:rsidRPr="0087042E" w:rsidRDefault="00550BD4" w:rsidP="00550BD4">
      <w:pPr>
        <w:pStyle w:val="titolo20"/>
        <w:rPr>
          <w:rFonts w:eastAsiaTheme="minorEastAsia"/>
          <w:color w:val="002060"/>
        </w:rPr>
      </w:pPr>
      <w:r w:rsidRPr="0087042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6AFD5724" w14:textId="77777777" w:rsidTr="00A33BF5">
        <w:tc>
          <w:tcPr>
            <w:tcW w:w="2200" w:type="dxa"/>
            <w:tcMar>
              <w:top w:w="20" w:type="dxa"/>
              <w:left w:w="20" w:type="dxa"/>
              <w:bottom w:w="20" w:type="dxa"/>
              <w:right w:w="20" w:type="dxa"/>
            </w:tcMar>
            <w:vAlign w:val="center"/>
            <w:hideMark/>
          </w:tcPr>
          <w:p w14:paraId="03730E3B" w14:textId="77777777" w:rsidR="00550BD4" w:rsidRPr="0087042E" w:rsidRDefault="00550BD4" w:rsidP="00A33BF5">
            <w:pPr>
              <w:pStyle w:val="movimento"/>
              <w:rPr>
                <w:color w:val="002060"/>
              </w:rPr>
            </w:pPr>
            <w:r w:rsidRPr="0087042E">
              <w:rPr>
                <w:color w:val="002060"/>
              </w:rPr>
              <w:t>PICCIONI SIMONE</w:t>
            </w:r>
          </w:p>
        </w:tc>
        <w:tc>
          <w:tcPr>
            <w:tcW w:w="2200" w:type="dxa"/>
            <w:tcMar>
              <w:top w:w="20" w:type="dxa"/>
              <w:left w:w="20" w:type="dxa"/>
              <w:bottom w:w="20" w:type="dxa"/>
              <w:right w:w="20" w:type="dxa"/>
            </w:tcMar>
            <w:vAlign w:val="center"/>
            <w:hideMark/>
          </w:tcPr>
          <w:p w14:paraId="6FF58EED" w14:textId="77777777" w:rsidR="00550BD4" w:rsidRPr="0087042E" w:rsidRDefault="00550BD4" w:rsidP="00A33BF5">
            <w:pPr>
              <w:pStyle w:val="movimento2"/>
              <w:rPr>
                <w:color w:val="002060"/>
              </w:rPr>
            </w:pPr>
            <w:r w:rsidRPr="0087042E">
              <w:rPr>
                <w:color w:val="002060"/>
              </w:rPr>
              <w:t xml:space="preserve">(ANGELI) </w:t>
            </w:r>
          </w:p>
        </w:tc>
        <w:tc>
          <w:tcPr>
            <w:tcW w:w="800" w:type="dxa"/>
            <w:tcMar>
              <w:top w:w="20" w:type="dxa"/>
              <w:left w:w="20" w:type="dxa"/>
              <w:bottom w:w="20" w:type="dxa"/>
              <w:right w:w="20" w:type="dxa"/>
            </w:tcMar>
            <w:vAlign w:val="center"/>
            <w:hideMark/>
          </w:tcPr>
          <w:p w14:paraId="3A78FB5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E4FA335" w14:textId="77777777" w:rsidR="00550BD4" w:rsidRPr="0087042E" w:rsidRDefault="00550BD4" w:rsidP="00A33BF5">
            <w:pPr>
              <w:pStyle w:val="movimento"/>
              <w:rPr>
                <w:color w:val="002060"/>
              </w:rPr>
            </w:pPr>
            <w:r w:rsidRPr="0087042E">
              <w:rPr>
                <w:color w:val="002060"/>
              </w:rPr>
              <w:t>PAGNETTI LEONARDO</w:t>
            </w:r>
          </w:p>
        </w:tc>
        <w:tc>
          <w:tcPr>
            <w:tcW w:w="2200" w:type="dxa"/>
            <w:tcMar>
              <w:top w:w="20" w:type="dxa"/>
              <w:left w:w="20" w:type="dxa"/>
              <w:bottom w:w="20" w:type="dxa"/>
              <w:right w:w="20" w:type="dxa"/>
            </w:tcMar>
            <w:vAlign w:val="center"/>
            <w:hideMark/>
          </w:tcPr>
          <w:p w14:paraId="6034F73A" w14:textId="77777777" w:rsidR="00550BD4" w:rsidRPr="0087042E" w:rsidRDefault="00550BD4" w:rsidP="00A33BF5">
            <w:pPr>
              <w:pStyle w:val="movimento2"/>
              <w:rPr>
                <w:color w:val="002060"/>
              </w:rPr>
            </w:pPr>
            <w:r w:rsidRPr="0087042E">
              <w:rPr>
                <w:color w:val="002060"/>
              </w:rPr>
              <w:t xml:space="preserve">(AUDAX CALCIO PIOBBICO) </w:t>
            </w:r>
          </w:p>
        </w:tc>
      </w:tr>
      <w:tr w:rsidR="00550BD4" w:rsidRPr="0087042E" w14:paraId="7A0DCF85" w14:textId="77777777" w:rsidTr="00A33BF5">
        <w:tc>
          <w:tcPr>
            <w:tcW w:w="2200" w:type="dxa"/>
            <w:tcMar>
              <w:top w:w="20" w:type="dxa"/>
              <w:left w:w="20" w:type="dxa"/>
              <w:bottom w:w="20" w:type="dxa"/>
              <w:right w:w="20" w:type="dxa"/>
            </w:tcMar>
            <w:vAlign w:val="center"/>
            <w:hideMark/>
          </w:tcPr>
          <w:p w14:paraId="1404EF93" w14:textId="77777777" w:rsidR="00550BD4" w:rsidRPr="0087042E" w:rsidRDefault="00550BD4" w:rsidP="00A33BF5">
            <w:pPr>
              <w:pStyle w:val="movimento"/>
              <w:rPr>
                <w:color w:val="002060"/>
              </w:rPr>
            </w:pPr>
            <w:r w:rsidRPr="0087042E">
              <w:rPr>
                <w:color w:val="002060"/>
              </w:rPr>
              <w:t>BALLATORI LEONARDO</w:t>
            </w:r>
          </w:p>
        </w:tc>
        <w:tc>
          <w:tcPr>
            <w:tcW w:w="2200" w:type="dxa"/>
            <w:tcMar>
              <w:top w:w="20" w:type="dxa"/>
              <w:left w:w="20" w:type="dxa"/>
              <w:bottom w:w="20" w:type="dxa"/>
              <w:right w:w="20" w:type="dxa"/>
            </w:tcMar>
            <w:vAlign w:val="center"/>
            <w:hideMark/>
          </w:tcPr>
          <w:p w14:paraId="1C6798AC" w14:textId="77777777" w:rsidR="00550BD4" w:rsidRPr="0087042E" w:rsidRDefault="00550BD4" w:rsidP="00A33BF5">
            <w:pPr>
              <w:pStyle w:val="movimento2"/>
              <w:rPr>
                <w:color w:val="002060"/>
              </w:rPr>
            </w:pPr>
            <w:r w:rsidRPr="0087042E">
              <w:rPr>
                <w:color w:val="002060"/>
              </w:rPr>
              <w:t xml:space="preserve">(CALCIO S.ELPIDIO A MARE) </w:t>
            </w:r>
          </w:p>
        </w:tc>
        <w:tc>
          <w:tcPr>
            <w:tcW w:w="800" w:type="dxa"/>
            <w:tcMar>
              <w:top w:w="20" w:type="dxa"/>
              <w:left w:w="20" w:type="dxa"/>
              <w:bottom w:w="20" w:type="dxa"/>
              <w:right w:w="20" w:type="dxa"/>
            </w:tcMar>
            <w:vAlign w:val="center"/>
            <w:hideMark/>
          </w:tcPr>
          <w:p w14:paraId="4D58AFC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E5C9FCA" w14:textId="77777777" w:rsidR="00550BD4" w:rsidRPr="0087042E" w:rsidRDefault="00550BD4" w:rsidP="00A33BF5">
            <w:pPr>
              <w:pStyle w:val="movimento"/>
              <w:rPr>
                <w:color w:val="002060"/>
              </w:rPr>
            </w:pPr>
            <w:r w:rsidRPr="0087042E">
              <w:rPr>
                <w:color w:val="002060"/>
              </w:rPr>
              <w:t>RAFFAELI DANIELE</w:t>
            </w:r>
          </w:p>
        </w:tc>
        <w:tc>
          <w:tcPr>
            <w:tcW w:w="2200" w:type="dxa"/>
            <w:tcMar>
              <w:top w:w="20" w:type="dxa"/>
              <w:left w:w="20" w:type="dxa"/>
              <w:bottom w:w="20" w:type="dxa"/>
              <w:right w:w="20" w:type="dxa"/>
            </w:tcMar>
            <w:vAlign w:val="center"/>
            <w:hideMark/>
          </w:tcPr>
          <w:p w14:paraId="226AE632" w14:textId="77777777" w:rsidR="00550BD4" w:rsidRPr="0087042E" w:rsidRDefault="00550BD4" w:rsidP="00A33BF5">
            <w:pPr>
              <w:pStyle w:val="movimento2"/>
              <w:rPr>
                <w:color w:val="002060"/>
              </w:rPr>
            </w:pPr>
            <w:r w:rsidRPr="0087042E">
              <w:rPr>
                <w:color w:val="002060"/>
              </w:rPr>
              <w:t xml:space="preserve">(CAPODARCO CASABIANCA C5) </w:t>
            </w:r>
          </w:p>
        </w:tc>
      </w:tr>
      <w:tr w:rsidR="00550BD4" w:rsidRPr="0087042E" w14:paraId="00D11EF3" w14:textId="77777777" w:rsidTr="00A33BF5">
        <w:tc>
          <w:tcPr>
            <w:tcW w:w="2200" w:type="dxa"/>
            <w:tcMar>
              <w:top w:w="20" w:type="dxa"/>
              <w:left w:w="20" w:type="dxa"/>
              <w:bottom w:w="20" w:type="dxa"/>
              <w:right w:w="20" w:type="dxa"/>
            </w:tcMar>
            <w:vAlign w:val="center"/>
            <w:hideMark/>
          </w:tcPr>
          <w:p w14:paraId="7EDF2CD4" w14:textId="77777777" w:rsidR="00550BD4" w:rsidRPr="0087042E" w:rsidRDefault="00550BD4" w:rsidP="00A33BF5">
            <w:pPr>
              <w:pStyle w:val="movimento"/>
              <w:rPr>
                <w:color w:val="002060"/>
              </w:rPr>
            </w:pPr>
            <w:r w:rsidRPr="0087042E">
              <w:rPr>
                <w:color w:val="002060"/>
              </w:rPr>
              <w:t>BUCCARELLI DARIO</w:t>
            </w:r>
          </w:p>
        </w:tc>
        <w:tc>
          <w:tcPr>
            <w:tcW w:w="2200" w:type="dxa"/>
            <w:tcMar>
              <w:top w:w="20" w:type="dxa"/>
              <w:left w:w="20" w:type="dxa"/>
              <w:bottom w:w="20" w:type="dxa"/>
              <w:right w:w="20" w:type="dxa"/>
            </w:tcMar>
            <w:vAlign w:val="center"/>
            <w:hideMark/>
          </w:tcPr>
          <w:p w14:paraId="52C7C99C" w14:textId="77777777" w:rsidR="00550BD4" w:rsidRPr="0087042E" w:rsidRDefault="00550BD4" w:rsidP="00A33BF5">
            <w:pPr>
              <w:pStyle w:val="movimento2"/>
              <w:rPr>
                <w:color w:val="002060"/>
              </w:rPr>
            </w:pPr>
            <w:r w:rsidRPr="0087042E">
              <w:rPr>
                <w:color w:val="002060"/>
              </w:rPr>
              <w:t xml:space="preserve">(FFJ CALCIO A 5) </w:t>
            </w:r>
          </w:p>
        </w:tc>
        <w:tc>
          <w:tcPr>
            <w:tcW w:w="800" w:type="dxa"/>
            <w:tcMar>
              <w:top w:w="20" w:type="dxa"/>
              <w:left w:w="20" w:type="dxa"/>
              <w:bottom w:w="20" w:type="dxa"/>
              <w:right w:w="20" w:type="dxa"/>
            </w:tcMar>
            <w:vAlign w:val="center"/>
            <w:hideMark/>
          </w:tcPr>
          <w:p w14:paraId="558E449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DEACD78" w14:textId="77777777" w:rsidR="00550BD4" w:rsidRPr="0087042E" w:rsidRDefault="00550BD4" w:rsidP="00A33BF5">
            <w:pPr>
              <w:pStyle w:val="movimento"/>
              <w:rPr>
                <w:color w:val="002060"/>
              </w:rPr>
            </w:pPr>
            <w:r w:rsidRPr="0087042E">
              <w:rPr>
                <w:color w:val="002060"/>
              </w:rPr>
              <w:t>BASTARI MATTEO</w:t>
            </w:r>
          </w:p>
        </w:tc>
        <w:tc>
          <w:tcPr>
            <w:tcW w:w="2200" w:type="dxa"/>
            <w:tcMar>
              <w:top w:w="20" w:type="dxa"/>
              <w:left w:w="20" w:type="dxa"/>
              <w:bottom w:w="20" w:type="dxa"/>
              <w:right w:w="20" w:type="dxa"/>
            </w:tcMar>
            <w:vAlign w:val="center"/>
            <w:hideMark/>
          </w:tcPr>
          <w:p w14:paraId="43D9424B" w14:textId="77777777" w:rsidR="00550BD4" w:rsidRPr="0087042E" w:rsidRDefault="00550BD4" w:rsidP="00A33BF5">
            <w:pPr>
              <w:pStyle w:val="movimento2"/>
              <w:rPr>
                <w:color w:val="002060"/>
              </w:rPr>
            </w:pPr>
            <w:r w:rsidRPr="0087042E">
              <w:rPr>
                <w:color w:val="002060"/>
              </w:rPr>
              <w:t xml:space="preserve">(MMSA GIOVANE AURORA) </w:t>
            </w:r>
          </w:p>
        </w:tc>
      </w:tr>
      <w:tr w:rsidR="00550BD4" w:rsidRPr="0087042E" w14:paraId="7474AF44" w14:textId="77777777" w:rsidTr="00A33BF5">
        <w:tc>
          <w:tcPr>
            <w:tcW w:w="2200" w:type="dxa"/>
            <w:tcMar>
              <w:top w:w="20" w:type="dxa"/>
              <w:left w:w="20" w:type="dxa"/>
              <w:bottom w:w="20" w:type="dxa"/>
              <w:right w:w="20" w:type="dxa"/>
            </w:tcMar>
            <w:vAlign w:val="center"/>
            <w:hideMark/>
          </w:tcPr>
          <w:p w14:paraId="719D12BC" w14:textId="77777777" w:rsidR="00550BD4" w:rsidRPr="0087042E" w:rsidRDefault="00550BD4" w:rsidP="00A33BF5">
            <w:pPr>
              <w:pStyle w:val="movimento"/>
              <w:rPr>
                <w:color w:val="002060"/>
              </w:rPr>
            </w:pPr>
            <w:r w:rsidRPr="0087042E">
              <w:rPr>
                <w:color w:val="002060"/>
              </w:rPr>
              <w:t>BORDONI MARCO</w:t>
            </w:r>
          </w:p>
        </w:tc>
        <w:tc>
          <w:tcPr>
            <w:tcW w:w="2200" w:type="dxa"/>
            <w:tcMar>
              <w:top w:w="20" w:type="dxa"/>
              <w:left w:w="20" w:type="dxa"/>
              <w:bottom w:w="20" w:type="dxa"/>
              <w:right w:w="20" w:type="dxa"/>
            </w:tcMar>
            <w:vAlign w:val="center"/>
            <w:hideMark/>
          </w:tcPr>
          <w:p w14:paraId="31E4BAEC" w14:textId="77777777" w:rsidR="00550BD4" w:rsidRPr="0087042E" w:rsidRDefault="00550BD4" w:rsidP="00A33BF5">
            <w:pPr>
              <w:pStyle w:val="movimento2"/>
              <w:rPr>
                <w:color w:val="002060"/>
              </w:rPr>
            </w:pPr>
            <w:r w:rsidRPr="0087042E">
              <w:rPr>
                <w:color w:val="002060"/>
              </w:rPr>
              <w:t xml:space="preserve">(MOGLIANESE) </w:t>
            </w:r>
          </w:p>
        </w:tc>
        <w:tc>
          <w:tcPr>
            <w:tcW w:w="800" w:type="dxa"/>
            <w:tcMar>
              <w:top w:w="20" w:type="dxa"/>
              <w:left w:w="20" w:type="dxa"/>
              <w:bottom w:w="20" w:type="dxa"/>
              <w:right w:w="20" w:type="dxa"/>
            </w:tcMar>
            <w:vAlign w:val="center"/>
            <w:hideMark/>
          </w:tcPr>
          <w:p w14:paraId="2EE3C215"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2996B01" w14:textId="77777777" w:rsidR="00550BD4" w:rsidRPr="0087042E" w:rsidRDefault="00550BD4" w:rsidP="00A33BF5">
            <w:pPr>
              <w:pStyle w:val="movimento"/>
              <w:rPr>
                <w:color w:val="002060"/>
              </w:rPr>
            </w:pPr>
            <w:r w:rsidRPr="0087042E">
              <w:rPr>
                <w:color w:val="002060"/>
              </w:rPr>
              <w:t>BIANCINI FEDERICO</w:t>
            </w:r>
          </w:p>
        </w:tc>
        <w:tc>
          <w:tcPr>
            <w:tcW w:w="2200" w:type="dxa"/>
            <w:tcMar>
              <w:top w:w="20" w:type="dxa"/>
              <w:left w:w="20" w:type="dxa"/>
              <w:bottom w:w="20" w:type="dxa"/>
              <w:right w:w="20" w:type="dxa"/>
            </w:tcMar>
            <w:vAlign w:val="center"/>
            <w:hideMark/>
          </w:tcPr>
          <w:p w14:paraId="02AAFB3B" w14:textId="77777777" w:rsidR="00550BD4" w:rsidRPr="0087042E" w:rsidRDefault="00550BD4" w:rsidP="00A33BF5">
            <w:pPr>
              <w:pStyle w:val="movimento2"/>
              <w:rPr>
                <w:color w:val="002060"/>
              </w:rPr>
            </w:pPr>
            <w:r w:rsidRPr="0087042E">
              <w:rPr>
                <w:color w:val="002060"/>
              </w:rPr>
              <w:t xml:space="preserve">(POLISPORTIVA UROBORO) </w:t>
            </w:r>
          </w:p>
        </w:tc>
      </w:tr>
      <w:tr w:rsidR="00550BD4" w:rsidRPr="0087042E" w14:paraId="585407B7" w14:textId="77777777" w:rsidTr="00A33BF5">
        <w:tc>
          <w:tcPr>
            <w:tcW w:w="2200" w:type="dxa"/>
            <w:tcMar>
              <w:top w:w="20" w:type="dxa"/>
              <w:left w:w="20" w:type="dxa"/>
              <w:bottom w:w="20" w:type="dxa"/>
              <w:right w:w="20" w:type="dxa"/>
            </w:tcMar>
            <w:vAlign w:val="center"/>
            <w:hideMark/>
          </w:tcPr>
          <w:p w14:paraId="3B74C3AF" w14:textId="77777777" w:rsidR="00550BD4" w:rsidRPr="0087042E" w:rsidRDefault="00550BD4" w:rsidP="00A33BF5">
            <w:pPr>
              <w:pStyle w:val="movimento"/>
              <w:rPr>
                <w:color w:val="002060"/>
              </w:rPr>
            </w:pPr>
            <w:r w:rsidRPr="0087042E">
              <w:rPr>
                <w:color w:val="002060"/>
              </w:rPr>
              <w:t>CONTI DANIELE</w:t>
            </w:r>
          </w:p>
        </w:tc>
        <w:tc>
          <w:tcPr>
            <w:tcW w:w="2200" w:type="dxa"/>
            <w:tcMar>
              <w:top w:w="20" w:type="dxa"/>
              <w:left w:w="20" w:type="dxa"/>
              <w:bottom w:w="20" w:type="dxa"/>
              <w:right w:w="20" w:type="dxa"/>
            </w:tcMar>
            <w:vAlign w:val="center"/>
            <w:hideMark/>
          </w:tcPr>
          <w:p w14:paraId="0983E46C" w14:textId="77777777" w:rsidR="00550BD4" w:rsidRPr="0087042E" w:rsidRDefault="00550BD4" w:rsidP="00A33BF5">
            <w:pPr>
              <w:pStyle w:val="movimento2"/>
              <w:rPr>
                <w:color w:val="002060"/>
              </w:rPr>
            </w:pPr>
            <w:r w:rsidRPr="0087042E">
              <w:rPr>
                <w:color w:val="002060"/>
              </w:rPr>
              <w:t xml:space="preserve">(POLISPORTIVA UROBORO) </w:t>
            </w:r>
          </w:p>
        </w:tc>
        <w:tc>
          <w:tcPr>
            <w:tcW w:w="800" w:type="dxa"/>
            <w:tcMar>
              <w:top w:w="20" w:type="dxa"/>
              <w:left w:w="20" w:type="dxa"/>
              <w:bottom w:w="20" w:type="dxa"/>
              <w:right w:w="20" w:type="dxa"/>
            </w:tcMar>
            <w:vAlign w:val="center"/>
            <w:hideMark/>
          </w:tcPr>
          <w:p w14:paraId="23DEC08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38CC4D9" w14:textId="77777777" w:rsidR="00550BD4" w:rsidRPr="0087042E" w:rsidRDefault="00550BD4" w:rsidP="00A33BF5">
            <w:pPr>
              <w:pStyle w:val="movimento"/>
              <w:rPr>
                <w:color w:val="002060"/>
              </w:rPr>
            </w:pPr>
            <w:r w:rsidRPr="0087042E">
              <w:rPr>
                <w:color w:val="002060"/>
              </w:rPr>
              <w:t>CAMELA MARIO</w:t>
            </w:r>
          </w:p>
        </w:tc>
        <w:tc>
          <w:tcPr>
            <w:tcW w:w="2200" w:type="dxa"/>
            <w:tcMar>
              <w:top w:w="20" w:type="dxa"/>
              <w:left w:w="20" w:type="dxa"/>
              <w:bottom w:w="20" w:type="dxa"/>
              <w:right w:w="20" w:type="dxa"/>
            </w:tcMar>
            <w:vAlign w:val="center"/>
            <w:hideMark/>
          </w:tcPr>
          <w:p w14:paraId="3A688F73" w14:textId="77777777" w:rsidR="00550BD4" w:rsidRPr="0087042E" w:rsidRDefault="00550BD4" w:rsidP="00A33BF5">
            <w:pPr>
              <w:pStyle w:val="movimento2"/>
              <w:rPr>
                <w:color w:val="002060"/>
              </w:rPr>
            </w:pPr>
            <w:r w:rsidRPr="0087042E">
              <w:rPr>
                <w:color w:val="002060"/>
              </w:rPr>
              <w:t xml:space="preserve">(RIPABERARDA) </w:t>
            </w:r>
          </w:p>
        </w:tc>
      </w:tr>
      <w:tr w:rsidR="00550BD4" w:rsidRPr="0087042E" w14:paraId="30253DF9" w14:textId="77777777" w:rsidTr="00A33BF5">
        <w:tc>
          <w:tcPr>
            <w:tcW w:w="2200" w:type="dxa"/>
            <w:tcMar>
              <w:top w:w="20" w:type="dxa"/>
              <w:left w:w="20" w:type="dxa"/>
              <w:bottom w:w="20" w:type="dxa"/>
              <w:right w:w="20" w:type="dxa"/>
            </w:tcMar>
            <w:vAlign w:val="center"/>
            <w:hideMark/>
          </w:tcPr>
          <w:p w14:paraId="2AB8E8A0" w14:textId="77777777" w:rsidR="00550BD4" w:rsidRPr="0087042E" w:rsidRDefault="00550BD4" w:rsidP="00A33BF5">
            <w:pPr>
              <w:pStyle w:val="movimento"/>
              <w:rPr>
                <w:color w:val="002060"/>
              </w:rPr>
            </w:pPr>
            <w:r w:rsidRPr="0087042E">
              <w:rPr>
                <w:color w:val="002060"/>
              </w:rPr>
              <w:t>SERAFINI ROBERTO</w:t>
            </w:r>
          </w:p>
        </w:tc>
        <w:tc>
          <w:tcPr>
            <w:tcW w:w="2200" w:type="dxa"/>
            <w:tcMar>
              <w:top w:w="20" w:type="dxa"/>
              <w:left w:w="20" w:type="dxa"/>
              <w:bottom w:w="20" w:type="dxa"/>
              <w:right w:w="20" w:type="dxa"/>
            </w:tcMar>
            <w:vAlign w:val="center"/>
            <w:hideMark/>
          </w:tcPr>
          <w:p w14:paraId="12C1003E" w14:textId="77777777" w:rsidR="00550BD4" w:rsidRPr="0087042E" w:rsidRDefault="00550BD4" w:rsidP="00A33BF5">
            <w:pPr>
              <w:pStyle w:val="movimento2"/>
              <w:rPr>
                <w:color w:val="002060"/>
              </w:rPr>
            </w:pPr>
            <w:r w:rsidRPr="0087042E">
              <w:rPr>
                <w:color w:val="002060"/>
              </w:rPr>
              <w:t xml:space="preserve">(SANTA MARIA NUOVA A.S.D.) </w:t>
            </w:r>
          </w:p>
        </w:tc>
        <w:tc>
          <w:tcPr>
            <w:tcW w:w="800" w:type="dxa"/>
            <w:tcMar>
              <w:top w:w="20" w:type="dxa"/>
              <w:left w:w="20" w:type="dxa"/>
              <w:bottom w:w="20" w:type="dxa"/>
              <w:right w:w="20" w:type="dxa"/>
            </w:tcMar>
            <w:vAlign w:val="center"/>
            <w:hideMark/>
          </w:tcPr>
          <w:p w14:paraId="11331442"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F9CD142" w14:textId="77777777" w:rsidR="00550BD4" w:rsidRPr="0087042E" w:rsidRDefault="00550BD4" w:rsidP="00A33BF5">
            <w:pPr>
              <w:pStyle w:val="movimento"/>
              <w:rPr>
                <w:color w:val="002060"/>
              </w:rPr>
            </w:pPr>
            <w:r w:rsidRPr="0087042E">
              <w:rPr>
                <w:color w:val="002060"/>
              </w:rPr>
              <w:t>LISCIANI DANIELE</w:t>
            </w:r>
          </w:p>
        </w:tc>
        <w:tc>
          <w:tcPr>
            <w:tcW w:w="2200" w:type="dxa"/>
            <w:tcMar>
              <w:top w:w="20" w:type="dxa"/>
              <w:left w:w="20" w:type="dxa"/>
              <w:bottom w:w="20" w:type="dxa"/>
              <w:right w:w="20" w:type="dxa"/>
            </w:tcMar>
            <w:vAlign w:val="center"/>
            <w:hideMark/>
          </w:tcPr>
          <w:p w14:paraId="6E14D466" w14:textId="77777777" w:rsidR="00550BD4" w:rsidRPr="0087042E" w:rsidRDefault="00550BD4" w:rsidP="00A33BF5">
            <w:pPr>
              <w:pStyle w:val="movimento2"/>
              <w:rPr>
                <w:color w:val="002060"/>
              </w:rPr>
            </w:pPr>
            <w:r w:rsidRPr="0087042E">
              <w:rPr>
                <w:color w:val="002060"/>
              </w:rPr>
              <w:t xml:space="preserve">(SPORTING GROTTAMMARE) </w:t>
            </w:r>
          </w:p>
        </w:tc>
      </w:tr>
      <w:tr w:rsidR="00550BD4" w:rsidRPr="0087042E" w14:paraId="1D645717" w14:textId="77777777" w:rsidTr="00A33BF5">
        <w:tc>
          <w:tcPr>
            <w:tcW w:w="2200" w:type="dxa"/>
            <w:tcMar>
              <w:top w:w="20" w:type="dxa"/>
              <w:left w:w="20" w:type="dxa"/>
              <w:bottom w:w="20" w:type="dxa"/>
              <w:right w:w="20" w:type="dxa"/>
            </w:tcMar>
            <w:vAlign w:val="center"/>
            <w:hideMark/>
          </w:tcPr>
          <w:p w14:paraId="1FC7491C" w14:textId="77777777" w:rsidR="00550BD4" w:rsidRPr="0087042E" w:rsidRDefault="00550BD4" w:rsidP="00A33BF5">
            <w:pPr>
              <w:pStyle w:val="movimento"/>
              <w:rPr>
                <w:color w:val="002060"/>
              </w:rPr>
            </w:pPr>
            <w:r w:rsidRPr="0087042E">
              <w:rPr>
                <w:color w:val="002060"/>
              </w:rPr>
              <w:t>GUERRA ALEX</w:t>
            </w:r>
          </w:p>
        </w:tc>
        <w:tc>
          <w:tcPr>
            <w:tcW w:w="2200" w:type="dxa"/>
            <w:tcMar>
              <w:top w:w="20" w:type="dxa"/>
              <w:left w:w="20" w:type="dxa"/>
              <w:bottom w:w="20" w:type="dxa"/>
              <w:right w:w="20" w:type="dxa"/>
            </w:tcMar>
            <w:vAlign w:val="center"/>
            <w:hideMark/>
          </w:tcPr>
          <w:p w14:paraId="3B4C6DDF" w14:textId="77777777" w:rsidR="00550BD4" w:rsidRPr="0087042E" w:rsidRDefault="00550BD4" w:rsidP="00A33BF5">
            <w:pPr>
              <w:pStyle w:val="movimento2"/>
              <w:rPr>
                <w:color w:val="002060"/>
              </w:rPr>
            </w:pPr>
            <w:r w:rsidRPr="0087042E">
              <w:rPr>
                <w:color w:val="002060"/>
              </w:rPr>
              <w:t xml:space="preserve">(VADO C5) </w:t>
            </w:r>
          </w:p>
        </w:tc>
        <w:tc>
          <w:tcPr>
            <w:tcW w:w="800" w:type="dxa"/>
            <w:tcMar>
              <w:top w:w="20" w:type="dxa"/>
              <w:left w:w="20" w:type="dxa"/>
              <w:bottom w:w="20" w:type="dxa"/>
              <w:right w:w="20" w:type="dxa"/>
            </w:tcMar>
            <w:vAlign w:val="center"/>
            <w:hideMark/>
          </w:tcPr>
          <w:p w14:paraId="7E1FCE6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53EA08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EA0798F" w14:textId="77777777" w:rsidR="00550BD4" w:rsidRPr="0087042E" w:rsidRDefault="00550BD4" w:rsidP="00A33BF5">
            <w:pPr>
              <w:pStyle w:val="movimento2"/>
              <w:rPr>
                <w:color w:val="002060"/>
              </w:rPr>
            </w:pPr>
            <w:r w:rsidRPr="0087042E">
              <w:rPr>
                <w:color w:val="002060"/>
              </w:rPr>
              <w:t> </w:t>
            </w:r>
          </w:p>
        </w:tc>
      </w:tr>
    </w:tbl>
    <w:p w14:paraId="2D6DD5D0"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5195F82A" w14:textId="77777777" w:rsidTr="00A33BF5">
        <w:tc>
          <w:tcPr>
            <w:tcW w:w="2200" w:type="dxa"/>
            <w:tcMar>
              <w:top w:w="20" w:type="dxa"/>
              <w:left w:w="20" w:type="dxa"/>
              <w:bottom w:w="20" w:type="dxa"/>
              <w:right w:w="20" w:type="dxa"/>
            </w:tcMar>
            <w:vAlign w:val="center"/>
            <w:hideMark/>
          </w:tcPr>
          <w:p w14:paraId="69B058D6" w14:textId="77777777" w:rsidR="00550BD4" w:rsidRPr="0087042E" w:rsidRDefault="00550BD4" w:rsidP="00A33BF5">
            <w:pPr>
              <w:pStyle w:val="movimento"/>
              <w:rPr>
                <w:color w:val="002060"/>
              </w:rPr>
            </w:pPr>
            <w:r w:rsidRPr="0087042E">
              <w:rPr>
                <w:color w:val="002060"/>
              </w:rPr>
              <w:t>TASSI GIAN MARCO</w:t>
            </w:r>
          </w:p>
        </w:tc>
        <w:tc>
          <w:tcPr>
            <w:tcW w:w="2200" w:type="dxa"/>
            <w:tcMar>
              <w:top w:w="20" w:type="dxa"/>
              <w:left w:w="20" w:type="dxa"/>
              <w:bottom w:w="20" w:type="dxa"/>
              <w:right w:w="20" w:type="dxa"/>
            </w:tcMar>
            <w:vAlign w:val="center"/>
            <w:hideMark/>
          </w:tcPr>
          <w:p w14:paraId="2D4D0680" w14:textId="77777777" w:rsidR="00550BD4" w:rsidRPr="0087042E" w:rsidRDefault="00550BD4" w:rsidP="00A33BF5">
            <w:pPr>
              <w:pStyle w:val="movimento2"/>
              <w:rPr>
                <w:color w:val="002060"/>
              </w:rPr>
            </w:pPr>
            <w:r w:rsidRPr="0087042E">
              <w:rPr>
                <w:color w:val="002060"/>
              </w:rPr>
              <w:t xml:space="preserve">(CALCIO S.ELPIDIO A MARE) </w:t>
            </w:r>
          </w:p>
        </w:tc>
        <w:tc>
          <w:tcPr>
            <w:tcW w:w="800" w:type="dxa"/>
            <w:tcMar>
              <w:top w:w="20" w:type="dxa"/>
              <w:left w:w="20" w:type="dxa"/>
              <w:bottom w:w="20" w:type="dxa"/>
              <w:right w:w="20" w:type="dxa"/>
            </w:tcMar>
            <w:vAlign w:val="center"/>
            <w:hideMark/>
          </w:tcPr>
          <w:p w14:paraId="7EFF208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C8FFEEA" w14:textId="77777777" w:rsidR="00550BD4" w:rsidRPr="0087042E" w:rsidRDefault="00550BD4" w:rsidP="00A33BF5">
            <w:pPr>
              <w:pStyle w:val="movimento"/>
              <w:rPr>
                <w:color w:val="002060"/>
              </w:rPr>
            </w:pPr>
            <w:r w:rsidRPr="0087042E">
              <w:rPr>
                <w:color w:val="002060"/>
              </w:rPr>
              <w:t>ZEPPIERI NICHOLAS</w:t>
            </w:r>
          </w:p>
        </w:tc>
        <w:tc>
          <w:tcPr>
            <w:tcW w:w="2200" w:type="dxa"/>
            <w:tcMar>
              <w:top w:w="20" w:type="dxa"/>
              <w:left w:w="20" w:type="dxa"/>
              <w:bottom w:w="20" w:type="dxa"/>
              <w:right w:w="20" w:type="dxa"/>
            </w:tcMar>
            <w:vAlign w:val="center"/>
            <w:hideMark/>
          </w:tcPr>
          <w:p w14:paraId="5B331413" w14:textId="77777777" w:rsidR="00550BD4" w:rsidRPr="0087042E" w:rsidRDefault="00550BD4" w:rsidP="00A33BF5">
            <w:pPr>
              <w:pStyle w:val="movimento2"/>
              <w:rPr>
                <w:color w:val="002060"/>
              </w:rPr>
            </w:pPr>
            <w:r w:rsidRPr="0087042E">
              <w:rPr>
                <w:color w:val="002060"/>
              </w:rPr>
              <w:t xml:space="preserve">(CALCIO S.ELPIDIO A MARE) </w:t>
            </w:r>
          </w:p>
        </w:tc>
      </w:tr>
      <w:tr w:rsidR="00550BD4" w:rsidRPr="0087042E" w14:paraId="566B41F3" w14:textId="77777777" w:rsidTr="00A33BF5">
        <w:tc>
          <w:tcPr>
            <w:tcW w:w="2200" w:type="dxa"/>
            <w:tcMar>
              <w:top w:w="20" w:type="dxa"/>
              <w:left w:w="20" w:type="dxa"/>
              <w:bottom w:w="20" w:type="dxa"/>
              <w:right w:w="20" w:type="dxa"/>
            </w:tcMar>
            <w:vAlign w:val="center"/>
            <w:hideMark/>
          </w:tcPr>
          <w:p w14:paraId="015E463E" w14:textId="77777777" w:rsidR="00550BD4" w:rsidRPr="0087042E" w:rsidRDefault="00550BD4" w:rsidP="00A33BF5">
            <w:pPr>
              <w:pStyle w:val="movimento"/>
              <w:rPr>
                <w:color w:val="002060"/>
              </w:rPr>
            </w:pPr>
            <w:r w:rsidRPr="0087042E">
              <w:rPr>
                <w:color w:val="002060"/>
              </w:rPr>
              <w:t>TARSI TOMMASO</w:t>
            </w:r>
          </w:p>
        </w:tc>
        <w:tc>
          <w:tcPr>
            <w:tcW w:w="2200" w:type="dxa"/>
            <w:tcMar>
              <w:top w:w="20" w:type="dxa"/>
              <w:left w:w="20" w:type="dxa"/>
              <w:bottom w:w="20" w:type="dxa"/>
              <w:right w:w="20" w:type="dxa"/>
            </w:tcMar>
            <w:vAlign w:val="center"/>
            <w:hideMark/>
          </w:tcPr>
          <w:p w14:paraId="18B969FB" w14:textId="77777777" w:rsidR="00550BD4" w:rsidRPr="0087042E" w:rsidRDefault="00550BD4" w:rsidP="00A33BF5">
            <w:pPr>
              <w:pStyle w:val="movimento2"/>
              <w:rPr>
                <w:color w:val="002060"/>
              </w:rPr>
            </w:pPr>
            <w:r w:rsidRPr="0087042E">
              <w:rPr>
                <w:color w:val="002060"/>
              </w:rPr>
              <w:t xml:space="preserve">(CIARNIN) </w:t>
            </w:r>
          </w:p>
        </w:tc>
        <w:tc>
          <w:tcPr>
            <w:tcW w:w="800" w:type="dxa"/>
            <w:tcMar>
              <w:top w:w="20" w:type="dxa"/>
              <w:left w:w="20" w:type="dxa"/>
              <w:bottom w:w="20" w:type="dxa"/>
              <w:right w:w="20" w:type="dxa"/>
            </w:tcMar>
            <w:vAlign w:val="center"/>
            <w:hideMark/>
          </w:tcPr>
          <w:p w14:paraId="1C23712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6B93955" w14:textId="77777777" w:rsidR="00550BD4" w:rsidRPr="0087042E" w:rsidRDefault="00550BD4" w:rsidP="00A33BF5">
            <w:pPr>
              <w:pStyle w:val="movimento"/>
              <w:rPr>
                <w:color w:val="002060"/>
              </w:rPr>
            </w:pPr>
            <w:r w:rsidRPr="0087042E">
              <w:rPr>
                <w:color w:val="002060"/>
              </w:rPr>
              <w:t>BELARDINELLI MANUEL</w:t>
            </w:r>
          </w:p>
        </w:tc>
        <w:tc>
          <w:tcPr>
            <w:tcW w:w="2200" w:type="dxa"/>
            <w:tcMar>
              <w:top w:w="20" w:type="dxa"/>
              <w:left w:w="20" w:type="dxa"/>
              <w:bottom w:w="20" w:type="dxa"/>
              <w:right w:w="20" w:type="dxa"/>
            </w:tcMar>
            <w:vAlign w:val="center"/>
            <w:hideMark/>
          </w:tcPr>
          <w:p w14:paraId="5AD91E46" w14:textId="77777777" w:rsidR="00550BD4" w:rsidRPr="0087042E" w:rsidRDefault="00550BD4" w:rsidP="00A33BF5">
            <w:pPr>
              <w:pStyle w:val="movimento2"/>
              <w:rPr>
                <w:color w:val="002060"/>
              </w:rPr>
            </w:pPr>
            <w:r w:rsidRPr="0087042E">
              <w:rPr>
                <w:color w:val="002060"/>
              </w:rPr>
              <w:t xml:space="preserve">(CIRCOLO COLLODI CALCIO 5) </w:t>
            </w:r>
          </w:p>
        </w:tc>
      </w:tr>
      <w:tr w:rsidR="00550BD4" w:rsidRPr="0087042E" w14:paraId="7A972C75" w14:textId="77777777" w:rsidTr="00A33BF5">
        <w:tc>
          <w:tcPr>
            <w:tcW w:w="2200" w:type="dxa"/>
            <w:tcMar>
              <w:top w:w="20" w:type="dxa"/>
              <w:left w:w="20" w:type="dxa"/>
              <w:bottom w:w="20" w:type="dxa"/>
              <w:right w:w="20" w:type="dxa"/>
            </w:tcMar>
            <w:vAlign w:val="center"/>
            <w:hideMark/>
          </w:tcPr>
          <w:p w14:paraId="6BCDF99E" w14:textId="77777777" w:rsidR="00550BD4" w:rsidRPr="0087042E" w:rsidRDefault="00550BD4" w:rsidP="00A33BF5">
            <w:pPr>
              <w:pStyle w:val="movimento"/>
              <w:rPr>
                <w:color w:val="002060"/>
              </w:rPr>
            </w:pPr>
            <w:r w:rsidRPr="0087042E">
              <w:rPr>
                <w:color w:val="002060"/>
              </w:rPr>
              <w:t>MARZIONI NICOLA</w:t>
            </w:r>
          </w:p>
        </w:tc>
        <w:tc>
          <w:tcPr>
            <w:tcW w:w="2200" w:type="dxa"/>
            <w:tcMar>
              <w:top w:w="20" w:type="dxa"/>
              <w:left w:w="20" w:type="dxa"/>
              <w:bottom w:w="20" w:type="dxa"/>
              <w:right w:w="20" w:type="dxa"/>
            </w:tcMar>
            <w:vAlign w:val="center"/>
            <w:hideMark/>
          </w:tcPr>
          <w:p w14:paraId="57EE0348" w14:textId="77777777" w:rsidR="00550BD4" w:rsidRPr="0087042E" w:rsidRDefault="00550BD4" w:rsidP="00A33BF5">
            <w:pPr>
              <w:pStyle w:val="movimento2"/>
              <w:rPr>
                <w:color w:val="002060"/>
              </w:rPr>
            </w:pPr>
            <w:r w:rsidRPr="0087042E">
              <w:rPr>
                <w:color w:val="002060"/>
              </w:rPr>
              <w:t xml:space="preserve">(FFJ CALCIO A 5) </w:t>
            </w:r>
          </w:p>
        </w:tc>
        <w:tc>
          <w:tcPr>
            <w:tcW w:w="800" w:type="dxa"/>
            <w:tcMar>
              <w:top w:w="20" w:type="dxa"/>
              <w:left w:w="20" w:type="dxa"/>
              <w:bottom w:w="20" w:type="dxa"/>
              <w:right w:w="20" w:type="dxa"/>
            </w:tcMar>
            <w:vAlign w:val="center"/>
            <w:hideMark/>
          </w:tcPr>
          <w:p w14:paraId="6100B5C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349635C" w14:textId="77777777" w:rsidR="00550BD4" w:rsidRPr="0087042E" w:rsidRDefault="00550BD4" w:rsidP="00A33BF5">
            <w:pPr>
              <w:pStyle w:val="movimento"/>
              <w:rPr>
                <w:color w:val="002060"/>
              </w:rPr>
            </w:pPr>
            <w:r w:rsidRPr="0087042E">
              <w:rPr>
                <w:color w:val="002060"/>
              </w:rPr>
              <w:t>GRISOGANI MATTIA</w:t>
            </w:r>
          </w:p>
        </w:tc>
        <w:tc>
          <w:tcPr>
            <w:tcW w:w="2200" w:type="dxa"/>
            <w:tcMar>
              <w:top w:w="20" w:type="dxa"/>
              <w:left w:w="20" w:type="dxa"/>
              <w:bottom w:w="20" w:type="dxa"/>
              <w:right w:w="20" w:type="dxa"/>
            </w:tcMar>
            <w:vAlign w:val="center"/>
            <w:hideMark/>
          </w:tcPr>
          <w:p w14:paraId="6175ADBE" w14:textId="77777777" w:rsidR="00550BD4" w:rsidRPr="0087042E" w:rsidRDefault="00550BD4" w:rsidP="00A33BF5">
            <w:pPr>
              <w:pStyle w:val="movimento2"/>
              <w:rPr>
                <w:color w:val="002060"/>
              </w:rPr>
            </w:pPr>
            <w:r w:rsidRPr="0087042E">
              <w:rPr>
                <w:color w:val="002060"/>
              </w:rPr>
              <w:t xml:space="preserve">(FIGHT BULLS CORRIDONIA) </w:t>
            </w:r>
          </w:p>
        </w:tc>
      </w:tr>
      <w:tr w:rsidR="00550BD4" w:rsidRPr="0087042E" w14:paraId="43F570AC" w14:textId="77777777" w:rsidTr="00A33BF5">
        <w:tc>
          <w:tcPr>
            <w:tcW w:w="2200" w:type="dxa"/>
            <w:tcMar>
              <w:top w:w="20" w:type="dxa"/>
              <w:left w:w="20" w:type="dxa"/>
              <w:bottom w:w="20" w:type="dxa"/>
              <w:right w:w="20" w:type="dxa"/>
            </w:tcMar>
            <w:vAlign w:val="center"/>
            <w:hideMark/>
          </w:tcPr>
          <w:p w14:paraId="14918DED" w14:textId="77777777" w:rsidR="00550BD4" w:rsidRPr="0087042E" w:rsidRDefault="00550BD4" w:rsidP="00A33BF5">
            <w:pPr>
              <w:pStyle w:val="movimento"/>
              <w:rPr>
                <w:color w:val="002060"/>
              </w:rPr>
            </w:pPr>
            <w:r w:rsidRPr="0087042E">
              <w:rPr>
                <w:color w:val="002060"/>
              </w:rPr>
              <w:t>DAMIANI CRISTIANO</w:t>
            </w:r>
          </w:p>
        </w:tc>
        <w:tc>
          <w:tcPr>
            <w:tcW w:w="2200" w:type="dxa"/>
            <w:tcMar>
              <w:top w:w="20" w:type="dxa"/>
              <w:left w:w="20" w:type="dxa"/>
              <w:bottom w:w="20" w:type="dxa"/>
              <w:right w:w="20" w:type="dxa"/>
            </w:tcMar>
            <w:vAlign w:val="center"/>
            <w:hideMark/>
          </w:tcPr>
          <w:p w14:paraId="2EFE75AB" w14:textId="77777777" w:rsidR="00550BD4" w:rsidRPr="0087042E" w:rsidRDefault="00550BD4" w:rsidP="00A33BF5">
            <w:pPr>
              <w:pStyle w:val="movimento2"/>
              <w:rPr>
                <w:color w:val="002060"/>
              </w:rPr>
            </w:pPr>
            <w:r w:rsidRPr="0087042E">
              <w:rPr>
                <w:color w:val="002060"/>
              </w:rPr>
              <w:t xml:space="preserve">(FROG S CLUB SPORT) </w:t>
            </w:r>
          </w:p>
        </w:tc>
        <w:tc>
          <w:tcPr>
            <w:tcW w:w="800" w:type="dxa"/>
            <w:tcMar>
              <w:top w:w="20" w:type="dxa"/>
              <w:left w:w="20" w:type="dxa"/>
              <w:bottom w:w="20" w:type="dxa"/>
              <w:right w:w="20" w:type="dxa"/>
            </w:tcMar>
            <w:vAlign w:val="center"/>
            <w:hideMark/>
          </w:tcPr>
          <w:p w14:paraId="72F5004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C1897DC" w14:textId="77777777" w:rsidR="00550BD4" w:rsidRPr="0087042E" w:rsidRDefault="00550BD4" w:rsidP="00A33BF5">
            <w:pPr>
              <w:pStyle w:val="movimento"/>
              <w:rPr>
                <w:color w:val="002060"/>
              </w:rPr>
            </w:pPr>
            <w:r w:rsidRPr="0087042E">
              <w:rPr>
                <w:color w:val="002060"/>
              </w:rPr>
              <w:t>SABBATINI LEONARDO</w:t>
            </w:r>
          </w:p>
        </w:tc>
        <w:tc>
          <w:tcPr>
            <w:tcW w:w="2200" w:type="dxa"/>
            <w:tcMar>
              <w:top w:w="20" w:type="dxa"/>
              <w:left w:w="20" w:type="dxa"/>
              <w:bottom w:w="20" w:type="dxa"/>
              <w:right w:w="20" w:type="dxa"/>
            </w:tcMar>
            <w:vAlign w:val="center"/>
            <w:hideMark/>
          </w:tcPr>
          <w:p w14:paraId="16869456" w14:textId="77777777" w:rsidR="00550BD4" w:rsidRPr="0087042E" w:rsidRDefault="00550BD4" w:rsidP="00A33BF5">
            <w:pPr>
              <w:pStyle w:val="movimento2"/>
              <w:rPr>
                <w:color w:val="002060"/>
              </w:rPr>
            </w:pPr>
            <w:r w:rsidRPr="0087042E">
              <w:rPr>
                <w:color w:val="002060"/>
              </w:rPr>
              <w:t xml:space="preserve">(FROG S CLUB SPORT) </w:t>
            </w:r>
          </w:p>
        </w:tc>
      </w:tr>
      <w:tr w:rsidR="00550BD4" w:rsidRPr="0087042E" w14:paraId="48D65178" w14:textId="77777777" w:rsidTr="00A33BF5">
        <w:tc>
          <w:tcPr>
            <w:tcW w:w="2200" w:type="dxa"/>
            <w:tcMar>
              <w:top w:w="20" w:type="dxa"/>
              <w:left w:w="20" w:type="dxa"/>
              <w:bottom w:w="20" w:type="dxa"/>
              <w:right w:w="20" w:type="dxa"/>
            </w:tcMar>
            <w:vAlign w:val="center"/>
            <w:hideMark/>
          </w:tcPr>
          <w:p w14:paraId="39F050A0" w14:textId="77777777" w:rsidR="00550BD4" w:rsidRPr="0087042E" w:rsidRDefault="00550BD4" w:rsidP="00A33BF5">
            <w:pPr>
              <w:pStyle w:val="movimento"/>
              <w:rPr>
                <w:color w:val="002060"/>
              </w:rPr>
            </w:pPr>
            <w:r w:rsidRPr="0087042E">
              <w:rPr>
                <w:color w:val="002060"/>
              </w:rPr>
              <w:t>COLITTI EMANUELE</w:t>
            </w:r>
          </w:p>
        </w:tc>
        <w:tc>
          <w:tcPr>
            <w:tcW w:w="2200" w:type="dxa"/>
            <w:tcMar>
              <w:top w:w="20" w:type="dxa"/>
              <w:left w:w="20" w:type="dxa"/>
              <w:bottom w:w="20" w:type="dxa"/>
              <w:right w:w="20" w:type="dxa"/>
            </w:tcMar>
            <w:vAlign w:val="center"/>
            <w:hideMark/>
          </w:tcPr>
          <w:p w14:paraId="5351D14E" w14:textId="77777777" w:rsidR="00550BD4" w:rsidRPr="0087042E" w:rsidRDefault="00550BD4" w:rsidP="00A33BF5">
            <w:pPr>
              <w:pStyle w:val="movimento2"/>
              <w:rPr>
                <w:color w:val="002060"/>
              </w:rPr>
            </w:pPr>
            <w:r w:rsidRPr="0087042E">
              <w:rPr>
                <w:color w:val="002060"/>
              </w:rPr>
              <w:t xml:space="preserve">(FUTSAL L.C.) </w:t>
            </w:r>
          </w:p>
        </w:tc>
        <w:tc>
          <w:tcPr>
            <w:tcW w:w="800" w:type="dxa"/>
            <w:tcMar>
              <w:top w:w="20" w:type="dxa"/>
              <w:left w:w="20" w:type="dxa"/>
              <w:bottom w:w="20" w:type="dxa"/>
              <w:right w:w="20" w:type="dxa"/>
            </w:tcMar>
            <w:vAlign w:val="center"/>
            <w:hideMark/>
          </w:tcPr>
          <w:p w14:paraId="04D78C9C"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C39E608" w14:textId="77777777" w:rsidR="00550BD4" w:rsidRPr="0087042E" w:rsidRDefault="00550BD4" w:rsidP="00A33BF5">
            <w:pPr>
              <w:pStyle w:val="movimento"/>
              <w:rPr>
                <w:color w:val="002060"/>
              </w:rPr>
            </w:pPr>
            <w:r w:rsidRPr="0087042E">
              <w:rPr>
                <w:color w:val="002060"/>
              </w:rPr>
              <w:t>NOTO ANDREA</w:t>
            </w:r>
          </w:p>
        </w:tc>
        <w:tc>
          <w:tcPr>
            <w:tcW w:w="2200" w:type="dxa"/>
            <w:tcMar>
              <w:top w:w="20" w:type="dxa"/>
              <w:left w:w="20" w:type="dxa"/>
              <w:bottom w:w="20" w:type="dxa"/>
              <w:right w:w="20" w:type="dxa"/>
            </w:tcMar>
            <w:vAlign w:val="center"/>
            <w:hideMark/>
          </w:tcPr>
          <w:p w14:paraId="343AA4F0" w14:textId="77777777" w:rsidR="00550BD4" w:rsidRPr="0087042E" w:rsidRDefault="00550BD4" w:rsidP="00A33BF5">
            <w:pPr>
              <w:pStyle w:val="movimento2"/>
              <w:rPr>
                <w:color w:val="002060"/>
              </w:rPr>
            </w:pPr>
            <w:r w:rsidRPr="0087042E">
              <w:rPr>
                <w:color w:val="002060"/>
              </w:rPr>
              <w:t xml:space="preserve">(FUTSAL L.C.) </w:t>
            </w:r>
          </w:p>
        </w:tc>
      </w:tr>
      <w:tr w:rsidR="00550BD4" w:rsidRPr="0087042E" w14:paraId="0F596D5C" w14:textId="77777777" w:rsidTr="00A33BF5">
        <w:tc>
          <w:tcPr>
            <w:tcW w:w="2200" w:type="dxa"/>
            <w:tcMar>
              <w:top w:w="20" w:type="dxa"/>
              <w:left w:w="20" w:type="dxa"/>
              <w:bottom w:w="20" w:type="dxa"/>
              <w:right w:w="20" w:type="dxa"/>
            </w:tcMar>
            <w:vAlign w:val="center"/>
            <w:hideMark/>
          </w:tcPr>
          <w:p w14:paraId="610050F8" w14:textId="77777777" w:rsidR="00550BD4" w:rsidRPr="0087042E" w:rsidRDefault="00550BD4" w:rsidP="00A33BF5">
            <w:pPr>
              <w:pStyle w:val="movimento"/>
              <w:rPr>
                <w:color w:val="002060"/>
              </w:rPr>
            </w:pPr>
            <w:r w:rsidRPr="0087042E">
              <w:rPr>
                <w:color w:val="002060"/>
              </w:rPr>
              <w:t>CALCABRINI CARLO</w:t>
            </w:r>
          </w:p>
        </w:tc>
        <w:tc>
          <w:tcPr>
            <w:tcW w:w="2200" w:type="dxa"/>
            <w:tcMar>
              <w:top w:w="20" w:type="dxa"/>
              <w:left w:w="20" w:type="dxa"/>
              <w:bottom w:w="20" w:type="dxa"/>
              <w:right w:w="20" w:type="dxa"/>
            </w:tcMar>
            <w:vAlign w:val="center"/>
            <w:hideMark/>
          </w:tcPr>
          <w:p w14:paraId="642F14E8" w14:textId="77777777" w:rsidR="00550BD4" w:rsidRPr="0087042E" w:rsidRDefault="00550BD4" w:rsidP="00A33BF5">
            <w:pPr>
              <w:pStyle w:val="movimento2"/>
              <w:rPr>
                <w:color w:val="002060"/>
              </w:rPr>
            </w:pPr>
            <w:r w:rsidRPr="0087042E">
              <w:rPr>
                <w:color w:val="002060"/>
              </w:rPr>
              <w:t xml:space="preserve">(FUTSAL RECANATI) </w:t>
            </w:r>
          </w:p>
        </w:tc>
        <w:tc>
          <w:tcPr>
            <w:tcW w:w="800" w:type="dxa"/>
            <w:tcMar>
              <w:top w:w="20" w:type="dxa"/>
              <w:left w:w="20" w:type="dxa"/>
              <w:bottom w:w="20" w:type="dxa"/>
              <w:right w:w="20" w:type="dxa"/>
            </w:tcMar>
            <w:vAlign w:val="center"/>
            <w:hideMark/>
          </w:tcPr>
          <w:p w14:paraId="7D41E7D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467071A" w14:textId="77777777" w:rsidR="00550BD4" w:rsidRPr="0087042E" w:rsidRDefault="00550BD4" w:rsidP="00A33BF5">
            <w:pPr>
              <w:pStyle w:val="movimento"/>
              <w:rPr>
                <w:color w:val="002060"/>
              </w:rPr>
            </w:pPr>
            <w:r w:rsidRPr="0087042E">
              <w:rPr>
                <w:color w:val="002060"/>
              </w:rPr>
              <w:t>PIERMARINI ANDREA</w:t>
            </w:r>
          </w:p>
        </w:tc>
        <w:tc>
          <w:tcPr>
            <w:tcW w:w="2200" w:type="dxa"/>
            <w:tcMar>
              <w:top w:w="20" w:type="dxa"/>
              <w:left w:w="20" w:type="dxa"/>
              <w:bottom w:w="20" w:type="dxa"/>
              <w:right w:w="20" w:type="dxa"/>
            </w:tcMar>
            <w:vAlign w:val="center"/>
            <w:hideMark/>
          </w:tcPr>
          <w:p w14:paraId="5F886A0D" w14:textId="77777777" w:rsidR="00550BD4" w:rsidRPr="0087042E" w:rsidRDefault="00550BD4" w:rsidP="00A33BF5">
            <w:pPr>
              <w:pStyle w:val="movimento2"/>
              <w:rPr>
                <w:color w:val="002060"/>
              </w:rPr>
            </w:pPr>
            <w:r w:rsidRPr="0087042E">
              <w:rPr>
                <w:color w:val="002060"/>
              </w:rPr>
              <w:t xml:space="preserve">(FUTSAL VIRE C5) </w:t>
            </w:r>
          </w:p>
        </w:tc>
      </w:tr>
      <w:tr w:rsidR="00550BD4" w:rsidRPr="0087042E" w14:paraId="668133CA" w14:textId="77777777" w:rsidTr="00A33BF5">
        <w:tc>
          <w:tcPr>
            <w:tcW w:w="2200" w:type="dxa"/>
            <w:tcMar>
              <w:top w:w="20" w:type="dxa"/>
              <w:left w:w="20" w:type="dxa"/>
              <w:bottom w:w="20" w:type="dxa"/>
              <w:right w:w="20" w:type="dxa"/>
            </w:tcMar>
            <w:vAlign w:val="center"/>
            <w:hideMark/>
          </w:tcPr>
          <w:p w14:paraId="74C526D4" w14:textId="77777777" w:rsidR="00550BD4" w:rsidRPr="0087042E" w:rsidRDefault="00550BD4" w:rsidP="00A33BF5">
            <w:pPr>
              <w:pStyle w:val="movimento"/>
              <w:rPr>
                <w:color w:val="002060"/>
              </w:rPr>
            </w:pPr>
            <w:r w:rsidRPr="0087042E">
              <w:rPr>
                <w:color w:val="002060"/>
              </w:rPr>
              <w:t>POGGIASPALLA SIMONE</w:t>
            </w:r>
          </w:p>
        </w:tc>
        <w:tc>
          <w:tcPr>
            <w:tcW w:w="2200" w:type="dxa"/>
            <w:tcMar>
              <w:top w:w="20" w:type="dxa"/>
              <w:left w:w="20" w:type="dxa"/>
              <w:bottom w:w="20" w:type="dxa"/>
              <w:right w:w="20" w:type="dxa"/>
            </w:tcMar>
            <w:vAlign w:val="center"/>
            <w:hideMark/>
          </w:tcPr>
          <w:p w14:paraId="4A6F8D00" w14:textId="77777777" w:rsidR="00550BD4" w:rsidRPr="0087042E" w:rsidRDefault="00550BD4" w:rsidP="00A33BF5">
            <w:pPr>
              <w:pStyle w:val="movimento2"/>
              <w:rPr>
                <w:color w:val="002060"/>
              </w:rPr>
            </w:pPr>
            <w:r w:rsidRPr="0087042E">
              <w:rPr>
                <w:color w:val="002060"/>
              </w:rPr>
              <w:t xml:space="preserve">(MONTECCHIO SPORT) </w:t>
            </w:r>
          </w:p>
        </w:tc>
        <w:tc>
          <w:tcPr>
            <w:tcW w:w="800" w:type="dxa"/>
            <w:tcMar>
              <w:top w:w="20" w:type="dxa"/>
              <w:left w:w="20" w:type="dxa"/>
              <w:bottom w:w="20" w:type="dxa"/>
              <w:right w:w="20" w:type="dxa"/>
            </w:tcMar>
            <w:vAlign w:val="center"/>
            <w:hideMark/>
          </w:tcPr>
          <w:p w14:paraId="348107C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51326EB" w14:textId="77777777" w:rsidR="00550BD4" w:rsidRPr="0087042E" w:rsidRDefault="00550BD4" w:rsidP="00A33BF5">
            <w:pPr>
              <w:pStyle w:val="movimento"/>
              <w:rPr>
                <w:color w:val="002060"/>
              </w:rPr>
            </w:pPr>
            <w:r w:rsidRPr="0087042E">
              <w:rPr>
                <w:color w:val="002060"/>
              </w:rPr>
              <w:t>SMARGIASSI MARCO</w:t>
            </w:r>
          </w:p>
        </w:tc>
        <w:tc>
          <w:tcPr>
            <w:tcW w:w="2200" w:type="dxa"/>
            <w:tcMar>
              <w:top w:w="20" w:type="dxa"/>
              <w:left w:w="20" w:type="dxa"/>
              <w:bottom w:w="20" w:type="dxa"/>
              <w:right w:w="20" w:type="dxa"/>
            </w:tcMar>
            <w:vAlign w:val="center"/>
            <w:hideMark/>
          </w:tcPr>
          <w:p w14:paraId="5AC8DADD" w14:textId="77777777" w:rsidR="00550BD4" w:rsidRPr="0087042E" w:rsidRDefault="00550BD4" w:rsidP="00A33BF5">
            <w:pPr>
              <w:pStyle w:val="movimento2"/>
              <w:rPr>
                <w:color w:val="002060"/>
              </w:rPr>
            </w:pPr>
            <w:r w:rsidRPr="0087042E">
              <w:rPr>
                <w:color w:val="002060"/>
              </w:rPr>
              <w:t xml:space="preserve">(POLISPORTIVA UROBORO) </w:t>
            </w:r>
          </w:p>
        </w:tc>
      </w:tr>
      <w:tr w:rsidR="00550BD4" w:rsidRPr="0087042E" w14:paraId="08BEF960" w14:textId="77777777" w:rsidTr="00A33BF5">
        <w:tc>
          <w:tcPr>
            <w:tcW w:w="2200" w:type="dxa"/>
            <w:tcMar>
              <w:top w:w="20" w:type="dxa"/>
              <w:left w:w="20" w:type="dxa"/>
              <w:bottom w:w="20" w:type="dxa"/>
              <w:right w:w="20" w:type="dxa"/>
            </w:tcMar>
            <w:vAlign w:val="center"/>
            <w:hideMark/>
          </w:tcPr>
          <w:p w14:paraId="05ACAE9E" w14:textId="77777777" w:rsidR="00550BD4" w:rsidRPr="0087042E" w:rsidRDefault="00550BD4" w:rsidP="00A33BF5">
            <w:pPr>
              <w:pStyle w:val="movimento"/>
              <w:rPr>
                <w:color w:val="002060"/>
              </w:rPr>
            </w:pPr>
            <w:r w:rsidRPr="0087042E">
              <w:rPr>
                <w:color w:val="002060"/>
              </w:rPr>
              <w:t>ACQUAROLI ALEX</w:t>
            </w:r>
          </w:p>
        </w:tc>
        <w:tc>
          <w:tcPr>
            <w:tcW w:w="2200" w:type="dxa"/>
            <w:tcMar>
              <w:top w:w="20" w:type="dxa"/>
              <w:left w:w="20" w:type="dxa"/>
              <w:bottom w:w="20" w:type="dxa"/>
              <w:right w:w="20" w:type="dxa"/>
            </w:tcMar>
            <w:vAlign w:val="center"/>
            <w:hideMark/>
          </w:tcPr>
          <w:p w14:paraId="4CB39BE5" w14:textId="77777777" w:rsidR="00550BD4" w:rsidRPr="0087042E" w:rsidRDefault="00550BD4" w:rsidP="00A33BF5">
            <w:pPr>
              <w:pStyle w:val="movimento2"/>
              <w:rPr>
                <w:color w:val="002060"/>
              </w:rPr>
            </w:pPr>
            <w:r w:rsidRPr="0087042E">
              <w:rPr>
                <w:color w:val="002060"/>
              </w:rPr>
              <w:t xml:space="preserve">(SPORTING GROTTAMMARE) </w:t>
            </w:r>
          </w:p>
        </w:tc>
        <w:tc>
          <w:tcPr>
            <w:tcW w:w="800" w:type="dxa"/>
            <w:tcMar>
              <w:top w:w="20" w:type="dxa"/>
              <w:left w:w="20" w:type="dxa"/>
              <w:bottom w:w="20" w:type="dxa"/>
              <w:right w:w="20" w:type="dxa"/>
            </w:tcMar>
            <w:vAlign w:val="center"/>
            <w:hideMark/>
          </w:tcPr>
          <w:p w14:paraId="21707862"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2C7196C" w14:textId="77777777" w:rsidR="00550BD4" w:rsidRPr="0087042E" w:rsidRDefault="00550BD4" w:rsidP="00A33BF5">
            <w:pPr>
              <w:pStyle w:val="movimento"/>
              <w:rPr>
                <w:color w:val="002060"/>
              </w:rPr>
            </w:pPr>
            <w:r w:rsidRPr="0087042E">
              <w:rPr>
                <w:color w:val="002060"/>
              </w:rPr>
              <w:t>VALERI MARCO</w:t>
            </w:r>
          </w:p>
        </w:tc>
        <w:tc>
          <w:tcPr>
            <w:tcW w:w="2200" w:type="dxa"/>
            <w:tcMar>
              <w:top w:w="20" w:type="dxa"/>
              <w:left w:w="20" w:type="dxa"/>
              <w:bottom w:w="20" w:type="dxa"/>
              <w:right w:w="20" w:type="dxa"/>
            </w:tcMar>
            <w:vAlign w:val="center"/>
            <w:hideMark/>
          </w:tcPr>
          <w:p w14:paraId="5B272B8F" w14:textId="77777777" w:rsidR="00550BD4" w:rsidRPr="0087042E" w:rsidRDefault="00550BD4" w:rsidP="00A33BF5">
            <w:pPr>
              <w:pStyle w:val="movimento2"/>
              <w:rPr>
                <w:color w:val="002060"/>
              </w:rPr>
            </w:pPr>
            <w:r w:rsidRPr="0087042E">
              <w:rPr>
                <w:color w:val="002060"/>
              </w:rPr>
              <w:t xml:space="preserve">(VALLESINA) </w:t>
            </w:r>
          </w:p>
        </w:tc>
      </w:tr>
    </w:tbl>
    <w:p w14:paraId="217184FC" w14:textId="77777777" w:rsidR="00550BD4" w:rsidRPr="0087042E" w:rsidRDefault="00550BD4" w:rsidP="00550BD4">
      <w:pPr>
        <w:pStyle w:val="titolo10"/>
        <w:rPr>
          <w:rFonts w:eastAsiaTheme="minorEastAsia"/>
          <w:color w:val="002060"/>
        </w:rPr>
      </w:pPr>
      <w:r w:rsidRPr="0087042E">
        <w:rPr>
          <w:color w:val="002060"/>
        </w:rPr>
        <w:t xml:space="preserve">GARE DEL 28/ 1/2023 </w:t>
      </w:r>
    </w:p>
    <w:p w14:paraId="1B07785D" w14:textId="77777777" w:rsidR="00550BD4" w:rsidRPr="0087042E" w:rsidRDefault="00550BD4" w:rsidP="00550BD4">
      <w:pPr>
        <w:pStyle w:val="titolo7a"/>
        <w:rPr>
          <w:color w:val="002060"/>
        </w:rPr>
      </w:pPr>
      <w:r w:rsidRPr="0087042E">
        <w:rPr>
          <w:color w:val="002060"/>
        </w:rPr>
        <w:t xml:space="preserve">PROVVEDIMENTI DISCIPLINARI </w:t>
      </w:r>
    </w:p>
    <w:p w14:paraId="08A13FD6"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2D1AA320" w14:textId="77777777" w:rsidR="00550BD4" w:rsidRPr="0087042E" w:rsidRDefault="00550BD4" w:rsidP="00550BD4">
      <w:pPr>
        <w:pStyle w:val="titolo30"/>
        <w:rPr>
          <w:color w:val="002060"/>
        </w:rPr>
      </w:pPr>
      <w:r w:rsidRPr="0087042E">
        <w:rPr>
          <w:color w:val="002060"/>
        </w:rPr>
        <w:t xml:space="preserve">MASSAGGIATORI </w:t>
      </w:r>
    </w:p>
    <w:p w14:paraId="71F0C6CF" w14:textId="77777777" w:rsidR="00550BD4" w:rsidRPr="0087042E" w:rsidRDefault="00550BD4" w:rsidP="00550BD4">
      <w:pPr>
        <w:pStyle w:val="titolo20"/>
        <w:rPr>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1802ABF" w14:textId="77777777" w:rsidTr="00A33BF5">
        <w:tc>
          <w:tcPr>
            <w:tcW w:w="2200" w:type="dxa"/>
            <w:tcMar>
              <w:top w:w="20" w:type="dxa"/>
              <w:left w:w="20" w:type="dxa"/>
              <w:bottom w:w="20" w:type="dxa"/>
              <w:right w:w="20" w:type="dxa"/>
            </w:tcMar>
            <w:vAlign w:val="center"/>
            <w:hideMark/>
          </w:tcPr>
          <w:p w14:paraId="3D07D847" w14:textId="77777777" w:rsidR="00550BD4" w:rsidRPr="0087042E" w:rsidRDefault="00550BD4" w:rsidP="00A33BF5">
            <w:pPr>
              <w:pStyle w:val="movimento"/>
              <w:rPr>
                <w:color w:val="002060"/>
              </w:rPr>
            </w:pPr>
            <w:r w:rsidRPr="0087042E">
              <w:rPr>
                <w:color w:val="002060"/>
              </w:rPr>
              <w:t>PALAZZINI GRAZIANO</w:t>
            </w:r>
          </w:p>
        </w:tc>
        <w:tc>
          <w:tcPr>
            <w:tcW w:w="2200" w:type="dxa"/>
            <w:tcMar>
              <w:top w:w="20" w:type="dxa"/>
              <w:left w:w="20" w:type="dxa"/>
              <w:bottom w:w="20" w:type="dxa"/>
              <w:right w:w="20" w:type="dxa"/>
            </w:tcMar>
            <w:vAlign w:val="center"/>
            <w:hideMark/>
          </w:tcPr>
          <w:p w14:paraId="7100F6FA" w14:textId="77777777" w:rsidR="00550BD4" w:rsidRPr="0087042E" w:rsidRDefault="00550BD4" w:rsidP="00A33BF5">
            <w:pPr>
              <w:pStyle w:val="movimento2"/>
              <w:rPr>
                <w:color w:val="002060"/>
              </w:rPr>
            </w:pPr>
            <w:r w:rsidRPr="0087042E">
              <w:rPr>
                <w:color w:val="002060"/>
              </w:rPr>
              <w:t xml:space="preserve">(CASENUOVE) </w:t>
            </w:r>
          </w:p>
        </w:tc>
        <w:tc>
          <w:tcPr>
            <w:tcW w:w="800" w:type="dxa"/>
            <w:tcMar>
              <w:top w:w="20" w:type="dxa"/>
              <w:left w:w="20" w:type="dxa"/>
              <w:bottom w:w="20" w:type="dxa"/>
              <w:right w:w="20" w:type="dxa"/>
            </w:tcMar>
            <w:vAlign w:val="center"/>
            <w:hideMark/>
          </w:tcPr>
          <w:p w14:paraId="4D0FD732"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3BF751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2FC3B6B" w14:textId="77777777" w:rsidR="00550BD4" w:rsidRPr="0087042E" w:rsidRDefault="00550BD4" w:rsidP="00A33BF5">
            <w:pPr>
              <w:pStyle w:val="movimento2"/>
              <w:rPr>
                <w:color w:val="002060"/>
              </w:rPr>
            </w:pPr>
            <w:r w:rsidRPr="0087042E">
              <w:rPr>
                <w:color w:val="002060"/>
              </w:rPr>
              <w:t> </w:t>
            </w:r>
          </w:p>
        </w:tc>
      </w:tr>
    </w:tbl>
    <w:p w14:paraId="5CF4C809" w14:textId="77777777" w:rsidR="00550BD4" w:rsidRPr="0087042E" w:rsidRDefault="00550BD4" w:rsidP="00550BD4">
      <w:pPr>
        <w:pStyle w:val="titolo30"/>
        <w:rPr>
          <w:rFonts w:eastAsiaTheme="minorEastAsia"/>
          <w:color w:val="002060"/>
        </w:rPr>
      </w:pPr>
      <w:r w:rsidRPr="0087042E">
        <w:rPr>
          <w:color w:val="002060"/>
        </w:rPr>
        <w:t xml:space="preserve">CALCIATORI ESPULSI </w:t>
      </w:r>
    </w:p>
    <w:p w14:paraId="35AAFBC7" w14:textId="77777777" w:rsidR="00550BD4" w:rsidRPr="0087042E" w:rsidRDefault="00550BD4" w:rsidP="00550BD4">
      <w:pPr>
        <w:pStyle w:val="titolo20"/>
        <w:rPr>
          <w:color w:val="002060"/>
        </w:rPr>
      </w:pPr>
      <w:r w:rsidRPr="0087042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1FF2B6A" w14:textId="77777777" w:rsidTr="00A33BF5">
        <w:tc>
          <w:tcPr>
            <w:tcW w:w="2200" w:type="dxa"/>
            <w:tcMar>
              <w:top w:w="20" w:type="dxa"/>
              <w:left w:w="20" w:type="dxa"/>
              <w:bottom w:w="20" w:type="dxa"/>
              <w:right w:w="20" w:type="dxa"/>
            </w:tcMar>
            <w:vAlign w:val="center"/>
            <w:hideMark/>
          </w:tcPr>
          <w:p w14:paraId="7B89DA74" w14:textId="77777777" w:rsidR="00550BD4" w:rsidRPr="0087042E" w:rsidRDefault="00550BD4" w:rsidP="00A33BF5">
            <w:pPr>
              <w:pStyle w:val="movimento"/>
              <w:rPr>
                <w:color w:val="002060"/>
              </w:rPr>
            </w:pPr>
            <w:r w:rsidRPr="0087042E">
              <w:rPr>
                <w:color w:val="002060"/>
              </w:rPr>
              <w:t>PARONCINI ALESSANDRO</w:t>
            </w:r>
          </w:p>
        </w:tc>
        <w:tc>
          <w:tcPr>
            <w:tcW w:w="2200" w:type="dxa"/>
            <w:tcMar>
              <w:top w:w="20" w:type="dxa"/>
              <w:left w:w="20" w:type="dxa"/>
              <w:bottom w:w="20" w:type="dxa"/>
              <w:right w:w="20" w:type="dxa"/>
            </w:tcMar>
            <w:vAlign w:val="center"/>
            <w:hideMark/>
          </w:tcPr>
          <w:p w14:paraId="728E9A2F" w14:textId="77777777" w:rsidR="00550BD4" w:rsidRPr="0087042E" w:rsidRDefault="00550BD4" w:rsidP="00A33BF5">
            <w:pPr>
              <w:pStyle w:val="movimento2"/>
              <w:rPr>
                <w:color w:val="002060"/>
              </w:rPr>
            </w:pPr>
            <w:r w:rsidRPr="0087042E">
              <w:rPr>
                <w:color w:val="002060"/>
              </w:rPr>
              <w:t xml:space="preserve">(CANDIA BARACCOLA ASPIO) </w:t>
            </w:r>
          </w:p>
        </w:tc>
        <w:tc>
          <w:tcPr>
            <w:tcW w:w="800" w:type="dxa"/>
            <w:tcMar>
              <w:top w:w="20" w:type="dxa"/>
              <w:left w:w="20" w:type="dxa"/>
              <w:bottom w:w="20" w:type="dxa"/>
              <w:right w:w="20" w:type="dxa"/>
            </w:tcMar>
            <w:vAlign w:val="center"/>
            <w:hideMark/>
          </w:tcPr>
          <w:p w14:paraId="63BDFBA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A6B216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AEC9AE5" w14:textId="77777777" w:rsidR="00550BD4" w:rsidRPr="0087042E" w:rsidRDefault="00550BD4" w:rsidP="00A33BF5">
            <w:pPr>
              <w:pStyle w:val="movimento2"/>
              <w:rPr>
                <w:color w:val="002060"/>
              </w:rPr>
            </w:pPr>
            <w:r w:rsidRPr="0087042E">
              <w:rPr>
                <w:color w:val="002060"/>
              </w:rPr>
              <w:t> </w:t>
            </w:r>
          </w:p>
        </w:tc>
      </w:tr>
    </w:tbl>
    <w:p w14:paraId="653174BF" w14:textId="77777777" w:rsidR="00550BD4" w:rsidRPr="0087042E" w:rsidRDefault="00550BD4" w:rsidP="00550BD4">
      <w:pPr>
        <w:pStyle w:val="titolo30"/>
        <w:rPr>
          <w:rFonts w:eastAsiaTheme="minorEastAsia"/>
          <w:color w:val="002060"/>
        </w:rPr>
      </w:pPr>
      <w:r w:rsidRPr="0087042E">
        <w:rPr>
          <w:color w:val="002060"/>
        </w:rPr>
        <w:t xml:space="preserve">CALCIATORI NON ESPULSI </w:t>
      </w:r>
    </w:p>
    <w:p w14:paraId="3558AB50" w14:textId="77777777" w:rsidR="00550BD4" w:rsidRPr="0087042E" w:rsidRDefault="00550BD4" w:rsidP="00550BD4">
      <w:pPr>
        <w:pStyle w:val="titolo20"/>
        <w:rPr>
          <w:color w:val="002060"/>
        </w:rPr>
      </w:pPr>
      <w:r w:rsidRPr="0087042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B989FF3" w14:textId="77777777" w:rsidTr="00A33BF5">
        <w:tc>
          <w:tcPr>
            <w:tcW w:w="2200" w:type="dxa"/>
            <w:tcMar>
              <w:top w:w="20" w:type="dxa"/>
              <w:left w:w="20" w:type="dxa"/>
              <w:bottom w:w="20" w:type="dxa"/>
              <w:right w:w="20" w:type="dxa"/>
            </w:tcMar>
            <w:vAlign w:val="center"/>
            <w:hideMark/>
          </w:tcPr>
          <w:p w14:paraId="25B0F36E" w14:textId="77777777" w:rsidR="00550BD4" w:rsidRPr="0087042E" w:rsidRDefault="00550BD4" w:rsidP="00A33BF5">
            <w:pPr>
              <w:pStyle w:val="movimento"/>
              <w:rPr>
                <w:color w:val="002060"/>
              </w:rPr>
            </w:pPr>
            <w:r w:rsidRPr="0087042E">
              <w:rPr>
                <w:color w:val="002060"/>
              </w:rPr>
              <w:t>BATTISTELLI GIANMARCO</w:t>
            </w:r>
          </w:p>
        </w:tc>
        <w:tc>
          <w:tcPr>
            <w:tcW w:w="2200" w:type="dxa"/>
            <w:tcMar>
              <w:top w:w="20" w:type="dxa"/>
              <w:left w:w="20" w:type="dxa"/>
              <w:bottom w:w="20" w:type="dxa"/>
              <w:right w:w="20" w:type="dxa"/>
            </w:tcMar>
            <w:vAlign w:val="center"/>
            <w:hideMark/>
          </w:tcPr>
          <w:p w14:paraId="107794DC" w14:textId="77777777" w:rsidR="00550BD4" w:rsidRPr="0087042E" w:rsidRDefault="00550BD4" w:rsidP="00A33BF5">
            <w:pPr>
              <w:pStyle w:val="movimento2"/>
              <w:rPr>
                <w:color w:val="002060"/>
              </w:rPr>
            </w:pPr>
            <w:r w:rsidRPr="0087042E">
              <w:rPr>
                <w:color w:val="002060"/>
              </w:rPr>
              <w:t xml:space="preserve">(SMIRRA CITY) </w:t>
            </w:r>
          </w:p>
        </w:tc>
        <w:tc>
          <w:tcPr>
            <w:tcW w:w="800" w:type="dxa"/>
            <w:tcMar>
              <w:top w:w="20" w:type="dxa"/>
              <w:left w:w="20" w:type="dxa"/>
              <w:bottom w:w="20" w:type="dxa"/>
              <w:right w:w="20" w:type="dxa"/>
            </w:tcMar>
            <w:vAlign w:val="center"/>
            <w:hideMark/>
          </w:tcPr>
          <w:p w14:paraId="569683DA"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74D2A6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6613E1D" w14:textId="77777777" w:rsidR="00550BD4" w:rsidRPr="0087042E" w:rsidRDefault="00550BD4" w:rsidP="00A33BF5">
            <w:pPr>
              <w:pStyle w:val="movimento2"/>
              <w:rPr>
                <w:color w:val="002060"/>
              </w:rPr>
            </w:pPr>
            <w:r w:rsidRPr="0087042E">
              <w:rPr>
                <w:color w:val="002060"/>
              </w:rPr>
              <w:t> </w:t>
            </w:r>
          </w:p>
        </w:tc>
      </w:tr>
    </w:tbl>
    <w:p w14:paraId="193CF6B6" w14:textId="77777777" w:rsidR="00550BD4" w:rsidRPr="0087042E" w:rsidRDefault="00550BD4" w:rsidP="00550BD4">
      <w:pPr>
        <w:pStyle w:val="titolo20"/>
        <w:rPr>
          <w:rFonts w:eastAsiaTheme="minorEastAsia"/>
          <w:color w:val="002060"/>
        </w:rPr>
      </w:pPr>
      <w:r w:rsidRPr="0087042E">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0866B85A" w14:textId="77777777" w:rsidTr="00A33BF5">
        <w:tc>
          <w:tcPr>
            <w:tcW w:w="2200" w:type="dxa"/>
            <w:tcMar>
              <w:top w:w="20" w:type="dxa"/>
              <w:left w:w="20" w:type="dxa"/>
              <w:bottom w:w="20" w:type="dxa"/>
              <w:right w:w="20" w:type="dxa"/>
            </w:tcMar>
            <w:vAlign w:val="center"/>
            <w:hideMark/>
          </w:tcPr>
          <w:p w14:paraId="52D157E4" w14:textId="77777777" w:rsidR="00550BD4" w:rsidRPr="0087042E" w:rsidRDefault="00550BD4" w:rsidP="00A33BF5">
            <w:pPr>
              <w:pStyle w:val="movimento"/>
              <w:rPr>
                <w:color w:val="002060"/>
              </w:rPr>
            </w:pPr>
            <w:r w:rsidRPr="0087042E">
              <w:rPr>
                <w:color w:val="002060"/>
              </w:rPr>
              <w:t>KASADIJA JURGEN</w:t>
            </w:r>
          </w:p>
        </w:tc>
        <w:tc>
          <w:tcPr>
            <w:tcW w:w="2200" w:type="dxa"/>
            <w:tcMar>
              <w:top w:w="20" w:type="dxa"/>
              <w:left w:w="20" w:type="dxa"/>
              <w:bottom w:w="20" w:type="dxa"/>
              <w:right w:w="20" w:type="dxa"/>
            </w:tcMar>
            <w:vAlign w:val="center"/>
            <w:hideMark/>
          </w:tcPr>
          <w:p w14:paraId="4425B360" w14:textId="77777777" w:rsidR="00550BD4" w:rsidRPr="0087042E" w:rsidRDefault="00550BD4" w:rsidP="00A33BF5">
            <w:pPr>
              <w:pStyle w:val="movimento2"/>
              <w:rPr>
                <w:color w:val="002060"/>
              </w:rPr>
            </w:pPr>
            <w:r w:rsidRPr="0087042E">
              <w:rPr>
                <w:color w:val="002060"/>
              </w:rPr>
              <w:t xml:space="preserve">(CASTELRAIMONDO CALCIO A 5) </w:t>
            </w:r>
          </w:p>
        </w:tc>
        <w:tc>
          <w:tcPr>
            <w:tcW w:w="800" w:type="dxa"/>
            <w:tcMar>
              <w:top w:w="20" w:type="dxa"/>
              <w:left w:w="20" w:type="dxa"/>
              <w:bottom w:w="20" w:type="dxa"/>
              <w:right w:w="20" w:type="dxa"/>
            </w:tcMar>
            <w:vAlign w:val="center"/>
            <w:hideMark/>
          </w:tcPr>
          <w:p w14:paraId="755F32C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02BF26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0FE5745" w14:textId="77777777" w:rsidR="00550BD4" w:rsidRPr="0087042E" w:rsidRDefault="00550BD4" w:rsidP="00A33BF5">
            <w:pPr>
              <w:pStyle w:val="movimento2"/>
              <w:rPr>
                <w:color w:val="002060"/>
              </w:rPr>
            </w:pPr>
            <w:r w:rsidRPr="0087042E">
              <w:rPr>
                <w:color w:val="002060"/>
              </w:rPr>
              <w:t> </w:t>
            </w:r>
          </w:p>
        </w:tc>
      </w:tr>
    </w:tbl>
    <w:p w14:paraId="67BB16B4" w14:textId="77777777" w:rsidR="00550BD4" w:rsidRPr="0087042E" w:rsidRDefault="00550BD4" w:rsidP="00550BD4">
      <w:pPr>
        <w:pStyle w:val="titolo20"/>
        <w:rPr>
          <w:rFonts w:eastAsiaTheme="minorEastAsia"/>
          <w:color w:val="002060"/>
        </w:rPr>
      </w:pPr>
      <w:r w:rsidRPr="0087042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58503282" w14:textId="77777777" w:rsidTr="00A33BF5">
        <w:tc>
          <w:tcPr>
            <w:tcW w:w="2200" w:type="dxa"/>
            <w:tcMar>
              <w:top w:w="20" w:type="dxa"/>
              <w:left w:w="20" w:type="dxa"/>
              <w:bottom w:w="20" w:type="dxa"/>
              <w:right w:w="20" w:type="dxa"/>
            </w:tcMar>
            <w:vAlign w:val="center"/>
            <w:hideMark/>
          </w:tcPr>
          <w:p w14:paraId="0F62F892" w14:textId="77777777" w:rsidR="00550BD4" w:rsidRPr="0087042E" w:rsidRDefault="00550BD4" w:rsidP="00A33BF5">
            <w:pPr>
              <w:pStyle w:val="movimento"/>
              <w:rPr>
                <w:color w:val="002060"/>
              </w:rPr>
            </w:pPr>
            <w:r w:rsidRPr="0087042E">
              <w:rPr>
                <w:color w:val="002060"/>
              </w:rPr>
              <w:t>ZINGARETTI ANDREA</w:t>
            </w:r>
          </w:p>
        </w:tc>
        <w:tc>
          <w:tcPr>
            <w:tcW w:w="2200" w:type="dxa"/>
            <w:tcMar>
              <w:top w:w="20" w:type="dxa"/>
              <w:left w:w="20" w:type="dxa"/>
              <w:bottom w:w="20" w:type="dxa"/>
              <w:right w:w="20" w:type="dxa"/>
            </w:tcMar>
            <w:vAlign w:val="center"/>
            <w:hideMark/>
          </w:tcPr>
          <w:p w14:paraId="62E6B235" w14:textId="77777777" w:rsidR="00550BD4" w:rsidRPr="0087042E" w:rsidRDefault="00550BD4" w:rsidP="00A33BF5">
            <w:pPr>
              <w:pStyle w:val="movimento2"/>
              <w:rPr>
                <w:color w:val="002060"/>
              </w:rPr>
            </w:pPr>
            <w:r w:rsidRPr="0087042E">
              <w:rPr>
                <w:color w:val="002060"/>
              </w:rPr>
              <w:t xml:space="preserve">(ATLETICO NO BORDERS) </w:t>
            </w:r>
          </w:p>
        </w:tc>
        <w:tc>
          <w:tcPr>
            <w:tcW w:w="800" w:type="dxa"/>
            <w:tcMar>
              <w:top w:w="20" w:type="dxa"/>
              <w:left w:w="20" w:type="dxa"/>
              <w:bottom w:w="20" w:type="dxa"/>
              <w:right w:w="20" w:type="dxa"/>
            </w:tcMar>
            <w:vAlign w:val="center"/>
            <w:hideMark/>
          </w:tcPr>
          <w:p w14:paraId="474F8BCC"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1B2E434" w14:textId="77777777" w:rsidR="00550BD4" w:rsidRPr="0087042E" w:rsidRDefault="00550BD4" w:rsidP="00A33BF5">
            <w:pPr>
              <w:pStyle w:val="movimento"/>
              <w:rPr>
                <w:color w:val="002060"/>
              </w:rPr>
            </w:pPr>
            <w:r w:rsidRPr="0087042E">
              <w:rPr>
                <w:color w:val="002060"/>
              </w:rPr>
              <w:t>BARDELLA ANDREA</w:t>
            </w:r>
          </w:p>
        </w:tc>
        <w:tc>
          <w:tcPr>
            <w:tcW w:w="2200" w:type="dxa"/>
            <w:tcMar>
              <w:top w:w="20" w:type="dxa"/>
              <w:left w:w="20" w:type="dxa"/>
              <w:bottom w:w="20" w:type="dxa"/>
              <w:right w:w="20" w:type="dxa"/>
            </w:tcMar>
            <w:vAlign w:val="center"/>
            <w:hideMark/>
          </w:tcPr>
          <w:p w14:paraId="56E98996" w14:textId="77777777" w:rsidR="00550BD4" w:rsidRPr="0087042E" w:rsidRDefault="00550BD4" w:rsidP="00A33BF5">
            <w:pPr>
              <w:pStyle w:val="movimento2"/>
              <w:rPr>
                <w:color w:val="002060"/>
              </w:rPr>
            </w:pPr>
            <w:r w:rsidRPr="0087042E">
              <w:rPr>
                <w:color w:val="002060"/>
              </w:rPr>
              <w:t xml:space="preserve">(FRASASSI C5) </w:t>
            </w:r>
          </w:p>
        </w:tc>
      </w:tr>
    </w:tbl>
    <w:p w14:paraId="17AE781A" w14:textId="77777777" w:rsidR="00550BD4" w:rsidRPr="0087042E" w:rsidRDefault="00550BD4" w:rsidP="00550BD4">
      <w:pPr>
        <w:pStyle w:val="titolo20"/>
        <w:rPr>
          <w:rFonts w:eastAsiaTheme="minorEastAsia"/>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1C6C3249" w14:textId="77777777" w:rsidTr="00A33BF5">
        <w:tc>
          <w:tcPr>
            <w:tcW w:w="2200" w:type="dxa"/>
            <w:tcMar>
              <w:top w:w="20" w:type="dxa"/>
              <w:left w:w="20" w:type="dxa"/>
              <w:bottom w:w="20" w:type="dxa"/>
              <w:right w:w="20" w:type="dxa"/>
            </w:tcMar>
            <w:vAlign w:val="center"/>
            <w:hideMark/>
          </w:tcPr>
          <w:p w14:paraId="1B422CE1" w14:textId="77777777" w:rsidR="00550BD4" w:rsidRPr="0087042E" w:rsidRDefault="00550BD4" w:rsidP="00A33BF5">
            <w:pPr>
              <w:pStyle w:val="movimento"/>
              <w:rPr>
                <w:color w:val="002060"/>
              </w:rPr>
            </w:pPr>
            <w:r w:rsidRPr="0087042E">
              <w:rPr>
                <w:color w:val="002060"/>
              </w:rPr>
              <w:t>BARBABELLA DANIELE</w:t>
            </w:r>
          </w:p>
        </w:tc>
        <w:tc>
          <w:tcPr>
            <w:tcW w:w="2200" w:type="dxa"/>
            <w:tcMar>
              <w:top w:w="20" w:type="dxa"/>
              <w:left w:w="20" w:type="dxa"/>
              <w:bottom w:w="20" w:type="dxa"/>
              <w:right w:w="20" w:type="dxa"/>
            </w:tcMar>
            <w:vAlign w:val="center"/>
            <w:hideMark/>
          </w:tcPr>
          <w:p w14:paraId="54C06664" w14:textId="77777777" w:rsidR="00550BD4" w:rsidRPr="0087042E" w:rsidRDefault="00550BD4" w:rsidP="00A33BF5">
            <w:pPr>
              <w:pStyle w:val="movimento2"/>
              <w:rPr>
                <w:color w:val="002060"/>
              </w:rPr>
            </w:pPr>
            <w:r w:rsidRPr="0087042E">
              <w:rPr>
                <w:color w:val="002060"/>
              </w:rPr>
              <w:t xml:space="preserve">(ASPIO 2005) </w:t>
            </w:r>
          </w:p>
        </w:tc>
        <w:tc>
          <w:tcPr>
            <w:tcW w:w="800" w:type="dxa"/>
            <w:tcMar>
              <w:top w:w="20" w:type="dxa"/>
              <w:left w:w="20" w:type="dxa"/>
              <w:bottom w:w="20" w:type="dxa"/>
              <w:right w:w="20" w:type="dxa"/>
            </w:tcMar>
            <w:vAlign w:val="center"/>
            <w:hideMark/>
          </w:tcPr>
          <w:p w14:paraId="7424DC12"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51BA543" w14:textId="77777777" w:rsidR="00550BD4" w:rsidRPr="0087042E" w:rsidRDefault="00550BD4" w:rsidP="00A33BF5">
            <w:pPr>
              <w:pStyle w:val="movimento"/>
              <w:rPr>
                <w:color w:val="002060"/>
              </w:rPr>
            </w:pPr>
            <w:r w:rsidRPr="0087042E">
              <w:rPr>
                <w:color w:val="002060"/>
              </w:rPr>
              <w:t>CICCONI EMANUELE</w:t>
            </w:r>
          </w:p>
        </w:tc>
        <w:tc>
          <w:tcPr>
            <w:tcW w:w="2200" w:type="dxa"/>
            <w:tcMar>
              <w:top w:w="20" w:type="dxa"/>
              <w:left w:w="20" w:type="dxa"/>
              <w:bottom w:w="20" w:type="dxa"/>
              <w:right w:w="20" w:type="dxa"/>
            </w:tcMar>
            <w:vAlign w:val="center"/>
            <w:hideMark/>
          </w:tcPr>
          <w:p w14:paraId="509FC598" w14:textId="77777777" w:rsidR="00550BD4" w:rsidRPr="0087042E" w:rsidRDefault="00550BD4" w:rsidP="00A33BF5">
            <w:pPr>
              <w:pStyle w:val="movimento2"/>
              <w:rPr>
                <w:color w:val="002060"/>
              </w:rPr>
            </w:pPr>
            <w:r w:rsidRPr="0087042E">
              <w:rPr>
                <w:color w:val="002060"/>
              </w:rPr>
              <w:t xml:space="preserve">(CALCETTO NUMANA) </w:t>
            </w:r>
          </w:p>
        </w:tc>
      </w:tr>
      <w:tr w:rsidR="00550BD4" w:rsidRPr="0087042E" w14:paraId="3062A5F0" w14:textId="77777777" w:rsidTr="00A33BF5">
        <w:tc>
          <w:tcPr>
            <w:tcW w:w="2200" w:type="dxa"/>
            <w:tcMar>
              <w:top w:w="20" w:type="dxa"/>
              <w:left w:w="20" w:type="dxa"/>
              <w:bottom w:w="20" w:type="dxa"/>
              <w:right w:w="20" w:type="dxa"/>
            </w:tcMar>
            <w:vAlign w:val="center"/>
            <w:hideMark/>
          </w:tcPr>
          <w:p w14:paraId="7DD1DABB" w14:textId="77777777" w:rsidR="00550BD4" w:rsidRPr="0087042E" w:rsidRDefault="00550BD4" w:rsidP="00A33BF5">
            <w:pPr>
              <w:pStyle w:val="movimento"/>
              <w:rPr>
                <w:color w:val="002060"/>
              </w:rPr>
            </w:pPr>
            <w:r w:rsidRPr="0087042E">
              <w:rPr>
                <w:color w:val="002060"/>
              </w:rPr>
              <w:t>BULDRINI LORENZO</w:t>
            </w:r>
          </w:p>
        </w:tc>
        <w:tc>
          <w:tcPr>
            <w:tcW w:w="2200" w:type="dxa"/>
            <w:tcMar>
              <w:top w:w="20" w:type="dxa"/>
              <w:left w:w="20" w:type="dxa"/>
              <w:bottom w:w="20" w:type="dxa"/>
              <w:right w:w="20" w:type="dxa"/>
            </w:tcMar>
            <w:vAlign w:val="center"/>
            <w:hideMark/>
          </w:tcPr>
          <w:p w14:paraId="76C12B52" w14:textId="77777777" w:rsidR="00550BD4" w:rsidRPr="0087042E" w:rsidRDefault="00550BD4" w:rsidP="00A33BF5">
            <w:pPr>
              <w:pStyle w:val="movimento2"/>
              <w:rPr>
                <w:color w:val="002060"/>
              </w:rPr>
            </w:pPr>
            <w:r w:rsidRPr="0087042E">
              <w:rPr>
                <w:color w:val="002060"/>
              </w:rPr>
              <w:t xml:space="preserve">(CASTELRAIMONDO CALCIO A 5) </w:t>
            </w:r>
          </w:p>
        </w:tc>
        <w:tc>
          <w:tcPr>
            <w:tcW w:w="800" w:type="dxa"/>
            <w:tcMar>
              <w:top w:w="20" w:type="dxa"/>
              <w:left w:w="20" w:type="dxa"/>
              <w:bottom w:w="20" w:type="dxa"/>
              <w:right w:w="20" w:type="dxa"/>
            </w:tcMar>
            <w:vAlign w:val="center"/>
            <w:hideMark/>
          </w:tcPr>
          <w:p w14:paraId="6BA7DE8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20FBC21" w14:textId="77777777" w:rsidR="00550BD4" w:rsidRPr="0087042E" w:rsidRDefault="00550BD4" w:rsidP="00A33BF5">
            <w:pPr>
              <w:pStyle w:val="movimento"/>
              <w:rPr>
                <w:color w:val="002060"/>
              </w:rPr>
            </w:pPr>
            <w:r w:rsidRPr="0087042E">
              <w:rPr>
                <w:color w:val="002060"/>
              </w:rPr>
              <w:t>SILENZI MATTEO</w:t>
            </w:r>
          </w:p>
        </w:tc>
        <w:tc>
          <w:tcPr>
            <w:tcW w:w="2200" w:type="dxa"/>
            <w:tcMar>
              <w:top w:w="20" w:type="dxa"/>
              <w:left w:w="20" w:type="dxa"/>
              <w:bottom w:w="20" w:type="dxa"/>
              <w:right w:w="20" w:type="dxa"/>
            </w:tcMar>
            <w:vAlign w:val="center"/>
            <w:hideMark/>
          </w:tcPr>
          <w:p w14:paraId="50B0F98E" w14:textId="77777777" w:rsidR="00550BD4" w:rsidRPr="0087042E" w:rsidRDefault="00550BD4" w:rsidP="00A33BF5">
            <w:pPr>
              <w:pStyle w:val="movimento2"/>
              <w:rPr>
                <w:color w:val="002060"/>
              </w:rPr>
            </w:pPr>
            <w:r w:rsidRPr="0087042E">
              <w:rPr>
                <w:color w:val="002060"/>
              </w:rPr>
              <w:t xml:space="preserve">(SAN GINESIO FUTSAL) </w:t>
            </w:r>
          </w:p>
        </w:tc>
      </w:tr>
      <w:tr w:rsidR="00550BD4" w:rsidRPr="0087042E" w14:paraId="0814A8DE" w14:textId="77777777" w:rsidTr="00A33BF5">
        <w:tc>
          <w:tcPr>
            <w:tcW w:w="2200" w:type="dxa"/>
            <w:tcMar>
              <w:top w:w="20" w:type="dxa"/>
              <w:left w:w="20" w:type="dxa"/>
              <w:bottom w:w="20" w:type="dxa"/>
              <w:right w:w="20" w:type="dxa"/>
            </w:tcMar>
            <w:vAlign w:val="center"/>
            <w:hideMark/>
          </w:tcPr>
          <w:p w14:paraId="5384AA80" w14:textId="77777777" w:rsidR="00550BD4" w:rsidRPr="0087042E" w:rsidRDefault="00550BD4" w:rsidP="00A33BF5">
            <w:pPr>
              <w:pStyle w:val="movimento"/>
              <w:rPr>
                <w:color w:val="002060"/>
              </w:rPr>
            </w:pPr>
            <w:r w:rsidRPr="0087042E">
              <w:rPr>
                <w:color w:val="002060"/>
              </w:rPr>
              <w:t>SARAGA ANDREA</w:t>
            </w:r>
          </w:p>
        </w:tc>
        <w:tc>
          <w:tcPr>
            <w:tcW w:w="2200" w:type="dxa"/>
            <w:tcMar>
              <w:top w:w="20" w:type="dxa"/>
              <w:left w:w="20" w:type="dxa"/>
              <w:bottom w:w="20" w:type="dxa"/>
              <w:right w:w="20" w:type="dxa"/>
            </w:tcMar>
            <w:vAlign w:val="center"/>
            <w:hideMark/>
          </w:tcPr>
          <w:p w14:paraId="238DC0D3" w14:textId="77777777" w:rsidR="00550BD4" w:rsidRPr="0087042E" w:rsidRDefault="00550BD4" w:rsidP="00A33BF5">
            <w:pPr>
              <w:pStyle w:val="movimento2"/>
              <w:rPr>
                <w:color w:val="002060"/>
              </w:rPr>
            </w:pPr>
            <w:r w:rsidRPr="0087042E">
              <w:rPr>
                <w:color w:val="002060"/>
              </w:rPr>
              <w:t xml:space="preserve">(SMIRRA CITY) </w:t>
            </w:r>
          </w:p>
        </w:tc>
        <w:tc>
          <w:tcPr>
            <w:tcW w:w="800" w:type="dxa"/>
            <w:tcMar>
              <w:top w:w="20" w:type="dxa"/>
              <w:left w:w="20" w:type="dxa"/>
              <w:bottom w:w="20" w:type="dxa"/>
              <w:right w:w="20" w:type="dxa"/>
            </w:tcMar>
            <w:vAlign w:val="center"/>
            <w:hideMark/>
          </w:tcPr>
          <w:p w14:paraId="102B2DB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3851E1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4DF5D8D" w14:textId="77777777" w:rsidR="00550BD4" w:rsidRPr="0087042E" w:rsidRDefault="00550BD4" w:rsidP="00A33BF5">
            <w:pPr>
              <w:pStyle w:val="movimento2"/>
              <w:rPr>
                <w:color w:val="002060"/>
              </w:rPr>
            </w:pPr>
            <w:r w:rsidRPr="0087042E">
              <w:rPr>
                <w:color w:val="002060"/>
              </w:rPr>
              <w:t> </w:t>
            </w:r>
          </w:p>
        </w:tc>
      </w:tr>
    </w:tbl>
    <w:p w14:paraId="1B9EFA6F" w14:textId="77777777" w:rsidR="00550BD4" w:rsidRPr="0087042E" w:rsidRDefault="00550BD4" w:rsidP="00550BD4">
      <w:pPr>
        <w:pStyle w:val="titolo20"/>
        <w:rPr>
          <w:rFonts w:eastAsiaTheme="minorEastAsia"/>
          <w:color w:val="002060"/>
        </w:rPr>
      </w:pPr>
      <w:r w:rsidRPr="0087042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14EAFFA3" w14:textId="77777777" w:rsidTr="00A33BF5">
        <w:tc>
          <w:tcPr>
            <w:tcW w:w="2200" w:type="dxa"/>
            <w:tcMar>
              <w:top w:w="20" w:type="dxa"/>
              <w:left w:w="20" w:type="dxa"/>
              <w:bottom w:w="20" w:type="dxa"/>
              <w:right w:w="20" w:type="dxa"/>
            </w:tcMar>
            <w:vAlign w:val="center"/>
            <w:hideMark/>
          </w:tcPr>
          <w:p w14:paraId="3CFA2720" w14:textId="77777777" w:rsidR="00550BD4" w:rsidRPr="0087042E" w:rsidRDefault="00550BD4" w:rsidP="00A33BF5">
            <w:pPr>
              <w:pStyle w:val="movimento"/>
              <w:rPr>
                <w:color w:val="002060"/>
              </w:rPr>
            </w:pPr>
            <w:r w:rsidRPr="0087042E">
              <w:rPr>
                <w:color w:val="002060"/>
              </w:rPr>
              <w:t>IMMOBILE SALVATORE</w:t>
            </w:r>
          </w:p>
        </w:tc>
        <w:tc>
          <w:tcPr>
            <w:tcW w:w="2200" w:type="dxa"/>
            <w:tcMar>
              <w:top w:w="20" w:type="dxa"/>
              <w:left w:w="20" w:type="dxa"/>
              <w:bottom w:w="20" w:type="dxa"/>
              <w:right w:w="20" w:type="dxa"/>
            </w:tcMar>
            <w:vAlign w:val="center"/>
            <w:hideMark/>
          </w:tcPr>
          <w:p w14:paraId="63BBD64E" w14:textId="77777777" w:rsidR="00550BD4" w:rsidRPr="0087042E" w:rsidRDefault="00550BD4" w:rsidP="00A33BF5">
            <w:pPr>
              <w:pStyle w:val="movimento2"/>
              <w:rPr>
                <w:color w:val="002060"/>
              </w:rPr>
            </w:pPr>
            <w:r w:rsidRPr="0087042E">
              <w:rPr>
                <w:color w:val="002060"/>
              </w:rPr>
              <w:t xml:space="preserve">(CALCETTO NUMANA) </w:t>
            </w:r>
          </w:p>
        </w:tc>
        <w:tc>
          <w:tcPr>
            <w:tcW w:w="800" w:type="dxa"/>
            <w:tcMar>
              <w:top w:w="20" w:type="dxa"/>
              <w:left w:w="20" w:type="dxa"/>
              <w:bottom w:w="20" w:type="dxa"/>
              <w:right w:w="20" w:type="dxa"/>
            </w:tcMar>
            <w:vAlign w:val="center"/>
            <w:hideMark/>
          </w:tcPr>
          <w:p w14:paraId="38196CD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27058C8" w14:textId="77777777" w:rsidR="00550BD4" w:rsidRPr="0087042E" w:rsidRDefault="00550BD4" w:rsidP="00A33BF5">
            <w:pPr>
              <w:pStyle w:val="movimento"/>
              <w:rPr>
                <w:color w:val="002060"/>
              </w:rPr>
            </w:pPr>
            <w:r w:rsidRPr="0087042E">
              <w:rPr>
                <w:color w:val="002060"/>
              </w:rPr>
              <w:t>MOBBILI MICHELE</w:t>
            </w:r>
          </w:p>
        </w:tc>
        <w:tc>
          <w:tcPr>
            <w:tcW w:w="2200" w:type="dxa"/>
            <w:tcMar>
              <w:top w:w="20" w:type="dxa"/>
              <w:left w:w="20" w:type="dxa"/>
              <w:bottom w:w="20" w:type="dxa"/>
              <w:right w:w="20" w:type="dxa"/>
            </w:tcMar>
            <w:vAlign w:val="center"/>
            <w:hideMark/>
          </w:tcPr>
          <w:p w14:paraId="6B0AB5BD" w14:textId="77777777" w:rsidR="00550BD4" w:rsidRPr="0087042E" w:rsidRDefault="00550BD4" w:rsidP="00A33BF5">
            <w:pPr>
              <w:pStyle w:val="movimento2"/>
              <w:rPr>
                <w:color w:val="002060"/>
              </w:rPr>
            </w:pPr>
            <w:r w:rsidRPr="0087042E">
              <w:rPr>
                <w:color w:val="002060"/>
              </w:rPr>
              <w:t xml:space="preserve">(CALCETTO NUMANA) </w:t>
            </w:r>
          </w:p>
        </w:tc>
      </w:tr>
      <w:tr w:rsidR="00550BD4" w:rsidRPr="0087042E" w14:paraId="1D40221C" w14:textId="77777777" w:rsidTr="00A33BF5">
        <w:tc>
          <w:tcPr>
            <w:tcW w:w="2200" w:type="dxa"/>
            <w:tcMar>
              <w:top w:w="20" w:type="dxa"/>
              <w:left w:w="20" w:type="dxa"/>
              <w:bottom w:w="20" w:type="dxa"/>
              <w:right w:w="20" w:type="dxa"/>
            </w:tcMar>
            <w:vAlign w:val="center"/>
            <w:hideMark/>
          </w:tcPr>
          <w:p w14:paraId="165DB9F4" w14:textId="77777777" w:rsidR="00550BD4" w:rsidRPr="0087042E" w:rsidRDefault="00550BD4" w:rsidP="00A33BF5">
            <w:pPr>
              <w:pStyle w:val="movimento"/>
              <w:rPr>
                <w:color w:val="002060"/>
              </w:rPr>
            </w:pPr>
            <w:r w:rsidRPr="0087042E">
              <w:rPr>
                <w:color w:val="002060"/>
              </w:rPr>
              <w:t>BURONI SAMUELE</w:t>
            </w:r>
          </w:p>
        </w:tc>
        <w:tc>
          <w:tcPr>
            <w:tcW w:w="2200" w:type="dxa"/>
            <w:tcMar>
              <w:top w:w="20" w:type="dxa"/>
              <w:left w:w="20" w:type="dxa"/>
              <w:bottom w:w="20" w:type="dxa"/>
              <w:right w:w="20" w:type="dxa"/>
            </w:tcMar>
            <w:vAlign w:val="center"/>
            <w:hideMark/>
          </w:tcPr>
          <w:p w14:paraId="24B37FC9" w14:textId="77777777" w:rsidR="00550BD4" w:rsidRPr="0087042E" w:rsidRDefault="00550BD4" w:rsidP="00A33BF5">
            <w:pPr>
              <w:pStyle w:val="movimento2"/>
              <w:rPr>
                <w:color w:val="002060"/>
              </w:rPr>
            </w:pPr>
            <w:r w:rsidRPr="0087042E">
              <w:rPr>
                <w:color w:val="002060"/>
              </w:rPr>
              <w:t xml:space="preserve">(SMIRRA CITY) </w:t>
            </w:r>
          </w:p>
        </w:tc>
        <w:tc>
          <w:tcPr>
            <w:tcW w:w="800" w:type="dxa"/>
            <w:tcMar>
              <w:top w:w="20" w:type="dxa"/>
              <w:left w:w="20" w:type="dxa"/>
              <w:bottom w:w="20" w:type="dxa"/>
              <w:right w:w="20" w:type="dxa"/>
            </w:tcMar>
            <w:vAlign w:val="center"/>
            <w:hideMark/>
          </w:tcPr>
          <w:p w14:paraId="153A1A1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1069BB2" w14:textId="77777777" w:rsidR="00550BD4" w:rsidRPr="0087042E" w:rsidRDefault="00550BD4" w:rsidP="00A33BF5">
            <w:pPr>
              <w:pStyle w:val="movimento"/>
              <w:rPr>
                <w:color w:val="002060"/>
              </w:rPr>
            </w:pPr>
            <w:r w:rsidRPr="0087042E">
              <w:rPr>
                <w:color w:val="002060"/>
              </w:rPr>
              <w:t>MARUSIC DENIS</w:t>
            </w:r>
          </w:p>
        </w:tc>
        <w:tc>
          <w:tcPr>
            <w:tcW w:w="2200" w:type="dxa"/>
            <w:tcMar>
              <w:top w:w="20" w:type="dxa"/>
              <w:left w:w="20" w:type="dxa"/>
              <w:bottom w:w="20" w:type="dxa"/>
              <w:right w:w="20" w:type="dxa"/>
            </w:tcMar>
            <w:vAlign w:val="center"/>
            <w:hideMark/>
          </w:tcPr>
          <w:p w14:paraId="258FEB3C" w14:textId="77777777" w:rsidR="00550BD4" w:rsidRPr="0087042E" w:rsidRDefault="00550BD4" w:rsidP="00A33BF5">
            <w:pPr>
              <w:pStyle w:val="movimento2"/>
              <w:rPr>
                <w:color w:val="002060"/>
              </w:rPr>
            </w:pPr>
            <w:r w:rsidRPr="0087042E">
              <w:rPr>
                <w:color w:val="002060"/>
              </w:rPr>
              <w:t xml:space="preserve">(VILLA CECCOLINI CALCIO) </w:t>
            </w:r>
          </w:p>
        </w:tc>
      </w:tr>
    </w:tbl>
    <w:p w14:paraId="40694053"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6C9E0D9" w14:textId="77777777" w:rsidTr="00A33BF5">
        <w:tc>
          <w:tcPr>
            <w:tcW w:w="2200" w:type="dxa"/>
            <w:tcMar>
              <w:top w:w="20" w:type="dxa"/>
              <w:left w:w="20" w:type="dxa"/>
              <w:bottom w:w="20" w:type="dxa"/>
              <w:right w:w="20" w:type="dxa"/>
            </w:tcMar>
            <w:vAlign w:val="center"/>
            <w:hideMark/>
          </w:tcPr>
          <w:p w14:paraId="20D573D1" w14:textId="77777777" w:rsidR="00550BD4" w:rsidRPr="0087042E" w:rsidRDefault="00550BD4" w:rsidP="00A33BF5">
            <w:pPr>
              <w:pStyle w:val="movimento"/>
              <w:rPr>
                <w:color w:val="002060"/>
              </w:rPr>
            </w:pPr>
            <w:r w:rsidRPr="0087042E">
              <w:rPr>
                <w:color w:val="002060"/>
              </w:rPr>
              <w:t>GIANNACCINI GIORGIO</w:t>
            </w:r>
          </w:p>
        </w:tc>
        <w:tc>
          <w:tcPr>
            <w:tcW w:w="2200" w:type="dxa"/>
            <w:tcMar>
              <w:top w:w="20" w:type="dxa"/>
              <w:left w:w="20" w:type="dxa"/>
              <w:bottom w:w="20" w:type="dxa"/>
              <w:right w:w="20" w:type="dxa"/>
            </w:tcMar>
            <w:vAlign w:val="center"/>
            <w:hideMark/>
          </w:tcPr>
          <w:p w14:paraId="37C8CD3A" w14:textId="77777777" w:rsidR="00550BD4" w:rsidRPr="0087042E" w:rsidRDefault="00550BD4" w:rsidP="00A33BF5">
            <w:pPr>
              <w:pStyle w:val="movimento2"/>
              <w:rPr>
                <w:color w:val="002060"/>
              </w:rPr>
            </w:pPr>
            <w:r w:rsidRPr="0087042E">
              <w:rPr>
                <w:color w:val="002060"/>
              </w:rPr>
              <w:t xml:space="preserve">(CALCETTO NUMANA) </w:t>
            </w:r>
          </w:p>
        </w:tc>
        <w:tc>
          <w:tcPr>
            <w:tcW w:w="800" w:type="dxa"/>
            <w:tcMar>
              <w:top w:w="20" w:type="dxa"/>
              <w:left w:w="20" w:type="dxa"/>
              <w:bottom w:w="20" w:type="dxa"/>
              <w:right w:w="20" w:type="dxa"/>
            </w:tcMar>
            <w:vAlign w:val="center"/>
            <w:hideMark/>
          </w:tcPr>
          <w:p w14:paraId="2D75FBA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244A18B" w14:textId="77777777" w:rsidR="00550BD4" w:rsidRPr="0087042E" w:rsidRDefault="00550BD4" w:rsidP="00A33BF5">
            <w:pPr>
              <w:pStyle w:val="movimento"/>
              <w:rPr>
                <w:color w:val="002060"/>
              </w:rPr>
            </w:pPr>
            <w:r w:rsidRPr="0087042E">
              <w:rPr>
                <w:color w:val="002060"/>
              </w:rPr>
              <w:t>SERRANI MICHELE</w:t>
            </w:r>
          </w:p>
        </w:tc>
        <w:tc>
          <w:tcPr>
            <w:tcW w:w="2200" w:type="dxa"/>
            <w:tcMar>
              <w:top w:w="20" w:type="dxa"/>
              <w:left w:w="20" w:type="dxa"/>
              <w:bottom w:w="20" w:type="dxa"/>
              <w:right w:w="20" w:type="dxa"/>
            </w:tcMar>
            <w:vAlign w:val="center"/>
            <w:hideMark/>
          </w:tcPr>
          <w:p w14:paraId="3DF623D8" w14:textId="77777777" w:rsidR="00550BD4" w:rsidRPr="0087042E" w:rsidRDefault="00550BD4" w:rsidP="00A33BF5">
            <w:pPr>
              <w:pStyle w:val="movimento2"/>
              <w:rPr>
                <w:color w:val="002060"/>
              </w:rPr>
            </w:pPr>
            <w:r w:rsidRPr="0087042E">
              <w:rPr>
                <w:color w:val="002060"/>
              </w:rPr>
              <w:t xml:space="preserve">(CASENUOVE) </w:t>
            </w:r>
          </w:p>
        </w:tc>
      </w:tr>
      <w:tr w:rsidR="00550BD4" w:rsidRPr="0087042E" w14:paraId="0561B927" w14:textId="77777777" w:rsidTr="00A33BF5">
        <w:tc>
          <w:tcPr>
            <w:tcW w:w="2200" w:type="dxa"/>
            <w:tcMar>
              <w:top w:w="20" w:type="dxa"/>
              <w:left w:w="20" w:type="dxa"/>
              <w:bottom w:w="20" w:type="dxa"/>
              <w:right w:w="20" w:type="dxa"/>
            </w:tcMar>
            <w:vAlign w:val="center"/>
            <w:hideMark/>
          </w:tcPr>
          <w:p w14:paraId="29C3B455" w14:textId="77777777" w:rsidR="00550BD4" w:rsidRPr="0087042E" w:rsidRDefault="00550BD4" w:rsidP="00A33BF5">
            <w:pPr>
              <w:pStyle w:val="movimento"/>
              <w:rPr>
                <w:color w:val="002060"/>
              </w:rPr>
            </w:pPr>
            <w:r w:rsidRPr="0087042E">
              <w:rPr>
                <w:color w:val="002060"/>
              </w:rPr>
              <w:t>BAJRAMI HADIS</w:t>
            </w:r>
          </w:p>
        </w:tc>
        <w:tc>
          <w:tcPr>
            <w:tcW w:w="2200" w:type="dxa"/>
            <w:tcMar>
              <w:top w:w="20" w:type="dxa"/>
              <w:left w:w="20" w:type="dxa"/>
              <w:bottom w:w="20" w:type="dxa"/>
              <w:right w:w="20" w:type="dxa"/>
            </w:tcMar>
            <w:vAlign w:val="center"/>
            <w:hideMark/>
          </w:tcPr>
          <w:p w14:paraId="53E9F001" w14:textId="77777777" w:rsidR="00550BD4" w:rsidRPr="0087042E" w:rsidRDefault="00550BD4" w:rsidP="00A33BF5">
            <w:pPr>
              <w:pStyle w:val="movimento2"/>
              <w:rPr>
                <w:color w:val="002060"/>
              </w:rPr>
            </w:pPr>
            <w:r w:rsidRPr="0087042E">
              <w:rPr>
                <w:color w:val="002060"/>
              </w:rPr>
              <w:t xml:space="preserve">(SAN GINESIO FUTSAL) </w:t>
            </w:r>
          </w:p>
        </w:tc>
        <w:tc>
          <w:tcPr>
            <w:tcW w:w="800" w:type="dxa"/>
            <w:tcMar>
              <w:top w:w="20" w:type="dxa"/>
              <w:left w:w="20" w:type="dxa"/>
              <w:bottom w:w="20" w:type="dxa"/>
              <w:right w:w="20" w:type="dxa"/>
            </w:tcMar>
            <w:vAlign w:val="center"/>
            <w:hideMark/>
          </w:tcPr>
          <w:p w14:paraId="50A92902"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49718F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3A61433" w14:textId="77777777" w:rsidR="00550BD4" w:rsidRPr="0087042E" w:rsidRDefault="00550BD4" w:rsidP="00A33BF5">
            <w:pPr>
              <w:pStyle w:val="movimento2"/>
              <w:rPr>
                <w:color w:val="002060"/>
              </w:rPr>
            </w:pPr>
            <w:r w:rsidRPr="0087042E">
              <w:rPr>
                <w:color w:val="002060"/>
              </w:rPr>
              <w:t> </w:t>
            </w:r>
          </w:p>
        </w:tc>
      </w:tr>
    </w:tbl>
    <w:p w14:paraId="1108D1BB" w14:textId="77777777" w:rsidR="00550BD4" w:rsidRPr="0087042E" w:rsidRDefault="00550BD4" w:rsidP="00550BD4">
      <w:pPr>
        <w:pStyle w:val="breakline"/>
        <w:rPr>
          <w:color w:val="002060"/>
        </w:rPr>
      </w:pPr>
    </w:p>
    <w:p w14:paraId="1A62AE21" w14:textId="77777777" w:rsidR="00550BD4" w:rsidRPr="0087042E" w:rsidRDefault="00550BD4" w:rsidP="00550BD4">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56BEEE7F" w14:textId="77777777" w:rsidR="00550BD4" w:rsidRPr="0087042E" w:rsidRDefault="00550BD4" w:rsidP="00550BD4">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75D0550D" w14:textId="77777777" w:rsidR="00550BD4" w:rsidRPr="0087042E" w:rsidRDefault="00550BD4" w:rsidP="00550BD4">
      <w:pPr>
        <w:pStyle w:val="breakline"/>
        <w:rPr>
          <w:rFonts w:eastAsiaTheme="minorEastAsia"/>
          <w:color w:val="002060"/>
        </w:rPr>
      </w:pPr>
    </w:p>
    <w:p w14:paraId="545BC889" w14:textId="77777777" w:rsidR="00550BD4" w:rsidRPr="0087042E" w:rsidRDefault="00550BD4" w:rsidP="00550BD4">
      <w:pPr>
        <w:pStyle w:val="titoloprinc0"/>
        <w:rPr>
          <w:color w:val="002060"/>
        </w:rPr>
      </w:pPr>
      <w:r w:rsidRPr="0087042E">
        <w:rPr>
          <w:color w:val="002060"/>
        </w:rPr>
        <w:t>CLASSIFICA</w:t>
      </w:r>
    </w:p>
    <w:p w14:paraId="60291080" w14:textId="77777777" w:rsidR="00550BD4" w:rsidRPr="0087042E" w:rsidRDefault="00550BD4" w:rsidP="00550BD4">
      <w:pPr>
        <w:pStyle w:val="breakline"/>
        <w:rPr>
          <w:color w:val="002060"/>
        </w:rPr>
      </w:pPr>
    </w:p>
    <w:p w14:paraId="226AEB73" w14:textId="77777777" w:rsidR="00550BD4" w:rsidRPr="0087042E" w:rsidRDefault="00550BD4" w:rsidP="00550BD4">
      <w:pPr>
        <w:pStyle w:val="breakline"/>
        <w:rPr>
          <w:color w:val="002060"/>
        </w:rPr>
      </w:pPr>
    </w:p>
    <w:p w14:paraId="7AD7524C"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2C728CE1"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D1E4E"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05102"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075D2"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4C6B0"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74021"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404F0"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E2196"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B4C64"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E4417"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6DCD4" w14:textId="77777777" w:rsidR="00550BD4" w:rsidRPr="0087042E" w:rsidRDefault="00550BD4" w:rsidP="00A33BF5">
            <w:pPr>
              <w:pStyle w:val="headertabella0"/>
              <w:rPr>
                <w:color w:val="002060"/>
              </w:rPr>
            </w:pPr>
            <w:r w:rsidRPr="0087042E">
              <w:rPr>
                <w:color w:val="002060"/>
              </w:rPr>
              <w:t>PE</w:t>
            </w:r>
          </w:p>
        </w:tc>
      </w:tr>
      <w:tr w:rsidR="00550BD4" w:rsidRPr="0087042E" w14:paraId="5D4DC991"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9361BD" w14:textId="77777777" w:rsidR="00550BD4" w:rsidRPr="0087042E" w:rsidRDefault="00550BD4" w:rsidP="00A33BF5">
            <w:pPr>
              <w:pStyle w:val="rowtabella0"/>
              <w:rPr>
                <w:color w:val="002060"/>
              </w:rPr>
            </w:pPr>
            <w:r w:rsidRPr="0087042E">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6CDF"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7F5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7F75"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643A"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CBCE"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634B" w14:textId="77777777" w:rsidR="00550BD4" w:rsidRPr="0087042E" w:rsidRDefault="00550BD4" w:rsidP="00A33BF5">
            <w:pPr>
              <w:pStyle w:val="rowtabella0"/>
              <w:jc w:val="center"/>
              <w:rPr>
                <w:color w:val="002060"/>
              </w:rPr>
            </w:pPr>
            <w:r w:rsidRPr="0087042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1CB2"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BA73" w14:textId="77777777" w:rsidR="00550BD4" w:rsidRPr="0087042E" w:rsidRDefault="00550BD4" w:rsidP="00A33BF5">
            <w:pPr>
              <w:pStyle w:val="rowtabella0"/>
              <w:jc w:val="center"/>
              <w:rPr>
                <w:color w:val="002060"/>
              </w:rPr>
            </w:pPr>
            <w:r w:rsidRPr="0087042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E82D3" w14:textId="77777777" w:rsidR="00550BD4" w:rsidRPr="0087042E" w:rsidRDefault="00550BD4" w:rsidP="00A33BF5">
            <w:pPr>
              <w:pStyle w:val="rowtabella0"/>
              <w:jc w:val="center"/>
              <w:rPr>
                <w:color w:val="002060"/>
              </w:rPr>
            </w:pPr>
            <w:r w:rsidRPr="0087042E">
              <w:rPr>
                <w:color w:val="002060"/>
              </w:rPr>
              <w:t>0</w:t>
            </w:r>
          </w:p>
        </w:tc>
      </w:tr>
      <w:tr w:rsidR="00550BD4" w:rsidRPr="0087042E" w14:paraId="5E958B3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AB5B1" w14:textId="77777777" w:rsidR="00550BD4" w:rsidRPr="0087042E" w:rsidRDefault="00550BD4" w:rsidP="00A33BF5">
            <w:pPr>
              <w:pStyle w:val="rowtabella0"/>
              <w:rPr>
                <w:color w:val="002060"/>
              </w:rPr>
            </w:pPr>
            <w:r w:rsidRPr="0087042E">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8FE00"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1067"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276B"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C1235"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491A"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6015"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E637"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84A1"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D441" w14:textId="77777777" w:rsidR="00550BD4" w:rsidRPr="0087042E" w:rsidRDefault="00550BD4" w:rsidP="00A33BF5">
            <w:pPr>
              <w:pStyle w:val="rowtabella0"/>
              <w:jc w:val="center"/>
              <w:rPr>
                <w:color w:val="002060"/>
              </w:rPr>
            </w:pPr>
            <w:r w:rsidRPr="0087042E">
              <w:rPr>
                <w:color w:val="002060"/>
              </w:rPr>
              <w:t>0</w:t>
            </w:r>
          </w:p>
        </w:tc>
      </w:tr>
      <w:tr w:rsidR="00550BD4" w:rsidRPr="0087042E" w14:paraId="3971261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9BEE1" w14:textId="77777777" w:rsidR="00550BD4" w:rsidRPr="0087042E" w:rsidRDefault="00550BD4" w:rsidP="00A33BF5">
            <w:pPr>
              <w:pStyle w:val="rowtabella0"/>
              <w:rPr>
                <w:color w:val="002060"/>
              </w:rPr>
            </w:pPr>
            <w:r w:rsidRPr="0087042E">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7CAD"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E8DD"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5553"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F58B4"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9521"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057A" w14:textId="77777777" w:rsidR="00550BD4" w:rsidRPr="0087042E" w:rsidRDefault="00550BD4" w:rsidP="00A33BF5">
            <w:pPr>
              <w:pStyle w:val="rowtabella0"/>
              <w:jc w:val="center"/>
              <w:rPr>
                <w:color w:val="002060"/>
              </w:rPr>
            </w:pPr>
            <w:r w:rsidRPr="0087042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0825" w14:textId="77777777" w:rsidR="00550BD4" w:rsidRPr="0087042E" w:rsidRDefault="00550BD4" w:rsidP="00A33BF5">
            <w:pPr>
              <w:pStyle w:val="rowtabella0"/>
              <w:jc w:val="center"/>
              <w:rPr>
                <w:color w:val="002060"/>
              </w:rPr>
            </w:pPr>
            <w:r w:rsidRPr="0087042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196E"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C6E53" w14:textId="77777777" w:rsidR="00550BD4" w:rsidRPr="0087042E" w:rsidRDefault="00550BD4" w:rsidP="00A33BF5">
            <w:pPr>
              <w:pStyle w:val="rowtabella0"/>
              <w:jc w:val="center"/>
              <w:rPr>
                <w:color w:val="002060"/>
              </w:rPr>
            </w:pPr>
            <w:r w:rsidRPr="0087042E">
              <w:rPr>
                <w:color w:val="002060"/>
              </w:rPr>
              <w:t>0</w:t>
            </w:r>
          </w:p>
        </w:tc>
      </w:tr>
      <w:tr w:rsidR="00550BD4" w:rsidRPr="0087042E" w14:paraId="4FBEA54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E31B1" w14:textId="77777777" w:rsidR="00550BD4" w:rsidRPr="0087042E" w:rsidRDefault="00550BD4" w:rsidP="00A33BF5">
            <w:pPr>
              <w:pStyle w:val="rowtabella0"/>
              <w:rPr>
                <w:color w:val="002060"/>
              </w:rPr>
            </w:pPr>
            <w:r w:rsidRPr="0087042E">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3323"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8568"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A964"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04D86"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F29C"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A17D9" w14:textId="77777777" w:rsidR="00550BD4" w:rsidRPr="0087042E" w:rsidRDefault="00550BD4" w:rsidP="00A33BF5">
            <w:pPr>
              <w:pStyle w:val="rowtabella0"/>
              <w:jc w:val="center"/>
              <w:rPr>
                <w:color w:val="002060"/>
              </w:rPr>
            </w:pPr>
            <w:r w:rsidRPr="0087042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BD1E" w14:textId="77777777" w:rsidR="00550BD4" w:rsidRPr="0087042E" w:rsidRDefault="00550BD4" w:rsidP="00A33BF5">
            <w:pPr>
              <w:pStyle w:val="rowtabella0"/>
              <w:jc w:val="center"/>
              <w:rPr>
                <w:color w:val="002060"/>
              </w:rPr>
            </w:pPr>
            <w:r w:rsidRPr="0087042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0735"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57E5" w14:textId="77777777" w:rsidR="00550BD4" w:rsidRPr="0087042E" w:rsidRDefault="00550BD4" w:rsidP="00A33BF5">
            <w:pPr>
              <w:pStyle w:val="rowtabella0"/>
              <w:jc w:val="center"/>
              <w:rPr>
                <w:color w:val="002060"/>
              </w:rPr>
            </w:pPr>
            <w:r w:rsidRPr="0087042E">
              <w:rPr>
                <w:color w:val="002060"/>
              </w:rPr>
              <w:t>0</w:t>
            </w:r>
          </w:p>
        </w:tc>
      </w:tr>
      <w:tr w:rsidR="00550BD4" w:rsidRPr="0087042E" w14:paraId="0C13AF9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7CB18" w14:textId="77777777" w:rsidR="00550BD4" w:rsidRPr="0087042E" w:rsidRDefault="00550BD4" w:rsidP="00A33BF5">
            <w:pPr>
              <w:pStyle w:val="rowtabella0"/>
              <w:rPr>
                <w:color w:val="002060"/>
              </w:rPr>
            </w:pPr>
            <w:r w:rsidRPr="0087042E">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73A65" w14:textId="77777777" w:rsidR="00550BD4" w:rsidRPr="0087042E" w:rsidRDefault="00550BD4" w:rsidP="00A33BF5">
            <w:pPr>
              <w:pStyle w:val="rowtabella0"/>
              <w:jc w:val="center"/>
              <w:rPr>
                <w:color w:val="002060"/>
              </w:rPr>
            </w:pPr>
            <w:r w:rsidRPr="0087042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3D5C"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D841"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E352"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92FD"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B15A"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A16F" w14:textId="77777777" w:rsidR="00550BD4" w:rsidRPr="0087042E" w:rsidRDefault="00550BD4" w:rsidP="00A33BF5">
            <w:pPr>
              <w:pStyle w:val="rowtabella0"/>
              <w:jc w:val="center"/>
              <w:rPr>
                <w:color w:val="002060"/>
              </w:rPr>
            </w:pPr>
            <w:r w:rsidRPr="0087042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1410"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8381" w14:textId="77777777" w:rsidR="00550BD4" w:rsidRPr="0087042E" w:rsidRDefault="00550BD4" w:rsidP="00A33BF5">
            <w:pPr>
              <w:pStyle w:val="rowtabella0"/>
              <w:jc w:val="center"/>
              <w:rPr>
                <w:color w:val="002060"/>
              </w:rPr>
            </w:pPr>
            <w:r w:rsidRPr="0087042E">
              <w:rPr>
                <w:color w:val="002060"/>
              </w:rPr>
              <w:t>0</w:t>
            </w:r>
          </w:p>
        </w:tc>
      </w:tr>
      <w:tr w:rsidR="00550BD4" w:rsidRPr="0087042E" w14:paraId="257D0DC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46236" w14:textId="77777777" w:rsidR="00550BD4" w:rsidRPr="0087042E" w:rsidRDefault="00550BD4" w:rsidP="00A33BF5">
            <w:pPr>
              <w:pStyle w:val="rowtabella0"/>
              <w:rPr>
                <w:color w:val="002060"/>
              </w:rPr>
            </w:pPr>
            <w:r w:rsidRPr="0087042E">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A574"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04C4D"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F4CC"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B133F"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E2942"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ACDC"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2C45"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1D52"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DACDA" w14:textId="77777777" w:rsidR="00550BD4" w:rsidRPr="0087042E" w:rsidRDefault="00550BD4" w:rsidP="00A33BF5">
            <w:pPr>
              <w:pStyle w:val="rowtabella0"/>
              <w:jc w:val="center"/>
              <w:rPr>
                <w:color w:val="002060"/>
              </w:rPr>
            </w:pPr>
            <w:r w:rsidRPr="0087042E">
              <w:rPr>
                <w:color w:val="002060"/>
              </w:rPr>
              <w:t>0</w:t>
            </w:r>
          </w:p>
        </w:tc>
      </w:tr>
      <w:tr w:rsidR="00550BD4" w:rsidRPr="0087042E" w14:paraId="512E07D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63208" w14:textId="77777777" w:rsidR="00550BD4" w:rsidRPr="0087042E" w:rsidRDefault="00550BD4" w:rsidP="00A33BF5">
            <w:pPr>
              <w:pStyle w:val="rowtabella0"/>
              <w:rPr>
                <w:color w:val="002060"/>
              </w:rPr>
            </w:pPr>
            <w:r w:rsidRPr="0087042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3339"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F524"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1AFA"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FCBCC"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4F5E"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37F2C"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9366" w14:textId="77777777" w:rsidR="00550BD4" w:rsidRPr="0087042E" w:rsidRDefault="00550BD4" w:rsidP="00A33BF5">
            <w:pPr>
              <w:pStyle w:val="rowtabella0"/>
              <w:jc w:val="center"/>
              <w:rPr>
                <w:color w:val="002060"/>
              </w:rPr>
            </w:pPr>
            <w:r w:rsidRPr="0087042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96C8"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519F" w14:textId="77777777" w:rsidR="00550BD4" w:rsidRPr="0087042E" w:rsidRDefault="00550BD4" w:rsidP="00A33BF5">
            <w:pPr>
              <w:pStyle w:val="rowtabella0"/>
              <w:jc w:val="center"/>
              <w:rPr>
                <w:color w:val="002060"/>
              </w:rPr>
            </w:pPr>
            <w:r w:rsidRPr="0087042E">
              <w:rPr>
                <w:color w:val="002060"/>
              </w:rPr>
              <w:t>0</w:t>
            </w:r>
          </w:p>
        </w:tc>
      </w:tr>
      <w:tr w:rsidR="00550BD4" w:rsidRPr="0087042E" w14:paraId="651249D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0B7F2" w14:textId="77777777" w:rsidR="00550BD4" w:rsidRPr="0087042E" w:rsidRDefault="00550BD4" w:rsidP="00A33BF5">
            <w:pPr>
              <w:pStyle w:val="rowtabella0"/>
              <w:rPr>
                <w:color w:val="002060"/>
              </w:rPr>
            </w:pPr>
            <w:r w:rsidRPr="0087042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B91F"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BDFD"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8A0D"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C0DB"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6ADF"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DAA1" w14:textId="77777777" w:rsidR="00550BD4" w:rsidRPr="0087042E" w:rsidRDefault="00550BD4" w:rsidP="00A33BF5">
            <w:pPr>
              <w:pStyle w:val="rowtabella0"/>
              <w:jc w:val="center"/>
              <w:rPr>
                <w:color w:val="002060"/>
              </w:rPr>
            </w:pPr>
            <w:r w:rsidRPr="0087042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48BA"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D354"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CE321" w14:textId="77777777" w:rsidR="00550BD4" w:rsidRPr="0087042E" w:rsidRDefault="00550BD4" w:rsidP="00A33BF5">
            <w:pPr>
              <w:pStyle w:val="rowtabella0"/>
              <w:jc w:val="center"/>
              <w:rPr>
                <w:color w:val="002060"/>
              </w:rPr>
            </w:pPr>
            <w:r w:rsidRPr="0087042E">
              <w:rPr>
                <w:color w:val="002060"/>
              </w:rPr>
              <w:t>0</w:t>
            </w:r>
          </w:p>
        </w:tc>
      </w:tr>
      <w:tr w:rsidR="00550BD4" w:rsidRPr="0087042E" w14:paraId="5AAA53D0"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8C489" w14:textId="77777777" w:rsidR="00550BD4" w:rsidRPr="0087042E" w:rsidRDefault="00550BD4" w:rsidP="00A33BF5">
            <w:pPr>
              <w:pStyle w:val="rowtabella0"/>
              <w:rPr>
                <w:color w:val="002060"/>
              </w:rPr>
            </w:pPr>
            <w:r w:rsidRPr="0087042E">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6B0D"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F9CCD"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3E77"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147A"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5D78"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9392" w14:textId="77777777" w:rsidR="00550BD4" w:rsidRPr="0087042E" w:rsidRDefault="00550BD4" w:rsidP="00A33BF5">
            <w:pPr>
              <w:pStyle w:val="rowtabella0"/>
              <w:jc w:val="center"/>
              <w:rPr>
                <w:color w:val="002060"/>
              </w:rPr>
            </w:pPr>
            <w:r w:rsidRPr="0087042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0CC0"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7EAE1"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A9E5E" w14:textId="77777777" w:rsidR="00550BD4" w:rsidRPr="0087042E" w:rsidRDefault="00550BD4" w:rsidP="00A33BF5">
            <w:pPr>
              <w:pStyle w:val="rowtabella0"/>
              <w:jc w:val="center"/>
              <w:rPr>
                <w:color w:val="002060"/>
              </w:rPr>
            </w:pPr>
            <w:r w:rsidRPr="0087042E">
              <w:rPr>
                <w:color w:val="002060"/>
              </w:rPr>
              <w:t>0</w:t>
            </w:r>
          </w:p>
        </w:tc>
      </w:tr>
      <w:tr w:rsidR="00550BD4" w:rsidRPr="0087042E" w14:paraId="2BEEA19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E4055" w14:textId="77777777" w:rsidR="00550BD4" w:rsidRPr="0087042E" w:rsidRDefault="00550BD4" w:rsidP="00A33BF5">
            <w:pPr>
              <w:pStyle w:val="rowtabella0"/>
              <w:rPr>
                <w:color w:val="002060"/>
              </w:rPr>
            </w:pPr>
            <w:r w:rsidRPr="0087042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6DAB0"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7BA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4E78C"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C7F0"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3979"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B763"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4866"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15F6D"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A181" w14:textId="77777777" w:rsidR="00550BD4" w:rsidRPr="0087042E" w:rsidRDefault="00550BD4" w:rsidP="00A33BF5">
            <w:pPr>
              <w:pStyle w:val="rowtabella0"/>
              <w:jc w:val="center"/>
              <w:rPr>
                <w:color w:val="002060"/>
              </w:rPr>
            </w:pPr>
            <w:r w:rsidRPr="0087042E">
              <w:rPr>
                <w:color w:val="002060"/>
              </w:rPr>
              <w:t>0</w:t>
            </w:r>
          </w:p>
        </w:tc>
      </w:tr>
      <w:tr w:rsidR="00550BD4" w:rsidRPr="0087042E" w14:paraId="076DC1C4"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9DB85" w14:textId="77777777" w:rsidR="00550BD4" w:rsidRPr="0087042E" w:rsidRDefault="00550BD4" w:rsidP="00A33BF5">
            <w:pPr>
              <w:pStyle w:val="rowtabella0"/>
              <w:rPr>
                <w:color w:val="002060"/>
              </w:rPr>
            </w:pPr>
            <w:r w:rsidRPr="0087042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69F7"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8EAE4"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159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B185"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2498"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9690" w14:textId="77777777" w:rsidR="00550BD4" w:rsidRPr="0087042E" w:rsidRDefault="00550BD4" w:rsidP="00A33BF5">
            <w:pPr>
              <w:pStyle w:val="rowtabella0"/>
              <w:jc w:val="center"/>
              <w:rPr>
                <w:color w:val="002060"/>
              </w:rPr>
            </w:pPr>
            <w:r w:rsidRPr="0087042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E6C2" w14:textId="77777777" w:rsidR="00550BD4" w:rsidRPr="0087042E" w:rsidRDefault="00550BD4" w:rsidP="00A33BF5">
            <w:pPr>
              <w:pStyle w:val="rowtabella0"/>
              <w:jc w:val="center"/>
              <w:rPr>
                <w:color w:val="002060"/>
              </w:rPr>
            </w:pPr>
            <w:r w:rsidRPr="0087042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6F27"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FA5E" w14:textId="77777777" w:rsidR="00550BD4" w:rsidRPr="0087042E" w:rsidRDefault="00550BD4" w:rsidP="00A33BF5">
            <w:pPr>
              <w:pStyle w:val="rowtabella0"/>
              <w:jc w:val="center"/>
              <w:rPr>
                <w:color w:val="002060"/>
              </w:rPr>
            </w:pPr>
            <w:r w:rsidRPr="0087042E">
              <w:rPr>
                <w:color w:val="002060"/>
              </w:rPr>
              <w:t>0</w:t>
            </w:r>
          </w:p>
        </w:tc>
      </w:tr>
      <w:tr w:rsidR="00550BD4" w:rsidRPr="0087042E" w14:paraId="74EF2B6D"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AF38F9" w14:textId="77777777" w:rsidR="00550BD4" w:rsidRPr="0087042E" w:rsidRDefault="00550BD4" w:rsidP="00A33BF5">
            <w:pPr>
              <w:pStyle w:val="rowtabella0"/>
              <w:rPr>
                <w:color w:val="002060"/>
              </w:rPr>
            </w:pPr>
            <w:r w:rsidRPr="0087042E">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967D9"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BCEE"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F32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8F83"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497E"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2363"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D8B26" w14:textId="77777777" w:rsidR="00550BD4" w:rsidRPr="0087042E" w:rsidRDefault="00550BD4" w:rsidP="00A33BF5">
            <w:pPr>
              <w:pStyle w:val="rowtabella0"/>
              <w:jc w:val="center"/>
              <w:rPr>
                <w:color w:val="002060"/>
              </w:rPr>
            </w:pPr>
            <w:r w:rsidRPr="0087042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DFC9"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F797" w14:textId="77777777" w:rsidR="00550BD4" w:rsidRPr="0087042E" w:rsidRDefault="00550BD4" w:rsidP="00A33BF5">
            <w:pPr>
              <w:pStyle w:val="rowtabella0"/>
              <w:jc w:val="center"/>
              <w:rPr>
                <w:color w:val="002060"/>
              </w:rPr>
            </w:pPr>
            <w:r w:rsidRPr="0087042E">
              <w:rPr>
                <w:color w:val="002060"/>
              </w:rPr>
              <w:t>0</w:t>
            </w:r>
          </w:p>
        </w:tc>
      </w:tr>
    </w:tbl>
    <w:p w14:paraId="1661F10E" w14:textId="77777777" w:rsidR="00550BD4" w:rsidRPr="0087042E" w:rsidRDefault="00550BD4" w:rsidP="00550BD4">
      <w:pPr>
        <w:pStyle w:val="breakline"/>
        <w:rPr>
          <w:rFonts w:eastAsiaTheme="minorEastAsia"/>
          <w:color w:val="002060"/>
        </w:rPr>
      </w:pPr>
    </w:p>
    <w:p w14:paraId="466974B0" w14:textId="77777777" w:rsidR="00550BD4" w:rsidRPr="0087042E" w:rsidRDefault="00550BD4" w:rsidP="00550BD4">
      <w:pPr>
        <w:pStyle w:val="breakline"/>
        <w:rPr>
          <w:color w:val="002060"/>
        </w:rPr>
      </w:pPr>
    </w:p>
    <w:p w14:paraId="56AE4C2B" w14:textId="77777777" w:rsidR="00550BD4" w:rsidRPr="0087042E" w:rsidRDefault="00550BD4" w:rsidP="00550BD4">
      <w:pPr>
        <w:pStyle w:val="sottotitolocampionato10"/>
        <w:rPr>
          <w:color w:val="002060"/>
        </w:rPr>
      </w:pPr>
      <w:r w:rsidRPr="0087042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017DFC06"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CEB5A"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DE4D0"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FE8FC"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9FB31"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65300"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B1CCA"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C398A"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839E6"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2136E"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04BEF" w14:textId="77777777" w:rsidR="00550BD4" w:rsidRPr="0087042E" w:rsidRDefault="00550BD4" w:rsidP="00A33BF5">
            <w:pPr>
              <w:pStyle w:val="headertabella0"/>
              <w:rPr>
                <w:color w:val="002060"/>
              </w:rPr>
            </w:pPr>
            <w:r w:rsidRPr="0087042E">
              <w:rPr>
                <w:color w:val="002060"/>
              </w:rPr>
              <w:t>PE</w:t>
            </w:r>
          </w:p>
        </w:tc>
      </w:tr>
      <w:tr w:rsidR="00550BD4" w:rsidRPr="0087042E" w14:paraId="4F44C0E0"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3A30BE" w14:textId="77777777" w:rsidR="00550BD4" w:rsidRPr="0087042E" w:rsidRDefault="00550BD4" w:rsidP="00A33BF5">
            <w:pPr>
              <w:pStyle w:val="rowtabella0"/>
              <w:rPr>
                <w:color w:val="002060"/>
              </w:rPr>
            </w:pPr>
            <w:r w:rsidRPr="0087042E">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DC91"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690F"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621A"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70CF"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AE95"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6DDC"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E61B3"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BC29" w14:textId="77777777" w:rsidR="00550BD4" w:rsidRPr="0087042E" w:rsidRDefault="00550BD4" w:rsidP="00A33BF5">
            <w:pPr>
              <w:pStyle w:val="rowtabella0"/>
              <w:jc w:val="center"/>
              <w:rPr>
                <w:color w:val="002060"/>
              </w:rPr>
            </w:pPr>
            <w:r w:rsidRPr="0087042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4A35" w14:textId="77777777" w:rsidR="00550BD4" w:rsidRPr="0087042E" w:rsidRDefault="00550BD4" w:rsidP="00A33BF5">
            <w:pPr>
              <w:pStyle w:val="rowtabella0"/>
              <w:jc w:val="center"/>
              <w:rPr>
                <w:color w:val="002060"/>
              </w:rPr>
            </w:pPr>
            <w:r w:rsidRPr="0087042E">
              <w:rPr>
                <w:color w:val="002060"/>
              </w:rPr>
              <w:t>0</w:t>
            </w:r>
          </w:p>
        </w:tc>
      </w:tr>
      <w:tr w:rsidR="00550BD4" w:rsidRPr="0087042E" w14:paraId="71A2BB5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82140" w14:textId="77777777" w:rsidR="00550BD4" w:rsidRPr="0087042E" w:rsidRDefault="00550BD4" w:rsidP="00A33BF5">
            <w:pPr>
              <w:pStyle w:val="rowtabella0"/>
              <w:rPr>
                <w:color w:val="002060"/>
              </w:rPr>
            </w:pPr>
            <w:r w:rsidRPr="0087042E">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5FDB"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129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60B5"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D387"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985E"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71C13" w14:textId="77777777" w:rsidR="00550BD4" w:rsidRPr="0087042E" w:rsidRDefault="00550BD4" w:rsidP="00A33BF5">
            <w:pPr>
              <w:pStyle w:val="rowtabella0"/>
              <w:jc w:val="center"/>
              <w:rPr>
                <w:color w:val="002060"/>
              </w:rPr>
            </w:pPr>
            <w:r w:rsidRPr="0087042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DB24"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F6E7"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DB73" w14:textId="77777777" w:rsidR="00550BD4" w:rsidRPr="0087042E" w:rsidRDefault="00550BD4" w:rsidP="00A33BF5">
            <w:pPr>
              <w:pStyle w:val="rowtabella0"/>
              <w:jc w:val="center"/>
              <w:rPr>
                <w:color w:val="002060"/>
              </w:rPr>
            </w:pPr>
            <w:r w:rsidRPr="0087042E">
              <w:rPr>
                <w:color w:val="002060"/>
              </w:rPr>
              <w:t>0</w:t>
            </w:r>
          </w:p>
        </w:tc>
      </w:tr>
      <w:tr w:rsidR="00550BD4" w:rsidRPr="0087042E" w14:paraId="71E989B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90C0A" w14:textId="77777777" w:rsidR="00550BD4" w:rsidRPr="0087042E" w:rsidRDefault="00550BD4" w:rsidP="00A33BF5">
            <w:pPr>
              <w:pStyle w:val="rowtabella0"/>
              <w:rPr>
                <w:color w:val="002060"/>
              </w:rPr>
            </w:pPr>
            <w:r w:rsidRPr="0087042E">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879E"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83C6"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38CA"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92F2"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B2788"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492B" w14:textId="77777777" w:rsidR="00550BD4" w:rsidRPr="0087042E" w:rsidRDefault="00550BD4" w:rsidP="00A33BF5">
            <w:pPr>
              <w:pStyle w:val="rowtabella0"/>
              <w:jc w:val="center"/>
              <w:rPr>
                <w:color w:val="002060"/>
              </w:rPr>
            </w:pPr>
            <w:r w:rsidRPr="0087042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C02BC"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D9E9" w14:textId="77777777" w:rsidR="00550BD4" w:rsidRPr="0087042E" w:rsidRDefault="00550BD4" w:rsidP="00A33BF5">
            <w:pPr>
              <w:pStyle w:val="rowtabella0"/>
              <w:jc w:val="center"/>
              <w:rPr>
                <w:color w:val="002060"/>
              </w:rPr>
            </w:pPr>
            <w:r w:rsidRPr="0087042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A3E7" w14:textId="77777777" w:rsidR="00550BD4" w:rsidRPr="0087042E" w:rsidRDefault="00550BD4" w:rsidP="00A33BF5">
            <w:pPr>
              <w:pStyle w:val="rowtabella0"/>
              <w:jc w:val="center"/>
              <w:rPr>
                <w:color w:val="002060"/>
              </w:rPr>
            </w:pPr>
            <w:r w:rsidRPr="0087042E">
              <w:rPr>
                <w:color w:val="002060"/>
              </w:rPr>
              <w:t>0</w:t>
            </w:r>
          </w:p>
        </w:tc>
      </w:tr>
      <w:tr w:rsidR="00550BD4" w:rsidRPr="0087042E" w14:paraId="4EA2F0A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61A0A" w14:textId="77777777" w:rsidR="00550BD4" w:rsidRPr="0087042E" w:rsidRDefault="00550BD4" w:rsidP="00A33BF5">
            <w:pPr>
              <w:pStyle w:val="rowtabella0"/>
              <w:rPr>
                <w:color w:val="002060"/>
              </w:rPr>
            </w:pPr>
            <w:r w:rsidRPr="0087042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A735" w14:textId="77777777" w:rsidR="00550BD4" w:rsidRPr="0087042E" w:rsidRDefault="00550BD4" w:rsidP="00A33BF5">
            <w:pPr>
              <w:pStyle w:val="rowtabella0"/>
              <w:jc w:val="center"/>
              <w:rPr>
                <w:color w:val="002060"/>
              </w:rPr>
            </w:pPr>
            <w:r w:rsidRPr="0087042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7138"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C70CC"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1AD3"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ECE5"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B14E" w14:textId="77777777" w:rsidR="00550BD4" w:rsidRPr="0087042E" w:rsidRDefault="00550BD4" w:rsidP="00A33BF5">
            <w:pPr>
              <w:pStyle w:val="rowtabella0"/>
              <w:jc w:val="center"/>
              <w:rPr>
                <w:color w:val="002060"/>
              </w:rPr>
            </w:pPr>
            <w:r w:rsidRPr="0087042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EC4D" w14:textId="77777777" w:rsidR="00550BD4" w:rsidRPr="0087042E" w:rsidRDefault="00550BD4" w:rsidP="00A33BF5">
            <w:pPr>
              <w:pStyle w:val="rowtabella0"/>
              <w:jc w:val="center"/>
              <w:rPr>
                <w:color w:val="002060"/>
              </w:rPr>
            </w:pPr>
            <w:r w:rsidRPr="0087042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468D"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5D60" w14:textId="77777777" w:rsidR="00550BD4" w:rsidRPr="0087042E" w:rsidRDefault="00550BD4" w:rsidP="00A33BF5">
            <w:pPr>
              <w:pStyle w:val="rowtabella0"/>
              <w:jc w:val="center"/>
              <w:rPr>
                <w:color w:val="002060"/>
              </w:rPr>
            </w:pPr>
            <w:r w:rsidRPr="0087042E">
              <w:rPr>
                <w:color w:val="002060"/>
              </w:rPr>
              <w:t>0</w:t>
            </w:r>
          </w:p>
        </w:tc>
      </w:tr>
      <w:tr w:rsidR="00550BD4" w:rsidRPr="0087042E" w14:paraId="223A92E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7537E" w14:textId="77777777" w:rsidR="00550BD4" w:rsidRPr="0087042E" w:rsidRDefault="00550BD4" w:rsidP="00A33BF5">
            <w:pPr>
              <w:pStyle w:val="rowtabella0"/>
              <w:rPr>
                <w:color w:val="002060"/>
              </w:rPr>
            </w:pPr>
            <w:r w:rsidRPr="0087042E">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AE948"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4732"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3369"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D32B6"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5BB8"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4F06"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A8753"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60E8"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7163" w14:textId="77777777" w:rsidR="00550BD4" w:rsidRPr="0087042E" w:rsidRDefault="00550BD4" w:rsidP="00A33BF5">
            <w:pPr>
              <w:pStyle w:val="rowtabella0"/>
              <w:jc w:val="center"/>
              <w:rPr>
                <w:color w:val="002060"/>
              </w:rPr>
            </w:pPr>
            <w:r w:rsidRPr="0087042E">
              <w:rPr>
                <w:color w:val="002060"/>
              </w:rPr>
              <w:t>0</w:t>
            </w:r>
          </w:p>
        </w:tc>
      </w:tr>
      <w:tr w:rsidR="00550BD4" w:rsidRPr="0087042E" w14:paraId="359A36C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324CD" w14:textId="77777777" w:rsidR="00550BD4" w:rsidRPr="0087042E" w:rsidRDefault="00550BD4" w:rsidP="00A33BF5">
            <w:pPr>
              <w:pStyle w:val="rowtabella0"/>
              <w:rPr>
                <w:color w:val="002060"/>
              </w:rPr>
            </w:pPr>
            <w:r w:rsidRPr="0087042E">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A7BD"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BA46"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0D9D"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BEF04"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4206"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A44A" w14:textId="77777777" w:rsidR="00550BD4" w:rsidRPr="0087042E" w:rsidRDefault="00550BD4" w:rsidP="00A33BF5">
            <w:pPr>
              <w:pStyle w:val="rowtabella0"/>
              <w:jc w:val="center"/>
              <w:rPr>
                <w:color w:val="002060"/>
              </w:rPr>
            </w:pPr>
            <w:r w:rsidRPr="0087042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88FE"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5783"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EAE5" w14:textId="77777777" w:rsidR="00550BD4" w:rsidRPr="0087042E" w:rsidRDefault="00550BD4" w:rsidP="00A33BF5">
            <w:pPr>
              <w:pStyle w:val="rowtabella0"/>
              <w:jc w:val="center"/>
              <w:rPr>
                <w:color w:val="002060"/>
              </w:rPr>
            </w:pPr>
            <w:r w:rsidRPr="0087042E">
              <w:rPr>
                <w:color w:val="002060"/>
              </w:rPr>
              <w:t>0</w:t>
            </w:r>
          </w:p>
        </w:tc>
      </w:tr>
      <w:tr w:rsidR="00550BD4" w:rsidRPr="0087042E" w14:paraId="22B5FEF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40CD6" w14:textId="77777777" w:rsidR="00550BD4" w:rsidRPr="0087042E" w:rsidRDefault="00550BD4" w:rsidP="00A33BF5">
            <w:pPr>
              <w:pStyle w:val="rowtabella0"/>
              <w:rPr>
                <w:color w:val="002060"/>
              </w:rPr>
            </w:pPr>
            <w:r w:rsidRPr="0087042E">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75CF"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8101"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F87A"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3691"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0EC7"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A151"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15CAC"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E775"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85D73" w14:textId="77777777" w:rsidR="00550BD4" w:rsidRPr="0087042E" w:rsidRDefault="00550BD4" w:rsidP="00A33BF5">
            <w:pPr>
              <w:pStyle w:val="rowtabella0"/>
              <w:jc w:val="center"/>
              <w:rPr>
                <w:color w:val="002060"/>
              </w:rPr>
            </w:pPr>
            <w:r w:rsidRPr="0087042E">
              <w:rPr>
                <w:color w:val="002060"/>
              </w:rPr>
              <w:t>0</w:t>
            </w:r>
          </w:p>
        </w:tc>
      </w:tr>
      <w:tr w:rsidR="00550BD4" w:rsidRPr="0087042E" w14:paraId="40546C6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3ED47" w14:textId="77777777" w:rsidR="00550BD4" w:rsidRPr="0087042E" w:rsidRDefault="00550BD4" w:rsidP="00A33BF5">
            <w:pPr>
              <w:pStyle w:val="rowtabella0"/>
              <w:rPr>
                <w:color w:val="002060"/>
              </w:rPr>
            </w:pPr>
            <w:r w:rsidRPr="0087042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8D91"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C62B"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5F4C"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D43B"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AB4E"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6C14E"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28B61"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CAFF"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92C6" w14:textId="77777777" w:rsidR="00550BD4" w:rsidRPr="0087042E" w:rsidRDefault="00550BD4" w:rsidP="00A33BF5">
            <w:pPr>
              <w:pStyle w:val="rowtabella0"/>
              <w:jc w:val="center"/>
              <w:rPr>
                <w:color w:val="002060"/>
              </w:rPr>
            </w:pPr>
            <w:r w:rsidRPr="0087042E">
              <w:rPr>
                <w:color w:val="002060"/>
              </w:rPr>
              <w:t>0</w:t>
            </w:r>
          </w:p>
        </w:tc>
      </w:tr>
      <w:tr w:rsidR="00550BD4" w:rsidRPr="0087042E" w14:paraId="09A55B78"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F8749" w14:textId="77777777" w:rsidR="00550BD4" w:rsidRPr="0087042E" w:rsidRDefault="00550BD4" w:rsidP="00A33BF5">
            <w:pPr>
              <w:pStyle w:val="rowtabella0"/>
              <w:rPr>
                <w:color w:val="002060"/>
              </w:rPr>
            </w:pPr>
            <w:r w:rsidRPr="0087042E">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5A329"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12BE"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F25E"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D6D7"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CD604"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B1E1C" w14:textId="77777777" w:rsidR="00550BD4" w:rsidRPr="0087042E" w:rsidRDefault="00550BD4" w:rsidP="00A33BF5">
            <w:pPr>
              <w:pStyle w:val="rowtabella0"/>
              <w:jc w:val="center"/>
              <w:rPr>
                <w:color w:val="002060"/>
              </w:rPr>
            </w:pPr>
            <w:r w:rsidRPr="0087042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EFD07"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BBC0"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9629" w14:textId="77777777" w:rsidR="00550BD4" w:rsidRPr="0087042E" w:rsidRDefault="00550BD4" w:rsidP="00A33BF5">
            <w:pPr>
              <w:pStyle w:val="rowtabella0"/>
              <w:jc w:val="center"/>
              <w:rPr>
                <w:color w:val="002060"/>
              </w:rPr>
            </w:pPr>
            <w:r w:rsidRPr="0087042E">
              <w:rPr>
                <w:color w:val="002060"/>
              </w:rPr>
              <w:t>0</w:t>
            </w:r>
          </w:p>
        </w:tc>
      </w:tr>
      <w:tr w:rsidR="00550BD4" w:rsidRPr="0087042E" w14:paraId="69052AD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2C364" w14:textId="77777777" w:rsidR="00550BD4" w:rsidRPr="0087042E" w:rsidRDefault="00550BD4" w:rsidP="00A33BF5">
            <w:pPr>
              <w:pStyle w:val="rowtabella0"/>
              <w:rPr>
                <w:color w:val="002060"/>
              </w:rPr>
            </w:pPr>
            <w:r w:rsidRPr="0087042E">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EA108"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713F"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405A"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7498"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3B207"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82F9" w14:textId="77777777" w:rsidR="00550BD4" w:rsidRPr="0087042E" w:rsidRDefault="00550BD4" w:rsidP="00A33BF5">
            <w:pPr>
              <w:pStyle w:val="rowtabella0"/>
              <w:jc w:val="center"/>
              <w:rPr>
                <w:color w:val="002060"/>
              </w:rPr>
            </w:pPr>
            <w:r w:rsidRPr="0087042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486D" w14:textId="77777777" w:rsidR="00550BD4" w:rsidRPr="0087042E" w:rsidRDefault="00550BD4" w:rsidP="00A33BF5">
            <w:pPr>
              <w:pStyle w:val="rowtabella0"/>
              <w:jc w:val="center"/>
              <w:rPr>
                <w:color w:val="002060"/>
              </w:rPr>
            </w:pPr>
            <w:r w:rsidRPr="0087042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93964"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94B7" w14:textId="77777777" w:rsidR="00550BD4" w:rsidRPr="0087042E" w:rsidRDefault="00550BD4" w:rsidP="00A33BF5">
            <w:pPr>
              <w:pStyle w:val="rowtabella0"/>
              <w:jc w:val="center"/>
              <w:rPr>
                <w:color w:val="002060"/>
              </w:rPr>
            </w:pPr>
            <w:r w:rsidRPr="0087042E">
              <w:rPr>
                <w:color w:val="002060"/>
              </w:rPr>
              <w:t>0</w:t>
            </w:r>
          </w:p>
        </w:tc>
      </w:tr>
      <w:tr w:rsidR="00550BD4" w:rsidRPr="0087042E" w14:paraId="04F8A2E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94556" w14:textId="77777777" w:rsidR="00550BD4" w:rsidRPr="0087042E" w:rsidRDefault="00550BD4" w:rsidP="00A33BF5">
            <w:pPr>
              <w:pStyle w:val="rowtabella0"/>
              <w:rPr>
                <w:color w:val="002060"/>
              </w:rPr>
            </w:pPr>
            <w:r w:rsidRPr="0087042E">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B5CE"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C7734"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D7CA"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42850"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6D49"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7CC3"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0641" w14:textId="77777777" w:rsidR="00550BD4" w:rsidRPr="0087042E" w:rsidRDefault="00550BD4" w:rsidP="00A33BF5">
            <w:pPr>
              <w:pStyle w:val="rowtabella0"/>
              <w:jc w:val="center"/>
              <w:rPr>
                <w:color w:val="002060"/>
              </w:rPr>
            </w:pPr>
            <w:r w:rsidRPr="0087042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B50B"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4122" w14:textId="77777777" w:rsidR="00550BD4" w:rsidRPr="0087042E" w:rsidRDefault="00550BD4" w:rsidP="00A33BF5">
            <w:pPr>
              <w:pStyle w:val="rowtabella0"/>
              <w:jc w:val="center"/>
              <w:rPr>
                <w:color w:val="002060"/>
              </w:rPr>
            </w:pPr>
            <w:r w:rsidRPr="0087042E">
              <w:rPr>
                <w:color w:val="002060"/>
              </w:rPr>
              <w:t>0</w:t>
            </w:r>
          </w:p>
        </w:tc>
      </w:tr>
      <w:tr w:rsidR="00550BD4" w:rsidRPr="0087042E" w14:paraId="6D2E14E2"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8E1A9C" w14:textId="77777777" w:rsidR="00550BD4" w:rsidRPr="0087042E" w:rsidRDefault="00550BD4" w:rsidP="00A33BF5">
            <w:pPr>
              <w:pStyle w:val="rowtabella0"/>
              <w:rPr>
                <w:color w:val="002060"/>
                <w:lang w:val="es-ES"/>
              </w:rPr>
            </w:pPr>
            <w:r w:rsidRPr="0087042E">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B055"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C88AB"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3CF28"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EEC80"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C278"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3282"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698EB" w14:textId="77777777" w:rsidR="00550BD4" w:rsidRPr="0087042E" w:rsidRDefault="00550BD4" w:rsidP="00A33BF5">
            <w:pPr>
              <w:pStyle w:val="rowtabella0"/>
              <w:jc w:val="center"/>
              <w:rPr>
                <w:color w:val="002060"/>
              </w:rPr>
            </w:pPr>
            <w:r w:rsidRPr="0087042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343B" w14:textId="77777777" w:rsidR="00550BD4" w:rsidRPr="0087042E" w:rsidRDefault="00550BD4" w:rsidP="00A33BF5">
            <w:pPr>
              <w:pStyle w:val="rowtabella0"/>
              <w:jc w:val="center"/>
              <w:rPr>
                <w:color w:val="002060"/>
              </w:rPr>
            </w:pPr>
            <w:r w:rsidRPr="0087042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927F" w14:textId="77777777" w:rsidR="00550BD4" w:rsidRPr="0087042E" w:rsidRDefault="00550BD4" w:rsidP="00A33BF5">
            <w:pPr>
              <w:pStyle w:val="rowtabella0"/>
              <w:jc w:val="center"/>
              <w:rPr>
                <w:color w:val="002060"/>
              </w:rPr>
            </w:pPr>
            <w:r w:rsidRPr="0087042E">
              <w:rPr>
                <w:color w:val="002060"/>
              </w:rPr>
              <w:t>0</w:t>
            </w:r>
          </w:p>
        </w:tc>
      </w:tr>
    </w:tbl>
    <w:p w14:paraId="1BE420F5" w14:textId="77777777" w:rsidR="00550BD4" w:rsidRPr="0087042E" w:rsidRDefault="00550BD4" w:rsidP="00550BD4">
      <w:pPr>
        <w:pStyle w:val="breakline"/>
        <w:rPr>
          <w:rFonts w:eastAsiaTheme="minorEastAsia"/>
          <w:color w:val="002060"/>
        </w:rPr>
      </w:pPr>
    </w:p>
    <w:p w14:paraId="19D11E6A" w14:textId="77777777" w:rsidR="00550BD4" w:rsidRPr="0087042E" w:rsidRDefault="00550BD4" w:rsidP="00550BD4">
      <w:pPr>
        <w:pStyle w:val="breakline"/>
        <w:rPr>
          <w:color w:val="002060"/>
        </w:rPr>
      </w:pPr>
    </w:p>
    <w:p w14:paraId="06887FF5" w14:textId="77777777" w:rsidR="00550BD4" w:rsidRPr="0087042E" w:rsidRDefault="00550BD4" w:rsidP="00550BD4">
      <w:pPr>
        <w:pStyle w:val="sottotitolocampionato10"/>
        <w:rPr>
          <w:color w:val="002060"/>
        </w:rPr>
      </w:pPr>
      <w:r w:rsidRPr="0087042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2CCF7583"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19D5D"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EDDEF"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2245"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08210"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A8736"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215EE"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03A34"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5C890"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C16D4"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486AC" w14:textId="77777777" w:rsidR="00550BD4" w:rsidRPr="0087042E" w:rsidRDefault="00550BD4" w:rsidP="00A33BF5">
            <w:pPr>
              <w:pStyle w:val="headertabella0"/>
              <w:rPr>
                <w:color w:val="002060"/>
              </w:rPr>
            </w:pPr>
            <w:r w:rsidRPr="0087042E">
              <w:rPr>
                <w:color w:val="002060"/>
              </w:rPr>
              <w:t>PE</w:t>
            </w:r>
          </w:p>
        </w:tc>
      </w:tr>
      <w:tr w:rsidR="00550BD4" w:rsidRPr="0087042E" w14:paraId="3E86F433"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DBF457" w14:textId="77777777" w:rsidR="00550BD4" w:rsidRPr="0087042E" w:rsidRDefault="00550BD4" w:rsidP="00A33BF5">
            <w:pPr>
              <w:pStyle w:val="rowtabella0"/>
              <w:rPr>
                <w:color w:val="002060"/>
              </w:rPr>
            </w:pPr>
            <w:r w:rsidRPr="0087042E">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96799" w14:textId="77777777" w:rsidR="00550BD4" w:rsidRPr="0087042E" w:rsidRDefault="00550BD4" w:rsidP="00A33BF5">
            <w:pPr>
              <w:pStyle w:val="rowtabella0"/>
              <w:jc w:val="center"/>
              <w:rPr>
                <w:color w:val="002060"/>
              </w:rPr>
            </w:pPr>
            <w:r w:rsidRPr="0087042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490D"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43D9"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CAA6"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3505"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DE2D" w14:textId="77777777" w:rsidR="00550BD4" w:rsidRPr="0087042E" w:rsidRDefault="00550BD4" w:rsidP="00A33BF5">
            <w:pPr>
              <w:pStyle w:val="rowtabella0"/>
              <w:jc w:val="center"/>
              <w:rPr>
                <w:color w:val="002060"/>
              </w:rPr>
            </w:pPr>
            <w:r w:rsidRPr="0087042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4AA1"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B3A4"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A7A69" w14:textId="77777777" w:rsidR="00550BD4" w:rsidRPr="0087042E" w:rsidRDefault="00550BD4" w:rsidP="00A33BF5">
            <w:pPr>
              <w:pStyle w:val="rowtabella0"/>
              <w:jc w:val="center"/>
              <w:rPr>
                <w:color w:val="002060"/>
              </w:rPr>
            </w:pPr>
            <w:r w:rsidRPr="0087042E">
              <w:rPr>
                <w:color w:val="002060"/>
              </w:rPr>
              <w:t>0</w:t>
            </w:r>
          </w:p>
        </w:tc>
      </w:tr>
      <w:tr w:rsidR="00550BD4" w:rsidRPr="0087042E" w14:paraId="73FDD57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30B23" w14:textId="77777777" w:rsidR="00550BD4" w:rsidRPr="0087042E" w:rsidRDefault="00550BD4" w:rsidP="00A33BF5">
            <w:pPr>
              <w:pStyle w:val="rowtabella0"/>
              <w:rPr>
                <w:color w:val="002060"/>
              </w:rPr>
            </w:pPr>
            <w:r w:rsidRPr="0087042E">
              <w:rPr>
                <w:color w:val="002060"/>
              </w:rPr>
              <w:lastRenderedPageBreak/>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29E9"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7B493"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73894"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630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EC909"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138B" w14:textId="77777777" w:rsidR="00550BD4" w:rsidRPr="0087042E" w:rsidRDefault="00550BD4" w:rsidP="00A33BF5">
            <w:pPr>
              <w:pStyle w:val="rowtabella0"/>
              <w:jc w:val="center"/>
              <w:rPr>
                <w:color w:val="002060"/>
              </w:rPr>
            </w:pPr>
            <w:r w:rsidRPr="0087042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9AF4"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26C37"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E5132" w14:textId="77777777" w:rsidR="00550BD4" w:rsidRPr="0087042E" w:rsidRDefault="00550BD4" w:rsidP="00A33BF5">
            <w:pPr>
              <w:pStyle w:val="rowtabella0"/>
              <w:jc w:val="center"/>
              <w:rPr>
                <w:color w:val="002060"/>
              </w:rPr>
            </w:pPr>
            <w:r w:rsidRPr="0087042E">
              <w:rPr>
                <w:color w:val="002060"/>
              </w:rPr>
              <w:t>0</w:t>
            </w:r>
          </w:p>
        </w:tc>
      </w:tr>
      <w:tr w:rsidR="00550BD4" w:rsidRPr="0087042E" w14:paraId="283383D3"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3EC95" w14:textId="77777777" w:rsidR="00550BD4" w:rsidRPr="0087042E" w:rsidRDefault="00550BD4" w:rsidP="00A33BF5">
            <w:pPr>
              <w:pStyle w:val="rowtabella0"/>
              <w:rPr>
                <w:color w:val="002060"/>
              </w:rPr>
            </w:pPr>
            <w:r w:rsidRPr="0087042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F7C2"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8890C"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5459"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9CA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3644"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9DC0" w14:textId="77777777" w:rsidR="00550BD4" w:rsidRPr="0087042E" w:rsidRDefault="00550BD4" w:rsidP="00A33BF5">
            <w:pPr>
              <w:pStyle w:val="rowtabella0"/>
              <w:jc w:val="center"/>
              <w:rPr>
                <w:color w:val="002060"/>
              </w:rPr>
            </w:pPr>
            <w:r w:rsidRPr="0087042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C0CA"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F0E7" w14:textId="77777777" w:rsidR="00550BD4" w:rsidRPr="0087042E" w:rsidRDefault="00550BD4" w:rsidP="00A33BF5">
            <w:pPr>
              <w:pStyle w:val="rowtabella0"/>
              <w:jc w:val="center"/>
              <w:rPr>
                <w:color w:val="002060"/>
              </w:rPr>
            </w:pPr>
            <w:r w:rsidRPr="0087042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C0DC" w14:textId="77777777" w:rsidR="00550BD4" w:rsidRPr="0087042E" w:rsidRDefault="00550BD4" w:rsidP="00A33BF5">
            <w:pPr>
              <w:pStyle w:val="rowtabella0"/>
              <w:jc w:val="center"/>
              <w:rPr>
                <w:color w:val="002060"/>
              </w:rPr>
            </w:pPr>
            <w:r w:rsidRPr="0087042E">
              <w:rPr>
                <w:color w:val="002060"/>
              </w:rPr>
              <w:t>0</w:t>
            </w:r>
          </w:p>
        </w:tc>
      </w:tr>
      <w:tr w:rsidR="00550BD4" w:rsidRPr="0087042E" w14:paraId="02DF6FE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50F91" w14:textId="77777777" w:rsidR="00550BD4" w:rsidRPr="0087042E" w:rsidRDefault="00550BD4" w:rsidP="00A33BF5">
            <w:pPr>
              <w:pStyle w:val="rowtabella0"/>
              <w:rPr>
                <w:color w:val="002060"/>
              </w:rPr>
            </w:pPr>
            <w:r w:rsidRPr="0087042E">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0650"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626B2"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4944"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7DE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61790"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ABC8" w14:textId="77777777" w:rsidR="00550BD4" w:rsidRPr="0087042E" w:rsidRDefault="00550BD4" w:rsidP="00A33BF5">
            <w:pPr>
              <w:pStyle w:val="rowtabella0"/>
              <w:jc w:val="center"/>
              <w:rPr>
                <w:color w:val="002060"/>
              </w:rPr>
            </w:pPr>
            <w:r w:rsidRPr="0087042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4E189"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D225B" w14:textId="77777777" w:rsidR="00550BD4" w:rsidRPr="0087042E" w:rsidRDefault="00550BD4" w:rsidP="00A33BF5">
            <w:pPr>
              <w:pStyle w:val="rowtabella0"/>
              <w:jc w:val="center"/>
              <w:rPr>
                <w:color w:val="002060"/>
              </w:rPr>
            </w:pPr>
            <w:r w:rsidRPr="0087042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D1E1" w14:textId="77777777" w:rsidR="00550BD4" w:rsidRPr="0087042E" w:rsidRDefault="00550BD4" w:rsidP="00A33BF5">
            <w:pPr>
              <w:pStyle w:val="rowtabella0"/>
              <w:jc w:val="center"/>
              <w:rPr>
                <w:color w:val="002060"/>
              </w:rPr>
            </w:pPr>
            <w:r w:rsidRPr="0087042E">
              <w:rPr>
                <w:color w:val="002060"/>
              </w:rPr>
              <w:t>0</w:t>
            </w:r>
          </w:p>
        </w:tc>
      </w:tr>
      <w:tr w:rsidR="00550BD4" w:rsidRPr="0087042E" w14:paraId="6C05992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45EC9" w14:textId="77777777" w:rsidR="00550BD4" w:rsidRPr="0087042E" w:rsidRDefault="00550BD4" w:rsidP="00A33BF5">
            <w:pPr>
              <w:pStyle w:val="rowtabella0"/>
              <w:rPr>
                <w:color w:val="002060"/>
              </w:rPr>
            </w:pPr>
            <w:r w:rsidRPr="0087042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2081"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D03C1"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C593"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76AA"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1E90"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6D1B"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62C6"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2817"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AC09" w14:textId="77777777" w:rsidR="00550BD4" w:rsidRPr="0087042E" w:rsidRDefault="00550BD4" w:rsidP="00A33BF5">
            <w:pPr>
              <w:pStyle w:val="rowtabella0"/>
              <w:jc w:val="center"/>
              <w:rPr>
                <w:color w:val="002060"/>
              </w:rPr>
            </w:pPr>
            <w:r w:rsidRPr="0087042E">
              <w:rPr>
                <w:color w:val="002060"/>
              </w:rPr>
              <w:t>0</w:t>
            </w:r>
          </w:p>
        </w:tc>
      </w:tr>
      <w:tr w:rsidR="00550BD4" w:rsidRPr="0087042E" w14:paraId="7116F0E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15CBD" w14:textId="77777777" w:rsidR="00550BD4" w:rsidRPr="0087042E" w:rsidRDefault="00550BD4" w:rsidP="00A33BF5">
            <w:pPr>
              <w:pStyle w:val="rowtabella0"/>
              <w:rPr>
                <w:color w:val="002060"/>
              </w:rPr>
            </w:pPr>
            <w:r w:rsidRPr="0087042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83F8"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9B9B"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7356"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5E8B"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CC18"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8723"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426E" w14:textId="77777777" w:rsidR="00550BD4" w:rsidRPr="0087042E" w:rsidRDefault="00550BD4" w:rsidP="00A33BF5">
            <w:pPr>
              <w:pStyle w:val="rowtabella0"/>
              <w:jc w:val="center"/>
              <w:rPr>
                <w:color w:val="002060"/>
              </w:rPr>
            </w:pPr>
            <w:r w:rsidRPr="0087042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1AFA"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B852" w14:textId="77777777" w:rsidR="00550BD4" w:rsidRPr="0087042E" w:rsidRDefault="00550BD4" w:rsidP="00A33BF5">
            <w:pPr>
              <w:pStyle w:val="rowtabella0"/>
              <w:jc w:val="center"/>
              <w:rPr>
                <w:color w:val="002060"/>
              </w:rPr>
            </w:pPr>
            <w:r w:rsidRPr="0087042E">
              <w:rPr>
                <w:color w:val="002060"/>
              </w:rPr>
              <w:t>0</w:t>
            </w:r>
          </w:p>
        </w:tc>
      </w:tr>
      <w:tr w:rsidR="00550BD4" w:rsidRPr="0087042E" w14:paraId="036A8C1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513A8" w14:textId="77777777" w:rsidR="00550BD4" w:rsidRPr="0087042E" w:rsidRDefault="00550BD4" w:rsidP="00A33BF5">
            <w:pPr>
              <w:pStyle w:val="rowtabella0"/>
              <w:rPr>
                <w:color w:val="002060"/>
              </w:rPr>
            </w:pPr>
            <w:r w:rsidRPr="0087042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D4FE"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B009F"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A043"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15A3"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EC40"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2B98" w14:textId="77777777" w:rsidR="00550BD4" w:rsidRPr="0087042E" w:rsidRDefault="00550BD4" w:rsidP="00A33BF5">
            <w:pPr>
              <w:pStyle w:val="rowtabella0"/>
              <w:jc w:val="center"/>
              <w:rPr>
                <w:color w:val="002060"/>
              </w:rPr>
            </w:pPr>
            <w:r w:rsidRPr="0087042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B1F9D" w14:textId="77777777" w:rsidR="00550BD4" w:rsidRPr="0087042E" w:rsidRDefault="00550BD4" w:rsidP="00A33BF5">
            <w:pPr>
              <w:pStyle w:val="rowtabella0"/>
              <w:jc w:val="center"/>
              <w:rPr>
                <w:color w:val="002060"/>
              </w:rPr>
            </w:pPr>
            <w:r w:rsidRPr="0087042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A91F"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D0FE" w14:textId="77777777" w:rsidR="00550BD4" w:rsidRPr="0087042E" w:rsidRDefault="00550BD4" w:rsidP="00A33BF5">
            <w:pPr>
              <w:pStyle w:val="rowtabella0"/>
              <w:jc w:val="center"/>
              <w:rPr>
                <w:color w:val="002060"/>
              </w:rPr>
            </w:pPr>
            <w:r w:rsidRPr="0087042E">
              <w:rPr>
                <w:color w:val="002060"/>
              </w:rPr>
              <w:t>0</w:t>
            </w:r>
          </w:p>
        </w:tc>
      </w:tr>
      <w:tr w:rsidR="00550BD4" w:rsidRPr="0087042E" w14:paraId="395DA32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D5D2C" w14:textId="77777777" w:rsidR="00550BD4" w:rsidRPr="0087042E" w:rsidRDefault="00550BD4" w:rsidP="00A33BF5">
            <w:pPr>
              <w:pStyle w:val="rowtabella0"/>
              <w:rPr>
                <w:color w:val="002060"/>
              </w:rPr>
            </w:pPr>
            <w:r w:rsidRPr="0087042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C1C67"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76D5"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93F0"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0765"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AA26"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5956"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F084" w14:textId="77777777" w:rsidR="00550BD4" w:rsidRPr="0087042E" w:rsidRDefault="00550BD4" w:rsidP="00A33BF5">
            <w:pPr>
              <w:pStyle w:val="rowtabella0"/>
              <w:jc w:val="center"/>
              <w:rPr>
                <w:color w:val="002060"/>
              </w:rPr>
            </w:pPr>
            <w:r w:rsidRPr="0087042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BB3D"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F159" w14:textId="77777777" w:rsidR="00550BD4" w:rsidRPr="0087042E" w:rsidRDefault="00550BD4" w:rsidP="00A33BF5">
            <w:pPr>
              <w:pStyle w:val="rowtabella0"/>
              <w:jc w:val="center"/>
              <w:rPr>
                <w:color w:val="002060"/>
              </w:rPr>
            </w:pPr>
            <w:r w:rsidRPr="0087042E">
              <w:rPr>
                <w:color w:val="002060"/>
              </w:rPr>
              <w:t>0</w:t>
            </w:r>
          </w:p>
        </w:tc>
      </w:tr>
      <w:tr w:rsidR="00550BD4" w:rsidRPr="0087042E" w14:paraId="2410B490"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99F88" w14:textId="77777777" w:rsidR="00550BD4" w:rsidRPr="0087042E" w:rsidRDefault="00550BD4" w:rsidP="00A33BF5">
            <w:pPr>
              <w:pStyle w:val="rowtabella0"/>
              <w:rPr>
                <w:color w:val="002060"/>
              </w:rPr>
            </w:pPr>
            <w:r w:rsidRPr="0087042E">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085D"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971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48695"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B63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9CBF1"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E1D9"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2111" w14:textId="77777777" w:rsidR="00550BD4" w:rsidRPr="0087042E" w:rsidRDefault="00550BD4" w:rsidP="00A33BF5">
            <w:pPr>
              <w:pStyle w:val="rowtabella0"/>
              <w:jc w:val="center"/>
              <w:rPr>
                <w:color w:val="002060"/>
              </w:rPr>
            </w:pPr>
            <w:r w:rsidRPr="0087042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5DD8" w14:textId="77777777" w:rsidR="00550BD4" w:rsidRPr="0087042E" w:rsidRDefault="00550BD4" w:rsidP="00A33BF5">
            <w:pPr>
              <w:pStyle w:val="rowtabella0"/>
              <w:jc w:val="center"/>
              <w:rPr>
                <w:color w:val="002060"/>
              </w:rPr>
            </w:pPr>
            <w:r w:rsidRPr="0087042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0B0C" w14:textId="77777777" w:rsidR="00550BD4" w:rsidRPr="0087042E" w:rsidRDefault="00550BD4" w:rsidP="00A33BF5">
            <w:pPr>
              <w:pStyle w:val="rowtabella0"/>
              <w:jc w:val="center"/>
              <w:rPr>
                <w:color w:val="002060"/>
              </w:rPr>
            </w:pPr>
            <w:r w:rsidRPr="0087042E">
              <w:rPr>
                <w:color w:val="002060"/>
              </w:rPr>
              <w:t>0</w:t>
            </w:r>
          </w:p>
        </w:tc>
      </w:tr>
      <w:tr w:rsidR="00550BD4" w:rsidRPr="0087042E" w14:paraId="3FC557AF"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BACB0" w14:textId="77777777" w:rsidR="00550BD4" w:rsidRPr="0087042E" w:rsidRDefault="00550BD4" w:rsidP="00A33BF5">
            <w:pPr>
              <w:pStyle w:val="rowtabella0"/>
              <w:rPr>
                <w:color w:val="002060"/>
              </w:rPr>
            </w:pPr>
            <w:r w:rsidRPr="0087042E">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CB480"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872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290E"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CCE9"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E3C8"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24107"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8D6C" w14:textId="77777777" w:rsidR="00550BD4" w:rsidRPr="0087042E" w:rsidRDefault="00550BD4" w:rsidP="00A33BF5">
            <w:pPr>
              <w:pStyle w:val="rowtabella0"/>
              <w:jc w:val="center"/>
              <w:rPr>
                <w:color w:val="002060"/>
              </w:rPr>
            </w:pPr>
            <w:r w:rsidRPr="0087042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46F3"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7C2B" w14:textId="77777777" w:rsidR="00550BD4" w:rsidRPr="0087042E" w:rsidRDefault="00550BD4" w:rsidP="00A33BF5">
            <w:pPr>
              <w:pStyle w:val="rowtabella0"/>
              <w:jc w:val="center"/>
              <w:rPr>
                <w:color w:val="002060"/>
              </w:rPr>
            </w:pPr>
            <w:r w:rsidRPr="0087042E">
              <w:rPr>
                <w:color w:val="002060"/>
              </w:rPr>
              <w:t>0</w:t>
            </w:r>
          </w:p>
        </w:tc>
      </w:tr>
      <w:tr w:rsidR="00550BD4" w:rsidRPr="0087042E" w14:paraId="3E74767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1BB27" w14:textId="77777777" w:rsidR="00550BD4" w:rsidRPr="0087042E" w:rsidRDefault="00550BD4" w:rsidP="00A33BF5">
            <w:pPr>
              <w:pStyle w:val="rowtabella0"/>
              <w:rPr>
                <w:color w:val="002060"/>
              </w:rPr>
            </w:pPr>
            <w:r w:rsidRPr="0087042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9431"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31183"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B637"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3DD7"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1D20"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91B10"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FDE67" w14:textId="77777777" w:rsidR="00550BD4" w:rsidRPr="0087042E" w:rsidRDefault="00550BD4" w:rsidP="00A33BF5">
            <w:pPr>
              <w:pStyle w:val="rowtabella0"/>
              <w:jc w:val="center"/>
              <w:rPr>
                <w:color w:val="002060"/>
              </w:rPr>
            </w:pPr>
            <w:r w:rsidRPr="0087042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3C1A0" w14:textId="77777777" w:rsidR="00550BD4" w:rsidRPr="0087042E" w:rsidRDefault="00550BD4" w:rsidP="00A33BF5">
            <w:pPr>
              <w:pStyle w:val="rowtabella0"/>
              <w:jc w:val="center"/>
              <w:rPr>
                <w:color w:val="002060"/>
              </w:rPr>
            </w:pPr>
            <w:r w:rsidRPr="0087042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02EA" w14:textId="77777777" w:rsidR="00550BD4" w:rsidRPr="0087042E" w:rsidRDefault="00550BD4" w:rsidP="00A33BF5">
            <w:pPr>
              <w:pStyle w:val="rowtabella0"/>
              <w:jc w:val="center"/>
              <w:rPr>
                <w:color w:val="002060"/>
              </w:rPr>
            </w:pPr>
            <w:r w:rsidRPr="0087042E">
              <w:rPr>
                <w:color w:val="002060"/>
              </w:rPr>
              <w:t>0</w:t>
            </w:r>
          </w:p>
        </w:tc>
      </w:tr>
      <w:tr w:rsidR="00550BD4" w:rsidRPr="0087042E" w14:paraId="19E46F38"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F19A8F" w14:textId="77777777" w:rsidR="00550BD4" w:rsidRPr="0087042E" w:rsidRDefault="00550BD4" w:rsidP="00A33BF5">
            <w:pPr>
              <w:pStyle w:val="rowtabella0"/>
              <w:rPr>
                <w:color w:val="002060"/>
                <w:lang w:val="es-ES"/>
              </w:rPr>
            </w:pPr>
            <w:r w:rsidRPr="0087042E">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25EF"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30E54"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97173"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226CF"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7D1D5"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8AF5"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A3C8" w14:textId="77777777" w:rsidR="00550BD4" w:rsidRPr="0087042E" w:rsidRDefault="00550BD4" w:rsidP="00A33BF5">
            <w:pPr>
              <w:pStyle w:val="rowtabella0"/>
              <w:jc w:val="center"/>
              <w:rPr>
                <w:color w:val="002060"/>
              </w:rPr>
            </w:pPr>
            <w:r w:rsidRPr="0087042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1FA4"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88A1" w14:textId="77777777" w:rsidR="00550BD4" w:rsidRPr="0087042E" w:rsidRDefault="00550BD4" w:rsidP="00A33BF5">
            <w:pPr>
              <w:pStyle w:val="rowtabella0"/>
              <w:jc w:val="center"/>
              <w:rPr>
                <w:color w:val="002060"/>
              </w:rPr>
            </w:pPr>
            <w:r w:rsidRPr="0087042E">
              <w:rPr>
                <w:color w:val="002060"/>
              </w:rPr>
              <w:t>0</w:t>
            </w:r>
          </w:p>
        </w:tc>
      </w:tr>
    </w:tbl>
    <w:p w14:paraId="6B8B6C04" w14:textId="77777777" w:rsidR="00550BD4" w:rsidRPr="0087042E" w:rsidRDefault="00550BD4" w:rsidP="00550BD4">
      <w:pPr>
        <w:pStyle w:val="breakline"/>
        <w:rPr>
          <w:rFonts w:eastAsiaTheme="minorEastAsia"/>
          <w:color w:val="002060"/>
        </w:rPr>
      </w:pPr>
    </w:p>
    <w:p w14:paraId="5EBBC9E4" w14:textId="77777777" w:rsidR="00550BD4" w:rsidRPr="0087042E" w:rsidRDefault="00550BD4" w:rsidP="00550BD4">
      <w:pPr>
        <w:pStyle w:val="breakline"/>
        <w:rPr>
          <w:color w:val="002060"/>
        </w:rPr>
      </w:pPr>
    </w:p>
    <w:p w14:paraId="653D1428" w14:textId="77777777" w:rsidR="00550BD4" w:rsidRPr="0087042E" w:rsidRDefault="00550BD4" w:rsidP="00550BD4">
      <w:pPr>
        <w:pStyle w:val="sottotitolocampionato10"/>
        <w:rPr>
          <w:color w:val="002060"/>
        </w:rPr>
      </w:pPr>
      <w:r w:rsidRPr="0087042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221A4705"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B24AF"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B4BD4"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8E067"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5A7D6"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47D1A"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04FC6"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12630"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2CF50"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7FBAB"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E8D2A" w14:textId="77777777" w:rsidR="00550BD4" w:rsidRPr="0087042E" w:rsidRDefault="00550BD4" w:rsidP="00A33BF5">
            <w:pPr>
              <w:pStyle w:val="headertabella0"/>
              <w:rPr>
                <w:color w:val="002060"/>
              </w:rPr>
            </w:pPr>
            <w:r w:rsidRPr="0087042E">
              <w:rPr>
                <w:color w:val="002060"/>
              </w:rPr>
              <w:t>PE</w:t>
            </w:r>
          </w:p>
        </w:tc>
      </w:tr>
      <w:tr w:rsidR="00550BD4" w:rsidRPr="0087042E" w14:paraId="6BD4B9C3"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235E96" w14:textId="77777777" w:rsidR="00550BD4" w:rsidRPr="0087042E" w:rsidRDefault="00550BD4" w:rsidP="00A33BF5">
            <w:pPr>
              <w:pStyle w:val="rowtabella0"/>
              <w:rPr>
                <w:color w:val="002060"/>
              </w:rPr>
            </w:pPr>
            <w:r w:rsidRPr="0087042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07D2E"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1BA3"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1275"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EEF6"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591E"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9038" w14:textId="77777777" w:rsidR="00550BD4" w:rsidRPr="0087042E" w:rsidRDefault="00550BD4" w:rsidP="00A33BF5">
            <w:pPr>
              <w:pStyle w:val="rowtabella0"/>
              <w:jc w:val="center"/>
              <w:rPr>
                <w:color w:val="002060"/>
              </w:rPr>
            </w:pPr>
            <w:r w:rsidRPr="0087042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704A"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8658"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D866" w14:textId="77777777" w:rsidR="00550BD4" w:rsidRPr="0087042E" w:rsidRDefault="00550BD4" w:rsidP="00A33BF5">
            <w:pPr>
              <w:pStyle w:val="rowtabella0"/>
              <w:jc w:val="center"/>
              <w:rPr>
                <w:color w:val="002060"/>
              </w:rPr>
            </w:pPr>
            <w:r w:rsidRPr="0087042E">
              <w:rPr>
                <w:color w:val="002060"/>
              </w:rPr>
              <w:t>0</w:t>
            </w:r>
          </w:p>
        </w:tc>
      </w:tr>
      <w:tr w:rsidR="00550BD4" w:rsidRPr="0087042E" w14:paraId="5A04437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75FA8" w14:textId="77777777" w:rsidR="00550BD4" w:rsidRPr="0087042E" w:rsidRDefault="00550BD4" w:rsidP="00A33BF5">
            <w:pPr>
              <w:pStyle w:val="rowtabella0"/>
              <w:rPr>
                <w:color w:val="002060"/>
              </w:rPr>
            </w:pPr>
            <w:r w:rsidRPr="0087042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8692"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8760"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3CED"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C1BC6"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664E"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7CFB" w14:textId="77777777" w:rsidR="00550BD4" w:rsidRPr="0087042E" w:rsidRDefault="00550BD4" w:rsidP="00A33BF5">
            <w:pPr>
              <w:pStyle w:val="rowtabella0"/>
              <w:jc w:val="center"/>
              <w:rPr>
                <w:color w:val="002060"/>
              </w:rPr>
            </w:pPr>
            <w:r w:rsidRPr="0087042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56F7"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1AE6"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A2E0" w14:textId="77777777" w:rsidR="00550BD4" w:rsidRPr="0087042E" w:rsidRDefault="00550BD4" w:rsidP="00A33BF5">
            <w:pPr>
              <w:pStyle w:val="rowtabella0"/>
              <w:jc w:val="center"/>
              <w:rPr>
                <w:color w:val="002060"/>
              </w:rPr>
            </w:pPr>
            <w:r w:rsidRPr="0087042E">
              <w:rPr>
                <w:color w:val="002060"/>
              </w:rPr>
              <w:t>0</w:t>
            </w:r>
          </w:p>
        </w:tc>
      </w:tr>
      <w:tr w:rsidR="00550BD4" w:rsidRPr="0087042E" w14:paraId="3D07E38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E03A0" w14:textId="77777777" w:rsidR="00550BD4" w:rsidRPr="0087042E" w:rsidRDefault="00550BD4" w:rsidP="00A33BF5">
            <w:pPr>
              <w:pStyle w:val="rowtabella0"/>
              <w:rPr>
                <w:color w:val="002060"/>
              </w:rPr>
            </w:pPr>
            <w:r w:rsidRPr="0087042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FC92"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5929"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57EE"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1DBA"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415D"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49A0" w14:textId="77777777" w:rsidR="00550BD4" w:rsidRPr="0087042E" w:rsidRDefault="00550BD4" w:rsidP="00A33BF5">
            <w:pPr>
              <w:pStyle w:val="rowtabella0"/>
              <w:jc w:val="center"/>
              <w:rPr>
                <w:color w:val="002060"/>
              </w:rPr>
            </w:pPr>
            <w:r w:rsidRPr="0087042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6BD9"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2CD0"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FE41" w14:textId="77777777" w:rsidR="00550BD4" w:rsidRPr="0087042E" w:rsidRDefault="00550BD4" w:rsidP="00A33BF5">
            <w:pPr>
              <w:pStyle w:val="rowtabella0"/>
              <w:jc w:val="center"/>
              <w:rPr>
                <w:color w:val="002060"/>
              </w:rPr>
            </w:pPr>
            <w:r w:rsidRPr="0087042E">
              <w:rPr>
                <w:color w:val="002060"/>
              </w:rPr>
              <w:t>0</w:t>
            </w:r>
          </w:p>
        </w:tc>
      </w:tr>
      <w:tr w:rsidR="00550BD4" w:rsidRPr="0087042E" w14:paraId="0A8F2A2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05256" w14:textId="77777777" w:rsidR="00550BD4" w:rsidRPr="0087042E" w:rsidRDefault="00550BD4" w:rsidP="00A33BF5">
            <w:pPr>
              <w:pStyle w:val="rowtabella0"/>
              <w:rPr>
                <w:color w:val="002060"/>
              </w:rPr>
            </w:pPr>
            <w:r w:rsidRPr="0087042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9218"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8F71"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AB1A"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0878"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BF87"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995F"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D0F7"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6C72"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2DA7" w14:textId="77777777" w:rsidR="00550BD4" w:rsidRPr="0087042E" w:rsidRDefault="00550BD4" w:rsidP="00A33BF5">
            <w:pPr>
              <w:pStyle w:val="rowtabella0"/>
              <w:jc w:val="center"/>
              <w:rPr>
                <w:color w:val="002060"/>
              </w:rPr>
            </w:pPr>
            <w:r w:rsidRPr="0087042E">
              <w:rPr>
                <w:color w:val="002060"/>
              </w:rPr>
              <w:t>0</w:t>
            </w:r>
          </w:p>
        </w:tc>
      </w:tr>
      <w:tr w:rsidR="00550BD4" w:rsidRPr="0087042E" w14:paraId="38254A4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0BC69" w14:textId="77777777" w:rsidR="00550BD4" w:rsidRPr="0087042E" w:rsidRDefault="00550BD4" w:rsidP="00A33BF5">
            <w:pPr>
              <w:pStyle w:val="rowtabella0"/>
              <w:rPr>
                <w:color w:val="002060"/>
              </w:rPr>
            </w:pPr>
            <w:r w:rsidRPr="0087042E">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E25D"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B192"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91930"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821FF"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327D"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D32E" w14:textId="77777777" w:rsidR="00550BD4" w:rsidRPr="0087042E" w:rsidRDefault="00550BD4" w:rsidP="00A33BF5">
            <w:pPr>
              <w:pStyle w:val="rowtabella0"/>
              <w:jc w:val="center"/>
              <w:rPr>
                <w:color w:val="002060"/>
              </w:rPr>
            </w:pPr>
            <w:r w:rsidRPr="0087042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06999"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FDCEA"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B7AE" w14:textId="77777777" w:rsidR="00550BD4" w:rsidRPr="0087042E" w:rsidRDefault="00550BD4" w:rsidP="00A33BF5">
            <w:pPr>
              <w:pStyle w:val="rowtabella0"/>
              <w:jc w:val="center"/>
              <w:rPr>
                <w:color w:val="002060"/>
              </w:rPr>
            </w:pPr>
            <w:r w:rsidRPr="0087042E">
              <w:rPr>
                <w:color w:val="002060"/>
              </w:rPr>
              <w:t>0</w:t>
            </w:r>
          </w:p>
        </w:tc>
      </w:tr>
      <w:tr w:rsidR="00550BD4" w:rsidRPr="0087042E" w14:paraId="58F0EC2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05FBE" w14:textId="77777777" w:rsidR="00550BD4" w:rsidRPr="0087042E" w:rsidRDefault="00550BD4" w:rsidP="00A33BF5">
            <w:pPr>
              <w:pStyle w:val="rowtabella0"/>
              <w:rPr>
                <w:color w:val="002060"/>
              </w:rPr>
            </w:pPr>
            <w:r w:rsidRPr="0087042E">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A17C" w14:textId="77777777" w:rsidR="00550BD4" w:rsidRPr="0087042E" w:rsidRDefault="00550BD4" w:rsidP="00A33BF5">
            <w:pPr>
              <w:pStyle w:val="rowtabella0"/>
              <w:jc w:val="center"/>
              <w:rPr>
                <w:color w:val="002060"/>
              </w:rPr>
            </w:pPr>
            <w:r w:rsidRPr="0087042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0B5B"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7ED1"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1330"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C446"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16EDF"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38C1"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127E"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1F1A" w14:textId="77777777" w:rsidR="00550BD4" w:rsidRPr="0087042E" w:rsidRDefault="00550BD4" w:rsidP="00A33BF5">
            <w:pPr>
              <w:pStyle w:val="rowtabella0"/>
              <w:jc w:val="center"/>
              <w:rPr>
                <w:color w:val="002060"/>
              </w:rPr>
            </w:pPr>
            <w:r w:rsidRPr="0087042E">
              <w:rPr>
                <w:color w:val="002060"/>
              </w:rPr>
              <w:t>0</w:t>
            </w:r>
          </w:p>
        </w:tc>
      </w:tr>
      <w:tr w:rsidR="00550BD4" w:rsidRPr="0087042E" w14:paraId="56C68E7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18258" w14:textId="77777777" w:rsidR="00550BD4" w:rsidRPr="0087042E" w:rsidRDefault="00550BD4" w:rsidP="00A33BF5">
            <w:pPr>
              <w:pStyle w:val="rowtabella0"/>
              <w:rPr>
                <w:color w:val="002060"/>
              </w:rPr>
            </w:pPr>
            <w:r w:rsidRPr="0087042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3772"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E335"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5D71"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952F"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B23D0"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A014"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FDFA"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22A12"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F4F7" w14:textId="77777777" w:rsidR="00550BD4" w:rsidRPr="0087042E" w:rsidRDefault="00550BD4" w:rsidP="00A33BF5">
            <w:pPr>
              <w:pStyle w:val="rowtabella0"/>
              <w:jc w:val="center"/>
              <w:rPr>
                <w:color w:val="002060"/>
              </w:rPr>
            </w:pPr>
            <w:r w:rsidRPr="0087042E">
              <w:rPr>
                <w:color w:val="002060"/>
              </w:rPr>
              <w:t>0</w:t>
            </w:r>
          </w:p>
        </w:tc>
      </w:tr>
      <w:tr w:rsidR="00550BD4" w:rsidRPr="0087042E" w14:paraId="75AB81EF"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3F98B" w14:textId="77777777" w:rsidR="00550BD4" w:rsidRPr="0087042E" w:rsidRDefault="00550BD4" w:rsidP="00A33BF5">
            <w:pPr>
              <w:pStyle w:val="rowtabella0"/>
              <w:rPr>
                <w:color w:val="002060"/>
              </w:rPr>
            </w:pPr>
            <w:r w:rsidRPr="0087042E">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1793"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A2037"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D88F"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EC72"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DAD0E"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AB2E"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ED49" w14:textId="77777777" w:rsidR="00550BD4" w:rsidRPr="0087042E" w:rsidRDefault="00550BD4" w:rsidP="00A33BF5">
            <w:pPr>
              <w:pStyle w:val="rowtabella0"/>
              <w:jc w:val="center"/>
              <w:rPr>
                <w:color w:val="002060"/>
              </w:rPr>
            </w:pPr>
            <w:r w:rsidRPr="0087042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E0BC"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8769F" w14:textId="77777777" w:rsidR="00550BD4" w:rsidRPr="0087042E" w:rsidRDefault="00550BD4" w:rsidP="00A33BF5">
            <w:pPr>
              <w:pStyle w:val="rowtabella0"/>
              <w:jc w:val="center"/>
              <w:rPr>
                <w:color w:val="002060"/>
              </w:rPr>
            </w:pPr>
            <w:r w:rsidRPr="0087042E">
              <w:rPr>
                <w:color w:val="002060"/>
              </w:rPr>
              <w:t>0</w:t>
            </w:r>
          </w:p>
        </w:tc>
      </w:tr>
      <w:tr w:rsidR="00550BD4" w:rsidRPr="0087042E" w14:paraId="59FEE6F8"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4954D" w14:textId="77777777" w:rsidR="00550BD4" w:rsidRPr="0087042E" w:rsidRDefault="00550BD4" w:rsidP="00A33BF5">
            <w:pPr>
              <w:pStyle w:val="rowtabella0"/>
              <w:rPr>
                <w:color w:val="002060"/>
              </w:rPr>
            </w:pPr>
            <w:r w:rsidRPr="0087042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7EF7"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BB52"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20B6"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E3D9"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CDE1"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069B" w14:textId="77777777" w:rsidR="00550BD4" w:rsidRPr="0087042E" w:rsidRDefault="00550BD4" w:rsidP="00A33BF5">
            <w:pPr>
              <w:pStyle w:val="rowtabella0"/>
              <w:jc w:val="center"/>
              <w:rPr>
                <w:color w:val="002060"/>
              </w:rPr>
            </w:pPr>
            <w:r w:rsidRPr="0087042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484A" w14:textId="77777777" w:rsidR="00550BD4" w:rsidRPr="0087042E" w:rsidRDefault="00550BD4" w:rsidP="00A33BF5">
            <w:pPr>
              <w:pStyle w:val="rowtabella0"/>
              <w:jc w:val="center"/>
              <w:rPr>
                <w:color w:val="002060"/>
              </w:rPr>
            </w:pPr>
            <w:r w:rsidRPr="0087042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32DF"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75BE" w14:textId="77777777" w:rsidR="00550BD4" w:rsidRPr="0087042E" w:rsidRDefault="00550BD4" w:rsidP="00A33BF5">
            <w:pPr>
              <w:pStyle w:val="rowtabella0"/>
              <w:jc w:val="center"/>
              <w:rPr>
                <w:color w:val="002060"/>
              </w:rPr>
            </w:pPr>
            <w:r w:rsidRPr="0087042E">
              <w:rPr>
                <w:color w:val="002060"/>
              </w:rPr>
              <w:t>0</w:t>
            </w:r>
          </w:p>
        </w:tc>
      </w:tr>
      <w:tr w:rsidR="00550BD4" w:rsidRPr="0087042E" w14:paraId="5252498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EF95FB" w14:textId="77777777" w:rsidR="00550BD4" w:rsidRPr="0087042E" w:rsidRDefault="00550BD4" w:rsidP="00A33BF5">
            <w:pPr>
              <w:pStyle w:val="rowtabella0"/>
              <w:rPr>
                <w:color w:val="002060"/>
              </w:rPr>
            </w:pPr>
            <w:r w:rsidRPr="0087042E">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8883"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EA9F"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3B837"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F09E6"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6FF5"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D4B5"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70144"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5B8D"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25DD" w14:textId="77777777" w:rsidR="00550BD4" w:rsidRPr="0087042E" w:rsidRDefault="00550BD4" w:rsidP="00A33BF5">
            <w:pPr>
              <w:pStyle w:val="rowtabella0"/>
              <w:jc w:val="center"/>
              <w:rPr>
                <w:color w:val="002060"/>
              </w:rPr>
            </w:pPr>
            <w:r w:rsidRPr="0087042E">
              <w:rPr>
                <w:color w:val="002060"/>
              </w:rPr>
              <w:t>0</w:t>
            </w:r>
          </w:p>
        </w:tc>
      </w:tr>
      <w:tr w:rsidR="00550BD4" w:rsidRPr="0087042E" w14:paraId="0DEB22D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DAB8E0" w14:textId="77777777" w:rsidR="00550BD4" w:rsidRPr="0087042E" w:rsidRDefault="00550BD4" w:rsidP="00A33BF5">
            <w:pPr>
              <w:pStyle w:val="rowtabella0"/>
              <w:rPr>
                <w:color w:val="002060"/>
              </w:rPr>
            </w:pPr>
            <w:r w:rsidRPr="0087042E">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2924"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13A9"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FC1B"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87D1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8B30"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9F7A"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F12DD" w14:textId="77777777" w:rsidR="00550BD4" w:rsidRPr="0087042E" w:rsidRDefault="00550BD4" w:rsidP="00A33BF5">
            <w:pPr>
              <w:pStyle w:val="rowtabella0"/>
              <w:jc w:val="center"/>
              <w:rPr>
                <w:color w:val="002060"/>
              </w:rPr>
            </w:pPr>
            <w:r w:rsidRPr="0087042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98C1"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F052" w14:textId="77777777" w:rsidR="00550BD4" w:rsidRPr="0087042E" w:rsidRDefault="00550BD4" w:rsidP="00A33BF5">
            <w:pPr>
              <w:pStyle w:val="rowtabella0"/>
              <w:jc w:val="center"/>
              <w:rPr>
                <w:color w:val="002060"/>
              </w:rPr>
            </w:pPr>
            <w:r w:rsidRPr="0087042E">
              <w:rPr>
                <w:color w:val="002060"/>
              </w:rPr>
              <w:t>0</w:t>
            </w:r>
          </w:p>
        </w:tc>
      </w:tr>
      <w:tr w:rsidR="00550BD4" w:rsidRPr="0087042E" w14:paraId="6C469347"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4CD5B" w14:textId="77777777" w:rsidR="00550BD4" w:rsidRPr="0087042E" w:rsidRDefault="00550BD4" w:rsidP="00A33BF5">
            <w:pPr>
              <w:pStyle w:val="rowtabella0"/>
              <w:rPr>
                <w:color w:val="002060"/>
              </w:rPr>
            </w:pPr>
            <w:r w:rsidRPr="0087042E">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CC77"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EB1BF"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AEED"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78F7"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5E6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FBAC"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D65E" w14:textId="77777777" w:rsidR="00550BD4" w:rsidRPr="0087042E" w:rsidRDefault="00550BD4" w:rsidP="00A33BF5">
            <w:pPr>
              <w:pStyle w:val="rowtabella0"/>
              <w:jc w:val="center"/>
              <w:rPr>
                <w:color w:val="002060"/>
              </w:rPr>
            </w:pPr>
            <w:r w:rsidRPr="0087042E">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AA8AB" w14:textId="77777777" w:rsidR="00550BD4" w:rsidRPr="0087042E" w:rsidRDefault="00550BD4" w:rsidP="00A33BF5">
            <w:pPr>
              <w:pStyle w:val="rowtabella0"/>
              <w:jc w:val="center"/>
              <w:rPr>
                <w:color w:val="002060"/>
              </w:rPr>
            </w:pPr>
            <w:r w:rsidRPr="0087042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7DC3" w14:textId="77777777" w:rsidR="00550BD4" w:rsidRPr="0087042E" w:rsidRDefault="00550BD4" w:rsidP="00A33BF5">
            <w:pPr>
              <w:pStyle w:val="rowtabella0"/>
              <w:jc w:val="center"/>
              <w:rPr>
                <w:color w:val="002060"/>
              </w:rPr>
            </w:pPr>
            <w:r w:rsidRPr="0087042E">
              <w:rPr>
                <w:color w:val="002060"/>
              </w:rPr>
              <w:t>0</w:t>
            </w:r>
          </w:p>
        </w:tc>
      </w:tr>
    </w:tbl>
    <w:p w14:paraId="6A8D0B4B" w14:textId="77777777" w:rsidR="00550BD4" w:rsidRPr="0087042E" w:rsidRDefault="00550BD4" w:rsidP="00550BD4">
      <w:pPr>
        <w:pStyle w:val="breakline"/>
        <w:rPr>
          <w:rFonts w:eastAsiaTheme="minorEastAsia"/>
          <w:color w:val="002060"/>
        </w:rPr>
      </w:pPr>
    </w:p>
    <w:p w14:paraId="3FF729DE" w14:textId="77777777" w:rsidR="00550BD4" w:rsidRPr="0087042E" w:rsidRDefault="00550BD4" w:rsidP="00550BD4">
      <w:pPr>
        <w:pStyle w:val="breakline"/>
        <w:rPr>
          <w:color w:val="002060"/>
        </w:rPr>
      </w:pPr>
    </w:p>
    <w:p w14:paraId="080DF987" w14:textId="77777777" w:rsidR="00550BD4" w:rsidRPr="0087042E" w:rsidRDefault="00550BD4" w:rsidP="00550BD4">
      <w:pPr>
        <w:pStyle w:val="sottotitolocampionato10"/>
        <w:rPr>
          <w:color w:val="002060"/>
        </w:rPr>
      </w:pPr>
      <w:r w:rsidRPr="0087042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4582CCAE"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A5549"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68F8F"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E4A12"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8EAC"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A3953"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5DAA6"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206AA"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6AB56"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7B437"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9A81B" w14:textId="77777777" w:rsidR="00550BD4" w:rsidRPr="0087042E" w:rsidRDefault="00550BD4" w:rsidP="00A33BF5">
            <w:pPr>
              <w:pStyle w:val="headertabella0"/>
              <w:rPr>
                <w:color w:val="002060"/>
              </w:rPr>
            </w:pPr>
            <w:r w:rsidRPr="0087042E">
              <w:rPr>
                <w:color w:val="002060"/>
              </w:rPr>
              <w:t>PE</w:t>
            </w:r>
          </w:p>
        </w:tc>
      </w:tr>
      <w:tr w:rsidR="00550BD4" w:rsidRPr="0087042E" w14:paraId="53E1FAC5"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F303E1" w14:textId="77777777" w:rsidR="00550BD4" w:rsidRPr="0087042E" w:rsidRDefault="00550BD4" w:rsidP="00A33BF5">
            <w:pPr>
              <w:pStyle w:val="rowtabella0"/>
              <w:rPr>
                <w:color w:val="002060"/>
              </w:rPr>
            </w:pPr>
            <w:r w:rsidRPr="0087042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B252"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B69F"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F2DD"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E0E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B95F"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919BF" w14:textId="77777777" w:rsidR="00550BD4" w:rsidRPr="0087042E" w:rsidRDefault="00550BD4" w:rsidP="00A33BF5">
            <w:pPr>
              <w:pStyle w:val="rowtabella0"/>
              <w:jc w:val="center"/>
              <w:rPr>
                <w:color w:val="002060"/>
              </w:rPr>
            </w:pPr>
            <w:r w:rsidRPr="0087042E">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A2FA"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54EC" w14:textId="77777777" w:rsidR="00550BD4" w:rsidRPr="0087042E" w:rsidRDefault="00550BD4" w:rsidP="00A33BF5">
            <w:pPr>
              <w:pStyle w:val="rowtabella0"/>
              <w:jc w:val="center"/>
              <w:rPr>
                <w:color w:val="002060"/>
              </w:rPr>
            </w:pPr>
            <w:r w:rsidRPr="0087042E">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9E33" w14:textId="77777777" w:rsidR="00550BD4" w:rsidRPr="0087042E" w:rsidRDefault="00550BD4" w:rsidP="00A33BF5">
            <w:pPr>
              <w:pStyle w:val="rowtabella0"/>
              <w:jc w:val="center"/>
              <w:rPr>
                <w:color w:val="002060"/>
              </w:rPr>
            </w:pPr>
            <w:r w:rsidRPr="0087042E">
              <w:rPr>
                <w:color w:val="002060"/>
              </w:rPr>
              <w:t>0</w:t>
            </w:r>
          </w:p>
        </w:tc>
      </w:tr>
      <w:tr w:rsidR="00550BD4" w:rsidRPr="0087042E" w14:paraId="3F17160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E3527" w14:textId="77777777" w:rsidR="00550BD4" w:rsidRPr="0087042E" w:rsidRDefault="00550BD4" w:rsidP="00A33BF5">
            <w:pPr>
              <w:pStyle w:val="rowtabella0"/>
              <w:rPr>
                <w:color w:val="002060"/>
              </w:rPr>
            </w:pPr>
            <w:r w:rsidRPr="0087042E">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EDFC"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BCE10"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1CD8"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6D01"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6D5F"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29D38" w14:textId="77777777" w:rsidR="00550BD4" w:rsidRPr="0087042E" w:rsidRDefault="00550BD4" w:rsidP="00A33BF5">
            <w:pPr>
              <w:pStyle w:val="rowtabella0"/>
              <w:jc w:val="center"/>
              <w:rPr>
                <w:color w:val="002060"/>
              </w:rPr>
            </w:pPr>
            <w:r w:rsidRPr="0087042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640AB"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92FF" w14:textId="77777777" w:rsidR="00550BD4" w:rsidRPr="0087042E" w:rsidRDefault="00550BD4" w:rsidP="00A33BF5">
            <w:pPr>
              <w:pStyle w:val="rowtabella0"/>
              <w:jc w:val="center"/>
              <w:rPr>
                <w:color w:val="002060"/>
              </w:rPr>
            </w:pPr>
            <w:r w:rsidRPr="0087042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3274B" w14:textId="77777777" w:rsidR="00550BD4" w:rsidRPr="0087042E" w:rsidRDefault="00550BD4" w:rsidP="00A33BF5">
            <w:pPr>
              <w:pStyle w:val="rowtabella0"/>
              <w:jc w:val="center"/>
              <w:rPr>
                <w:color w:val="002060"/>
              </w:rPr>
            </w:pPr>
            <w:r w:rsidRPr="0087042E">
              <w:rPr>
                <w:color w:val="002060"/>
              </w:rPr>
              <w:t>0</w:t>
            </w:r>
          </w:p>
        </w:tc>
      </w:tr>
      <w:tr w:rsidR="00550BD4" w:rsidRPr="0087042E" w14:paraId="380D461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4E3B4" w14:textId="77777777" w:rsidR="00550BD4" w:rsidRPr="0087042E" w:rsidRDefault="00550BD4" w:rsidP="00A33BF5">
            <w:pPr>
              <w:pStyle w:val="rowtabella0"/>
              <w:rPr>
                <w:color w:val="002060"/>
              </w:rPr>
            </w:pPr>
            <w:r w:rsidRPr="0087042E">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766F"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7EE1"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C4FA3"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E82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BBAA"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5C12" w14:textId="77777777" w:rsidR="00550BD4" w:rsidRPr="0087042E" w:rsidRDefault="00550BD4" w:rsidP="00A33BF5">
            <w:pPr>
              <w:pStyle w:val="rowtabella0"/>
              <w:jc w:val="center"/>
              <w:rPr>
                <w:color w:val="002060"/>
              </w:rPr>
            </w:pPr>
            <w:r w:rsidRPr="0087042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E0D49"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6ED3" w14:textId="77777777" w:rsidR="00550BD4" w:rsidRPr="0087042E" w:rsidRDefault="00550BD4" w:rsidP="00A33BF5">
            <w:pPr>
              <w:pStyle w:val="rowtabella0"/>
              <w:jc w:val="center"/>
              <w:rPr>
                <w:color w:val="002060"/>
              </w:rPr>
            </w:pPr>
            <w:r w:rsidRPr="0087042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89588" w14:textId="77777777" w:rsidR="00550BD4" w:rsidRPr="0087042E" w:rsidRDefault="00550BD4" w:rsidP="00A33BF5">
            <w:pPr>
              <w:pStyle w:val="rowtabella0"/>
              <w:jc w:val="center"/>
              <w:rPr>
                <w:color w:val="002060"/>
              </w:rPr>
            </w:pPr>
            <w:r w:rsidRPr="0087042E">
              <w:rPr>
                <w:color w:val="002060"/>
              </w:rPr>
              <w:t>0</w:t>
            </w:r>
          </w:p>
        </w:tc>
      </w:tr>
      <w:tr w:rsidR="00550BD4" w:rsidRPr="0087042E" w14:paraId="44BA741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5D4D6" w14:textId="77777777" w:rsidR="00550BD4" w:rsidRPr="0087042E" w:rsidRDefault="00550BD4" w:rsidP="00A33BF5">
            <w:pPr>
              <w:pStyle w:val="rowtabella0"/>
              <w:rPr>
                <w:color w:val="002060"/>
              </w:rPr>
            </w:pPr>
            <w:r w:rsidRPr="0087042E">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0DB4" w14:textId="77777777" w:rsidR="00550BD4" w:rsidRPr="0087042E" w:rsidRDefault="00550BD4" w:rsidP="00A33BF5">
            <w:pPr>
              <w:pStyle w:val="rowtabella0"/>
              <w:jc w:val="center"/>
              <w:rPr>
                <w:color w:val="002060"/>
              </w:rPr>
            </w:pPr>
            <w:r w:rsidRPr="0087042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84E4"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D1C8"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ACE9"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5CE1"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15DC" w14:textId="77777777" w:rsidR="00550BD4" w:rsidRPr="0087042E" w:rsidRDefault="00550BD4" w:rsidP="00A33BF5">
            <w:pPr>
              <w:pStyle w:val="rowtabella0"/>
              <w:jc w:val="center"/>
              <w:rPr>
                <w:color w:val="002060"/>
              </w:rPr>
            </w:pPr>
            <w:r w:rsidRPr="0087042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3E89"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EEA8"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5130" w14:textId="77777777" w:rsidR="00550BD4" w:rsidRPr="0087042E" w:rsidRDefault="00550BD4" w:rsidP="00A33BF5">
            <w:pPr>
              <w:pStyle w:val="rowtabella0"/>
              <w:jc w:val="center"/>
              <w:rPr>
                <w:color w:val="002060"/>
              </w:rPr>
            </w:pPr>
            <w:r w:rsidRPr="0087042E">
              <w:rPr>
                <w:color w:val="002060"/>
              </w:rPr>
              <w:t>0</w:t>
            </w:r>
          </w:p>
        </w:tc>
      </w:tr>
      <w:tr w:rsidR="00550BD4" w:rsidRPr="0087042E" w14:paraId="38BD40D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414B5" w14:textId="77777777" w:rsidR="00550BD4" w:rsidRPr="0087042E" w:rsidRDefault="00550BD4" w:rsidP="00A33BF5">
            <w:pPr>
              <w:pStyle w:val="rowtabella0"/>
              <w:rPr>
                <w:color w:val="002060"/>
                <w:lang w:val="es-ES"/>
              </w:rPr>
            </w:pPr>
            <w:r w:rsidRPr="0087042E">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3DBD"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81A2"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F500"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4CFF9"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6E89"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C208A" w14:textId="77777777" w:rsidR="00550BD4" w:rsidRPr="0087042E" w:rsidRDefault="00550BD4" w:rsidP="00A33BF5">
            <w:pPr>
              <w:pStyle w:val="rowtabella0"/>
              <w:jc w:val="center"/>
              <w:rPr>
                <w:color w:val="002060"/>
              </w:rPr>
            </w:pPr>
            <w:r w:rsidRPr="0087042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90C67"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D7CB8"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8C9E" w14:textId="77777777" w:rsidR="00550BD4" w:rsidRPr="0087042E" w:rsidRDefault="00550BD4" w:rsidP="00A33BF5">
            <w:pPr>
              <w:pStyle w:val="rowtabella0"/>
              <w:jc w:val="center"/>
              <w:rPr>
                <w:color w:val="002060"/>
              </w:rPr>
            </w:pPr>
            <w:r w:rsidRPr="0087042E">
              <w:rPr>
                <w:color w:val="002060"/>
              </w:rPr>
              <w:t>0</w:t>
            </w:r>
          </w:p>
        </w:tc>
      </w:tr>
      <w:tr w:rsidR="00550BD4" w:rsidRPr="0087042E" w14:paraId="7A7843CF"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D8831" w14:textId="77777777" w:rsidR="00550BD4" w:rsidRPr="0087042E" w:rsidRDefault="00550BD4" w:rsidP="00A33BF5">
            <w:pPr>
              <w:pStyle w:val="rowtabella0"/>
              <w:rPr>
                <w:color w:val="002060"/>
              </w:rPr>
            </w:pPr>
            <w:r w:rsidRPr="0087042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A4F4" w14:textId="77777777" w:rsidR="00550BD4" w:rsidRPr="0087042E" w:rsidRDefault="00550BD4" w:rsidP="00A33BF5">
            <w:pPr>
              <w:pStyle w:val="rowtabella0"/>
              <w:jc w:val="center"/>
              <w:rPr>
                <w:color w:val="002060"/>
              </w:rPr>
            </w:pPr>
            <w:r w:rsidRPr="0087042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06B9"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B822"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DAA6C"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C250"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2435" w14:textId="77777777" w:rsidR="00550BD4" w:rsidRPr="0087042E" w:rsidRDefault="00550BD4" w:rsidP="00A33BF5">
            <w:pPr>
              <w:pStyle w:val="rowtabella0"/>
              <w:jc w:val="center"/>
              <w:rPr>
                <w:color w:val="002060"/>
              </w:rPr>
            </w:pPr>
            <w:r w:rsidRPr="0087042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FDCBC"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E16D"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BF73A" w14:textId="77777777" w:rsidR="00550BD4" w:rsidRPr="0087042E" w:rsidRDefault="00550BD4" w:rsidP="00A33BF5">
            <w:pPr>
              <w:pStyle w:val="rowtabella0"/>
              <w:jc w:val="center"/>
              <w:rPr>
                <w:color w:val="002060"/>
              </w:rPr>
            </w:pPr>
            <w:r w:rsidRPr="0087042E">
              <w:rPr>
                <w:color w:val="002060"/>
              </w:rPr>
              <w:t>0</w:t>
            </w:r>
          </w:p>
        </w:tc>
      </w:tr>
      <w:tr w:rsidR="00550BD4" w:rsidRPr="0087042E" w14:paraId="1098EFD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E50EF" w14:textId="77777777" w:rsidR="00550BD4" w:rsidRPr="0087042E" w:rsidRDefault="00550BD4" w:rsidP="00A33BF5">
            <w:pPr>
              <w:pStyle w:val="rowtabella0"/>
              <w:rPr>
                <w:color w:val="002060"/>
              </w:rPr>
            </w:pPr>
            <w:r w:rsidRPr="0087042E">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E106"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9B4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E4651"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627F"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9081"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940F" w14:textId="77777777" w:rsidR="00550BD4" w:rsidRPr="0087042E" w:rsidRDefault="00550BD4" w:rsidP="00A33BF5">
            <w:pPr>
              <w:pStyle w:val="rowtabella0"/>
              <w:jc w:val="center"/>
              <w:rPr>
                <w:color w:val="002060"/>
              </w:rPr>
            </w:pPr>
            <w:r w:rsidRPr="0087042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CC35"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CF0B"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9EE9" w14:textId="77777777" w:rsidR="00550BD4" w:rsidRPr="0087042E" w:rsidRDefault="00550BD4" w:rsidP="00A33BF5">
            <w:pPr>
              <w:pStyle w:val="rowtabella0"/>
              <w:jc w:val="center"/>
              <w:rPr>
                <w:color w:val="002060"/>
              </w:rPr>
            </w:pPr>
            <w:r w:rsidRPr="0087042E">
              <w:rPr>
                <w:color w:val="002060"/>
              </w:rPr>
              <w:t>0</w:t>
            </w:r>
          </w:p>
        </w:tc>
      </w:tr>
      <w:tr w:rsidR="00550BD4" w:rsidRPr="0087042E" w14:paraId="4DC29BE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34EDFB" w14:textId="77777777" w:rsidR="00550BD4" w:rsidRPr="0087042E" w:rsidRDefault="00550BD4" w:rsidP="00A33BF5">
            <w:pPr>
              <w:pStyle w:val="rowtabella0"/>
              <w:rPr>
                <w:color w:val="002060"/>
              </w:rPr>
            </w:pPr>
            <w:r w:rsidRPr="0087042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9F58"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DD5F"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364A"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983D"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3074"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B93D"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56F8" w14:textId="77777777" w:rsidR="00550BD4" w:rsidRPr="0087042E" w:rsidRDefault="00550BD4" w:rsidP="00A33BF5">
            <w:pPr>
              <w:pStyle w:val="rowtabella0"/>
              <w:jc w:val="center"/>
              <w:rPr>
                <w:color w:val="002060"/>
              </w:rPr>
            </w:pPr>
            <w:r w:rsidRPr="0087042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B1A98"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2365" w14:textId="77777777" w:rsidR="00550BD4" w:rsidRPr="0087042E" w:rsidRDefault="00550BD4" w:rsidP="00A33BF5">
            <w:pPr>
              <w:pStyle w:val="rowtabella0"/>
              <w:jc w:val="center"/>
              <w:rPr>
                <w:color w:val="002060"/>
              </w:rPr>
            </w:pPr>
            <w:r w:rsidRPr="0087042E">
              <w:rPr>
                <w:color w:val="002060"/>
              </w:rPr>
              <w:t>0</w:t>
            </w:r>
          </w:p>
        </w:tc>
      </w:tr>
      <w:tr w:rsidR="00550BD4" w:rsidRPr="0087042E" w14:paraId="46B36F7B"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4C2D1" w14:textId="77777777" w:rsidR="00550BD4" w:rsidRPr="0087042E" w:rsidRDefault="00550BD4" w:rsidP="00A33BF5">
            <w:pPr>
              <w:pStyle w:val="rowtabella0"/>
              <w:rPr>
                <w:color w:val="002060"/>
                <w:lang w:val="es-ES"/>
              </w:rPr>
            </w:pPr>
            <w:r w:rsidRPr="0087042E">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9F1A"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4D63"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977F"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B662"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9FE0"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18CA"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AAA5" w14:textId="77777777" w:rsidR="00550BD4" w:rsidRPr="0087042E" w:rsidRDefault="00550BD4" w:rsidP="00A33BF5">
            <w:pPr>
              <w:pStyle w:val="rowtabella0"/>
              <w:jc w:val="center"/>
              <w:rPr>
                <w:color w:val="002060"/>
              </w:rPr>
            </w:pPr>
            <w:r w:rsidRPr="0087042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2454" w14:textId="77777777" w:rsidR="00550BD4" w:rsidRPr="0087042E" w:rsidRDefault="00550BD4" w:rsidP="00A33BF5">
            <w:pPr>
              <w:pStyle w:val="rowtabella0"/>
              <w:jc w:val="center"/>
              <w:rPr>
                <w:color w:val="002060"/>
              </w:rPr>
            </w:pPr>
            <w:r w:rsidRPr="0087042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A8E57" w14:textId="77777777" w:rsidR="00550BD4" w:rsidRPr="0087042E" w:rsidRDefault="00550BD4" w:rsidP="00A33BF5">
            <w:pPr>
              <w:pStyle w:val="rowtabella0"/>
              <w:jc w:val="center"/>
              <w:rPr>
                <w:color w:val="002060"/>
              </w:rPr>
            </w:pPr>
            <w:r w:rsidRPr="0087042E">
              <w:rPr>
                <w:color w:val="002060"/>
              </w:rPr>
              <w:t>0</w:t>
            </w:r>
          </w:p>
        </w:tc>
      </w:tr>
      <w:tr w:rsidR="00550BD4" w:rsidRPr="0087042E" w14:paraId="6FFF37A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88D49" w14:textId="77777777" w:rsidR="00550BD4" w:rsidRPr="0087042E" w:rsidRDefault="00550BD4" w:rsidP="00A33BF5">
            <w:pPr>
              <w:pStyle w:val="rowtabella0"/>
              <w:rPr>
                <w:color w:val="002060"/>
                <w:lang w:val="es-ES"/>
              </w:rPr>
            </w:pPr>
            <w:r w:rsidRPr="0087042E">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0DEC"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FFDC"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76EB1"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58FC"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AFD5"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7AFD"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0F202" w14:textId="77777777" w:rsidR="00550BD4" w:rsidRPr="0087042E" w:rsidRDefault="00550BD4" w:rsidP="00A33BF5">
            <w:pPr>
              <w:pStyle w:val="rowtabella0"/>
              <w:jc w:val="center"/>
              <w:rPr>
                <w:color w:val="002060"/>
              </w:rPr>
            </w:pPr>
            <w:r w:rsidRPr="0087042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161C"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12C6" w14:textId="77777777" w:rsidR="00550BD4" w:rsidRPr="0087042E" w:rsidRDefault="00550BD4" w:rsidP="00A33BF5">
            <w:pPr>
              <w:pStyle w:val="rowtabella0"/>
              <w:jc w:val="center"/>
              <w:rPr>
                <w:color w:val="002060"/>
              </w:rPr>
            </w:pPr>
            <w:r w:rsidRPr="0087042E">
              <w:rPr>
                <w:color w:val="002060"/>
              </w:rPr>
              <w:t>0</w:t>
            </w:r>
          </w:p>
        </w:tc>
      </w:tr>
      <w:tr w:rsidR="00550BD4" w:rsidRPr="0087042E" w14:paraId="5748F5FB"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60583" w14:textId="77777777" w:rsidR="00550BD4" w:rsidRPr="0087042E" w:rsidRDefault="00550BD4" w:rsidP="00A33BF5">
            <w:pPr>
              <w:pStyle w:val="rowtabella0"/>
              <w:rPr>
                <w:color w:val="002060"/>
              </w:rPr>
            </w:pPr>
            <w:r w:rsidRPr="0087042E">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4D54"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6815"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BBEE"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86C2F"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B0EEF"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A1B7"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0E0D7" w14:textId="77777777" w:rsidR="00550BD4" w:rsidRPr="0087042E" w:rsidRDefault="00550BD4" w:rsidP="00A33BF5">
            <w:pPr>
              <w:pStyle w:val="rowtabella0"/>
              <w:jc w:val="center"/>
              <w:rPr>
                <w:color w:val="002060"/>
              </w:rPr>
            </w:pPr>
            <w:r w:rsidRPr="0087042E">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7F96" w14:textId="77777777" w:rsidR="00550BD4" w:rsidRPr="0087042E" w:rsidRDefault="00550BD4" w:rsidP="00A33BF5">
            <w:pPr>
              <w:pStyle w:val="rowtabella0"/>
              <w:jc w:val="center"/>
              <w:rPr>
                <w:color w:val="002060"/>
              </w:rPr>
            </w:pPr>
            <w:r w:rsidRPr="0087042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14B0C" w14:textId="77777777" w:rsidR="00550BD4" w:rsidRPr="0087042E" w:rsidRDefault="00550BD4" w:rsidP="00A33BF5">
            <w:pPr>
              <w:pStyle w:val="rowtabella0"/>
              <w:jc w:val="center"/>
              <w:rPr>
                <w:color w:val="002060"/>
              </w:rPr>
            </w:pPr>
            <w:r w:rsidRPr="0087042E">
              <w:rPr>
                <w:color w:val="002060"/>
              </w:rPr>
              <w:t>0</w:t>
            </w:r>
          </w:p>
        </w:tc>
      </w:tr>
      <w:tr w:rsidR="00550BD4" w:rsidRPr="0087042E" w14:paraId="574F292E"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118A3B" w14:textId="77777777" w:rsidR="00550BD4" w:rsidRPr="0087042E" w:rsidRDefault="00550BD4" w:rsidP="00A33BF5">
            <w:pPr>
              <w:pStyle w:val="rowtabella0"/>
              <w:rPr>
                <w:color w:val="002060"/>
              </w:rPr>
            </w:pPr>
            <w:r w:rsidRPr="0087042E">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0D06D"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BB04"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B64F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2443"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FCD3"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D065D"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0437" w14:textId="77777777" w:rsidR="00550BD4" w:rsidRPr="0087042E" w:rsidRDefault="00550BD4" w:rsidP="00A33BF5">
            <w:pPr>
              <w:pStyle w:val="rowtabella0"/>
              <w:jc w:val="center"/>
              <w:rPr>
                <w:color w:val="002060"/>
              </w:rPr>
            </w:pPr>
            <w:r w:rsidRPr="0087042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7126"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7701" w14:textId="77777777" w:rsidR="00550BD4" w:rsidRPr="0087042E" w:rsidRDefault="00550BD4" w:rsidP="00A33BF5">
            <w:pPr>
              <w:pStyle w:val="rowtabella0"/>
              <w:jc w:val="center"/>
              <w:rPr>
                <w:color w:val="002060"/>
              </w:rPr>
            </w:pPr>
            <w:r w:rsidRPr="0087042E">
              <w:rPr>
                <w:color w:val="002060"/>
              </w:rPr>
              <w:t>0</w:t>
            </w:r>
          </w:p>
        </w:tc>
      </w:tr>
    </w:tbl>
    <w:p w14:paraId="12EBBAAB" w14:textId="77777777" w:rsidR="00550BD4" w:rsidRPr="0087042E" w:rsidRDefault="00550BD4" w:rsidP="00550BD4">
      <w:pPr>
        <w:pStyle w:val="breakline"/>
        <w:rPr>
          <w:rFonts w:eastAsiaTheme="minorEastAsia"/>
          <w:color w:val="002060"/>
        </w:rPr>
      </w:pPr>
    </w:p>
    <w:p w14:paraId="7864F1F5" w14:textId="77777777" w:rsidR="00550BD4" w:rsidRPr="0087042E" w:rsidRDefault="00550BD4" w:rsidP="00550BD4">
      <w:pPr>
        <w:pStyle w:val="titoloprinc0"/>
        <w:rPr>
          <w:color w:val="002060"/>
        </w:rPr>
      </w:pPr>
      <w:r w:rsidRPr="0087042E">
        <w:rPr>
          <w:color w:val="002060"/>
        </w:rPr>
        <w:t>PROGRAMMA GARE</w:t>
      </w:r>
    </w:p>
    <w:p w14:paraId="53A33AEA" w14:textId="77777777" w:rsidR="00550BD4" w:rsidRDefault="00550BD4" w:rsidP="00550BD4">
      <w:pPr>
        <w:pStyle w:val="breakline"/>
        <w:rPr>
          <w:color w:val="002060"/>
        </w:rPr>
      </w:pPr>
    </w:p>
    <w:p w14:paraId="3818070A" w14:textId="77777777" w:rsidR="00550BD4" w:rsidRPr="00DA7D43" w:rsidRDefault="00550BD4" w:rsidP="00550BD4">
      <w:pPr>
        <w:pStyle w:val="sottotitolocampionato10"/>
        <w:rPr>
          <w:color w:val="002060"/>
        </w:rPr>
      </w:pPr>
      <w:r w:rsidRPr="00DA7D43">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4"/>
        <w:gridCol w:w="385"/>
        <w:gridCol w:w="898"/>
        <w:gridCol w:w="1281"/>
        <w:gridCol w:w="1537"/>
        <w:gridCol w:w="1532"/>
      </w:tblGrid>
      <w:tr w:rsidR="00550BD4" w:rsidRPr="00DA7D43" w14:paraId="03D5AF80"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2D0EB"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58963"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44F69"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7750A"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1F140"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0FE63"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C0982"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6810BB4B"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BA6ADC" w14:textId="77777777" w:rsidR="00550BD4" w:rsidRPr="00DA7D43" w:rsidRDefault="00550BD4" w:rsidP="00A33BF5">
            <w:pPr>
              <w:pStyle w:val="rowtabella0"/>
              <w:rPr>
                <w:color w:val="002060"/>
              </w:rPr>
            </w:pPr>
            <w:r w:rsidRPr="00DA7D43">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25DF4" w14:textId="77777777" w:rsidR="00550BD4" w:rsidRPr="00DA7D43" w:rsidRDefault="00550BD4" w:rsidP="00A33BF5">
            <w:pPr>
              <w:pStyle w:val="rowtabella0"/>
              <w:rPr>
                <w:color w:val="002060"/>
              </w:rPr>
            </w:pPr>
            <w:r w:rsidRPr="00DA7D43">
              <w:rPr>
                <w:color w:val="002060"/>
              </w:rPr>
              <w:t>AUDAX CALCIO PIOBBICO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B1FEC"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4891B" w14:textId="77777777" w:rsidR="00550BD4" w:rsidRPr="00DA7D43" w:rsidRDefault="00550BD4" w:rsidP="00A33BF5">
            <w:pPr>
              <w:pStyle w:val="rowtabella0"/>
              <w:rPr>
                <w:color w:val="002060"/>
              </w:rPr>
            </w:pPr>
            <w:r w:rsidRPr="00DA7D43">
              <w:rPr>
                <w:color w:val="002060"/>
              </w:rPr>
              <w:t>03/02/2023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CD1FC" w14:textId="77777777" w:rsidR="00550BD4" w:rsidRPr="00DA7D43" w:rsidRDefault="00550BD4" w:rsidP="00A33BF5">
            <w:pPr>
              <w:pStyle w:val="rowtabella0"/>
              <w:rPr>
                <w:color w:val="002060"/>
              </w:rPr>
            </w:pPr>
            <w:r w:rsidRPr="00DA7D4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09015" w14:textId="77777777" w:rsidR="00550BD4" w:rsidRPr="00DA7D43" w:rsidRDefault="00550BD4" w:rsidP="00A33BF5">
            <w:pPr>
              <w:pStyle w:val="rowtabella0"/>
              <w:rPr>
                <w:color w:val="002060"/>
              </w:rPr>
            </w:pPr>
            <w:r w:rsidRPr="00DA7D4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43FCF" w14:textId="77777777" w:rsidR="00550BD4" w:rsidRPr="00DA7D43" w:rsidRDefault="00550BD4" w:rsidP="00A33BF5">
            <w:pPr>
              <w:pStyle w:val="rowtabella0"/>
              <w:rPr>
                <w:color w:val="002060"/>
              </w:rPr>
            </w:pPr>
            <w:r w:rsidRPr="00DA7D43">
              <w:rPr>
                <w:color w:val="002060"/>
              </w:rPr>
              <w:t>VIA ANTONIO ROSMINI 22/B</w:t>
            </w:r>
          </w:p>
        </w:tc>
      </w:tr>
      <w:tr w:rsidR="00550BD4" w:rsidRPr="00DA7D43" w14:paraId="1F2152DB"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EE16F1" w14:textId="77777777" w:rsidR="00550BD4" w:rsidRPr="00DA7D43" w:rsidRDefault="00550BD4" w:rsidP="00A33BF5">
            <w:pPr>
              <w:pStyle w:val="rowtabella0"/>
              <w:rPr>
                <w:color w:val="002060"/>
              </w:rPr>
            </w:pPr>
            <w:r w:rsidRPr="00DA7D43">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F30E91" w14:textId="77777777" w:rsidR="00550BD4" w:rsidRPr="00DA7D43" w:rsidRDefault="00550BD4" w:rsidP="00A33BF5">
            <w:pPr>
              <w:pStyle w:val="rowtabella0"/>
              <w:rPr>
                <w:color w:val="002060"/>
              </w:rPr>
            </w:pPr>
            <w:r w:rsidRPr="00DA7D43">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82A38C"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C907A7"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76AAE" w14:textId="77777777" w:rsidR="00550BD4" w:rsidRPr="00DA7D43" w:rsidRDefault="00550BD4" w:rsidP="00A33BF5">
            <w:pPr>
              <w:pStyle w:val="rowtabella0"/>
              <w:rPr>
                <w:color w:val="002060"/>
              </w:rPr>
            </w:pPr>
            <w:r w:rsidRPr="00DA7D43">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048D51" w14:textId="77777777" w:rsidR="00550BD4" w:rsidRPr="00DA7D43" w:rsidRDefault="00550BD4" w:rsidP="00A33BF5">
            <w:pPr>
              <w:pStyle w:val="rowtabella0"/>
              <w:rPr>
                <w:color w:val="002060"/>
              </w:rPr>
            </w:pPr>
            <w:r w:rsidRPr="00DA7D43">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AE6339" w14:textId="77777777" w:rsidR="00550BD4" w:rsidRPr="00DA7D43" w:rsidRDefault="00550BD4" w:rsidP="00A33BF5">
            <w:pPr>
              <w:pStyle w:val="rowtabella0"/>
              <w:rPr>
                <w:color w:val="002060"/>
              </w:rPr>
            </w:pPr>
            <w:r w:rsidRPr="00DA7D43">
              <w:rPr>
                <w:color w:val="002060"/>
              </w:rPr>
              <w:t>VIA MAZZINI</w:t>
            </w:r>
          </w:p>
        </w:tc>
      </w:tr>
      <w:tr w:rsidR="00550BD4" w:rsidRPr="00DA7D43" w14:paraId="64D756EC"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746A88" w14:textId="77777777" w:rsidR="00550BD4" w:rsidRPr="00DA7D43" w:rsidRDefault="00550BD4" w:rsidP="00A33BF5">
            <w:pPr>
              <w:pStyle w:val="rowtabella0"/>
              <w:rPr>
                <w:color w:val="002060"/>
              </w:rPr>
            </w:pPr>
            <w:r w:rsidRPr="00DA7D43">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7CE7A" w14:textId="77777777" w:rsidR="00550BD4" w:rsidRPr="00DA7D43" w:rsidRDefault="00550BD4" w:rsidP="00A33BF5">
            <w:pPr>
              <w:pStyle w:val="rowtabella0"/>
              <w:rPr>
                <w:color w:val="002060"/>
              </w:rPr>
            </w:pPr>
            <w:r w:rsidRPr="00DA7D43">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290DD1"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03C931"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4A3478" w14:textId="77777777" w:rsidR="00550BD4" w:rsidRPr="00DA7D43" w:rsidRDefault="00550BD4" w:rsidP="00A33BF5">
            <w:pPr>
              <w:pStyle w:val="rowtabella0"/>
              <w:rPr>
                <w:color w:val="002060"/>
              </w:rPr>
            </w:pPr>
            <w:r w:rsidRPr="00DA7D4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BA701" w14:textId="77777777" w:rsidR="00550BD4" w:rsidRPr="00DA7D43" w:rsidRDefault="00550BD4" w:rsidP="00A33BF5">
            <w:pPr>
              <w:pStyle w:val="rowtabella0"/>
              <w:rPr>
                <w:color w:val="002060"/>
              </w:rPr>
            </w:pPr>
            <w:r w:rsidRPr="00DA7D4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D288CF" w14:textId="77777777" w:rsidR="00550BD4" w:rsidRPr="00DA7D43" w:rsidRDefault="00550BD4" w:rsidP="00A33BF5">
            <w:pPr>
              <w:pStyle w:val="rowtabella0"/>
              <w:rPr>
                <w:color w:val="002060"/>
              </w:rPr>
            </w:pPr>
            <w:r w:rsidRPr="00DA7D43">
              <w:rPr>
                <w:color w:val="002060"/>
              </w:rPr>
              <w:t>VIA ROMA, SNC</w:t>
            </w:r>
          </w:p>
        </w:tc>
      </w:tr>
      <w:tr w:rsidR="00550BD4" w:rsidRPr="00DA7D43" w14:paraId="12C72EDB"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2E80E3" w14:textId="77777777" w:rsidR="00550BD4" w:rsidRPr="00DA7D43" w:rsidRDefault="00550BD4" w:rsidP="00A33BF5">
            <w:pPr>
              <w:pStyle w:val="rowtabella0"/>
              <w:rPr>
                <w:color w:val="002060"/>
              </w:rPr>
            </w:pPr>
            <w:r w:rsidRPr="00DA7D43">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13668B" w14:textId="77777777" w:rsidR="00550BD4" w:rsidRPr="00DA7D43" w:rsidRDefault="00550BD4" w:rsidP="00A33BF5">
            <w:pPr>
              <w:pStyle w:val="rowtabella0"/>
              <w:rPr>
                <w:color w:val="002060"/>
              </w:rPr>
            </w:pPr>
            <w:r w:rsidRPr="00DA7D43">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51D9C8"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1CAE16"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4F796E" w14:textId="77777777" w:rsidR="00550BD4" w:rsidRPr="00DA7D43" w:rsidRDefault="00550BD4" w:rsidP="00A33BF5">
            <w:pPr>
              <w:pStyle w:val="rowtabella0"/>
              <w:rPr>
                <w:color w:val="002060"/>
              </w:rPr>
            </w:pPr>
            <w:r w:rsidRPr="00DA7D43">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238F8" w14:textId="77777777" w:rsidR="00550BD4" w:rsidRPr="00DA7D43" w:rsidRDefault="00550BD4" w:rsidP="00A33BF5">
            <w:pPr>
              <w:pStyle w:val="rowtabella0"/>
              <w:rPr>
                <w:color w:val="002060"/>
              </w:rPr>
            </w:pPr>
            <w:r w:rsidRPr="00DA7D4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04AEC" w14:textId="77777777" w:rsidR="00550BD4" w:rsidRPr="00DA7D43" w:rsidRDefault="00550BD4" w:rsidP="00A33BF5">
            <w:pPr>
              <w:pStyle w:val="rowtabella0"/>
              <w:rPr>
                <w:color w:val="002060"/>
              </w:rPr>
            </w:pPr>
            <w:r w:rsidRPr="00DA7D43">
              <w:rPr>
                <w:color w:val="002060"/>
              </w:rPr>
              <w:t>VIA LAGO DI MISURINA</w:t>
            </w:r>
          </w:p>
        </w:tc>
      </w:tr>
      <w:tr w:rsidR="00550BD4" w:rsidRPr="00DA7D43" w14:paraId="3B6BD31B"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5D4958" w14:textId="77777777" w:rsidR="00550BD4" w:rsidRPr="00DA7D43" w:rsidRDefault="00550BD4" w:rsidP="00A33BF5">
            <w:pPr>
              <w:pStyle w:val="rowtabella0"/>
              <w:rPr>
                <w:color w:val="002060"/>
              </w:rPr>
            </w:pPr>
            <w:r w:rsidRPr="00DA7D4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D3A13D" w14:textId="77777777" w:rsidR="00550BD4" w:rsidRPr="00DA7D43" w:rsidRDefault="00550BD4" w:rsidP="00A33BF5">
            <w:pPr>
              <w:pStyle w:val="rowtabella0"/>
              <w:rPr>
                <w:color w:val="002060"/>
              </w:rPr>
            </w:pPr>
            <w:r w:rsidRPr="00DA7D43">
              <w:rPr>
                <w:color w:val="002060"/>
              </w:rPr>
              <w:t>SMIRRA CITY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DD8D21"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7C2160" w14:textId="77777777" w:rsidR="00550BD4" w:rsidRPr="00DA7D43" w:rsidRDefault="00550BD4" w:rsidP="00A33BF5">
            <w:pPr>
              <w:pStyle w:val="rowtabella0"/>
              <w:rPr>
                <w:color w:val="002060"/>
              </w:rPr>
            </w:pPr>
            <w:r w:rsidRPr="00DA7D43">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193969" w14:textId="77777777" w:rsidR="00550BD4" w:rsidRPr="00DA7D43" w:rsidRDefault="00550BD4" w:rsidP="00A33BF5">
            <w:pPr>
              <w:pStyle w:val="rowtabella0"/>
              <w:rPr>
                <w:color w:val="002060"/>
              </w:rPr>
            </w:pPr>
            <w:r w:rsidRPr="00DA7D4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C73AB" w14:textId="77777777" w:rsidR="00550BD4" w:rsidRPr="00DA7D43" w:rsidRDefault="00550BD4" w:rsidP="00A33BF5">
            <w:pPr>
              <w:pStyle w:val="rowtabella0"/>
              <w:rPr>
                <w:color w:val="002060"/>
              </w:rPr>
            </w:pPr>
            <w:r w:rsidRPr="00DA7D4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E5124" w14:textId="77777777" w:rsidR="00550BD4" w:rsidRPr="00DA7D43" w:rsidRDefault="00550BD4" w:rsidP="00A33BF5">
            <w:pPr>
              <w:pStyle w:val="rowtabella0"/>
              <w:rPr>
                <w:color w:val="002060"/>
              </w:rPr>
            </w:pPr>
            <w:r w:rsidRPr="00DA7D43">
              <w:rPr>
                <w:color w:val="002060"/>
              </w:rPr>
              <w:t>VIA ROMA, SNC</w:t>
            </w:r>
          </w:p>
        </w:tc>
      </w:tr>
      <w:tr w:rsidR="00550BD4" w:rsidRPr="00DA7D43" w14:paraId="3D26A96A"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8E848E" w14:textId="77777777" w:rsidR="00550BD4" w:rsidRPr="00DA7D43" w:rsidRDefault="00550BD4" w:rsidP="00A33BF5">
            <w:pPr>
              <w:pStyle w:val="rowtabella0"/>
              <w:rPr>
                <w:color w:val="002060"/>
              </w:rPr>
            </w:pPr>
            <w:r w:rsidRPr="00DA7D43">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01BF2" w14:textId="77777777" w:rsidR="00550BD4" w:rsidRPr="00DA7D43" w:rsidRDefault="00550BD4" w:rsidP="00A33BF5">
            <w:pPr>
              <w:pStyle w:val="rowtabella0"/>
              <w:rPr>
                <w:color w:val="002060"/>
              </w:rPr>
            </w:pPr>
            <w:r w:rsidRPr="00DA7D43">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CDD04"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7D4F3" w14:textId="77777777" w:rsidR="00550BD4" w:rsidRPr="00DA7D43" w:rsidRDefault="00550BD4" w:rsidP="00A33BF5">
            <w:pPr>
              <w:pStyle w:val="rowtabella0"/>
              <w:rPr>
                <w:color w:val="002060"/>
              </w:rPr>
            </w:pPr>
            <w:r w:rsidRPr="00DA7D43">
              <w:rPr>
                <w:color w:val="002060"/>
              </w:rPr>
              <w:t>04/02/2023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1105E" w14:textId="77777777" w:rsidR="00550BD4" w:rsidRPr="00DA7D43" w:rsidRDefault="00550BD4" w:rsidP="00A33BF5">
            <w:pPr>
              <w:pStyle w:val="rowtabella0"/>
              <w:rPr>
                <w:color w:val="002060"/>
              </w:rPr>
            </w:pPr>
            <w:r w:rsidRPr="00DA7D43">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DD8CB" w14:textId="77777777" w:rsidR="00550BD4" w:rsidRPr="00DA7D43" w:rsidRDefault="00550BD4" w:rsidP="00A33BF5">
            <w:pPr>
              <w:pStyle w:val="rowtabella0"/>
              <w:rPr>
                <w:color w:val="002060"/>
              </w:rPr>
            </w:pPr>
            <w:r w:rsidRPr="00DA7D43">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29F50" w14:textId="77777777" w:rsidR="00550BD4" w:rsidRPr="00DA7D43" w:rsidRDefault="00550BD4" w:rsidP="00A33BF5">
            <w:pPr>
              <w:pStyle w:val="rowtabella0"/>
              <w:rPr>
                <w:color w:val="002060"/>
              </w:rPr>
            </w:pPr>
            <w:r w:rsidRPr="00DA7D43">
              <w:rPr>
                <w:color w:val="002060"/>
              </w:rPr>
              <w:t>VIA MOLINELLO</w:t>
            </w:r>
          </w:p>
        </w:tc>
      </w:tr>
    </w:tbl>
    <w:p w14:paraId="0F3E09D3" w14:textId="77777777" w:rsidR="00550BD4" w:rsidRPr="00DA7D43" w:rsidRDefault="00550BD4" w:rsidP="00550BD4">
      <w:pPr>
        <w:pStyle w:val="breakline"/>
        <w:rPr>
          <w:rFonts w:eastAsiaTheme="minorEastAsia"/>
          <w:color w:val="002060"/>
        </w:rPr>
      </w:pPr>
    </w:p>
    <w:p w14:paraId="5A0B8D9C" w14:textId="77777777" w:rsidR="00550BD4" w:rsidRPr="00DA7D43" w:rsidRDefault="00550BD4" w:rsidP="00550BD4">
      <w:pPr>
        <w:pStyle w:val="breakline"/>
        <w:rPr>
          <w:color w:val="002060"/>
        </w:rPr>
      </w:pPr>
    </w:p>
    <w:p w14:paraId="08448F17" w14:textId="77777777" w:rsidR="00550BD4" w:rsidRPr="00DA7D43" w:rsidRDefault="00550BD4" w:rsidP="00550BD4">
      <w:pPr>
        <w:pStyle w:val="breakline"/>
        <w:rPr>
          <w:color w:val="002060"/>
        </w:rPr>
      </w:pPr>
    </w:p>
    <w:p w14:paraId="49320AAB" w14:textId="77777777" w:rsidR="00550BD4" w:rsidRPr="00DA7D43" w:rsidRDefault="00550BD4" w:rsidP="00550BD4">
      <w:pPr>
        <w:pStyle w:val="sottotitolocampionato10"/>
        <w:rPr>
          <w:color w:val="002060"/>
        </w:rPr>
      </w:pPr>
      <w:r w:rsidRPr="00DA7D43">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0"/>
        <w:gridCol w:w="385"/>
        <w:gridCol w:w="898"/>
        <w:gridCol w:w="1183"/>
        <w:gridCol w:w="1551"/>
        <w:gridCol w:w="1546"/>
      </w:tblGrid>
      <w:tr w:rsidR="00550BD4" w:rsidRPr="00DA7D43" w14:paraId="3295D2BD"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02D7F"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E1FC8"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5E96F"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946DB"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FF907"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16798"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01B58"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68C910FC"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27959" w14:textId="77777777" w:rsidR="00550BD4" w:rsidRPr="00DA7D43" w:rsidRDefault="00550BD4" w:rsidP="00A33BF5">
            <w:pPr>
              <w:pStyle w:val="rowtabella0"/>
              <w:rPr>
                <w:color w:val="002060"/>
              </w:rPr>
            </w:pPr>
            <w:r w:rsidRPr="00DA7D43">
              <w:rPr>
                <w:color w:val="002060"/>
              </w:rPr>
              <w:t>SANTA MARIA NUOVA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61943" w14:textId="77777777" w:rsidR="00550BD4" w:rsidRPr="00DA7D43" w:rsidRDefault="00550BD4" w:rsidP="00A33BF5">
            <w:pPr>
              <w:pStyle w:val="rowtabella0"/>
              <w:rPr>
                <w:color w:val="002060"/>
              </w:rPr>
            </w:pPr>
            <w:r w:rsidRPr="00DA7D43">
              <w:rPr>
                <w:color w:val="002060"/>
              </w:rPr>
              <w:t>CASTELRAIMONDO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3CF38"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173CF" w14:textId="77777777" w:rsidR="00550BD4" w:rsidRPr="00DA7D43" w:rsidRDefault="00550BD4" w:rsidP="00A33BF5">
            <w:pPr>
              <w:pStyle w:val="rowtabella0"/>
              <w:rPr>
                <w:color w:val="002060"/>
              </w:rPr>
            </w:pPr>
            <w:r w:rsidRPr="00DA7D43">
              <w:rPr>
                <w:color w:val="002060"/>
              </w:rPr>
              <w:t>03/02/2023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48538" w14:textId="77777777" w:rsidR="00550BD4" w:rsidRPr="00DA7D43" w:rsidRDefault="00550BD4" w:rsidP="00A33BF5">
            <w:pPr>
              <w:pStyle w:val="rowtabella0"/>
              <w:rPr>
                <w:color w:val="002060"/>
              </w:rPr>
            </w:pPr>
            <w:r w:rsidRPr="00DA7D43">
              <w:rPr>
                <w:color w:val="002060"/>
              </w:rPr>
              <w:t>5078 PALASPORT "D. SIMONETTI"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797F4" w14:textId="77777777" w:rsidR="00550BD4" w:rsidRPr="00DA7D43" w:rsidRDefault="00550BD4" w:rsidP="00A33BF5">
            <w:pPr>
              <w:pStyle w:val="rowtabella0"/>
              <w:rPr>
                <w:color w:val="002060"/>
              </w:rPr>
            </w:pPr>
            <w:r w:rsidRPr="00DA7D43">
              <w:rPr>
                <w:color w:val="002060"/>
              </w:rPr>
              <w:t>SANTA MARIA 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D209E" w14:textId="77777777" w:rsidR="00550BD4" w:rsidRPr="00DA7D43" w:rsidRDefault="00550BD4" w:rsidP="00A33BF5">
            <w:pPr>
              <w:pStyle w:val="rowtabella0"/>
              <w:rPr>
                <w:color w:val="002060"/>
              </w:rPr>
            </w:pPr>
            <w:r w:rsidRPr="00DA7D43">
              <w:rPr>
                <w:color w:val="002060"/>
              </w:rPr>
              <w:t>VIA GAETANO RAVAGLI</w:t>
            </w:r>
          </w:p>
        </w:tc>
      </w:tr>
      <w:tr w:rsidR="00550BD4" w:rsidRPr="00DA7D43" w14:paraId="6D58F18D"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9D7E3D" w14:textId="77777777" w:rsidR="00550BD4" w:rsidRPr="00DA7D43" w:rsidRDefault="00550BD4" w:rsidP="00A33BF5">
            <w:pPr>
              <w:pStyle w:val="rowtabella0"/>
              <w:rPr>
                <w:color w:val="002060"/>
              </w:rPr>
            </w:pPr>
            <w:r w:rsidRPr="00DA7D43">
              <w:rPr>
                <w:color w:val="002060"/>
              </w:rPr>
              <w:lastRenderedPageBreak/>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00A787" w14:textId="77777777" w:rsidR="00550BD4" w:rsidRPr="00DA7D43" w:rsidRDefault="00550BD4" w:rsidP="00A33BF5">
            <w:pPr>
              <w:pStyle w:val="rowtabella0"/>
              <w:rPr>
                <w:color w:val="002060"/>
              </w:rPr>
            </w:pPr>
            <w:r w:rsidRPr="00DA7D43">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27B6D2"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9D426D"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0A028C" w14:textId="77777777" w:rsidR="00550BD4" w:rsidRPr="00DA7D43" w:rsidRDefault="00550BD4" w:rsidP="00A33BF5">
            <w:pPr>
              <w:pStyle w:val="rowtabella0"/>
              <w:rPr>
                <w:color w:val="002060"/>
              </w:rPr>
            </w:pPr>
            <w:r w:rsidRPr="00DA7D43">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0A27C" w14:textId="77777777" w:rsidR="00550BD4" w:rsidRPr="00DA7D43" w:rsidRDefault="00550BD4" w:rsidP="00A33BF5">
            <w:pPr>
              <w:pStyle w:val="rowtabella0"/>
              <w:rPr>
                <w:color w:val="002060"/>
              </w:rPr>
            </w:pPr>
            <w:r w:rsidRPr="00DA7D43">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6188F" w14:textId="77777777" w:rsidR="00550BD4" w:rsidRPr="00DA7D43" w:rsidRDefault="00550BD4" w:rsidP="00A33BF5">
            <w:pPr>
              <w:pStyle w:val="rowtabella0"/>
              <w:rPr>
                <w:color w:val="002060"/>
              </w:rPr>
            </w:pPr>
            <w:r w:rsidRPr="00DA7D43">
              <w:rPr>
                <w:color w:val="002060"/>
              </w:rPr>
              <w:t>LOC. FRONTALE - VIA FIGURETTA</w:t>
            </w:r>
          </w:p>
        </w:tc>
      </w:tr>
      <w:tr w:rsidR="00550BD4" w:rsidRPr="00DA7D43" w14:paraId="191D84E1"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3792A1" w14:textId="77777777" w:rsidR="00550BD4" w:rsidRPr="00DA7D43" w:rsidRDefault="00550BD4" w:rsidP="00A33BF5">
            <w:pPr>
              <w:pStyle w:val="rowtabella0"/>
              <w:rPr>
                <w:color w:val="002060"/>
              </w:rPr>
            </w:pPr>
            <w:r w:rsidRPr="00DA7D43">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00ED40" w14:textId="77777777" w:rsidR="00550BD4" w:rsidRPr="00DA7D43" w:rsidRDefault="00550BD4" w:rsidP="00A33BF5">
            <w:pPr>
              <w:pStyle w:val="rowtabella0"/>
              <w:rPr>
                <w:color w:val="002060"/>
              </w:rPr>
            </w:pPr>
            <w:r w:rsidRPr="00DA7D43">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9A8405"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C79081" w14:textId="77777777" w:rsidR="00550BD4" w:rsidRPr="00DA7D43" w:rsidRDefault="00550BD4" w:rsidP="00A33BF5">
            <w:pPr>
              <w:pStyle w:val="rowtabella0"/>
              <w:rPr>
                <w:color w:val="002060"/>
              </w:rPr>
            </w:pPr>
            <w:r w:rsidRPr="00DA7D43">
              <w:rPr>
                <w:color w:val="002060"/>
              </w:rPr>
              <w:t>03/02/2023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F72CA" w14:textId="77777777" w:rsidR="00550BD4" w:rsidRPr="00DA7D43" w:rsidRDefault="00550BD4" w:rsidP="00A33BF5">
            <w:pPr>
              <w:pStyle w:val="rowtabella0"/>
              <w:rPr>
                <w:color w:val="002060"/>
              </w:rPr>
            </w:pPr>
            <w:r w:rsidRPr="00DA7D43">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E385A0" w14:textId="77777777" w:rsidR="00550BD4" w:rsidRPr="00DA7D43" w:rsidRDefault="00550BD4" w:rsidP="00A33BF5">
            <w:pPr>
              <w:pStyle w:val="rowtabella0"/>
              <w:rPr>
                <w:color w:val="002060"/>
              </w:rPr>
            </w:pPr>
            <w:r w:rsidRPr="00DA7D4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8A2796" w14:textId="77777777" w:rsidR="00550BD4" w:rsidRPr="00DA7D43" w:rsidRDefault="00550BD4" w:rsidP="00A33BF5">
            <w:pPr>
              <w:pStyle w:val="rowtabella0"/>
              <w:rPr>
                <w:color w:val="002060"/>
              </w:rPr>
            </w:pPr>
            <w:r w:rsidRPr="00DA7D43">
              <w:rPr>
                <w:color w:val="002060"/>
              </w:rPr>
              <w:t>VIA VERDI</w:t>
            </w:r>
          </w:p>
        </w:tc>
      </w:tr>
      <w:tr w:rsidR="00550BD4" w:rsidRPr="00DA7D43" w14:paraId="376EFDEC"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7F67FC" w14:textId="77777777" w:rsidR="00550BD4" w:rsidRPr="00DA7D43" w:rsidRDefault="00550BD4" w:rsidP="00A33BF5">
            <w:pPr>
              <w:pStyle w:val="rowtabella0"/>
              <w:rPr>
                <w:color w:val="002060"/>
              </w:rPr>
            </w:pPr>
            <w:r w:rsidRPr="00DA7D43">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C4E385" w14:textId="77777777" w:rsidR="00550BD4" w:rsidRPr="00DA7D43" w:rsidRDefault="00550BD4" w:rsidP="00A33BF5">
            <w:pPr>
              <w:pStyle w:val="rowtabella0"/>
              <w:rPr>
                <w:color w:val="002060"/>
              </w:rPr>
            </w:pPr>
            <w:r w:rsidRPr="00DA7D43">
              <w:rPr>
                <w:color w:val="002060"/>
              </w:rPr>
              <w:t>MMSA GIOVANE AURORA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594F44"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42B765" w14:textId="77777777" w:rsidR="00550BD4" w:rsidRPr="00DA7D43" w:rsidRDefault="00550BD4" w:rsidP="00A33BF5">
            <w:pPr>
              <w:pStyle w:val="rowtabella0"/>
              <w:rPr>
                <w:color w:val="002060"/>
              </w:rPr>
            </w:pPr>
            <w:r w:rsidRPr="00DA7D43">
              <w:rPr>
                <w:color w:val="002060"/>
              </w:rPr>
              <w:t>04/02/2023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299C6" w14:textId="77777777" w:rsidR="00550BD4" w:rsidRPr="00DA7D43" w:rsidRDefault="00550BD4" w:rsidP="00A33BF5">
            <w:pPr>
              <w:pStyle w:val="rowtabella0"/>
              <w:rPr>
                <w:color w:val="002060"/>
              </w:rPr>
            </w:pPr>
            <w:r w:rsidRPr="00DA7D43">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212FB" w14:textId="77777777" w:rsidR="00550BD4" w:rsidRPr="00DA7D43" w:rsidRDefault="00550BD4" w:rsidP="00A33BF5">
            <w:pPr>
              <w:pStyle w:val="rowtabella0"/>
              <w:rPr>
                <w:color w:val="002060"/>
              </w:rPr>
            </w:pPr>
            <w:r w:rsidRPr="00DA7D43">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AED6AF" w14:textId="77777777" w:rsidR="00550BD4" w:rsidRPr="00DA7D43" w:rsidRDefault="00550BD4" w:rsidP="00A33BF5">
            <w:pPr>
              <w:pStyle w:val="rowtabella0"/>
              <w:rPr>
                <w:color w:val="002060"/>
              </w:rPr>
            </w:pPr>
            <w:r w:rsidRPr="00DA7D43">
              <w:rPr>
                <w:color w:val="002060"/>
              </w:rPr>
              <w:t>VIA MONTESSORI LOC. ANGELI</w:t>
            </w:r>
          </w:p>
        </w:tc>
      </w:tr>
      <w:tr w:rsidR="00550BD4" w:rsidRPr="00DA7D43" w14:paraId="41E4C8EC"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101470" w14:textId="77777777" w:rsidR="00550BD4" w:rsidRPr="00DA7D43" w:rsidRDefault="00550BD4" w:rsidP="00A33BF5">
            <w:pPr>
              <w:pStyle w:val="rowtabella0"/>
              <w:rPr>
                <w:color w:val="002060"/>
              </w:rPr>
            </w:pPr>
            <w:r w:rsidRPr="00DA7D43">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ECCE06" w14:textId="77777777" w:rsidR="00550BD4" w:rsidRPr="00DA7D43" w:rsidRDefault="00550BD4" w:rsidP="00A33BF5">
            <w:pPr>
              <w:pStyle w:val="rowtabella0"/>
              <w:rPr>
                <w:color w:val="002060"/>
              </w:rPr>
            </w:pPr>
            <w:r w:rsidRPr="00DA7D43">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A8A502"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CEF5A0" w14:textId="77777777" w:rsidR="00550BD4" w:rsidRPr="00DA7D43" w:rsidRDefault="00550BD4" w:rsidP="00A33BF5">
            <w:pPr>
              <w:pStyle w:val="rowtabella0"/>
              <w:rPr>
                <w:color w:val="002060"/>
              </w:rPr>
            </w:pPr>
            <w:r w:rsidRPr="00DA7D43">
              <w:rPr>
                <w:color w:val="002060"/>
              </w:rPr>
              <w:t>04/02/2023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B1C1EE" w14:textId="77777777" w:rsidR="00550BD4" w:rsidRPr="00DA7D43" w:rsidRDefault="00550BD4" w:rsidP="00A33BF5">
            <w:pPr>
              <w:pStyle w:val="rowtabella0"/>
              <w:rPr>
                <w:color w:val="002060"/>
              </w:rPr>
            </w:pPr>
            <w:r w:rsidRPr="00DA7D4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69BA40" w14:textId="77777777" w:rsidR="00550BD4" w:rsidRPr="00DA7D43" w:rsidRDefault="00550BD4" w:rsidP="00A33BF5">
            <w:pPr>
              <w:pStyle w:val="rowtabella0"/>
              <w:rPr>
                <w:color w:val="002060"/>
              </w:rPr>
            </w:pPr>
            <w:r w:rsidRPr="00DA7D4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B0D94" w14:textId="77777777" w:rsidR="00550BD4" w:rsidRPr="00DA7D43" w:rsidRDefault="00550BD4" w:rsidP="00A33BF5">
            <w:pPr>
              <w:pStyle w:val="rowtabella0"/>
              <w:rPr>
                <w:color w:val="002060"/>
              </w:rPr>
            </w:pPr>
            <w:r w:rsidRPr="00DA7D43">
              <w:rPr>
                <w:color w:val="002060"/>
              </w:rPr>
              <w:t>VIA B.BUOZZI</w:t>
            </w:r>
          </w:p>
        </w:tc>
      </w:tr>
      <w:tr w:rsidR="00550BD4" w:rsidRPr="00DA7D43" w14:paraId="46171181"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FCDDC7" w14:textId="77777777" w:rsidR="00550BD4" w:rsidRPr="00DA7D43" w:rsidRDefault="00550BD4" w:rsidP="00A33BF5">
            <w:pPr>
              <w:pStyle w:val="rowtabella0"/>
              <w:rPr>
                <w:color w:val="002060"/>
              </w:rPr>
            </w:pPr>
            <w:r w:rsidRPr="00DA7D43">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4DF2D" w14:textId="77777777" w:rsidR="00550BD4" w:rsidRPr="00DA7D43" w:rsidRDefault="00550BD4" w:rsidP="00A33BF5">
            <w:pPr>
              <w:pStyle w:val="rowtabella0"/>
              <w:rPr>
                <w:color w:val="002060"/>
              </w:rPr>
            </w:pPr>
            <w:r w:rsidRPr="00DA7D43">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2B0EB"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9F838" w14:textId="77777777" w:rsidR="00550BD4" w:rsidRPr="00DA7D43" w:rsidRDefault="00550BD4" w:rsidP="00A33BF5">
            <w:pPr>
              <w:pStyle w:val="rowtabella0"/>
              <w:rPr>
                <w:color w:val="002060"/>
              </w:rPr>
            </w:pPr>
            <w:r w:rsidRPr="00DA7D43">
              <w:rPr>
                <w:color w:val="002060"/>
              </w:rPr>
              <w:t>04/02/2023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455D0" w14:textId="77777777" w:rsidR="00550BD4" w:rsidRPr="00DA7D43" w:rsidRDefault="00550BD4" w:rsidP="00A33BF5">
            <w:pPr>
              <w:pStyle w:val="rowtabella0"/>
              <w:rPr>
                <w:color w:val="002060"/>
              </w:rPr>
            </w:pPr>
            <w:r w:rsidRPr="00DA7D43">
              <w:rPr>
                <w:color w:val="002060"/>
              </w:rPr>
              <w:t>5084 PALESTRA CASTELPLANIO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CBB65" w14:textId="77777777" w:rsidR="00550BD4" w:rsidRPr="00DA7D43" w:rsidRDefault="00550BD4" w:rsidP="00A33BF5">
            <w:pPr>
              <w:pStyle w:val="rowtabella0"/>
              <w:rPr>
                <w:color w:val="002060"/>
              </w:rPr>
            </w:pPr>
            <w:r w:rsidRPr="00DA7D43">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DD952" w14:textId="77777777" w:rsidR="00550BD4" w:rsidRPr="00DA7D43" w:rsidRDefault="00550BD4" w:rsidP="00A33BF5">
            <w:pPr>
              <w:pStyle w:val="rowtabella0"/>
              <w:rPr>
                <w:color w:val="002060"/>
              </w:rPr>
            </w:pPr>
            <w:r w:rsidRPr="00DA7D43">
              <w:rPr>
                <w:color w:val="002060"/>
              </w:rPr>
              <w:t>LOC.MACINE VIA DANTE ALIGHIERI</w:t>
            </w:r>
          </w:p>
        </w:tc>
      </w:tr>
    </w:tbl>
    <w:p w14:paraId="7E075F4C" w14:textId="77777777" w:rsidR="00550BD4" w:rsidRPr="00DA7D43" w:rsidRDefault="00550BD4" w:rsidP="00550BD4">
      <w:pPr>
        <w:pStyle w:val="breakline"/>
        <w:rPr>
          <w:rFonts w:eastAsiaTheme="minorEastAsia"/>
          <w:color w:val="002060"/>
        </w:rPr>
      </w:pPr>
    </w:p>
    <w:p w14:paraId="7BDFD3DA" w14:textId="77777777" w:rsidR="00550BD4" w:rsidRPr="00DA7D43" w:rsidRDefault="00550BD4" w:rsidP="00550BD4">
      <w:pPr>
        <w:pStyle w:val="breakline"/>
        <w:rPr>
          <w:color w:val="002060"/>
        </w:rPr>
      </w:pPr>
    </w:p>
    <w:p w14:paraId="54CF4C1A" w14:textId="77777777" w:rsidR="00550BD4" w:rsidRPr="00DA7D43" w:rsidRDefault="00550BD4" w:rsidP="00550BD4">
      <w:pPr>
        <w:pStyle w:val="breakline"/>
        <w:rPr>
          <w:color w:val="002060"/>
        </w:rPr>
      </w:pPr>
    </w:p>
    <w:p w14:paraId="2FA76FAB" w14:textId="77777777" w:rsidR="00550BD4" w:rsidRPr="00DA7D43" w:rsidRDefault="00550BD4" w:rsidP="00550BD4">
      <w:pPr>
        <w:pStyle w:val="sottotitolocampionato10"/>
        <w:rPr>
          <w:color w:val="002060"/>
        </w:rPr>
      </w:pPr>
      <w:r w:rsidRPr="00DA7D43">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1"/>
        <w:gridCol w:w="385"/>
        <w:gridCol w:w="898"/>
        <w:gridCol w:w="1190"/>
        <w:gridCol w:w="1545"/>
        <w:gridCol w:w="1549"/>
      </w:tblGrid>
      <w:tr w:rsidR="00550BD4" w:rsidRPr="00DA7D43" w14:paraId="05EA1C99"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3AE04"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7A074"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3432E"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508AA"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A4124"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1E4AF"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EE8EA"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6B576DB8"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57C6EB" w14:textId="77777777" w:rsidR="00550BD4" w:rsidRPr="00DA7D43" w:rsidRDefault="00550BD4" w:rsidP="00A33BF5">
            <w:pPr>
              <w:pStyle w:val="rowtabella0"/>
              <w:rPr>
                <w:color w:val="002060"/>
              </w:rPr>
            </w:pPr>
            <w:r w:rsidRPr="00DA7D43">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6D4BA" w14:textId="77777777" w:rsidR="00550BD4" w:rsidRPr="00DA7D43" w:rsidRDefault="00550BD4" w:rsidP="00A33BF5">
            <w:pPr>
              <w:pStyle w:val="rowtabella0"/>
              <w:rPr>
                <w:color w:val="002060"/>
              </w:rPr>
            </w:pPr>
            <w:r w:rsidRPr="00DA7D43">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BB59F"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34FC5" w14:textId="77777777" w:rsidR="00550BD4" w:rsidRPr="00DA7D43" w:rsidRDefault="00550BD4" w:rsidP="00A33BF5">
            <w:pPr>
              <w:pStyle w:val="rowtabella0"/>
              <w:rPr>
                <w:color w:val="002060"/>
              </w:rPr>
            </w:pPr>
            <w:r w:rsidRPr="00DA7D43">
              <w:rPr>
                <w:color w:val="002060"/>
              </w:rPr>
              <w:t>03/02/2023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800D7" w14:textId="77777777" w:rsidR="00550BD4" w:rsidRPr="00DA7D43" w:rsidRDefault="00550BD4" w:rsidP="00A33BF5">
            <w:pPr>
              <w:pStyle w:val="rowtabella0"/>
              <w:rPr>
                <w:color w:val="002060"/>
              </w:rPr>
            </w:pPr>
            <w:r w:rsidRPr="00DA7D43">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4DFC8" w14:textId="77777777" w:rsidR="00550BD4" w:rsidRPr="00DA7D43" w:rsidRDefault="00550BD4" w:rsidP="00A33BF5">
            <w:pPr>
              <w:pStyle w:val="rowtabella0"/>
              <w:rPr>
                <w:color w:val="002060"/>
              </w:rPr>
            </w:pPr>
            <w:r w:rsidRPr="00DA7D4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9C92B" w14:textId="77777777" w:rsidR="00550BD4" w:rsidRPr="00DA7D43" w:rsidRDefault="00550BD4" w:rsidP="00A33BF5">
            <w:pPr>
              <w:pStyle w:val="rowtabella0"/>
              <w:rPr>
                <w:color w:val="002060"/>
              </w:rPr>
            </w:pPr>
            <w:r w:rsidRPr="00DA7D43">
              <w:rPr>
                <w:color w:val="002060"/>
              </w:rPr>
              <w:t>CONTRADA DEL POZZO</w:t>
            </w:r>
          </w:p>
        </w:tc>
      </w:tr>
      <w:tr w:rsidR="00550BD4" w:rsidRPr="00DA7D43" w14:paraId="6C7B5D81"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190E14" w14:textId="77777777" w:rsidR="00550BD4" w:rsidRPr="00DA7D43" w:rsidRDefault="00550BD4" w:rsidP="00A33BF5">
            <w:pPr>
              <w:pStyle w:val="rowtabella0"/>
              <w:rPr>
                <w:color w:val="002060"/>
              </w:rPr>
            </w:pPr>
            <w:r w:rsidRPr="00DA7D43">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DCDD7" w14:textId="77777777" w:rsidR="00550BD4" w:rsidRPr="00DA7D43" w:rsidRDefault="00550BD4" w:rsidP="00A33BF5">
            <w:pPr>
              <w:pStyle w:val="rowtabella0"/>
              <w:rPr>
                <w:color w:val="002060"/>
              </w:rPr>
            </w:pPr>
            <w:r w:rsidRPr="00DA7D43">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0E69E6"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01909F"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15E52C" w14:textId="77777777" w:rsidR="00550BD4" w:rsidRPr="00DA7D43" w:rsidRDefault="00550BD4" w:rsidP="00A33BF5">
            <w:pPr>
              <w:pStyle w:val="rowtabella0"/>
              <w:rPr>
                <w:color w:val="002060"/>
              </w:rPr>
            </w:pPr>
            <w:r w:rsidRPr="00DA7D43">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05B8C7" w14:textId="77777777" w:rsidR="00550BD4" w:rsidRPr="00DA7D43" w:rsidRDefault="00550BD4" w:rsidP="00A33BF5">
            <w:pPr>
              <w:pStyle w:val="rowtabella0"/>
              <w:rPr>
                <w:color w:val="002060"/>
              </w:rPr>
            </w:pPr>
            <w:r w:rsidRPr="00DA7D4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8E846E" w14:textId="77777777" w:rsidR="00550BD4" w:rsidRPr="00DA7D43" w:rsidRDefault="00550BD4" w:rsidP="00A33BF5">
            <w:pPr>
              <w:pStyle w:val="rowtabella0"/>
              <w:rPr>
                <w:color w:val="002060"/>
              </w:rPr>
            </w:pPr>
            <w:r w:rsidRPr="00DA7D43">
              <w:rPr>
                <w:color w:val="002060"/>
              </w:rPr>
              <w:t>FRAZ. CASENUOVE DI OSIMO</w:t>
            </w:r>
          </w:p>
        </w:tc>
      </w:tr>
      <w:tr w:rsidR="00550BD4" w:rsidRPr="00DA7D43" w14:paraId="450EA562"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F0D48" w14:textId="77777777" w:rsidR="00550BD4" w:rsidRPr="00DA7D43" w:rsidRDefault="00550BD4" w:rsidP="00A33BF5">
            <w:pPr>
              <w:pStyle w:val="rowtabella0"/>
              <w:rPr>
                <w:color w:val="002060"/>
              </w:rPr>
            </w:pPr>
            <w:r w:rsidRPr="00DA7D43">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6D60E4" w14:textId="77777777" w:rsidR="00550BD4" w:rsidRPr="00DA7D43" w:rsidRDefault="00550BD4" w:rsidP="00A33BF5">
            <w:pPr>
              <w:pStyle w:val="rowtabella0"/>
              <w:rPr>
                <w:color w:val="002060"/>
              </w:rPr>
            </w:pPr>
            <w:r w:rsidRPr="00DA7D43">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2AED95"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E95667"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A48F32" w14:textId="77777777" w:rsidR="00550BD4" w:rsidRPr="00DA7D43" w:rsidRDefault="00550BD4" w:rsidP="00A33BF5">
            <w:pPr>
              <w:pStyle w:val="rowtabella0"/>
              <w:rPr>
                <w:color w:val="002060"/>
              </w:rPr>
            </w:pPr>
            <w:r w:rsidRPr="00DA7D43">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1672F1" w14:textId="77777777" w:rsidR="00550BD4" w:rsidRPr="00DA7D43" w:rsidRDefault="00550BD4" w:rsidP="00A33BF5">
            <w:pPr>
              <w:pStyle w:val="rowtabella0"/>
              <w:rPr>
                <w:color w:val="002060"/>
              </w:rPr>
            </w:pPr>
            <w:r w:rsidRPr="00DA7D4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44521B" w14:textId="77777777" w:rsidR="00550BD4" w:rsidRPr="00DA7D43" w:rsidRDefault="00550BD4" w:rsidP="00A33BF5">
            <w:pPr>
              <w:pStyle w:val="rowtabella0"/>
              <w:rPr>
                <w:color w:val="002060"/>
              </w:rPr>
            </w:pPr>
            <w:r w:rsidRPr="00DA7D43">
              <w:rPr>
                <w:color w:val="002060"/>
              </w:rPr>
              <w:t>VIA ESINO 122 TORRETTE</w:t>
            </w:r>
          </w:p>
        </w:tc>
      </w:tr>
      <w:tr w:rsidR="00550BD4" w:rsidRPr="00DA7D43" w14:paraId="6812F1EC"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EB76B1" w14:textId="77777777" w:rsidR="00550BD4" w:rsidRPr="00DA7D43" w:rsidRDefault="00550BD4" w:rsidP="00A33BF5">
            <w:pPr>
              <w:pStyle w:val="rowtabella0"/>
              <w:rPr>
                <w:color w:val="002060"/>
              </w:rPr>
            </w:pPr>
            <w:r w:rsidRPr="00DA7D43">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355931" w14:textId="77777777" w:rsidR="00550BD4" w:rsidRPr="00DA7D43" w:rsidRDefault="00550BD4" w:rsidP="00A33BF5">
            <w:pPr>
              <w:pStyle w:val="rowtabella0"/>
              <w:rPr>
                <w:color w:val="002060"/>
              </w:rPr>
            </w:pPr>
            <w:r w:rsidRPr="00DA7D43">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AB6E10"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AA3DAB" w14:textId="77777777" w:rsidR="00550BD4" w:rsidRPr="00DA7D43" w:rsidRDefault="00550BD4" w:rsidP="00A33BF5">
            <w:pPr>
              <w:pStyle w:val="rowtabella0"/>
              <w:rPr>
                <w:color w:val="002060"/>
              </w:rPr>
            </w:pPr>
            <w:r w:rsidRPr="00DA7D43">
              <w:rPr>
                <w:color w:val="002060"/>
              </w:rPr>
              <w:t>03/02/2023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0CABA6" w14:textId="77777777" w:rsidR="00550BD4" w:rsidRPr="00DA7D43" w:rsidRDefault="00550BD4" w:rsidP="00A33BF5">
            <w:pPr>
              <w:pStyle w:val="rowtabella0"/>
              <w:rPr>
                <w:color w:val="002060"/>
              </w:rPr>
            </w:pPr>
            <w:r w:rsidRPr="00DA7D43">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1FA0B" w14:textId="77777777" w:rsidR="00550BD4" w:rsidRPr="00DA7D43" w:rsidRDefault="00550BD4" w:rsidP="00A33BF5">
            <w:pPr>
              <w:pStyle w:val="rowtabella0"/>
              <w:rPr>
                <w:color w:val="002060"/>
              </w:rPr>
            </w:pPr>
            <w:r w:rsidRPr="00DA7D4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21957" w14:textId="77777777" w:rsidR="00550BD4" w:rsidRPr="00DA7D43" w:rsidRDefault="00550BD4" w:rsidP="00A33BF5">
            <w:pPr>
              <w:pStyle w:val="rowtabella0"/>
              <w:rPr>
                <w:color w:val="002060"/>
              </w:rPr>
            </w:pPr>
            <w:r w:rsidRPr="00DA7D43">
              <w:rPr>
                <w:color w:val="002060"/>
              </w:rPr>
              <w:t>VIA MASSIMO D'AZEGLIO</w:t>
            </w:r>
          </w:p>
        </w:tc>
      </w:tr>
      <w:tr w:rsidR="00550BD4" w:rsidRPr="00DA7D43" w14:paraId="37EF859A"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D7EA57" w14:textId="77777777" w:rsidR="00550BD4" w:rsidRPr="00DA7D43" w:rsidRDefault="00550BD4" w:rsidP="00A33BF5">
            <w:pPr>
              <w:pStyle w:val="rowtabella0"/>
              <w:rPr>
                <w:color w:val="002060"/>
              </w:rPr>
            </w:pPr>
            <w:r w:rsidRPr="00DA7D43">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45CBE5" w14:textId="77777777" w:rsidR="00550BD4" w:rsidRPr="00DA7D43" w:rsidRDefault="00550BD4" w:rsidP="00A33BF5">
            <w:pPr>
              <w:pStyle w:val="rowtabella0"/>
              <w:rPr>
                <w:color w:val="002060"/>
              </w:rPr>
            </w:pPr>
            <w:r w:rsidRPr="00DA7D43">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ABE430"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5DD0AA" w14:textId="77777777" w:rsidR="00550BD4" w:rsidRPr="00DA7D43" w:rsidRDefault="00550BD4" w:rsidP="00A33BF5">
            <w:pPr>
              <w:pStyle w:val="rowtabella0"/>
              <w:rPr>
                <w:color w:val="002060"/>
              </w:rPr>
            </w:pPr>
            <w:r w:rsidRPr="00DA7D43">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1AF1AF" w14:textId="77777777" w:rsidR="00550BD4" w:rsidRPr="00DA7D43" w:rsidRDefault="00550BD4" w:rsidP="00A33BF5">
            <w:pPr>
              <w:pStyle w:val="rowtabella0"/>
              <w:rPr>
                <w:color w:val="002060"/>
              </w:rPr>
            </w:pPr>
            <w:r w:rsidRPr="00DA7D43">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B69E04" w14:textId="77777777" w:rsidR="00550BD4" w:rsidRPr="00DA7D43" w:rsidRDefault="00550BD4" w:rsidP="00A33BF5">
            <w:pPr>
              <w:pStyle w:val="rowtabella0"/>
              <w:rPr>
                <w:color w:val="002060"/>
              </w:rPr>
            </w:pPr>
            <w:r w:rsidRPr="00DA7D4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D8D852" w14:textId="77777777" w:rsidR="00550BD4" w:rsidRPr="00DA7D43" w:rsidRDefault="00550BD4" w:rsidP="00A33BF5">
            <w:pPr>
              <w:pStyle w:val="rowtabella0"/>
              <w:rPr>
                <w:color w:val="002060"/>
              </w:rPr>
            </w:pPr>
            <w:r w:rsidRPr="00DA7D43">
              <w:rPr>
                <w:color w:val="002060"/>
              </w:rPr>
              <w:t>LOCALITA' NONTESICURO</w:t>
            </w:r>
          </w:p>
        </w:tc>
      </w:tr>
      <w:tr w:rsidR="00550BD4" w:rsidRPr="00DA7D43" w14:paraId="1D0140EB"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E5272E" w14:textId="77777777" w:rsidR="00550BD4" w:rsidRPr="00DA7D43" w:rsidRDefault="00550BD4" w:rsidP="00A33BF5">
            <w:pPr>
              <w:pStyle w:val="rowtabella0"/>
              <w:rPr>
                <w:color w:val="002060"/>
              </w:rPr>
            </w:pPr>
            <w:r w:rsidRPr="00DA7D43">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CFF6E" w14:textId="77777777" w:rsidR="00550BD4" w:rsidRPr="00DA7D43" w:rsidRDefault="00550BD4" w:rsidP="00A33BF5">
            <w:pPr>
              <w:pStyle w:val="rowtabella0"/>
              <w:rPr>
                <w:color w:val="002060"/>
              </w:rPr>
            </w:pPr>
            <w:r w:rsidRPr="00DA7D43">
              <w:rPr>
                <w:color w:val="002060"/>
              </w:rPr>
              <w:t>CIRCOLO COLLODI CALCIO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7FF235"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BAD86" w14:textId="77777777" w:rsidR="00550BD4" w:rsidRPr="00DA7D43" w:rsidRDefault="00550BD4" w:rsidP="00A33BF5">
            <w:pPr>
              <w:pStyle w:val="rowtabella0"/>
              <w:rPr>
                <w:color w:val="002060"/>
              </w:rPr>
            </w:pPr>
            <w:r w:rsidRPr="00DA7D43">
              <w:rPr>
                <w:color w:val="002060"/>
              </w:rPr>
              <w:t>06/02/2023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CD875" w14:textId="77777777" w:rsidR="00550BD4" w:rsidRPr="00DA7D43" w:rsidRDefault="00550BD4" w:rsidP="00A33BF5">
            <w:pPr>
              <w:pStyle w:val="rowtabella0"/>
              <w:rPr>
                <w:color w:val="002060"/>
              </w:rPr>
            </w:pPr>
            <w:r w:rsidRPr="00DA7D43">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8ADD6" w14:textId="77777777" w:rsidR="00550BD4" w:rsidRPr="00DA7D43" w:rsidRDefault="00550BD4" w:rsidP="00A33BF5">
            <w:pPr>
              <w:pStyle w:val="rowtabella0"/>
              <w:rPr>
                <w:color w:val="002060"/>
              </w:rPr>
            </w:pPr>
            <w:r w:rsidRPr="00DA7D4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1C076" w14:textId="77777777" w:rsidR="00550BD4" w:rsidRPr="00DA7D43" w:rsidRDefault="00550BD4" w:rsidP="00A33BF5">
            <w:pPr>
              <w:pStyle w:val="rowtabella0"/>
              <w:rPr>
                <w:color w:val="002060"/>
              </w:rPr>
            </w:pPr>
            <w:r w:rsidRPr="00DA7D43">
              <w:rPr>
                <w:color w:val="002060"/>
              </w:rPr>
              <w:t>LOCALITA' CANDIA</w:t>
            </w:r>
          </w:p>
        </w:tc>
      </w:tr>
    </w:tbl>
    <w:p w14:paraId="542426E0" w14:textId="77777777" w:rsidR="00550BD4" w:rsidRPr="00DA7D43" w:rsidRDefault="00550BD4" w:rsidP="00550BD4">
      <w:pPr>
        <w:pStyle w:val="breakline"/>
        <w:rPr>
          <w:rFonts w:eastAsiaTheme="minorEastAsia"/>
          <w:color w:val="002060"/>
        </w:rPr>
      </w:pPr>
    </w:p>
    <w:p w14:paraId="09F43F5D" w14:textId="77777777" w:rsidR="00550BD4" w:rsidRPr="00DA7D43" w:rsidRDefault="00550BD4" w:rsidP="00550BD4">
      <w:pPr>
        <w:pStyle w:val="breakline"/>
        <w:rPr>
          <w:color w:val="002060"/>
        </w:rPr>
      </w:pPr>
    </w:p>
    <w:p w14:paraId="7A2F7A0B" w14:textId="77777777" w:rsidR="00550BD4" w:rsidRPr="00DA7D43" w:rsidRDefault="00550BD4" w:rsidP="00550BD4">
      <w:pPr>
        <w:pStyle w:val="breakline"/>
        <w:rPr>
          <w:color w:val="002060"/>
        </w:rPr>
      </w:pPr>
    </w:p>
    <w:p w14:paraId="0A69FF18" w14:textId="77777777" w:rsidR="00550BD4" w:rsidRPr="00DA7D43" w:rsidRDefault="00550BD4" w:rsidP="00550BD4">
      <w:pPr>
        <w:pStyle w:val="sottotitolocampionato10"/>
        <w:rPr>
          <w:color w:val="002060"/>
        </w:rPr>
      </w:pPr>
      <w:r w:rsidRPr="00DA7D43">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6"/>
        <w:gridCol w:w="385"/>
        <w:gridCol w:w="898"/>
        <w:gridCol w:w="1199"/>
        <w:gridCol w:w="1546"/>
        <w:gridCol w:w="1553"/>
      </w:tblGrid>
      <w:tr w:rsidR="00550BD4" w:rsidRPr="00DA7D43" w14:paraId="674826D2"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C0261"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401BB"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32924"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E2B7D"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712FC"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00657"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02BAC"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4A1A17BC"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062F1D" w14:textId="77777777" w:rsidR="00550BD4" w:rsidRPr="00DA7D43" w:rsidRDefault="00550BD4" w:rsidP="00A33BF5">
            <w:pPr>
              <w:pStyle w:val="rowtabella0"/>
              <w:rPr>
                <w:color w:val="002060"/>
              </w:rPr>
            </w:pPr>
            <w:r w:rsidRPr="00DA7D43">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A49CB" w14:textId="77777777" w:rsidR="00550BD4" w:rsidRPr="00DA7D43" w:rsidRDefault="00550BD4" w:rsidP="00A33BF5">
            <w:pPr>
              <w:pStyle w:val="rowtabella0"/>
              <w:rPr>
                <w:color w:val="002060"/>
              </w:rPr>
            </w:pPr>
            <w:r w:rsidRPr="00DA7D43">
              <w:rPr>
                <w:color w:val="002060"/>
              </w:rPr>
              <w:t>CALCIO S.ELPIDIO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DDDEB"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74CCC" w14:textId="77777777" w:rsidR="00550BD4" w:rsidRPr="00DA7D43" w:rsidRDefault="00550BD4" w:rsidP="00A33BF5">
            <w:pPr>
              <w:pStyle w:val="rowtabella0"/>
              <w:rPr>
                <w:color w:val="002060"/>
              </w:rPr>
            </w:pPr>
            <w:r w:rsidRPr="00DA7D43">
              <w:rPr>
                <w:color w:val="002060"/>
              </w:rPr>
              <w:t>03/02/2023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A1271" w14:textId="77777777" w:rsidR="00550BD4" w:rsidRPr="00DA7D43" w:rsidRDefault="00550BD4" w:rsidP="00A33BF5">
            <w:pPr>
              <w:pStyle w:val="rowtabella0"/>
              <w:rPr>
                <w:color w:val="002060"/>
              </w:rPr>
            </w:pPr>
            <w:r w:rsidRPr="00DA7D43">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234D8" w14:textId="77777777" w:rsidR="00550BD4" w:rsidRPr="00DA7D43" w:rsidRDefault="00550BD4" w:rsidP="00A33BF5">
            <w:pPr>
              <w:pStyle w:val="rowtabella0"/>
              <w:rPr>
                <w:color w:val="002060"/>
              </w:rPr>
            </w:pPr>
            <w:r w:rsidRPr="00DA7D43">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21A5C" w14:textId="77777777" w:rsidR="00550BD4" w:rsidRPr="00DA7D43" w:rsidRDefault="00550BD4" w:rsidP="00A33BF5">
            <w:pPr>
              <w:pStyle w:val="rowtabella0"/>
              <w:rPr>
                <w:color w:val="002060"/>
              </w:rPr>
            </w:pPr>
            <w:r w:rsidRPr="00DA7D43">
              <w:rPr>
                <w:color w:val="002060"/>
              </w:rPr>
              <w:t>VIA LORENZO LOTTO</w:t>
            </w:r>
          </w:p>
        </w:tc>
      </w:tr>
      <w:tr w:rsidR="00550BD4" w:rsidRPr="00DA7D43" w14:paraId="2FAD0AA2"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0D58BE" w14:textId="77777777" w:rsidR="00550BD4" w:rsidRPr="00DA7D43" w:rsidRDefault="00550BD4" w:rsidP="00A33BF5">
            <w:pPr>
              <w:pStyle w:val="rowtabella0"/>
              <w:rPr>
                <w:color w:val="002060"/>
              </w:rPr>
            </w:pPr>
            <w:r w:rsidRPr="00DA7D43">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125BDF" w14:textId="77777777" w:rsidR="00550BD4" w:rsidRPr="00DA7D43" w:rsidRDefault="00550BD4" w:rsidP="00A33BF5">
            <w:pPr>
              <w:pStyle w:val="rowtabella0"/>
              <w:rPr>
                <w:color w:val="002060"/>
              </w:rPr>
            </w:pPr>
            <w:r w:rsidRPr="00DA7D43">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5B549A"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C96294"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D777F1" w14:textId="77777777" w:rsidR="00550BD4" w:rsidRPr="00DA7D43" w:rsidRDefault="00550BD4" w:rsidP="00A33BF5">
            <w:pPr>
              <w:pStyle w:val="rowtabella0"/>
              <w:rPr>
                <w:color w:val="002060"/>
              </w:rPr>
            </w:pPr>
            <w:r w:rsidRPr="00DA7D43">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2150E2" w14:textId="77777777" w:rsidR="00550BD4" w:rsidRPr="00DA7D43" w:rsidRDefault="00550BD4" w:rsidP="00A33BF5">
            <w:pPr>
              <w:pStyle w:val="rowtabella0"/>
              <w:rPr>
                <w:color w:val="002060"/>
              </w:rPr>
            </w:pPr>
            <w:r w:rsidRPr="00DA7D4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8E385" w14:textId="77777777" w:rsidR="00550BD4" w:rsidRPr="00DA7D43" w:rsidRDefault="00550BD4" w:rsidP="00A33BF5">
            <w:pPr>
              <w:pStyle w:val="rowtabella0"/>
              <w:rPr>
                <w:color w:val="002060"/>
              </w:rPr>
            </w:pPr>
            <w:r w:rsidRPr="00DA7D43">
              <w:rPr>
                <w:color w:val="002060"/>
              </w:rPr>
              <w:t>VIA TAGLIAMENTO</w:t>
            </w:r>
          </w:p>
        </w:tc>
      </w:tr>
      <w:tr w:rsidR="00550BD4" w:rsidRPr="00DA7D43" w14:paraId="2DCFFC4E"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7DADDD" w14:textId="77777777" w:rsidR="00550BD4" w:rsidRPr="00DA7D43" w:rsidRDefault="00550BD4" w:rsidP="00A33BF5">
            <w:pPr>
              <w:pStyle w:val="rowtabella0"/>
              <w:rPr>
                <w:color w:val="002060"/>
              </w:rPr>
            </w:pPr>
            <w:r w:rsidRPr="00DA7D43">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83B5ED" w14:textId="77777777" w:rsidR="00550BD4" w:rsidRPr="00DA7D43" w:rsidRDefault="00550BD4" w:rsidP="00A33BF5">
            <w:pPr>
              <w:pStyle w:val="rowtabella0"/>
              <w:rPr>
                <w:color w:val="002060"/>
              </w:rPr>
            </w:pPr>
            <w:r w:rsidRPr="00DA7D43">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E7193F"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C038B0"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4B97A0" w14:textId="77777777" w:rsidR="00550BD4" w:rsidRPr="00DA7D43" w:rsidRDefault="00550BD4" w:rsidP="00A33BF5">
            <w:pPr>
              <w:pStyle w:val="rowtabella0"/>
              <w:rPr>
                <w:color w:val="002060"/>
              </w:rPr>
            </w:pPr>
            <w:r w:rsidRPr="00DA7D43">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486E1" w14:textId="77777777" w:rsidR="00550BD4" w:rsidRPr="00DA7D43" w:rsidRDefault="00550BD4" w:rsidP="00A33BF5">
            <w:pPr>
              <w:pStyle w:val="rowtabella0"/>
              <w:rPr>
                <w:color w:val="002060"/>
              </w:rPr>
            </w:pPr>
            <w:r w:rsidRPr="00DA7D4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73098" w14:textId="77777777" w:rsidR="00550BD4" w:rsidRPr="00DA7D43" w:rsidRDefault="00550BD4" w:rsidP="00A33BF5">
            <w:pPr>
              <w:pStyle w:val="rowtabella0"/>
              <w:rPr>
                <w:color w:val="002060"/>
              </w:rPr>
            </w:pPr>
            <w:r w:rsidRPr="00DA7D43">
              <w:rPr>
                <w:color w:val="002060"/>
              </w:rPr>
              <w:t>VIA INDIPENDENZA-CAPODARCO</w:t>
            </w:r>
          </w:p>
        </w:tc>
      </w:tr>
      <w:tr w:rsidR="00550BD4" w:rsidRPr="00DA7D43" w14:paraId="35952144"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0F01F2" w14:textId="77777777" w:rsidR="00550BD4" w:rsidRPr="00DA7D43" w:rsidRDefault="00550BD4" w:rsidP="00A33BF5">
            <w:pPr>
              <w:pStyle w:val="rowtabella0"/>
              <w:rPr>
                <w:color w:val="002060"/>
              </w:rPr>
            </w:pPr>
            <w:r w:rsidRPr="00DA7D4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CA70F1" w14:textId="77777777" w:rsidR="00550BD4" w:rsidRPr="00DA7D43" w:rsidRDefault="00550BD4" w:rsidP="00A33BF5">
            <w:pPr>
              <w:pStyle w:val="rowtabella0"/>
              <w:rPr>
                <w:color w:val="002060"/>
              </w:rPr>
            </w:pPr>
            <w:r w:rsidRPr="00DA7D43">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5B80B9"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663BBC"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0E5EF6" w14:textId="77777777" w:rsidR="00550BD4" w:rsidRPr="00DA7D43" w:rsidRDefault="00550BD4" w:rsidP="00A33BF5">
            <w:pPr>
              <w:pStyle w:val="rowtabella0"/>
              <w:rPr>
                <w:color w:val="002060"/>
              </w:rPr>
            </w:pPr>
            <w:r w:rsidRPr="00DA7D43">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5DB7AB" w14:textId="77777777" w:rsidR="00550BD4" w:rsidRPr="00DA7D43" w:rsidRDefault="00550BD4" w:rsidP="00A33BF5">
            <w:pPr>
              <w:pStyle w:val="rowtabella0"/>
              <w:rPr>
                <w:color w:val="002060"/>
              </w:rPr>
            </w:pPr>
            <w:r w:rsidRPr="00DA7D4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BECB7" w14:textId="77777777" w:rsidR="00550BD4" w:rsidRPr="00DA7D43" w:rsidRDefault="00550BD4" w:rsidP="00A33BF5">
            <w:pPr>
              <w:pStyle w:val="rowtabella0"/>
              <w:rPr>
                <w:color w:val="002060"/>
              </w:rPr>
            </w:pPr>
            <w:r w:rsidRPr="00DA7D43">
              <w:rPr>
                <w:color w:val="002060"/>
              </w:rPr>
              <w:t>VIA E.MATTEI</w:t>
            </w:r>
          </w:p>
        </w:tc>
      </w:tr>
      <w:tr w:rsidR="00550BD4" w:rsidRPr="00DA7D43" w14:paraId="6517247F"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2A000D" w14:textId="77777777" w:rsidR="00550BD4" w:rsidRPr="00DA7D43" w:rsidRDefault="00550BD4" w:rsidP="00A33BF5">
            <w:pPr>
              <w:pStyle w:val="rowtabella0"/>
              <w:rPr>
                <w:color w:val="002060"/>
              </w:rPr>
            </w:pPr>
            <w:r w:rsidRPr="00DA7D43">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50BE1A" w14:textId="77777777" w:rsidR="00550BD4" w:rsidRPr="00DA7D43" w:rsidRDefault="00550BD4" w:rsidP="00A33BF5">
            <w:pPr>
              <w:pStyle w:val="rowtabella0"/>
              <w:rPr>
                <w:color w:val="002060"/>
              </w:rPr>
            </w:pPr>
            <w:r w:rsidRPr="00DA7D4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99BAF1"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A5A50A"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B94348" w14:textId="77777777" w:rsidR="00550BD4" w:rsidRPr="00DA7D43" w:rsidRDefault="00550BD4" w:rsidP="00A33BF5">
            <w:pPr>
              <w:pStyle w:val="rowtabella0"/>
              <w:rPr>
                <w:color w:val="002060"/>
              </w:rPr>
            </w:pPr>
            <w:r w:rsidRPr="00DA7D43">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6E20C" w14:textId="77777777" w:rsidR="00550BD4" w:rsidRPr="00DA7D43" w:rsidRDefault="00550BD4" w:rsidP="00A33BF5">
            <w:pPr>
              <w:pStyle w:val="rowtabella0"/>
              <w:rPr>
                <w:color w:val="002060"/>
              </w:rPr>
            </w:pPr>
            <w:r w:rsidRPr="00DA7D43">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2AA560" w14:textId="77777777" w:rsidR="00550BD4" w:rsidRPr="00DA7D43" w:rsidRDefault="00550BD4" w:rsidP="00A33BF5">
            <w:pPr>
              <w:pStyle w:val="rowtabella0"/>
              <w:rPr>
                <w:color w:val="002060"/>
              </w:rPr>
            </w:pPr>
            <w:r w:rsidRPr="00DA7D43">
              <w:rPr>
                <w:color w:val="002060"/>
              </w:rPr>
              <w:t>VIA PAOLO BORSELLINO</w:t>
            </w:r>
          </w:p>
        </w:tc>
      </w:tr>
      <w:tr w:rsidR="00550BD4" w:rsidRPr="00DA7D43" w14:paraId="692D8361"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E0070F" w14:textId="77777777" w:rsidR="00550BD4" w:rsidRPr="00DA7D43" w:rsidRDefault="00550BD4" w:rsidP="00A33BF5">
            <w:pPr>
              <w:pStyle w:val="rowtabella0"/>
              <w:rPr>
                <w:color w:val="002060"/>
              </w:rPr>
            </w:pPr>
            <w:r w:rsidRPr="00DA7D43">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BAC03" w14:textId="77777777" w:rsidR="00550BD4" w:rsidRPr="00DA7D43" w:rsidRDefault="00550BD4" w:rsidP="00A33BF5">
            <w:pPr>
              <w:pStyle w:val="rowtabella0"/>
              <w:rPr>
                <w:color w:val="002060"/>
              </w:rPr>
            </w:pPr>
            <w:r w:rsidRPr="00DA7D43">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28F3D"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DC7B8" w14:textId="77777777" w:rsidR="00550BD4" w:rsidRPr="00DA7D43" w:rsidRDefault="00550BD4" w:rsidP="00A33BF5">
            <w:pPr>
              <w:pStyle w:val="rowtabella0"/>
              <w:rPr>
                <w:color w:val="002060"/>
              </w:rPr>
            </w:pPr>
            <w:r w:rsidRPr="00DA7D43">
              <w:rPr>
                <w:color w:val="002060"/>
              </w:rPr>
              <w:t>03/02/2023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385EE" w14:textId="77777777" w:rsidR="00550BD4" w:rsidRPr="00DA7D43" w:rsidRDefault="00550BD4" w:rsidP="00A33BF5">
            <w:pPr>
              <w:pStyle w:val="rowtabella0"/>
              <w:rPr>
                <w:color w:val="002060"/>
              </w:rPr>
            </w:pPr>
            <w:r w:rsidRPr="00DA7D43">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5DC1E" w14:textId="77777777" w:rsidR="00550BD4" w:rsidRPr="00DA7D43" w:rsidRDefault="00550BD4" w:rsidP="00A33BF5">
            <w:pPr>
              <w:pStyle w:val="rowtabella0"/>
              <w:rPr>
                <w:color w:val="002060"/>
              </w:rPr>
            </w:pPr>
            <w:r w:rsidRPr="00DA7D4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A50E0" w14:textId="77777777" w:rsidR="00550BD4" w:rsidRPr="00DA7D43" w:rsidRDefault="00550BD4" w:rsidP="00A33BF5">
            <w:pPr>
              <w:pStyle w:val="rowtabella0"/>
              <w:rPr>
                <w:color w:val="002060"/>
              </w:rPr>
            </w:pPr>
            <w:r w:rsidRPr="00DA7D43">
              <w:rPr>
                <w:color w:val="002060"/>
              </w:rPr>
              <w:t>VIA SIBILLA 2C</w:t>
            </w:r>
          </w:p>
        </w:tc>
      </w:tr>
    </w:tbl>
    <w:p w14:paraId="1216108F" w14:textId="77777777" w:rsidR="00550BD4" w:rsidRPr="00DA7D43" w:rsidRDefault="00550BD4" w:rsidP="00550BD4">
      <w:pPr>
        <w:pStyle w:val="breakline"/>
        <w:rPr>
          <w:rFonts w:eastAsiaTheme="minorEastAsia"/>
          <w:color w:val="002060"/>
        </w:rPr>
      </w:pPr>
    </w:p>
    <w:p w14:paraId="7385FC23" w14:textId="77777777" w:rsidR="00550BD4" w:rsidRPr="00DA7D43" w:rsidRDefault="00550BD4" w:rsidP="00550BD4">
      <w:pPr>
        <w:pStyle w:val="breakline"/>
        <w:rPr>
          <w:color w:val="002060"/>
        </w:rPr>
      </w:pPr>
    </w:p>
    <w:p w14:paraId="7626C1C6" w14:textId="77777777" w:rsidR="00550BD4" w:rsidRPr="00DA7D43" w:rsidRDefault="00550BD4" w:rsidP="00550BD4">
      <w:pPr>
        <w:pStyle w:val="breakline"/>
        <w:rPr>
          <w:color w:val="002060"/>
        </w:rPr>
      </w:pPr>
    </w:p>
    <w:p w14:paraId="47E4BAE5" w14:textId="77777777" w:rsidR="00550BD4" w:rsidRPr="00DA7D43" w:rsidRDefault="00550BD4" w:rsidP="00550BD4">
      <w:pPr>
        <w:pStyle w:val="sottotitolocampionato10"/>
        <w:rPr>
          <w:color w:val="002060"/>
        </w:rPr>
      </w:pPr>
      <w:r w:rsidRPr="00DA7D43">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19"/>
        <w:gridCol w:w="385"/>
        <w:gridCol w:w="898"/>
        <w:gridCol w:w="1198"/>
        <w:gridCol w:w="1540"/>
        <w:gridCol w:w="1565"/>
      </w:tblGrid>
      <w:tr w:rsidR="00550BD4" w:rsidRPr="00DA7D43" w14:paraId="6F911224"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2C7AC"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2DB38"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09CA1"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5A98C"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650A1"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FF221"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893F6"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1DE0B676"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71DDC0" w14:textId="77777777" w:rsidR="00550BD4" w:rsidRPr="00DA7D43" w:rsidRDefault="00550BD4" w:rsidP="00A33BF5">
            <w:pPr>
              <w:pStyle w:val="rowtabella0"/>
              <w:rPr>
                <w:color w:val="002060"/>
              </w:rPr>
            </w:pPr>
            <w:r w:rsidRPr="00DA7D43">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4CD2A" w14:textId="77777777" w:rsidR="00550BD4" w:rsidRPr="00DA7D43" w:rsidRDefault="00550BD4" w:rsidP="00A33BF5">
            <w:pPr>
              <w:pStyle w:val="rowtabella0"/>
              <w:rPr>
                <w:color w:val="002060"/>
              </w:rPr>
            </w:pPr>
            <w:r w:rsidRPr="00DA7D43">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FA9DD"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44273" w14:textId="77777777" w:rsidR="00550BD4" w:rsidRPr="00DA7D43" w:rsidRDefault="00550BD4" w:rsidP="00A33BF5">
            <w:pPr>
              <w:pStyle w:val="rowtabella0"/>
              <w:rPr>
                <w:color w:val="002060"/>
              </w:rPr>
            </w:pPr>
            <w:r w:rsidRPr="00DA7D43">
              <w:rPr>
                <w:color w:val="002060"/>
              </w:rPr>
              <w:t>03/02/2023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61457" w14:textId="77777777" w:rsidR="00550BD4" w:rsidRPr="00DA7D43" w:rsidRDefault="00550BD4" w:rsidP="00A33BF5">
            <w:pPr>
              <w:pStyle w:val="rowtabella0"/>
              <w:rPr>
                <w:color w:val="002060"/>
              </w:rPr>
            </w:pPr>
            <w:r w:rsidRPr="00DA7D43">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709ED" w14:textId="77777777" w:rsidR="00550BD4" w:rsidRPr="00DA7D43" w:rsidRDefault="00550BD4" w:rsidP="00A33BF5">
            <w:pPr>
              <w:pStyle w:val="rowtabella0"/>
              <w:rPr>
                <w:color w:val="002060"/>
              </w:rPr>
            </w:pPr>
            <w:r w:rsidRPr="00DA7D43">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4850A" w14:textId="77777777" w:rsidR="00550BD4" w:rsidRPr="00DA7D43" w:rsidRDefault="00550BD4" w:rsidP="00A33BF5">
            <w:pPr>
              <w:pStyle w:val="rowtabella0"/>
              <w:rPr>
                <w:color w:val="002060"/>
              </w:rPr>
            </w:pPr>
            <w:r w:rsidRPr="00DA7D43">
              <w:rPr>
                <w:color w:val="002060"/>
              </w:rPr>
              <w:t>PIAZZA S. D'ACQUISTO</w:t>
            </w:r>
          </w:p>
        </w:tc>
      </w:tr>
      <w:tr w:rsidR="00550BD4" w:rsidRPr="00DA7D43" w14:paraId="26A2C8FD"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C4A103" w14:textId="77777777" w:rsidR="00550BD4" w:rsidRPr="00DA7D43" w:rsidRDefault="00550BD4" w:rsidP="00A33BF5">
            <w:pPr>
              <w:pStyle w:val="rowtabella0"/>
              <w:rPr>
                <w:color w:val="002060"/>
              </w:rPr>
            </w:pPr>
            <w:r w:rsidRPr="00DA7D43">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61C942" w14:textId="77777777" w:rsidR="00550BD4" w:rsidRPr="00DA7D43" w:rsidRDefault="00550BD4" w:rsidP="00A33BF5">
            <w:pPr>
              <w:pStyle w:val="rowtabella0"/>
              <w:rPr>
                <w:color w:val="002060"/>
              </w:rPr>
            </w:pPr>
            <w:r w:rsidRPr="00DA7D4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2A24D"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C915B9" w14:textId="77777777" w:rsidR="00550BD4" w:rsidRPr="00DA7D43" w:rsidRDefault="00550BD4" w:rsidP="00A33BF5">
            <w:pPr>
              <w:pStyle w:val="rowtabella0"/>
              <w:rPr>
                <w:color w:val="002060"/>
              </w:rPr>
            </w:pPr>
            <w:r w:rsidRPr="00DA7D43">
              <w:rPr>
                <w:color w:val="002060"/>
              </w:rPr>
              <w:t>03/02/2023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534B6C" w14:textId="77777777" w:rsidR="00550BD4" w:rsidRPr="00DA7D43" w:rsidRDefault="00550BD4" w:rsidP="00A33BF5">
            <w:pPr>
              <w:pStyle w:val="rowtabella0"/>
              <w:rPr>
                <w:color w:val="002060"/>
              </w:rPr>
            </w:pPr>
            <w:r w:rsidRPr="00DA7D4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8159C1" w14:textId="77777777" w:rsidR="00550BD4" w:rsidRPr="00DA7D43" w:rsidRDefault="00550BD4" w:rsidP="00A33BF5">
            <w:pPr>
              <w:pStyle w:val="rowtabella0"/>
              <w:rPr>
                <w:color w:val="002060"/>
              </w:rPr>
            </w:pPr>
            <w:r w:rsidRPr="00DA7D4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D340E" w14:textId="77777777" w:rsidR="00550BD4" w:rsidRPr="00DA7D43" w:rsidRDefault="00550BD4" w:rsidP="00A33BF5">
            <w:pPr>
              <w:pStyle w:val="rowtabella0"/>
              <w:rPr>
                <w:color w:val="002060"/>
              </w:rPr>
            </w:pPr>
            <w:r w:rsidRPr="00DA7D43">
              <w:rPr>
                <w:color w:val="002060"/>
              </w:rPr>
              <w:t>LOC.MONTEROCCO VIA A.MANCINI</w:t>
            </w:r>
          </w:p>
        </w:tc>
      </w:tr>
      <w:tr w:rsidR="00550BD4" w:rsidRPr="00DA7D43" w14:paraId="57B1F114"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056BD3" w14:textId="77777777" w:rsidR="00550BD4" w:rsidRPr="00DA7D43" w:rsidRDefault="00550BD4" w:rsidP="00A33BF5">
            <w:pPr>
              <w:pStyle w:val="rowtabella0"/>
              <w:rPr>
                <w:color w:val="002060"/>
              </w:rPr>
            </w:pPr>
            <w:r w:rsidRPr="00DA7D43">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06564B" w14:textId="77777777" w:rsidR="00550BD4" w:rsidRPr="00DA7D43" w:rsidRDefault="00550BD4" w:rsidP="00A33BF5">
            <w:pPr>
              <w:pStyle w:val="rowtabella0"/>
              <w:rPr>
                <w:color w:val="002060"/>
              </w:rPr>
            </w:pPr>
            <w:r w:rsidRPr="00DA7D43">
              <w:rPr>
                <w:color w:val="002060"/>
              </w:rPr>
              <w:t>FUTSAL VIRE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295084"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02A68D"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BC5DD1" w14:textId="77777777" w:rsidR="00550BD4" w:rsidRPr="00DA7D43" w:rsidRDefault="00550BD4" w:rsidP="00A33BF5">
            <w:pPr>
              <w:pStyle w:val="rowtabella0"/>
              <w:rPr>
                <w:color w:val="002060"/>
              </w:rPr>
            </w:pPr>
            <w:r w:rsidRPr="00DA7D43">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7F8A9" w14:textId="77777777" w:rsidR="00550BD4" w:rsidRPr="00DA7D43" w:rsidRDefault="00550BD4" w:rsidP="00A33BF5">
            <w:pPr>
              <w:pStyle w:val="rowtabella0"/>
              <w:rPr>
                <w:color w:val="002060"/>
              </w:rPr>
            </w:pPr>
            <w:r w:rsidRPr="00DA7D4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B4E27" w14:textId="77777777" w:rsidR="00550BD4" w:rsidRPr="00DA7D43" w:rsidRDefault="00550BD4" w:rsidP="00A33BF5">
            <w:pPr>
              <w:pStyle w:val="rowtabella0"/>
              <w:rPr>
                <w:color w:val="002060"/>
              </w:rPr>
            </w:pPr>
            <w:r w:rsidRPr="00DA7D43">
              <w:rPr>
                <w:color w:val="002060"/>
              </w:rPr>
              <w:t>VIA PIRANDELLO</w:t>
            </w:r>
          </w:p>
        </w:tc>
      </w:tr>
      <w:tr w:rsidR="00550BD4" w:rsidRPr="00DA7D43" w14:paraId="336ACF8C"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7A6DF8" w14:textId="77777777" w:rsidR="00550BD4" w:rsidRPr="00DA7D43" w:rsidRDefault="00550BD4" w:rsidP="00A33BF5">
            <w:pPr>
              <w:pStyle w:val="rowtabella0"/>
              <w:rPr>
                <w:color w:val="002060"/>
              </w:rPr>
            </w:pPr>
            <w:r w:rsidRPr="00DA7D43">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D9BDE6" w14:textId="77777777" w:rsidR="00550BD4" w:rsidRPr="00DA7D43" w:rsidRDefault="00550BD4" w:rsidP="00A33BF5">
            <w:pPr>
              <w:pStyle w:val="rowtabella0"/>
              <w:rPr>
                <w:color w:val="002060"/>
              </w:rPr>
            </w:pPr>
            <w:r w:rsidRPr="00DA7D43">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571597"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E4376C"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2EDD7D" w14:textId="77777777" w:rsidR="00550BD4" w:rsidRPr="00DA7D43" w:rsidRDefault="00550BD4" w:rsidP="00A33BF5">
            <w:pPr>
              <w:pStyle w:val="rowtabella0"/>
              <w:rPr>
                <w:color w:val="002060"/>
              </w:rPr>
            </w:pPr>
            <w:r w:rsidRPr="00DA7D4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F3C12E" w14:textId="77777777" w:rsidR="00550BD4" w:rsidRPr="00DA7D43" w:rsidRDefault="00550BD4" w:rsidP="00A33BF5">
            <w:pPr>
              <w:pStyle w:val="rowtabella0"/>
              <w:rPr>
                <w:color w:val="002060"/>
              </w:rPr>
            </w:pPr>
            <w:r w:rsidRPr="00DA7D4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6C11A" w14:textId="77777777" w:rsidR="00550BD4" w:rsidRPr="00DA7D43" w:rsidRDefault="00550BD4" w:rsidP="00A33BF5">
            <w:pPr>
              <w:pStyle w:val="rowtabella0"/>
              <w:rPr>
                <w:color w:val="002060"/>
              </w:rPr>
            </w:pPr>
            <w:r w:rsidRPr="00DA7D43">
              <w:rPr>
                <w:color w:val="002060"/>
              </w:rPr>
              <w:t>VIA CORRADI</w:t>
            </w:r>
          </w:p>
        </w:tc>
      </w:tr>
      <w:tr w:rsidR="00550BD4" w:rsidRPr="00DA7D43" w14:paraId="2CCD4CB4"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A9042E" w14:textId="77777777" w:rsidR="00550BD4" w:rsidRPr="00DA7D43" w:rsidRDefault="00550BD4" w:rsidP="00A33BF5">
            <w:pPr>
              <w:pStyle w:val="rowtabella0"/>
              <w:rPr>
                <w:color w:val="002060"/>
              </w:rPr>
            </w:pPr>
            <w:r w:rsidRPr="00DA7D4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1215C8" w14:textId="77777777" w:rsidR="00550BD4" w:rsidRPr="00DA7D43" w:rsidRDefault="00550BD4" w:rsidP="00A33BF5">
            <w:pPr>
              <w:pStyle w:val="rowtabella0"/>
              <w:rPr>
                <w:color w:val="002060"/>
              </w:rPr>
            </w:pPr>
            <w:r w:rsidRPr="00DA7D43">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DA4E8F"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048091" w14:textId="77777777" w:rsidR="00550BD4" w:rsidRPr="00DA7D43" w:rsidRDefault="00550BD4" w:rsidP="00A33BF5">
            <w:pPr>
              <w:pStyle w:val="rowtabella0"/>
              <w:rPr>
                <w:color w:val="002060"/>
              </w:rPr>
            </w:pPr>
            <w:r w:rsidRPr="00DA7D43">
              <w:rPr>
                <w:color w:val="002060"/>
              </w:rPr>
              <w:t>03/02/2023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5127E" w14:textId="77777777" w:rsidR="00550BD4" w:rsidRPr="00DA7D43" w:rsidRDefault="00550BD4" w:rsidP="00A33BF5">
            <w:pPr>
              <w:pStyle w:val="rowtabella0"/>
              <w:rPr>
                <w:color w:val="002060"/>
              </w:rPr>
            </w:pPr>
            <w:r w:rsidRPr="00DA7D43">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63411D" w14:textId="77777777" w:rsidR="00550BD4" w:rsidRPr="00DA7D43" w:rsidRDefault="00550BD4" w:rsidP="00A33BF5">
            <w:pPr>
              <w:pStyle w:val="rowtabella0"/>
              <w:rPr>
                <w:color w:val="002060"/>
              </w:rPr>
            </w:pPr>
            <w:r w:rsidRPr="00DA7D4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5F178" w14:textId="77777777" w:rsidR="00550BD4" w:rsidRPr="00DA7D43" w:rsidRDefault="00550BD4" w:rsidP="00A33BF5">
            <w:pPr>
              <w:pStyle w:val="rowtabella0"/>
              <w:rPr>
                <w:color w:val="002060"/>
              </w:rPr>
            </w:pPr>
            <w:r w:rsidRPr="00DA7D43">
              <w:rPr>
                <w:color w:val="002060"/>
              </w:rPr>
              <w:t>VIA DON GIUSEPPE MARUCCI</w:t>
            </w:r>
          </w:p>
        </w:tc>
      </w:tr>
      <w:tr w:rsidR="00550BD4" w:rsidRPr="00DA7D43" w14:paraId="769E02DC"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047380" w14:textId="77777777" w:rsidR="00550BD4" w:rsidRPr="00DA7D43" w:rsidRDefault="00550BD4" w:rsidP="00A33BF5">
            <w:pPr>
              <w:pStyle w:val="rowtabella0"/>
              <w:rPr>
                <w:color w:val="002060"/>
              </w:rPr>
            </w:pPr>
            <w:r w:rsidRPr="00DA7D43">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FD4BC" w14:textId="77777777" w:rsidR="00550BD4" w:rsidRPr="00DA7D43" w:rsidRDefault="00550BD4" w:rsidP="00A33BF5">
            <w:pPr>
              <w:pStyle w:val="rowtabella0"/>
              <w:rPr>
                <w:color w:val="002060"/>
              </w:rPr>
            </w:pPr>
            <w:r w:rsidRPr="00DA7D43">
              <w:rPr>
                <w:color w:val="002060"/>
              </w:rPr>
              <w:t>SAMBENEDETTESE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104F7"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85B4F" w14:textId="77777777" w:rsidR="00550BD4" w:rsidRPr="00DA7D43" w:rsidRDefault="00550BD4" w:rsidP="00A33BF5">
            <w:pPr>
              <w:pStyle w:val="rowtabella0"/>
              <w:rPr>
                <w:color w:val="002060"/>
              </w:rPr>
            </w:pPr>
            <w:r w:rsidRPr="00DA7D43">
              <w:rPr>
                <w:color w:val="002060"/>
              </w:rPr>
              <w:t>03/02/2023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3CEE6" w14:textId="77777777" w:rsidR="00550BD4" w:rsidRPr="00DA7D43" w:rsidRDefault="00550BD4" w:rsidP="00A33BF5">
            <w:pPr>
              <w:pStyle w:val="rowtabella0"/>
              <w:rPr>
                <w:color w:val="002060"/>
              </w:rPr>
            </w:pPr>
            <w:r w:rsidRPr="00DA7D43">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5284C" w14:textId="77777777" w:rsidR="00550BD4" w:rsidRPr="00DA7D43" w:rsidRDefault="00550BD4" w:rsidP="00A33BF5">
            <w:pPr>
              <w:pStyle w:val="rowtabella0"/>
              <w:rPr>
                <w:color w:val="002060"/>
              </w:rPr>
            </w:pPr>
            <w:r w:rsidRPr="00DA7D43">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79DCF" w14:textId="77777777" w:rsidR="00550BD4" w:rsidRPr="00DA7D43" w:rsidRDefault="00550BD4" w:rsidP="00A33BF5">
            <w:pPr>
              <w:pStyle w:val="rowtabella0"/>
              <w:rPr>
                <w:color w:val="002060"/>
              </w:rPr>
            </w:pPr>
            <w:r w:rsidRPr="00DA7D43">
              <w:rPr>
                <w:color w:val="002060"/>
              </w:rPr>
              <w:t>VIA DELLO SPORT</w:t>
            </w:r>
          </w:p>
        </w:tc>
      </w:tr>
    </w:tbl>
    <w:p w14:paraId="26E0AB02" w14:textId="77777777" w:rsidR="00550BD4" w:rsidRPr="0087042E" w:rsidRDefault="00550BD4" w:rsidP="00550BD4">
      <w:pPr>
        <w:pStyle w:val="breakline"/>
        <w:rPr>
          <w:color w:val="002060"/>
        </w:rPr>
      </w:pPr>
    </w:p>
    <w:p w14:paraId="140D3396" w14:textId="77777777" w:rsidR="00550BD4" w:rsidRPr="0087042E" w:rsidRDefault="00550BD4" w:rsidP="00550BD4">
      <w:pPr>
        <w:pStyle w:val="titolocampionato0"/>
        <w:shd w:val="clear" w:color="auto" w:fill="CCCCCC"/>
        <w:spacing w:before="80" w:after="40"/>
        <w:rPr>
          <w:color w:val="002060"/>
        </w:rPr>
      </w:pPr>
      <w:r w:rsidRPr="0087042E">
        <w:rPr>
          <w:color w:val="002060"/>
        </w:rPr>
        <w:t>REGIONALE CALCIO A 5 FEMMINILE</w:t>
      </w:r>
    </w:p>
    <w:p w14:paraId="5980BC62" w14:textId="77777777" w:rsidR="00550BD4" w:rsidRPr="0087042E" w:rsidRDefault="00550BD4" w:rsidP="00550BD4">
      <w:pPr>
        <w:pStyle w:val="titoloprinc0"/>
        <w:rPr>
          <w:color w:val="002060"/>
        </w:rPr>
      </w:pPr>
      <w:r w:rsidRPr="0087042E">
        <w:rPr>
          <w:color w:val="002060"/>
        </w:rPr>
        <w:t>RISULTATI</w:t>
      </w:r>
    </w:p>
    <w:p w14:paraId="3AC7F2F7" w14:textId="77777777" w:rsidR="00550BD4" w:rsidRPr="0087042E" w:rsidRDefault="00550BD4" w:rsidP="00550BD4">
      <w:pPr>
        <w:pStyle w:val="breakline"/>
        <w:rPr>
          <w:color w:val="002060"/>
        </w:rPr>
      </w:pPr>
    </w:p>
    <w:p w14:paraId="23C0AEC5" w14:textId="77777777" w:rsidR="00550BD4" w:rsidRPr="0087042E" w:rsidRDefault="00550BD4" w:rsidP="00550BD4">
      <w:pPr>
        <w:pStyle w:val="sottotitolocampionato10"/>
        <w:rPr>
          <w:color w:val="002060"/>
        </w:rPr>
      </w:pPr>
      <w:r w:rsidRPr="0087042E">
        <w:rPr>
          <w:color w:val="002060"/>
        </w:rPr>
        <w:lastRenderedPageBreak/>
        <w:t>RISULTATI UFFICIALI GARE DEL 27/01/2023</w:t>
      </w:r>
    </w:p>
    <w:p w14:paraId="39BD1ED5" w14:textId="77777777" w:rsidR="00550BD4" w:rsidRPr="00550BD4" w:rsidRDefault="00550BD4" w:rsidP="00550BD4">
      <w:pPr>
        <w:pStyle w:val="sottotitolocampionato20"/>
        <w:spacing w:before="0" w:beforeAutospacing="0" w:after="0" w:afterAutospacing="0"/>
        <w:rPr>
          <w:rFonts w:ascii="Arial" w:hAnsi="Arial" w:cs="Arial"/>
          <w:color w:val="002060"/>
          <w:sz w:val="20"/>
          <w:szCs w:val="20"/>
        </w:rPr>
      </w:pPr>
      <w:r w:rsidRPr="00550BD4">
        <w:rPr>
          <w:rFonts w:ascii="Arial" w:hAnsi="Arial" w:cs="Arial"/>
          <w:color w:val="002060"/>
          <w:sz w:val="20"/>
          <w:szCs w:val="20"/>
        </w:rPr>
        <w:t>Si trascrivono qui di seguito i risultati ufficiali delle gare disputate</w:t>
      </w:r>
    </w:p>
    <w:p w14:paraId="666B1EB2" w14:textId="77777777" w:rsidR="00550BD4" w:rsidRPr="0087042E" w:rsidRDefault="00550BD4" w:rsidP="00550B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0BD4" w:rsidRPr="0087042E" w14:paraId="1A78E604"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3A4C83C2"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57E56" w14:textId="77777777" w:rsidR="00550BD4" w:rsidRPr="0087042E" w:rsidRDefault="00550BD4" w:rsidP="00A33BF5">
                  <w:pPr>
                    <w:pStyle w:val="headertabella0"/>
                    <w:rPr>
                      <w:color w:val="002060"/>
                    </w:rPr>
                  </w:pPr>
                  <w:r w:rsidRPr="0087042E">
                    <w:rPr>
                      <w:color w:val="002060"/>
                    </w:rPr>
                    <w:t>GIRONE A - 10 Giornata - A</w:t>
                  </w:r>
                </w:p>
              </w:tc>
            </w:tr>
            <w:tr w:rsidR="00550BD4" w:rsidRPr="0087042E" w14:paraId="7F53159A"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676D24" w14:textId="77777777" w:rsidR="00550BD4" w:rsidRPr="0087042E" w:rsidRDefault="00550BD4" w:rsidP="00A33BF5">
                  <w:pPr>
                    <w:pStyle w:val="rowtabella0"/>
                    <w:rPr>
                      <w:color w:val="002060"/>
                    </w:rPr>
                  </w:pPr>
                  <w:r w:rsidRPr="0087042E">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2B261" w14:textId="77777777" w:rsidR="00550BD4" w:rsidRPr="0087042E" w:rsidRDefault="00550BD4" w:rsidP="00A33BF5">
                  <w:pPr>
                    <w:pStyle w:val="rowtabella0"/>
                    <w:rPr>
                      <w:color w:val="002060"/>
                    </w:rPr>
                  </w:pPr>
                  <w:r w:rsidRPr="0087042E">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204D5" w14:textId="77777777" w:rsidR="00550BD4" w:rsidRPr="0087042E" w:rsidRDefault="00550BD4" w:rsidP="00A33BF5">
                  <w:pPr>
                    <w:pStyle w:val="rowtabella0"/>
                    <w:jc w:val="center"/>
                    <w:rPr>
                      <w:color w:val="002060"/>
                    </w:rPr>
                  </w:pPr>
                  <w:r w:rsidRPr="0087042E">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0582A" w14:textId="77777777" w:rsidR="00550BD4" w:rsidRPr="0087042E" w:rsidRDefault="00550BD4" w:rsidP="00A33BF5">
                  <w:pPr>
                    <w:pStyle w:val="rowtabella0"/>
                    <w:jc w:val="center"/>
                    <w:rPr>
                      <w:color w:val="002060"/>
                    </w:rPr>
                  </w:pPr>
                  <w:r w:rsidRPr="0087042E">
                    <w:rPr>
                      <w:color w:val="002060"/>
                    </w:rPr>
                    <w:t> </w:t>
                  </w:r>
                </w:p>
              </w:tc>
            </w:tr>
            <w:tr w:rsidR="00550BD4" w:rsidRPr="0087042E" w14:paraId="2550BEEA"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70A6B0" w14:textId="77777777" w:rsidR="00550BD4" w:rsidRPr="0087042E" w:rsidRDefault="00550BD4" w:rsidP="00A33BF5">
                  <w:pPr>
                    <w:pStyle w:val="rowtabella0"/>
                    <w:rPr>
                      <w:color w:val="002060"/>
                    </w:rPr>
                  </w:pPr>
                  <w:r w:rsidRPr="0087042E">
                    <w:rPr>
                      <w:color w:val="002060"/>
                    </w:rPr>
                    <w:t>(1) BOCCIOFILA MONTEFANESE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B77D96" w14:textId="77777777" w:rsidR="00550BD4" w:rsidRPr="0087042E" w:rsidRDefault="00550BD4" w:rsidP="00A33BF5">
                  <w:pPr>
                    <w:pStyle w:val="rowtabella0"/>
                    <w:rPr>
                      <w:color w:val="002060"/>
                    </w:rPr>
                  </w:pPr>
                  <w:r w:rsidRPr="0087042E">
                    <w:rPr>
                      <w:color w:val="002060"/>
                    </w:rPr>
                    <w:t>- ALMAJUVENTUS FANO1906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59C08E" w14:textId="77777777" w:rsidR="00550BD4" w:rsidRPr="0087042E" w:rsidRDefault="00550BD4" w:rsidP="00A33BF5">
                  <w:pPr>
                    <w:pStyle w:val="rowtabella0"/>
                    <w:jc w:val="center"/>
                    <w:rPr>
                      <w:color w:val="002060"/>
                    </w:rPr>
                  </w:pPr>
                  <w:r w:rsidRPr="0087042E">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3CD1FD" w14:textId="77777777" w:rsidR="00550BD4" w:rsidRPr="0087042E" w:rsidRDefault="00550BD4" w:rsidP="00A33BF5">
                  <w:pPr>
                    <w:pStyle w:val="rowtabella0"/>
                    <w:jc w:val="center"/>
                    <w:rPr>
                      <w:color w:val="002060"/>
                    </w:rPr>
                  </w:pPr>
                  <w:r w:rsidRPr="0087042E">
                    <w:rPr>
                      <w:color w:val="002060"/>
                    </w:rPr>
                    <w:t> </w:t>
                  </w:r>
                </w:p>
              </w:tc>
            </w:tr>
            <w:tr w:rsidR="00550BD4" w:rsidRPr="0087042E" w14:paraId="00DBFC13"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B8CEFB" w14:textId="77777777" w:rsidR="00550BD4" w:rsidRPr="0087042E" w:rsidRDefault="00550BD4" w:rsidP="00A33BF5">
                  <w:pPr>
                    <w:pStyle w:val="rowtabella0"/>
                    <w:rPr>
                      <w:color w:val="002060"/>
                    </w:rPr>
                  </w:pPr>
                  <w:r w:rsidRPr="0087042E">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E940F6" w14:textId="77777777" w:rsidR="00550BD4" w:rsidRPr="0087042E" w:rsidRDefault="00550BD4" w:rsidP="00A33BF5">
                  <w:pPr>
                    <w:pStyle w:val="rowtabella0"/>
                    <w:rPr>
                      <w:color w:val="002060"/>
                    </w:rPr>
                  </w:pPr>
                  <w:r w:rsidRPr="0087042E">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6DE5AC" w14:textId="77777777" w:rsidR="00550BD4" w:rsidRPr="0087042E" w:rsidRDefault="00550BD4" w:rsidP="00A33BF5">
                  <w:pPr>
                    <w:pStyle w:val="rowtabella0"/>
                    <w:jc w:val="center"/>
                    <w:rPr>
                      <w:color w:val="002060"/>
                    </w:rPr>
                  </w:pPr>
                  <w:r w:rsidRPr="0087042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10DC30" w14:textId="77777777" w:rsidR="00550BD4" w:rsidRPr="0087042E" w:rsidRDefault="00550BD4" w:rsidP="00A33BF5">
                  <w:pPr>
                    <w:pStyle w:val="rowtabella0"/>
                    <w:jc w:val="center"/>
                    <w:rPr>
                      <w:color w:val="002060"/>
                    </w:rPr>
                  </w:pPr>
                  <w:r w:rsidRPr="0087042E">
                    <w:rPr>
                      <w:color w:val="002060"/>
                    </w:rPr>
                    <w:t> </w:t>
                  </w:r>
                </w:p>
              </w:tc>
            </w:tr>
            <w:tr w:rsidR="00550BD4" w:rsidRPr="0087042E" w14:paraId="0B458546"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622844" w14:textId="77777777" w:rsidR="00550BD4" w:rsidRPr="0087042E" w:rsidRDefault="00550BD4" w:rsidP="00A33BF5">
                  <w:pPr>
                    <w:pStyle w:val="rowtabella0"/>
                    <w:rPr>
                      <w:color w:val="002060"/>
                    </w:rPr>
                  </w:pPr>
                  <w:r w:rsidRPr="0087042E">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AF777E" w14:textId="77777777" w:rsidR="00550BD4" w:rsidRPr="0087042E" w:rsidRDefault="00550BD4" w:rsidP="00A33BF5">
                  <w:pPr>
                    <w:pStyle w:val="rowtabella0"/>
                    <w:rPr>
                      <w:color w:val="002060"/>
                    </w:rPr>
                  </w:pPr>
                  <w:r w:rsidRPr="0087042E">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880A5C" w14:textId="77777777" w:rsidR="00550BD4" w:rsidRPr="0087042E" w:rsidRDefault="00550BD4" w:rsidP="00A33BF5">
                  <w:pPr>
                    <w:pStyle w:val="rowtabella0"/>
                    <w:jc w:val="center"/>
                    <w:rPr>
                      <w:color w:val="002060"/>
                    </w:rPr>
                  </w:pPr>
                  <w:r w:rsidRPr="0087042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0224AB" w14:textId="77777777" w:rsidR="00550BD4" w:rsidRPr="0087042E" w:rsidRDefault="00550BD4" w:rsidP="00A33BF5">
                  <w:pPr>
                    <w:pStyle w:val="rowtabella0"/>
                    <w:jc w:val="center"/>
                    <w:rPr>
                      <w:color w:val="002060"/>
                    </w:rPr>
                  </w:pPr>
                  <w:r w:rsidRPr="0087042E">
                    <w:rPr>
                      <w:color w:val="002060"/>
                    </w:rPr>
                    <w:t> </w:t>
                  </w:r>
                </w:p>
              </w:tc>
            </w:tr>
            <w:tr w:rsidR="00550BD4" w:rsidRPr="0087042E" w14:paraId="05DEB8AE"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16770B" w14:textId="77777777" w:rsidR="00550BD4" w:rsidRPr="0087042E" w:rsidRDefault="00550BD4" w:rsidP="00A33BF5">
                  <w:pPr>
                    <w:pStyle w:val="rowtabella0"/>
                    <w:rPr>
                      <w:color w:val="002060"/>
                    </w:rPr>
                  </w:pPr>
                  <w:r w:rsidRPr="0087042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1A5B4" w14:textId="77777777" w:rsidR="00550BD4" w:rsidRPr="0087042E" w:rsidRDefault="00550BD4" w:rsidP="00A33BF5">
                  <w:pPr>
                    <w:pStyle w:val="rowtabella0"/>
                    <w:rPr>
                      <w:color w:val="002060"/>
                    </w:rPr>
                  </w:pPr>
                  <w:r w:rsidRPr="0087042E">
                    <w:rPr>
                      <w:color w:val="002060"/>
                    </w:rPr>
                    <w:t>-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ED9E2" w14:textId="77777777" w:rsidR="00550BD4" w:rsidRPr="0087042E" w:rsidRDefault="00550BD4" w:rsidP="00A33BF5">
                  <w:pPr>
                    <w:pStyle w:val="rowtabella0"/>
                    <w:jc w:val="center"/>
                    <w:rPr>
                      <w:color w:val="002060"/>
                    </w:rPr>
                  </w:pPr>
                  <w:r w:rsidRPr="0087042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997BC" w14:textId="77777777" w:rsidR="00550BD4" w:rsidRPr="0087042E" w:rsidRDefault="00550BD4" w:rsidP="00A33BF5">
                  <w:pPr>
                    <w:pStyle w:val="rowtabella0"/>
                    <w:jc w:val="center"/>
                    <w:rPr>
                      <w:color w:val="002060"/>
                    </w:rPr>
                  </w:pPr>
                  <w:r w:rsidRPr="0087042E">
                    <w:rPr>
                      <w:color w:val="002060"/>
                    </w:rPr>
                    <w:t> </w:t>
                  </w:r>
                </w:p>
              </w:tc>
            </w:tr>
            <w:tr w:rsidR="00550BD4" w:rsidRPr="0087042E" w14:paraId="099FCB66"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4C5F9339" w14:textId="77777777" w:rsidR="00550BD4" w:rsidRPr="0087042E" w:rsidRDefault="00550BD4" w:rsidP="00A33BF5">
                  <w:pPr>
                    <w:pStyle w:val="rowtabella0"/>
                    <w:rPr>
                      <w:color w:val="002060"/>
                    </w:rPr>
                  </w:pPr>
                  <w:r w:rsidRPr="0087042E">
                    <w:rPr>
                      <w:color w:val="002060"/>
                    </w:rPr>
                    <w:t>(1) - disputata il 28/01/2023</w:t>
                  </w:r>
                </w:p>
              </w:tc>
            </w:tr>
          </w:tbl>
          <w:p w14:paraId="524ACBCA" w14:textId="77777777" w:rsidR="00550BD4" w:rsidRPr="0087042E" w:rsidRDefault="00550BD4" w:rsidP="00A33BF5">
            <w:pPr>
              <w:rPr>
                <w:color w:val="002060"/>
              </w:rPr>
            </w:pPr>
          </w:p>
        </w:tc>
      </w:tr>
    </w:tbl>
    <w:p w14:paraId="2B1CF4EE" w14:textId="77777777" w:rsidR="00550BD4" w:rsidRPr="0087042E" w:rsidRDefault="00550BD4" w:rsidP="00550BD4">
      <w:pPr>
        <w:pStyle w:val="breakline"/>
        <w:rPr>
          <w:rFonts w:eastAsiaTheme="minorEastAsia"/>
          <w:color w:val="002060"/>
        </w:rPr>
      </w:pPr>
    </w:p>
    <w:p w14:paraId="10ED2143" w14:textId="77777777" w:rsidR="00550BD4" w:rsidRPr="0087042E" w:rsidRDefault="00550BD4" w:rsidP="00550BD4">
      <w:pPr>
        <w:pStyle w:val="breakline"/>
        <w:rPr>
          <w:color w:val="002060"/>
        </w:rPr>
      </w:pPr>
    </w:p>
    <w:p w14:paraId="7421AFCC" w14:textId="77777777" w:rsidR="00550BD4" w:rsidRPr="0087042E" w:rsidRDefault="00550BD4" w:rsidP="00550BD4">
      <w:pPr>
        <w:pStyle w:val="titoloprinc0"/>
        <w:rPr>
          <w:color w:val="002060"/>
        </w:rPr>
      </w:pPr>
      <w:r w:rsidRPr="0087042E">
        <w:rPr>
          <w:color w:val="002060"/>
        </w:rPr>
        <w:t>GIUDICE SPORTIVO</w:t>
      </w:r>
    </w:p>
    <w:p w14:paraId="4B62289C" w14:textId="77777777" w:rsidR="00550BD4" w:rsidRPr="0087042E" w:rsidRDefault="00550BD4" w:rsidP="00550BD4">
      <w:pPr>
        <w:pStyle w:val="diffida"/>
        <w:rPr>
          <w:color w:val="002060"/>
        </w:rPr>
      </w:pPr>
      <w:r w:rsidRPr="0087042E">
        <w:rPr>
          <w:color w:val="002060"/>
        </w:rPr>
        <w:t>Il Giudice Sportivo Avv. Agnese Lazzaretti, con l'assistenza del segretario Angelo Castellana, nella seduta del 01/02/2023, ha adottato le decisioni che di seguito integralmente si riportano:</w:t>
      </w:r>
    </w:p>
    <w:p w14:paraId="0FBCBA1F" w14:textId="77777777" w:rsidR="00550BD4" w:rsidRPr="0087042E" w:rsidRDefault="00550BD4" w:rsidP="00550BD4">
      <w:pPr>
        <w:pStyle w:val="titolo10"/>
        <w:rPr>
          <w:color w:val="002060"/>
        </w:rPr>
      </w:pPr>
      <w:r w:rsidRPr="0087042E">
        <w:rPr>
          <w:color w:val="002060"/>
        </w:rPr>
        <w:t xml:space="preserve">GARE DEL 28/ 1/2023 </w:t>
      </w:r>
    </w:p>
    <w:p w14:paraId="563CFBBF" w14:textId="77777777" w:rsidR="00550BD4" w:rsidRPr="0087042E" w:rsidRDefault="00550BD4" w:rsidP="00550BD4">
      <w:pPr>
        <w:pStyle w:val="titolo7a"/>
        <w:rPr>
          <w:color w:val="002060"/>
        </w:rPr>
      </w:pPr>
      <w:r w:rsidRPr="0087042E">
        <w:rPr>
          <w:color w:val="002060"/>
        </w:rPr>
        <w:t xml:space="preserve">PROVVEDIMENTI DISCIPLINARI </w:t>
      </w:r>
    </w:p>
    <w:p w14:paraId="7C92A8F9"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21694973" w14:textId="77777777" w:rsidR="00550BD4" w:rsidRPr="0087042E" w:rsidRDefault="00550BD4" w:rsidP="00550BD4">
      <w:pPr>
        <w:pStyle w:val="titolo30"/>
        <w:rPr>
          <w:color w:val="002060"/>
        </w:rPr>
      </w:pPr>
      <w:r w:rsidRPr="0087042E">
        <w:rPr>
          <w:color w:val="002060"/>
        </w:rPr>
        <w:t xml:space="preserve">CALCIATORI NON ESPULSI </w:t>
      </w:r>
    </w:p>
    <w:p w14:paraId="5F339751" w14:textId="77777777" w:rsidR="00550BD4" w:rsidRPr="0087042E" w:rsidRDefault="00550BD4" w:rsidP="00550BD4">
      <w:pPr>
        <w:pStyle w:val="titolo20"/>
        <w:rPr>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A027B07" w14:textId="77777777" w:rsidTr="00A33BF5">
        <w:tc>
          <w:tcPr>
            <w:tcW w:w="2200" w:type="dxa"/>
            <w:tcMar>
              <w:top w:w="20" w:type="dxa"/>
              <w:left w:w="20" w:type="dxa"/>
              <w:bottom w:w="20" w:type="dxa"/>
              <w:right w:w="20" w:type="dxa"/>
            </w:tcMar>
            <w:vAlign w:val="center"/>
            <w:hideMark/>
          </w:tcPr>
          <w:p w14:paraId="5940F6C2" w14:textId="77777777" w:rsidR="00550BD4" w:rsidRPr="0087042E" w:rsidRDefault="00550BD4" w:rsidP="00A33BF5">
            <w:pPr>
              <w:pStyle w:val="movimento"/>
              <w:rPr>
                <w:color w:val="002060"/>
              </w:rPr>
            </w:pPr>
            <w:r w:rsidRPr="0087042E">
              <w:rPr>
                <w:color w:val="002060"/>
              </w:rPr>
              <w:t>SANCESARIO VERONICA</w:t>
            </w:r>
          </w:p>
        </w:tc>
        <w:tc>
          <w:tcPr>
            <w:tcW w:w="2200" w:type="dxa"/>
            <w:tcMar>
              <w:top w:w="20" w:type="dxa"/>
              <w:left w:w="20" w:type="dxa"/>
              <w:bottom w:w="20" w:type="dxa"/>
              <w:right w:w="20" w:type="dxa"/>
            </w:tcMar>
            <w:vAlign w:val="center"/>
            <w:hideMark/>
          </w:tcPr>
          <w:p w14:paraId="2C4765BE" w14:textId="77777777" w:rsidR="00550BD4" w:rsidRPr="0087042E" w:rsidRDefault="00550BD4" w:rsidP="00A33BF5">
            <w:pPr>
              <w:pStyle w:val="movimento2"/>
              <w:rPr>
                <w:color w:val="002060"/>
              </w:rPr>
            </w:pPr>
            <w:r w:rsidRPr="0087042E">
              <w:rPr>
                <w:color w:val="002060"/>
              </w:rPr>
              <w:t xml:space="preserve">(ACLI MANTOVANI CALCIO A 5) </w:t>
            </w:r>
          </w:p>
        </w:tc>
        <w:tc>
          <w:tcPr>
            <w:tcW w:w="800" w:type="dxa"/>
            <w:tcMar>
              <w:top w:w="20" w:type="dxa"/>
              <w:left w:w="20" w:type="dxa"/>
              <w:bottom w:w="20" w:type="dxa"/>
              <w:right w:w="20" w:type="dxa"/>
            </w:tcMar>
            <w:vAlign w:val="center"/>
            <w:hideMark/>
          </w:tcPr>
          <w:p w14:paraId="4A16E7C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BC61774" w14:textId="77777777" w:rsidR="00550BD4" w:rsidRPr="0087042E" w:rsidRDefault="00550BD4" w:rsidP="00A33BF5">
            <w:pPr>
              <w:pStyle w:val="movimento"/>
              <w:rPr>
                <w:color w:val="002060"/>
              </w:rPr>
            </w:pPr>
            <w:r w:rsidRPr="0087042E">
              <w:rPr>
                <w:color w:val="002060"/>
              </w:rPr>
              <w:t>CAMACCI MENICHELLI SIMONA</w:t>
            </w:r>
          </w:p>
        </w:tc>
        <w:tc>
          <w:tcPr>
            <w:tcW w:w="2200" w:type="dxa"/>
            <w:tcMar>
              <w:top w:w="20" w:type="dxa"/>
              <w:left w:w="20" w:type="dxa"/>
              <w:bottom w:w="20" w:type="dxa"/>
              <w:right w:w="20" w:type="dxa"/>
            </w:tcMar>
            <w:vAlign w:val="center"/>
            <w:hideMark/>
          </w:tcPr>
          <w:p w14:paraId="297EA165" w14:textId="77777777" w:rsidR="00550BD4" w:rsidRPr="0087042E" w:rsidRDefault="00550BD4" w:rsidP="00A33BF5">
            <w:pPr>
              <w:pStyle w:val="movimento2"/>
              <w:rPr>
                <w:color w:val="002060"/>
              </w:rPr>
            </w:pPr>
            <w:r w:rsidRPr="0087042E">
              <w:rPr>
                <w:color w:val="002060"/>
              </w:rPr>
              <w:t xml:space="preserve">(BOCCIOFILA MONTEFANESE) </w:t>
            </w:r>
          </w:p>
        </w:tc>
      </w:tr>
    </w:tbl>
    <w:p w14:paraId="4C36A57E" w14:textId="77777777" w:rsidR="00550BD4" w:rsidRPr="0087042E" w:rsidRDefault="00550BD4" w:rsidP="00550BD4">
      <w:pPr>
        <w:pStyle w:val="breakline"/>
        <w:rPr>
          <w:color w:val="002060"/>
        </w:rPr>
      </w:pPr>
    </w:p>
    <w:p w14:paraId="6777A69E" w14:textId="77777777" w:rsidR="00550BD4" w:rsidRPr="0087042E" w:rsidRDefault="00550BD4" w:rsidP="00550BD4">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743FDF0D" w14:textId="77777777" w:rsidR="00550BD4" w:rsidRPr="0087042E" w:rsidRDefault="00550BD4" w:rsidP="00550BD4">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515CE5E4" w14:textId="77777777" w:rsidR="00550BD4" w:rsidRPr="0087042E" w:rsidRDefault="00550BD4" w:rsidP="00550BD4">
      <w:pPr>
        <w:pStyle w:val="breakline"/>
        <w:rPr>
          <w:rFonts w:eastAsiaTheme="minorEastAsia"/>
          <w:color w:val="002060"/>
        </w:rPr>
      </w:pPr>
    </w:p>
    <w:p w14:paraId="73EC3284" w14:textId="77777777" w:rsidR="00550BD4" w:rsidRPr="0087042E" w:rsidRDefault="00550BD4" w:rsidP="00550BD4">
      <w:pPr>
        <w:pStyle w:val="titoloprinc0"/>
        <w:rPr>
          <w:color w:val="002060"/>
        </w:rPr>
      </w:pPr>
      <w:r w:rsidRPr="0087042E">
        <w:rPr>
          <w:color w:val="002060"/>
        </w:rPr>
        <w:t>CLASSIFICA</w:t>
      </w:r>
    </w:p>
    <w:p w14:paraId="475AF839" w14:textId="77777777" w:rsidR="00550BD4" w:rsidRPr="0087042E" w:rsidRDefault="00550BD4" w:rsidP="00550BD4">
      <w:pPr>
        <w:pStyle w:val="breakline"/>
        <w:rPr>
          <w:color w:val="002060"/>
        </w:rPr>
      </w:pPr>
    </w:p>
    <w:p w14:paraId="07F18FBB" w14:textId="77777777" w:rsidR="00550BD4" w:rsidRPr="0087042E" w:rsidRDefault="00550BD4" w:rsidP="00550BD4">
      <w:pPr>
        <w:pStyle w:val="breakline"/>
        <w:rPr>
          <w:color w:val="002060"/>
        </w:rPr>
      </w:pPr>
    </w:p>
    <w:p w14:paraId="5923B76C"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4F805A30"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096CE"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63E3F"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EAF75"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DFAAA"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61976"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B8534"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204B7"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BCA34"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9120C"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61214" w14:textId="77777777" w:rsidR="00550BD4" w:rsidRPr="0087042E" w:rsidRDefault="00550BD4" w:rsidP="00A33BF5">
            <w:pPr>
              <w:pStyle w:val="headertabella0"/>
              <w:rPr>
                <w:color w:val="002060"/>
              </w:rPr>
            </w:pPr>
            <w:r w:rsidRPr="0087042E">
              <w:rPr>
                <w:color w:val="002060"/>
              </w:rPr>
              <w:t>PE</w:t>
            </w:r>
          </w:p>
        </w:tc>
      </w:tr>
      <w:tr w:rsidR="00550BD4" w:rsidRPr="0087042E" w14:paraId="7DF9EA7F"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0C3E0" w14:textId="77777777" w:rsidR="00550BD4" w:rsidRPr="0087042E" w:rsidRDefault="00550BD4" w:rsidP="00A33BF5">
            <w:pPr>
              <w:pStyle w:val="rowtabella0"/>
              <w:rPr>
                <w:color w:val="002060"/>
              </w:rPr>
            </w:pPr>
            <w:r w:rsidRPr="0087042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71316"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3FB00"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F7D5"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6F22"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5381"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441C5" w14:textId="77777777" w:rsidR="00550BD4" w:rsidRPr="0087042E" w:rsidRDefault="00550BD4" w:rsidP="00A33BF5">
            <w:pPr>
              <w:pStyle w:val="rowtabella0"/>
              <w:jc w:val="center"/>
              <w:rPr>
                <w:color w:val="002060"/>
              </w:rPr>
            </w:pPr>
            <w:r w:rsidRPr="0087042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0E77"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B44A"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322E" w14:textId="77777777" w:rsidR="00550BD4" w:rsidRPr="0087042E" w:rsidRDefault="00550BD4" w:rsidP="00A33BF5">
            <w:pPr>
              <w:pStyle w:val="rowtabella0"/>
              <w:jc w:val="center"/>
              <w:rPr>
                <w:color w:val="002060"/>
              </w:rPr>
            </w:pPr>
            <w:r w:rsidRPr="0087042E">
              <w:rPr>
                <w:color w:val="002060"/>
              </w:rPr>
              <w:t>0</w:t>
            </w:r>
          </w:p>
        </w:tc>
      </w:tr>
      <w:tr w:rsidR="00550BD4" w:rsidRPr="0087042E" w14:paraId="093ABEC8"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5F787" w14:textId="77777777" w:rsidR="00550BD4" w:rsidRPr="0087042E" w:rsidRDefault="00550BD4" w:rsidP="00A33BF5">
            <w:pPr>
              <w:pStyle w:val="rowtabella0"/>
              <w:rPr>
                <w:color w:val="002060"/>
              </w:rPr>
            </w:pPr>
            <w:r w:rsidRPr="0087042E">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FDBD"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13B4"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4A447"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F0100"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6223C"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2B57"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96C0"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1E09"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03AC0" w14:textId="77777777" w:rsidR="00550BD4" w:rsidRPr="0087042E" w:rsidRDefault="00550BD4" w:rsidP="00A33BF5">
            <w:pPr>
              <w:pStyle w:val="rowtabella0"/>
              <w:jc w:val="center"/>
              <w:rPr>
                <w:color w:val="002060"/>
              </w:rPr>
            </w:pPr>
            <w:r w:rsidRPr="0087042E">
              <w:rPr>
                <w:color w:val="002060"/>
              </w:rPr>
              <w:t>0</w:t>
            </w:r>
          </w:p>
        </w:tc>
      </w:tr>
      <w:tr w:rsidR="00550BD4" w:rsidRPr="0087042E" w14:paraId="19C2513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5A8C4" w14:textId="77777777" w:rsidR="00550BD4" w:rsidRPr="0087042E" w:rsidRDefault="00550BD4" w:rsidP="00A33BF5">
            <w:pPr>
              <w:pStyle w:val="rowtabella0"/>
              <w:rPr>
                <w:color w:val="002060"/>
              </w:rPr>
            </w:pPr>
            <w:r w:rsidRPr="0087042E">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4431"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CF3D"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1CEA"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4155"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2B53"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FA00"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ACBC"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A73A"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2A5F" w14:textId="77777777" w:rsidR="00550BD4" w:rsidRPr="0087042E" w:rsidRDefault="00550BD4" w:rsidP="00A33BF5">
            <w:pPr>
              <w:pStyle w:val="rowtabella0"/>
              <w:jc w:val="center"/>
              <w:rPr>
                <w:color w:val="002060"/>
              </w:rPr>
            </w:pPr>
            <w:r w:rsidRPr="0087042E">
              <w:rPr>
                <w:color w:val="002060"/>
              </w:rPr>
              <w:t>0</w:t>
            </w:r>
          </w:p>
        </w:tc>
      </w:tr>
      <w:tr w:rsidR="00550BD4" w:rsidRPr="0087042E" w14:paraId="613767F4"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332A7" w14:textId="77777777" w:rsidR="00550BD4" w:rsidRPr="0087042E" w:rsidRDefault="00550BD4" w:rsidP="00A33BF5">
            <w:pPr>
              <w:pStyle w:val="rowtabella0"/>
              <w:rPr>
                <w:color w:val="002060"/>
              </w:rPr>
            </w:pPr>
            <w:r w:rsidRPr="0087042E">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11ED"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8217"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ABA20"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0436"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7A5D"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073F"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BDFA"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DB3D"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8E93" w14:textId="77777777" w:rsidR="00550BD4" w:rsidRPr="0087042E" w:rsidRDefault="00550BD4" w:rsidP="00A33BF5">
            <w:pPr>
              <w:pStyle w:val="rowtabella0"/>
              <w:jc w:val="center"/>
              <w:rPr>
                <w:color w:val="002060"/>
              </w:rPr>
            </w:pPr>
            <w:r w:rsidRPr="0087042E">
              <w:rPr>
                <w:color w:val="002060"/>
              </w:rPr>
              <w:t>0</w:t>
            </w:r>
          </w:p>
        </w:tc>
      </w:tr>
      <w:tr w:rsidR="00550BD4" w:rsidRPr="0087042E" w14:paraId="0DE4D8E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BF194" w14:textId="77777777" w:rsidR="00550BD4" w:rsidRPr="0087042E" w:rsidRDefault="00550BD4" w:rsidP="00A33BF5">
            <w:pPr>
              <w:pStyle w:val="rowtabella0"/>
              <w:rPr>
                <w:color w:val="002060"/>
              </w:rPr>
            </w:pPr>
            <w:r w:rsidRPr="0087042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F90DB"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1673"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AFB0A"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907E"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EDCC"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4B2E" w14:textId="77777777" w:rsidR="00550BD4" w:rsidRPr="0087042E" w:rsidRDefault="00550BD4" w:rsidP="00A33BF5">
            <w:pPr>
              <w:pStyle w:val="rowtabella0"/>
              <w:jc w:val="center"/>
              <w:rPr>
                <w:color w:val="002060"/>
              </w:rPr>
            </w:pPr>
            <w:r w:rsidRPr="0087042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F3A9" w14:textId="77777777" w:rsidR="00550BD4" w:rsidRPr="0087042E" w:rsidRDefault="00550BD4" w:rsidP="00A33BF5">
            <w:pPr>
              <w:pStyle w:val="rowtabella0"/>
              <w:jc w:val="center"/>
              <w:rPr>
                <w:color w:val="002060"/>
              </w:rPr>
            </w:pPr>
            <w:r w:rsidRPr="0087042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83F8"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9863" w14:textId="77777777" w:rsidR="00550BD4" w:rsidRPr="0087042E" w:rsidRDefault="00550BD4" w:rsidP="00A33BF5">
            <w:pPr>
              <w:pStyle w:val="rowtabella0"/>
              <w:jc w:val="center"/>
              <w:rPr>
                <w:color w:val="002060"/>
              </w:rPr>
            </w:pPr>
            <w:r w:rsidRPr="0087042E">
              <w:rPr>
                <w:color w:val="002060"/>
              </w:rPr>
              <w:t>0</w:t>
            </w:r>
          </w:p>
        </w:tc>
      </w:tr>
      <w:tr w:rsidR="00550BD4" w:rsidRPr="0087042E" w14:paraId="0C5774F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1953F" w14:textId="77777777" w:rsidR="00550BD4" w:rsidRPr="0087042E" w:rsidRDefault="00550BD4" w:rsidP="00A33BF5">
            <w:pPr>
              <w:pStyle w:val="rowtabella0"/>
              <w:rPr>
                <w:color w:val="002060"/>
              </w:rPr>
            </w:pPr>
            <w:r w:rsidRPr="0087042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535F"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5A47"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0586"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B43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01684"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A7D0"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9294"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248F"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7843" w14:textId="77777777" w:rsidR="00550BD4" w:rsidRPr="0087042E" w:rsidRDefault="00550BD4" w:rsidP="00A33BF5">
            <w:pPr>
              <w:pStyle w:val="rowtabella0"/>
              <w:jc w:val="center"/>
              <w:rPr>
                <w:color w:val="002060"/>
              </w:rPr>
            </w:pPr>
            <w:r w:rsidRPr="0087042E">
              <w:rPr>
                <w:color w:val="002060"/>
              </w:rPr>
              <w:t>0</w:t>
            </w:r>
          </w:p>
        </w:tc>
      </w:tr>
      <w:tr w:rsidR="00550BD4" w:rsidRPr="0087042E" w14:paraId="3166F91D"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FCECD" w14:textId="77777777" w:rsidR="00550BD4" w:rsidRPr="0087042E" w:rsidRDefault="00550BD4" w:rsidP="00A33BF5">
            <w:pPr>
              <w:pStyle w:val="rowtabella0"/>
              <w:rPr>
                <w:color w:val="002060"/>
              </w:rPr>
            </w:pPr>
            <w:r w:rsidRPr="0087042E">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D4D7D"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28509"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6ED4"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69C92"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79E8"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EB6A3" w14:textId="77777777" w:rsidR="00550BD4" w:rsidRPr="0087042E" w:rsidRDefault="00550BD4" w:rsidP="00A33BF5">
            <w:pPr>
              <w:pStyle w:val="rowtabella0"/>
              <w:jc w:val="center"/>
              <w:rPr>
                <w:color w:val="002060"/>
              </w:rPr>
            </w:pPr>
            <w:r w:rsidRPr="0087042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60B6" w14:textId="77777777" w:rsidR="00550BD4" w:rsidRPr="0087042E" w:rsidRDefault="00550BD4" w:rsidP="00A33BF5">
            <w:pPr>
              <w:pStyle w:val="rowtabella0"/>
              <w:jc w:val="center"/>
              <w:rPr>
                <w:color w:val="002060"/>
              </w:rPr>
            </w:pPr>
            <w:r w:rsidRPr="0087042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E342"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3D35" w14:textId="77777777" w:rsidR="00550BD4" w:rsidRPr="0087042E" w:rsidRDefault="00550BD4" w:rsidP="00A33BF5">
            <w:pPr>
              <w:pStyle w:val="rowtabella0"/>
              <w:jc w:val="center"/>
              <w:rPr>
                <w:color w:val="002060"/>
              </w:rPr>
            </w:pPr>
            <w:r w:rsidRPr="0087042E">
              <w:rPr>
                <w:color w:val="002060"/>
              </w:rPr>
              <w:t>0</w:t>
            </w:r>
          </w:p>
        </w:tc>
      </w:tr>
      <w:tr w:rsidR="00550BD4" w:rsidRPr="0087042E" w14:paraId="37516DB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FA5BA" w14:textId="77777777" w:rsidR="00550BD4" w:rsidRPr="0087042E" w:rsidRDefault="00550BD4" w:rsidP="00A33BF5">
            <w:pPr>
              <w:pStyle w:val="rowtabella0"/>
              <w:rPr>
                <w:color w:val="002060"/>
              </w:rPr>
            </w:pPr>
            <w:r w:rsidRPr="0087042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A265"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BDA7"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9C03"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11F5"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AA903"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BD18"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15DC"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9873"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1539D" w14:textId="77777777" w:rsidR="00550BD4" w:rsidRPr="0087042E" w:rsidRDefault="00550BD4" w:rsidP="00A33BF5">
            <w:pPr>
              <w:pStyle w:val="rowtabella0"/>
              <w:jc w:val="center"/>
              <w:rPr>
                <w:color w:val="002060"/>
              </w:rPr>
            </w:pPr>
            <w:r w:rsidRPr="0087042E">
              <w:rPr>
                <w:color w:val="002060"/>
              </w:rPr>
              <w:t>0</w:t>
            </w:r>
          </w:p>
        </w:tc>
      </w:tr>
      <w:tr w:rsidR="00550BD4" w:rsidRPr="0087042E" w14:paraId="6193154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B3B2E" w14:textId="77777777" w:rsidR="00550BD4" w:rsidRPr="0087042E" w:rsidRDefault="00550BD4" w:rsidP="00A33BF5">
            <w:pPr>
              <w:pStyle w:val="rowtabella0"/>
              <w:rPr>
                <w:color w:val="002060"/>
              </w:rPr>
            </w:pPr>
            <w:r w:rsidRPr="0087042E">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3FE8"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28C36"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C0CA"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60907"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5574B"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9491" w14:textId="77777777" w:rsidR="00550BD4" w:rsidRPr="0087042E" w:rsidRDefault="00550BD4" w:rsidP="00A33BF5">
            <w:pPr>
              <w:pStyle w:val="rowtabella0"/>
              <w:jc w:val="center"/>
              <w:rPr>
                <w:color w:val="002060"/>
              </w:rPr>
            </w:pPr>
            <w:r w:rsidRPr="0087042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3A9F"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A53A"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A7624" w14:textId="77777777" w:rsidR="00550BD4" w:rsidRPr="0087042E" w:rsidRDefault="00550BD4" w:rsidP="00A33BF5">
            <w:pPr>
              <w:pStyle w:val="rowtabella0"/>
              <w:jc w:val="center"/>
              <w:rPr>
                <w:color w:val="002060"/>
              </w:rPr>
            </w:pPr>
            <w:r w:rsidRPr="0087042E">
              <w:rPr>
                <w:color w:val="002060"/>
              </w:rPr>
              <w:t>0</w:t>
            </w:r>
          </w:p>
        </w:tc>
      </w:tr>
      <w:tr w:rsidR="00550BD4" w:rsidRPr="0087042E" w14:paraId="0511E64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4023B" w14:textId="77777777" w:rsidR="00550BD4" w:rsidRPr="0087042E" w:rsidRDefault="00550BD4" w:rsidP="00A33BF5">
            <w:pPr>
              <w:pStyle w:val="rowtabella0"/>
              <w:rPr>
                <w:color w:val="002060"/>
              </w:rPr>
            </w:pPr>
            <w:r w:rsidRPr="0087042E">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8F8A"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D6F82"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A7EA"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A61B"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23B70"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2B86"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ACFD"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42C0" w14:textId="77777777" w:rsidR="00550BD4" w:rsidRPr="0087042E" w:rsidRDefault="00550BD4" w:rsidP="00A33BF5">
            <w:pPr>
              <w:pStyle w:val="rowtabella0"/>
              <w:jc w:val="center"/>
              <w:rPr>
                <w:color w:val="002060"/>
              </w:rPr>
            </w:pPr>
            <w:r w:rsidRPr="0087042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753F" w14:textId="77777777" w:rsidR="00550BD4" w:rsidRPr="0087042E" w:rsidRDefault="00550BD4" w:rsidP="00A33BF5">
            <w:pPr>
              <w:pStyle w:val="rowtabella0"/>
              <w:jc w:val="center"/>
              <w:rPr>
                <w:color w:val="002060"/>
              </w:rPr>
            </w:pPr>
            <w:r w:rsidRPr="0087042E">
              <w:rPr>
                <w:color w:val="002060"/>
              </w:rPr>
              <w:t>0</w:t>
            </w:r>
          </w:p>
        </w:tc>
      </w:tr>
      <w:tr w:rsidR="00550BD4" w:rsidRPr="0087042E" w14:paraId="48C8CD78"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B028A" w14:textId="77777777" w:rsidR="00550BD4" w:rsidRPr="0087042E" w:rsidRDefault="00550BD4" w:rsidP="00A33BF5">
            <w:pPr>
              <w:pStyle w:val="rowtabella0"/>
              <w:rPr>
                <w:color w:val="002060"/>
              </w:rPr>
            </w:pPr>
            <w:r w:rsidRPr="0087042E">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D2115"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D7E6"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9860"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8499"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6C6BD"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FC88"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A5E6" w14:textId="77777777" w:rsidR="00550BD4" w:rsidRPr="0087042E" w:rsidRDefault="00550BD4" w:rsidP="00A33BF5">
            <w:pPr>
              <w:pStyle w:val="rowtabella0"/>
              <w:jc w:val="center"/>
              <w:rPr>
                <w:color w:val="002060"/>
              </w:rPr>
            </w:pPr>
            <w:r w:rsidRPr="0087042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671C" w14:textId="77777777" w:rsidR="00550BD4" w:rsidRPr="0087042E" w:rsidRDefault="00550BD4" w:rsidP="00A33BF5">
            <w:pPr>
              <w:pStyle w:val="rowtabella0"/>
              <w:jc w:val="center"/>
              <w:rPr>
                <w:color w:val="002060"/>
              </w:rPr>
            </w:pPr>
            <w:r w:rsidRPr="0087042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6F12" w14:textId="77777777" w:rsidR="00550BD4" w:rsidRPr="0087042E" w:rsidRDefault="00550BD4" w:rsidP="00A33BF5">
            <w:pPr>
              <w:pStyle w:val="rowtabella0"/>
              <w:jc w:val="center"/>
              <w:rPr>
                <w:color w:val="002060"/>
              </w:rPr>
            </w:pPr>
            <w:r w:rsidRPr="0087042E">
              <w:rPr>
                <w:color w:val="002060"/>
              </w:rPr>
              <w:t>0</w:t>
            </w:r>
          </w:p>
        </w:tc>
      </w:tr>
    </w:tbl>
    <w:p w14:paraId="5A7F5CD1" w14:textId="77777777" w:rsidR="00550BD4" w:rsidRPr="0087042E" w:rsidRDefault="00550BD4" w:rsidP="00550BD4">
      <w:pPr>
        <w:pStyle w:val="breakline"/>
        <w:rPr>
          <w:rFonts w:eastAsiaTheme="minorEastAsia"/>
          <w:color w:val="002060"/>
        </w:rPr>
      </w:pPr>
    </w:p>
    <w:p w14:paraId="6318B12A" w14:textId="77777777" w:rsidR="00550BD4" w:rsidRPr="0087042E" w:rsidRDefault="00550BD4" w:rsidP="00550BD4">
      <w:pPr>
        <w:pStyle w:val="titoloprinc0"/>
        <w:rPr>
          <w:color w:val="002060"/>
        </w:rPr>
      </w:pPr>
      <w:r w:rsidRPr="0087042E">
        <w:rPr>
          <w:color w:val="002060"/>
        </w:rPr>
        <w:t>PROGRAMMA GARE</w:t>
      </w:r>
    </w:p>
    <w:p w14:paraId="45518009" w14:textId="77777777" w:rsidR="00550BD4" w:rsidRDefault="00550BD4" w:rsidP="00550BD4">
      <w:pPr>
        <w:pStyle w:val="breakline"/>
        <w:rPr>
          <w:color w:val="002060"/>
        </w:rPr>
      </w:pPr>
    </w:p>
    <w:p w14:paraId="62A9A2B3" w14:textId="77777777" w:rsidR="00550BD4" w:rsidRPr="00DA7D43" w:rsidRDefault="00550BD4" w:rsidP="00550BD4">
      <w:pPr>
        <w:pStyle w:val="sottotitolocampionato10"/>
        <w:rPr>
          <w:color w:val="002060"/>
        </w:rPr>
      </w:pPr>
      <w:r w:rsidRPr="00DA7D43">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7"/>
        <w:gridCol w:w="385"/>
        <w:gridCol w:w="898"/>
        <w:gridCol w:w="1177"/>
        <w:gridCol w:w="1551"/>
        <w:gridCol w:w="1548"/>
      </w:tblGrid>
      <w:tr w:rsidR="00550BD4" w:rsidRPr="00DA7D43" w14:paraId="05149AE3"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3872B"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543CD"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6FEBD"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78ED2"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EF95D"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12DEB"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B4EA4"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1F1B4CEE"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869783" w14:textId="77777777" w:rsidR="00550BD4" w:rsidRPr="00DA7D43" w:rsidRDefault="00550BD4" w:rsidP="00A33BF5">
            <w:pPr>
              <w:pStyle w:val="rowtabella0"/>
              <w:rPr>
                <w:color w:val="002060"/>
              </w:rPr>
            </w:pPr>
            <w:r w:rsidRPr="00DA7D43">
              <w:rPr>
                <w:color w:val="002060"/>
              </w:rPr>
              <w:t>LABELSYSTEM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F340A" w14:textId="77777777" w:rsidR="00550BD4" w:rsidRPr="00DA7D43" w:rsidRDefault="00550BD4" w:rsidP="00A33BF5">
            <w:pPr>
              <w:pStyle w:val="rowtabella0"/>
              <w:rPr>
                <w:color w:val="002060"/>
              </w:rPr>
            </w:pPr>
            <w:r w:rsidRPr="00DA7D43">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C26FF" w14:textId="77777777" w:rsidR="00550BD4" w:rsidRPr="00DA7D43" w:rsidRDefault="00550BD4" w:rsidP="00A33BF5">
            <w:pPr>
              <w:pStyle w:val="rowtabella0"/>
              <w:jc w:val="center"/>
              <w:rPr>
                <w:color w:val="002060"/>
              </w:rPr>
            </w:pPr>
            <w:r w:rsidRPr="00DA7D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0DA6C" w14:textId="77777777" w:rsidR="00550BD4" w:rsidRPr="00DA7D43" w:rsidRDefault="00550BD4" w:rsidP="00A33BF5">
            <w:pPr>
              <w:pStyle w:val="rowtabella0"/>
              <w:rPr>
                <w:color w:val="002060"/>
              </w:rPr>
            </w:pPr>
            <w:r w:rsidRPr="00DA7D43">
              <w:rPr>
                <w:color w:val="002060"/>
              </w:rPr>
              <w:t>03/02/2023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84D81" w14:textId="77777777" w:rsidR="00550BD4" w:rsidRPr="00DA7D43" w:rsidRDefault="00550BD4" w:rsidP="00A33BF5">
            <w:pPr>
              <w:pStyle w:val="rowtabella0"/>
              <w:rPr>
                <w:color w:val="002060"/>
              </w:rPr>
            </w:pPr>
            <w:r w:rsidRPr="00DA7D43">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239C2" w14:textId="77777777" w:rsidR="00550BD4" w:rsidRPr="00DA7D43" w:rsidRDefault="00550BD4" w:rsidP="00A33BF5">
            <w:pPr>
              <w:pStyle w:val="rowtabella0"/>
              <w:rPr>
                <w:color w:val="002060"/>
              </w:rPr>
            </w:pPr>
            <w:r w:rsidRPr="00DA7D43">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EB6E4" w14:textId="77777777" w:rsidR="00550BD4" w:rsidRPr="00DA7D43" w:rsidRDefault="00550BD4" w:rsidP="00A33BF5">
            <w:pPr>
              <w:pStyle w:val="rowtabella0"/>
              <w:rPr>
                <w:color w:val="002060"/>
              </w:rPr>
            </w:pPr>
            <w:r w:rsidRPr="00DA7D43">
              <w:rPr>
                <w:color w:val="002060"/>
              </w:rPr>
              <w:t>VIA DELLO SPORT</w:t>
            </w:r>
          </w:p>
        </w:tc>
      </w:tr>
      <w:tr w:rsidR="00550BD4" w:rsidRPr="00DA7D43" w14:paraId="38483A11"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6302ED" w14:textId="77777777" w:rsidR="00550BD4" w:rsidRPr="00DA7D43" w:rsidRDefault="00550BD4" w:rsidP="00A33BF5">
            <w:pPr>
              <w:pStyle w:val="rowtabella0"/>
              <w:rPr>
                <w:color w:val="002060"/>
              </w:rPr>
            </w:pPr>
            <w:r w:rsidRPr="00DA7D43">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742E56" w14:textId="77777777" w:rsidR="00550BD4" w:rsidRPr="00DA7D43" w:rsidRDefault="00550BD4" w:rsidP="00A33BF5">
            <w:pPr>
              <w:pStyle w:val="rowtabella0"/>
              <w:rPr>
                <w:color w:val="002060"/>
              </w:rPr>
            </w:pPr>
            <w:r w:rsidRPr="00DA7D43">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229D57"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FAF570" w14:textId="77777777" w:rsidR="00550BD4" w:rsidRPr="00DA7D43" w:rsidRDefault="00550BD4" w:rsidP="00A33BF5">
            <w:pPr>
              <w:pStyle w:val="rowtabella0"/>
              <w:rPr>
                <w:color w:val="002060"/>
              </w:rPr>
            </w:pPr>
            <w:r w:rsidRPr="00DA7D43">
              <w:rPr>
                <w:color w:val="002060"/>
              </w:rPr>
              <w:t>03/02/2023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A693A4" w14:textId="77777777" w:rsidR="00550BD4" w:rsidRPr="00DA7D43" w:rsidRDefault="00550BD4" w:rsidP="00A33BF5">
            <w:pPr>
              <w:pStyle w:val="rowtabella0"/>
              <w:rPr>
                <w:color w:val="002060"/>
              </w:rPr>
            </w:pPr>
            <w:r w:rsidRPr="00DA7D4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7ADF21" w14:textId="77777777" w:rsidR="00550BD4" w:rsidRPr="00DA7D43" w:rsidRDefault="00550BD4" w:rsidP="00A33BF5">
            <w:pPr>
              <w:pStyle w:val="rowtabella0"/>
              <w:rPr>
                <w:color w:val="002060"/>
              </w:rPr>
            </w:pPr>
            <w:r w:rsidRPr="00DA7D4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CEEC33" w14:textId="77777777" w:rsidR="00550BD4" w:rsidRPr="00DA7D43" w:rsidRDefault="00550BD4" w:rsidP="00A33BF5">
            <w:pPr>
              <w:pStyle w:val="rowtabella0"/>
              <w:rPr>
                <w:color w:val="002060"/>
              </w:rPr>
            </w:pPr>
            <w:r w:rsidRPr="00DA7D43">
              <w:rPr>
                <w:color w:val="002060"/>
              </w:rPr>
              <w:t>VIA DELLO SPORT</w:t>
            </w:r>
          </w:p>
        </w:tc>
      </w:tr>
      <w:tr w:rsidR="00550BD4" w:rsidRPr="00DA7D43" w14:paraId="0475609A"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E87A56" w14:textId="77777777" w:rsidR="00550BD4" w:rsidRPr="00DA7D43" w:rsidRDefault="00550BD4" w:rsidP="00A33BF5">
            <w:pPr>
              <w:pStyle w:val="rowtabella0"/>
              <w:rPr>
                <w:color w:val="002060"/>
              </w:rPr>
            </w:pPr>
            <w:r w:rsidRPr="00DA7D43">
              <w:rPr>
                <w:color w:val="002060"/>
              </w:rPr>
              <w:t>ALMAJUVENTUS FANO1906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AA1F1F" w14:textId="77777777" w:rsidR="00550BD4" w:rsidRPr="00DA7D43" w:rsidRDefault="00550BD4" w:rsidP="00A33BF5">
            <w:pPr>
              <w:pStyle w:val="rowtabella0"/>
              <w:rPr>
                <w:color w:val="002060"/>
              </w:rPr>
            </w:pPr>
            <w:r w:rsidRPr="00DA7D4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788EA0"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0469F7" w14:textId="77777777" w:rsidR="00550BD4" w:rsidRPr="00DA7D43" w:rsidRDefault="00550BD4" w:rsidP="00A33BF5">
            <w:pPr>
              <w:pStyle w:val="rowtabella0"/>
              <w:rPr>
                <w:color w:val="002060"/>
              </w:rPr>
            </w:pPr>
            <w:r w:rsidRPr="00DA7D43">
              <w:rPr>
                <w:color w:val="002060"/>
              </w:rPr>
              <w:t>04/02/2023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621167" w14:textId="77777777" w:rsidR="00550BD4" w:rsidRPr="00DA7D43" w:rsidRDefault="00550BD4" w:rsidP="00A33BF5">
            <w:pPr>
              <w:pStyle w:val="rowtabella0"/>
              <w:rPr>
                <w:color w:val="002060"/>
              </w:rPr>
            </w:pPr>
            <w:r w:rsidRPr="00DA7D43">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42931B" w14:textId="77777777" w:rsidR="00550BD4" w:rsidRPr="00DA7D43" w:rsidRDefault="00550BD4" w:rsidP="00A33BF5">
            <w:pPr>
              <w:pStyle w:val="rowtabella0"/>
              <w:rPr>
                <w:color w:val="002060"/>
              </w:rPr>
            </w:pPr>
            <w:r w:rsidRPr="00DA7D4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241DC" w14:textId="77777777" w:rsidR="00550BD4" w:rsidRPr="00DA7D43" w:rsidRDefault="00550BD4" w:rsidP="00A33BF5">
            <w:pPr>
              <w:pStyle w:val="rowtabella0"/>
              <w:rPr>
                <w:color w:val="002060"/>
              </w:rPr>
            </w:pPr>
            <w:r w:rsidRPr="00DA7D43">
              <w:rPr>
                <w:color w:val="002060"/>
              </w:rPr>
              <w:t>VIA VILLA TOMBARI</w:t>
            </w:r>
          </w:p>
        </w:tc>
      </w:tr>
      <w:tr w:rsidR="00550BD4" w:rsidRPr="00DA7D43" w14:paraId="738F4D45"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07B8F5" w14:textId="77777777" w:rsidR="00550BD4" w:rsidRPr="00DA7D43" w:rsidRDefault="00550BD4" w:rsidP="00A33BF5">
            <w:pPr>
              <w:pStyle w:val="rowtabella0"/>
              <w:rPr>
                <w:color w:val="002060"/>
              </w:rPr>
            </w:pPr>
            <w:r w:rsidRPr="00DA7D43">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4F4DA6" w14:textId="77777777" w:rsidR="00550BD4" w:rsidRPr="00DA7D43" w:rsidRDefault="00550BD4" w:rsidP="00A33BF5">
            <w:pPr>
              <w:pStyle w:val="rowtabella0"/>
              <w:rPr>
                <w:color w:val="002060"/>
              </w:rPr>
            </w:pPr>
            <w:r w:rsidRPr="00DA7D43">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628716"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E53029" w14:textId="77777777" w:rsidR="00550BD4" w:rsidRPr="00DA7D43" w:rsidRDefault="00550BD4" w:rsidP="00A33BF5">
            <w:pPr>
              <w:pStyle w:val="rowtabella0"/>
              <w:rPr>
                <w:color w:val="002060"/>
              </w:rPr>
            </w:pPr>
            <w:r w:rsidRPr="00DA7D43">
              <w:rPr>
                <w:color w:val="002060"/>
              </w:rPr>
              <w:t>04/02/2023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754E38" w14:textId="77777777" w:rsidR="00550BD4" w:rsidRPr="00DA7D43" w:rsidRDefault="00550BD4" w:rsidP="00A33BF5">
            <w:pPr>
              <w:pStyle w:val="rowtabella0"/>
              <w:rPr>
                <w:color w:val="002060"/>
              </w:rPr>
            </w:pPr>
            <w:r w:rsidRPr="00DA7D43">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66C19" w14:textId="77777777" w:rsidR="00550BD4" w:rsidRPr="00DA7D43" w:rsidRDefault="00550BD4" w:rsidP="00A33BF5">
            <w:pPr>
              <w:pStyle w:val="rowtabella0"/>
              <w:rPr>
                <w:color w:val="002060"/>
              </w:rPr>
            </w:pPr>
            <w:r w:rsidRPr="00DA7D43">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DC5F0" w14:textId="77777777" w:rsidR="00550BD4" w:rsidRPr="00DA7D43" w:rsidRDefault="00550BD4" w:rsidP="00A33BF5">
            <w:pPr>
              <w:pStyle w:val="rowtabella0"/>
              <w:rPr>
                <w:color w:val="002060"/>
              </w:rPr>
            </w:pPr>
            <w:r w:rsidRPr="00DA7D43">
              <w:rPr>
                <w:color w:val="002060"/>
              </w:rPr>
              <w:t>VIA CARDUCCI</w:t>
            </w:r>
          </w:p>
        </w:tc>
      </w:tr>
      <w:tr w:rsidR="00550BD4" w:rsidRPr="00DA7D43" w14:paraId="21EC6CFC"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943C09" w14:textId="77777777" w:rsidR="00550BD4" w:rsidRPr="00DA7D43" w:rsidRDefault="00550BD4" w:rsidP="00A33BF5">
            <w:pPr>
              <w:pStyle w:val="rowtabella0"/>
              <w:rPr>
                <w:color w:val="002060"/>
              </w:rPr>
            </w:pPr>
            <w:r w:rsidRPr="00DA7D43">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01BBB" w14:textId="77777777" w:rsidR="00550BD4" w:rsidRPr="00DA7D43" w:rsidRDefault="00550BD4" w:rsidP="00A33BF5">
            <w:pPr>
              <w:pStyle w:val="rowtabella0"/>
              <w:rPr>
                <w:color w:val="002060"/>
              </w:rPr>
            </w:pPr>
            <w:r w:rsidRPr="00DA7D43">
              <w:rPr>
                <w:color w:val="002060"/>
              </w:rPr>
              <w:t>BOCCIOFILA MONTEFANESE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4B571"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18817" w14:textId="77777777" w:rsidR="00550BD4" w:rsidRPr="00DA7D43" w:rsidRDefault="00550BD4" w:rsidP="00A33BF5">
            <w:pPr>
              <w:pStyle w:val="rowtabella0"/>
              <w:rPr>
                <w:color w:val="002060"/>
              </w:rPr>
            </w:pPr>
            <w:r w:rsidRPr="00DA7D43">
              <w:rPr>
                <w:color w:val="002060"/>
              </w:rPr>
              <w:t>05/02/2023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EC49B" w14:textId="77777777" w:rsidR="00550BD4" w:rsidRPr="00DA7D43" w:rsidRDefault="00550BD4" w:rsidP="00A33BF5">
            <w:pPr>
              <w:pStyle w:val="rowtabella0"/>
              <w:rPr>
                <w:color w:val="002060"/>
              </w:rPr>
            </w:pPr>
            <w:r w:rsidRPr="00DA7D43">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93783" w14:textId="77777777" w:rsidR="00550BD4" w:rsidRPr="00DA7D43" w:rsidRDefault="00550BD4" w:rsidP="00A33BF5">
            <w:pPr>
              <w:pStyle w:val="rowtabella0"/>
              <w:rPr>
                <w:color w:val="002060"/>
              </w:rPr>
            </w:pPr>
            <w:r w:rsidRPr="00DA7D43">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38830" w14:textId="77777777" w:rsidR="00550BD4" w:rsidRPr="00DA7D43" w:rsidRDefault="00550BD4" w:rsidP="00A33BF5">
            <w:pPr>
              <w:pStyle w:val="rowtabella0"/>
              <w:rPr>
                <w:color w:val="002060"/>
              </w:rPr>
            </w:pPr>
            <w:r w:rsidRPr="00DA7D43">
              <w:rPr>
                <w:color w:val="002060"/>
              </w:rPr>
              <w:t>VIA ROSSINI</w:t>
            </w:r>
          </w:p>
        </w:tc>
      </w:tr>
    </w:tbl>
    <w:p w14:paraId="061DC755" w14:textId="77777777" w:rsidR="00550BD4" w:rsidRPr="0087042E" w:rsidRDefault="00550BD4" w:rsidP="00550BD4">
      <w:pPr>
        <w:pStyle w:val="breakline"/>
        <w:rPr>
          <w:color w:val="002060"/>
        </w:rPr>
      </w:pPr>
    </w:p>
    <w:p w14:paraId="3F74BBCE" w14:textId="77777777" w:rsidR="00550BD4" w:rsidRPr="0087042E" w:rsidRDefault="00550BD4" w:rsidP="00550BD4">
      <w:pPr>
        <w:pStyle w:val="titolocampionato0"/>
        <w:shd w:val="clear" w:color="auto" w:fill="CCCCCC"/>
        <w:spacing w:before="80" w:after="40"/>
        <w:rPr>
          <w:color w:val="002060"/>
        </w:rPr>
      </w:pPr>
      <w:r w:rsidRPr="0087042E">
        <w:rPr>
          <w:color w:val="002060"/>
        </w:rPr>
        <w:t>UNDER 21 CALCIO A 5 REGIONALE</w:t>
      </w:r>
    </w:p>
    <w:p w14:paraId="7C55A2F3" w14:textId="77777777" w:rsidR="00550BD4" w:rsidRPr="0087042E" w:rsidRDefault="00550BD4" w:rsidP="00550BD4">
      <w:pPr>
        <w:pStyle w:val="titoloprinc0"/>
        <w:rPr>
          <w:color w:val="002060"/>
        </w:rPr>
      </w:pPr>
      <w:r w:rsidRPr="0087042E">
        <w:rPr>
          <w:color w:val="002060"/>
        </w:rPr>
        <w:t>VARIAZIONI AL PROGRAMMA GARE</w:t>
      </w:r>
    </w:p>
    <w:p w14:paraId="7C5951AA" w14:textId="77777777" w:rsidR="00550BD4" w:rsidRPr="0087042E" w:rsidRDefault="00550BD4" w:rsidP="00550BD4">
      <w:pPr>
        <w:pStyle w:val="breakline"/>
        <w:rPr>
          <w:color w:val="002060"/>
        </w:rPr>
      </w:pPr>
    </w:p>
    <w:p w14:paraId="099EDDAC" w14:textId="77777777" w:rsidR="00550BD4" w:rsidRPr="0087042E" w:rsidRDefault="00550BD4" w:rsidP="00550BD4">
      <w:pPr>
        <w:pStyle w:val="breakline"/>
        <w:rPr>
          <w:color w:val="002060"/>
        </w:rPr>
      </w:pPr>
    </w:p>
    <w:p w14:paraId="2EAACD27"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0BD4" w:rsidRPr="0087042E" w14:paraId="47183773" w14:textId="77777777" w:rsidTr="00A33BF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D1773" w14:textId="77777777" w:rsidR="00550BD4" w:rsidRPr="0087042E" w:rsidRDefault="00550BD4" w:rsidP="00A33BF5">
            <w:pPr>
              <w:pStyle w:val="headertabella0"/>
              <w:rPr>
                <w:color w:val="002060"/>
              </w:rPr>
            </w:pPr>
            <w:r w:rsidRPr="0087042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97F27" w14:textId="77777777" w:rsidR="00550BD4" w:rsidRPr="0087042E" w:rsidRDefault="00550BD4" w:rsidP="00A33BF5">
            <w:pPr>
              <w:pStyle w:val="headertabella0"/>
              <w:rPr>
                <w:color w:val="002060"/>
              </w:rPr>
            </w:pPr>
            <w:r w:rsidRPr="0087042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FD5FC" w14:textId="77777777" w:rsidR="00550BD4" w:rsidRPr="0087042E" w:rsidRDefault="00550BD4" w:rsidP="00A33BF5">
            <w:pPr>
              <w:pStyle w:val="headertabella0"/>
              <w:rPr>
                <w:color w:val="002060"/>
              </w:rPr>
            </w:pPr>
            <w:r w:rsidRPr="0087042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0DDB7" w14:textId="77777777" w:rsidR="00550BD4" w:rsidRPr="0087042E" w:rsidRDefault="00550BD4" w:rsidP="00A33BF5">
            <w:pPr>
              <w:pStyle w:val="headertabella0"/>
              <w:rPr>
                <w:color w:val="002060"/>
              </w:rPr>
            </w:pPr>
            <w:r w:rsidRPr="0087042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6A605" w14:textId="77777777" w:rsidR="00550BD4" w:rsidRPr="0087042E" w:rsidRDefault="00550BD4" w:rsidP="00A33BF5">
            <w:pPr>
              <w:pStyle w:val="headertabella0"/>
              <w:rPr>
                <w:color w:val="002060"/>
              </w:rPr>
            </w:pPr>
            <w:r w:rsidRPr="0087042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C0747" w14:textId="77777777" w:rsidR="00550BD4" w:rsidRPr="0087042E" w:rsidRDefault="00550BD4" w:rsidP="00A33BF5">
            <w:pPr>
              <w:pStyle w:val="headertabella0"/>
              <w:rPr>
                <w:color w:val="002060"/>
              </w:rPr>
            </w:pPr>
            <w:r w:rsidRPr="0087042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FF321" w14:textId="77777777" w:rsidR="00550BD4" w:rsidRPr="0087042E" w:rsidRDefault="00550BD4" w:rsidP="00A33BF5">
            <w:pPr>
              <w:pStyle w:val="headertabella0"/>
              <w:rPr>
                <w:color w:val="002060"/>
              </w:rPr>
            </w:pPr>
            <w:r w:rsidRPr="0087042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F05A3" w14:textId="77777777" w:rsidR="00550BD4" w:rsidRPr="0087042E" w:rsidRDefault="00550BD4" w:rsidP="00A33BF5">
            <w:pPr>
              <w:pStyle w:val="headertabella0"/>
              <w:rPr>
                <w:color w:val="002060"/>
              </w:rPr>
            </w:pPr>
            <w:r w:rsidRPr="0087042E">
              <w:rPr>
                <w:color w:val="002060"/>
              </w:rPr>
              <w:t>Impianto</w:t>
            </w:r>
          </w:p>
        </w:tc>
      </w:tr>
      <w:tr w:rsidR="00550BD4" w:rsidRPr="0087042E" w14:paraId="2245BD73" w14:textId="77777777" w:rsidTr="00A33BF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0C93" w14:textId="77777777" w:rsidR="00550BD4" w:rsidRPr="00533E6E" w:rsidRDefault="00550BD4" w:rsidP="00A33BF5">
            <w:pPr>
              <w:pStyle w:val="rowtabella0"/>
              <w:rPr>
                <w:color w:val="002060"/>
                <w:highlight w:val="yellow"/>
              </w:rPr>
            </w:pPr>
            <w:r w:rsidRPr="00533E6E">
              <w:rPr>
                <w:color w:val="002060"/>
                <w:highlight w:val="yellow"/>
              </w:rPr>
              <w:t>05/02/2023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160E" w14:textId="77777777" w:rsidR="00550BD4" w:rsidRPr="00533E6E" w:rsidRDefault="00550BD4" w:rsidP="00A33BF5">
            <w:pPr>
              <w:pStyle w:val="rowtabella0"/>
              <w:jc w:val="center"/>
              <w:rPr>
                <w:color w:val="002060"/>
                <w:highlight w:val="yellow"/>
              </w:rPr>
            </w:pPr>
            <w:r w:rsidRPr="00533E6E">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E8D5" w14:textId="77777777" w:rsidR="00550BD4" w:rsidRPr="00533E6E" w:rsidRDefault="00550BD4" w:rsidP="00A33BF5">
            <w:pPr>
              <w:pStyle w:val="rowtabella0"/>
              <w:rPr>
                <w:color w:val="002060"/>
                <w:highlight w:val="yellow"/>
              </w:rPr>
            </w:pPr>
            <w:r w:rsidRPr="00533E6E">
              <w:rPr>
                <w:color w:val="002060"/>
                <w:highlight w:val="yellow"/>
              </w:rPr>
              <w:t>CSI STELLA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13BD" w14:textId="77777777" w:rsidR="00550BD4" w:rsidRPr="00533E6E" w:rsidRDefault="00550BD4" w:rsidP="00A33BF5">
            <w:pPr>
              <w:pStyle w:val="rowtabella0"/>
              <w:rPr>
                <w:color w:val="002060"/>
                <w:highlight w:val="yellow"/>
              </w:rPr>
            </w:pPr>
            <w:r w:rsidRPr="00533E6E">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03EA" w14:textId="77777777" w:rsidR="00550BD4" w:rsidRPr="0087042E" w:rsidRDefault="00550BD4" w:rsidP="00A33BF5">
            <w:pPr>
              <w:pStyle w:val="rowtabella0"/>
              <w:rPr>
                <w:color w:val="002060"/>
              </w:rPr>
            </w:pPr>
            <w:r w:rsidRPr="0087042E">
              <w:rPr>
                <w:color w:val="002060"/>
              </w:rPr>
              <w:t>0</w:t>
            </w:r>
            <w:r>
              <w:rPr>
                <w:color w:val="002060"/>
              </w:rPr>
              <w:t>4</w:t>
            </w:r>
            <w:r w:rsidRPr="0087042E">
              <w:rPr>
                <w:color w:val="002060"/>
              </w:rPr>
              <w:t>/02/2023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B0212" w14:textId="77777777" w:rsidR="00550BD4" w:rsidRPr="0087042E" w:rsidRDefault="00550BD4" w:rsidP="00A33BF5">
            <w:pPr>
              <w:pStyle w:val="rowtabella0"/>
              <w:jc w:val="center"/>
              <w:rPr>
                <w:color w:val="002060"/>
              </w:rPr>
            </w:pPr>
            <w:r w:rsidRPr="00533E6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531E" w14:textId="77777777" w:rsidR="00550BD4" w:rsidRPr="0087042E" w:rsidRDefault="00550BD4" w:rsidP="00A33BF5">
            <w:pPr>
              <w:pStyle w:val="rowtabella0"/>
              <w:jc w:val="center"/>
              <w:rPr>
                <w:color w:val="002060"/>
              </w:rPr>
            </w:pPr>
            <w:r w:rsidRPr="0087042E">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72EC" w14:textId="77777777" w:rsidR="00550BD4" w:rsidRPr="0087042E" w:rsidRDefault="00550BD4" w:rsidP="00A33BF5">
            <w:pPr>
              <w:rPr>
                <w:color w:val="002060"/>
              </w:rPr>
            </w:pPr>
          </w:p>
        </w:tc>
      </w:tr>
    </w:tbl>
    <w:p w14:paraId="6881A60A" w14:textId="77777777" w:rsidR="00550BD4" w:rsidRPr="0087042E" w:rsidRDefault="00550BD4" w:rsidP="00550BD4">
      <w:pPr>
        <w:pStyle w:val="breakline"/>
        <w:rPr>
          <w:rFonts w:eastAsiaTheme="minorEastAsia"/>
          <w:color w:val="002060"/>
        </w:rPr>
      </w:pPr>
    </w:p>
    <w:p w14:paraId="50CBAF7D" w14:textId="77777777" w:rsidR="00550BD4" w:rsidRPr="0087042E" w:rsidRDefault="00550BD4" w:rsidP="00550BD4">
      <w:pPr>
        <w:pStyle w:val="breakline"/>
        <w:rPr>
          <w:color w:val="002060"/>
        </w:rPr>
      </w:pPr>
    </w:p>
    <w:p w14:paraId="311830CB" w14:textId="77777777" w:rsidR="00550BD4" w:rsidRPr="0087042E" w:rsidRDefault="00550BD4" w:rsidP="00550BD4">
      <w:pPr>
        <w:pStyle w:val="titoloprinc0"/>
        <w:rPr>
          <w:color w:val="002060"/>
        </w:rPr>
      </w:pPr>
      <w:r w:rsidRPr="0087042E">
        <w:rPr>
          <w:color w:val="002060"/>
        </w:rPr>
        <w:t>RISULTATI</w:t>
      </w:r>
    </w:p>
    <w:p w14:paraId="0814A22F" w14:textId="77777777" w:rsidR="00550BD4" w:rsidRPr="0087042E" w:rsidRDefault="00550BD4" w:rsidP="00550BD4">
      <w:pPr>
        <w:pStyle w:val="breakline"/>
        <w:rPr>
          <w:color w:val="002060"/>
        </w:rPr>
      </w:pPr>
    </w:p>
    <w:p w14:paraId="1A9E8EA9" w14:textId="77777777" w:rsidR="00550BD4" w:rsidRPr="0087042E" w:rsidRDefault="00550BD4" w:rsidP="00550BD4">
      <w:pPr>
        <w:pStyle w:val="sottotitolocampionato10"/>
        <w:rPr>
          <w:color w:val="002060"/>
        </w:rPr>
      </w:pPr>
      <w:r w:rsidRPr="0087042E">
        <w:rPr>
          <w:color w:val="002060"/>
        </w:rPr>
        <w:t>RISULTATI UFFICIALI GARE DEL 28/01/2023</w:t>
      </w:r>
    </w:p>
    <w:p w14:paraId="2754B6FC" w14:textId="77777777" w:rsidR="00550BD4" w:rsidRPr="00550BD4" w:rsidRDefault="00550BD4" w:rsidP="00550BD4">
      <w:pPr>
        <w:pStyle w:val="sottotitolocampionato20"/>
        <w:spacing w:before="0" w:beforeAutospacing="0" w:after="0" w:afterAutospacing="0"/>
        <w:rPr>
          <w:rFonts w:ascii="Arial" w:hAnsi="Arial" w:cs="Arial"/>
          <w:color w:val="002060"/>
          <w:sz w:val="20"/>
          <w:szCs w:val="20"/>
        </w:rPr>
      </w:pPr>
      <w:r w:rsidRPr="00550BD4">
        <w:rPr>
          <w:rFonts w:ascii="Arial" w:hAnsi="Arial" w:cs="Arial"/>
          <w:color w:val="002060"/>
          <w:sz w:val="20"/>
          <w:szCs w:val="20"/>
        </w:rPr>
        <w:t>Si trascrivono qui di seguito i risultati ufficiali delle gare disputate</w:t>
      </w:r>
    </w:p>
    <w:p w14:paraId="08DED304" w14:textId="77777777" w:rsidR="00550BD4" w:rsidRPr="0087042E" w:rsidRDefault="00550BD4" w:rsidP="00550B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0BD4" w:rsidRPr="0087042E" w14:paraId="3A628DE5"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5060881A"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20396" w14:textId="77777777" w:rsidR="00550BD4" w:rsidRPr="0087042E" w:rsidRDefault="00550BD4" w:rsidP="00A33BF5">
                  <w:pPr>
                    <w:pStyle w:val="headertabella0"/>
                    <w:rPr>
                      <w:color w:val="002060"/>
                    </w:rPr>
                  </w:pPr>
                  <w:r w:rsidRPr="0087042E">
                    <w:rPr>
                      <w:color w:val="002060"/>
                    </w:rPr>
                    <w:t>GIRONE A - 1 Giornata - R</w:t>
                  </w:r>
                </w:p>
              </w:tc>
            </w:tr>
            <w:tr w:rsidR="00550BD4" w:rsidRPr="0087042E" w14:paraId="379C1AC5"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523BE4" w14:textId="77777777" w:rsidR="00550BD4" w:rsidRPr="0087042E" w:rsidRDefault="00550BD4" w:rsidP="00A33BF5">
                  <w:pPr>
                    <w:pStyle w:val="rowtabella0"/>
                    <w:rPr>
                      <w:color w:val="002060"/>
                    </w:rPr>
                  </w:pPr>
                  <w:r w:rsidRPr="0087042E">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069A0" w14:textId="77777777" w:rsidR="00550BD4" w:rsidRPr="0087042E" w:rsidRDefault="00550BD4" w:rsidP="00A33BF5">
                  <w:pPr>
                    <w:pStyle w:val="rowtabella0"/>
                    <w:rPr>
                      <w:color w:val="002060"/>
                    </w:rPr>
                  </w:pPr>
                  <w:r w:rsidRPr="0087042E">
                    <w:rPr>
                      <w:color w:val="002060"/>
                    </w:rPr>
                    <w:t>- DAMIANI E GATTI ASCOLI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10A20" w14:textId="77777777" w:rsidR="00550BD4" w:rsidRPr="0087042E" w:rsidRDefault="00550BD4" w:rsidP="00A33BF5">
                  <w:pPr>
                    <w:pStyle w:val="rowtabella0"/>
                    <w:jc w:val="center"/>
                    <w:rPr>
                      <w:color w:val="002060"/>
                    </w:rPr>
                  </w:pPr>
                  <w:r w:rsidRPr="0087042E">
                    <w:rPr>
                      <w:color w:val="002060"/>
                    </w:rPr>
                    <w:t>2 - 10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E2FCA" w14:textId="77777777" w:rsidR="00550BD4" w:rsidRPr="0087042E" w:rsidRDefault="00550BD4" w:rsidP="00A33BF5">
                  <w:pPr>
                    <w:pStyle w:val="rowtabella0"/>
                    <w:jc w:val="center"/>
                    <w:rPr>
                      <w:color w:val="002060"/>
                    </w:rPr>
                  </w:pPr>
                  <w:r w:rsidRPr="0087042E">
                    <w:rPr>
                      <w:color w:val="002060"/>
                    </w:rPr>
                    <w:t> </w:t>
                  </w:r>
                </w:p>
              </w:tc>
            </w:tr>
            <w:tr w:rsidR="00550BD4" w:rsidRPr="0087042E" w14:paraId="248E8236"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BBCEDB" w14:textId="77777777" w:rsidR="00550BD4" w:rsidRPr="0087042E" w:rsidRDefault="00550BD4" w:rsidP="00A33BF5">
                  <w:pPr>
                    <w:pStyle w:val="rowtabella0"/>
                    <w:rPr>
                      <w:color w:val="002060"/>
                    </w:rPr>
                  </w:pPr>
                  <w:r w:rsidRPr="0087042E">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FB98DA" w14:textId="77777777" w:rsidR="00550BD4" w:rsidRPr="0087042E" w:rsidRDefault="00550BD4" w:rsidP="00A33BF5">
                  <w:pPr>
                    <w:pStyle w:val="rowtabella0"/>
                    <w:rPr>
                      <w:color w:val="002060"/>
                    </w:rPr>
                  </w:pPr>
                  <w:r w:rsidRPr="0087042E">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23AF3F" w14:textId="77777777" w:rsidR="00550BD4" w:rsidRPr="0087042E" w:rsidRDefault="00550BD4" w:rsidP="00A33BF5">
                  <w:pPr>
                    <w:pStyle w:val="rowtabella0"/>
                    <w:jc w:val="center"/>
                    <w:rPr>
                      <w:color w:val="002060"/>
                    </w:rPr>
                  </w:pPr>
                  <w:r w:rsidRPr="0087042E">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06EBBE" w14:textId="77777777" w:rsidR="00550BD4" w:rsidRPr="0087042E" w:rsidRDefault="00550BD4" w:rsidP="00A33BF5">
                  <w:pPr>
                    <w:pStyle w:val="rowtabella0"/>
                    <w:jc w:val="center"/>
                    <w:rPr>
                      <w:color w:val="002060"/>
                    </w:rPr>
                  </w:pPr>
                  <w:r w:rsidRPr="0087042E">
                    <w:rPr>
                      <w:color w:val="002060"/>
                    </w:rPr>
                    <w:t> </w:t>
                  </w:r>
                </w:p>
              </w:tc>
            </w:tr>
            <w:tr w:rsidR="00550BD4" w:rsidRPr="0087042E" w14:paraId="7B8376BF"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260F37" w14:textId="77777777" w:rsidR="00550BD4" w:rsidRPr="0087042E" w:rsidRDefault="00550BD4" w:rsidP="00A33BF5">
                  <w:pPr>
                    <w:pStyle w:val="rowtabella0"/>
                    <w:rPr>
                      <w:color w:val="002060"/>
                    </w:rPr>
                  </w:pPr>
                  <w:r w:rsidRPr="0087042E">
                    <w:rPr>
                      <w:color w:val="002060"/>
                    </w:rPr>
                    <w:t>CITTA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25791" w14:textId="77777777" w:rsidR="00550BD4" w:rsidRPr="0087042E" w:rsidRDefault="00550BD4" w:rsidP="00A33BF5">
                  <w:pPr>
                    <w:pStyle w:val="rowtabella0"/>
                    <w:rPr>
                      <w:color w:val="002060"/>
                    </w:rPr>
                  </w:pPr>
                  <w:r w:rsidRPr="0087042E">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6446B" w14:textId="77777777" w:rsidR="00550BD4" w:rsidRPr="0087042E" w:rsidRDefault="00550BD4" w:rsidP="00A33BF5">
                  <w:pPr>
                    <w:pStyle w:val="rowtabella0"/>
                    <w:jc w:val="center"/>
                    <w:rPr>
                      <w:color w:val="002060"/>
                    </w:rPr>
                  </w:pPr>
                  <w:r w:rsidRPr="0087042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FBA8B2" w14:textId="77777777" w:rsidR="00550BD4" w:rsidRPr="0087042E" w:rsidRDefault="00550BD4" w:rsidP="00A33BF5">
                  <w:pPr>
                    <w:pStyle w:val="rowtabella0"/>
                    <w:jc w:val="center"/>
                    <w:rPr>
                      <w:color w:val="002060"/>
                    </w:rPr>
                  </w:pPr>
                  <w:r w:rsidRPr="0087042E">
                    <w:rPr>
                      <w:color w:val="002060"/>
                    </w:rPr>
                    <w:t> </w:t>
                  </w:r>
                </w:p>
              </w:tc>
            </w:tr>
          </w:tbl>
          <w:p w14:paraId="7D6F8587" w14:textId="77777777" w:rsidR="00550BD4" w:rsidRPr="0087042E" w:rsidRDefault="00550BD4" w:rsidP="00A33BF5">
            <w:pPr>
              <w:rPr>
                <w:color w:val="002060"/>
              </w:rPr>
            </w:pPr>
          </w:p>
        </w:tc>
      </w:tr>
    </w:tbl>
    <w:p w14:paraId="71EA5BC9" w14:textId="77777777" w:rsidR="00550BD4" w:rsidRPr="0087042E" w:rsidRDefault="00550BD4" w:rsidP="00550BD4">
      <w:pPr>
        <w:pStyle w:val="breakline"/>
        <w:rPr>
          <w:rFonts w:eastAsiaTheme="minorEastAsia"/>
          <w:color w:val="002060"/>
        </w:rPr>
      </w:pPr>
    </w:p>
    <w:p w14:paraId="46D026CE" w14:textId="77777777" w:rsidR="00550BD4" w:rsidRPr="0087042E" w:rsidRDefault="00550BD4" w:rsidP="00550BD4">
      <w:pPr>
        <w:pStyle w:val="breakline"/>
        <w:rPr>
          <w:color w:val="002060"/>
        </w:rPr>
      </w:pPr>
    </w:p>
    <w:p w14:paraId="3A6D7F2F" w14:textId="77777777" w:rsidR="00550BD4" w:rsidRPr="0087042E" w:rsidRDefault="00550BD4" w:rsidP="00550BD4">
      <w:pPr>
        <w:pStyle w:val="titoloprinc0"/>
        <w:rPr>
          <w:color w:val="002060"/>
        </w:rPr>
      </w:pPr>
      <w:r w:rsidRPr="0087042E">
        <w:rPr>
          <w:color w:val="002060"/>
        </w:rPr>
        <w:t>GIUDICE SPORTIVO</w:t>
      </w:r>
    </w:p>
    <w:p w14:paraId="15B4F974" w14:textId="77777777" w:rsidR="00550BD4" w:rsidRPr="0087042E" w:rsidRDefault="00550BD4" w:rsidP="00550BD4">
      <w:pPr>
        <w:pStyle w:val="diffida"/>
        <w:rPr>
          <w:color w:val="002060"/>
        </w:rPr>
      </w:pPr>
      <w:r w:rsidRPr="0087042E">
        <w:rPr>
          <w:color w:val="002060"/>
        </w:rPr>
        <w:t>Il Giudice Sportivo Avv. Agnese Lazzaretti, con l'assistenza del segretario Angelo Castellana, nella seduta del 01/02/2023, ha adottato le decisioni che di seguito integralmente si riportano:</w:t>
      </w:r>
    </w:p>
    <w:p w14:paraId="5AD2A6A3" w14:textId="77777777" w:rsidR="00550BD4" w:rsidRPr="0087042E" w:rsidRDefault="00550BD4" w:rsidP="00550BD4">
      <w:pPr>
        <w:pStyle w:val="titolo10"/>
        <w:rPr>
          <w:color w:val="002060"/>
        </w:rPr>
      </w:pPr>
      <w:r w:rsidRPr="0087042E">
        <w:rPr>
          <w:color w:val="002060"/>
        </w:rPr>
        <w:t xml:space="preserve">GARE DEL 28/ 1/2023 </w:t>
      </w:r>
    </w:p>
    <w:p w14:paraId="5E4FB0B3" w14:textId="77777777" w:rsidR="00550BD4" w:rsidRPr="0087042E" w:rsidRDefault="00550BD4" w:rsidP="00550BD4">
      <w:pPr>
        <w:pStyle w:val="titolo7a"/>
        <w:rPr>
          <w:color w:val="002060"/>
        </w:rPr>
      </w:pPr>
      <w:r w:rsidRPr="0087042E">
        <w:rPr>
          <w:color w:val="002060"/>
        </w:rPr>
        <w:t xml:space="preserve">PROVVEDIMENTI DISCIPLINARI </w:t>
      </w:r>
    </w:p>
    <w:p w14:paraId="323ABC0A"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124C8C86" w14:textId="77777777" w:rsidR="00550BD4" w:rsidRPr="0087042E" w:rsidRDefault="00550BD4" w:rsidP="00550BD4">
      <w:pPr>
        <w:pStyle w:val="titolo30"/>
        <w:rPr>
          <w:color w:val="002060"/>
        </w:rPr>
      </w:pPr>
      <w:r w:rsidRPr="0087042E">
        <w:rPr>
          <w:color w:val="002060"/>
        </w:rPr>
        <w:t xml:space="preserve">CALCIATORI NON ESPULSI </w:t>
      </w:r>
    </w:p>
    <w:p w14:paraId="1DB7AFB2" w14:textId="77777777" w:rsidR="00550BD4" w:rsidRPr="0087042E" w:rsidRDefault="00550BD4" w:rsidP="00550BD4">
      <w:pPr>
        <w:pStyle w:val="titolo20"/>
        <w:rPr>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B6627EF" w14:textId="77777777" w:rsidTr="00A33BF5">
        <w:tc>
          <w:tcPr>
            <w:tcW w:w="2200" w:type="dxa"/>
            <w:tcMar>
              <w:top w:w="20" w:type="dxa"/>
              <w:left w:w="20" w:type="dxa"/>
              <w:bottom w:w="20" w:type="dxa"/>
              <w:right w:w="20" w:type="dxa"/>
            </w:tcMar>
            <w:vAlign w:val="center"/>
            <w:hideMark/>
          </w:tcPr>
          <w:p w14:paraId="2ADC104A" w14:textId="77777777" w:rsidR="00550BD4" w:rsidRPr="0087042E" w:rsidRDefault="00550BD4" w:rsidP="00A33BF5">
            <w:pPr>
              <w:pStyle w:val="movimento"/>
              <w:rPr>
                <w:color w:val="002060"/>
              </w:rPr>
            </w:pPr>
            <w:r w:rsidRPr="0087042E">
              <w:rPr>
                <w:color w:val="002060"/>
              </w:rPr>
              <w:t>DEROUICHE SABRI</w:t>
            </w:r>
          </w:p>
        </w:tc>
        <w:tc>
          <w:tcPr>
            <w:tcW w:w="2200" w:type="dxa"/>
            <w:tcMar>
              <w:top w:w="20" w:type="dxa"/>
              <w:left w:w="20" w:type="dxa"/>
              <w:bottom w:w="20" w:type="dxa"/>
              <w:right w:w="20" w:type="dxa"/>
            </w:tcMar>
            <w:vAlign w:val="center"/>
            <w:hideMark/>
          </w:tcPr>
          <w:p w14:paraId="5769AB71" w14:textId="77777777" w:rsidR="00550BD4" w:rsidRPr="0087042E" w:rsidRDefault="00550BD4" w:rsidP="00A33BF5">
            <w:pPr>
              <w:pStyle w:val="movimento2"/>
              <w:rPr>
                <w:color w:val="002060"/>
              </w:rPr>
            </w:pPr>
            <w:r w:rsidRPr="0087042E">
              <w:rPr>
                <w:color w:val="002060"/>
              </w:rPr>
              <w:t xml:space="preserve">(ACLI AUDAX MONTECOSARO C5) </w:t>
            </w:r>
          </w:p>
        </w:tc>
        <w:tc>
          <w:tcPr>
            <w:tcW w:w="800" w:type="dxa"/>
            <w:tcMar>
              <w:top w:w="20" w:type="dxa"/>
              <w:left w:w="20" w:type="dxa"/>
              <w:bottom w:w="20" w:type="dxa"/>
              <w:right w:w="20" w:type="dxa"/>
            </w:tcMar>
            <w:vAlign w:val="center"/>
            <w:hideMark/>
          </w:tcPr>
          <w:p w14:paraId="0BE2EF9C"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C0EFA2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5A08DA2" w14:textId="77777777" w:rsidR="00550BD4" w:rsidRPr="0087042E" w:rsidRDefault="00550BD4" w:rsidP="00A33BF5">
            <w:pPr>
              <w:pStyle w:val="movimento2"/>
              <w:rPr>
                <w:color w:val="002060"/>
              </w:rPr>
            </w:pPr>
            <w:r w:rsidRPr="0087042E">
              <w:rPr>
                <w:color w:val="002060"/>
              </w:rPr>
              <w:t> </w:t>
            </w:r>
          </w:p>
        </w:tc>
      </w:tr>
    </w:tbl>
    <w:p w14:paraId="191702D9"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0A728CD" w14:textId="77777777" w:rsidTr="00A33BF5">
        <w:tc>
          <w:tcPr>
            <w:tcW w:w="2200" w:type="dxa"/>
            <w:tcMar>
              <w:top w:w="20" w:type="dxa"/>
              <w:left w:w="20" w:type="dxa"/>
              <w:bottom w:w="20" w:type="dxa"/>
              <w:right w:w="20" w:type="dxa"/>
            </w:tcMar>
            <w:vAlign w:val="center"/>
            <w:hideMark/>
          </w:tcPr>
          <w:p w14:paraId="22D4FE99" w14:textId="77777777" w:rsidR="00550BD4" w:rsidRPr="0087042E" w:rsidRDefault="00550BD4" w:rsidP="00A33BF5">
            <w:pPr>
              <w:pStyle w:val="movimento"/>
              <w:rPr>
                <w:color w:val="002060"/>
              </w:rPr>
            </w:pPr>
            <w:r w:rsidRPr="0087042E">
              <w:rPr>
                <w:color w:val="002060"/>
              </w:rPr>
              <w:t>CHAABI YOUNES</w:t>
            </w:r>
          </w:p>
        </w:tc>
        <w:tc>
          <w:tcPr>
            <w:tcW w:w="2200" w:type="dxa"/>
            <w:tcMar>
              <w:top w:w="20" w:type="dxa"/>
              <w:left w:w="20" w:type="dxa"/>
              <w:bottom w:w="20" w:type="dxa"/>
              <w:right w:w="20" w:type="dxa"/>
            </w:tcMar>
            <w:vAlign w:val="center"/>
            <w:hideMark/>
          </w:tcPr>
          <w:p w14:paraId="6037FD29" w14:textId="77777777" w:rsidR="00550BD4" w:rsidRPr="0087042E" w:rsidRDefault="00550BD4" w:rsidP="00A33BF5">
            <w:pPr>
              <w:pStyle w:val="movimento2"/>
              <w:rPr>
                <w:color w:val="002060"/>
              </w:rPr>
            </w:pPr>
            <w:r w:rsidRPr="0087042E">
              <w:rPr>
                <w:color w:val="002060"/>
              </w:rPr>
              <w:t xml:space="preserve">(CSI STELLA A.S.D.) </w:t>
            </w:r>
          </w:p>
        </w:tc>
        <w:tc>
          <w:tcPr>
            <w:tcW w:w="800" w:type="dxa"/>
            <w:tcMar>
              <w:top w:w="20" w:type="dxa"/>
              <w:left w:w="20" w:type="dxa"/>
              <w:bottom w:w="20" w:type="dxa"/>
              <w:right w:w="20" w:type="dxa"/>
            </w:tcMar>
            <w:vAlign w:val="center"/>
            <w:hideMark/>
          </w:tcPr>
          <w:p w14:paraId="5EF7F5F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9A41065" w14:textId="77777777" w:rsidR="00550BD4" w:rsidRPr="0087042E" w:rsidRDefault="00550BD4" w:rsidP="00A33BF5">
            <w:pPr>
              <w:pStyle w:val="movimento"/>
              <w:rPr>
                <w:color w:val="002060"/>
              </w:rPr>
            </w:pPr>
            <w:r w:rsidRPr="0087042E">
              <w:rPr>
                <w:color w:val="002060"/>
              </w:rPr>
              <w:t>PARENTI LUCA</w:t>
            </w:r>
          </w:p>
        </w:tc>
        <w:tc>
          <w:tcPr>
            <w:tcW w:w="2200" w:type="dxa"/>
            <w:tcMar>
              <w:top w:w="20" w:type="dxa"/>
              <w:left w:w="20" w:type="dxa"/>
              <w:bottom w:w="20" w:type="dxa"/>
              <w:right w:w="20" w:type="dxa"/>
            </w:tcMar>
            <w:vAlign w:val="center"/>
            <w:hideMark/>
          </w:tcPr>
          <w:p w14:paraId="5615E2B5" w14:textId="77777777" w:rsidR="00550BD4" w:rsidRPr="0087042E" w:rsidRDefault="00550BD4" w:rsidP="00A33BF5">
            <w:pPr>
              <w:pStyle w:val="movimento2"/>
              <w:rPr>
                <w:color w:val="002060"/>
              </w:rPr>
            </w:pPr>
            <w:r w:rsidRPr="0087042E">
              <w:rPr>
                <w:color w:val="002060"/>
              </w:rPr>
              <w:t xml:space="preserve">(CSI STELLA A.S.D.) </w:t>
            </w:r>
          </w:p>
        </w:tc>
      </w:tr>
    </w:tbl>
    <w:p w14:paraId="47D4FB4B" w14:textId="77777777" w:rsidR="00550BD4" w:rsidRPr="0087042E" w:rsidRDefault="00550BD4" w:rsidP="00550BD4">
      <w:pPr>
        <w:pStyle w:val="breakline"/>
        <w:rPr>
          <w:color w:val="002060"/>
        </w:rPr>
      </w:pPr>
    </w:p>
    <w:p w14:paraId="50B93646" w14:textId="77777777" w:rsidR="00550BD4" w:rsidRPr="0087042E" w:rsidRDefault="00550BD4" w:rsidP="00550BD4">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6C6406F3" w14:textId="77777777" w:rsidR="00550BD4" w:rsidRPr="0087042E" w:rsidRDefault="00550BD4" w:rsidP="00550BD4">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546B8B37" w14:textId="77777777" w:rsidR="00550BD4" w:rsidRPr="0087042E" w:rsidRDefault="00550BD4" w:rsidP="00550BD4">
      <w:pPr>
        <w:pStyle w:val="breakline"/>
        <w:rPr>
          <w:rFonts w:eastAsiaTheme="minorEastAsia"/>
          <w:color w:val="002060"/>
        </w:rPr>
      </w:pPr>
    </w:p>
    <w:p w14:paraId="3CC8AF66" w14:textId="77777777" w:rsidR="00550BD4" w:rsidRPr="0087042E" w:rsidRDefault="00550BD4" w:rsidP="00550BD4">
      <w:pPr>
        <w:pStyle w:val="titoloprinc0"/>
        <w:rPr>
          <w:color w:val="002060"/>
        </w:rPr>
      </w:pPr>
      <w:r w:rsidRPr="0087042E">
        <w:rPr>
          <w:color w:val="002060"/>
        </w:rPr>
        <w:t>CLASSIFICA</w:t>
      </w:r>
    </w:p>
    <w:p w14:paraId="79FD9D8A" w14:textId="77777777" w:rsidR="00550BD4" w:rsidRPr="0087042E" w:rsidRDefault="00550BD4" w:rsidP="00550BD4">
      <w:pPr>
        <w:pStyle w:val="breakline"/>
        <w:rPr>
          <w:color w:val="002060"/>
        </w:rPr>
      </w:pPr>
    </w:p>
    <w:p w14:paraId="1191ADE6" w14:textId="77777777" w:rsidR="00550BD4" w:rsidRPr="0087042E" w:rsidRDefault="00550BD4" w:rsidP="00550BD4">
      <w:pPr>
        <w:pStyle w:val="breakline"/>
        <w:rPr>
          <w:color w:val="002060"/>
        </w:rPr>
      </w:pPr>
    </w:p>
    <w:p w14:paraId="1CC90049"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37787B8D"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CBF0B"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9F09E"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0E59D"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5C0ED"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73EE8"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51909"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E1E13"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49465"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DCA33"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2C265" w14:textId="77777777" w:rsidR="00550BD4" w:rsidRPr="0087042E" w:rsidRDefault="00550BD4" w:rsidP="00A33BF5">
            <w:pPr>
              <w:pStyle w:val="headertabella0"/>
              <w:rPr>
                <w:color w:val="002060"/>
              </w:rPr>
            </w:pPr>
            <w:r w:rsidRPr="0087042E">
              <w:rPr>
                <w:color w:val="002060"/>
              </w:rPr>
              <w:t>PE</w:t>
            </w:r>
          </w:p>
        </w:tc>
      </w:tr>
      <w:tr w:rsidR="00550BD4" w:rsidRPr="0087042E" w14:paraId="1464587C"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8A86A" w14:textId="77777777" w:rsidR="00550BD4" w:rsidRPr="0087042E" w:rsidRDefault="00550BD4" w:rsidP="00A33BF5">
            <w:pPr>
              <w:pStyle w:val="rowtabella0"/>
              <w:rPr>
                <w:color w:val="002060"/>
                <w:lang w:val="es-ES"/>
              </w:rPr>
            </w:pPr>
            <w:r w:rsidRPr="0087042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BC54"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C9D7"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2973"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113CB"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25B2"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D410"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3EB4"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77E1"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A936" w14:textId="77777777" w:rsidR="00550BD4" w:rsidRPr="0087042E" w:rsidRDefault="00550BD4" w:rsidP="00A33BF5">
            <w:pPr>
              <w:pStyle w:val="rowtabella0"/>
              <w:jc w:val="center"/>
              <w:rPr>
                <w:color w:val="002060"/>
              </w:rPr>
            </w:pPr>
            <w:r w:rsidRPr="0087042E">
              <w:rPr>
                <w:color w:val="002060"/>
              </w:rPr>
              <w:t>0</w:t>
            </w:r>
          </w:p>
        </w:tc>
      </w:tr>
      <w:tr w:rsidR="00550BD4" w:rsidRPr="0087042E" w14:paraId="235F81D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34BAF" w14:textId="77777777" w:rsidR="00550BD4" w:rsidRPr="0087042E" w:rsidRDefault="00550BD4" w:rsidP="00A33BF5">
            <w:pPr>
              <w:pStyle w:val="rowtabella0"/>
              <w:rPr>
                <w:color w:val="002060"/>
                <w:lang w:val="es-ES"/>
              </w:rPr>
            </w:pPr>
            <w:r w:rsidRPr="0087042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7315"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C5CA"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DC6E"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4026"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E9FE"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763C"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9C825"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FFFF1"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ABD9" w14:textId="77777777" w:rsidR="00550BD4" w:rsidRPr="0087042E" w:rsidRDefault="00550BD4" w:rsidP="00A33BF5">
            <w:pPr>
              <w:pStyle w:val="rowtabella0"/>
              <w:jc w:val="center"/>
              <w:rPr>
                <w:color w:val="002060"/>
              </w:rPr>
            </w:pPr>
            <w:r w:rsidRPr="0087042E">
              <w:rPr>
                <w:color w:val="002060"/>
              </w:rPr>
              <w:t>0</w:t>
            </w:r>
          </w:p>
        </w:tc>
      </w:tr>
      <w:tr w:rsidR="00550BD4" w:rsidRPr="0087042E" w14:paraId="6178453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5F9EB" w14:textId="77777777" w:rsidR="00550BD4" w:rsidRPr="0087042E" w:rsidRDefault="00550BD4" w:rsidP="00A33BF5">
            <w:pPr>
              <w:pStyle w:val="rowtabella0"/>
              <w:rPr>
                <w:color w:val="002060"/>
              </w:rPr>
            </w:pPr>
            <w:r w:rsidRPr="0087042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15ECC"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E9B50"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38C9"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4014"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F68F"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CE19" w14:textId="77777777" w:rsidR="00550BD4" w:rsidRPr="0087042E" w:rsidRDefault="00550BD4" w:rsidP="00A33BF5">
            <w:pPr>
              <w:pStyle w:val="rowtabella0"/>
              <w:jc w:val="center"/>
              <w:rPr>
                <w:color w:val="002060"/>
              </w:rPr>
            </w:pPr>
            <w:r w:rsidRPr="0087042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C828E"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94398"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1F65" w14:textId="77777777" w:rsidR="00550BD4" w:rsidRPr="0087042E" w:rsidRDefault="00550BD4" w:rsidP="00A33BF5">
            <w:pPr>
              <w:pStyle w:val="rowtabella0"/>
              <w:jc w:val="center"/>
              <w:rPr>
                <w:color w:val="002060"/>
              </w:rPr>
            </w:pPr>
            <w:r w:rsidRPr="0087042E">
              <w:rPr>
                <w:color w:val="002060"/>
              </w:rPr>
              <w:t>0</w:t>
            </w:r>
          </w:p>
        </w:tc>
      </w:tr>
      <w:tr w:rsidR="00550BD4" w:rsidRPr="0087042E" w14:paraId="5FD6E44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048C3F" w14:textId="77777777" w:rsidR="00550BD4" w:rsidRPr="0087042E" w:rsidRDefault="00550BD4" w:rsidP="00A33BF5">
            <w:pPr>
              <w:pStyle w:val="rowtabella0"/>
              <w:rPr>
                <w:color w:val="002060"/>
              </w:rPr>
            </w:pPr>
            <w:r w:rsidRPr="0087042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4658"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88AA"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D4C7"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82C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0C844"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C8B8"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29E2"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CAA6"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60C6A" w14:textId="77777777" w:rsidR="00550BD4" w:rsidRPr="0087042E" w:rsidRDefault="00550BD4" w:rsidP="00A33BF5">
            <w:pPr>
              <w:pStyle w:val="rowtabella0"/>
              <w:jc w:val="center"/>
              <w:rPr>
                <w:color w:val="002060"/>
              </w:rPr>
            </w:pPr>
            <w:r w:rsidRPr="0087042E">
              <w:rPr>
                <w:color w:val="002060"/>
              </w:rPr>
              <w:t>0</w:t>
            </w:r>
          </w:p>
        </w:tc>
      </w:tr>
      <w:tr w:rsidR="00550BD4" w:rsidRPr="0087042E" w14:paraId="6D9D22B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019E2" w14:textId="77777777" w:rsidR="00550BD4" w:rsidRPr="0087042E" w:rsidRDefault="00550BD4" w:rsidP="00A33BF5">
            <w:pPr>
              <w:pStyle w:val="rowtabella0"/>
              <w:rPr>
                <w:color w:val="002060"/>
              </w:rPr>
            </w:pPr>
            <w:r w:rsidRPr="0087042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E5BD"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806B"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4CE7"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376D"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0DAA"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D0E05"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B8CC"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41EC"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F672" w14:textId="77777777" w:rsidR="00550BD4" w:rsidRPr="0087042E" w:rsidRDefault="00550BD4" w:rsidP="00A33BF5">
            <w:pPr>
              <w:pStyle w:val="rowtabella0"/>
              <w:jc w:val="center"/>
              <w:rPr>
                <w:color w:val="002060"/>
              </w:rPr>
            </w:pPr>
            <w:r w:rsidRPr="0087042E">
              <w:rPr>
                <w:color w:val="002060"/>
              </w:rPr>
              <w:t>0</w:t>
            </w:r>
          </w:p>
        </w:tc>
      </w:tr>
      <w:tr w:rsidR="00550BD4" w:rsidRPr="0087042E" w14:paraId="76B45760"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8D1BE" w14:textId="77777777" w:rsidR="00550BD4" w:rsidRPr="0087042E" w:rsidRDefault="00550BD4" w:rsidP="00A33BF5">
            <w:pPr>
              <w:pStyle w:val="rowtabella0"/>
              <w:rPr>
                <w:color w:val="002060"/>
              </w:rPr>
            </w:pPr>
            <w:r w:rsidRPr="0087042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3402A"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5271"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81F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63BA"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BA9A"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6C3A"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BD572"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514D"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3DD7A" w14:textId="77777777" w:rsidR="00550BD4" w:rsidRPr="0087042E" w:rsidRDefault="00550BD4" w:rsidP="00A33BF5">
            <w:pPr>
              <w:pStyle w:val="rowtabella0"/>
              <w:jc w:val="center"/>
              <w:rPr>
                <w:color w:val="002060"/>
              </w:rPr>
            </w:pPr>
            <w:r w:rsidRPr="0087042E">
              <w:rPr>
                <w:color w:val="002060"/>
              </w:rPr>
              <w:t>0</w:t>
            </w:r>
          </w:p>
        </w:tc>
      </w:tr>
      <w:tr w:rsidR="00550BD4" w:rsidRPr="0087042E" w14:paraId="65BE9B5F"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88F7B4" w14:textId="77777777" w:rsidR="00550BD4" w:rsidRPr="0087042E" w:rsidRDefault="00550BD4" w:rsidP="00A33BF5">
            <w:pPr>
              <w:pStyle w:val="rowtabella0"/>
              <w:rPr>
                <w:color w:val="002060"/>
              </w:rPr>
            </w:pPr>
            <w:r w:rsidRPr="0087042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C214"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65AF"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E468"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511B"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653B"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15BE7"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F9419"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3B35"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159A" w14:textId="77777777" w:rsidR="00550BD4" w:rsidRPr="0087042E" w:rsidRDefault="00550BD4" w:rsidP="00A33BF5">
            <w:pPr>
              <w:pStyle w:val="rowtabella0"/>
              <w:jc w:val="center"/>
              <w:rPr>
                <w:color w:val="002060"/>
              </w:rPr>
            </w:pPr>
            <w:r w:rsidRPr="0087042E">
              <w:rPr>
                <w:color w:val="002060"/>
              </w:rPr>
              <w:t>0</w:t>
            </w:r>
          </w:p>
        </w:tc>
      </w:tr>
    </w:tbl>
    <w:p w14:paraId="5C5B70F7" w14:textId="77777777" w:rsidR="00550BD4" w:rsidRPr="0087042E" w:rsidRDefault="00550BD4" w:rsidP="00550BD4">
      <w:pPr>
        <w:pStyle w:val="breakline"/>
        <w:rPr>
          <w:color w:val="002060"/>
        </w:rPr>
      </w:pPr>
    </w:p>
    <w:p w14:paraId="3B098B53" w14:textId="77777777" w:rsidR="00550BD4" w:rsidRPr="0087042E" w:rsidRDefault="00550BD4" w:rsidP="00550BD4">
      <w:pPr>
        <w:pStyle w:val="titoloprinc0"/>
        <w:rPr>
          <w:color w:val="002060"/>
        </w:rPr>
      </w:pPr>
      <w:r w:rsidRPr="0087042E">
        <w:rPr>
          <w:color w:val="002060"/>
        </w:rPr>
        <w:t>PROGRAMMA GARE</w:t>
      </w:r>
    </w:p>
    <w:p w14:paraId="7832AF96" w14:textId="77777777" w:rsidR="00550BD4" w:rsidRDefault="00550BD4" w:rsidP="00550BD4">
      <w:pPr>
        <w:pStyle w:val="breakline"/>
        <w:rPr>
          <w:color w:val="002060"/>
        </w:rPr>
      </w:pPr>
    </w:p>
    <w:p w14:paraId="4B8715C9" w14:textId="77777777" w:rsidR="00550BD4" w:rsidRPr="00DA7D43" w:rsidRDefault="00550BD4" w:rsidP="00550BD4">
      <w:pPr>
        <w:pStyle w:val="sottotitolocampionato10"/>
        <w:rPr>
          <w:color w:val="002060"/>
        </w:rPr>
      </w:pPr>
      <w:r w:rsidRPr="00DA7D43">
        <w:rPr>
          <w:color w:val="002060"/>
        </w:rPr>
        <w:lastRenderedPageBreak/>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7"/>
        <w:gridCol w:w="1553"/>
        <w:gridCol w:w="1550"/>
      </w:tblGrid>
      <w:tr w:rsidR="00550BD4" w:rsidRPr="00DA7D43" w14:paraId="44AB3088"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BA972"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043B2"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1CFDE"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04713"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36C10"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55237"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FEEDC"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7A026BA3"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71BD9A" w14:textId="77777777" w:rsidR="00550BD4" w:rsidRPr="00DA7D43" w:rsidRDefault="00550BD4" w:rsidP="00A33BF5">
            <w:pPr>
              <w:pStyle w:val="rowtabella0"/>
              <w:rPr>
                <w:color w:val="002060"/>
              </w:rPr>
            </w:pPr>
            <w:r w:rsidRPr="00DA7D43">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3A1E1" w14:textId="77777777" w:rsidR="00550BD4" w:rsidRPr="00DA7D43" w:rsidRDefault="00550BD4" w:rsidP="00A33BF5">
            <w:pPr>
              <w:pStyle w:val="rowtabella0"/>
              <w:rPr>
                <w:color w:val="002060"/>
              </w:rPr>
            </w:pPr>
            <w:r w:rsidRPr="00DA7D43">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5DBA0"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76D61" w14:textId="77777777" w:rsidR="00550BD4" w:rsidRPr="00DA7D43" w:rsidRDefault="00550BD4" w:rsidP="00A33BF5">
            <w:pPr>
              <w:pStyle w:val="rowtabella0"/>
              <w:rPr>
                <w:color w:val="002060"/>
              </w:rPr>
            </w:pPr>
            <w:r w:rsidRPr="00DA7D43">
              <w:rPr>
                <w:color w:val="002060"/>
              </w:rPr>
              <w:t>04/02/2023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BFD6D" w14:textId="77777777" w:rsidR="00550BD4" w:rsidRPr="00DA7D43" w:rsidRDefault="00550BD4" w:rsidP="00A33BF5">
            <w:pPr>
              <w:pStyle w:val="rowtabella0"/>
              <w:rPr>
                <w:color w:val="002060"/>
              </w:rPr>
            </w:pPr>
            <w:r w:rsidRPr="00DA7D43">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61A9C" w14:textId="77777777" w:rsidR="00550BD4" w:rsidRPr="00DA7D43" w:rsidRDefault="00550BD4" w:rsidP="00A33BF5">
            <w:pPr>
              <w:pStyle w:val="rowtabella0"/>
              <w:rPr>
                <w:color w:val="002060"/>
              </w:rPr>
            </w:pPr>
            <w:r w:rsidRPr="00DA7D4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47AE9D" w14:textId="77777777" w:rsidR="00550BD4" w:rsidRPr="00DA7D43" w:rsidRDefault="00550BD4" w:rsidP="00A33BF5">
            <w:pPr>
              <w:pStyle w:val="rowtabella0"/>
              <w:rPr>
                <w:color w:val="002060"/>
              </w:rPr>
            </w:pPr>
            <w:r w:rsidRPr="00DA7D43">
              <w:rPr>
                <w:color w:val="002060"/>
              </w:rPr>
              <w:t>VIA B.BUOZZI</w:t>
            </w:r>
          </w:p>
        </w:tc>
      </w:tr>
      <w:tr w:rsidR="00550BD4" w:rsidRPr="00DA7D43" w14:paraId="7E8E55F9"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E84BAB" w14:textId="77777777" w:rsidR="00550BD4" w:rsidRPr="00DA7D43" w:rsidRDefault="00550BD4" w:rsidP="00A33BF5">
            <w:pPr>
              <w:pStyle w:val="rowtabella0"/>
              <w:rPr>
                <w:color w:val="002060"/>
              </w:rPr>
            </w:pPr>
            <w:r w:rsidRPr="00DA7D43">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BB7E9" w14:textId="77777777" w:rsidR="00550BD4" w:rsidRPr="00DA7D43" w:rsidRDefault="00550BD4" w:rsidP="00A33BF5">
            <w:pPr>
              <w:pStyle w:val="rowtabella0"/>
              <w:rPr>
                <w:color w:val="002060"/>
              </w:rPr>
            </w:pPr>
            <w:r w:rsidRPr="00DA7D43">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BB48DA"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E6998E" w14:textId="77777777" w:rsidR="00550BD4" w:rsidRPr="00DA7D43" w:rsidRDefault="00550BD4" w:rsidP="00A33BF5">
            <w:pPr>
              <w:pStyle w:val="rowtabella0"/>
              <w:rPr>
                <w:color w:val="002060"/>
              </w:rPr>
            </w:pPr>
            <w:r w:rsidRPr="00DA7D43">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9DA590" w14:textId="77777777" w:rsidR="00550BD4" w:rsidRPr="00DA7D43" w:rsidRDefault="00550BD4" w:rsidP="00A33BF5">
            <w:pPr>
              <w:pStyle w:val="rowtabella0"/>
              <w:rPr>
                <w:color w:val="002060"/>
              </w:rPr>
            </w:pPr>
            <w:r w:rsidRPr="00DA7D4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E5825E" w14:textId="77777777" w:rsidR="00550BD4" w:rsidRPr="00DA7D43" w:rsidRDefault="00550BD4" w:rsidP="00A33BF5">
            <w:pPr>
              <w:pStyle w:val="rowtabella0"/>
              <w:rPr>
                <w:color w:val="002060"/>
              </w:rPr>
            </w:pPr>
            <w:r w:rsidRPr="00DA7D4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73022" w14:textId="77777777" w:rsidR="00550BD4" w:rsidRPr="00DA7D43" w:rsidRDefault="00550BD4" w:rsidP="00A33BF5">
            <w:pPr>
              <w:pStyle w:val="rowtabella0"/>
              <w:rPr>
                <w:color w:val="002060"/>
              </w:rPr>
            </w:pPr>
            <w:r w:rsidRPr="00DA7D43">
              <w:rPr>
                <w:color w:val="002060"/>
              </w:rPr>
              <w:t>VIA CORRADI</w:t>
            </w:r>
          </w:p>
        </w:tc>
      </w:tr>
      <w:tr w:rsidR="00550BD4" w:rsidRPr="00DA7D43" w14:paraId="32674C80"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85388E" w14:textId="77777777" w:rsidR="00550BD4" w:rsidRPr="00DA7D43" w:rsidRDefault="00550BD4" w:rsidP="00A33BF5">
            <w:pPr>
              <w:pStyle w:val="rowtabella0"/>
              <w:rPr>
                <w:color w:val="002060"/>
              </w:rPr>
            </w:pPr>
            <w:r w:rsidRPr="00DA7D43">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7663E" w14:textId="77777777" w:rsidR="00550BD4" w:rsidRPr="00DA7D43" w:rsidRDefault="00550BD4" w:rsidP="00A33BF5">
            <w:pPr>
              <w:pStyle w:val="rowtabella0"/>
              <w:rPr>
                <w:color w:val="002060"/>
              </w:rPr>
            </w:pPr>
            <w:r w:rsidRPr="00DA7D43">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A3D61"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17872" w14:textId="77777777" w:rsidR="00550BD4" w:rsidRPr="00DA7D43" w:rsidRDefault="00550BD4" w:rsidP="00A33BF5">
            <w:pPr>
              <w:pStyle w:val="rowtabella0"/>
              <w:rPr>
                <w:color w:val="002060"/>
              </w:rPr>
            </w:pPr>
            <w:r w:rsidRPr="00DA7D43">
              <w:rPr>
                <w:color w:val="002060"/>
              </w:rPr>
              <w:t>05/02/2023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68ED2" w14:textId="77777777" w:rsidR="00550BD4" w:rsidRPr="00DA7D43" w:rsidRDefault="00550BD4" w:rsidP="00A33BF5">
            <w:pPr>
              <w:pStyle w:val="rowtabella0"/>
              <w:rPr>
                <w:color w:val="002060"/>
              </w:rPr>
            </w:pPr>
            <w:r w:rsidRPr="00DA7D43">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1ED38" w14:textId="77777777" w:rsidR="00550BD4" w:rsidRPr="00DA7D43" w:rsidRDefault="00550BD4" w:rsidP="00A33BF5">
            <w:pPr>
              <w:pStyle w:val="rowtabella0"/>
              <w:rPr>
                <w:color w:val="002060"/>
              </w:rPr>
            </w:pPr>
            <w:r w:rsidRPr="00DA7D4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682DE" w14:textId="77777777" w:rsidR="00550BD4" w:rsidRPr="00DA7D43" w:rsidRDefault="00550BD4" w:rsidP="00A33BF5">
            <w:pPr>
              <w:pStyle w:val="rowtabella0"/>
              <w:rPr>
                <w:color w:val="002060"/>
              </w:rPr>
            </w:pPr>
            <w:r w:rsidRPr="00DA7D43">
              <w:rPr>
                <w:color w:val="002060"/>
              </w:rPr>
              <w:t>VIA DELL IRIS</w:t>
            </w:r>
          </w:p>
        </w:tc>
      </w:tr>
    </w:tbl>
    <w:p w14:paraId="3FEE99C6" w14:textId="77777777" w:rsidR="00550BD4" w:rsidRPr="0087042E" w:rsidRDefault="00550BD4" w:rsidP="00550BD4">
      <w:pPr>
        <w:pStyle w:val="breakline"/>
        <w:rPr>
          <w:rFonts w:eastAsiaTheme="minorEastAsia"/>
          <w:color w:val="002060"/>
        </w:rPr>
      </w:pPr>
    </w:p>
    <w:p w14:paraId="3F8E2183" w14:textId="77777777" w:rsidR="00550BD4" w:rsidRPr="0087042E" w:rsidRDefault="00550BD4" w:rsidP="00550BD4">
      <w:pPr>
        <w:pStyle w:val="breakline"/>
        <w:rPr>
          <w:color w:val="002060"/>
        </w:rPr>
      </w:pPr>
    </w:p>
    <w:p w14:paraId="4AA87D99" w14:textId="77777777" w:rsidR="00550BD4" w:rsidRPr="0087042E" w:rsidRDefault="00550BD4" w:rsidP="00550BD4">
      <w:pPr>
        <w:pStyle w:val="titolocampionato0"/>
        <w:shd w:val="clear" w:color="auto" w:fill="CCCCCC"/>
        <w:spacing w:before="80" w:after="40"/>
        <w:rPr>
          <w:color w:val="002060"/>
        </w:rPr>
      </w:pPr>
      <w:r w:rsidRPr="0087042E">
        <w:rPr>
          <w:color w:val="002060"/>
        </w:rPr>
        <w:t>UNDER 19 CALCIO A 5 REGIONALE</w:t>
      </w:r>
    </w:p>
    <w:p w14:paraId="3CE73CB6" w14:textId="77777777" w:rsidR="00550BD4" w:rsidRPr="0087042E" w:rsidRDefault="00550BD4" w:rsidP="00550BD4">
      <w:pPr>
        <w:pStyle w:val="titoloprinc0"/>
        <w:rPr>
          <w:color w:val="002060"/>
        </w:rPr>
      </w:pPr>
      <w:r w:rsidRPr="0087042E">
        <w:rPr>
          <w:color w:val="002060"/>
        </w:rPr>
        <w:t>RISULTATI</w:t>
      </w:r>
    </w:p>
    <w:p w14:paraId="0E10DBB3" w14:textId="77777777" w:rsidR="00550BD4" w:rsidRPr="0087042E" w:rsidRDefault="00550BD4" w:rsidP="00550BD4">
      <w:pPr>
        <w:pStyle w:val="breakline"/>
        <w:rPr>
          <w:color w:val="002060"/>
        </w:rPr>
      </w:pPr>
    </w:p>
    <w:p w14:paraId="37C923BE" w14:textId="77777777" w:rsidR="00550BD4" w:rsidRPr="0087042E" w:rsidRDefault="00550BD4" w:rsidP="00550BD4">
      <w:pPr>
        <w:pStyle w:val="sottotitolocampionato10"/>
        <w:rPr>
          <w:color w:val="002060"/>
        </w:rPr>
      </w:pPr>
      <w:r w:rsidRPr="0087042E">
        <w:rPr>
          <w:color w:val="002060"/>
        </w:rPr>
        <w:t>RISULTATI UFFICIALI GARE DEL 28/01/2023</w:t>
      </w:r>
    </w:p>
    <w:p w14:paraId="77FCA0B5" w14:textId="77777777" w:rsidR="00550BD4" w:rsidRPr="00550BD4" w:rsidRDefault="00550BD4" w:rsidP="00550BD4">
      <w:pPr>
        <w:pStyle w:val="sottotitolocampionato20"/>
        <w:spacing w:before="0" w:beforeAutospacing="0" w:after="0" w:afterAutospacing="0"/>
        <w:rPr>
          <w:rFonts w:ascii="Arial" w:hAnsi="Arial" w:cs="Arial"/>
          <w:color w:val="002060"/>
          <w:sz w:val="20"/>
          <w:szCs w:val="20"/>
        </w:rPr>
      </w:pPr>
      <w:r w:rsidRPr="00550BD4">
        <w:rPr>
          <w:rFonts w:ascii="Arial" w:hAnsi="Arial" w:cs="Arial"/>
          <w:color w:val="002060"/>
          <w:sz w:val="20"/>
          <w:szCs w:val="20"/>
        </w:rPr>
        <w:t>Si trascrivono qui di seguito i risultati ufficiali delle gare disputate</w:t>
      </w:r>
    </w:p>
    <w:p w14:paraId="00184364" w14:textId="77777777" w:rsidR="00550BD4" w:rsidRPr="0087042E" w:rsidRDefault="00550BD4" w:rsidP="00550B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0BD4" w:rsidRPr="0087042E" w14:paraId="6B9F566A"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07259C21"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DF5A5" w14:textId="77777777" w:rsidR="00550BD4" w:rsidRPr="0087042E" w:rsidRDefault="00550BD4" w:rsidP="00A33BF5">
                  <w:pPr>
                    <w:pStyle w:val="headertabella0"/>
                    <w:rPr>
                      <w:color w:val="002060"/>
                    </w:rPr>
                  </w:pPr>
                  <w:r w:rsidRPr="0087042E">
                    <w:rPr>
                      <w:color w:val="002060"/>
                    </w:rPr>
                    <w:t>GIRONE A - 3 Giornata - R</w:t>
                  </w:r>
                </w:p>
              </w:tc>
            </w:tr>
            <w:tr w:rsidR="00550BD4" w:rsidRPr="0087042E" w14:paraId="69D84C26"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34F4A" w14:textId="77777777" w:rsidR="00550BD4" w:rsidRPr="0087042E" w:rsidRDefault="00550BD4" w:rsidP="00A33BF5">
                  <w:pPr>
                    <w:pStyle w:val="rowtabella0"/>
                    <w:rPr>
                      <w:color w:val="002060"/>
                    </w:rPr>
                  </w:pPr>
                  <w:r w:rsidRPr="0087042E">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5B7A7" w14:textId="77777777" w:rsidR="00550BD4" w:rsidRPr="0087042E" w:rsidRDefault="00550BD4" w:rsidP="00A33BF5">
                  <w:pPr>
                    <w:pStyle w:val="rowtabella0"/>
                    <w:rPr>
                      <w:color w:val="002060"/>
                    </w:rPr>
                  </w:pPr>
                  <w:r w:rsidRPr="0087042E">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35F7B" w14:textId="77777777" w:rsidR="00550BD4" w:rsidRPr="0087042E" w:rsidRDefault="00550BD4" w:rsidP="00A33BF5">
                  <w:pPr>
                    <w:pStyle w:val="rowtabella0"/>
                    <w:jc w:val="center"/>
                    <w:rPr>
                      <w:color w:val="002060"/>
                    </w:rPr>
                  </w:pPr>
                  <w:r w:rsidRPr="0087042E">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2B50C" w14:textId="77777777" w:rsidR="00550BD4" w:rsidRPr="0087042E" w:rsidRDefault="00550BD4" w:rsidP="00A33BF5">
                  <w:pPr>
                    <w:pStyle w:val="rowtabella0"/>
                    <w:jc w:val="center"/>
                    <w:rPr>
                      <w:color w:val="002060"/>
                    </w:rPr>
                  </w:pPr>
                  <w:r w:rsidRPr="0087042E">
                    <w:rPr>
                      <w:color w:val="002060"/>
                    </w:rPr>
                    <w:t> </w:t>
                  </w:r>
                </w:p>
              </w:tc>
            </w:tr>
            <w:tr w:rsidR="00550BD4" w:rsidRPr="0087042E" w14:paraId="3E9420FE"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EE3E46" w14:textId="77777777" w:rsidR="00550BD4" w:rsidRPr="0087042E" w:rsidRDefault="00550BD4" w:rsidP="00A33BF5">
                  <w:pPr>
                    <w:pStyle w:val="rowtabella0"/>
                    <w:rPr>
                      <w:color w:val="002060"/>
                    </w:rPr>
                  </w:pPr>
                  <w:r w:rsidRPr="0087042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7CF8F" w14:textId="77777777" w:rsidR="00550BD4" w:rsidRPr="0087042E" w:rsidRDefault="00550BD4" w:rsidP="00A33BF5">
                  <w:pPr>
                    <w:pStyle w:val="rowtabella0"/>
                    <w:rPr>
                      <w:color w:val="002060"/>
                    </w:rPr>
                  </w:pPr>
                  <w:r w:rsidRPr="0087042E">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426967" w14:textId="77777777" w:rsidR="00550BD4" w:rsidRPr="0087042E" w:rsidRDefault="00550BD4" w:rsidP="00A33BF5">
                  <w:pPr>
                    <w:pStyle w:val="rowtabella0"/>
                    <w:jc w:val="center"/>
                    <w:rPr>
                      <w:color w:val="002060"/>
                    </w:rPr>
                  </w:pPr>
                  <w:r w:rsidRPr="0087042E">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D28710" w14:textId="77777777" w:rsidR="00550BD4" w:rsidRPr="0087042E" w:rsidRDefault="00550BD4" w:rsidP="00A33BF5">
                  <w:pPr>
                    <w:pStyle w:val="rowtabella0"/>
                    <w:jc w:val="center"/>
                    <w:rPr>
                      <w:color w:val="002060"/>
                    </w:rPr>
                  </w:pPr>
                  <w:r w:rsidRPr="0087042E">
                    <w:rPr>
                      <w:color w:val="002060"/>
                    </w:rPr>
                    <w:t> </w:t>
                  </w:r>
                </w:p>
              </w:tc>
            </w:tr>
            <w:tr w:rsidR="00550BD4" w:rsidRPr="0087042E" w14:paraId="19E065A2"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C2823E" w14:textId="77777777" w:rsidR="00550BD4" w:rsidRPr="0087042E" w:rsidRDefault="00550BD4" w:rsidP="00A33BF5">
                  <w:pPr>
                    <w:pStyle w:val="rowtabella0"/>
                    <w:rPr>
                      <w:color w:val="002060"/>
                    </w:rPr>
                  </w:pPr>
                  <w:r w:rsidRPr="0087042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0B79C9" w14:textId="77777777" w:rsidR="00550BD4" w:rsidRPr="0087042E" w:rsidRDefault="00550BD4" w:rsidP="00A33BF5">
                  <w:pPr>
                    <w:pStyle w:val="rowtabella0"/>
                    <w:rPr>
                      <w:color w:val="002060"/>
                    </w:rPr>
                  </w:pPr>
                  <w:r w:rsidRPr="0087042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4BF820" w14:textId="77777777" w:rsidR="00550BD4" w:rsidRPr="0087042E" w:rsidRDefault="00550BD4" w:rsidP="00A33BF5">
                  <w:pPr>
                    <w:pStyle w:val="rowtabella0"/>
                    <w:jc w:val="center"/>
                    <w:rPr>
                      <w:color w:val="002060"/>
                    </w:rPr>
                  </w:pPr>
                  <w:r w:rsidRPr="0087042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7AB0E0" w14:textId="77777777" w:rsidR="00550BD4" w:rsidRPr="0087042E" w:rsidRDefault="00550BD4" w:rsidP="00A33BF5">
                  <w:pPr>
                    <w:pStyle w:val="rowtabella0"/>
                    <w:jc w:val="center"/>
                    <w:rPr>
                      <w:color w:val="002060"/>
                    </w:rPr>
                  </w:pPr>
                  <w:r w:rsidRPr="0087042E">
                    <w:rPr>
                      <w:color w:val="002060"/>
                    </w:rPr>
                    <w:t> </w:t>
                  </w:r>
                </w:p>
              </w:tc>
            </w:tr>
            <w:tr w:rsidR="00550BD4" w:rsidRPr="0087042E" w14:paraId="5AF51EEB"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A7ACAD" w14:textId="77777777" w:rsidR="00550BD4" w:rsidRPr="0087042E" w:rsidRDefault="00550BD4" w:rsidP="00A33BF5">
                  <w:pPr>
                    <w:pStyle w:val="rowtabella0"/>
                    <w:rPr>
                      <w:color w:val="002060"/>
                    </w:rPr>
                  </w:pPr>
                  <w:r w:rsidRPr="0087042E">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9844DC" w14:textId="77777777" w:rsidR="00550BD4" w:rsidRPr="0087042E" w:rsidRDefault="00550BD4" w:rsidP="00A33BF5">
                  <w:pPr>
                    <w:pStyle w:val="rowtabella0"/>
                    <w:rPr>
                      <w:color w:val="002060"/>
                    </w:rPr>
                  </w:pPr>
                  <w:r w:rsidRPr="0087042E">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9687DC" w14:textId="77777777" w:rsidR="00550BD4" w:rsidRPr="0087042E" w:rsidRDefault="00550BD4" w:rsidP="00A33BF5">
                  <w:pPr>
                    <w:pStyle w:val="rowtabella0"/>
                    <w:jc w:val="center"/>
                    <w:rPr>
                      <w:color w:val="002060"/>
                    </w:rPr>
                  </w:pPr>
                  <w:r w:rsidRPr="0087042E">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E6D7E4" w14:textId="77777777" w:rsidR="00550BD4" w:rsidRPr="0087042E" w:rsidRDefault="00550BD4" w:rsidP="00A33BF5">
                  <w:pPr>
                    <w:pStyle w:val="rowtabella0"/>
                    <w:jc w:val="center"/>
                    <w:rPr>
                      <w:color w:val="002060"/>
                    </w:rPr>
                  </w:pPr>
                  <w:r w:rsidRPr="0087042E">
                    <w:rPr>
                      <w:color w:val="002060"/>
                    </w:rPr>
                    <w:t> </w:t>
                  </w:r>
                </w:p>
              </w:tc>
            </w:tr>
            <w:tr w:rsidR="00550BD4" w:rsidRPr="0087042E" w14:paraId="32C73D40"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AFF617" w14:textId="77777777" w:rsidR="00550BD4" w:rsidRPr="0087042E" w:rsidRDefault="00550BD4" w:rsidP="00A33BF5">
                  <w:pPr>
                    <w:pStyle w:val="rowtabella0"/>
                    <w:rPr>
                      <w:color w:val="002060"/>
                    </w:rPr>
                  </w:pPr>
                  <w:r w:rsidRPr="0087042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0863A" w14:textId="77777777" w:rsidR="00550BD4" w:rsidRPr="0087042E" w:rsidRDefault="00550BD4" w:rsidP="00A33BF5">
                  <w:pPr>
                    <w:pStyle w:val="rowtabella0"/>
                    <w:rPr>
                      <w:color w:val="002060"/>
                    </w:rPr>
                  </w:pPr>
                  <w:r w:rsidRPr="0087042E">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A4FEA" w14:textId="77777777" w:rsidR="00550BD4" w:rsidRPr="0087042E" w:rsidRDefault="00550BD4" w:rsidP="00A33BF5">
                  <w:pPr>
                    <w:pStyle w:val="rowtabella0"/>
                    <w:jc w:val="center"/>
                    <w:rPr>
                      <w:color w:val="002060"/>
                    </w:rPr>
                  </w:pPr>
                  <w:r w:rsidRPr="0087042E">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88C9E" w14:textId="77777777" w:rsidR="00550BD4" w:rsidRPr="0087042E" w:rsidRDefault="00550BD4" w:rsidP="00A33BF5">
                  <w:pPr>
                    <w:pStyle w:val="rowtabella0"/>
                    <w:jc w:val="center"/>
                    <w:rPr>
                      <w:color w:val="002060"/>
                    </w:rPr>
                  </w:pPr>
                  <w:r w:rsidRPr="0087042E">
                    <w:rPr>
                      <w:color w:val="002060"/>
                    </w:rPr>
                    <w:t> </w:t>
                  </w:r>
                </w:p>
              </w:tc>
            </w:tr>
            <w:tr w:rsidR="00550BD4" w:rsidRPr="0087042E" w14:paraId="3EB4CA34"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20858E67" w14:textId="77777777" w:rsidR="00550BD4" w:rsidRPr="0087042E" w:rsidRDefault="00550BD4" w:rsidP="00A33BF5">
                  <w:pPr>
                    <w:pStyle w:val="rowtabella0"/>
                    <w:rPr>
                      <w:color w:val="002060"/>
                    </w:rPr>
                  </w:pPr>
                  <w:r w:rsidRPr="0087042E">
                    <w:rPr>
                      <w:color w:val="002060"/>
                    </w:rPr>
                    <w:t>(1) - disputata il 29/01/2023</w:t>
                  </w:r>
                </w:p>
              </w:tc>
            </w:tr>
          </w:tbl>
          <w:p w14:paraId="38BDFCFD" w14:textId="77777777" w:rsidR="00550BD4" w:rsidRPr="0087042E" w:rsidRDefault="00550BD4" w:rsidP="00A33BF5">
            <w:pPr>
              <w:rPr>
                <w:color w:val="002060"/>
              </w:rPr>
            </w:pPr>
          </w:p>
        </w:tc>
      </w:tr>
    </w:tbl>
    <w:p w14:paraId="5AC31EE9" w14:textId="77777777" w:rsidR="00550BD4" w:rsidRPr="0087042E" w:rsidRDefault="00550BD4" w:rsidP="00550BD4">
      <w:pPr>
        <w:pStyle w:val="breakline"/>
        <w:rPr>
          <w:rFonts w:eastAsiaTheme="minorEastAsia"/>
          <w:color w:val="002060"/>
        </w:rPr>
      </w:pPr>
    </w:p>
    <w:p w14:paraId="0A85BAF9" w14:textId="77777777" w:rsidR="00550BD4" w:rsidRPr="0087042E" w:rsidRDefault="00550BD4" w:rsidP="00550BD4">
      <w:pPr>
        <w:pStyle w:val="breakline"/>
        <w:rPr>
          <w:color w:val="002060"/>
        </w:rPr>
      </w:pPr>
    </w:p>
    <w:p w14:paraId="47628C44" w14:textId="77777777" w:rsidR="00550BD4" w:rsidRPr="0087042E" w:rsidRDefault="00550BD4" w:rsidP="00550BD4">
      <w:pPr>
        <w:pStyle w:val="titoloprinc0"/>
        <w:rPr>
          <w:color w:val="002060"/>
        </w:rPr>
      </w:pPr>
      <w:r w:rsidRPr="0087042E">
        <w:rPr>
          <w:color w:val="002060"/>
        </w:rPr>
        <w:t>GIUDICE SPORTIVO</w:t>
      </w:r>
    </w:p>
    <w:p w14:paraId="2AABF42E" w14:textId="77777777" w:rsidR="00550BD4" w:rsidRPr="0087042E" w:rsidRDefault="00550BD4" w:rsidP="00550BD4">
      <w:pPr>
        <w:pStyle w:val="diffida"/>
        <w:rPr>
          <w:color w:val="002060"/>
        </w:rPr>
      </w:pPr>
      <w:r w:rsidRPr="0087042E">
        <w:rPr>
          <w:color w:val="002060"/>
        </w:rPr>
        <w:t>Il Giudice Sportivo Avv. Agnese Lazzaretti, con l'assistenza del segretario Angelo Castellana, nella seduta del 01/02/2023, ha adottato le decisioni che di seguito integralmente si riportano:</w:t>
      </w:r>
    </w:p>
    <w:p w14:paraId="21C35CA2" w14:textId="77777777" w:rsidR="00550BD4" w:rsidRPr="0087042E" w:rsidRDefault="00550BD4" w:rsidP="00550BD4">
      <w:pPr>
        <w:pStyle w:val="titolo10"/>
        <w:rPr>
          <w:color w:val="002060"/>
        </w:rPr>
      </w:pPr>
      <w:r w:rsidRPr="0087042E">
        <w:rPr>
          <w:color w:val="002060"/>
        </w:rPr>
        <w:t xml:space="preserve">GARE DEL 28/ 1/2023 </w:t>
      </w:r>
    </w:p>
    <w:p w14:paraId="5EC5771C" w14:textId="77777777" w:rsidR="00550BD4" w:rsidRPr="0087042E" w:rsidRDefault="00550BD4" w:rsidP="00550BD4">
      <w:pPr>
        <w:pStyle w:val="titolo7a"/>
        <w:rPr>
          <w:color w:val="002060"/>
        </w:rPr>
      </w:pPr>
      <w:r w:rsidRPr="0087042E">
        <w:rPr>
          <w:color w:val="002060"/>
        </w:rPr>
        <w:t xml:space="preserve">PROVVEDIMENTI DISCIPLINARI </w:t>
      </w:r>
    </w:p>
    <w:p w14:paraId="58775938"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75A69055" w14:textId="77777777" w:rsidR="00550BD4" w:rsidRPr="0087042E" w:rsidRDefault="00550BD4" w:rsidP="00550BD4">
      <w:pPr>
        <w:pStyle w:val="titolo30"/>
        <w:rPr>
          <w:color w:val="002060"/>
        </w:rPr>
      </w:pPr>
      <w:r w:rsidRPr="0087042E">
        <w:rPr>
          <w:color w:val="002060"/>
        </w:rPr>
        <w:t xml:space="preserve">CALCIATORI NON ESPULSI </w:t>
      </w:r>
    </w:p>
    <w:p w14:paraId="11FC08AA" w14:textId="77777777" w:rsidR="00550BD4" w:rsidRPr="0087042E" w:rsidRDefault="00550BD4" w:rsidP="00550BD4">
      <w:pPr>
        <w:pStyle w:val="titolo20"/>
        <w:rPr>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6232162E" w14:textId="77777777" w:rsidTr="00A33BF5">
        <w:tc>
          <w:tcPr>
            <w:tcW w:w="2200" w:type="dxa"/>
            <w:tcMar>
              <w:top w:w="20" w:type="dxa"/>
              <w:left w:w="20" w:type="dxa"/>
              <w:bottom w:w="20" w:type="dxa"/>
              <w:right w:w="20" w:type="dxa"/>
            </w:tcMar>
            <w:vAlign w:val="center"/>
            <w:hideMark/>
          </w:tcPr>
          <w:p w14:paraId="0CE517EF" w14:textId="77777777" w:rsidR="00550BD4" w:rsidRPr="0087042E" w:rsidRDefault="00550BD4" w:rsidP="00A33BF5">
            <w:pPr>
              <w:pStyle w:val="movimento"/>
              <w:rPr>
                <w:color w:val="002060"/>
              </w:rPr>
            </w:pPr>
            <w:r w:rsidRPr="0087042E">
              <w:rPr>
                <w:color w:val="002060"/>
              </w:rPr>
              <w:t>FEDELI DANIELE</w:t>
            </w:r>
          </w:p>
        </w:tc>
        <w:tc>
          <w:tcPr>
            <w:tcW w:w="2200" w:type="dxa"/>
            <w:tcMar>
              <w:top w:w="20" w:type="dxa"/>
              <w:left w:w="20" w:type="dxa"/>
              <w:bottom w:w="20" w:type="dxa"/>
              <w:right w:w="20" w:type="dxa"/>
            </w:tcMar>
            <w:vAlign w:val="center"/>
            <w:hideMark/>
          </w:tcPr>
          <w:p w14:paraId="4BD3EBD0" w14:textId="77777777" w:rsidR="00550BD4" w:rsidRPr="0087042E" w:rsidRDefault="00550BD4" w:rsidP="00A33BF5">
            <w:pPr>
              <w:pStyle w:val="movimento2"/>
              <w:rPr>
                <w:color w:val="002060"/>
              </w:rPr>
            </w:pPr>
            <w:r w:rsidRPr="0087042E">
              <w:rPr>
                <w:color w:val="002060"/>
              </w:rPr>
              <w:t xml:space="preserve">(CALCETTO NUMANA) </w:t>
            </w:r>
          </w:p>
        </w:tc>
        <w:tc>
          <w:tcPr>
            <w:tcW w:w="800" w:type="dxa"/>
            <w:tcMar>
              <w:top w:w="20" w:type="dxa"/>
              <w:left w:w="20" w:type="dxa"/>
              <w:bottom w:w="20" w:type="dxa"/>
              <w:right w:w="20" w:type="dxa"/>
            </w:tcMar>
            <w:vAlign w:val="center"/>
            <w:hideMark/>
          </w:tcPr>
          <w:p w14:paraId="1C0A690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66CCD12" w14:textId="77777777" w:rsidR="00550BD4" w:rsidRPr="0087042E" w:rsidRDefault="00550BD4" w:rsidP="00A33BF5">
            <w:pPr>
              <w:pStyle w:val="movimento"/>
              <w:rPr>
                <w:color w:val="002060"/>
              </w:rPr>
            </w:pPr>
            <w:r w:rsidRPr="0087042E">
              <w:rPr>
                <w:color w:val="002060"/>
              </w:rPr>
              <w:t>AGOUZAL ANWAR</w:t>
            </w:r>
          </w:p>
        </w:tc>
        <w:tc>
          <w:tcPr>
            <w:tcW w:w="2200" w:type="dxa"/>
            <w:tcMar>
              <w:top w:w="20" w:type="dxa"/>
              <w:left w:w="20" w:type="dxa"/>
              <w:bottom w:w="20" w:type="dxa"/>
              <w:right w:w="20" w:type="dxa"/>
            </w:tcMar>
            <w:vAlign w:val="center"/>
            <w:hideMark/>
          </w:tcPr>
          <w:p w14:paraId="270411F8" w14:textId="77777777" w:rsidR="00550BD4" w:rsidRPr="0087042E" w:rsidRDefault="00550BD4" w:rsidP="00A33BF5">
            <w:pPr>
              <w:pStyle w:val="movimento2"/>
              <w:rPr>
                <w:color w:val="002060"/>
              </w:rPr>
            </w:pPr>
            <w:r w:rsidRPr="0087042E">
              <w:rPr>
                <w:color w:val="002060"/>
              </w:rPr>
              <w:t xml:space="preserve">(SPECIAL ONE SPORTING CLUB) </w:t>
            </w:r>
          </w:p>
        </w:tc>
      </w:tr>
    </w:tbl>
    <w:p w14:paraId="3689E0AB" w14:textId="77777777" w:rsidR="00550BD4" w:rsidRPr="0087042E" w:rsidRDefault="00550BD4" w:rsidP="00550BD4">
      <w:pPr>
        <w:pStyle w:val="titolo20"/>
        <w:rPr>
          <w:rFonts w:eastAsiaTheme="minorEastAsia"/>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6CBCC76" w14:textId="77777777" w:rsidTr="00A33BF5">
        <w:tc>
          <w:tcPr>
            <w:tcW w:w="2200" w:type="dxa"/>
            <w:tcMar>
              <w:top w:w="20" w:type="dxa"/>
              <w:left w:w="20" w:type="dxa"/>
              <w:bottom w:w="20" w:type="dxa"/>
              <w:right w:w="20" w:type="dxa"/>
            </w:tcMar>
            <w:vAlign w:val="center"/>
            <w:hideMark/>
          </w:tcPr>
          <w:p w14:paraId="627CC08F" w14:textId="77777777" w:rsidR="00550BD4" w:rsidRPr="0087042E" w:rsidRDefault="00550BD4" w:rsidP="00A33BF5">
            <w:pPr>
              <w:pStyle w:val="movimento"/>
              <w:rPr>
                <w:color w:val="002060"/>
              </w:rPr>
            </w:pPr>
            <w:r w:rsidRPr="0087042E">
              <w:rPr>
                <w:color w:val="002060"/>
              </w:rPr>
              <w:t>STORTINI ALESSANDRO</w:t>
            </w:r>
          </w:p>
        </w:tc>
        <w:tc>
          <w:tcPr>
            <w:tcW w:w="2200" w:type="dxa"/>
            <w:tcMar>
              <w:top w:w="20" w:type="dxa"/>
              <w:left w:w="20" w:type="dxa"/>
              <w:bottom w:w="20" w:type="dxa"/>
              <w:right w:w="20" w:type="dxa"/>
            </w:tcMar>
            <w:vAlign w:val="center"/>
            <w:hideMark/>
          </w:tcPr>
          <w:p w14:paraId="66F40FE1" w14:textId="77777777" w:rsidR="00550BD4" w:rsidRPr="0087042E" w:rsidRDefault="00550BD4" w:rsidP="00A33BF5">
            <w:pPr>
              <w:pStyle w:val="movimento2"/>
              <w:rPr>
                <w:color w:val="002060"/>
              </w:rPr>
            </w:pPr>
            <w:r w:rsidRPr="0087042E">
              <w:rPr>
                <w:color w:val="002060"/>
              </w:rPr>
              <w:t xml:space="preserve">(FERMANA FUTSAL 2022) </w:t>
            </w:r>
          </w:p>
        </w:tc>
        <w:tc>
          <w:tcPr>
            <w:tcW w:w="800" w:type="dxa"/>
            <w:tcMar>
              <w:top w:w="20" w:type="dxa"/>
              <w:left w:w="20" w:type="dxa"/>
              <w:bottom w:w="20" w:type="dxa"/>
              <w:right w:w="20" w:type="dxa"/>
            </w:tcMar>
            <w:vAlign w:val="center"/>
            <w:hideMark/>
          </w:tcPr>
          <w:p w14:paraId="3C12141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C9978A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6B70872" w14:textId="77777777" w:rsidR="00550BD4" w:rsidRPr="0087042E" w:rsidRDefault="00550BD4" w:rsidP="00A33BF5">
            <w:pPr>
              <w:pStyle w:val="movimento2"/>
              <w:rPr>
                <w:color w:val="002060"/>
              </w:rPr>
            </w:pPr>
            <w:r w:rsidRPr="0087042E">
              <w:rPr>
                <w:color w:val="002060"/>
              </w:rPr>
              <w:t> </w:t>
            </w:r>
          </w:p>
        </w:tc>
      </w:tr>
    </w:tbl>
    <w:p w14:paraId="036FBCE9" w14:textId="77777777" w:rsidR="00550BD4" w:rsidRPr="0087042E" w:rsidRDefault="00550BD4" w:rsidP="00550BD4">
      <w:pPr>
        <w:pStyle w:val="titolo20"/>
        <w:rPr>
          <w:rFonts w:eastAsiaTheme="minorEastAsia"/>
          <w:color w:val="002060"/>
        </w:rPr>
      </w:pPr>
      <w:r w:rsidRPr="0087042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6829C607" w14:textId="77777777" w:rsidTr="00A33BF5">
        <w:tc>
          <w:tcPr>
            <w:tcW w:w="2200" w:type="dxa"/>
            <w:tcMar>
              <w:top w:w="20" w:type="dxa"/>
              <w:left w:w="20" w:type="dxa"/>
              <w:bottom w:w="20" w:type="dxa"/>
              <w:right w:w="20" w:type="dxa"/>
            </w:tcMar>
            <w:vAlign w:val="center"/>
            <w:hideMark/>
          </w:tcPr>
          <w:p w14:paraId="70AEFBCD" w14:textId="77777777" w:rsidR="00550BD4" w:rsidRPr="0087042E" w:rsidRDefault="00550BD4" w:rsidP="00A33BF5">
            <w:pPr>
              <w:pStyle w:val="movimento"/>
              <w:rPr>
                <w:color w:val="002060"/>
              </w:rPr>
            </w:pPr>
            <w:r w:rsidRPr="0087042E">
              <w:rPr>
                <w:color w:val="002060"/>
              </w:rPr>
              <w:t>TRINEI JACOPO</w:t>
            </w:r>
          </w:p>
        </w:tc>
        <w:tc>
          <w:tcPr>
            <w:tcW w:w="2200" w:type="dxa"/>
            <w:tcMar>
              <w:top w:w="20" w:type="dxa"/>
              <w:left w:w="20" w:type="dxa"/>
              <w:bottom w:w="20" w:type="dxa"/>
              <w:right w:w="20" w:type="dxa"/>
            </w:tcMar>
            <w:vAlign w:val="center"/>
            <w:hideMark/>
          </w:tcPr>
          <w:p w14:paraId="03FEDA6B" w14:textId="77777777" w:rsidR="00550BD4" w:rsidRPr="0087042E" w:rsidRDefault="00550BD4" w:rsidP="00A33BF5">
            <w:pPr>
              <w:pStyle w:val="movimento2"/>
              <w:rPr>
                <w:color w:val="002060"/>
              </w:rPr>
            </w:pPr>
            <w:r w:rsidRPr="0087042E">
              <w:rPr>
                <w:color w:val="002060"/>
              </w:rPr>
              <w:t xml:space="preserve">(REAL FABRIANO) </w:t>
            </w:r>
          </w:p>
        </w:tc>
        <w:tc>
          <w:tcPr>
            <w:tcW w:w="800" w:type="dxa"/>
            <w:tcMar>
              <w:top w:w="20" w:type="dxa"/>
              <w:left w:w="20" w:type="dxa"/>
              <w:bottom w:w="20" w:type="dxa"/>
              <w:right w:w="20" w:type="dxa"/>
            </w:tcMar>
            <w:vAlign w:val="center"/>
            <w:hideMark/>
          </w:tcPr>
          <w:p w14:paraId="630DE08F"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66CB5C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38749DF" w14:textId="77777777" w:rsidR="00550BD4" w:rsidRPr="0087042E" w:rsidRDefault="00550BD4" w:rsidP="00A33BF5">
            <w:pPr>
              <w:pStyle w:val="movimento2"/>
              <w:rPr>
                <w:color w:val="002060"/>
              </w:rPr>
            </w:pPr>
            <w:r w:rsidRPr="0087042E">
              <w:rPr>
                <w:color w:val="002060"/>
              </w:rPr>
              <w:t> </w:t>
            </w:r>
          </w:p>
        </w:tc>
      </w:tr>
    </w:tbl>
    <w:p w14:paraId="259EE877"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D888F36" w14:textId="77777777" w:rsidTr="00A33BF5">
        <w:tc>
          <w:tcPr>
            <w:tcW w:w="2200" w:type="dxa"/>
            <w:tcMar>
              <w:top w:w="20" w:type="dxa"/>
              <w:left w:w="20" w:type="dxa"/>
              <w:bottom w:w="20" w:type="dxa"/>
              <w:right w:w="20" w:type="dxa"/>
            </w:tcMar>
            <w:vAlign w:val="center"/>
            <w:hideMark/>
          </w:tcPr>
          <w:p w14:paraId="5C48E29D" w14:textId="77777777" w:rsidR="00550BD4" w:rsidRPr="0087042E" w:rsidRDefault="00550BD4" w:rsidP="00A33BF5">
            <w:pPr>
              <w:pStyle w:val="movimento"/>
              <w:rPr>
                <w:color w:val="002060"/>
              </w:rPr>
            </w:pPr>
            <w:r w:rsidRPr="0087042E">
              <w:rPr>
                <w:color w:val="002060"/>
              </w:rPr>
              <w:t>DI GIORGIO LORENZO</w:t>
            </w:r>
          </w:p>
        </w:tc>
        <w:tc>
          <w:tcPr>
            <w:tcW w:w="2200" w:type="dxa"/>
            <w:tcMar>
              <w:top w:w="20" w:type="dxa"/>
              <w:left w:w="20" w:type="dxa"/>
              <w:bottom w:w="20" w:type="dxa"/>
              <w:right w:w="20" w:type="dxa"/>
            </w:tcMar>
            <w:vAlign w:val="center"/>
            <w:hideMark/>
          </w:tcPr>
          <w:p w14:paraId="732A8284" w14:textId="77777777" w:rsidR="00550BD4" w:rsidRPr="0087042E" w:rsidRDefault="00550BD4" w:rsidP="00A33BF5">
            <w:pPr>
              <w:pStyle w:val="movimento2"/>
              <w:rPr>
                <w:color w:val="002060"/>
              </w:rPr>
            </w:pPr>
            <w:r w:rsidRPr="0087042E">
              <w:rPr>
                <w:color w:val="002060"/>
              </w:rPr>
              <w:t xml:space="preserve">(NUOVA JUVENTINA FFC) </w:t>
            </w:r>
          </w:p>
        </w:tc>
        <w:tc>
          <w:tcPr>
            <w:tcW w:w="800" w:type="dxa"/>
            <w:tcMar>
              <w:top w:w="20" w:type="dxa"/>
              <w:left w:w="20" w:type="dxa"/>
              <w:bottom w:w="20" w:type="dxa"/>
              <w:right w:w="20" w:type="dxa"/>
            </w:tcMar>
            <w:vAlign w:val="center"/>
            <w:hideMark/>
          </w:tcPr>
          <w:p w14:paraId="40DDE7D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C14979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D0896A8" w14:textId="77777777" w:rsidR="00550BD4" w:rsidRPr="0087042E" w:rsidRDefault="00550BD4" w:rsidP="00A33BF5">
            <w:pPr>
              <w:pStyle w:val="movimento2"/>
              <w:rPr>
                <w:color w:val="002060"/>
              </w:rPr>
            </w:pPr>
            <w:r w:rsidRPr="0087042E">
              <w:rPr>
                <w:color w:val="002060"/>
              </w:rPr>
              <w:t> </w:t>
            </w:r>
          </w:p>
        </w:tc>
      </w:tr>
    </w:tbl>
    <w:p w14:paraId="6AEADED6" w14:textId="77777777" w:rsidR="00550BD4" w:rsidRPr="0087042E" w:rsidRDefault="00550BD4" w:rsidP="00550BD4">
      <w:pPr>
        <w:pStyle w:val="titolo10"/>
        <w:rPr>
          <w:rFonts w:eastAsiaTheme="minorEastAsia"/>
          <w:color w:val="002060"/>
        </w:rPr>
      </w:pPr>
      <w:r w:rsidRPr="0087042E">
        <w:rPr>
          <w:color w:val="002060"/>
        </w:rPr>
        <w:t xml:space="preserve">GARE DEL 29/ 1/2023 </w:t>
      </w:r>
    </w:p>
    <w:p w14:paraId="4F7397E0" w14:textId="77777777" w:rsidR="00550BD4" w:rsidRPr="0087042E" w:rsidRDefault="00550BD4" w:rsidP="00550BD4">
      <w:pPr>
        <w:pStyle w:val="titolo7a"/>
        <w:rPr>
          <w:color w:val="002060"/>
        </w:rPr>
      </w:pPr>
      <w:r w:rsidRPr="0087042E">
        <w:rPr>
          <w:color w:val="002060"/>
        </w:rPr>
        <w:t xml:space="preserve">PROVVEDIMENTI DISCIPLINARI </w:t>
      </w:r>
    </w:p>
    <w:p w14:paraId="20964804"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40557A8C" w14:textId="77777777" w:rsidR="00550BD4" w:rsidRPr="0087042E" w:rsidRDefault="00550BD4" w:rsidP="00550BD4">
      <w:pPr>
        <w:pStyle w:val="titolo30"/>
        <w:rPr>
          <w:color w:val="002060"/>
        </w:rPr>
      </w:pPr>
      <w:r w:rsidRPr="0087042E">
        <w:rPr>
          <w:color w:val="002060"/>
        </w:rPr>
        <w:t xml:space="preserve">CALCIATORI NON ESPULSI </w:t>
      </w:r>
    </w:p>
    <w:p w14:paraId="2A4B366F" w14:textId="77777777" w:rsidR="00550BD4" w:rsidRPr="0087042E" w:rsidRDefault="00550BD4" w:rsidP="00550BD4">
      <w:pPr>
        <w:pStyle w:val="titolo20"/>
        <w:rPr>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129FE02A" w14:textId="77777777" w:rsidTr="00A33BF5">
        <w:tc>
          <w:tcPr>
            <w:tcW w:w="2200" w:type="dxa"/>
            <w:tcMar>
              <w:top w:w="20" w:type="dxa"/>
              <w:left w:w="20" w:type="dxa"/>
              <w:bottom w:w="20" w:type="dxa"/>
              <w:right w:w="20" w:type="dxa"/>
            </w:tcMar>
            <w:vAlign w:val="center"/>
            <w:hideMark/>
          </w:tcPr>
          <w:p w14:paraId="2274178B" w14:textId="77777777" w:rsidR="00550BD4" w:rsidRPr="0087042E" w:rsidRDefault="00550BD4" w:rsidP="00A33BF5">
            <w:pPr>
              <w:pStyle w:val="movimento"/>
              <w:rPr>
                <w:color w:val="002060"/>
              </w:rPr>
            </w:pPr>
            <w:r w:rsidRPr="0087042E">
              <w:rPr>
                <w:color w:val="002060"/>
              </w:rPr>
              <w:lastRenderedPageBreak/>
              <w:t>QUATTRINI JACOPO</w:t>
            </w:r>
          </w:p>
        </w:tc>
        <w:tc>
          <w:tcPr>
            <w:tcW w:w="2200" w:type="dxa"/>
            <w:tcMar>
              <w:top w:w="20" w:type="dxa"/>
              <w:left w:w="20" w:type="dxa"/>
              <w:bottom w:w="20" w:type="dxa"/>
              <w:right w:w="20" w:type="dxa"/>
            </w:tcMar>
            <w:vAlign w:val="center"/>
            <w:hideMark/>
          </w:tcPr>
          <w:p w14:paraId="5AB7F374" w14:textId="77777777" w:rsidR="00550BD4" w:rsidRPr="0087042E" w:rsidRDefault="00550BD4" w:rsidP="00A33BF5">
            <w:pPr>
              <w:pStyle w:val="movimento2"/>
              <w:rPr>
                <w:color w:val="002060"/>
              </w:rPr>
            </w:pPr>
            <w:r w:rsidRPr="0087042E">
              <w:rPr>
                <w:color w:val="002060"/>
              </w:rPr>
              <w:t xml:space="preserve">(OSIMO FIVE) </w:t>
            </w:r>
          </w:p>
        </w:tc>
        <w:tc>
          <w:tcPr>
            <w:tcW w:w="800" w:type="dxa"/>
            <w:tcMar>
              <w:top w:w="20" w:type="dxa"/>
              <w:left w:w="20" w:type="dxa"/>
              <w:bottom w:w="20" w:type="dxa"/>
              <w:right w:w="20" w:type="dxa"/>
            </w:tcMar>
            <w:vAlign w:val="center"/>
            <w:hideMark/>
          </w:tcPr>
          <w:p w14:paraId="5E039FA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C11975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9E71F12" w14:textId="77777777" w:rsidR="00550BD4" w:rsidRPr="0087042E" w:rsidRDefault="00550BD4" w:rsidP="00A33BF5">
            <w:pPr>
              <w:pStyle w:val="movimento2"/>
              <w:rPr>
                <w:color w:val="002060"/>
              </w:rPr>
            </w:pPr>
            <w:r w:rsidRPr="0087042E">
              <w:rPr>
                <w:color w:val="002060"/>
              </w:rPr>
              <w:t> </w:t>
            </w:r>
          </w:p>
        </w:tc>
      </w:tr>
    </w:tbl>
    <w:p w14:paraId="1A6770F2" w14:textId="77777777" w:rsidR="00550BD4" w:rsidRPr="0087042E" w:rsidRDefault="00550BD4" w:rsidP="00550BD4">
      <w:pPr>
        <w:pStyle w:val="titolo20"/>
        <w:rPr>
          <w:rFonts w:eastAsiaTheme="minorEastAsia"/>
          <w:color w:val="002060"/>
        </w:rPr>
      </w:pPr>
      <w:r w:rsidRPr="0087042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19426E24" w14:textId="77777777" w:rsidTr="00A33BF5">
        <w:tc>
          <w:tcPr>
            <w:tcW w:w="2200" w:type="dxa"/>
            <w:tcMar>
              <w:top w:w="20" w:type="dxa"/>
              <w:left w:w="20" w:type="dxa"/>
              <w:bottom w:w="20" w:type="dxa"/>
              <w:right w:w="20" w:type="dxa"/>
            </w:tcMar>
            <w:vAlign w:val="center"/>
            <w:hideMark/>
          </w:tcPr>
          <w:p w14:paraId="0D64A48C" w14:textId="77777777" w:rsidR="00550BD4" w:rsidRPr="0087042E" w:rsidRDefault="00550BD4" w:rsidP="00A33BF5">
            <w:pPr>
              <w:pStyle w:val="movimento"/>
              <w:rPr>
                <w:color w:val="002060"/>
              </w:rPr>
            </w:pPr>
            <w:r w:rsidRPr="0087042E">
              <w:rPr>
                <w:color w:val="002060"/>
              </w:rPr>
              <w:t>CAPORALETTI LEONARDO</w:t>
            </w:r>
          </w:p>
        </w:tc>
        <w:tc>
          <w:tcPr>
            <w:tcW w:w="2200" w:type="dxa"/>
            <w:tcMar>
              <w:top w:w="20" w:type="dxa"/>
              <w:left w:w="20" w:type="dxa"/>
              <w:bottom w:w="20" w:type="dxa"/>
              <w:right w:w="20" w:type="dxa"/>
            </w:tcMar>
            <w:vAlign w:val="center"/>
            <w:hideMark/>
          </w:tcPr>
          <w:p w14:paraId="69093DEA" w14:textId="77777777" w:rsidR="00550BD4" w:rsidRPr="0087042E" w:rsidRDefault="00550BD4" w:rsidP="00A33BF5">
            <w:pPr>
              <w:pStyle w:val="movimento2"/>
              <w:rPr>
                <w:color w:val="002060"/>
              </w:rPr>
            </w:pPr>
            <w:r w:rsidRPr="0087042E">
              <w:rPr>
                <w:color w:val="002060"/>
              </w:rPr>
              <w:t xml:space="preserve">(ACLI VILLA MUSONE) </w:t>
            </w:r>
          </w:p>
        </w:tc>
        <w:tc>
          <w:tcPr>
            <w:tcW w:w="800" w:type="dxa"/>
            <w:tcMar>
              <w:top w:w="20" w:type="dxa"/>
              <w:left w:w="20" w:type="dxa"/>
              <w:bottom w:w="20" w:type="dxa"/>
              <w:right w:w="20" w:type="dxa"/>
            </w:tcMar>
            <w:vAlign w:val="center"/>
            <w:hideMark/>
          </w:tcPr>
          <w:p w14:paraId="2299168C"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602B8D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17A3B52" w14:textId="77777777" w:rsidR="00550BD4" w:rsidRPr="0087042E" w:rsidRDefault="00550BD4" w:rsidP="00A33BF5">
            <w:pPr>
              <w:pStyle w:val="movimento2"/>
              <w:rPr>
                <w:color w:val="002060"/>
              </w:rPr>
            </w:pPr>
            <w:r w:rsidRPr="0087042E">
              <w:rPr>
                <w:color w:val="002060"/>
              </w:rPr>
              <w:t> </w:t>
            </w:r>
          </w:p>
        </w:tc>
      </w:tr>
    </w:tbl>
    <w:p w14:paraId="24881B25" w14:textId="77777777" w:rsidR="00550BD4" w:rsidRPr="0087042E" w:rsidRDefault="00550BD4" w:rsidP="00550BD4">
      <w:pPr>
        <w:pStyle w:val="titolo20"/>
        <w:rPr>
          <w:rFonts w:eastAsiaTheme="minorEastAsia"/>
          <w:color w:val="002060"/>
        </w:rPr>
      </w:pPr>
      <w:r w:rsidRPr="0087042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653EE36" w14:textId="77777777" w:rsidTr="00A33BF5">
        <w:tc>
          <w:tcPr>
            <w:tcW w:w="2200" w:type="dxa"/>
            <w:tcMar>
              <w:top w:w="20" w:type="dxa"/>
              <w:left w:w="20" w:type="dxa"/>
              <w:bottom w:w="20" w:type="dxa"/>
              <w:right w:w="20" w:type="dxa"/>
            </w:tcMar>
            <w:vAlign w:val="center"/>
            <w:hideMark/>
          </w:tcPr>
          <w:p w14:paraId="14861989" w14:textId="77777777" w:rsidR="00550BD4" w:rsidRPr="0087042E" w:rsidRDefault="00550BD4" w:rsidP="00A33BF5">
            <w:pPr>
              <w:pStyle w:val="movimento"/>
              <w:rPr>
                <w:color w:val="002060"/>
              </w:rPr>
            </w:pPr>
            <w:r w:rsidRPr="0087042E">
              <w:rPr>
                <w:color w:val="002060"/>
              </w:rPr>
              <w:t>AUSILI GIANLUCA</w:t>
            </w:r>
          </w:p>
        </w:tc>
        <w:tc>
          <w:tcPr>
            <w:tcW w:w="2200" w:type="dxa"/>
            <w:tcMar>
              <w:top w:w="20" w:type="dxa"/>
              <w:left w:w="20" w:type="dxa"/>
              <w:bottom w:w="20" w:type="dxa"/>
              <w:right w:w="20" w:type="dxa"/>
            </w:tcMar>
            <w:vAlign w:val="center"/>
            <w:hideMark/>
          </w:tcPr>
          <w:p w14:paraId="778E4DFF" w14:textId="77777777" w:rsidR="00550BD4" w:rsidRPr="0087042E" w:rsidRDefault="00550BD4" w:rsidP="00A33BF5">
            <w:pPr>
              <w:pStyle w:val="movimento2"/>
              <w:rPr>
                <w:color w:val="002060"/>
              </w:rPr>
            </w:pPr>
            <w:r w:rsidRPr="0087042E">
              <w:rPr>
                <w:color w:val="002060"/>
              </w:rPr>
              <w:t xml:space="preserve">(OSIMO FIVE) </w:t>
            </w:r>
          </w:p>
        </w:tc>
        <w:tc>
          <w:tcPr>
            <w:tcW w:w="800" w:type="dxa"/>
            <w:tcMar>
              <w:top w:w="20" w:type="dxa"/>
              <w:left w:w="20" w:type="dxa"/>
              <w:bottom w:w="20" w:type="dxa"/>
              <w:right w:w="20" w:type="dxa"/>
            </w:tcMar>
            <w:vAlign w:val="center"/>
            <w:hideMark/>
          </w:tcPr>
          <w:p w14:paraId="2953167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390A89E" w14:textId="77777777" w:rsidR="00550BD4" w:rsidRPr="0087042E" w:rsidRDefault="00550BD4" w:rsidP="00A33BF5">
            <w:pPr>
              <w:pStyle w:val="movimento"/>
              <w:rPr>
                <w:color w:val="002060"/>
              </w:rPr>
            </w:pPr>
            <w:r w:rsidRPr="0087042E">
              <w:rPr>
                <w:color w:val="002060"/>
              </w:rPr>
              <w:t>BINCI LEONARDO</w:t>
            </w:r>
          </w:p>
        </w:tc>
        <w:tc>
          <w:tcPr>
            <w:tcW w:w="2200" w:type="dxa"/>
            <w:tcMar>
              <w:top w:w="20" w:type="dxa"/>
              <w:left w:w="20" w:type="dxa"/>
              <w:bottom w:w="20" w:type="dxa"/>
              <w:right w:w="20" w:type="dxa"/>
            </w:tcMar>
            <w:vAlign w:val="center"/>
            <w:hideMark/>
          </w:tcPr>
          <w:p w14:paraId="0FA19EC0" w14:textId="77777777" w:rsidR="00550BD4" w:rsidRPr="0087042E" w:rsidRDefault="00550BD4" w:rsidP="00A33BF5">
            <w:pPr>
              <w:pStyle w:val="movimento2"/>
              <w:rPr>
                <w:color w:val="002060"/>
              </w:rPr>
            </w:pPr>
            <w:r w:rsidRPr="0087042E">
              <w:rPr>
                <w:color w:val="002060"/>
              </w:rPr>
              <w:t xml:space="preserve">(OSIMO FIVE) </w:t>
            </w:r>
          </w:p>
        </w:tc>
      </w:tr>
    </w:tbl>
    <w:p w14:paraId="1CE66BE1"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0BF93B87" w14:textId="77777777" w:rsidTr="00A33BF5">
        <w:tc>
          <w:tcPr>
            <w:tcW w:w="2200" w:type="dxa"/>
            <w:tcMar>
              <w:top w:w="20" w:type="dxa"/>
              <w:left w:w="20" w:type="dxa"/>
              <w:bottom w:w="20" w:type="dxa"/>
              <w:right w:w="20" w:type="dxa"/>
            </w:tcMar>
            <w:vAlign w:val="center"/>
            <w:hideMark/>
          </w:tcPr>
          <w:p w14:paraId="4EC55D8C" w14:textId="77777777" w:rsidR="00550BD4" w:rsidRPr="0087042E" w:rsidRDefault="00550BD4" w:rsidP="00A33BF5">
            <w:pPr>
              <w:pStyle w:val="movimento"/>
              <w:rPr>
                <w:color w:val="002060"/>
              </w:rPr>
            </w:pPr>
            <w:r w:rsidRPr="0087042E">
              <w:rPr>
                <w:color w:val="002060"/>
              </w:rPr>
              <w:t>CALCABRINI ALESSIO</w:t>
            </w:r>
          </w:p>
        </w:tc>
        <w:tc>
          <w:tcPr>
            <w:tcW w:w="2200" w:type="dxa"/>
            <w:tcMar>
              <w:top w:w="20" w:type="dxa"/>
              <w:left w:w="20" w:type="dxa"/>
              <w:bottom w:w="20" w:type="dxa"/>
              <w:right w:w="20" w:type="dxa"/>
            </w:tcMar>
            <w:vAlign w:val="center"/>
            <w:hideMark/>
          </w:tcPr>
          <w:p w14:paraId="04A2904A" w14:textId="77777777" w:rsidR="00550BD4" w:rsidRPr="0087042E" w:rsidRDefault="00550BD4" w:rsidP="00A33BF5">
            <w:pPr>
              <w:pStyle w:val="movimento2"/>
              <w:rPr>
                <w:color w:val="002060"/>
              </w:rPr>
            </w:pPr>
            <w:r w:rsidRPr="0087042E">
              <w:rPr>
                <w:color w:val="002060"/>
              </w:rPr>
              <w:t xml:space="preserve">(ACLI VILLA MUSONE) </w:t>
            </w:r>
          </w:p>
        </w:tc>
        <w:tc>
          <w:tcPr>
            <w:tcW w:w="800" w:type="dxa"/>
            <w:tcMar>
              <w:top w:w="20" w:type="dxa"/>
              <w:left w:w="20" w:type="dxa"/>
              <w:bottom w:w="20" w:type="dxa"/>
              <w:right w:w="20" w:type="dxa"/>
            </w:tcMar>
            <w:vAlign w:val="center"/>
            <w:hideMark/>
          </w:tcPr>
          <w:p w14:paraId="6B8624D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4407AFE"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8BB13F4" w14:textId="77777777" w:rsidR="00550BD4" w:rsidRPr="0087042E" w:rsidRDefault="00550BD4" w:rsidP="00A33BF5">
            <w:pPr>
              <w:pStyle w:val="movimento2"/>
              <w:rPr>
                <w:color w:val="002060"/>
              </w:rPr>
            </w:pPr>
            <w:r w:rsidRPr="0087042E">
              <w:rPr>
                <w:color w:val="002060"/>
              </w:rPr>
              <w:t> </w:t>
            </w:r>
          </w:p>
        </w:tc>
      </w:tr>
    </w:tbl>
    <w:p w14:paraId="736D733F" w14:textId="77777777" w:rsidR="00550BD4" w:rsidRPr="0087042E" w:rsidRDefault="00550BD4" w:rsidP="00550BD4">
      <w:pPr>
        <w:pStyle w:val="breakline"/>
        <w:rPr>
          <w:color w:val="002060"/>
        </w:rPr>
      </w:pPr>
    </w:p>
    <w:p w14:paraId="48EB237C" w14:textId="77777777" w:rsidR="00550BD4" w:rsidRPr="0087042E" w:rsidRDefault="00550BD4" w:rsidP="00550BD4">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7FBD1F97" w14:textId="77777777" w:rsidR="00550BD4" w:rsidRPr="0087042E" w:rsidRDefault="00550BD4" w:rsidP="00550BD4">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1571D201" w14:textId="77777777" w:rsidR="00550BD4" w:rsidRPr="0087042E" w:rsidRDefault="00550BD4" w:rsidP="00550BD4">
      <w:pPr>
        <w:pStyle w:val="breakline"/>
        <w:rPr>
          <w:rFonts w:eastAsiaTheme="minorEastAsia"/>
          <w:color w:val="002060"/>
        </w:rPr>
      </w:pPr>
    </w:p>
    <w:p w14:paraId="4A922470" w14:textId="77777777" w:rsidR="00550BD4" w:rsidRPr="0087042E" w:rsidRDefault="00550BD4" w:rsidP="00550BD4">
      <w:pPr>
        <w:pStyle w:val="titoloprinc0"/>
        <w:rPr>
          <w:color w:val="002060"/>
        </w:rPr>
      </w:pPr>
      <w:r w:rsidRPr="0087042E">
        <w:rPr>
          <w:color w:val="002060"/>
        </w:rPr>
        <w:t>CLASSIFICA</w:t>
      </w:r>
    </w:p>
    <w:p w14:paraId="638CBFBE" w14:textId="77777777" w:rsidR="00550BD4" w:rsidRPr="0087042E" w:rsidRDefault="00550BD4" w:rsidP="00550BD4">
      <w:pPr>
        <w:pStyle w:val="breakline"/>
        <w:rPr>
          <w:color w:val="002060"/>
        </w:rPr>
      </w:pPr>
    </w:p>
    <w:p w14:paraId="29A4BACF" w14:textId="77777777" w:rsidR="00550BD4" w:rsidRPr="0087042E" w:rsidRDefault="00550BD4" w:rsidP="00550BD4">
      <w:pPr>
        <w:pStyle w:val="breakline"/>
        <w:rPr>
          <w:color w:val="002060"/>
        </w:rPr>
      </w:pPr>
    </w:p>
    <w:p w14:paraId="2F9F686C"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63696D63"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5CD2E"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D1E4C"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03979"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9DE81"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9C4F7"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62A39"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E952A"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D388A"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EB62A"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F2D4B" w14:textId="77777777" w:rsidR="00550BD4" w:rsidRPr="0087042E" w:rsidRDefault="00550BD4" w:rsidP="00A33BF5">
            <w:pPr>
              <w:pStyle w:val="headertabella0"/>
              <w:rPr>
                <w:color w:val="002060"/>
              </w:rPr>
            </w:pPr>
            <w:r w:rsidRPr="0087042E">
              <w:rPr>
                <w:color w:val="002060"/>
              </w:rPr>
              <w:t>PE</w:t>
            </w:r>
          </w:p>
        </w:tc>
      </w:tr>
      <w:tr w:rsidR="00550BD4" w:rsidRPr="0087042E" w14:paraId="64052EBB"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965251" w14:textId="77777777" w:rsidR="00550BD4" w:rsidRPr="0087042E" w:rsidRDefault="00550BD4" w:rsidP="00A33BF5">
            <w:pPr>
              <w:pStyle w:val="rowtabella0"/>
              <w:rPr>
                <w:color w:val="002060"/>
                <w:lang w:val="es-ES"/>
              </w:rPr>
            </w:pPr>
            <w:r w:rsidRPr="0087042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E815"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54BC"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615F"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78BD"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D4D6"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D80F" w14:textId="77777777" w:rsidR="00550BD4" w:rsidRPr="0087042E" w:rsidRDefault="00550BD4" w:rsidP="00A33BF5">
            <w:pPr>
              <w:pStyle w:val="rowtabella0"/>
              <w:jc w:val="center"/>
              <w:rPr>
                <w:color w:val="002060"/>
              </w:rPr>
            </w:pPr>
            <w:r w:rsidRPr="0087042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616A"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D3B1" w14:textId="77777777" w:rsidR="00550BD4" w:rsidRPr="0087042E" w:rsidRDefault="00550BD4" w:rsidP="00A33BF5">
            <w:pPr>
              <w:pStyle w:val="rowtabella0"/>
              <w:jc w:val="center"/>
              <w:rPr>
                <w:color w:val="002060"/>
              </w:rPr>
            </w:pPr>
            <w:r w:rsidRPr="0087042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2DFF" w14:textId="77777777" w:rsidR="00550BD4" w:rsidRPr="0087042E" w:rsidRDefault="00550BD4" w:rsidP="00A33BF5">
            <w:pPr>
              <w:pStyle w:val="rowtabella0"/>
              <w:jc w:val="center"/>
              <w:rPr>
                <w:color w:val="002060"/>
              </w:rPr>
            </w:pPr>
            <w:r w:rsidRPr="0087042E">
              <w:rPr>
                <w:color w:val="002060"/>
              </w:rPr>
              <w:t>0</w:t>
            </w:r>
          </w:p>
        </w:tc>
      </w:tr>
      <w:tr w:rsidR="00550BD4" w:rsidRPr="0087042E" w14:paraId="4789EEE4"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EA463" w14:textId="77777777" w:rsidR="00550BD4" w:rsidRPr="0087042E" w:rsidRDefault="00550BD4" w:rsidP="00A33BF5">
            <w:pPr>
              <w:pStyle w:val="rowtabella0"/>
              <w:rPr>
                <w:color w:val="002060"/>
              </w:rPr>
            </w:pPr>
            <w:r w:rsidRPr="0087042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30D9"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C83B"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13947"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3B53"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B398"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C341" w14:textId="77777777" w:rsidR="00550BD4" w:rsidRPr="0087042E" w:rsidRDefault="00550BD4" w:rsidP="00A33BF5">
            <w:pPr>
              <w:pStyle w:val="rowtabella0"/>
              <w:jc w:val="center"/>
              <w:rPr>
                <w:color w:val="002060"/>
              </w:rPr>
            </w:pPr>
            <w:r w:rsidRPr="0087042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8A2D" w14:textId="77777777" w:rsidR="00550BD4" w:rsidRPr="0087042E" w:rsidRDefault="00550BD4" w:rsidP="00A33BF5">
            <w:pPr>
              <w:pStyle w:val="rowtabella0"/>
              <w:jc w:val="center"/>
              <w:rPr>
                <w:color w:val="002060"/>
              </w:rPr>
            </w:pPr>
            <w:r w:rsidRPr="0087042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B9F7" w14:textId="77777777" w:rsidR="00550BD4" w:rsidRPr="0087042E" w:rsidRDefault="00550BD4" w:rsidP="00A33BF5">
            <w:pPr>
              <w:pStyle w:val="rowtabella0"/>
              <w:jc w:val="center"/>
              <w:rPr>
                <w:color w:val="002060"/>
              </w:rPr>
            </w:pPr>
            <w:r w:rsidRPr="0087042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F57F" w14:textId="77777777" w:rsidR="00550BD4" w:rsidRPr="0087042E" w:rsidRDefault="00550BD4" w:rsidP="00A33BF5">
            <w:pPr>
              <w:pStyle w:val="rowtabella0"/>
              <w:jc w:val="center"/>
              <w:rPr>
                <w:color w:val="002060"/>
              </w:rPr>
            </w:pPr>
            <w:r w:rsidRPr="0087042E">
              <w:rPr>
                <w:color w:val="002060"/>
              </w:rPr>
              <w:t>0</w:t>
            </w:r>
          </w:p>
        </w:tc>
      </w:tr>
      <w:tr w:rsidR="00550BD4" w:rsidRPr="0087042E" w14:paraId="462F94BB"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E6DEF" w14:textId="77777777" w:rsidR="00550BD4" w:rsidRPr="0087042E" w:rsidRDefault="00550BD4" w:rsidP="00A33BF5">
            <w:pPr>
              <w:pStyle w:val="rowtabella0"/>
              <w:rPr>
                <w:color w:val="002060"/>
              </w:rPr>
            </w:pPr>
            <w:r w:rsidRPr="0087042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19C8"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CAB9"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EF678"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3C94"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AAB4B"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388E" w14:textId="77777777" w:rsidR="00550BD4" w:rsidRPr="0087042E" w:rsidRDefault="00550BD4" w:rsidP="00A33BF5">
            <w:pPr>
              <w:pStyle w:val="rowtabella0"/>
              <w:jc w:val="center"/>
              <w:rPr>
                <w:color w:val="002060"/>
              </w:rPr>
            </w:pPr>
            <w:r w:rsidRPr="0087042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9766"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E89D"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B097" w14:textId="77777777" w:rsidR="00550BD4" w:rsidRPr="0087042E" w:rsidRDefault="00550BD4" w:rsidP="00A33BF5">
            <w:pPr>
              <w:pStyle w:val="rowtabella0"/>
              <w:jc w:val="center"/>
              <w:rPr>
                <w:color w:val="002060"/>
              </w:rPr>
            </w:pPr>
            <w:r w:rsidRPr="0087042E">
              <w:rPr>
                <w:color w:val="002060"/>
              </w:rPr>
              <w:t>0</w:t>
            </w:r>
          </w:p>
        </w:tc>
      </w:tr>
      <w:tr w:rsidR="00550BD4" w:rsidRPr="0087042E" w14:paraId="4FE4C83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997C9" w14:textId="77777777" w:rsidR="00550BD4" w:rsidRPr="0087042E" w:rsidRDefault="00550BD4" w:rsidP="00A33BF5">
            <w:pPr>
              <w:pStyle w:val="rowtabella0"/>
              <w:rPr>
                <w:color w:val="002060"/>
              </w:rPr>
            </w:pPr>
            <w:r w:rsidRPr="0087042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C94C"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22D4"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FFE06"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1250"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2A48"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CDDF" w14:textId="77777777" w:rsidR="00550BD4" w:rsidRPr="0087042E" w:rsidRDefault="00550BD4" w:rsidP="00A33BF5">
            <w:pPr>
              <w:pStyle w:val="rowtabella0"/>
              <w:jc w:val="center"/>
              <w:rPr>
                <w:color w:val="002060"/>
              </w:rPr>
            </w:pPr>
            <w:r w:rsidRPr="0087042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8A2F4"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344B"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104B" w14:textId="77777777" w:rsidR="00550BD4" w:rsidRPr="0087042E" w:rsidRDefault="00550BD4" w:rsidP="00A33BF5">
            <w:pPr>
              <w:pStyle w:val="rowtabella0"/>
              <w:jc w:val="center"/>
              <w:rPr>
                <w:color w:val="002060"/>
              </w:rPr>
            </w:pPr>
            <w:r w:rsidRPr="0087042E">
              <w:rPr>
                <w:color w:val="002060"/>
              </w:rPr>
              <w:t>0</w:t>
            </w:r>
          </w:p>
        </w:tc>
      </w:tr>
      <w:tr w:rsidR="00550BD4" w:rsidRPr="0087042E" w14:paraId="36FB9CD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1BDF3" w14:textId="77777777" w:rsidR="00550BD4" w:rsidRPr="0087042E" w:rsidRDefault="00550BD4" w:rsidP="00A33BF5">
            <w:pPr>
              <w:pStyle w:val="rowtabella0"/>
              <w:rPr>
                <w:color w:val="002060"/>
              </w:rPr>
            </w:pPr>
            <w:r w:rsidRPr="0087042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D031"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DB7D"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35A2"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5EEC"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39C1"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C9FE4" w14:textId="77777777" w:rsidR="00550BD4" w:rsidRPr="0087042E" w:rsidRDefault="00550BD4" w:rsidP="00A33BF5">
            <w:pPr>
              <w:pStyle w:val="rowtabella0"/>
              <w:jc w:val="center"/>
              <w:rPr>
                <w:color w:val="002060"/>
              </w:rPr>
            </w:pPr>
            <w:r w:rsidRPr="0087042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D48F"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268D"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CB654" w14:textId="77777777" w:rsidR="00550BD4" w:rsidRPr="0087042E" w:rsidRDefault="00550BD4" w:rsidP="00A33BF5">
            <w:pPr>
              <w:pStyle w:val="rowtabella0"/>
              <w:jc w:val="center"/>
              <w:rPr>
                <w:color w:val="002060"/>
              </w:rPr>
            </w:pPr>
            <w:r w:rsidRPr="0087042E">
              <w:rPr>
                <w:color w:val="002060"/>
              </w:rPr>
              <w:t>0</w:t>
            </w:r>
          </w:p>
        </w:tc>
      </w:tr>
      <w:tr w:rsidR="00550BD4" w:rsidRPr="0087042E" w14:paraId="558BD15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BD1C5" w14:textId="77777777" w:rsidR="00550BD4" w:rsidRPr="0087042E" w:rsidRDefault="00550BD4" w:rsidP="00A33BF5">
            <w:pPr>
              <w:pStyle w:val="rowtabella0"/>
              <w:rPr>
                <w:color w:val="002060"/>
              </w:rPr>
            </w:pPr>
            <w:r w:rsidRPr="0087042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B5638"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92AA"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241F3"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8D7F9"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5D59"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FCC4" w14:textId="77777777" w:rsidR="00550BD4" w:rsidRPr="0087042E" w:rsidRDefault="00550BD4" w:rsidP="00A33BF5">
            <w:pPr>
              <w:pStyle w:val="rowtabella0"/>
              <w:jc w:val="center"/>
              <w:rPr>
                <w:color w:val="002060"/>
              </w:rPr>
            </w:pPr>
            <w:r w:rsidRPr="0087042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D873"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872D"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8331" w14:textId="77777777" w:rsidR="00550BD4" w:rsidRPr="0087042E" w:rsidRDefault="00550BD4" w:rsidP="00A33BF5">
            <w:pPr>
              <w:pStyle w:val="rowtabella0"/>
              <w:jc w:val="center"/>
              <w:rPr>
                <w:color w:val="002060"/>
              </w:rPr>
            </w:pPr>
            <w:r w:rsidRPr="0087042E">
              <w:rPr>
                <w:color w:val="002060"/>
              </w:rPr>
              <w:t>0</w:t>
            </w:r>
          </w:p>
        </w:tc>
      </w:tr>
      <w:tr w:rsidR="00550BD4" w:rsidRPr="0087042E" w14:paraId="55DA97E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A7E3F" w14:textId="77777777" w:rsidR="00550BD4" w:rsidRPr="0087042E" w:rsidRDefault="00550BD4" w:rsidP="00A33BF5">
            <w:pPr>
              <w:pStyle w:val="rowtabella0"/>
              <w:rPr>
                <w:color w:val="002060"/>
              </w:rPr>
            </w:pPr>
            <w:r w:rsidRPr="0087042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24F6"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9E66"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8F42"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DFDE"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4275"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5141" w14:textId="77777777" w:rsidR="00550BD4" w:rsidRPr="0087042E" w:rsidRDefault="00550BD4" w:rsidP="00A33BF5">
            <w:pPr>
              <w:pStyle w:val="rowtabella0"/>
              <w:jc w:val="center"/>
              <w:rPr>
                <w:color w:val="002060"/>
              </w:rPr>
            </w:pPr>
            <w:r w:rsidRPr="0087042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A00C9"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CCE26"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6B50" w14:textId="77777777" w:rsidR="00550BD4" w:rsidRPr="0087042E" w:rsidRDefault="00550BD4" w:rsidP="00A33BF5">
            <w:pPr>
              <w:pStyle w:val="rowtabella0"/>
              <w:jc w:val="center"/>
              <w:rPr>
                <w:color w:val="002060"/>
              </w:rPr>
            </w:pPr>
            <w:r w:rsidRPr="0087042E">
              <w:rPr>
                <w:color w:val="002060"/>
              </w:rPr>
              <w:t>0</w:t>
            </w:r>
          </w:p>
        </w:tc>
      </w:tr>
      <w:tr w:rsidR="00550BD4" w:rsidRPr="0087042E" w14:paraId="5DB883F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36452" w14:textId="77777777" w:rsidR="00550BD4" w:rsidRPr="0087042E" w:rsidRDefault="00550BD4" w:rsidP="00A33BF5">
            <w:pPr>
              <w:pStyle w:val="rowtabella0"/>
              <w:rPr>
                <w:color w:val="002060"/>
                <w:lang w:val="es-ES"/>
              </w:rPr>
            </w:pPr>
            <w:r w:rsidRPr="0087042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75FB"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F001"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3DB1"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755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1DE5"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9B00"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53C6"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A7AD"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55C08" w14:textId="77777777" w:rsidR="00550BD4" w:rsidRPr="0087042E" w:rsidRDefault="00550BD4" w:rsidP="00A33BF5">
            <w:pPr>
              <w:pStyle w:val="rowtabella0"/>
              <w:jc w:val="center"/>
              <w:rPr>
                <w:color w:val="002060"/>
              </w:rPr>
            </w:pPr>
            <w:r w:rsidRPr="0087042E">
              <w:rPr>
                <w:color w:val="002060"/>
              </w:rPr>
              <w:t>0</w:t>
            </w:r>
          </w:p>
        </w:tc>
      </w:tr>
      <w:tr w:rsidR="00550BD4" w:rsidRPr="0087042E" w14:paraId="2D2FA98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C35AA" w14:textId="77777777" w:rsidR="00550BD4" w:rsidRPr="0087042E" w:rsidRDefault="00550BD4" w:rsidP="00A33BF5">
            <w:pPr>
              <w:pStyle w:val="rowtabella0"/>
              <w:rPr>
                <w:color w:val="002060"/>
              </w:rPr>
            </w:pPr>
            <w:r w:rsidRPr="0087042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6971"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CDBF"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ECFC"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35C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9A11"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588A" w14:textId="77777777" w:rsidR="00550BD4" w:rsidRPr="0087042E" w:rsidRDefault="00550BD4" w:rsidP="00A33BF5">
            <w:pPr>
              <w:pStyle w:val="rowtabella0"/>
              <w:jc w:val="center"/>
              <w:rPr>
                <w:color w:val="002060"/>
              </w:rPr>
            </w:pPr>
            <w:r w:rsidRPr="0087042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8238" w14:textId="77777777" w:rsidR="00550BD4" w:rsidRPr="0087042E" w:rsidRDefault="00550BD4" w:rsidP="00A33BF5">
            <w:pPr>
              <w:pStyle w:val="rowtabella0"/>
              <w:jc w:val="center"/>
              <w:rPr>
                <w:color w:val="002060"/>
              </w:rPr>
            </w:pPr>
            <w:r w:rsidRPr="0087042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8140"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451A" w14:textId="77777777" w:rsidR="00550BD4" w:rsidRPr="0087042E" w:rsidRDefault="00550BD4" w:rsidP="00A33BF5">
            <w:pPr>
              <w:pStyle w:val="rowtabella0"/>
              <w:jc w:val="center"/>
              <w:rPr>
                <w:color w:val="002060"/>
              </w:rPr>
            </w:pPr>
            <w:r w:rsidRPr="0087042E">
              <w:rPr>
                <w:color w:val="002060"/>
              </w:rPr>
              <w:t>0</w:t>
            </w:r>
          </w:p>
        </w:tc>
      </w:tr>
      <w:tr w:rsidR="00550BD4" w:rsidRPr="0087042E" w14:paraId="46C28C2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8350E" w14:textId="77777777" w:rsidR="00550BD4" w:rsidRPr="0087042E" w:rsidRDefault="00550BD4" w:rsidP="00A33BF5">
            <w:pPr>
              <w:pStyle w:val="rowtabella0"/>
              <w:rPr>
                <w:color w:val="002060"/>
              </w:rPr>
            </w:pPr>
            <w:r w:rsidRPr="0087042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821B8"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5C33"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C786"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45F6"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B686"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0973"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414A" w14:textId="77777777" w:rsidR="00550BD4" w:rsidRPr="0087042E" w:rsidRDefault="00550BD4" w:rsidP="00A33BF5">
            <w:pPr>
              <w:pStyle w:val="rowtabella0"/>
              <w:jc w:val="center"/>
              <w:rPr>
                <w:color w:val="002060"/>
              </w:rPr>
            </w:pPr>
            <w:r w:rsidRPr="0087042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9CC9"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89E2" w14:textId="77777777" w:rsidR="00550BD4" w:rsidRPr="0087042E" w:rsidRDefault="00550BD4" w:rsidP="00A33BF5">
            <w:pPr>
              <w:pStyle w:val="rowtabella0"/>
              <w:jc w:val="center"/>
              <w:rPr>
                <w:color w:val="002060"/>
              </w:rPr>
            </w:pPr>
            <w:r w:rsidRPr="0087042E">
              <w:rPr>
                <w:color w:val="002060"/>
              </w:rPr>
              <w:t>1</w:t>
            </w:r>
          </w:p>
        </w:tc>
      </w:tr>
      <w:tr w:rsidR="00550BD4" w:rsidRPr="0087042E" w14:paraId="0A54D076"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8780F9" w14:textId="77777777" w:rsidR="00550BD4" w:rsidRPr="0087042E" w:rsidRDefault="00550BD4" w:rsidP="00A33BF5">
            <w:pPr>
              <w:pStyle w:val="rowtabella0"/>
              <w:rPr>
                <w:color w:val="002060"/>
              </w:rPr>
            </w:pPr>
            <w:r w:rsidRPr="0087042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B8AE6"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8D79"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0E5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AA20"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6B23"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EB91"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E8F2" w14:textId="77777777" w:rsidR="00550BD4" w:rsidRPr="0087042E" w:rsidRDefault="00550BD4" w:rsidP="00A33BF5">
            <w:pPr>
              <w:pStyle w:val="rowtabella0"/>
              <w:jc w:val="center"/>
              <w:rPr>
                <w:color w:val="002060"/>
              </w:rPr>
            </w:pPr>
            <w:r w:rsidRPr="0087042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92DC" w14:textId="77777777" w:rsidR="00550BD4" w:rsidRPr="0087042E" w:rsidRDefault="00550BD4" w:rsidP="00A33BF5">
            <w:pPr>
              <w:pStyle w:val="rowtabella0"/>
              <w:jc w:val="center"/>
              <w:rPr>
                <w:color w:val="002060"/>
              </w:rPr>
            </w:pPr>
            <w:r w:rsidRPr="0087042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E102" w14:textId="77777777" w:rsidR="00550BD4" w:rsidRPr="0087042E" w:rsidRDefault="00550BD4" w:rsidP="00A33BF5">
            <w:pPr>
              <w:pStyle w:val="rowtabella0"/>
              <w:jc w:val="center"/>
              <w:rPr>
                <w:color w:val="002060"/>
              </w:rPr>
            </w:pPr>
            <w:r w:rsidRPr="0087042E">
              <w:rPr>
                <w:color w:val="002060"/>
              </w:rPr>
              <w:t>0</w:t>
            </w:r>
          </w:p>
        </w:tc>
      </w:tr>
    </w:tbl>
    <w:p w14:paraId="72CE0453" w14:textId="77777777" w:rsidR="00550BD4" w:rsidRPr="0087042E" w:rsidRDefault="00550BD4" w:rsidP="00550BD4">
      <w:pPr>
        <w:pStyle w:val="breakline"/>
        <w:rPr>
          <w:rFonts w:eastAsiaTheme="minorEastAsia"/>
          <w:color w:val="002060"/>
        </w:rPr>
      </w:pPr>
    </w:p>
    <w:p w14:paraId="6488CC9A" w14:textId="77777777" w:rsidR="00550BD4" w:rsidRPr="0087042E" w:rsidRDefault="00550BD4" w:rsidP="00550BD4">
      <w:pPr>
        <w:pStyle w:val="titoloprinc0"/>
        <w:rPr>
          <w:color w:val="002060"/>
        </w:rPr>
      </w:pPr>
      <w:r w:rsidRPr="0087042E">
        <w:rPr>
          <w:color w:val="002060"/>
        </w:rPr>
        <w:t>PROGRAMMA GARE</w:t>
      </w:r>
    </w:p>
    <w:p w14:paraId="6F1E11E0" w14:textId="77777777" w:rsidR="00550BD4" w:rsidRDefault="00550BD4" w:rsidP="00550BD4">
      <w:pPr>
        <w:pStyle w:val="breakline"/>
        <w:rPr>
          <w:color w:val="002060"/>
        </w:rPr>
      </w:pPr>
    </w:p>
    <w:p w14:paraId="6FA0A7B9" w14:textId="77777777" w:rsidR="00550BD4" w:rsidRPr="00DA7D43" w:rsidRDefault="00550BD4" w:rsidP="00550BD4">
      <w:pPr>
        <w:pStyle w:val="sottotitolocampionato10"/>
        <w:rPr>
          <w:color w:val="002060"/>
        </w:rPr>
      </w:pPr>
      <w:r w:rsidRPr="00DA7D4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81"/>
        <w:gridCol w:w="1556"/>
        <w:gridCol w:w="1553"/>
      </w:tblGrid>
      <w:tr w:rsidR="00550BD4" w:rsidRPr="00DA7D43" w14:paraId="5F50F283"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F4D09"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B0A3D"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4BA4E"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BEFBD"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928B6"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B9C1D"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1081B"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7BEC1E8E"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746B59" w14:textId="77777777" w:rsidR="00550BD4" w:rsidRPr="00DA7D43" w:rsidRDefault="00550BD4" w:rsidP="00A33BF5">
            <w:pPr>
              <w:pStyle w:val="rowtabella0"/>
              <w:rPr>
                <w:color w:val="002060"/>
              </w:rPr>
            </w:pPr>
            <w:r w:rsidRPr="00DA7D43">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7146A" w14:textId="77777777" w:rsidR="00550BD4" w:rsidRPr="00DA7D43" w:rsidRDefault="00550BD4" w:rsidP="00A33BF5">
            <w:pPr>
              <w:pStyle w:val="rowtabella0"/>
              <w:rPr>
                <w:color w:val="002060"/>
              </w:rPr>
            </w:pPr>
            <w:r w:rsidRPr="00DA7D43">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7139A" w14:textId="77777777" w:rsidR="00550BD4" w:rsidRPr="00DA7D43" w:rsidRDefault="00550BD4" w:rsidP="00A33BF5">
            <w:pPr>
              <w:pStyle w:val="rowtabella0"/>
              <w:jc w:val="center"/>
              <w:rPr>
                <w:color w:val="002060"/>
              </w:rPr>
            </w:pPr>
            <w:r w:rsidRPr="00DA7D4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7E6C4" w14:textId="77777777" w:rsidR="00550BD4" w:rsidRPr="00DA7D43" w:rsidRDefault="00550BD4" w:rsidP="00A33BF5">
            <w:pPr>
              <w:pStyle w:val="rowtabella0"/>
              <w:rPr>
                <w:color w:val="002060"/>
              </w:rPr>
            </w:pPr>
            <w:r w:rsidRPr="00DA7D43">
              <w:rPr>
                <w:color w:val="002060"/>
              </w:rPr>
              <w:t>04/02/2023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CD5BB" w14:textId="77777777" w:rsidR="00550BD4" w:rsidRPr="00DA7D43" w:rsidRDefault="00550BD4" w:rsidP="00A33BF5">
            <w:pPr>
              <w:pStyle w:val="rowtabella0"/>
              <w:rPr>
                <w:color w:val="002060"/>
              </w:rPr>
            </w:pPr>
            <w:r w:rsidRPr="00DA7D4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02952" w14:textId="77777777" w:rsidR="00550BD4" w:rsidRPr="00DA7D43" w:rsidRDefault="00550BD4" w:rsidP="00A33BF5">
            <w:pPr>
              <w:pStyle w:val="rowtabella0"/>
              <w:rPr>
                <w:color w:val="002060"/>
              </w:rPr>
            </w:pPr>
            <w:r w:rsidRPr="00DA7D4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E0615" w14:textId="77777777" w:rsidR="00550BD4" w:rsidRPr="00DA7D43" w:rsidRDefault="00550BD4" w:rsidP="00A33BF5">
            <w:pPr>
              <w:pStyle w:val="rowtabella0"/>
              <w:rPr>
                <w:color w:val="002060"/>
              </w:rPr>
            </w:pPr>
            <w:r w:rsidRPr="00DA7D43">
              <w:rPr>
                <w:color w:val="002060"/>
              </w:rPr>
              <w:t>VIA ANTONIO ROSMINI 22/B</w:t>
            </w:r>
          </w:p>
        </w:tc>
      </w:tr>
      <w:tr w:rsidR="00550BD4" w:rsidRPr="00DA7D43" w14:paraId="0586BB49"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5D2001" w14:textId="77777777" w:rsidR="00550BD4" w:rsidRPr="00DA7D43" w:rsidRDefault="00550BD4" w:rsidP="00A33BF5">
            <w:pPr>
              <w:pStyle w:val="rowtabella0"/>
              <w:rPr>
                <w:color w:val="002060"/>
              </w:rPr>
            </w:pPr>
            <w:r w:rsidRPr="00DA7D43">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A187EE" w14:textId="77777777" w:rsidR="00550BD4" w:rsidRPr="00DA7D43" w:rsidRDefault="00550BD4" w:rsidP="00A33BF5">
            <w:pPr>
              <w:pStyle w:val="rowtabella0"/>
              <w:rPr>
                <w:color w:val="002060"/>
              </w:rPr>
            </w:pPr>
            <w:r w:rsidRPr="00DA7D4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E86677"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AFB521" w14:textId="77777777" w:rsidR="00550BD4" w:rsidRPr="00DA7D43" w:rsidRDefault="00550BD4" w:rsidP="00A33BF5">
            <w:pPr>
              <w:pStyle w:val="rowtabella0"/>
              <w:rPr>
                <w:color w:val="002060"/>
              </w:rPr>
            </w:pPr>
            <w:r w:rsidRPr="00DA7D43">
              <w:rPr>
                <w:color w:val="002060"/>
              </w:rPr>
              <w:t>04/02/2023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C47AEC" w14:textId="77777777" w:rsidR="00550BD4" w:rsidRPr="00DA7D43" w:rsidRDefault="00550BD4" w:rsidP="00A33BF5">
            <w:pPr>
              <w:pStyle w:val="rowtabella0"/>
              <w:rPr>
                <w:color w:val="002060"/>
              </w:rPr>
            </w:pPr>
            <w:r w:rsidRPr="00DA7D4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AC7199" w14:textId="77777777" w:rsidR="00550BD4" w:rsidRPr="00DA7D43" w:rsidRDefault="00550BD4" w:rsidP="00A33BF5">
            <w:pPr>
              <w:pStyle w:val="rowtabella0"/>
              <w:rPr>
                <w:color w:val="002060"/>
              </w:rPr>
            </w:pPr>
            <w:r w:rsidRPr="00DA7D4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EC775" w14:textId="77777777" w:rsidR="00550BD4" w:rsidRPr="00DA7D43" w:rsidRDefault="00550BD4" w:rsidP="00A33BF5">
            <w:pPr>
              <w:pStyle w:val="rowtabella0"/>
              <w:rPr>
                <w:color w:val="002060"/>
              </w:rPr>
            </w:pPr>
            <w:r w:rsidRPr="00DA7D43">
              <w:rPr>
                <w:color w:val="002060"/>
              </w:rPr>
              <w:t>VIA VESCOVARA, 7</w:t>
            </w:r>
          </w:p>
        </w:tc>
      </w:tr>
      <w:tr w:rsidR="00550BD4" w:rsidRPr="00DA7D43" w14:paraId="2916FF2A"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CB8297" w14:textId="77777777" w:rsidR="00550BD4" w:rsidRPr="00DA7D43" w:rsidRDefault="00550BD4" w:rsidP="00A33BF5">
            <w:pPr>
              <w:pStyle w:val="rowtabella0"/>
              <w:rPr>
                <w:color w:val="002060"/>
              </w:rPr>
            </w:pPr>
            <w:r w:rsidRPr="00DA7D4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5D8EA2" w14:textId="77777777" w:rsidR="00550BD4" w:rsidRPr="00DA7D43" w:rsidRDefault="00550BD4" w:rsidP="00A33BF5">
            <w:pPr>
              <w:pStyle w:val="rowtabella0"/>
              <w:rPr>
                <w:color w:val="002060"/>
              </w:rPr>
            </w:pPr>
            <w:r w:rsidRPr="00DA7D43">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35A409"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E2B62D" w14:textId="77777777" w:rsidR="00550BD4" w:rsidRPr="00DA7D43" w:rsidRDefault="00550BD4" w:rsidP="00A33BF5">
            <w:pPr>
              <w:pStyle w:val="rowtabella0"/>
              <w:rPr>
                <w:color w:val="002060"/>
              </w:rPr>
            </w:pPr>
            <w:r w:rsidRPr="00DA7D43">
              <w:rPr>
                <w:color w:val="002060"/>
              </w:rPr>
              <w:t>04/02/2023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73AC13" w14:textId="77777777" w:rsidR="00550BD4" w:rsidRPr="00DA7D43" w:rsidRDefault="00550BD4" w:rsidP="00A33BF5">
            <w:pPr>
              <w:pStyle w:val="rowtabella0"/>
              <w:rPr>
                <w:color w:val="002060"/>
              </w:rPr>
            </w:pPr>
            <w:r w:rsidRPr="00DA7D4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D1292" w14:textId="77777777" w:rsidR="00550BD4" w:rsidRPr="00DA7D43" w:rsidRDefault="00550BD4" w:rsidP="00A33BF5">
            <w:pPr>
              <w:pStyle w:val="rowtabella0"/>
              <w:rPr>
                <w:color w:val="002060"/>
              </w:rPr>
            </w:pPr>
            <w:r w:rsidRPr="00DA7D4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DE3153" w14:textId="77777777" w:rsidR="00550BD4" w:rsidRPr="00DA7D43" w:rsidRDefault="00550BD4" w:rsidP="00A33BF5">
            <w:pPr>
              <w:pStyle w:val="rowtabella0"/>
              <w:rPr>
                <w:color w:val="002060"/>
              </w:rPr>
            </w:pPr>
            <w:r w:rsidRPr="00DA7D43">
              <w:rPr>
                <w:color w:val="002060"/>
              </w:rPr>
              <w:t>VIA MONTEPELAGO</w:t>
            </w:r>
          </w:p>
        </w:tc>
      </w:tr>
      <w:tr w:rsidR="00550BD4" w:rsidRPr="00DA7D43" w14:paraId="0CE3B997"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47C911" w14:textId="77777777" w:rsidR="00550BD4" w:rsidRPr="00DA7D43" w:rsidRDefault="00550BD4" w:rsidP="00A33BF5">
            <w:pPr>
              <w:pStyle w:val="rowtabella0"/>
              <w:rPr>
                <w:color w:val="002060"/>
              </w:rPr>
            </w:pPr>
            <w:r w:rsidRPr="00DA7D43">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F99713" w14:textId="77777777" w:rsidR="00550BD4" w:rsidRPr="00DA7D43" w:rsidRDefault="00550BD4" w:rsidP="00A33BF5">
            <w:pPr>
              <w:pStyle w:val="rowtabella0"/>
              <w:rPr>
                <w:color w:val="002060"/>
              </w:rPr>
            </w:pPr>
            <w:r w:rsidRPr="00DA7D43">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57E27"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659E98" w14:textId="77777777" w:rsidR="00550BD4" w:rsidRPr="00DA7D43" w:rsidRDefault="00550BD4" w:rsidP="00A33BF5">
            <w:pPr>
              <w:pStyle w:val="rowtabella0"/>
              <w:rPr>
                <w:color w:val="002060"/>
              </w:rPr>
            </w:pPr>
            <w:r w:rsidRPr="00DA7D43">
              <w:rPr>
                <w:color w:val="002060"/>
              </w:rPr>
              <w:t>04/02/2023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8213F1" w14:textId="77777777" w:rsidR="00550BD4" w:rsidRPr="00DA7D43" w:rsidRDefault="00550BD4" w:rsidP="00A33BF5">
            <w:pPr>
              <w:pStyle w:val="rowtabella0"/>
              <w:rPr>
                <w:color w:val="002060"/>
              </w:rPr>
            </w:pPr>
            <w:r w:rsidRPr="00DA7D43">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4405E0" w14:textId="77777777" w:rsidR="00550BD4" w:rsidRPr="00DA7D43" w:rsidRDefault="00550BD4" w:rsidP="00A33BF5">
            <w:pPr>
              <w:pStyle w:val="rowtabella0"/>
              <w:rPr>
                <w:color w:val="002060"/>
              </w:rPr>
            </w:pPr>
            <w:r w:rsidRPr="00DA7D43">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A24FFF" w14:textId="77777777" w:rsidR="00550BD4" w:rsidRPr="00DA7D43" w:rsidRDefault="00550BD4" w:rsidP="00A33BF5">
            <w:pPr>
              <w:pStyle w:val="rowtabella0"/>
              <w:rPr>
                <w:color w:val="002060"/>
              </w:rPr>
            </w:pPr>
            <w:r w:rsidRPr="00DA7D43">
              <w:rPr>
                <w:color w:val="002060"/>
              </w:rPr>
              <w:t>VIA DEI LECCI-TAVERNELLE</w:t>
            </w:r>
          </w:p>
        </w:tc>
      </w:tr>
      <w:tr w:rsidR="00550BD4" w:rsidRPr="00DA7D43" w14:paraId="3E47FA9F"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538211" w14:textId="77777777" w:rsidR="00550BD4" w:rsidRPr="00DA7D43" w:rsidRDefault="00550BD4" w:rsidP="00A33BF5">
            <w:pPr>
              <w:pStyle w:val="rowtabella0"/>
              <w:rPr>
                <w:color w:val="002060"/>
              </w:rPr>
            </w:pPr>
            <w:r w:rsidRPr="00DA7D43">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18018" w14:textId="77777777" w:rsidR="00550BD4" w:rsidRPr="00DA7D43" w:rsidRDefault="00550BD4" w:rsidP="00A33BF5">
            <w:pPr>
              <w:pStyle w:val="rowtabella0"/>
              <w:rPr>
                <w:color w:val="002060"/>
              </w:rPr>
            </w:pPr>
            <w:r w:rsidRPr="00DA7D43">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C0238" w14:textId="77777777" w:rsidR="00550BD4" w:rsidRPr="00DA7D43" w:rsidRDefault="00550BD4" w:rsidP="00A33BF5">
            <w:pPr>
              <w:pStyle w:val="rowtabella0"/>
              <w:jc w:val="center"/>
              <w:rPr>
                <w:color w:val="002060"/>
              </w:rPr>
            </w:pPr>
            <w:r w:rsidRPr="00DA7D4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DEE97" w14:textId="77777777" w:rsidR="00550BD4" w:rsidRPr="00DA7D43" w:rsidRDefault="00550BD4" w:rsidP="00A33BF5">
            <w:pPr>
              <w:pStyle w:val="rowtabella0"/>
              <w:rPr>
                <w:color w:val="002060"/>
              </w:rPr>
            </w:pPr>
            <w:r w:rsidRPr="00DA7D43">
              <w:rPr>
                <w:color w:val="002060"/>
              </w:rPr>
              <w:t>05/02/2023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7054E" w14:textId="77777777" w:rsidR="00550BD4" w:rsidRPr="00DA7D43" w:rsidRDefault="00550BD4" w:rsidP="00A33BF5">
            <w:pPr>
              <w:pStyle w:val="rowtabella0"/>
              <w:rPr>
                <w:color w:val="002060"/>
              </w:rPr>
            </w:pPr>
            <w:r w:rsidRPr="00DA7D43">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32AEC" w14:textId="77777777" w:rsidR="00550BD4" w:rsidRPr="00DA7D43" w:rsidRDefault="00550BD4" w:rsidP="00A33BF5">
            <w:pPr>
              <w:pStyle w:val="rowtabella0"/>
              <w:rPr>
                <w:color w:val="002060"/>
              </w:rPr>
            </w:pPr>
            <w:r w:rsidRPr="00DA7D43">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2724E" w14:textId="77777777" w:rsidR="00550BD4" w:rsidRPr="00DA7D43" w:rsidRDefault="00550BD4" w:rsidP="00A33BF5">
            <w:pPr>
              <w:pStyle w:val="rowtabella0"/>
              <w:rPr>
                <w:color w:val="002060"/>
              </w:rPr>
            </w:pPr>
            <w:r w:rsidRPr="00DA7D43">
              <w:rPr>
                <w:color w:val="002060"/>
              </w:rPr>
              <w:t>VIA FONTE ANTICA 6</w:t>
            </w:r>
          </w:p>
        </w:tc>
      </w:tr>
    </w:tbl>
    <w:p w14:paraId="6A6668E5" w14:textId="77777777" w:rsidR="00550BD4" w:rsidRPr="0087042E" w:rsidRDefault="00550BD4" w:rsidP="00550BD4">
      <w:pPr>
        <w:pStyle w:val="breakline"/>
        <w:rPr>
          <w:color w:val="002060"/>
        </w:rPr>
      </w:pPr>
    </w:p>
    <w:p w14:paraId="75D30FCD" w14:textId="77777777" w:rsidR="00550BD4" w:rsidRPr="0087042E" w:rsidRDefault="00550BD4" w:rsidP="00550BD4">
      <w:pPr>
        <w:pStyle w:val="breakline"/>
        <w:rPr>
          <w:color w:val="002060"/>
        </w:rPr>
      </w:pPr>
    </w:p>
    <w:p w14:paraId="3D1219EB" w14:textId="77777777" w:rsidR="00550BD4" w:rsidRPr="0087042E" w:rsidRDefault="00550BD4" w:rsidP="00550BD4">
      <w:pPr>
        <w:pStyle w:val="titolocampionato0"/>
        <w:shd w:val="clear" w:color="auto" w:fill="CCCCCC"/>
        <w:spacing w:before="80" w:after="40"/>
        <w:rPr>
          <w:color w:val="002060"/>
        </w:rPr>
      </w:pPr>
      <w:r w:rsidRPr="0087042E">
        <w:rPr>
          <w:color w:val="002060"/>
        </w:rPr>
        <w:t>UNDER 17 C5 REGIONALI MASCHILI</w:t>
      </w:r>
    </w:p>
    <w:p w14:paraId="7A791C51" w14:textId="77777777" w:rsidR="00550BD4" w:rsidRPr="0087042E" w:rsidRDefault="00550BD4" w:rsidP="00550BD4">
      <w:pPr>
        <w:pStyle w:val="titoloprinc0"/>
        <w:rPr>
          <w:color w:val="002060"/>
        </w:rPr>
      </w:pPr>
      <w:r w:rsidRPr="0087042E">
        <w:rPr>
          <w:color w:val="002060"/>
        </w:rPr>
        <w:t>VARIAZIONI AL PROGRAMMA GARE</w:t>
      </w:r>
    </w:p>
    <w:p w14:paraId="1340485D" w14:textId="77777777" w:rsidR="00550BD4" w:rsidRPr="0087042E" w:rsidRDefault="00550BD4" w:rsidP="00550BD4">
      <w:pPr>
        <w:pStyle w:val="breakline"/>
        <w:rPr>
          <w:color w:val="002060"/>
        </w:rPr>
      </w:pPr>
    </w:p>
    <w:p w14:paraId="2424D1DB" w14:textId="77777777" w:rsidR="00550BD4" w:rsidRPr="0087042E" w:rsidRDefault="00550BD4" w:rsidP="00550BD4">
      <w:pPr>
        <w:pStyle w:val="breakline"/>
        <w:rPr>
          <w:color w:val="002060"/>
        </w:rPr>
      </w:pPr>
    </w:p>
    <w:p w14:paraId="33938FA2" w14:textId="77777777" w:rsidR="00550BD4" w:rsidRPr="0087042E" w:rsidRDefault="00550BD4" w:rsidP="00550BD4">
      <w:pPr>
        <w:pStyle w:val="sottotitolocampionato10"/>
        <w:rPr>
          <w:color w:val="002060"/>
        </w:rPr>
      </w:pPr>
      <w:r w:rsidRPr="0087042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0BD4" w:rsidRPr="0087042E" w14:paraId="2B19DADC" w14:textId="77777777" w:rsidTr="00A33BF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A01DC" w14:textId="77777777" w:rsidR="00550BD4" w:rsidRPr="0087042E" w:rsidRDefault="00550BD4" w:rsidP="00A33BF5">
            <w:pPr>
              <w:pStyle w:val="headertabella0"/>
              <w:rPr>
                <w:color w:val="002060"/>
              </w:rPr>
            </w:pPr>
            <w:r w:rsidRPr="0087042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61DC1" w14:textId="77777777" w:rsidR="00550BD4" w:rsidRPr="0087042E" w:rsidRDefault="00550BD4" w:rsidP="00A33BF5">
            <w:pPr>
              <w:pStyle w:val="headertabella0"/>
              <w:rPr>
                <w:color w:val="002060"/>
              </w:rPr>
            </w:pPr>
            <w:r w:rsidRPr="0087042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03DDF" w14:textId="77777777" w:rsidR="00550BD4" w:rsidRPr="0087042E" w:rsidRDefault="00550BD4" w:rsidP="00A33BF5">
            <w:pPr>
              <w:pStyle w:val="headertabella0"/>
              <w:rPr>
                <w:color w:val="002060"/>
              </w:rPr>
            </w:pPr>
            <w:r w:rsidRPr="0087042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255CC" w14:textId="77777777" w:rsidR="00550BD4" w:rsidRPr="0087042E" w:rsidRDefault="00550BD4" w:rsidP="00A33BF5">
            <w:pPr>
              <w:pStyle w:val="headertabella0"/>
              <w:rPr>
                <w:color w:val="002060"/>
              </w:rPr>
            </w:pPr>
            <w:r w:rsidRPr="0087042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25F61" w14:textId="77777777" w:rsidR="00550BD4" w:rsidRPr="0087042E" w:rsidRDefault="00550BD4" w:rsidP="00A33BF5">
            <w:pPr>
              <w:pStyle w:val="headertabella0"/>
              <w:rPr>
                <w:color w:val="002060"/>
              </w:rPr>
            </w:pPr>
            <w:r w:rsidRPr="0087042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1F822" w14:textId="77777777" w:rsidR="00550BD4" w:rsidRPr="0087042E" w:rsidRDefault="00550BD4" w:rsidP="00A33BF5">
            <w:pPr>
              <w:pStyle w:val="headertabella0"/>
              <w:rPr>
                <w:color w:val="002060"/>
              </w:rPr>
            </w:pPr>
            <w:r w:rsidRPr="0087042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91FC5" w14:textId="77777777" w:rsidR="00550BD4" w:rsidRPr="0087042E" w:rsidRDefault="00550BD4" w:rsidP="00A33BF5">
            <w:pPr>
              <w:pStyle w:val="headertabella0"/>
              <w:rPr>
                <w:color w:val="002060"/>
              </w:rPr>
            </w:pPr>
            <w:r w:rsidRPr="0087042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A63B" w14:textId="77777777" w:rsidR="00550BD4" w:rsidRPr="0087042E" w:rsidRDefault="00550BD4" w:rsidP="00A33BF5">
            <w:pPr>
              <w:pStyle w:val="headertabella0"/>
              <w:rPr>
                <w:color w:val="002060"/>
              </w:rPr>
            </w:pPr>
            <w:r w:rsidRPr="0087042E">
              <w:rPr>
                <w:color w:val="002060"/>
              </w:rPr>
              <w:t>Impianto</w:t>
            </w:r>
          </w:p>
        </w:tc>
      </w:tr>
      <w:tr w:rsidR="00550BD4" w:rsidRPr="0087042E" w14:paraId="189D5ACF" w14:textId="77777777" w:rsidTr="00A33BF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DF0F5" w14:textId="77777777" w:rsidR="00550BD4" w:rsidRPr="00533E6E" w:rsidRDefault="00550BD4" w:rsidP="00A33BF5">
            <w:pPr>
              <w:pStyle w:val="rowtabella0"/>
              <w:rPr>
                <w:color w:val="002060"/>
                <w:highlight w:val="yellow"/>
              </w:rPr>
            </w:pPr>
            <w:r w:rsidRPr="00533E6E">
              <w:rPr>
                <w:color w:val="002060"/>
                <w:highlight w:val="yellow"/>
              </w:rPr>
              <w:t>05/02/2023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A1F9" w14:textId="77777777" w:rsidR="00550BD4" w:rsidRPr="00533E6E" w:rsidRDefault="00550BD4" w:rsidP="00A33BF5">
            <w:pPr>
              <w:pStyle w:val="rowtabella0"/>
              <w:jc w:val="center"/>
              <w:rPr>
                <w:color w:val="002060"/>
                <w:highlight w:val="yellow"/>
              </w:rPr>
            </w:pPr>
            <w:r w:rsidRPr="00533E6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A56C" w14:textId="77777777" w:rsidR="00550BD4" w:rsidRPr="00533E6E" w:rsidRDefault="00550BD4" w:rsidP="00A33BF5">
            <w:pPr>
              <w:pStyle w:val="rowtabella0"/>
              <w:rPr>
                <w:color w:val="002060"/>
                <w:highlight w:val="yellow"/>
              </w:rPr>
            </w:pPr>
            <w:r w:rsidRPr="00533E6E">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0384" w14:textId="77777777" w:rsidR="00550BD4" w:rsidRPr="00533E6E" w:rsidRDefault="00550BD4" w:rsidP="00A33BF5">
            <w:pPr>
              <w:pStyle w:val="rowtabella0"/>
              <w:rPr>
                <w:color w:val="002060"/>
                <w:highlight w:val="yellow"/>
              </w:rPr>
            </w:pPr>
            <w:r w:rsidRPr="00533E6E">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5AC48" w14:textId="77777777" w:rsidR="00550BD4" w:rsidRPr="0087042E" w:rsidRDefault="00550BD4" w:rsidP="00A33BF5">
            <w:pPr>
              <w:pStyle w:val="rowtabella0"/>
              <w:rPr>
                <w:color w:val="002060"/>
              </w:rPr>
            </w:pPr>
            <w:r w:rsidRPr="0087042E">
              <w:rPr>
                <w:color w:val="002060"/>
              </w:rPr>
              <w:t>04/02/2023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0B04" w14:textId="77777777" w:rsidR="00550BD4" w:rsidRPr="0087042E" w:rsidRDefault="00550BD4" w:rsidP="00A33BF5">
            <w:pPr>
              <w:pStyle w:val="rowtabella0"/>
              <w:jc w:val="center"/>
              <w:rPr>
                <w:color w:val="002060"/>
              </w:rPr>
            </w:pPr>
            <w:r w:rsidRPr="00533E6E">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6F85" w14:textId="77777777" w:rsidR="00550BD4" w:rsidRPr="0087042E" w:rsidRDefault="00550BD4" w:rsidP="00A33BF5">
            <w:pPr>
              <w:pStyle w:val="rowtabella0"/>
              <w:jc w:val="center"/>
              <w:rPr>
                <w:color w:val="002060"/>
              </w:rPr>
            </w:pPr>
            <w:r w:rsidRPr="0087042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1DB3" w14:textId="77777777" w:rsidR="00550BD4" w:rsidRPr="0087042E" w:rsidRDefault="00550BD4" w:rsidP="00A33BF5">
            <w:pPr>
              <w:rPr>
                <w:color w:val="002060"/>
              </w:rPr>
            </w:pPr>
          </w:p>
        </w:tc>
      </w:tr>
      <w:tr w:rsidR="00550BD4" w:rsidRPr="0087042E" w14:paraId="41A2B0D3" w14:textId="77777777" w:rsidTr="00A33BF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778F" w14:textId="77777777" w:rsidR="00550BD4" w:rsidRPr="00533E6E" w:rsidRDefault="00550BD4" w:rsidP="00A33BF5">
            <w:pPr>
              <w:pStyle w:val="rowtabella0"/>
              <w:rPr>
                <w:color w:val="002060"/>
                <w:highlight w:val="yellow"/>
              </w:rPr>
            </w:pPr>
            <w:r w:rsidRPr="00533E6E">
              <w:rPr>
                <w:color w:val="002060"/>
                <w:highlight w:val="yellow"/>
              </w:rPr>
              <w:t>05/02/2023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4AA47" w14:textId="77777777" w:rsidR="00550BD4" w:rsidRPr="00533E6E" w:rsidRDefault="00550BD4" w:rsidP="00A33BF5">
            <w:pPr>
              <w:pStyle w:val="rowtabella0"/>
              <w:jc w:val="center"/>
              <w:rPr>
                <w:color w:val="002060"/>
                <w:highlight w:val="yellow"/>
              </w:rPr>
            </w:pPr>
            <w:r w:rsidRPr="00533E6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2CE6" w14:textId="77777777" w:rsidR="00550BD4" w:rsidRPr="00533E6E" w:rsidRDefault="00550BD4" w:rsidP="00A33BF5">
            <w:pPr>
              <w:pStyle w:val="rowtabella0"/>
              <w:rPr>
                <w:color w:val="002060"/>
                <w:highlight w:val="yellow"/>
              </w:rPr>
            </w:pPr>
            <w:r w:rsidRPr="00533E6E">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5BDB" w14:textId="77777777" w:rsidR="00550BD4" w:rsidRPr="00533E6E" w:rsidRDefault="00550BD4" w:rsidP="00A33BF5">
            <w:pPr>
              <w:pStyle w:val="rowtabella0"/>
              <w:rPr>
                <w:color w:val="002060"/>
                <w:highlight w:val="yellow"/>
              </w:rPr>
            </w:pPr>
            <w:r w:rsidRPr="00533E6E">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B468" w14:textId="77777777" w:rsidR="00550BD4" w:rsidRPr="0087042E" w:rsidRDefault="00550BD4" w:rsidP="00A33BF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DB713" w14:textId="77777777" w:rsidR="00550BD4" w:rsidRPr="0087042E" w:rsidRDefault="00550BD4" w:rsidP="00A33BF5">
            <w:pPr>
              <w:pStyle w:val="rowtabella0"/>
              <w:jc w:val="center"/>
              <w:rPr>
                <w:color w:val="002060"/>
              </w:rPr>
            </w:pPr>
            <w:r w:rsidRPr="00533E6E">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1DB5" w14:textId="77777777" w:rsidR="00550BD4" w:rsidRPr="0087042E" w:rsidRDefault="00550BD4" w:rsidP="00A33BF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9660" w14:textId="77777777" w:rsidR="00550BD4" w:rsidRPr="0087042E" w:rsidRDefault="00550BD4" w:rsidP="00A33BF5">
            <w:pPr>
              <w:pStyle w:val="rowtabella0"/>
              <w:rPr>
                <w:color w:val="002060"/>
              </w:rPr>
            </w:pPr>
            <w:r w:rsidRPr="00533E6E">
              <w:rPr>
                <w:color w:val="002060"/>
                <w:highlight w:val="yellow"/>
              </w:rPr>
              <w:t>CAMPO CUS MACERATA (COPERTO) MACERATA VIA VALERIO</w:t>
            </w:r>
          </w:p>
        </w:tc>
      </w:tr>
    </w:tbl>
    <w:p w14:paraId="1966613A" w14:textId="77777777" w:rsidR="00550BD4" w:rsidRPr="0087042E" w:rsidRDefault="00550BD4" w:rsidP="00550BD4">
      <w:pPr>
        <w:pStyle w:val="breakline"/>
        <w:rPr>
          <w:rFonts w:eastAsiaTheme="minorEastAsia"/>
          <w:color w:val="002060"/>
        </w:rPr>
      </w:pPr>
    </w:p>
    <w:p w14:paraId="07ACA7FE" w14:textId="77777777" w:rsidR="00550BD4" w:rsidRPr="0087042E" w:rsidRDefault="00550BD4" w:rsidP="00550BD4">
      <w:pPr>
        <w:pStyle w:val="breakline"/>
        <w:rPr>
          <w:color w:val="002060"/>
        </w:rPr>
      </w:pPr>
    </w:p>
    <w:p w14:paraId="05B57E6A" w14:textId="77777777" w:rsidR="00550BD4" w:rsidRPr="0087042E" w:rsidRDefault="00550BD4" w:rsidP="00550BD4">
      <w:pPr>
        <w:pStyle w:val="sottotitolocampionato10"/>
        <w:rPr>
          <w:color w:val="002060"/>
        </w:rPr>
      </w:pPr>
      <w:r w:rsidRPr="0087042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0BD4" w:rsidRPr="0087042E" w14:paraId="0A2957CA" w14:textId="77777777" w:rsidTr="00A33BF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F5265" w14:textId="77777777" w:rsidR="00550BD4" w:rsidRPr="0087042E" w:rsidRDefault="00550BD4" w:rsidP="00A33BF5">
            <w:pPr>
              <w:pStyle w:val="headertabella0"/>
              <w:rPr>
                <w:color w:val="002060"/>
              </w:rPr>
            </w:pPr>
            <w:r w:rsidRPr="0087042E">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8B4C6" w14:textId="77777777" w:rsidR="00550BD4" w:rsidRPr="0087042E" w:rsidRDefault="00550BD4" w:rsidP="00A33BF5">
            <w:pPr>
              <w:pStyle w:val="headertabella0"/>
              <w:rPr>
                <w:color w:val="002060"/>
              </w:rPr>
            </w:pPr>
            <w:r w:rsidRPr="0087042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BDFBB" w14:textId="77777777" w:rsidR="00550BD4" w:rsidRPr="0087042E" w:rsidRDefault="00550BD4" w:rsidP="00A33BF5">
            <w:pPr>
              <w:pStyle w:val="headertabella0"/>
              <w:rPr>
                <w:color w:val="002060"/>
              </w:rPr>
            </w:pPr>
            <w:r w:rsidRPr="0087042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2CD91" w14:textId="77777777" w:rsidR="00550BD4" w:rsidRPr="0087042E" w:rsidRDefault="00550BD4" w:rsidP="00A33BF5">
            <w:pPr>
              <w:pStyle w:val="headertabella0"/>
              <w:rPr>
                <w:color w:val="002060"/>
              </w:rPr>
            </w:pPr>
            <w:r w:rsidRPr="0087042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51C34" w14:textId="77777777" w:rsidR="00550BD4" w:rsidRPr="0087042E" w:rsidRDefault="00550BD4" w:rsidP="00A33BF5">
            <w:pPr>
              <w:pStyle w:val="headertabella0"/>
              <w:rPr>
                <w:color w:val="002060"/>
              </w:rPr>
            </w:pPr>
            <w:r w:rsidRPr="0087042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7B947" w14:textId="77777777" w:rsidR="00550BD4" w:rsidRPr="0087042E" w:rsidRDefault="00550BD4" w:rsidP="00A33BF5">
            <w:pPr>
              <w:pStyle w:val="headertabella0"/>
              <w:rPr>
                <w:color w:val="002060"/>
              </w:rPr>
            </w:pPr>
            <w:r w:rsidRPr="0087042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BB016" w14:textId="77777777" w:rsidR="00550BD4" w:rsidRPr="0087042E" w:rsidRDefault="00550BD4" w:rsidP="00A33BF5">
            <w:pPr>
              <w:pStyle w:val="headertabella0"/>
              <w:rPr>
                <w:color w:val="002060"/>
              </w:rPr>
            </w:pPr>
            <w:r w:rsidRPr="0087042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F06EC" w14:textId="77777777" w:rsidR="00550BD4" w:rsidRPr="0087042E" w:rsidRDefault="00550BD4" w:rsidP="00A33BF5">
            <w:pPr>
              <w:pStyle w:val="headertabella0"/>
              <w:rPr>
                <w:color w:val="002060"/>
              </w:rPr>
            </w:pPr>
            <w:r w:rsidRPr="0087042E">
              <w:rPr>
                <w:color w:val="002060"/>
              </w:rPr>
              <w:t>Impianto</w:t>
            </w:r>
          </w:p>
        </w:tc>
      </w:tr>
      <w:tr w:rsidR="00550BD4" w:rsidRPr="0087042E" w14:paraId="10DBD1EB" w14:textId="77777777" w:rsidTr="00A33BF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A1DE" w14:textId="77777777" w:rsidR="00550BD4" w:rsidRPr="00533E6E" w:rsidRDefault="00550BD4" w:rsidP="00A33BF5">
            <w:pPr>
              <w:pStyle w:val="rowtabella0"/>
              <w:rPr>
                <w:color w:val="002060"/>
                <w:highlight w:val="yellow"/>
              </w:rPr>
            </w:pPr>
            <w:r w:rsidRPr="00533E6E">
              <w:rPr>
                <w:color w:val="002060"/>
                <w:highlight w:val="yellow"/>
              </w:rPr>
              <w:t>08/02/2023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B869" w14:textId="77777777" w:rsidR="00550BD4" w:rsidRPr="00533E6E" w:rsidRDefault="00550BD4" w:rsidP="00A33BF5">
            <w:pPr>
              <w:pStyle w:val="rowtabella0"/>
              <w:jc w:val="center"/>
              <w:rPr>
                <w:color w:val="002060"/>
                <w:highlight w:val="yellow"/>
              </w:rPr>
            </w:pPr>
            <w:r w:rsidRPr="00533E6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6A3D" w14:textId="77777777" w:rsidR="00550BD4" w:rsidRPr="00533E6E" w:rsidRDefault="00550BD4" w:rsidP="00A33BF5">
            <w:pPr>
              <w:pStyle w:val="rowtabella0"/>
              <w:rPr>
                <w:color w:val="002060"/>
                <w:highlight w:val="yellow"/>
              </w:rPr>
            </w:pPr>
            <w:r w:rsidRPr="00533E6E">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74B0" w14:textId="77777777" w:rsidR="00550BD4" w:rsidRPr="00533E6E" w:rsidRDefault="00550BD4" w:rsidP="00A33BF5">
            <w:pPr>
              <w:pStyle w:val="rowtabella0"/>
              <w:rPr>
                <w:color w:val="002060"/>
                <w:highlight w:val="yellow"/>
              </w:rPr>
            </w:pPr>
            <w:r w:rsidRPr="00533E6E">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4533" w14:textId="77777777" w:rsidR="00550BD4" w:rsidRPr="0087042E" w:rsidRDefault="00550BD4" w:rsidP="00A33BF5">
            <w:pPr>
              <w:pStyle w:val="rowtabella0"/>
              <w:rPr>
                <w:color w:val="002060"/>
              </w:rPr>
            </w:pPr>
            <w:r w:rsidRPr="0087042E">
              <w:rPr>
                <w:color w:val="002060"/>
              </w:rPr>
              <w:t>0</w:t>
            </w:r>
            <w:r>
              <w:rPr>
                <w:color w:val="002060"/>
              </w:rPr>
              <w:t>5</w:t>
            </w:r>
            <w:r w:rsidRPr="0087042E">
              <w:rPr>
                <w:color w:val="002060"/>
              </w:rPr>
              <w:t>/02/2023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9762" w14:textId="77777777" w:rsidR="00550BD4" w:rsidRPr="0087042E" w:rsidRDefault="00550BD4" w:rsidP="00A33BF5">
            <w:pPr>
              <w:pStyle w:val="rowtabella0"/>
              <w:jc w:val="center"/>
              <w:rPr>
                <w:color w:val="002060"/>
              </w:rPr>
            </w:pPr>
            <w:r w:rsidRPr="00533E6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6D21" w14:textId="77777777" w:rsidR="00550BD4" w:rsidRPr="0087042E" w:rsidRDefault="00550BD4" w:rsidP="00A33BF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985B9" w14:textId="77777777" w:rsidR="00550BD4" w:rsidRPr="0087042E" w:rsidRDefault="00550BD4" w:rsidP="00A33BF5">
            <w:pPr>
              <w:pStyle w:val="rowtabella0"/>
              <w:rPr>
                <w:color w:val="002060"/>
              </w:rPr>
            </w:pPr>
            <w:r w:rsidRPr="00533E6E">
              <w:rPr>
                <w:color w:val="002060"/>
                <w:highlight w:val="yellow"/>
              </w:rPr>
              <w:t>CAMPO SCOPERTO C5 LUCREZIA CARTOCETO VIA MIA MARTINI</w:t>
            </w:r>
          </w:p>
        </w:tc>
      </w:tr>
    </w:tbl>
    <w:p w14:paraId="5C10D154" w14:textId="77777777" w:rsidR="00550BD4" w:rsidRPr="0087042E" w:rsidRDefault="00550BD4" w:rsidP="00550BD4">
      <w:pPr>
        <w:pStyle w:val="breakline"/>
        <w:rPr>
          <w:rFonts w:eastAsiaTheme="minorEastAsia"/>
          <w:color w:val="002060"/>
        </w:rPr>
      </w:pPr>
    </w:p>
    <w:p w14:paraId="0C3B5CC2" w14:textId="77777777" w:rsidR="00550BD4" w:rsidRPr="0087042E" w:rsidRDefault="00550BD4" w:rsidP="00550BD4">
      <w:pPr>
        <w:pStyle w:val="breakline"/>
        <w:rPr>
          <w:color w:val="002060"/>
        </w:rPr>
      </w:pPr>
    </w:p>
    <w:p w14:paraId="5C623EC3" w14:textId="77777777" w:rsidR="00550BD4" w:rsidRPr="0087042E" w:rsidRDefault="00550BD4" w:rsidP="00550BD4">
      <w:pPr>
        <w:pStyle w:val="sottotitolocampionato10"/>
        <w:rPr>
          <w:color w:val="002060"/>
        </w:rPr>
      </w:pPr>
      <w:r w:rsidRPr="0087042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0BD4" w:rsidRPr="0087042E" w14:paraId="7C072E42" w14:textId="77777777" w:rsidTr="00A33BF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EB933" w14:textId="77777777" w:rsidR="00550BD4" w:rsidRPr="0087042E" w:rsidRDefault="00550BD4" w:rsidP="00A33BF5">
            <w:pPr>
              <w:pStyle w:val="headertabella0"/>
              <w:rPr>
                <w:color w:val="002060"/>
              </w:rPr>
            </w:pPr>
            <w:r w:rsidRPr="0087042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3A4C2" w14:textId="77777777" w:rsidR="00550BD4" w:rsidRPr="0087042E" w:rsidRDefault="00550BD4" w:rsidP="00A33BF5">
            <w:pPr>
              <w:pStyle w:val="headertabella0"/>
              <w:rPr>
                <w:color w:val="002060"/>
              </w:rPr>
            </w:pPr>
            <w:r w:rsidRPr="0087042E">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4680A" w14:textId="77777777" w:rsidR="00550BD4" w:rsidRPr="0087042E" w:rsidRDefault="00550BD4" w:rsidP="00A33BF5">
            <w:pPr>
              <w:pStyle w:val="headertabella0"/>
              <w:rPr>
                <w:color w:val="002060"/>
              </w:rPr>
            </w:pPr>
            <w:r w:rsidRPr="0087042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81F01" w14:textId="77777777" w:rsidR="00550BD4" w:rsidRPr="0087042E" w:rsidRDefault="00550BD4" w:rsidP="00A33BF5">
            <w:pPr>
              <w:pStyle w:val="headertabella0"/>
              <w:rPr>
                <w:color w:val="002060"/>
              </w:rPr>
            </w:pPr>
            <w:r w:rsidRPr="0087042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A14E6" w14:textId="77777777" w:rsidR="00550BD4" w:rsidRPr="0087042E" w:rsidRDefault="00550BD4" w:rsidP="00A33BF5">
            <w:pPr>
              <w:pStyle w:val="headertabella0"/>
              <w:rPr>
                <w:color w:val="002060"/>
              </w:rPr>
            </w:pPr>
            <w:r w:rsidRPr="0087042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0837D" w14:textId="77777777" w:rsidR="00550BD4" w:rsidRPr="0087042E" w:rsidRDefault="00550BD4" w:rsidP="00A33BF5">
            <w:pPr>
              <w:pStyle w:val="headertabella0"/>
              <w:rPr>
                <w:color w:val="002060"/>
              </w:rPr>
            </w:pPr>
            <w:r w:rsidRPr="0087042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11445" w14:textId="77777777" w:rsidR="00550BD4" w:rsidRPr="0087042E" w:rsidRDefault="00550BD4" w:rsidP="00A33BF5">
            <w:pPr>
              <w:pStyle w:val="headertabella0"/>
              <w:rPr>
                <w:color w:val="002060"/>
              </w:rPr>
            </w:pPr>
            <w:r w:rsidRPr="0087042E">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38E4F" w14:textId="77777777" w:rsidR="00550BD4" w:rsidRPr="0087042E" w:rsidRDefault="00550BD4" w:rsidP="00A33BF5">
            <w:pPr>
              <w:pStyle w:val="headertabella0"/>
              <w:rPr>
                <w:color w:val="002060"/>
              </w:rPr>
            </w:pPr>
            <w:r w:rsidRPr="0087042E">
              <w:rPr>
                <w:color w:val="002060"/>
              </w:rPr>
              <w:t>Impianto</w:t>
            </w:r>
          </w:p>
        </w:tc>
      </w:tr>
      <w:tr w:rsidR="00550BD4" w:rsidRPr="0087042E" w14:paraId="6CEC45DF" w14:textId="77777777" w:rsidTr="00A33BF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97B5" w14:textId="77777777" w:rsidR="00550BD4" w:rsidRPr="00127816" w:rsidRDefault="00550BD4" w:rsidP="00A33BF5">
            <w:pPr>
              <w:pStyle w:val="rowtabella0"/>
              <w:rPr>
                <w:color w:val="002060"/>
                <w:highlight w:val="yellow"/>
              </w:rPr>
            </w:pPr>
            <w:r w:rsidRPr="00127816">
              <w:rPr>
                <w:color w:val="002060"/>
                <w:highlight w:val="yellow"/>
              </w:rPr>
              <w:t>12/03/2023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CCCD" w14:textId="77777777" w:rsidR="00550BD4" w:rsidRPr="00127816" w:rsidRDefault="00550BD4" w:rsidP="00A33BF5">
            <w:pPr>
              <w:pStyle w:val="rowtabella0"/>
              <w:jc w:val="center"/>
              <w:rPr>
                <w:color w:val="002060"/>
                <w:highlight w:val="yellow"/>
              </w:rPr>
            </w:pPr>
            <w:r w:rsidRPr="00127816">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AA57" w14:textId="77777777" w:rsidR="00550BD4" w:rsidRPr="00127816" w:rsidRDefault="00550BD4" w:rsidP="00A33BF5">
            <w:pPr>
              <w:pStyle w:val="rowtabella0"/>
              <w:rPr>
                <w:color w:val="002060"/>
                <w:highlight w:val="yellow"/>
              </w:rPr>
            </w:pPr>
            <w:r w:rsidRPr="00127816">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2AB97" w14:textId="77777777" w:rsidR="00550BD4" w:rsidRPr="00127816" w:rsidRDefault="00550BD4" w:rsidP="00A33BF5">
            <w:pPr>
              <w:pStyle w:val="rowtabella0"/>
              <w:rPr>
                <w:color w:val="002060"/>
                <w:highlight w:val="yellow"/>
              </w:rPr>
            </w:pPr>
            <w:r w:rsidRPr="00127816">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8D7B" w14:textId="77777777" w:rsidR="00550BD4" w:rsidRPr="0087042E" w:rsidRDefault="00550BD4" w:rsidP="00A33BF5">
            <w:pPr>
              <w:pStyle w:val="rowtabella0"/>
              <w:rPr>
                <w:color w:val="002060"/>
              </w:rPr>
            </w:pPr>
            <w:r w:rsidRPr="0087042E">
              <w:rPr>
                <w:color w:val="002060"/>
              </w:rPr>
              <w:t>11/03/2023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886B" w14:textId="77777777" w:rsidR="00550BD4" w:rsidRPr="0087042E" w:rsidRDefault="00550BD4" w:rsidP="00A33BF5">
            <w:pPr>
              <w:pStyle w:val="rowtabella0"/>
              <w:jc w:val="center"/>
              <w:rPr>
                <w:color w:val="002060"/>
              </w:rPr>
            </w:pPr>
            <w:r w:rsidRPr="00127816">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3774" w14:textId="77777777" w:rsidR="00550BD4" w:rsidRPr="0087042E" w:rsidRDefault="00550BD4" w:rsidP="00A33BF5">
            <w:pPr>
              <w:pStyle w:val="rowtabella0"/>
              <w:jc w:val="center"/>
              <w:rPr>
                <w:color w:val="002060"/>
              </w:rPr>
            </w:pPr>
            <w:r w:rsidRPr="0087042E">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33B06" w14:textId="77777777" w:rsidR="00550BD4" w:rsidRPr="0087042E" w:rsidRDefault="00550BD4" w:rsidP="00A33BF5">
            <w:pPr>
              <w:rPr>
                <w:color w:val="002060"/>
              </w:rPr>
            </w:pPr>
          </w:p>
        </w:tc>
      </w:tr>
    </w:tbl>
    <w:p w14:paraId="3F415D0B" w14:textId="77777777" w:rsidR="00550BD4" w:rsidRPr="0087042E" w:rsidRDefault="00550BD4" w:rsidP="00550BD4">
      <w:pPr>
        <w:pStyle w:val="breakline"/>
        <w:rPr>
          <w:rFonts w:eastAsiaTheme="minorEastAsia"/>
          <w:color w:val="002060"/>
        </w:rPr>
      </w:pPr>
    </w:p>
    <w:p w14:paraId="499B5187" w14:textId="77777777" w:rsidR="00550BD4" w:rsidRPr="0087042E" w:rsidRDefault="00550BD4" w:rsidP="00550BD4">
      <w:pPr>
        <w:pStyle w:val="breakline"/>
        <w:rPr>
          <w:color w:val="002060"/>
        </w:rPr>
      </w:pPr>
    </w:p>
    <w:p w14:paraId="66937C69" w14:textId="77777777" w:rsidR="00550BD4" w:rsidRPr="0087042E" w:rsidRDefault="00550BD4" w:rsidP="00550BD4">
      <w:pPr>
        <w:pStyle w:val="titoloprinc0"/>
        <w:rPr>
          <w:color w:val="002060"/>
        </w:rPr>
      </w:pPr>
      <w:r w:rsidRPr="0087042E">
        <w:rPr>
          <w:color w:val="002060"/>
        </w:rPr>
        <w:t>RISULTATI</w:t>
      </w:r>
    </w:p>
    <w:p w14:paraId="4318B637" w14:textId="77777777" w:rsidR="00550BD4" w:rsidRPr="0087042E" w:rsidRDefault="00550BD4" w:rsidP="00550BD4">
      <w:pPr>
        <w:pStyle w:val="breakline"/>
        <w:rPr>
          <w:color w:val="002060"/>
        </w:rPr>
      </w:pPr>
    </w:p>
    <w:p w14:paraId="26132F4D" w14:textId="77777777" w:rsidR="00550BD4" w:rsidRPr="0087042E" w:rsidRDefault="00550BD4" w:rsidP="00550BD4">
      <w:pPr>
        <w:pStyle w:val="sottotitolocampionato10"/>
        <w:rPr>
          <w:color w:val="002060"/>
        </w:rPr>
      </w:pPr>
      <w:r w:rsidRPr="0087042E">
        <w:rPr>
          <w:color w:val="002060"/>
        </w:rPr>
        <w:t>RISULTATI UFFICIALI GARE DEL 28/01/2023</w:t>
      </w:r>
    </w:p>
    <w:p w14:paraId="31AE44AE" w14:textId="77777777" w:rsidR="00550BD4" w:rsidRPr="00550BD4" w:rsidRDefault="00550BD4" w:rsidP="00550BD4">
      <w:pPr>
        <w:pStyle w:val="sottotitolocampionato20"/>
        <w:spacing w:before="0" w:beforeAutospacing="0" w:after="0" w:afterAutospacing="0"/>
        <w:rPr>
          <w:rFonts w:ascii="Arial" w:hAnsi="Arial" w:cs="Arial"/>
          <w:color w:val="002060"/>
          <w:sz w:val="20"/>
          <w:szCs w:val="20"/>
        </w:rPr>
      </w:pPr>
      <w:r w:rsidRPr="00550BD4">
        <w:rPr>
          <w:rFonts w:ascii="Arial" w:hAnsi="Arial" w:cs="Arial"/>
          <w:color w:val="002060"/>
          <w:sz w:val="20"/>
          <w:szCs w:val="20"/>
        </w:rPr>
        <w:t>Si trascrivono qui di seguito i risultati ufficiali delle gare disputate</w:t>
      </w:r>
    </w:p>
    <w:p w14:paraId="3165DC45" w14:textId="77777777" w:rsidR="00550BD4" w:rsidRPr="0087042E" w:rsidRDefault="00550BD4" w:rsidP="00550B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50BD4" w:rsidRPr="0087042E" w14:paraId="31603855"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03418C0B"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01710" w14:textId="77777777" w:rsidR="00550BD4" w:rsidRPr="0087042E" w:rsidRDefault="00550BD4" w:rsidP="00A33BF5">
                  <w:pPr>
                    <w:pStyle w:val="headertabella0"/>
                    <w:rPr>
                      <w:color w:val="002060"/>
                    </w:rPr>
                  </w:pPr>
                  <w:r w:rsidRPr="0087042E">
                    <w:rPr>
                      <w:color w:val="002060"/>
                    </w:rPr>
                    <w:t>GIRONE A - 7 Giornata - R</w:t>
                  </w:r>
                </w:p>
              </w:tc>
            </w:tr>
            <w:tr w:rsidR="00550BD4" w:rsidRPr="0087042E" w14:paraId="1DF4A9EB"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64390" w14:textId="77777777" w:rsidR="00550BD4" w:rsidRPr="0087042E" w:rsidRDefault="00550BD4" w:rsidP="00A33BF5">
                  <w:pPr>
                    <w:pStyle w:val="rowtabella0"/>
                    <w:rPr>
                      <w:color w:val="002060"/>
                    </w:rPr>
                  </w:pPr>
                  <w:r w:rsidRPr="0087042E">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A9C51" w14:textId="77777777" w:rsidR="00550BD4" w:rsidRPr="0087042E" w:rsidRDefault="00550BD4" w:rsidP="00A33BF5">
                  <w:pPr>
                    <w:pStyle w:val="rowtabella0"/>
                    <w:rPr>
                      <w:color w:val="002060"/>
                    </w:rPr>
                  </w:pPr>
                  <w:r w:rsidRPr="0087042E">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BB850" w14:textId="77777777" w:rsidR="00550BD4" w:rsidRPr="0087042E" w:rsidRDefault="00550BD4" w:rsidP="00A33BF5">
                  <w:pPr>
                    <w:pStyle w:val="rowtabella0"/>
                    <w:jc w:val="center"/>
                    <w:rPr>
                      <w:color w:val="002060"/>
                    </w:rPr>
                  </w:pPr>
                  <w:r w:rsidRPr="0087042E">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AD184" w14:textId="77777777" w:rsidR="00550BD4" w:rsidRPr="0087042E" w:rsidRDefault="00550BD4" w:rsidP="00A33BF5">
                  <w:pPr>
                    <w:pStyle w:val="rowtabella0"/>
                    <w:jc w:val="center"/>
                    <w:rPr>
                      <w:color w:val="002060"/>
                    </w:rPr>
                  </w:pPr>
                  <w:r w:rsidRPr="0087042E">
                    <w:rPr>
                      <w:color w:val="002060"/>
                    </w:rPr>
                    <w:t> </w:t>
                  </w:r>
                </w:p>
              </w:tc>
            </w:tr>
            <w:tr w:rsidR="00550BD4" w:rsidRPr="0087042E" w14:paraId="31D6AE71"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2764AD" w14:textId="77777777" w:rsidR="00550BD4" w:rsidRPr="0087042E" w:rsidRDefault="00550BD4" w:rsidP="00A33BF5">
                  <w:pPr>
                    <w:pStyle w:val="rowtabella0"/>
                    <w:rPr>
                      <w:color w:val="002060"/>
                    </w:rPr>
                  </w:pPr>
                  <w:r w:rsidRPr="0087042E">
                    <w:rPr>
                      <w:color w:val="002060"/>
                    </w:rPr>
                    <w:t>(1) ETA BETA FOOTBALL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4E258D" w14:textId="77777777" w:rsidR="00550BD4" w:rsidRPr="0087042E" w:rsidRDefault="00550BD4" w:rsidP="00A33BF5">
                  <w:pPr>
                    <w:pStyle w:val="rowtabella0"/>
                    <w:rPr>
                      <w:color w:val="002060"/>
                    </w:rPr>
                  </w:pPr>
                  <w:r w:rsidRPr="0087042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0370DB" w14:textId="77777777" w:rsidR="00550BD4" w:rsidRPr="0087042E" w:rsidRDefault="00550BD4" w:rsidP="00A33BF5">
                  <w:pPr>
                    <w:pStyle w:val="rowtabella0"/>
                    <w:jc w:val="center"/>
                    <w:rPr>
                      <w:color w:val="002060"/>
                    </w:rPr>
                  </w:pPr>
                  <w:r w:rsidRPr="0087042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0D6B36" w14:textId="77777777" w:rsidR="00550BD4" w:rsidRPr="0087042E" w:rsidRDefault="00550BD4" w:rsidP="00A33BF5">
                  <w:pPr>
                    <w:pStyle w:val="rowtabella0"/>
                    <w:jc w:val="center"/>
                    <w:rPr>
                      <w:color w:val="002060"/>
                    </w:rPr>
                  </w:pPr>
                  <w:r w:rsidRPr="0087042E">
                    <w:rPr>
                      <w:color w:val="002060"/>
                    </w:rPr>
                    <w:t> </w:t>
                  </w:r>
                </w:p>
              </w:tc>
            </w:tr>
            <w:tr w:rsidR="00550BD4" w:rsidRPr="0087042E" w14:paraId="417C35CC"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EEE4E5" w14:textId="77777777" w:rsidR="00550BD4" w:rsidRPr="0087042E" w:rsidRDefault="00550BD4" w:rsidP="00A33BF5">
                  <w:pPr>
                    <w:pStyle w:val="rowtabella0"/>
                    <w:rPr>
                      <w:color w:val="002060"/>
                    </w:rPr>
                  </w:pPr>
                  <w:r w:rsidRPr="0087042E">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FCF60" w14:textId="77777777" w:rsidR="00550BD4" w:rsidRPr="0087042E" w:rsidRDefault="00550BD4" w:rsidP="00A33BF5">
                  <w:pPr>
                    <w:pStyle w:val="rowtabella0"/>
                    <w:rPr>
                      <w:color w:val="002060"/>
                    </w:rPr>
                  </w:pPr>
                  <w:r w:rsidRPr="0087042E">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379D5" w14:textId="77777777" w:rsidR="00550BD4" w:rsidRPr="0087042E" w:rsidRDefault="00550BD4" w:rsidP="00A33BF5">
                  <w:pPr>
                    <w:pStyle w:val="rowtabella0"/>
                    <w:jc w:val="center"/>
                    <w:rPr>
                      <w:color w:val="002060"/>
                    </w:rPr>
                  </w:pPr>
                  <w:r w:rsidRPr="0087042E">
                    <w:rPr>
                      <w:color w:val="002060"/>
                    </w:rPr>
                    <w:t>12 - 7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59FB2" w14:textId="77777777" w:rsidR="00550BD4" w:rsidRPr="0087042E" w:rsidRDefault="00550BD4" w:rsidP="00A33BF5">
                  <w:pPr>
                    <w:pStyle w:val="rowtabella0"/>
                    <w:jc w:val="center"/>
                    <w:rPr>
                      <w:color w:val="002060"/>
                    </w:rPr>
                  </w:pPr>
                  <w:r w:rsidRPr="0087042E">
                    <w:rPr>
                      <w:color w:val="002060"/>
                    </w:rPr>
                    <w:t> </w:t>
                  </w:r>
                </w:p>
              </w:tc>
            </w:tr>
            <w:tr w:rsidR="00550BD4" w:rsidRPr="0087042E" w14:paraId="1496B6EB"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5528AD8C" w14:textId="77777777" w:rsidR="00550BD4" w:rsidRPr="0087042E" w:rsidRDefault="00550BD4" w:rsidP="00A33BF5">
                  <w:pPr>
                    <w:pStyle w:val="rowtabella0"/>
                    <w:rPr>
                      <w:color w:val="002060"/>
                    </w:rPr>
                  </w:pPr>
                  <w:r w:rsidRPr="0087042E">
                    <w:rPr>
                      <w:color w:val="002060"/>
                    </w:rPr>
                    <w:t>(1) - disputata il 29/01/2023</w:t>
                  </w:r>
                </w:p>
              </w:tc>
            </w:tr>
          </w:tbl>
          <w:p w14:paraId="74F40DCA" w14:textId="77777777" w:rsidR="00550BD4" w:rsidRPr="0087042E" w:rsidRDefault="00550BD4" w:rsidP="00A33BF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1906010A"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1F5F8" w14:textId="77777777" w:rsidR="00550BD4" w:rsidRPr="0087042E" w:rsidRDefault="00550BD4" w:rsidP="00A33BF5">
                  <w:pPr>
                    <w:pStyle w:val="headertabella0"/>
                    <w:rPr>
                      <w:color w:val="002060"/>
                    </w:rPr>
                  </w:pPr>
                  <w:r w:rsidRPr="0087042E">
                    <w:rPr>
                      <w:color w:val="002060"/>
                    </w:rPr>
                    <w:t>GIRONE B - 7 Giornata - R</w:t>
                  </w:r>
                </w:p>
              </w:tc>
            </w:tr>
            <w:tr w:rsidR="00550BD4" w:rsidRPr="0087042E" w14:paraId="483A7322"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629D39" w14:textId="77777777" w:rsidR="00550BD4" w:rsidRPr="0087042E" w:rsidRDefault="00550BD4" w:rsidP="00A33BF5">
                  <w:pPr>
                    <w:pStyle w:val="rowtabella0"/>
                    <w:rPr>
                      <w:color w:val="002060"/>
                    </w:rPr>
                  </w:pPr>
                  <w:r w:rsidRPr="0087042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65D36" w14:textId="77777777" w:rsidR="00550BD4" w:rsidRPr="0087042E" w:rsidRDefault="00550BD4" w:rsidP="00A33BF5">
                  <w:pPr>
                    <w:pStyle w:val="rowtabella0"/>
                    <w:rPr>
                      <w:color w:val="002060"/>
                    </w:rPr>
                  </w:pPr>
                  <w:r w:rsidRPr="0087042E">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2C1BA" w14:textId="77777777" w:rsidR="00550BD4" w:rsidRPr="0087042E" w:rsidRDefault="00550BD4" w:rsidP="00A33BF5">
                  <w:pPr>
                    <w:pStyle w:val="rowtabella0"/>
                    <w:jc w:val="center"/>
                    <w:rPr>
                      <w:color w:val="002060"/>
                    </w:rPr>
                  </w:pPr>
                  <w:r w:rsidRPr="0087042E">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EBFA2" w14:textId="77777777" w:rsidR="00550BD4" w:rsidRPr="0087042E" w:rsidRDefault="00550BD4" w:rsidP="00A33BF5">
                  <w:pPr>
                    <w:pStyle w:val="rowtabella0"/>
                    <w:jc w:val="center"/>
                    <w:rPr>
                      <w:color w:val="002060"/>
                    </w:rPr>
                  </w:pPr>
                  <w:r w:rsidRPr="0087042E">
                    <w:rPr>
                      <w:color w:val="002060"/>
                    </w:rPr>
                    <w:t> </w:t>
                  </w:r>
                </w:p>
              </w:tc>
            </w:tr>
            <w:tr w:rsidR="00550BD4" w:rsidRPr="0087042E" w14:paraId="274419B2"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5FAB8F" w14:textId="77777777" w:rsidR="00550BD4" w:rsidRPr="0087042E" w:rsidRDefault="00550BD4" w:rsidP="00A33BF5">
                  <w:pPr>
                    <w:pStyle w:val="rowtabella0"/>
                    <w:rPr>
                      <w:color w:val="002060"/>
                    </w:rPr>
                  </w:pPr>
                  <w:r w:rsidRPr="0087042E">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453603" w14:textId="77777777" w:rsidR="00550BD4" w:rsidRPr="0087042E" w:rsidRDefault="00550BD4" w:rsidP="00A33BF5">
                  <w:pPr>
                    <w:pStyle w:val="rowtabella0"/>
                    <w:rPr>
                      <w:color w:val="002060"/>
                    </w:rPr>
                  </w:pPr>
                  <w:r w:rsidRPr="0087042E">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35D93E" w14:textId="77777777" w:rsidR="00550BD4" w:rsidRPr="0087042E" w:rsidRDefault="00550BD4" w:rsidP="00A33BF5">
                  <w:pPr>
                    <w:pStyle w:val="rowtabella0"/>
                    <w:jc w:val="center"/>
                    <w:rPr>
                      <w:color w:val="002060"/>
                    </w:rPr>
                  </w:pPr>
                  <w:r w:rsidRPr="0087042E">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DC1CA7" w14:textId="77777777" w:rsidR="00550BD4" w:rsidRPr="0087042E" w:rsidRDefault="00550BD4" w:rsidP="00A33BF5">
                  <w:pPr>
                    <w:pStyle w:val="rowtabella0"/>
                    <w:jc w:val="center"/>
                    <w:rPr>
                      <w:color w:val="002060"/>
                    </w:rPr>
                  </w:pPr>
                  <w:r w:rsidRPr="0087042E">
                    <w:rPr>
                      <w:color w:val="002060"/>
                    </w:rPr>
                    <w:t> </w:t>
                  </w:r>
                </w:p>
              </w:tc>
            </w:tr>
            <w:tr w:rsidR="00550BD4" w:rsidRPr="0087042E" w14:paraId="677B6AC7"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9A9222" w14:textId="77777777" w:rsidR="00550BD4" w:rsidRPr="0087042E" w:rsidRDefault="00550BD4" w:rsidP="00A33BF5">
                  <w:pPr>
                    <w:pStyle w:val="rowtabella0"/>
                    <w:rPr>
                      <w:color w:val="002060"/>
                    </w:rPr>
                  </w:pPr>
                  <w:r w:rsidRPr="0087042E">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E525B4" w14:textId="77777777" w:rsidR="00550BD4" w:rsidRPr="0087042E" w:rsidRDefault="00550BD4" w:rsidP="00A33BF5">
                  <w:pPr>
                    <w:pStyle w:val="rowtabella0"/>
                    <w:rPr>
                      <w:color w:val="002060"/>
                    </w:rPr>
                  </w:pPr>
                  <w:r w:rsidRPr="0087042E">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E42DE6" w14:textId="77777777" w:rsidR="00550BD4" w:rsidRPr="0087042E" w:rsidRDefault="00550BD4" w:rsidP="00A33BF5">
                  <w:pPr>
                    <w:pStyle w:val="rowtabella0"/>
                    <w:jc w:val="center"/>
                    <w:rPr>
                      <w:color w:val="002060"/>
                    </w:rPr>
                  </w:pPr>
                  <w:r w:rsidRPr="0087042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C1C3A6" w14:textId="77777777" w:rsidR="00550BD4" w:rsidRPr="0087042E" w:rsidRDefault="00550BD4" w:rsidP="00A33BF5">
                  <w:pPr>
                    <w:pStyle w:val="rowtabella0"/>
                    <w:jc w:val="center"/>
                    <w:rPr>
                      <w:color w:val="002060"/>
                    </w:rPr>
                  </w:pPr>
                  <w:r w:rsidRPr="0087042E">
                    <w:rPr>
                      <w:color w:val="002060"/>
                    </w:rPr>
                    <w:t> </w:t>
                  </w:r>
                </w:p>
              </w:tc>
            </w:tr>
            <w:tr w:rsidR="00550BD4" w:rsidRPr="0087042E" w14:paraId="28F8B02A"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BC4C55" w14:textId="77777777" w:rsidR="00550BD4" w:rsidRPr="0087042E" w:rsidRDefault="00550BD4" w:rsidP="00A33BF5">
                  <w:pPr>
                    <w:pStyle w:val="rowtabella0"/>
                    <w:rPr>
                      <w:color w:val="002060"/>
                    </w:rPr>
                  </w:pPr>
                  <w:r w:rsidRPr="0087042E">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90BE8" w14:textId="77777777" w:rsidR="00550BD4" w:rsidRPr="0087042E" w:rsidRDefault="00550BD4" w:rsidP="00A33BF5">
                  <w:pPr>
                    <w:pStyle w:val="rowtabella0"/>
                    <w:rPr>
                      <w:color w:val="002060"/>
                    </w:rPr>
                  </w:pPr>
                  <w:r w:rsidRPr="0087042E">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A9182" w14:textId="77777777" w:rsidR="00550BD4" w:rsidRPr="0087042E" w:rsidRDefault="00550BD4" w:rsidP="00A33BF5">
                  <w:pPr>
                    <w:pStyle w:val="rowtabella0"/>
                    <w:jc w:val="center"/>
                    <w:rPr>
                      <w:color w:val="002060"/>
                    </w:rPr>
                  </w:pPr>
                  <w:r w:rsidRPr="0087042E">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CF3FB" w14:textId="77777777" w:rsidR="00550BD4" w:rsidRPr="0087042E" w:rsidRDefault="00550BD4" w:rsidP="00A33BF5">
                  <w:pPr>
                    <w:pStyle w:val="rowtabella0"/>
                    <w:jc w:val="center"/>
                    <w:rPr>
                      <w:color w:val="002060"/>
                    </w:rPr>
                  </w:pPr>
                  <w:r w:rsidRPr="0087042E">
                    <w:rPr>
                      <w:color w:val="002060"/>
                    </w:rPr>
                    <w:t> </w:t>
                  </w:r>
                </w:p>
              </w:tc>
            </w:tr>
            <w:tr w:rsidR="00550BD4" w:rsidRPr="0087042E" w14:paraId="5903A7D0"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678AF5C6" w14:textId="77777777" w:rsidR="00550BD4" w:rsidRPr="0087042E" w:rsidRDefault="00550BD4" w:rsidP="00A33BF5">
                  <w:pPr>
                    <w:pStyle w:val="rowtabella0"/>
                    <w:rPr>
                      <w:color w:val="002060"/>
                    </w:rPr>
                  </w:pPr>
                  <w:r w:rsidRPr="0087042E">
                    <w:rPr>
                      <w:color w:val="002060"/>
                    </w:rPr>
                    <w:t>(1) - disputata il 29/01/2023</w:t>
                  </w:r>
                </w:p>
              </w:tc>
            </w:tr>
          </w:tbl>
          <w:p w14:paraId="7C49AC34" w14:textId="77777777" w:rsidR="00550BD4" w:rsidRPr="0087042E" w:rsidRDefault="00550BD4" w:rsidP="00A33BF5">
            <w:pPr>
              <w:rPr>
                <w:color w:val="002060"/>
              </w:rPr>
            </w:pPr>
          </w:p>
        </w:tc>
      </w:tr>
    </w:tbl>
    <w:p w14:paraId="535DEF04" w14:textId="77777777" w:rsidR="00550BD4" w:rsidRPr="0087042E" w:rsidRDefault="00550BD4" w:rsidP="00550BD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0BD4" w:rsidRPr="0087042E" w14:paraId="750364ED"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10347AE9"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759FF" w14:textId="77777777" w:rsidR="00550BD4" w:rsidRPr="0087042E" w:rsidRDefault="00550BD4" w:rsidP="00A33BF5">
                  <w:pPr>
                    <w:pStyle w:val="headertabella0"/>
                    <w:rPr>
                      <w:color w:val="002060"/>
                    </w:rPr>
                  </w:pPr>
                  <w:r w:rsidRPr="0087042E">
                    <w:rPr>
                      <w:color w:val="002060"/>
                    </w:rPr>
                    <w:t>GIRONE C - 7 Giornata - R</w:t>
                  </w:r>
                </w:p>
              </w:tc>
            </w:tr>
            <w:tr w:rsidR="00550BD4" w:rsidRPr="0087042E" w14:paraId="2D8E3E32"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5BE601" w14:textId="77777777" w:rsidR="00550BD4" w:rsidRPr="0087042E" w:rsidRDefault="00550BD4" w:rsidP="00A33BF5">
                  <w:pPr>
                    <w:pStyle w:val="rowtabella0"/>
                    <w:rPr>
                      <w:color w:val="002060"/>
                    </w:rPr>
                  </w:pPr>
                  <w:r w:rsidRPr="0087042E">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39865" w14:textId="77777777" w:rsidR="00550BD4" w:rsidRPr="0087042E" w:rsidRDefault="00550BD4" w:rsidP="00A33BF5">
                  <w:pPr>
                    <w:pStyle w:val="rowtabella0"/>
                    <w:rPr>
                      <w:color w:val="002060"/>
                    </w:rPr>
                  </w:pPr>
                  <w:r w:rsidRPr="0087042E">
                    <w:rPr>
                      <w:color w:val="002060"/>
                    </w:rP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A20FA" w14:textId="77777777" w:rsidR="00550BD4" w:rsidRPr="0087042E" w:rsidRDefault="00550BD4" w:rsidP="00A33BF5">
                  <w:pPr>
                    <w:pStyle w:val="rowtabella0"/>
                    <w:jc w:val="center"/>
                    <w:rPr>
                      <w:color w:val="002060"/>
                    </w:rPr>
                  </w:pPr>
                  <w:r w:rsidRPr="0087042E">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FD8D5" w14:textId="77777777" w:rsidR="00550BD4" w:rsidRPr="0087042E" w:rsidRDefault="00550BD4" w:rsidP="00A33BF5">
                  <w:pPr>
                    <w:pStyle w:val="rowtabella0"/>
                    <w:jc w:val="center"/>
                    <w:rPr>
                      <w:color w:val="002060"/>
                    </w:rPr>
                  </w:pPr>
                  <w:r w:rsidRPr="0087042E">
                    <w:rPr>
                      <w:color w:val="002060"/>
                    </w:rPr>
                    <w:t> </w:t>
                  </w:r>
                </w:p>
              </w:tc>
            </w:tr>
            <w:tr w:rsidR="00550BD4" w:rsidRPr="0087042E" w14:paraId="00440782"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F4BD56" w14:textId="77777777" w:rsidR="00550BD4" w:rsidRPr="0087042E" w:rsidRDefault="00550BD4" w:rsidP="00A33BF5">
                  <w:pPr>
                    <w:pStyle w:val="rowtabella0"/>
                    <w:rPr>
                      <w:color w:val="002060"/>
                    </w:rPr>
                  </w:pPr>
                  <w:r w:rsidRPr="0087042E">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10566B" w14:textId="77777777" w:rsidR="00550BD4" w:rsidRPr="0087042E" w:rsidRDefault="00550BD4" w:rsidP="00A33BF5">
                  <w:pPr>
                    <w:pStyle w:val="rowtabella0"/>
                    <w:rPr>
                      <w:color w:val="002060"/>
                    </w:rPr>
                  </w:pPr>
                  <w:r w:rsidRPr="0087042E">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D04055" w14:textId="77777777" w:rsidR="00550BD4" w:rsidRPr="0087042E" w:rsidRDefault="00550BD4" w:rsidP="00A33BF5">
                  <w:pPr>
                    <w:pStyle w:val="rowtabella0"/>
                    <w:jc w:val="center"/>
                    <w:rPr>
                      <w:color w:val="002060"/>
                    </w:rPr>
                  </w:pPr>
                  <w:r w:rsidRPr="0087042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40C149" w14:textId="77777777" w:rsidR="00550BD4" w:rsidRPr="0087042E" w:rsidRDefault="00550BD4" w:rsidP="00A33BF5">
                  <w:pPr>
                    <w:pStyle w:val="rowtabella0"/>
                    <w:jc w:val="center"/>
                    <w:rPr>
                      <w:color w:val="002060"/>
                    </w:rPr>
                  </w:pPr>
                  <w:r w:rsidRPr="0087042E">
                    <w:rPr>
                      <w:color w:val="002060"/>
                    </w:rPr>
                    <w:t> </w:t>
                  </w:r>
                </w:p>
              </w:tc>
            </w:tr>
            <w:tr w:rsidR="00550BD4" w:rsidRPr="0087042E" w14:paraId="1ED63F0D"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E0AE9D" w14:textId="77777777" w:rsidR="00550BD4" w:rsidRPr="0087042E" w:rsidRDefault="00550BD4" w:rsidP="00A33BF5">
                  <w:pPr>
                    <w:pStyle w:val="rowtabella0"/>
                    <w:rPr>
                      <w:color w:val="002060"/>
                    </w:rPr>
                  </w:pPr>
                  <w:r w:rsidRPr="0087042E">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979334" w14:textId="77777777" w:rsidR="00550BD4" w:rsidRPr="0087042E" w:rsidRDefault="00550BD4" w:rsidP="00A33BF5">
                  <w:pPr>
                    <w:pStyle w:val="rowtabella0"/>
                    <w:rPr>
                      <w:color w:val="002060"/>
                    </w:rPr>
                  </w:pPr>
                  <w:r w:rsidRPr="0087042E">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F715C5" w14:textId="77777777" w:rsidR="00550BD4" w:rsidRPr="0087042E" w:rsidRDefault="00550BD4" w:rsidP="00A33BF5">
                  <w:pPr>
                    <w:pStyle w:val="rowtabella0"/>
                    <w:jc w:val="center"/>
                    <w:rPr>
                      <w:color w:val="002060"/>
                    </w:rPr>
                  </w:pPr>
                  <w:r w:rsidRPr="0087042E">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0B0548" w14:textId="77777777" w:rsidR="00550BD4" w:rsidRPr="0087042E" w:rsidRDefault="00550BD4" w:rsidP="00A33BF5">
                  <w:pPr>
                    <w:pStyle w:val="rowtabella0"/>
                    <w:jc w:val="center"/>
                    <w:rPr>
                      <w:color w:val="002060"/>
                    </w:rPr>
                  </w:pPr>
                  <w:r w:rsidRPr="0087042E">
                    <w:rPr>
                      <w:color w:val="002060"/>
                    </w:rPr>
                    <w:t> </w:t>
                  </w:r>
                </w:p>
              </w:tc>
            </w:tr>
            <w:tr w:rsidR="00550BD4" w:rsidRPr="0087042E" w14:paraId="46CAE380"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3D896D" w14:textId="77777777" w:rsidR="00550BD4" w:rsidRPr="0087042E" w:rsidRDefault="00550BD4" w:rsidP="00A33BF5">
                  <w:pPr>
                    <w:pStyle w:val="rowtabella0"/>
                    <w:rPr>
                      <w:color w:val="002060"/>
                    </w:rPr>
                  </w:pPr>
                  <w:r w:rsidRPr="0087042E">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DE64F" w14:textId="77777777" w:rsidR="00550BD4" w:rsidRPr="0087042E" w:rsidRDefault="00550BD4" w:rsidP="00A33BF5">
                  <w:pPr>
                    <w:pStyle w:val="rowtabella0"/>
                    <w:rPr>
                      <w:color w:val="002060"/>
                    </w:rPr>
                  </w:pPr>
                  <w:r w:rsidRPr="0087042E">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966BD" w14:textId="77777777" w:rsidR="00550BD4" w:rsidRPr="0087042E" w:rsidRDefault="00550BD4" w:rsidP="00A33BF5">
                  <w:pPr>
                    <w:pStyle w:val="rowtabella0"/>
                    <w:jc w:val="center"/>
                    <w:rPr>
                      <w:color w:val="002060"/>
                    </w:rPr>
                  </w:pPr>
                  <w:r w:rsidRPr="0087042E">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73076" w14:textId="77777777" w:rsidR="00550BD4" w:rsidRPr="0087042E" w:rsidRDefault="00550BD4" w:rsidP="00A33BF5">
                  <w:pPr>
                    <w:pStyle w:val="rowtabella0"/>
                    <w:jc w:val="center"/>
                    <w:rPr>
                      <w:color w:val="002060"/>
                    </w:rPr>
                  </w:pPr>
                  <w:r w:rsidRPr="0087042E">
                    <w:rPr>
                      <w:color w:val="002060"/>
                    </w:rPr>
                    <w:t> </w:t>
                  </w:r>
                </w:p>
              </w:tc>
            </w:tr>
          </w:tbl>
          <w:p w14:paraId="70868E06" w14:textId="77777777" w:rsidR="00550BD4" w:rsidRPr="0087042E" w:rsidRDefault="00550BD4" w:rsidP="00A33BF5">
            <w:pPr>
              <w:rPr>
                <w:color w:val="002060"/>
              </w:rPr>
            </w:pPr>
          </w:p>
        </w:tc>
      </w:tr>
    </w:tbl>
    <w:p w14:paraId="1E43D5E8" w14:textId="77777777" w:rsidR="00550BD4" w:rsidRPr="0087042E" w:rsidRDefault="00550BD4" w:rsidP="00550BD4">
      <w:pPr>
        <w:pStyle w:val="breakline"/>
        <w:rPr>
          <w:rFonts w:eastAsiaTheme="minorEastAsia"/>
          <w:color w:val="002060"/>
        </w:rPr>
      </w:pPr>
    </w:p>
    <w:p w14:paraId="2B71D7DC" w14:textId="77777777" w:rsidR="00550BD4" w:rsidRPr="0087042E" w:rsidRDefault="00550BD4" w:rsidP="00550BD4">
      <w:pPr>
        <w:pStyle w:val="breakline"/>
        <w:rPr>
          <w:color w:val="002060"/>
        </w:rPr>
      </w:pPr>
    </w:p>
    <w:p w14:paraId="4972DDB3" w14:textId="77777777" w:rsidR="00550BD4" w:rsidRPr="0087042E" w:rsidRDefault="00550BD4" w:rsidP="00550BD4">
      <w:pPr>
        <w:pStyle w:val="titoloprinc0"/>
        <w:rPr>
          <w:color w:val="002060"/>
        </w:rPr>
      </w:pPr>
      <w:r w:rsidRPr="0087042E">
        <w:rPr>
          <w:color w:val="002060"/>
        </w:rPr>
        <w:t>GIUDICE SPORTIVO</w:t>
      </w:r>
    </w:p>
    <w:p w14:paraId="56B00081" w14:textId="77777777" w:rsidR="00550BD4" w:rsidRPr="0087042E" w:rsidRDefault="00550BD4" w:rsidP="00550BD4">
      <w:pPr>
        <w:pStyle w:val="diffida"/>
        <w:rPr>
          <w:color w:val="002060"/>
        </w:rPr>
      </w:pPr>
      <w:r w:rsidRPr="0087042E">
        <w:rPr>
          <w:color w:val="002060"/>
        </w:rPr>
        <w:t>Il Giudice Sportivo Avv. Agnese Lazzaretti, con l'assistenza del segretario Angelo Castellana, nella seduta del 01/02/2023, ha adottato le decisioni che di seguito integralmente si riportano:</w:t>
      </w:r>
    </w:p>
    <w:p w14:paraId="391044F5" w14:textId="77777777" w:rsidR="00550BD4" w:rsidRPr="0087042E" w:rsidRDefault="00550BD4" w:rsidP="00550BD4">
      <w:pPr>
        <w:pStyle w:val="titolo10"/>
        <w:rPr>
          <w:color w:val="002060"/>
        </w:rPr>
      </w:pPr>
      <w:r w:rsidRPr="0087042E">
        <w:rPr>
          <w:color w:val="002060"/>
        </w:rPr>
        <w:t xml:space="preserve">GARE DEL 28/ 1/2023 </w:t>
      </w:r>
    </w:p>
    <w:p w14:paraId="40323AA7" w14:textId="77777777" w:rsidR="00550BD4" w:rsidRPr="0087042E" w:rsidRDefault="00550BD4" w:rsidP="00550BD4">
      <w:pPr>
        <w:pStyle w:val="titolo7a"/>
        <w:rPr>
          <w:color w:val="002060"/>
        </w:rPr>
      </w:pPr>
      <w:r w:rsidRPr="0087042E">
        <w:rPr>
          <w:color w:val="002060"/>
        </w:rPr>
        <w:t xml:space="preserve">PROVVEDIMENTI DISCIPLINARI </w:t>
      </w:r>
    </w:p>
    <w:p w14:paraId="6200F5BA"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59DFD156" w14:textId="77777777" w:rsidR="00550BD4" w:rsidRPr="0087042E" w:rsidRDefault="00550BD4" w:rsidP="00550BD4">
      <w:pPr>
        <w:pStyle w:val="titolo30"/>
        <w:rPr>
          <w:color w:val="002060"/>
        </w:rPr>
      </w:pPr>
      <w:r w:rsidRPr="0087042E">
        <w:rPr>
          <w:color w:val="002060"/>
        </w:rPr>
        <w:t xml:space="preserve">ALLENATORI </w:t>
      </w:r>
    </w:p>
    <w:p w14:paraId="7A6EB83D" w14:textId="77777777" w:rsidR="00550BD4" w:rsidRPr="0087042E" w:rsidRDefault="00550BD4" w:rsidP="00550BD4">
      <w:pPr>
        <w:pStyle w:val="titolo20"/>
        <w:rPr>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08AE68DD" w14:textId="77777777" w:rsidTr="00A33BF5">
        <w:tc>
          <w:tcPr>
            <w:tcW w:w="2200" w:type="dxa"/>
            <w:tcMar>
              <w:top w:w="20" w:type="dxa"/>
              <w:left w:w="20" w:type="dxa"/>
              <w:bottom w:w="20" w:type="dxa"/>
              <w:right w:w="20" w:type="dxa"/>
            </w:tcMar>
            <w:vAlign w:val="center"/>
            <w:hideMark/>
          </w:tcPr>
          <w:p w14:paraId="049F00DD" w14:textId="77777777" w:rsidR="00550BD4" w:rsidRPr="0087042E" w:rsidRDefault="00550BD4" w:rsidP="00A33BF5">
            <w:pPr>
              <w:pStyle w:val="movimento"/>
              <w:rPr>
                <w:color w:val="002060"/>
              </w:rPr>
            </w:pPr>
            <w:r w:rsidRPr="0087042E">
              <w:rPr>
                <w:color w:val="002060"/>
              </w:rPr>
              <w:t>BALDARELLI FEDERICO</w:t>
            </w:r>
          </w:p>
        </w:tc>
        <w:tc>
          <w:tcPr>
            <w:tcW w:w="2200" w:type="dxa"/>
            <w:tcMar>
              <w:top w:w="20" w:type="dxa"/>
              <w:left w:w="20" w:type="dxa"/>
              <w:bottom w:w="20" w:type="dxa"/>
              <w:right w:w="20" w:type="dxa"/>
            </w:tcMar>
            <w:vAlign w:val="center"/>
            <w:hideMark/>
          </w:tcPr>
          <w:p w14:paraId="62F0C5C5" w14:textId="77777777" w:rsidR="00550BD4" w:rsidRPr="0087042E" w:rsidRDefault="00550BD4" w:rsidP="00A33BF5">
            <w:pPr>
              <w:pStyle w:val="movimento2"/>
              <w:rPr>
                <w:color w:val="002060"/>
              </w:rPr>
            </w:pPr>
            <w:r w:rsidRPr="0087042E">
              <w:rPr>
                <w:color w:val="002060"/>
              </w:rPr>
              <w:t xml:space="preserve">(ITALSERVICE C5) </w:t>
            </w:r>
          </w:p>
        </w:tc>
        <w:tc>
          <w:tcPr>
            <w:tcW w:w="800" w:type="dxa"/>
            <w:tcMar>
              <w:top w:w="20" w:type="dxa"/>
              <w:left w:w="20" w:type="dxa"/>
              <w:bottom w:w="20" w:type="dxa"/>
              <w:right w:w="20" w:type="dxa"/>
            </w:tcMar>
            <w:vAlign w:val="center"/>
            <w:hideMark/>
          </w:tcPr>
          <w:p w14:paraId="49E00C3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3410779"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0C88BF7" w14:textId="77777777" w:rsidR="00550BD4" w:rsidRPr="0087042E" w:rsidRDefault="00550BD4" w:rsidP="00A33BF5">
            <w:pPr>
              <w:pStyle w:val="movimento2"/>
              <w:rPr>
                <w:color w:val="002060"/>
              </w:rPr>
            </w:pPr>
            <w:r w:rsidRPr="0087042E">
              <w:rPr>
                <w:color w:val="002060"/>
              </w:rPr>
              <w:t> </w:t>
            </w:r>
          </w:p>
        </w:tc>
      </w:tr>
    </w:tbl>
    <w:p w14:paraId="25F98981" w14:textId="77777777" w:rsidR="00550BD4" w:rsidRPr="0087042E" w:rsidRDefault="00550BD4" w:rsidP="00550BD4">
      <w:pPr>
        <w:pStyle w:val="titolo30"/>
        <w:rPr>
          <w:rFonts w:eastAsiaTheme="minorEastAsia"/>
          <w:color w:val="002060"/>
        </w:rPr>
      </w:pPr>
      <w:r w:rsidRPr="0087042E">
        <w:rPr>
          <w:color w:val="002060"/>
        </w:rPr>
        <w:t xml:space="preserve">CALCIATORI ESPULSI </w:t>
      </w:r>
    </w:p>
    <w:p w14:paraId="711CDB93" w14:textId="77777777" w:rsidR="00550BD4" w:rsidRPr="0087042E" w:rsidRDefault="00550BD4" w:rsidP="00550BD4">
      <w:pPr>
        <w:pStyle w:val="titolo20"/>
        <w:rPr>
          <w:color w:val="002060"/>
        </w:rPr>
      </w:pPr>
      <w:r w:rsidRPr="0087042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D5FB35D" w14:textId="77777777" w:rsidTr="00A33BF5">
        <w:tc>
          <w:tcPr>
            <w:tcW w:w="2200" w:type="dxa"/>
            <w:tcMar>
              <w:top w:w="20" w:type="dxa"/>
              <w:left w:w="20" w:type="dxa"/>
              <w:bottom w:w="20" w:type="dxa"/>
              <w:right w:w="20" w:type="dxa"/>
            </w:tcMar>
            <w:vAlign w:val="center"/>
            <w:hideMark/>
          </w:tcPr>
          <w:p w14:paraId="7B207BB4" w14:textId="77777777" w:rsidR="00550BD4" w:rsidRPr="0087042E" w:rsidRDefault="00550BD4" w:rsidP="00A33BF5">
            <w:pPr>
              <w:pStyle w:val="movimento"/>
              <w:rPr>
                <w:color w:val="002060"/>
              </w:rPr>
            </w:pPr>
            <w:r w:rsidRPr="0087042E">
              <w:rPr>
                <w:color w:val="002060"/>
              </w:rPr>
              <w:t>CAVALLO FRANCESCO</w:t>
            </w:r>
          </w:p>
        </w:tc>
        <w:tc>
          <w:tcPr>
            <w:tcW w:w="2200" w:type="dxa"/>
            <w:tcMar>
              <w:top w:w="20" w:type="dxa"/>
              <w:left w:w="20" w:type="dxa"/>
              <w:bottom w:w="20" w:type="dxa"/>
              <w:right w:w="20" w:type="dxa"/>
            </w:tcMar>
            <w:vAlign w:val="center"/>
            <w:hideMark/>
          </w:tcPr>
          <w:p w14:paraId="28369869" w14:textId="77777777" w:rsidR="00550BD4" w:rsidRPr="0087042E" w:rsidRDefault="00550BD4" w:rsidP="00A33BF5">
            <w:pPr>
              <w:pStyle w:val="movimento2"/>
              <w:rPr>
                <w:color w:val="002060"/>
              </w:rPr>
            </w:pPr>
            <w:r w:rsidRPr="0087042E">
              <w:rPr>
                <w:color w:val="002060"/>
              </w:rPr>
              <w:t xml:space="preserve">(BULDOG T.N.T. LUCREZIA) </w:t>
            </w:r>
          </w:p>
        </w:tc>
        <w:tc>
          <w:tcPr>
            <w:tcW w:w="800" w:type="dxa"/>
            <w:tcMar>
              <w:top w:w="20" w:type="dxa"/>
              <w:left w:w="20" w:type="dxa"/>
              <w:bottom w:w="20" w:type="dxa"/>
              <w:right w:w="20" w:type="dxa"/>
            </w:tcMar>
            <w:vAlign w:val="center"/>
            <w:hideMark/>
          </w:tcPr>
          <w:p w14:paraId="5181BCE6"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938ABB4" w14:textId="77777777" w:rsidR="00550BD4" w:rsidRPr="0087042E" w:rsidRDefault="00550BD4" w:rsidP="00A33BF5">
            <w:pPr>
              <w:pStyle w:val="movimento"/>
              <w:rPr>
                <w:color w:val="002060"/>
              </w:rPr>
            </w:pPr>
            <w:r w:rsidRPr="0087042E">
              <w:rPr>
                <w:color w:val="002060"/>
              </w:rPr>
              <w:t>PROCOPIO ALESSANDRO</w:t>
            </w:r>
          </w:p>
        </w:tc>
        <w:tc>
          <w:tcPr>
            <w:tcW w:w="2200" w:type="dxa"/>
            <w:tcMar>
              <w:top w:w="20" w:type="dxa"/>
              <w:left w:w="20" w:type="dxa"/>
              <w:bottom w:w="20" w:type="dxa"/>
              <w:right w:w="20" w:type="dxa"/>
            </w:tcMar>
            <w:vAlign w:val="center"/>
            <w:hideMark/>
          </w:tcPr>
          <w:p w14:paraId="0E2004AA" w14:textId="77777777" w:rsidR="00550BD4" w:rsidRPr="0087042E" w:rsidRDefault="00550BD4" w:rsidP="00A33BF5">
            <w:pPr>
              <w:pStyle w:val="movimento2"/>
              <w:rPr>
                <w:color w:val="002060"/>
              </w:rPr>
            </w:pPr>
            <w:r w:rsidRPr="0087042E">
              <w:rPr>
                <w:color w:val="002060"/>
              </w:rPr>
              <w:t xml:space="preserve">(BULDOG T.N.T. LUCREZIA) </w:t>
            </w:r>
          </w:p>
        </w:tc>
      </w:tr>
    </w:tbl>
    <w:p w14:paraId="5B70ED2C" w14:textId="77777777" w:rsidR="00550BD4" w:rsidRPr="0087042E" w:rsidRDefault="00550BD4" w:rsidP="00550BD4">
      <w:pPr>
        <w:pStyle w:val="titolo30"/>
        <w:rPr>
          <w:rFonts w:eastAsiaTheme="minorEastAsia"/>
          <w:color w:val="002060"/>
        </w:rPr>
      </w:pPr>
      <w:r w:rsidRPr="0087042E">
        <w:rPr>
          <w:color w:val="002060"/>
        </w:rPr>
        <w:t xml:space="preserve">CALCIATORI NON ESPULSI </w:t>
      </w:r>
    </w:p>
    <w:p w14:paraId="16478A87" w14:textId="77777777" w:rsidR="00550BD4" w:rsidRPr="0087042E" w:rsidRDefault="00550BD4" w:rsidP="00550BD4">
      <w:pPr>
        <w:pStyle w:val="titolo20"/>
        <w:rPr>
          <w:color w:val="002060"/>
        </w:rPr>
      </w:pPr>
      <w:r w:rsidRPr="0087042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50E9E61A" w14:textId="77777777" w:rsidTr="00A33BF5">
        <w:tc>
          <w:tcPr>
            <w:tcW w:w="2200" w:type="dxa"/>
            <w:tcMar>
              <w:top w:w="20" w:type="dxa"/>
              <w:left w:w="20" w:type="dxa"/>
              <w:bottom w:w="20" w:type="dxa"/>
              <w:right w:w="20" w:type="dxa"/>
            </w:tcMar>
            <w:vAlign w:val="center"/>
            <w:hideMark/>
          </w:tcPr>
          <w:p w14:paraId="519A12D7" w14:textId="77777777" w:rsidR="00550BD4" w:rsidRPr="0087042E" w:rsidRDefault="00550BD4" w:rsidP="00A33BF5">
            <w:pPr>
              <w:pStyle w:val="movimento"/>
              <w:rPr>
                <w:color w:val="002060"/>
              </w:rPr>
            </w:pPr>
            <w:r w:rsidRPr="0087042E">
              <w:rPr>
                <w:color w:val="002060"/>
              </w:rPr>
              <w:t>FRONTINO FABIO GAETANO</w:t>
            </w:r>
          </w:p>
        </w:tc>
        <w:tc>
          <w:tcPr>
            <w:tcW w:w="2200" w:type="dxa"/>
            <w:tcMar>
              <w:top w:w="20" w:type="dxa"/>
              <w:left w:w="20" w:type="dxa"/>
              <w:bottom w:w="20" w:type="dxa"/>
              <w:right w:w="20" w:type="dxa"/>
            </w:tcMar>
            <w:vAlign w:val="center"/>
            <w:hideMark/>
          </w:tcPr>
          <w:p w14:paraId="1ED1ABFB" w14:textId="77777777" w:rsidR="00550BD4" w:rsidRPr="0087042E" w:rsidRDefault="00550BD4" w:rsidP="00A33BF5">
            <w:pPr>
              <w:pStyle w:val="movimento2"/>
              <w:rPr>
                <w:color w:val="002060"/>
              </w:rPr>
            </w:pPr>
            <w:r w:rsidRPr="0087042E">
              <w:rPr>
                <w:color w:val="002060"/>
              </w:rPr>
              <w:t xml:space="preserve">(ITALSERVICE C5) </w:t>
            </w:r>
          </w:p>
        </w:tc>
        <w:tc>
          <w:tcPr>
            <w:tcW w:w="800" w:type="dxa"/>
            <w:tcMar>
              <w:top w:w="20" w:type="dxa"/>
              <w:left w:w="20" w:type="dxa"/>
              <w:bottom w:w="20" w:type="dxa"/>
              <w:right w:w="20" w:type="dxa"/>
            </w:tcMar>
            <w:vAlign w:val="center"/>
            <w:hideMark/>
          </w:tcPr>
          <w:p w14:paraId="6CBF88E8"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AF42C7D"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45B62CB" w14:textId="77777777" w:rsidR="00550BD4" w:rsidRPr="0087042E" w:rsidRDefault="00550BD4" w:rsidP="00A33BF5">
            <w:pPr>
              <w:pStyle w:val="movimento2"/>
              <w:rPr>
                <w:color w:val="002060"/>
              </w:rPr>
            </w:pPr>
            <w:r w:rsidRPr="0087042E">
              <w:rPr>
                <w:color w:val="002060"/>
              </w:rPr>
              <w:t> </w:t>
            </w:r>
          </w:p>
        </w:tc>
      </w:tr>
    </w:tbl>
    <w:p w14:paraId="382D63EA" w14:textId="77777777" w:rsidR="00550BD4" w:rsidRPr="0087042E" w:rsidRDefault="00550BD4" w:rsidP="00550BD4">
      <w:pPr>
        <w:pStyle w:val="titolo20"/>
        <w:rPr>
          <w:rFonts w:eastAsiaTheme="minorEastAsia"/>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7C729304" w14:textId="77777777" w:rsidTr="00A33BF5">
        <w:tc>
          <w:tcPr>
            <w:tcW w:w="2200" w:type="dxa"/>
            <w:tcMar>
              <w:top w:w="20" w:type="dxa"/>
              <w:left w:w="20" w:type="dxa"/>
              <w:bottom w:w="20" w:type="dxa"/>
              <w:right w:w="20" w:type="dxa"/>
            </w:tcMar>
            <w:vAlign w:val="center"/>
            <w:hideMark/>
          </w:tcPr>
          <w:p w14:paraId="405ED423" w14:textId="77777777" w:rsidR="00550BD4" w:rsidRPr="0087042E" w:rsidRDefault="00550BD4" w:rsidP="00A33BF5">
            <w:pPr>
              <w:pStyle w:val="movimento"/>
              <w:rPr>
                <w:color w:val="002060"/>
              </w:rPr>
            </w:pPr>
            <w:r w:rsidRPr="0087042E">
              <w:rPr>
                <w:color w:val="002060"/>
              </w:rPr>
              <w:t>BALDARELLI EMILIANO</w:t>
            </w:r>
          </w:p>
        </w:tc>
        <w:tc>
          <w:tcPr>
            <w:tcW w:w="2200" w:type="dxa"/>
            <w:tcMar>
              <w:top w:w="20" w:type="dxa"/>
              <w:left w:w="20" w:type="dxa"/>
              <w:bottom w:w="20" w:type="dxa"/>
              <w:right w:w="20" w:type="dxa"/>
            </w:tcMar>
            <w:vAlign w:val="center"/>
            <w:hideMark/>
          </w:tcPr>
          <w:p w14:paraId="10FD0B2C" w14:textId="77777777" w:rsidR="00550BD4" w:rsidRPr="0087042E" w:rsidRDefault="00550BD4" w:rsidP="00A33BF5">
            <w:pPr>
              <w:pStyle w:val="movimento2"/>
              <w:rPr>
                <w:color w:val="002060"/>
              </w:rPr>
            </w:pPr>
            <w:r w:rsidRPr="0087042E">
              <w:rPr>
                <w:color w:val="002060"/>
              </w:rPr>
              <w:t xml:space="preserve">(ITALSERVICE C5) </w:t>
            </w:r>
          </w:p>
        </w:tc>
        <w:tc>
          <w:tcPr>
            <w:tcW w:w="800" w:type="dxa"/>
            <w:tcMar>
              <w:top w:w="20" w:type="dxa"/>
              <w:left w:w="20" w:type="dxa"/>
              <w:bottom w:w="20" w:type="dxa"/>
              <w:right w:w="20" w:type="dxa"/>
            </w:tcMar>
            <w:vAlign w:val="center"/>
            <w:hideMark/>
          </w:tcPr>
          <w:p w14:paraId="56A2634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EC6D7BC"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D4F0B56" w14:textId="77777777" w:rsidR="00550BD4" w:rsidRPr="0087042E" w:rsidRDefault="00550BD4" w:rsidP="00A33BF5">
            <w:pPr>
              <w:pStyle w:val="movimento2"/>
              <w:rPr>
                <w:color w:val="002060"/>
              </w:rPr>
            </w:pPr>
            <w:r w:rsidRPr="0087042E">
              <w:rPr>
                <w:color w:val="002060"/>
              </w:rPr>
              <w:t> </w:t>
            </w:r>
          </w:p>
        </w:tc>
      </w:tr>
    </w:tbl>
    <w:p w14:paraId="527F0A2C" w14:textId="77777777" w:rsidR="00550BD4" w:rsidRPr="0087042E" w:rsidRDefault="00550BD4" w:rsidP="00550BD4">
      <w:pPr>
        <w:pStyle w:val="titolo20"/>
        <w:rPr>
          <w:rFonts w:eastAsiaTheme="minorEastAsia"/>
          <w:color w:val="002060"/>
        </w:rPr>
      </w:pPr>
      <w:r w:rsidRPr="0087042E">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8BB127C" w14:textId="77777777" w:rsidTr="00A33BF5">
        <w:tc>
          <w:tcPr>
            <w:tcW w:w="2200" w:type="dxa"/>
            <w:tcMar>
              <w:top w:w="20" w:type="dxa"/>
              <w:left w:w="20" w:type="dxa"/>
              <w:bottom w:w="20" w:type="dxa"/>
              <w:right w:w="20" w:type="dxa"/>
            </w:tcMar>
            <w:vAlign w:val="center"/>
            <w:hideMark/>
          </w:tcPr>
          <w:p w14:paraId="6EB60E6D" w14:textId="77777777" w:rsidR="00550BD4" w:rsidRPr="0087042E" w:rsidRDefault="00550BD4" w:rsidP="00A33BF5">
            <w:pPr>
              <w:pStyle w:val="movimento"/>
              <w:rPr>
                <w:color w:val="002060"/>
              </w:rPr>
            </w:pPr>
            <w:r w:rsidRPr="0087042E">
              <w:rPr>
                <w:color w:val="002060"/>
              </w:rPr>
              <w:t>DIOTALEVI MATTEO</w:t>
            </w:r>
          </w:p>
        </w:tc>
        <w:tc>
          <w:tcPr>
            <w:tcW w:w="2200" w:type="dxa"/>
            <w:tcMar>
              <w:top w:w="20" w:type="dxa"/>
              <w:left w:w="20" w:type="dxa"/>
              <w:bottom w:w="20" w:type="dxa"/>
              <w:right w:w="20" w:type="dxa"/>
            </w:tcMar>
            <w:vAlign w:val="center"/>
            <w:hideMark/>
          </w:tcPr>
          <w:p w14:paraId="595460A2" w14:textId="77777777" w:rsidR="00550BD4" w:rsidRPr="0087042E" w:rsidRDefault="00550BD4" w:rsidP="00A33BF5">
            <w:pPr>
              <w:pStyle w:val="movimento2"/>
              <w:rPr>
                <w:color w:val="002060"/>
              </w:rPr>
            </w:pPr>
            <w:r w:rsidRPr="0087042E">
              <w:rPr>
                <w:color w:val="002060"/>
              </w:rPr>
              <w:t xml:space="preserve">(BULDOG T.N.T. LUCREZIA) </w:t>
            </w:r>
          </w:p>
        </w:tc>
        <w:tc>
          <w:tcPr>
            <w:tcW w:w="800" w:type="dxa"/>
            <w:tcMar>
              <w:top w:w="20" w:type="dxa"/>
              <w:left w:w="20" w:type="dxa"/>
              <w:bottom w:w="20" w:type="dxa"/>
              <w:right w:w="20" w:type="dxa"/>
            </w:tcMar>
            <w:vAlign w:val="center"/>
            <w:hideMark/>
          </w:tcPr>
          <w:p w14:paraId="150C1C9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CB0A7DE" w14:textId="77777777" w:rsidR="00550BD4" w:rsidRPr="0087042E" w:rsidRDefault="00550BD4" w:rsidP="00A33BF5">
            <w:pPr>
              <w:pStyle w:val="movimento"/>
              <w:rPr>
                <w:color w:val="002060"/>
              </w:rPr>
            </w:pPr>
            <w:r w:rsidRPr="0087042E">
              <w:rPr>
                <w:color w:val="002060"/>
              </w:rPr>
              <w:t>DI GENNARO LORENZO</w:t>
            </w:r>
          </w:p>
        </w:tc>
        <w:tc>
          <w:tcPr>
            <w:tcW w:w="2200" w:type="dxa"/>
            <w:tcMar>
              <w:top w:w="20" w:type="dxa"/>
              <w:left w:w="20" w:type="dxa"/>
              <w:bottom w:w="20" w:type="dxa"/>
              <w:right w:w="20" w:type="dxa"/>
            </w:tcMar>
            <w:vAlign w:val="center"/>
            <w:hideMark/>
          </w:tcPr>
          <w:p w14:paraId="7024A42C" w14:textId="77777777" w:rsidR="00550BD4" w:rsidRPr="0087042E" w:rsidRDefault="00550BD4" w:rsidP="00A33BF5">
            <w:pPr>
              <w:pStyle w:val="movimento2"/>
              <w:rPr>
                <w:color w:val="002060"/>
              </w:rPr>
            </w:pPr>
            <w:r w:rsidRPr="0087042E">
              <w:rPr>
                <w:color w:val="002060"/>
              </w:rPr>
              <w:t xml:space="preserve">(ITALSERVICE C5) </w:t>
            </w:r>
          </w:p>
        </w:tc>
      </w:tr>
    </w:tbl>
    <w:p w14:paraId="4BC10B78"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9ECECB8" w14:textId="77777777" w:rsidTr="00A33BF5">
        <w:tc>
          <w:tcPr>
            <w:tcW w:w="2200" w:type="dxa"/>
            <w:tcMar>
              <w:top w:w="20" w:type="dxa"/>
              <w:left w:w="20" w:type="dxa"/>
              <w:bottom w:w="20" w:type="dxa"/>
              <w:right w:w="20" w:type="dxa"/>
            </w:tcMar>
            <w:vAlign w:val="center"/>
            <w:hideMark/>
          </w:tcPr>
          <w:p w14:paraId="47E1CE10" w14:textId="77777777" w:rsidR="00550BD4" w:rsidRPr="0087042E" w:rsidRDefault="00550BD4" w:rsidP="00A33BF5">
            <w:pPr>
              <w:pStyle w:val="movimento"/>
              <w:rPr>
                <w:color w:val="002060"/>
              </w:rPr>
            </w:pPr>
            <w:r w:rsidRPr="0087042E">
              <w:rPr>
                <w:color w:val="002060"/>
              </w:rPr>
              <w:t>BIONDI NICOLO</w:t>
            </w:r>
          </w:p>
        </w:tc>
        <w:tc>
          <w:tcPr>
            <w:tcW w:w="2200" w:type="dxa"/>
            <w:tcMar>
              <w:top w:w="20" w:type="dxa"/>
              <w:left w:w="20" w:type="dxa"/>
              <w:bottom w:w="20" w:type="dxa"/>
              <w:right w:w="20" w:type="dxa"/>
            </w:tcMar>
            <w:vAlign w:val="center"/>
            <w:hideMark/>
          </w:tcPr>
          <w:p w14:paraId="3CAB22FD" w14:textId="77777777" w:rsidR="00550BD4" w:rsidRPr="0087042E" w:rsidRDefault="00550BD4" w:rsidP="00A33BF5">
            <w:pPr>
              <w:pStyle w:val="movimento2"/>
              <w:rPr>
                <w:color w:val="002060"/>
              </w:rPr>
            </w:pPr>
            <w:r w:rsidRPr="0087042E">
              <w:rPr>
                <w:color w:val="002060"/>
              </w:rPr>
              <w:t xml:space="preserve">(CALCIO A 5 CORINALDO) </w:t>
            </w:r>
          </w:p>
        </w:tc>
        <w:tc>
          <w:tcPr>
            <w:tcW w:w="800" w:type="dxa"/>
            <w:tcMar>
              <w:top w:w="20" w:type="dxa"/>
              <w:left w:w="20" w:type="dxa"/>
              <w:bottom w:w="20" w:type="dxa"/>
              <w:right w:w="20" w:type="dxa"/>
            </w:tcMar>
            <w:vAlign w:val="center"/>
            <w:hideMark/>
          </w:tcPr>
          <w:p w14:paraId="0C6A225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5EB37888" w14:textId="77777777" w:rsidR="00550BD4" w:rsidRPr="0087042E" w:rsidRDefault="00550BD4" w:rsidP="00A33BF5">
            <w:pPr>
              <w:pStyle w:val="movimento"/>
              <w:rPr>
                <w:color w:val="002060"/>
              </w:rPr>
            </w:pPr>
            <w:r w:rsidRPr="0087042E">
              <w:rPr>
                <w:color w:val="002060"/>
              </w:rPr>
              <w:t>FERRACUTI GIOVANNI</w:t>
            </w:r>
          </w:p>
        </w:tc>
        <w:tc>
          <w:tcPr>
            <w:tcW w:w="2200" w:type="dxa"/>
            <w:tcMar>
              <w:top w:w="20" w:type="dxa"/>
              <w:left w:w="20" w:type="dxa"/>
              <w:bottom w:w="20" w:type="dxa"/>
              <w:right w:w="20" w:type="dxa"/>
            </w:tcMar>
            <w:vAlign w:val="center"/>
            <w:hideMark/>
          </w:tcPr>
          <w:p w14:paraId="2623E3F5" w14:textId="77777777" w:rsidR="00550BD4" w:rsidRPr="0087042E" w:rsidRDefault="00550BD4" w:rsidP="00A33BF5">
            <w:pPr>
              <w:pStyle w:val="movimento2"/>
              <w:rPr>
                <w:color w:val="002060"/>
              </w:rPr>
            </w:pPr>
            <w:r w:rsidRPr="0087042E">
              <w:rPr>
                <w:color w:val="002060"/>
              </w:rPr>
              <w:t xml:space="preserve">(MONTELUPONE CALCIO A 5) </w:t>
            </w:r>
          </w:p>
        </w:tc>
      </w:tr>
    </w:tbl>
    <w:p w14:paraId="214229F5" w14:textId="77777777" w:rsidR="00550BD4" w:rsidRPr="0087042E" w:rsidRDefault="00550BD4" w:rsidP="00550BD4">
      <w:pPr>
        <w:pStyle w:val="titolo10"/>
        <w:rPr>
          <w:rFonts w:eastAsiaTheme="minorEastAsia"/>
          <w:color w:val="002060"/>
        </w:rPr>
      </w:pPr>
      <w:r w:rsidRPr="0087042E">
        <w:rPr>
          <w:color w:val="002060"/>
        </w:rPr>
        <w:t xml:space="preserve">GARE DEL 29/ 1/2023 </w:t>
      </w:r>
    </w:p>
    <w:p w14:paraId="0250710D" w14:textId="77777777" w:rsidR="00550BD4" w:rsidRPr="0087042E" w:rsidRDefault="00550BD4" w:rsidP="00550BD4">
      <w:pPr>
        <w:pStyle w:val="titolo7a"/>
        <w:rPr>
          <w:color w:val="002060"/>
        </w:rPr>
      </w:pPr>
      <w:r w:rsidRPr="0087042E">
        <w:rPr>
          <w:color w:val="002060"/>
        </w:rPr>
        <w:t xml:space="preserve">PROVVEDIMENTI DISCIPLINARI </w:t>
      </w:r>
    </w:p>
    <w:p w14:paraId="630DB96A"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208F1278" w14:textId="77777777" w:rsidR="00550BD4" w:rsidRPr="0087042E" w:rsidRDefault="00550BD4" w:rsidP="00550BD4">
      <w:pPr>
        <w:pStyle w:val="titolo30"/>
        <w:rPr>
          <w:color w:val="002060"/>
        </w:rPr>
      </w:pPr>
      <w:r w:rsidRPr="0087042E">
        <w:rPr>
          <w:color w:val="002060"/>
        </w:rPr>
        <w:t xml:space="preserve">CALCIATORI NON ESPULSI </w:t>
      </w:r>
    </w:p>
    <w:p w14:paraId="2BC452D9" w14:textId="77777777" w:rsidR="00550BD4" w:rsidRPr="0087042E" w:rsidRDefault="00550BD4" w:rsidP="00550BD4">
      <w:pPr>
        <w:pStyle w:val="titolo20"/>
        <w:rPr>
          <w:color w:val="002060"/>
        </w:rPr>
      </w:pPr>
      <w:r w:rsidRPr="0087042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2977023" w14:textId="77777777" w:rsidTr="00A33BF5">
        <w:tc>
          <w:tcPr>
            <w:tcW w:w="2200" w:type="dxa"/>
            <w:tcMar>
              <w:top w:w="20" w:type="dxa"/>
              <w:left w:w="20" w:type="dxa"/>
              <w:bottom w:w="20" w:type="dxa"/>
              <w:right w:w="20" w:type="dxa"/>
            </w:tcMar>
            <w:vAlign w:val="center"/>
            <w:hideMark/>
          </w:tcPr>
          <w:p w14:paraId="25AB0CBA" w14:textId="77777777" w:rsidR="00550BD4" w:rsidRPr="0087042E" w:rsidRDefault="00550BD4" w:rsidP="00A33BF5">
            <w:pPr>
              <w:pStyle w:val="movimento"/>
              <w:rPr>
                <w:color w:val="002060"/>
              </w:rPr>
            </w:pPr>
            <w:r w:rsidRPr="0087042E">
              <w:rPr>
                <w:color w:val="002060"/>
              </w:rPr>
              <w:t>SCOGNAMIGLIO LORENZO</w:t>
            </w:r>
          </w:p>
        </w:tc>
        <w:tc>
          <w:tcPr>
            <w:tcW w:w="2200" w:type="dxa"/>
            <w:tcMar>
              <w:top w:w="20" w:type="dxa"/>
              <w:left w:w="20" w:type="dxa"/>
              <w:bottom w:w="20" w:type="dxa"/>
              <w:right w:w="20" w:type="dxa"/>
            </w:tcMar>
            <w:vAlign w:val="center"/>
            <w:hideMark/>
          </w:tcPr>
          <w:p w14:paraId="2E13F065" w14:textId="77777777" w:rsidR="00550BD4" w:rsidRPr="0087042E" w:rsidRDefault="00550BD4" w:rsidP="00A33BF5">
            <w:pPr>
              <w:pStyle w:val="movimento2"/>
              <w:rPr>
                <w:color w:val="002060"/>
              </w:rPr>
            </w:pPr>
            <w:r w:rsidRPr="0087042E">
              <w:rPr>
                <w:color w:val="002060"/>
              </w:rPr>
              <w:t xml:space="preserve">(ETA BETA FOOTBALL) </w:t>
            </w:r>
          </w:p>
        </w:tc>
        <w:tc>
          <w:tcPr>
            <w:tcW w:w="800" w:type="dxa"/>
            <w:tcMar>
              <w:top w:w="20" w:type="dxa"/>
              <w:left w:w="20" w:type="dxa"/>
              <w:bottom w:w="20" w:type="dxa"/>
              <w:right w:w="20" w:type="dxa"/>
            </w:tcMar>
            <w:vAlign w:val="center"/>
            <w:hideMark/>
          </w:tcPr>
          <w:p w14:paraId="4DFA2EB4"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11DE8B55"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193EA7D" w14:textId="77777777" w:rsidR="00550BD4" w:rsidRPr="0087042E" w:rsidRDefault="00550BD4" w:rsidP="00A33BF5">
            <w:pPr>
              <w:pStyle w:val="movimento2"/>
              <w:rPr>
                <w:color w:val="002060"/>
              </w:rPr>
            </w:pPr>
            <w:r w:rsidRPr="0087042E">
              <w:rPr>
                <w:color w:val="002060"/>
              </w:rPr>
              <w:t> </w:t>
            </w:r>
          </w:p>
        </w:tc>
      </w:tr>
    </w:tbl>
    <w:p w14:paraId="46B5C76E" w14:textId="77777777" w:rsidR="00550BD4" w:rsidRPr="0087042E" w:rsidRDefault="00550BD4" w:rsidP="00550BD4">
      <w:pPr>
        <w:pStyle w:val="breakline"/>
        <w:rPr>
          <w:color w:val="002060"/>
        </w:rPr>
      </w:pPr>
    </w:p>
    <w:p w14:paraId="46B0A333" w14:textId="77777777" w:rsidR="00550BD4" w:rsidRPr="0087042E" w:rsidRDefault="00550BD4" w:rsidP="00550BD4">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0171A603" w14:textId="77777777" w:rsidR="00550BD4" w:rsidRPr="0087042E" w:rsidRDefault="00550BD4" w:rsidP="00550BD4">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7FFA6354" w14:textId="77777777" w:rsidR="00550BD4" w:rsidRPr="0087042E" w:rsidRDefault="00550BD4" w:rsidP="00550BD4">
      <w:pPr>
        <w:pStyle w:val="breakline"/>
        <w:rPr>
          <w:rFonts w:eastAsiaTheme="minorEastAsia"/>
          <w:color w:val="002060"/>
        </w:rPr>
      </w:pPr>
    </w:p>
    <w:p w14:paraId="43C18E18" w14:textId="77777777" w:rsidR="00550BD4" w:rsidRPr="0087042E" w:rsidRDefault="00550BD4" w:rsidP="00550BD4">
      <w:pPr>
        <w:pStyle w:val="titoloprinc0"/>
        <w:rPr>
          <w:color w:val="002060"/>
        </w:rPr>
      </w:pPr>
      <w:r w:rsidRPr="0087042E">
        <w:rPr>
          <w:color w:val="002060"/>
        </w:rPr>
        <w:t>CLASSIFICA</w:t>
      </w:r>
    </w:p>
    <w:p w14:paraId="73750868" w14:textId="77777777" w:rsidR="00550BD4" w:rsidRPr="0087042E" w:rsidRDefault="00550BD4" w:rsidP="00550BD4">
      <w:pPr>
        <w:pStyle w:val="breakline"/>
        <w:rPr>
          <w:color w:val="002060"/>
        </w:rPr>
      </w:pPr>
    </w:p>
    <w:p w14:paraId="6BD067E1" w14:textId="77777777" w:rsidR="00550BD4" w:rsidRPr="0087042E" w:rsidRDefault="00550BD4" w:rsidP="00550BD4">
      <w:pPr>
        <w:pStyle w:val="breakline"/>
        <w:rPr>
          <w:color w:val="002060"/>
        </w:rPr>
      </w:pPr>
    </w:p>
    <w:p w14:paraId="352E045F"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799AB5A6"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A7E10"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30594"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9C978"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2DE1A"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F7FAA"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145BF"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D7193"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AEF4B"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AD062"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92C06" w14:textId="77777777" w:rsidR="00550BD4" w:rsidRPr="0087042E" w:rsidRDefault="00550BD4" w:rsidP="00A33BF5">
            <w:pPr>
              <w:pStyle w:val="headertabella0"/>
              <w:rPr>
                <w:color w:val="002060"/>
              </w:rPr>
            </w:pPr>
            <w:r w:rsidRPr="0087042E">
              <w:rPr>
                <w:color w:val="002060"/>
              </w:rPr>
              <w:t>PE</w:t>
            </w:r>
          </w:p>
        </w:tc>
      </w:tr>
      <w:tr w:rsidR="00550BD4" w:rsidRPr="0087042E" w14:paraId="6AD09B94"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37887B" w14:textId="77777777" w:rsidR="00550BD4" w:rsidRPr="0087042E" w:rsidRDefault="00550BD4" w:rsidP="00A33BF5">
            <w:pPr>
              <w:pStyle w:val="rowtabella0"/>
              <w:rPr>
                <w:color w:val="002060"/>
              </w:rPr>
            </w:pPr>
            <w:r w:rsidRPr="0087042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B52B"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0E56"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B94E"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DCACB"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7EFA"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8FD42" w14:textId="77777777" w:rsidR="00550BD4" w:rsidRPr="0087042E" w:rsidRDefault="00550BD4" w:rsidP="00A33BF5">
            <w:pPr>
              <w:pStyle w:val="rowtabella0"/>
              <w:jc w:val="center"/>
              <w:rPr>
                <w:color w:val="002060"/>
              </w:rPr>
            </w:pPr>
            <w:r w:rsidRPr="0087042E">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AEE8" w14:textId="77777777" w:rsidR="00550BD4" w:rsidRPr="0087042E" w:rsidRDefault="00550BD4" w:rsidP="00A33BF5">
            <w:pPr>
              <w:pStyle w:val="rowtabella0"/>
              <w:jc w:val="center"/>
              <w:rPr>
                <w:color w:val="002060"/>
              </w:rPr>
            </w:pPr>
            <w:r w:rsidRPr="0087042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E3A2" w14:textId="77777777" w:rsidR="00550BD4" w:rsidRPr="0087042E" w:rsidRDefault="00550BD4" w:rsidP="00A33BF5">
            <w:pPr>
              <w:pStyle w:val="rowtabella0"/>
              <w:jc w:val="center"/>
              <w:rPr>
                <w:color w:val="002060"/>
              </w:rPr>
            </w:pPr>
            <w:r w:rsidRPr="0087042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8029" w14:textId="77777777" w:rsidR="00550BD4" w:rsidRPr="0087042E" w:rsidRDefault="00550BD4" w:rsidP="00A33BF5">
            <w:pPr>
              <w:pStyle w:val="rowtabella0"/>
              <w:jc w:val="center"/>
              <w:rPr>
                <w:color w:val="002060"/>
              </w:rPr>
            </w:pPr>
            <w:r w:rsidRPr="0087042E">
              <w:rPr>
                <w:color w:val="002060"/>
              </w:rPr>
              <w:t>0</w:t>
            </w:r>
          </w:p>
        </w:tc>
      </w:tr>
      <w:tr w:rsidR="00550BD4" w:rsidRPr="0087042E" w14:paraId="34E4B02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D722D" w14:textId="77777777" w:rsidR="00550BD4" w:rsidRPr="0087042E" w:rsidRDefault="00550BD4" w:rsidP="00A33BF5">
            <w:pPr>
              <w:pStyle w:val="rowtabella0"/>
              <w:rPr>
                <w:color w:val="002060"/>
              </w:rPr>
            </w:pPr>
            <w:r w:rsidRPr="0087042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21A77"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E1336"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B922"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2483C"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FB71"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E922" w14:textId="77777777" w:rsidR="00550BD4" w:rsidRPr="0087042E" w:rsidRDefault="00550BD4" w:rsidP="00A33BF5">
            <w:pPr>
              <w:pStyle w:val="rowtabella0"/>
              <w:jc w:val="center"/>
              <w:rPr>
                <w:color w:val="002060"/>
              </w:rPr>
            </w:pPr>
            <w:r w:rsidRPr="0087042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F70F9"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066E"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7B1C" w14:textId="77777777" w:rsidR="00550BD4" w:rsidRPr="0087042E" w:rsidRDefault="00550BD4" w:rsidP="00A33BF5">
            <w:pPr>
              <w:pStyle w:val="rowtabella0"/>
              <w:jc w:val="center"/>
              <w:rPr>
                <w:color w:val="002060"/>
              </w:rPr>
            </w:pPr>
            <w:r w:rsidRPr="0087042E">
              <w:rPr>
                <w:color w:val="002060"/>
              </w:rPr>
              <w:t>0</w:t>
            </w:r>
          </w:p>
        </w:tc>
      </w:tr>
      <w:tr w:rsidR="00550BD4" w:rsidRPr="0087042E" w14:paraId="697B151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66684" w14:textId="77777777" w:rsidR="00550BD4" w:rsidRPr="0087042E" w:rsidRDefault="00550BD4" w:rsidP="00A33BF5">
            <w:pPr>
              <w:pStyle w:val="rowtabella0"/>
              <w:rPr>
                <w:color w:val="002060"/>
              </w:rPr>
            </w:pPr>
            <w:r w:rsidRPr="0087042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79F15"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CD41"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34A5"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16580"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A4E3"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5396" w14:textId="77777777" w:rsidR="00550BD4" w:rsidRPr="0087042E" w:rsidRDefault="00550BD4" w:rsidP="00A33BF5">
            <w:pPr>
              <w:pStyle w:val="rowtabella0"/>
              <w:jc w:val="center"/>
              <w:rPr>
                <w:color w:val="002060"/>
              </w:rPr>
            </w:pPr>
            <w:r w:rsidRPr="0087042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6108" w14:textId="77777777" w:rsidR="00550BD4" w:rsidRPr="0087042E" w:rsidRDefault="00550BD4" w:rsidP="00A33BF5">
            <w:pPr>
              <w:pStyle w:val="rowtabella0"/>
              <w:jc w:val="center"/>
              <w:rPr>
                <w:color w:val="002060"/>
              </w:rPr>
            </w:pPr>
            <w:r w:rsidRPr="0087042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4AF3" w14:textId="77777777" w:rsidR="00550BD4" w:rsidRPr="0087042E" w:rsidRDefault="00550BD4" w:rsidP="00A33BF5">
            <w:pPr>
              <w:pStyle w:val="rowtabella0"/>
              <w:jc w:val="center"/>
              <w:rPr>
                <w:color w:val="002060"/>
              </w:rPr>
            </w:pPr>
            <w:r w:rsidRPr="0087042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6F3FD" w14:textId="77777777" w:rsidR="00550BD4" w:rsidRPr="0087042E" w:rsidRDefault="00550BD4" w:rsidP="00A33BF5">
            <w:pPr>
              <w:pStyle w:val="rowtabella0"/>
              <w:jc w:val="center"/>
              <w:rPr>
                <w:color w:val="002060"/>
              </w:rPr>
            </w:pPr>
            <w:r w:rsidRPr="0087042E">
              <w:rPr>
                <w:color w:val="002060"/>
              </w:rPr>
              <w:t>0</w:t>
            </w:r>
          </w:p>
        </w:tc>
      </w:tr>
      <w:tr w:rsidR="00550BD4" w:rsidRPr="0087042E" w14:paraId="3EF4CE4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4E793" w14:textId="77777777" w:rsidR="00550BD4" w:rsidRPr="0087042E" w:rsidRDefault="00550BD4" w:rsidP="00A33BF5">
            <w:pPr>
              <w:pStyle w:val="rowtabella0"/>
              <w:rPr>
                <w:color w:val="002060"/>
              </w:rPr>
            </w:pPr>
            <w:r w:rsidRPr="0087042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4D289"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AD55"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6E5F"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9F9D7"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2AA4F"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C869F" w14:textId="77777777" w:rsidR="00550BD4" w:rsidRPr="0087042E" w:rsidRDefault="00550BD4" w:rsidP="00A33BF5">
            <w:pPr>
              <w:pStyle w:val="rowtabella0"/>
              <w:jc w:val="center"/>
              <w:rPr>
                <w:color w:val="002060"/>
              </w:rPr>
            </w:pPr>
            <w:r w:rsidRPr="0087042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4725" w14:textId="77777777" w:rsidR="00550BD4" w:rsidRPr="0087042E" w:rsidRDefault="00550BD4" w:rsidP="00A33BF5">
            <w:pPr>
              <w:pStyle w:val="rowtabella0"/>
              <w:jc w:val="center"/>
              <w:rPr>
                <w:color w:val="002060"/>
              </w:rPr>
            </w:pPr>
            <w:r w:rsidRPr="0087042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37EC"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93EA3" w14:textId="77777777" w:rsidR="00550BD4" w:rsidRPr="0087042E" w:rsidRDefault="00550BD4" w:rsidP="00A33BF5">
            <w:pPr>
              <w:pStyle w:val="rowtabella0"/>
              <w:jc w:val="center"/>
              <w:rPr>
                <w:color w:val="002060"/>
              </w:rPr>
            </w:pPr>
            <w:r w:rsidRPr="0087042E">
              <w:rPr>
                <w:color w:val="002060"/>
              </w:rPr>
              <w:t>0</w:t>
            </w:r>
          </w:p>
        </w:tc>
      </w:tr>
      <w:tr w:rsidR="00550BD4" w:rsidRPr="0087042E" w14:paraId="6CD8B573"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961B0" w14:textId="77777777" w:rsidR="00550BD4" w:rsidRPr="0087042E" w:rsidRDefault="00550BD4" w:rsidP="00A33BF5">
            <w:pPr>
              <w:pStyle w:val="rowtabella0"/>
              <w:rPr>
                <w:color w:val="002060"/>
                <w:lang w:val="es-ES"/>
              </w:rPr>
            </w:pPr>
            <w:r w:rsidRPr="0087042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811E"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301E"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CF08"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4178"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87116"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2054" w14:textId="77777777" w:rsidR="00550BD4" w:rsidRPr="0087042E" w:rsidRDefault="00550BD4" w:rsidP="00A33BF5">
            <w:pPr>
              <w:pStyle w:val="rowtabella0"/>
              <w:jc w:val="center"/>
              <w:rPr>
                <w:color w:val="002060"/>
              </w:rPr>
            </w:pPr>
            <w:r w:rsidRPr="0087042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E6FF" w14:textId="77777777" w:rsidR="00550BD4" w:rsidRPr="0087042E" w:rsidRDefault="00550BD4" w:rsidP="00A33BF5">
            <w:pPr>
              <w:pStyle w:val="rowtabella0"/>
              <w:jc w:val="center"/>
              <w:rPr>
                <w:color w:val="002060"/>
              </w:rPr>
            </w:pPr>
            <w:r w:rsidRPr="0087042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D8C1E"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3FAD" w14:textId="77777777" w:rsidR="00550BD4" w:rsidRPr="0087042E" w:rsidRDefault="00550BD4" w:rsidP="00A33BF5">
            <w:pPr>
              <w:pStyle w:val="rowtabella0"/>
              <w:jc w:val="center"/>
              <w:rPr>
                <w:color w:val="002060"/>
              </w:rPr>
            </w:pPr>
            <w:r w:rsidRPr="0087042E">
              <w:rPr>
                <w:color w:val="002060"/>
              </w:rPr>
              <w:t>0</w:t>
            </w:r>
          </w:p>
        </w:tc>
      </w:tr>
      <w:tr w:rsidR="00550BD4" w:rsidRPr="0087042E" w14:paraId="0F0B6EA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5E24E" w14:textId="77777777" w:rsidR="00550BD4" w:rsidRPr="0087042E" w:rsidRDefault="00550BD4" w:rsidP="00A33BF5">
            <w:pPr>
              <w:pStyle w:val="rowtabella0"/>
              <w:rPr>
                <w:color w:val="002060"/>
                <w:lang w:val="es-ES"/>
              </w:rPr>
            </w:pPr>
            <w:r w:rsidRPr="0087042E">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A8F8"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1BBE"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265C"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76533"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1DD6"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5916"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95943" w14:textId="77777777" w:rsidR="00550BD4" w:rsidRPr="0087042E" w:rsidRDefault="00550BD4" w:rsidP="00A33BF5">
            <w:pPr>
              <w:pStyle w:val="rowtabella0"/>
              <w:jc w:val="center"/>
              <w:rPr>
                <w:color w:val="002060"/>
              </w:rPr>
            </w:pPr>
            <w:r w:rsidRPr="0087042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248FE"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F03E" w14:textId="77777777" w:rsidR="00550BD4" w:rsidRPr="0087042E" w:rsidRDefault="00550BD4" w:rsidP="00A33BF5">
            <w:pPr>
              <w:pStyle w:val="rowtabella0"/>
              <w:jc w:val="center"/>
              <w:rPr>
                <w:color w:val="002060"/>
              </w:rPr>
            </w:pPr>
            <w:r w:rsidRPr="0087042E">
              <w:rPr>
                <w:color w:val="002060"/>
              </w:rPr>
              <w:t>0</w:t>
            </w:r>
          </w:p>
        </w:tc>
      </w:tr>
      <w:tr w:rsidR="00550BD4" w:rsidRPr="0087042E" w14:paraId="1C464DAB"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A13810" w14:textId="77777777" w:rsidR="00550BD4" w:rsidRPr="0087042E" w:rsidRDefault="00550BD4" w:rsidP="00A33BF5">
            <w:pPr>
              <w:pStyle w:val="rowtabella0"/>
              <w:rPr>
                <w:color w:val="002060"/>
              </w:rPr>
            </w:pPr>
            <w:r w:rsidRPr="0087042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0A283"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8096"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E438"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F722"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B56E"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42A3" w14:textId="77777777" w:rsidR="00550BD4" w:rsidRPr="0087042E" w:rsidRDefault="00550BD4" w:rsidP="00A33BF5">
            <w:pPr>
              <w:pStyle w:val="rowtabella0"/>
              <w:jc w:val="center"/>
              <w:rPr>
                <w:color w:val="002060"/>
              </w:rPr>
            </w:pPr>
            <w:r w:rsidRPr="0087042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61C7C" w14:textId="77777777" w:rsidR="00550BD4" w:rsidRPr="0087042E" w:rsidRDefault="00550BD4" w:rsidP="00A33BF5">
            <w:pPr>
              <w:pStyle w:val="rowtabella0"/>
              <w:jc w:val="center"/>
              <w:rPr>
                <w:color w:val="002060"/>
              </w:rPr>
            </w:pPr>
            <w:r w:rsidRPr="0087042E">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C6DF" w14:textId="77777777" w:rsidR="00550BD4" w:rsidRPr="0087042E" w:rsidRDefault="00550BD4" w:rsidP="00A33BF5">
            <w:pPr>
              <w:pStyle w:val="rowtabella0"/>
              <w:jc w:val="center"/>
              <w:rPr>
                <w:color w:val="002060"/>
              </w:rPr>
            </w:pPr>
            <w:r w:rsidRPr="0087042E">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1C60" w14:textId="77777777" w:rsidR="00550BD4" w:rsidRPr="0087042E" w:rsidRDefault="00550BD4" w:rsidP="00A33BF5">
            <w:pPr>
              <w:pStyle w:val="rowtabella0"/>
              <w:jc w:val="center"/>
              <w:rPr>
                <w:color w:val="002060"/>
              </w:rPr>
            </w:pPr>
            <w:r w:rsidRPr="0087042E">
              <w:rPr>
                <w:color w:val="002060"/>
              </w:rPr>
              <w:t>0</w:t>
            </w:r>
          </w:p>
        </w:tc>
      </w:tr>
    </w:tbl>
    <w:p w14:paraId="501E6BD7" w14:textId="77777777" w:rsidR="00550BD4" w:rsidRPr="0087042E" w:rsidRDefault="00550BD4" w:rsidP="00550BD4">
      <w:pPr>
        <w:pStyle w:val="breakline"/>
        <w:rPr>
          <w:rFonts w:eastAsiaTheme="minorEastAsia"/>
          <w:color w:val="002060"/>
        </w:rPr>
      </w:pPr>
    </w:p>
    <w:p w14:paraId="3A1C0553" w14:textId="77777777" w:rsidR="00550BD4" w:rsidRPr="0087042E" w:rsidRDefault="00550BD4" w:rsidP="00550BD4">
      <w:pPr>
        <w:pStyle w:val="breakline"/>
        <w:rPr>
          <w:color w:val="002060"/>
        </w:rPr>
      </w:pPr>
    </w:p>
    <w:p w14:paraId="60052268" w14:textId="77777777" w:rsidR="00550BD4" w:rsidRPr="0087042E" w:rsidRDefault="00550BD4" w:rsidP="00550BD4">
      <w:pPr>
        <w:pStyle w:val="sottotitolocampionato10"/>
        <w:rPr>
          <w:color w:val="002060"/>
        </w:rPr>
      </w:pPr>
      <w:r w:rsidRPr="0087042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55465ED8"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5E724"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1377B"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A36A3"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D398"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859E4"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D5A58"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FA5A2"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1EC27"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D65C4"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5F9A0" w14:textId="77777777" w:rsidR="00550BD4" w:rsidRPr="0087042E" w:rsidRDefault="00550BD4" w:rsidP="00A33BF5">
            <w:pPr>
              <w:pStyle w:val="headertabella0"/>
              <w:rPr>
                <w:color w:val="002060"/>
              </w:rPr>
            </w:pPr>
            <w:r w:rsidRPr="0087042E">
              <w:rPr>
                <w:color w:val="002060"/>
              </w:rPr>
              <w:t>PE</w:t>
            </w:r>
          </w:p>
        </w:tc>
      </w:tr>
      <w:tr w:rsidR="00550BD4" w:rsidRPr="0087042E" w14:paraId="37FBC46F"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157A5" w14:textId="77777777" w:rsidR="00550BD4" w:rsidRPr="0087042E" w:rsidRDefault="00550BD4" w:rsidP="00A33BF5">
            <w:pPr>
              <w:pStyle w:val="rowtabella0"/>
              <w:rPr>
                <w:color w:val="002060"/>
              </w:rPr>
            </w:pPr>
            <w:r w:rsidRPr="0087042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F9E2"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E1BA1"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E919"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365A"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0578"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9A037" w14:textId="77777777" w:rsidR="00550BD4" w:rsidRPr="0087042E" w:rsidRDefault="00550BD4" w:rsidP="00A33BF5">
            <w:pPr>
              <w:pStyle w:val="rowtabella0"/>
              <w:jc w:val="center"/>
              <w:rPr>
                <w:color w:val="002060"/>
              </w:rPr>
            </w:pPr>
            <w:r w:rsidRPr="0087042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2CB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D81A" w14:textId="77777777" w:rsidR="00550BD4" w:rsidRPr="0087042E" w:rsidRDefault="00550BD4" w:rsidP="00A33BF5">
            <w:pPr>
              <w:pStyle w:val="rowtabella0"/>
              <w:jc w:val="center"/>
              <w:rPr>
                <w:color w:val="002060"/>
              </w:rPr>
            </w:pPr>
            <w:r w:rsidRPr="0087042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3317" w14:textId="77777777" w:rsidR="00550BD4" w:rsidRPr="0087042E" w:rsidRDefault="00550BD4" w:rsidP="00A33BF5">
            <w:pPr>
              <w:pStyle w:val="rowtabella0"/>
              <w:jc w:val="center"/>
              <w:rPr>
                <w:color w:val="002060"/>
              </w:rPr>
            </w:pPr>
            <w:r w:rsidRPr="0087042E">
              <w:rPr>
                <w:color w:val="002060"/>
              </w:rPr>
              <w:t>0</w:t>
            </w:r>
          </w:p>
        </w:tc>
      </w:tr>
      <w:tr w:rsidR="00550BD4" w:rsidRPr="0087042E" w14:paraId="3529EFD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BB050" w14:textId="77777777" w:rsidR="00550BD4" w:rsidRPr="0087042E" w:rsidRDefault="00550BD4" w:rsidP="00A33BF5">
            <w:pPr>
              <w:pStyle w:val="rowtabella0"/>
              <w:rPr>
                <w:color w:val="002060"/>
              </w:rPr>
            </w:pPr>
            <w:r w:rsidRPr="0087042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CCAB"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B3A3"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F1CD4"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B5BA"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69B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4DCA7" w14:textId="77777777" w:rsidR="00550BD4" w:rsidRPr="0087042E" w:rsidRDefault="00550BD4" w:rsidP="00A33BF5">
            <w:pPr>
              <w:pStyle w:val="rowtabella0"/>
              <w:jc w:val="center"/>
              <w:rPr>
                <w:color w:val="002060"/>
              </w:rPr>
            </w:pPr>
            <w:r w:rsidRPr="0087042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1F0B2"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CA96" w14:textId="77777777" w:rsidR="00550BD4" w:rsidRPr="0087042E" w:rsidRDefault="00550BD4" w:rsidP="00A33BF5">
            <w:pPr>
              <w:pStyle w:val="rowtabella0"/>
              <w:jc w:val="center"/>
              <w:rPr>
                <w:color w:val="002060"/>
              </w:rPr>
            </w:pPr>
            <w:r w:rsidRPr="0087042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A1E0" w14:textId="77777777" w:rsidR="00550BD4" w:rsidRPr="0087042E" w:rsidRDefault="00550BD4" w:rsidP="00A33BF5">
            <w:pPr>
              <w:pStyle w:val="rowtabella0"/>
              <w:jc w:val="center"/>
              <w:rPr>
                <w:color w:val="002060"/>
              </w:rPr>
            </w:pPr>
            <w:r w:rsidRPr="0087042E">
              <w:rPr>
                <w:color w:val="002060"/>
              </w:rPr>
              <w:t>0</w:t>
            </w:r>
          </w:p>
        </w:tc>
      </w:tr>
      <w:tr w:rsidR="00550BD4" w:rsidRPr="0087042E" w14:paraId="76F697C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38A77" w14:textId="77777777" w:rsidR="00550BD4" w:rsidRPr="0087042E" w:rsidRDefault="00550BD4" w:rsidP="00A33BF5">
            <w:pPr>
              <w:pStyle w:val="rowtabella0"/>
              <w:rPr>
                <w:color w:val="002060"/>
              </w:rPr>
            </w:pPr>
            <w:r w:rsidRPr="0087042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ABE8"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6B15B"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ED43D"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FC62"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F55E"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1912" w14:textId="77777777" w:rsidR="00550BD4" w:rsidRPr="0087042E" w:rsidRDefault="00550BD4" w:rsidP="00A33BF5">
            <w:pPr>
              <w:pStyle w:val="rowtabella0"/>
              <w:jc w:val="center"/>
              <w:rPr>
                <w:color w:val="002060"/>
              </w:rPr>
            </w:pPr>
            <w:r w:rsidRPr="0087042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D1EE" w14:textId="77777777" w:rsidR="00550BD4" w:rsidRPr="0087042E" w:rsidRDefault="00550BD4" w:rsidP="00A33BF5">
            <w:pPr>
              <w:pStyle w:val="rowtabella0"/>
              <w:jc w:val="center"/>
              <w:rPr>
                <w:color w:val="002060"/>
              </w:rPr>
            </w:pPr>
            <w:r w:rsidRPr="0087042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842F"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C80F" w14:textId="77777777" w:rsidR="00550BD4" w:rsidRPr="0087042E" w:rsidRDefault="00550BD4" w:rsidP="00A33BF5">
            <w:pPr>
              <w:pStyle w:val="rowtabella0"/>
              <w:jc w:val="center"/>
              <w:rPr>
                <w:color w:val="002060"/>
              </w:rPr>
            </w:pPr>
            <w:r w:rsidRPr="0087042E">
              <w:rPr>
                <w:color w:val="002060"/>
              </w:rPr>
              <w:t>0</w:t>
            </w:r>
          </w:p>
        </w:tc>
      </w:tr>
      <w:tr w:rsidR="00550BD4" w:rsidRPr="0087042E" w14:paraId="73993FCF"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98D33" w14:textId="77777777" w:rsidR="00550BD4" w:rsidRPr="0087042E" w:rsidRDefault="00550BD4" w:rsidP="00A33BF5">
            <w:pPr>
              <w:pStyle w:val="rowtabella0"/>
              <w:rPr>
                <w:color w:val="002060"/>
              </w:rPr>
            </w:pPr>
            <w:r w:rsidRPr="0087042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CA8C"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41CA"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AFA2"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BE1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ED25"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8E64" w14:textId="77777777" w:rsidR="00550BD4" w:rsidRPr="0087042E" w:rsidRDefault="00550BD4" w:rsidP="00A33BF5">
            <w:pPr>
              <w:pStyle w:val="rowtabella0"/>
              <w:jc w:val="center"/>
              <w:rPr>
                <w:color w:val="002060"/>
              </w:rPr>
            </w:pPr>
            <w:r w:rsidRPr="0087042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56607" w14:textId="77777777" w:rsidR="00550BD4" w:rsidRPr="0087042E" w:rsidRDefault="00550BD4" w:rsidP="00A33BF5">
            <w:pPr>
              <w:pStyle w:val="rowtabella0"/>
              <w:jc w:val="center"/>
              <w:rPr>
                <w:color w:val="002060"/>
              </w:rPr>
            </w:pPr>
            <w:r w:rsidRPr="0087042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C9E6"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4E9B" w14:textId="77777777" w:rsidR="00550BD4" w:rsidRPr="0087042E" w:rsidRDefault="00550BD4" w:rsidP="00A33BF5">
            <w:pPr>
              <w:pStyle w:val="rowtabella0"/>
              <w:jc w:val="center"/>
              <w:rPr>
                <w:color w:val="002060"/>
              </w:rPr>
            </w:pPr>
            <w:r w:rsidRPr="0087042E">
              <w:rPr>
                <w:color w:val="002060"/>
              </w:rPr>
              <w:t>0</w:t>
            </w:r>
          </w:p>
        </w:tc>
      </w:tr>
      <w:tr w:rsidR="00550BD4" w:rsidRPr="0087042E" w14:paraId="6C3F548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31EE8B" w14:textId="77777777" w:rsidR="00550BD4" w:rsidRPr="0087042E" w:rsidRDefault="00550BD4" w:rsidP="00A33BF5">
            <w:pPr>
              <w:pStyle w:val="rowtabella0"/>
              <w:rPr>
                <w:color w:val="002060"/>
                <w:lang w:val="es-ES"/>
              </w:rPr>
            </w:pPr>
            <w:r w:rsidRPr="0087042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3E8F"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DBA6"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5820"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C853"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E600"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83A3"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E4F3" w14:textId="77777777" w:rsidR="00550BD4" w:rsidRPr="0087042E" w:rsidRDefault="00550BD4" w:rsidP="00A33BF5">
            <w:pPr>
              <w:pStyle w:val="rowtabella0"/>
              <w:jc w:val="center"/>
              <w:rPr>
                <w:color w:val="002060"/>
              </w:rPr>
            </w:pPr>
            <w:r w:rsidRPr="0087042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04DD"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49CE" w14:textId="77777777" w:rsidR="00550BD4" w:rsidRPr="0087042E" w:rsidRDefault="00550BD4" w:rsidP="00A33BF5">
            <w:pPr>
              <w:pStyle w:val="rowtabella0"/>
              <w:jc w:val="center"/>
              <w:rPr>
                <w:color w:val="002060"/>
              </w:rPr>
            </w:pPr>
            <w:r w:rsidRPr="0087042E">
              <w:rPr>
                <w:color w:val="002060"/>
              </w:rPr>
              <w:t>0</w:t>
            </w:r>
          </w:p>
        </w:tc>
      </w:tr>
      <w:tr w:rsidR="00550BD4" w:rsidRPr="0087042E" w14:paraId="7C2F7ECF"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tcPr>
          <w:p w14:paraId="549AA013" w14:textId="77777777" w:rsidR="00550BD4" w:rsidRPr="0087042E" w:rsidRDefault="00550BD4" w:rsidP="00A33BF5">
            <w:pPr>
              <w:pStyle w:val="rowtabella0"/>
              <w:rPr>
                <w:color w:val="002060"/>
              </w:rPr>
            </w:pPr>
            <w:r w:rsidRPr="0087042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BDB6F"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E05B2"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D4560"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B20D6"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7649F"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BE80E"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C20EB8" w14:textId="77777777" w:rsidR="00550BD4" w:rsidRPr="0087042E" w:rsidRDefault="00550BD4" w:rsidP="00A33BF5">
            <w:pPr>
              <w:pStyle w:val="rowtabella0"/>
              <w:jc w:val="center"/>
              <w:rPr>
                <w:color w:val="002060"/>
              </w:rPr>
            </w:pPr>
            <w:r w:rsidRPr="0087042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B7414" w14:textId="77777777" w:rsidR="00550BD4" w:rsidRPr="0087042E" w:rsidRDefault="00550BD4" w:rsidP="00A33BF5">
            <w:pPr>
              <w:pStyle w:val="rowtabella0"/>
              <w:jc w:val="center"/>
              <w:rPr>
                <w:color w:val="002060"/>
              </w:rPr>
            </w:pPr>
            <w:r w:rsidRPr="0087042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0C9ED" w14:textId="77777777" w:rsidR="00550BD4" w:rsidRPr="0087042E" w:rsidRDefault="00550BD4" w:rsidP="00A33BF5">
            <w:pPr>
              <w:pStyle w:val="rowtabella0"/>
              <w:jc w:val="center"/>
              <w:rPr>
                <w:color w:val="002060"/>
              </w:rPr>
            </w:pPr>
            <w:r w:rsidRPr="0087042E">
              <w:rPr>
                <w:color w:val="002060"/>
              </w:rPr>
              <w:t>0</w:t>
            </w:r>
          </w:p>
        </w:tc>
      </w:tr>
      <w:tr w:rsidR="00550BD4" w:rsidRPr="0087042E" w14:paraId="250BB304"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0B2C0" w14:textId="77777777" w:rsidR="00550BD4" w:rsidRPr="0087042E" w:rsidRDefault="00550BD4" w:rsidP="00A33BF5">
            <w:pPr>
              <w:pStyle w:val="rowtabella0"/>
              <w:rPr>
                <w:color w:val="002060"/>
              </w:rPr>
            </w:pPr>
            <w:r w:rsidRPr="0087042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4ACA"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F575"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6DAE"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A6CC"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99E1"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284D"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EA76" w14:textId="77777777" w:rsidR="00550BD4" w:rsidRPr="0087042E" w:rsidRDefault="00550BD4" w:rsidP="00A33BF5">
            <w:pPr>
              <w:pStyle w:val="rowtabella0"/>
              <w:jc w:val="center"/>
              <w:rPr>
                <w:color w:val="002060"/>
              </w:rPr>
            </w:pPr>
            <w:r w:rsidRPr="0087042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9E91" w14:textId="77777777" w:rsidR="00550BD4" w:rsidRPr="0087042E" w:rsidRDefault="00550BD4" w:rsidP="00A33BF5">
            <w:pPr>
              <w:pStyle w:val="rowtabella0"/>
              <w:jc w:val="center"/>
              <w:rPr>
                <w:color w:val="002060"/>
              </w:rPr>
            </w:pPr>
            <w:r w:rsidRPr="0087042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D128" w14:textId="77777777" w:rsidR="00550BD4" w:rsidRPr="0087042E" w:rsidRDefault="00550BD4" w:rsidP="00A33BF5">
            <w:pPr>
              <w:pStyle w:val="rowtabella0"/>
              <w:jc w:val="center"/>
              <w:rPr>
                <w:color w:val="002060"/>
              </w:rPr>
            </w:pPr>
            <w:r w:rsidRPr="0087042E">
              <w:rPr>
                <w:color w:val="002060"/>
              </w:rPr>
              <w:t>0</w:t>
            </w:r>
          </w:p>
        </w:tc>
      </w:tr>
      <w:tr w:rsidR="00550BD4" w:rsidRPr="0087042E" w14:paraId="33834439"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CDF5EDE" w14:textId="77777777" w:rsidR="00550BD4" w:rsidRPr="0087042E" w:rsidRDefault="00550BD4" w:rsidP="00A33BF5">
            <w:pPr>
              <w:pStyle w:val="rowtabella0"/>
              <w:rPr>
                <w:color w:val="002060"/>
                <w:lang w:val="es-ES"/>
              </w:rPr>
            </w:pPr>
            <w:r w:rsidRPr="0087042E">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475041"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E8CC7"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B8CDB"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769E0"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598AE"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F310B" w14:textId="77777777" w:rsidR="00550BD4" w:rsidRPr="0087042E" w:rsidRDefault="00550BD4" w:rsidP="00A33BF5">
            <w:pPr>
              <w:pStyle w:val="rowtabella0"/>
              <w:jc w:val="center"/>
              <w:rPr>
                <w:color w:val="002060"/>
              </w:rPr>
            </w:pPr>
            <w:r w:rsidRPr="0087042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920B3" w14:textId="77777777" w:rsidR="00550BD4" w:rsidRPr="0087042E" w:rsidRDefault="00550BD4" w:rsidP="00A33BF5">
            <w:pPr>
              <w:pStyle w:val="rowtabella0"/>
              <w:jc w:val="center"/>
              <w:rPr>
                <w:color w:val="002060"/>
              </w:rPr>
            </w:pPr>
            <w:r w:rsidRPr="0087042E">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86B97" w14:textId="77777777" w:rsidR="00550BD4" w:rsidRPr="0087042E" w:rsidRDefault="00550BD4" w:rsidP="00A33BF5">
            <w:pPr>
              <w:pStyle w:val="rowtabella0"/>
              <w:jc w:val="center"/>
              <w:rPr>
                <w:color w:val="002060"/>
              </w:rPr>
            </w:pPr>
            <w:r w:rsidRPr="0087042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43D5F" w14:textId="77777777" w:rsidR="00550BD4" w:rsidRPr="0087042E" w:rsidRDefault="00550BD4" w:rsidP="00A33BF5">
            <w:pPr>
              <w:pStyle w:val="rowtabella0"/>
              <w:jc w:val="center"/>
              <w:rPr>
                <w:color w:val="002060"/>
              </w:rPr>
            </w:pPr>
            <w:r w:rsidRPr="0087042E">
              <w:rPr>
                <w:color w:val="002060"/>
              </w:rPr>
              <w:t>0</w:t>
            </w:r>
          </w:p>
        </w:tc>
      </w:tr>
    </w:tbl>
    <w:p w14:paraId="4DDD08F6" w14:textId="77777777" w:rsidR="00550BD4" w:rsidRPr="0087042E" w:rsidRDefault="00550BD4" w:rsidP="00550BD4">
      <w:pPr>
        <w:pStyle w:val="breakline"/>
        <w:rPr>
          <w:rFonts w:eastAsiaTheme="minorEastAsia"/>
          <w:color w:val="002060"/>
        </w:rPr>
      </w:pPr>
    </w:p>
    <w:p w14:paraId="33AD9F6F" w14:textId="77777777" w:rsidR="00550BD4" w:rsidRPr="0087042E" w:rsidRDefault="00550BD4" w:rsidP="00550BD4">
      <w:pPr>
        <w:pStyle w:val="breakline"/>
        <w:rPr>
          <w:color w:val="002060"/>
        </w:rPr>
      </w:pPr>
    </w:p>
    <w:p w14:paraId="26CA258A" w14:textId="77777777" w:rsidR="00550BD4" w:rsidRPr="0087042E" w:rsidRDefault="00550BD4" w:rsidP="00550BD4">
      <w:pPr>
        <w:pStyle w:val="sottotitolocampionato10"/>
        <w:rPr>
          <w:color w:val="002060"/>
        </w:rPr>
      </w:pPr>
      <w:r w:rsidRPr="0087042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7EF099AC"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EEC29"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6B03F"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42213"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C0DCB"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9E4E3"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E9E86"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44E26"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6EEFA"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AF1AB"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608E8" w14:textId="77777777" w:rsidR="00550BD4" w:rsidRPr="0087042E" w:rsidRDefault="00550BD4" w:rsidP="00A33BF5">
            <w:pPr>
              <w:pStyle w:val="headertabella0"/>
              <w:rPr>
                <w:color w:val="002060"/>
              </w:rPr>
            </w:pPr>
            <w:r w:rsidRPr="0087042E">
              <w:rPr>
                <w:color w:val="002060"/>
              </w:rPr>
              <w:t>PE</w:t>
            </w:r>
          </w:p>
        </w:tc>
      </w:tr>
      <w:tr w:rsidR="00550BD4" w:rsidRPr="0087042E" w14:paraId="77E2AFD1"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44632D" w14:textId="77777777" w:rsidR="00550BD4" w:rsidRPr="0087042E" w:rsidRDefault="00550BD4" w:rsidP="00A33BF5">
            <w:pPr>
              <w:pStyle w:val="rowtabella0"/>
              <w:rPr>
                <w:color w:val="002060"/>
                <w:lang w:val="es-ES"/>
              </w:rPr>
            </w:pPr>
            <w:r w:rsidRPr="0087042E">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B3C1"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B713"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2413"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D461"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613B"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40606" w14:textId="77777777" w:rsidR="00550BD4" w:rsidRPr="0087042E" w:rsidRDefault="00550BD4" w:rsidP="00A33BF5">
            <w:pPr>
              <w:pStyle w:val="rowtabella0"/>
              <w:jc w:val="center"/>
              <w:rPr>
                <w:color w:val="002060"/>
              </w:rPr>
            </w:pPr>
            <w:r w:rsidRPr="0087042E">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7FC1C"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6F2E" w14:textId="77777777" w:rsidR="00550BD4" w:rsidRPr="0087042E" w:rsidRDefault="00550BD4" w:rsidP="00A33BF5">
            <w:pPr>
              <w:pStyle w:val="rowtabella0"/>
              <w:jc w:val="center"/>
              <w:rPr>
                <w:color w:val="002060"/>
              </w:rPr>
            </w:pPr>
            <w:r w:rsidRPr="0087042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E33E" w14:textId="77777777" w:rsidR="00550BD4" w:rsidRPr="0087042E" w:rsidRDefault="00550BD4" w:rsidP="00A33BF5">
            <w:pPr>
              <w:pStyle w:val="rowtabella0"/>
              <w:jc w:val="center"/>
              <w:rPr>
                <w:color w:val="002060"/>
              </w:rPr>
            </w:pPr>
            <w:r w:rsidRPr="0087042E">
              <w:rPr>
                <w:color w:val="002060"/>
              </w:rPr>
              <w:t>0</w:t>
            </w:r>
          </w:p>
        </w:tc>
      </w:tr>
      <w:tr w:rsidR="00550BD4" w:rsidRPr="0087042E" w14:paraId="3BDB22E2"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FCD27" w14:textId="77777777" w:rsidR="00550BD4" w:rsidRPr="0087042E" w:rsidRDefault="00550BD4" w:rsidP="00A33BF5">
            <w:pPr>
              <w:pStyle w:val="rowtabella0"/>
              <w:rPr>
                <w:color w:val="002060"/>
              </w:rPr>
            </w:pPr>
            <w:r w:rsidRPr="0087042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1E1F" w14:textId="77777777" w:rsidR="00550BD4" w:rsidRPr="0087042E" w:rsidRDefault="00550BD4" w:rsidP="00A33BF5">
            <w:pPr>
              <w:pStyle w:val="rowtabella0"/>
              <w:jc w:val="center"/>
              <w:rPr>
                <w:color w:val="002060"/>
              </w:rPr>
            </w:pPr>
            <w:r w:rsidRPr="0087042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53A5"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A63F"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BFC4"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85DE"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49F4" w14:textId="77777777" w:rsidR="00550BD4" w:rsidRPr="0087042E" w:rsidRDefault="00550BD4" w:rsidP="00A33BF5">
            <w:pPr>
              <w:pStyle w:val="rowtabella0"/>
              <w:jc w:val="center"/>
              <w:rPr>
                <w:color w:val="002060"/>
              </w:rPr>
            </w:pPr>
            <w:r w:rsidRPr="0087042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C0E0"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23CC" w14:textId="77777777" w:rsidR="00550BD4" w:rsidRPr="0087042E" w:rsidRDefault="00550BD4" w:rsidP="00A33BF5">
            <w:pPr>
              <w:pStyle w:val="rowtabella0"/>
              <w:jc w:val="center"/>
              <w:rPr>
                <w:color w:val="002060"/>
              </w:rPr>
            </w:pPr>
            <w:r w:rsidRPr="0087042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1B75" w14:textId="77777777" w:rsidR="00550BD4" w:rsidRPr="0087042E" w:rsidRDefault="00550BD4" w:rsidP="00A33BF5">
            <w:pPr>
              <w:pStyle w:val="rowtabella0"/>
              <w:jc w:val="center"/>
              <w:rPr>
                <w:color w:val="002060"/>
              </w:rPr>
            </w:pPr>
            <w:r w:rsidRPr="0087042E">
              <w:rPr>
                <w:color w:val="002060"/>
              </w:rPr>
              <w:t>0</w:t>
            </w:r>
          </w:p>
        </w:tc>
      </w:tr>
      <w:tr w:rsidR="00550BD4" w:rsidRPr="0087042E" w14:paraId="13E54EB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60799" w14:textId="77777777" w:rsidR="00550BD4" w:rsidRPr="0087042E" w:rsidRDefault="00550BD4" w:rsidP="00A33BF5">
            <w:pPr>
              <w:pStyle w:val="rowtabella0"/>
              <w:rPr>
                <w:color w:val="002060"/>
              </w:rPr>
            </w:pPr>
            <w:r w:rsidRPr="0087042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6E13" w14:textId="77777777" w:rsidR="00550BD4" w:rsidRPr="0087042E" w:rsidRDefault="00550BD4" w:rsidP="00A33BF5">
            <w:pPr>
              <w:pStyle w:val="rowtabella0"/>
              <w:jc w:val="center"/>
              <w:rPr>
                <w:color w:val="002060"/>
              </w:rPr>
            </w:pPr>
            <w:r w:rsidRPr="0087042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7B30"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A153"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CD289"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7C08"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0378" w14:textId="77777777" w:rsidR="00550BD4" w:rsidRPr="0087042E" w:rsidRDefault="00550BD4" w:rsidP="00A33BF5">
            <w:pPr>
              <w:pStyle w:val="rowtabella0"/>
              <w:jc w:val="center"/>
              <w:rPr>
                <w:color w:val="002060"/>
              </w:rPr>
            </w:pPr>
            <w:r w:rsidRPr="0087042E">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CDC9"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84E4"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F5D2" w14:textId="77777777" w:rsidR="00550BD4" w:rsidRPr="0087042E" w:rsidRDefault="00550BD4" w:rsidP="00A33BF5">
            <w:pPr>
              <w:pStyle w:val="rowtabella0"/>
              <w:jc w:val="center"/>
              <w:rPr>
                <w:color w:val="002060"/>
              </w:rPr>
            </w:pPr>
            <w:r w:rsidRPr="0087042E">
              <w:rPr>
                <w:color w:val="002060"/>
              </w:rPr>
              <w:t>0</w:t>
            </w:r>
          </w:p>
        </w:tc>
      </w:tr>
      <w:tr w:rsidR="00550BD4" w:rsidRPr="0087042E" w14:paraId="1B7ABC6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9524A" w14:textId="77777777" w:rsidR="00550BD4" w:rsidRPr="0087042E" w:rsidRDefault="00550BD4" w:rsidP="00A33BF5">
            <w:pPr>
              <w:pStyle w:val="rowtabella0"/>
              <w:rPr>
                <w:color w:val="002060"/>
              </w:rPr>
            </w:pPr>
            <w:r w:rsidRPr="0087042E">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C73D" w14:textId="77777777" w:rsidR="00550BD4" w:rsidRPr="0087042E" w:rsidRDefault="00550BD4" w:rsidP="00A33BF5">
            <w:pPr>
              <w:pStyle w:val="rowtabella0"/>
              <w:jc w:val="center"/>
              <w:rPr>
                <w:color w:val="002060"/>
              </w:rPr>
            </w:pPr>
            <w:r w:rsidRPr="0087042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2748"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D0DF"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2BB13"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AD5C"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53A6"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EE1B" w14:textId="77777777" w:rsidR="00550BD4" w:rsidRPr="0087042E" w:rsidRDefault="00550BD4" w:rsidP="00A33BF5">
            <w:pPr>
              <w:pStyle w:val="rowtabella0"/>
              <w:jc w:val="center"/>
              <w:rPr>
                <w:color w:val="002060"/>
              </w:rPr>
            </w:pPr>
            <w:r w:rsidRPr="0087042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63BE"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3303" w14:textId="77777777" w:rsidR="00550BD4" w:rsidRPr="0087042E" w:rsidRDefault="00550BD4" w:rsidP="00A33BF5">
            <w:pPr>
              <w:pStyle w:val="rowtabella0"/>
              <w:jc w:val="center"/>
              <w:rPr>
                <w:color w:val="002060"/>
              </w:rPr>
            </w:pPr>
            <w:r w:rsidRPr="0087042E">
              <w:rPr>
                <w:color w:val="002060"/>
              </w:rPr>
              <w:t>0</w:t>
            </w:r>
          </w:p>
        </w:tc>
      </w:tr>
      <w:tr w:rsidR="00550BD4" w:rsidRPr="0087042E" w14:paraId="370D614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A8BBE" w14:textId="77777777" w:rsidR="00550BD4" w:rsidRPr="0087042E" w:rsidRDefault="00550BD4" w:rsidP="00A33BF5">
            <w:pPr>
              <w:pStyle w:val="rowtabella0"/>
              <w:rPr>
                <w:color w:val="002060"/>
              </w:rPr>
            </w:pPr>
            <w:r w:rsidRPr="0087042E">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C713"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EF95"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7EC24"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DFB8"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69FC"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E814" w14:textId="77777777" w:rsidR="00550BD4" w:rsidRPr="0087042E" w:rsidRDefault="00550BD4" w:rsidP="00A33BF5">
            <w:pPr>
              <w:pStyle w:val="rowtabella0"/>
              <w:jc w:val="center"/>
              <w:rPr>
                <w:color w:val="002060"/>
              </w:rPr>
            </w:pPr>
            <w:r w:rsidRPr="0087042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00BC" w14:textId="77777777" w:rsidR="00550BD4" w:rsidRPr="0087042E" w:rsidRDefault="00550BD4" w:rsidP="00A33BF5">
            <w:pPr>
              <w:pStyle w:val="rowtabella0"/>
              <w:jc w:val="center"/>
              <w:rPr>
                <w:color w:val="002060"/>
              </w:rPr>
            </w:pPr>
            <w:r w:rsidRPr="0087042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125A" w14:textId="77777777" w:rsidR="00550BD4" w:rsidRPr="0087042E" w:rsidRDefault="00550BD4" w:rsidP="00A33BF5">
            <w:pPr>
              <w:pStyle w:val="rowtabella0"/>
              <w:jc w:val="center"/>
              <w:rPr>
                <w:color w:val="002060"/>
              </w:rPr>
            </w:pPr>
            <w:r w:rsidRPr="0087042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0C974" w14:textId="77777777" w:rsidR="00550BD4" w:rsidRPr="0087042E" w:rsidRDefault="00550BD4" w:rsidP="00A33BF5">
            <w:pPr>
              <w:pStyle w:val="rowtabella0"/>
              <w:jc w:val="center"/>
              <w:rPr>
                <w:color w:val="002060"/>
              </w:rPr>
            </w:pPr>
            <w:r w:rsidRPr="0087042E">
              <w:rPr>
                <w:color w:val="002060"/>
              </w:rPr>
              <w:t>0</w:t>
            </w:r>
          </w:p>
        </w:tc>
      </w:tr>
      <w:tr w:rsidR="00550BD4" w:rsidRPr="0087042E" w14:paraId="2780E8F6"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99745" w14:textId="77777777" w:rsidR="00550BD4" w:rsidRPr="0087042E" w:rsidRDefault="00550BD4" w:rsidP="00A33BF5">
            <w:pPr>
              <w:pStyle w:val="rowtabella0"/>
              <w:rPr>
                <w:color w:val="002060"/>
              </w:rPr>
            </w:pPr>
            <w:r w:rsidRPr="0087042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E790"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73AE"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E910F"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C4CA"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649B" w14:textId="77777777" w:rsidR="00550BD4" w:rsidRPr="0087042E" w:rsidRDefault="00550BD4" w:rsidP="00A33BF5">
            <w:pPr>
              <w:pStyle w:val="rowtabella0"/>
              <w:jc w:val="center"/>
              <w:rPr>
                <w:color w:val="002060"/>
              </w:rPr>
            </w:pPr>
            <w:r w:rsidRPr="0087042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655F" w14:textId="77777777" w:rsidR="00550BD4" w:rsidRPr="0087042E" w:rsidRDefault="00550BD4" w:rsidP="00A33BF5">
            <w:pPr>
              <w:pStyle w:val="rowtabella0"/>
              <w:jc w:val="center"/>
              <w:rPr>
                <w:color w:val="002060"/>
              </w:rPr>
            </w:pPr>
            <w:r w:rsidRPr="0087042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2F043" w14:textId="77777777" w:rsidR="00550BD4" w:rsidRPr="0087042E" w:rsidRDefault="00550BD4" w:rsidP="00A33BF5">
            <w:pPr>
              <w:pStyle w:val="rowtabella0"/>
              <w:jc w:val="center"/>
              <w:rPr>
                <w:color w:val="002060"/>
              </w:rPr>
            </w:pPr>
            <w:r w:rsidRPr="0087042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812D4" w14:textId="77777777" w:rsidR="00550BD4" w:rsidRPr="0087042E" w:rsidRDefault="00550BD4" w:rsidP="00A33BF5">
            <w:pPr>
              <w:pStyle w:val="rowtabella0"/>
              <w:jc w:val="center"/>
              <w:rPr>
                <w:color w:val="002060"/>
              </w:rPr>
            </w:pPr>
            <w:r w:rsidRPr="0087042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3CB6" w14:textId="77777777" w:rsidR="00550BD4" w:rsidRPr="0087042E" w:rsidRDefault="00550BD4" w:rsidP="00A33BF5">
            <w:pPr>
              <w:pStyle w:val="rowtabella0"/>
              <w:jc w:val="center"/>
              <w:rPr>
                <w:color w:val="002060"/>
              </w:rPr>
            </w:pPr>
            <w:r w:rsidRPr="0087042E">
              <w:rPr>
                <w:color w:val="002060"/>
              </w:rPr>
              <w:t>0</w:t>
            </w:r>
          </w:p>
        </w:tc>
      </w:tr>
      <w:tr w:rsidR="00550BD4" w:rsidRPr="0087042E" w14:paraId="63A1D7CF"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5ECDA" w14:textId="77777777" w:rsidR="00550BD4" w:rsidRPr="0087042E" w:rsidRDefault="00550BD4" w:rsidP="00A33BF5">
            <w:pPr>
              <w:pStyle w:val="rowtabella0"/>
              <w:rPr>
                <w:color w:val="002060"/>
              </w:rPr>
            </w:pPr>
            <w:r w:rsidRPr="0087042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259D"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B746"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DDF6"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DE90"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C1CFE"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11E94" w14:textId="77777777" w:rsidR="00550BD4" w:rsidRPr="0087042E" w:rsidRDefault="00550BD4" w:rsidP="00A33BF5">
            <w:pPr>
              <w:pStyle w:val="rowtabella0"/>
              <w:jc w:val="center"/>
              <w:rPr>
                <w:color w:val="002060"/>
              </w:rPr>
            </w:pPr>
            <w:r w:rsidRPr="0087042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EF997" w14:textId="77777777" w:rsidR="00550BD4" w:rsidRPr="0087042E" w:rsidRDefault="00550BD4" w:rsidP="00A33BF5">
            <w:pPr>
              <w:pStyle w:val="rowtabella0"/>
              <w:jc w:val="center"/>
              <w:rPr>
                <w:color w:val="002060"/>
              </w:rPr>
            </w:pPr>
            <w:r w:rsidRPr="0087042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A104B"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FB93C" w14:textId="77777777" w:rsidR="00550BD4" w:rsidRPr="0087042E" w:rsidRDefault="00550BD4" w:rsidP="00A33BF5">
            <w:pPr>
              <w:pStyle w:val="rowtabella0"/>
              <w:jc w:val="center"/>
              <w:rPr>
                <w:color w:val="002060"/>
              </w:rPr>
            </w:pPr>
            <w:r w:rsidRPr="0087042E">
              <w:rPr>
                <w:color w:val="002060"/>
              </w:rPr>
              <w:t>0</w:t>
            </w:r>
          </w:p>
        </w:tc>
      </w:tr>
      <w:tr w:rsidR="00550BD4" w:rsidRPr="0087042E" w14:paraId="49355F3C"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11610" w14:textId="77777777" w:rsidR="00550BD4" w:rsidRPr="0087042E" w:rsidRDefault="00550BD4" w:rsidP="00A33BF5">
            <w:pPr>
              <w:pStyle w:val="rowtabella0"/>
              <w:rPr>
                <w:color w:val="002060"/>
              </w:rPr>
            </w:pPr>
            <w:r w:rsidRPr="0087042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32F0"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6F3D5"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19A2"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1AD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8746"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4CFD" w14:textId="77777777" w:rsidR="00550BD4" w:rsidRPr="0087042E" w:rsidRDefault="00550BD4" w:rsidP="00A33BF5">
            <w:pPr>
              <w:pStyle w:val="rowtabella0"/>
              <w:jc w:val="center"/>
              <w:rPr>
                <w:color w:val="002060"/>
              </w:rPr>
            </w:pPr>
            <w:r w:rsidRPr="0087042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6777" w14:textId="77777777" w:rsidR="00550BD4" w:rsidRPr="0087042E" w:rsidRDefault="00550BD4" w:rsidP="00A33BF5">
            <w:pPr>
              <w:pStyle w:val="rowtabella0"/>
              <w:jc w:val="center"/>
              <w:rPr>
                <w:color w:val="002060"/>
              </w:rPr>
            </w:pPr>
            <w:r w:rsidRPr="0087042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2D1B"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155D" w14:textId="77777777" w:rsidR="00550BD4" w:rsidRPr="0087042E" w:rsidRDefault="00550BD4" w:rsidP="00A33BF5">
            <w:pPr>
              <w:pStyle w:val="rowtabella0"/>
              <w:jc w:val="center"/>
              <w:rPr>
                <w:color w:val="002060"/>
              </w:rPr>
            </w:pPr>
            <w:r w:rsidRPr="0087042E">
              <w:rPr>
                <w:color w:val="002060"/>
              </w:rPr>
              <w:t>1</w:t>
            </w:r>
          </w:p>
        </w:tc>
      </w:tr>
    </w:tbl>
    <w:p w14:paraId="1F936175" w14:textId="77777777" w:rsidR="00550BD4" w:rsidRPr="0087042E" w:rsidRDefault="00550BD4" w:rsidP="00550BD4">
      <w:pPr>
        <w:pStyle w:val="breakline"/>
        <w:rPr>
          <w:color w:val="002060"/>
        </w:rPr>
      </w:pPr>
    </w:p>
    <w:p w14:paraId="740E851D" w14:textId="77777777" w:rsidR="00550BD4" w:rsidRPr="0087042E" w:rsidRDefault="00550BD4" w:rsidP="00550BD4">
      <w:pPr>
        <w:pStyle w:val="titoloprinc0"/>
        <w:rPr>
          <w:color w:val="002060"/>
        </w:rPr>
      </w:pPr>
      <w:r w:rsidRPr="0087042E">
        <w:rPr>
          <w:color w:val="002060"/>
        </w:rPr>
        <w:t>PROGRAMMA GARE</w:t>
      </w:r>
    </w:p>
    <w:p w14:paraId="6C15B1E7" w14:textId="77777777" w:rsidR="00550BD4" w:rsidRDefault="00550BD4" w:rsidP="00550BD4">
      <w:pPr>
        <w:pStyle w:val="breakline"/>
        <w:rPr>
          <w:color w:val="002060"/>
        </w:rPr>
      </w:pPr>
    </w:p>
    <w:p w14:paraId="1756DB3D" w14:textId="77777777" w:rsidR="00550BD4" w:rsidRPr="00DA7D43" w:rsidRDefault="00550BD4" w:rsidP="00550BD4">
      <w:pPr>
        <w:pStyle w:val="sottotitolocampionato10"/>
        <w:rPr>
          <w:color w:val="002060"/>
        </w:rPr>
      </w:pPr>
      <w:r w:rsidRPr="00DA7D43">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8"/>
        <w:gridCol w:w="385"/>
        <w:gridCol w:w="898"/>
        <w:gridCol w:w="1183"/>
        <w:gridCol w:w="1549"/>
        <w:gridCol w:w="1557"/>
      </w:tblGrid>
      <w:tr w:rsidR="00550BD4" w:rsidRPr="00DA7D43" w14:paraId="1FCBB085"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5716C"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D3A44"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10A43"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371BA"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EA7B0"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3F0D7"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B4324"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2CD830AA"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3F9C48" w14:textId="77777777" w:rsidR="00550BD4" w:rsidRPr="00DA7D43" w:rsidRDefault="00550BD4" w:rsidP="00A33BF5">
            <w:pPr>
              <w:pStyle w:val="rowtabella0"/>
              <w:rPr>
                <w:color w:val="002060"/>
              </w:rPr>
            </w:pPr>
            <w:r w:rsidRPr="00DA7D43">
              <w:rPr>
                <w:color w:val="002060"/>
              </w:rPr>
              <w:lastRenderedPageBreak/>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B584F" w14:textId="77777777" w:rsidR="00550BD4" w:rsidRPr="00DA7D43" w:rsidRDefault="00550BD4" w:rsidP="00A33BF5">
            <w:pPr>
              <w:pStyle w:val="rowtabella0"/>
              <w:rPr>
                <w:color w:val="002060"/>
              </w:rPr>
            </w:pPr>
            <w:r w:rsidRPr="00DA7D43">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7CCF5" w14:textId="77777777" w:rsidR="00550BD4" w:rsidRPr="00DA7D43" w:rsidRDefault="00550BD4" w:rsidP="00A33BF5">
            <w:pPr>
              <w:pStyle w:val="rowtabella0"/>
              <w:jc w:val="center"/>
              <w:rPr>
                <w:color w:val="002060"/>
              </w:rPr>
            </w:pPr>
            <w:r w:rsidRPr="00DA7D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E8906" w14:textId="77777777" w:rsidR="00550BD4" w:rsidRPr="00DA7D43" w:rsidRDefault="00550BD4" w:rsidP="00A33BF5">
            <w:pPr>
              <w:pStyle w:val="rowtabella0"/>
              <w:rPr>
                <w:color w:val="002060"/>
              </w:rPr>
            </w:pPr>
            <w:r w:rsidRPr="00DA7D43">
              <w:rPr>
                <w:color w:val="002060"/>
              </w:rPr>
              <w:t>04/02/2023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BA9F5" w14:textId="77777777" w:rsidR="00550BD4" w:rsidRPr="00DA7D43" w:rsidRDefault="00550BD4" w:rsidP="00A33BF5">
            <w:pPr>
              <w:pStyle w:val="rowtabella0"/>
              <w:rPr>
                <w:color w:val="002060"/>
              </w:rPr>
            </w:pPr>
            <w:r w:rsidRPr="00DA7D43">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402BC" w14:textId="77777777" w:rsidR="00550BD4" w:rsidRPr="00DA7D43" w:rsidRDefault="00550BD4" w:rsidP="00A33BF5">
            <w:pPr>
              <w:pStyle w:val="rowtabella0"/>
              <w:rPr>
                <w:color w:val="002060"/>
              </w:rPr>
            </w:pPr>
            <w:r w:rsidRPr="00DA7D4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99AE5" w14:textId="77777777" w:rsidR="00550BD4" w:rsidRPr="00DA7D43" w:rsidRDefault="00550BD4" w:rsidP="00A33BF5">
            <w:pPr>
              <w:pStyle w:val="rowtabella0"/>
              <w:rPr>
                <w:color w:val="002060"/>
              </w:rPr>
            </w:pPr>
            <w:r w:rsidRPr="00DA7D43">
              <w:rPr>
                <w:color w:val="002060"/>
              </w:rPr>
              <w:t>VIA GROTTE DI POSATORA 19/A</w:t>
            </w:r>
          </w:p>
        </w:tc>
      </w:tr>
      <w:tr w:rsidR="00550BD4" w:rsidRPr="00DA7D43" w14:paraId="445EA269"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CFABC4" w14:textId="77777777" w:rsidR="00550BD4" w:rsidRPr="00DA7D43" w:rsidRDefault="00550BD4" w:rsidP="00A33BF5">
            <w:pPr>
              <w:pStyle w:val="rowtabella0"/>
              <w:rPr>
                <w:color w:val="002060"/>
              </w:rPr>
            </w:pPr>
            <w:r w:rsidRPr="00DA7D43">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FD7F61" w14:textId="77777777" w:rsidR="00550BD4" w:rsidRPr="00DA7D43" w:rsidRDefault="00550BD4" w:rsidP="00A33BF5">
            <w:pPr>
              <w:pStyle w:val="rowtabella0"/>
              <w:rPr>
                <w:color w:val="002060"/>
              </w:rPr>
            </w:pPr>
            <w:r w:rsidRPr="00DA7D43">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0C8BC6"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5AF51B" w14:textId="77777777" w:rsidR="00550BD4" w:rsidRPr="00DA7D43" w:rsidRDefault="00550BD4" w:rsidP="00A33BF5">
            <w:pPr>
              <w:pStyle w:val="rowtabella0"/>
              <w:rPr>
                <w:color w:val="002060"/>
              </w:rPr>
            </w:pPr>
            <w:r w:rsidRPr="00DA7D43">
              <w:rPr>
                <w:color w:val="002060"/>
              </w:rPr>
              <w:t>05/02/2023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7A0644" w14:textId="77777777" w:rsidR="00550BD4" w:rsidRPr="00DA7D43" w:rsidRDefault="00550BD4" w:rsidP="00A33BF5">
            <w:pPr>
              <w:pStyle w:val="rowtabella0"/>
              <w:rPr>
                <w:color w:val="002060"/>
              </w:rPr>
            </w:pPr>
            <w:r w:rsidRPr="00DA7D43">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4F4966" w14:textId="77777777" w:rsidR="00550BD4" w:rsidRPr="00DA7D43" w:rsidRDefault="00550BD4" w:rsidP="00A33BF5">
            <w:pPr>
              <w:pStyle w:val="rowtabella0"/>
              <w:rPr>
                <w:color w:val="002060"/>
              </w:rPr>
            </w:pPr>
            <w:r w:rsidRPr="00DA7D4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BFC112" w14:textId="77777777" w:rsidR="00550BD4" w:rsidRPr="00DA7D43" w:rsidRDefault="00550BD4" w:rsidP="00A33BF5">
            <w:pPr>
              <w:pStyle w:val="rowtabella0"/>
              <w:rPr>
                <w:color w:val="002060"/>
              </w:rPr>
            </w:pPr>
            <w:r w:rsidRPr="00DA7D43">
              <w:rPr>
                <w:color w:val="002060"/>
              </w:rPr>
              <w:t>VIA MADRE TERESA DI CALCUTTA</w:t>
            </w:r>
          </w:p>
        </w:tc>
      </w:tr>
      <w:tr w:rsidR="00550BD4" w:rsidRPr="00DA7D43" w14:paraId="1476A73C"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896BEF" w14:textId="77777777" w:rsidR="00550BD4" w:rsidRPr="00DA7D43" w:rsidRDefault="00550BD4" w:rsidP="00A33BF5">
            <w:pPr>
              <w:pStyle w:val="rowtabella0"/>
              <w:rPr>
                <w:color w:val="002060"/>
              </w:rPr>
            </w:pPr>
            <w:r w:rsidRPr="00DA7D4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FEAF34" w14:textId="77777777" w:rsidR="00550BD4" w:rsidRPr="00DA7D43" w:rsidRDefault="00550BD4" w:rsidP="00A33BF5">
            <w:pPr>
              <w:pStyle w:val="rowtabella0"/>
              <w:rPr>
                <w:color w:val="002060"/>
              </w:rPr>
            </w:pPr>
            <w:r w:rsidRPr="00DA7D43">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942FA4"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F46093" w14:textId="77777777" w:rsidR="00550BD4" w:rsidRPr="00DA7D43" w:rsidRDefault="00550BD4" w:rsidP="00A33BF5">
            <w:pPr>
              <w:pStyle w:val="rowtabella0"/>
              <w:rPr>
                <w:color w:val="002060"/>
              </w:rPr>
            </w:pPr>
            <w:r w:rsidRPr="00DA7D43">
              <w:rPr>
                <w:color w:val="002060"/>
              </w:rPr>
              <w:t>05/02/2023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29B182" w14:textId="77777777" w:rsidR="00550BD4" w:rsidRPr="00DA7D43" w:rsidRDefault="00550BD4" w:rsidP="00A33BF5">
            <w:pPr>
              <w:pStyle w:val="rowtabella0"/>
              <w:rPr>
                <w:color w:val="002060"/>
              </w:rPr>
            </w:pPr>
            <w:r w:rsidRPr="00DA7D43">
              <w:rPr>
                <w:color w:val="002060"/>
              </w:rPr>
              <w:t>5225 CAMPO CUS MACERATA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B945A" w14:textId="77777777" w:rsidR="00550BD4" w:rsidRPr="00DA7D43" w:rsidRDefault="00550BD4" w:rsidP="00A33BF5">
            <w:pPr>
              <w:pStyle w:val="rowtabella0"/>
              <w:rPr>
                <w:color w:val="002060"/>
              </w:rPr>
            </w:pPr>
            <w:r w:rsidRPr="00DA7D4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C72F84" w14:textId="77777777" w:rsidR="00550BD4" w:rsidRPr="00DA7D43" w:rsidRDefault="00550BD4" w:rsidP="00A33BF5">
            <w:pPr>
              <w:pStyle w:val="rowtabella0"/>
              <w:rPr>
                <w:color w:val="002060"/>
              </w:rPr>
            </w:pPr>
            <w:r w:rsidRPr="00DA7D43">
              <w:rPr>
                <w:color w:val="002060"/>
              </w:rPr>
              <w:t>VIA VALERIO</w:t>
            </w:r>
          </w:p>
        </w:tc>
      </w:tr>
      <w:tr w:rsidR="00550BD4" w:rsidRPr="00DA7D43" w14:paraId="0E4FF1D7"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FA58D4" w14:textId="77777777" w:rsidR="00550BD4" w:rsidRPr="00DA7D43" w:rsidRDefault="00550BD4" w:rsidP="00A33BF5">
            <w:pPr>
              <w:pStyle w:val="rowtabella0"/>
              <w:rPr>
                <w:color w:val="002060"/>
              </w:rPr>
            </w:pPr>
            <w:r w:rsidRPr="00DA7D43">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E810C" w14:textId="77777777" w:rsidR="00550BD4" w:rsidRPr="00DA7D43" w:rsidRDefault="00550BD4" w:rsidP="00A33BF5">
            <w:pPr>
              <w:pStyle w:val="rowtabella0"/>
              <w:rPr>
                <w:color w:val="002060"/>
              </w:rPr>
            </w:pPr>
            <w:r w:rsidRPr="00DA7D43">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9A6DE"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34FB6" w14:textId="77777777" w:rsidR="00550BD4" w:rsidRPr="00DA7D43" w:rsidRDefault="00550BD4" w:rsidP="00A33BF5">
            <w:pPr>
              <w:pStyle w:val="rowtabella0"/>
              <w:rPr>
                <w:color w:val="002060"/>
              </w:rPr>
            </w:pPr>
            <w:r w:rsidRPr="00DA7D43">
              <w:rPr>
                <w:color w:val="002060"/>
              </w:rPr>
              <w:t>05/02/2023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5FABE" w14:textId="77777777" w:rsidR="00550BD4" w:rsidRPr="00DA7D43" w:rsidRDefault="00550BD4" w:rsidP="00A33BF5">
            <w:pPr>
              <w:pStyle w:val="rowtabella0"/>
              <w:rPr>
                <w:color w:val="002060"/>
              </w:rPr>
            </w:pPr>
            <w:r w:rsidRPr="00DA7D43">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12E28" w14:textId="77777777" w:rsidR="00550BD4" w:rsidRPr="00DA7D43" w:rsidRDefault="00550BD4" w:rsidP="00A33BF5">
            <w:pPr>
              <w:pStyle w:val="rowtabella0"/>
              <w:rPr>
                <w:color w:val="002060"/>
              </w:rPr>
            </w:pPr>
            <w:r w:rsidRPr="00DA7D43">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473ED" w14:textId="77777777" w:rsidR="00550BD4" w:rsidRPr="00DA7D43" w:rsidRDefault="00550BD4" w:rsidP="00A33BF5">
            <w:pPr>
              <w:pStyle w:val="rowtabella0"/>
              <w:rPr>
                <w:color w:val="002060"/>
              </w:rPr>
            </w:pPr>
            <w:r w:rsidRPr="00DA7D43">
              <w:rPr>
                <w:color w:val="002060"/>
              </w:rPr>
              <w:t>FRAZ.PAGLIARE VIA VECCHI</w:t>
            </w:r>
          </w:p>
        </w:tc>
      </w:tr>
    </w:tbl>
    <w:p w14:paraId="2BFD7510" w14:textId="77777777" w:rsidR="00550BD4" w:rsidRPr="00DA7D43" w:rsidRDefault="00550BD4" w:rsidP="00550BD4">
      <w:pPr>
        <w:pStyle w:val="breakline"/>
        <w:rPr>
          <w:rFonts w:eastAsiaTheme="minorEastAsia"/>
          <w:color w:val="002060"/>
        </w:rPr>
      </w:pPr>
    </w:p>
    <w:p w14:paraId="3580BAE2" w14:textId="77777777" w:rsidR="00550BD4" w:rsidRPr="00DA7D43" w:rsidRDefault="00550BD4" w:rsidP="00550BD4">
      <w:pPr>
        <w:pStyle w:val="breakline"/>
        <w:rPr>
          <w:color w:val="002060"/>
        </w:rPr>
      </w:pPr>
    </w:p>
    <w:p w14:paraId="268E424D" w14:textId="77777777" w:rsidR="00550BD4" w:rsidRPr="00DA7D43" w:rsidRDefault="00550BD4" w:rsidP="00550BD4">
      <w:pPr>
        <w:pStyle w:val="breakline"/>
        <w:rPr>
          <w:color w:val="002060"/>
        </w:rPr>
      </w:pPr>
    </w:p>
    <w:p w14:paraId="3A92416A" w14:textId="77777777" w:rsidR="00550BD4" w:rsidRPr="00DA7D43" w:rsidRDefault="00550BD4" w:rsidP="00550BD4">
      <w:pPr>
        <w:pStyle w:val="sottotitolocampionato10"/>
        <w:rPr>
          <w:color w:val="002060"/>
        </w:rPr>
      </w:pPr>
      <w:r w:rsidRPr="00DA7D43">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50BD4" w:rsidRPr="00DA7D43" w14:paraId="7F0CCE99"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45740"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400A0"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8D3D1"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2BCAA"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C8106"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EB706"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00DC2"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33AB6F20"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5EBED7" w14:textId="77777777" w:rsidR="00550BD4" w:rsidRPr="00DA7D43" w:rsidRDefault="00550BD4" w:rsidP="00A33BF5">
            <w:pPr>
              <w:pStyle w:val="rowtabella0"/>
              <w:rPr>
                <w:color w:val="002060"/>
              </w:rPr>
            </w:pPr>
            <w:r w:rsidRPr="00DA7D43">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C104E" w14:textId="77777777" w:rsidR="00550BD4" w:rsidRPr="00DA7D43" w:rsidRDefault="00550BD4" w:rsidP="00A33BF5">
            <w:pPr>
              <w:pStyle w:val="rowtabella0"/>
              <w:rPr>
                <w:color w:val="002060"/>
              </w:rPr>
            </w:pPr>
            <w:r w:rsidRPr="00DA7D43">
              <w:rPr>
                <w:color w:val="002060"/>
              </w:rPr>
              <w:t>CSI GAUDIO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A3DC7" w14:textId="77777777" w:rsidR="00550BD4" w:rsidRPr="00DA7D43" w:rsidRDefault="00550BD4" w:rsidP="00A33BF5">
            <w:pPr>
              <w:pStyle w:val="rowtabella0"/>
              <w:jc w:val="center"/>
              <w:rPr>
                <w:color w:val="002060"/>
              </w:rPr>
            </w:pPr>
            <w:r w:rsidRPr="00DA7D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0D30A" w14:textId="77777777" w:rsidR="00550BD4" w:rsidRPr="00DA7D43" w:rsidRDefault="00550BD4" w:rsidP="00A33BF5">
            <w:pPr>
              <w:pStyle w:val="rowtabella0"/>
              <w:rPr>
                <w:color w:val="002060"/>
              </w:rPr>
            </w:pPr>
            <w:r w:rsidRPr="00DA7D43">
              <w:rPr>
                <w:color w:val="002060"/>
              </w:rPr>
              <w:t>05/02/2023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CCEA6" w14:textId="77777777" w:rsidR="00550BD4" w:rsidRPr="00DA7D43" w:rsidRDefault="00550BD4" w:rsidP="00A33BF5">
            <w:pPr>
              <w:pStyle w:val="rowtabella0"/>
              <w:rPr>
                <w:color w:val="002060"/>
              </w:rPr>
            </w:pPr>
            <w:r w:rsidRPr="00DA7D4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069A2" w14:textId="77777777" w:rsidR="00550BD4" w:rsidRPr="00DA7D43" w:rsidRDefault="00550BD4" w:rsidP="00A33BF5">
            <w:pPr>
              <w:pStyle w:val="rowtabella0"/>
              <w:rPr>
                <w:color w:val="002060"/>
              </w:rPr>
            </w:pPr>
            <w:r w:rsidRPr="00DA7D4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12F97" w14:textId="77777777" w:rsidR="00550BD4" w:rsidRPr="00DA7D43" w:rsidRDefault="00550BD4" w:rsidP="00A33BF5">
            <w:pPr>
              <w:pStyle w:val="rowtabella0"/>
              <w:rPr>
                <w:color w:val="002060"/>
              </w:rPr>
            </w:pPr>
            <w:r w:rsidRPr="00DA7D43">
              <w:rPr>
                <w:color w:val="002060"/>
              </w:rPr>
              <w:t>VIA ANTONIO ROSMINI 22/B</w:t>
            </w:r>
          </w:p>
        </w:tc>
      </w:tr>
      <w:tr w:rsidR="00550BD4" w:rsidRPr="00DA7D43" w14:paraId="21ECC2E2"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D2EC1A" w14:textId="77777777" w:rsidR="00550BD4" w:rsidRPr="00DA7D43" w:rsidRDefault="00550BD4" w:rsidP="00A33BF5">
            <w:pPr>
              <w:pStyle w:val="rowtabella0"/>
              <w:rPr>
                <w:color w:val="002060"/>
              </w:rPr>
            </w:pPr>
            <w:r w:rsidRPr="00DA7D43">
              <w:rPr>
                <w:color w:val="002060"/>
              </w:rPr>
              <w:t>ETA BETA FOOTBALL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B8743F" w14:textId="77777777" w:rsidR="00550BD4" w:rsidRPr="00DA7D43" w:rsidRDefault="00550BD4" w:rsidP="00A33BF5">
            <w:pPr>
              <w:pStyle w:val="rowtabella0"/>
              <w:rPr>
                <w:color w:val="002060"/>
              </w:rPr>
            </w:pPr>
            <w:r w:rsidRPr="00DA7D43">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503D59"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4E5C79" w14:textId="77777777" w:rsidR="00550BD4" w:rsidRPr="00DA7D43" w:rsidRDefault="00550BD4" w:rsidP="00A33BF5">
            <w:pPr>
              <w:pStyle w:val="rowtabella0"/>
              <w:rPr>
                <w:color w:val="002060"/>
              </w:rPr>
            </w:pPr>
            <w:r w:rsidRPr="00DA7D43">
              <w:rPr>
                <w:color w:val="002060"/>
              </w:rPr>
              <w:t>05/02/2023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3E446E" w14:textId="77777777" w:rsidR="00550BD4" w:rsidRPr="00DA7D43" w:rsidRDefault="00550BD4" w:rsidP="00A33BF5">
            <w:pPr>
              <w:pStyle w:val="rowtabella0"/>
              <w:rPr>
                <w:color w:val="002060"/>
              </w:rPr>
            </w:pPr>
            <w:r w:rsidRPr="00DA7D43">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40BD2" w14:textId="77777777" w:rsidR="00550BD4" w:rsidRPr="00DA7D43" w:rsidRDefault="00550BD4" w:rsidP="00A33BF5">
            <w:pPr>
              <w:pStyle w:val="rowtabella0"/>
              <w:rPr>
                <w:color w:val="002060"/>
              </w:rPr>
            </w:pPr>
            <w:r w:rsidRPr="00DA7D4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D66BA8" w14:textId="77777777" w:rsidR="00550BD4" w:rsidRPr="00DA7D43" w:rsidRDefault="00550BD4" w:rsidP="00A33BF5">
            <w:pPr>
              <w:pStyle w:val="rowtabella0"/>
              <w:rPr>
                <w:color w:val="002060"/>
              </w:rPr>
            </w:pPr>
            <w:r w:rsidRPr="00DA7D43">
              <w:rPr>
                <w:color w:val="002060"/>
              </w:rPr>
              <w:t>VIA VILLA TOMBARI</w:t>
            </w:r>
          </w:p>
        </w:tc>
      </w:tr>
      <w:tr w:rsidR="00550BD4" w:rsidRPr="00DA7D43" w14:paraId="200B4A16"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FD0A15" w14:textId="77777777" w:rsidR="00550BD4" w:rsidRPr="00DA7D43" w:rsidRDefault="00550BD4" w:rsidP="00A33BF5">
            <w:pPr>
              <w:pStyle w:val="rowtabella0"/>
              <w:rPr>
                <w:color w:val="002060"/>
              </w:rPr>
            </w:pPr>
            <w:r w:rsidRPr="00DA7D43">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88107" w14:textId="77777777" w:rsidR="00550BD4" w:rsidRPr="00DA7D43" w:rsidRDefault="00550BD4" w:rsidP="00A33BF5">
            <w:pPr>
              <w:pStyle w:val="rowtabella0"/>
              <w:rPr>
                <w:color w:val="002060"/>
              </w:rPr>
            </w:pPr>
            <w:r w:rsidRPr="00DA7D43">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AA243"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FD170" w14:textId="77777777" w:rsidR="00550BD4" w:rsidRPr="00DA7D43" w:rsidRDefault="00550BD4" w:rsidP="00A33BF5">
            <w:pPr>
              <w:pStyle w:val="rowtabella0"/>
              <w:rPr>
                <w:color w:val="002060"/>
              </w:rPr>
            </w:pPr>
            <w:r w:rsidRPr="00DA7D43">
              <w:rPr>
                <w:color w:val="002060"/>
              </w:rPr>
              <w:t>08/02/2023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27B26" w14:textId="77777777" w:rsidR="00550BD4" w:rsidRPr="00DA7D43" w:rsidRDefault="00550BD4" w:rsidP="00A33BF5">
            <w:pPr>
              <w:pStyle w:val="rowtabella0"/>
              <w:rPr>
                <w:color w:val="002060"/>
              </w:rPr>
            </w:pPr>
            <w:r w:rsidRPr="00DA7D43">
              <w:rPr>
                <w:color w:val="002060"/>
              </w:rPr>
              <w:t>5472 CAMPO SCOPERTO C5 LUCREZIA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B22E5" w14:textId="77777777" w:rsidR="00550BD4" w:rsidRPr="00DA7D43" w:rsidRDefault="00550BD4" w:rsidP="00A33BF5">
            <w:pPr>
              <w:pStyle w:val="rowtabella0"/>
              <w:rPr>
                <w:color w:val="002060"/>
              </w:rPr>
            </w:pPr>
            <w:r w:rsidRPr="00DA7D43">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6669B" w14:textId="77777777" w:rsidR="00550BD4" w:rsidRPr="00DA7D43" w:rsidRDefault="00550BD4" w:rsidP="00A33BF5">
            <w:pPr>
              <w:pStyle w:val="rowtabella0"/>
              <w:rPr>
                <w:color w:val="002060"/>
              </w:rPr>
            </w:pPr>
            <w:r w:rsidRPr="00DA7D43">
              <w:rPr>
                <w:color w:val="002060"/>
              </w:rPr>
              <w:t>VIA MIA MARTINI</w:t>
            </w:r>
          </w:p>
        </w:tc>
      </w:tr>
    </w:tbl>
    <w:p w14:paraId="6C25F88B" w14:textId="77777777" w:rsidR="00550BD4" w:rsidRPr="00DA7D43" w:rsidRDefault="00550BD4" w:rsidP="00550BD4">
      <w:pPr>
        <w:pStyle w:val="breakline"/>
        <w:rPr>
          <w:rFonts w:eastAsiaTheme="minorEastAsia"/>
          <w:color w:val="002060"/>
        </w:rPr>
      </w:pPr>
    </w:p>
    <w:p w14:paraId="07BCE270" w14:textId="77777777" w:rsidR="00550BD4" w:rsidRPr="00DA7D43" w:rsidRDefault="00550BD4" w:rsidP="00550BD4">
      <w:pPr>
        <w:pStyle w:val="breakline"/>
        <w:rPr>
          <w:color w:val="002060"/>
        </w:rPr>
      </w:pPr>
    </w:p>
    <w:p w14:paraId="74479290" w14:textId="77777777" w:rsidR="00550BD4" w:rsidRPr="00DA7D43" w:rsidRDefault="00550BD4" w:rsidP="00550BD4">
      <w:pPr>
        <w:pStyle w:val="breakline"/>
        <w:rPr>
          <w:color w:val="002060"/>
        </w:rPr>
      </w:pPr>
    </w:p>
    <w:p w14:paraId="78CEA122" w14:textId="77777777" w:rsidR="00550BD4" w:rsidRPr="00DA7D43" w:rsidRDefault="00550BD4" w:rsidP="00550BD4">
      <w:pPr>
        <w:pStyle w:val="sottotitolocampionato10"/>
        <w:rPr>
          <w:color w:val="002060"/>
        </w:rPr>
      </w:pPr>
      <w:r w:rsidRPr="00DA7D43">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4"/>
        <w:gridCol w:w="385"/>
        <w:gridCol w:w="898"/>
        <w:gridCol w:w="1198"/>
        <w:gridCol w:w="1538"/>
        <w:gridCol w:w="1566"/>
      </w:tblGrid>
      <w:tr w:rsidR="00550BD4" w:rsidRPr="00DA7D43" w14:paraId="3B875A5D"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89B40"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8B081"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81EED"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750AD"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EC9E0"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365B9"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251C1"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7C19F059"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A2885C" w14:textId="77777777" w:rsidR="00550BD4" w:rsidRPr="00DA7D43" w:rsidRDefault="00550BD4" w:rsidP="00A33BF5">
            <w:pPr>
              <w:pStyle w:val="rowtabella0"/>
              <w:rPr>
                <w:color w:val="002060"/>
              </w:rPr>
            </w:pPr>
            <w:r w:rsidRPr="00DA7D43">
              <w:rPr>
                <w:color w:val="002060"/>
              </w:rPr>
              <w:t>DAMIANI E GATTI ASCOLI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624D0" w14:textId="77777777" w:rsidR="00550BD4" w:rsidRPr="00DA7D43" w:rsidRDefault="00550BD4" w:rsidP="00A33BF5">
            <w:pPr>
              <w:pStyle w:val="rowtabella0"/>
              <w:rPr>
                <w:color w:val="002060"/>
              </w:rPr>
            </w:pPr>
            <w:r w:rsidRPr="00DA7D43">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F0EE9" w14:textId="77777777" w:rsidR="00550BD4" w:rsidRPr="00DA7D43" w:rsidRDefault="00550BD4" w:rsidP="00A33BF5">
            <w:pPr>
              <w:pStyle w:val="rowtabella0"/>
              <w:jc w:val="center"/>
              <w:rPr>
                <w:color w:val="002060"/>
              </w:rPr>
            </w:pPr>
            <w:r w:rsidRPr="00DA7D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BE831" w14:textId="77777777" w:rsidR="00550BD4" w:rsidRPr="00DA7D43" w:rsidRDefault="00550BD4" w:rsidP="00A33BF5">
            <w:pPr>
              <w:pStyle w:val="rowtabella0"/>
              <w:rPr>
                <w:color w:val="002060"/>
              </w:rPr>
            </w:pPr>
            <w:r w:rsidRPr="00DA7D43">
              <w:rPr>
                <w:color w:val="002060"/>
              </w:rPr>
              <w:t>04/02/2023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7A10E" w14:textId="77777777" w:rsidR="00550BD4" w:rsidRPr="00DA7D43" w:rsidRDefault="00550BD4" w:rsidP="00A33BF5">
            <w:pPr>
              <w:pStyle w:val="rowtabella0"/>
              <w:rPr>
                <w:color w:val="002060"/>
              </w:rPr>
            </w:pPr>
            <w:r w:rsidRPr="00DA7D43">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A564C" w14:textId="77777777" w:rsidR="00550BD4" w:rsidRPr="00DA7D43" w:rsidRDefault="00550BD4" w:rsidP="00A33BF5">
            <w:pPr>
              <w:pStyle w:val="rowtabella0"/>
              <w:rPr>
                <w:color w:val="002060"/>
              </w:rPr>
            </w:pPr>
            <w:r w:rsidRPr="00DA7D4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D9500" w14:textId="77777777" w:rsidR="00550BD4" w:rsidRPr="00DA7D43" w:rsidRDefault="00550BD4" w:rsidP="00A33BF5">
            <w:pPr>
              <w:pStyle w:val="rowtabella0"/>
              <w:rPr>
                <w:color w:val="002060"/>
              </w:rPr>
            </w:pPr>
            <w:r w:rsidRPr="00DA7D43">
              <w:rPr>
                <w:color w:val="002060"/>
              </w:rPr>
              <w:t>LOC.MONTEROCCO VIA A.MANCINI</w:t>
            </w:r>
          </w:p>
        </w:tc>
      </w:tr>
      <w:tr w:rsidR="00550BD4" w:rsidRPr="00DA7D43" w14:paraId="546370FD"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266DE3" w14:textId="77777777" w:rsidR="00550BD4" w:rsidRPr="00DA7D43" w:rsidRDefault="00550BD4" w:rsidP="00A33BF5">
            <w:pPr>
              <w:pStyle w:val="rowtabella0"/>
              <w:rPr>
                <w:color w:val="002060"/>
              </w:rPr>
            </w:pPr>
            <w:r w:rsidRPr="00DA7D4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525223" w14:textId="77777777" w:rsidR="00550BD4" w:rsidRPr="00DA7D43" w:rsidRDefault="00550BD4" w:rsidP="00A33BF5">
            <w:pPr>
              <w:pStyle w:val="rowtabella0"/>
              <w:rPr>
                <w:color w:val="002060"/>
              </w:rPr>
            </w:pPr>
            <w:r w:rsidRPr="00DA7D4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25FD28"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6DA580" w14:textId="77777777" w:rsidR="00550BD4" w:rsidRPr="00DA7D43" w:rsidRDefault="00550BD4" w:rsidP="00A33BF5">
            <w:pPr>
              <w:pStyle w:val="rowtabella0"/>
              <w:rPr>
                <w:color w:val="002060"/>
              </w:rPr>
            </w:pPr>
            <w:r w:rsidRPr="00DA7D43">
              <w:rPr>
                <w:color w:val="002060"/>
              </w:rPr>
              <w:t>04/02/2023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72DB4B" w14:textId="77777777" w:rsidR="00550BD4" w:rsidRPr="00DA7D43" w:rsidRDefault="00550BD4" w:rsidP="00A33BF5">
            <w:pPr>
              <w:pStyle w:val="rowtabella0"/>
              <w:rPr>
                <w:color w:val="002060"/>
              </w:rPr>
            </w:pPr>
            <w:r w:rsidRPr="00DA7D43">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53A424" w14:textId="77777777" w:rsidR="00550BD4" w:rsidRPr="00DA7D43" w:rsidRDefault="00550BD4" w:rsidP="00A33BF5">
            <w:pPr>
              <w:pStyle w:val="rowtabella0"/>
              <w:rPr>
                <w:color w:val="002060"/>
              </w:rPr>
            </w:pPr>
            <w:r w:rsidRPr="00DA7D4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CCAF06" w14:textId="77777777" w:rsidR="00550BD4" w:rsidRPr="00DA7D43" w:rsidRDefault="00550BD4" w:rsidP="00A33BF5">
            <w:pPr>
              <w:pStyle w:val="rowtabella0"/>
              <w:rPr>
                <w:color w:val="002060"/>
              </w:rPr>
            </w:pPr>
            <w:r w:rsidRPr="00DA7D43">
              <w:rPr>
                <w:color w:val="002060"/>
              </w:rPr>
              <w:t>VIA E.MATTEI</w:t>
            </w:r>
          </w:p>
        </w:tc>
      </w:tr>
      <w:tr w:rsidR="00550BD4" w:rsidRPr="00DA7D43" w14:paraId="2281EEA0"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F284D6" w14:textId="77777777" w:rsidR="00550BD4" w:rsidRPr="00DA7D43" w:rsidRDefault="00550BD4" w:rsidP="00A33BF5">
            <w:pPr>
              <w:pStyle w:val="rowtabella0"/>
              <w:rPr>
                <w:color w:val="002060"/>
              </w:rPr>
            </w:pPr>
            <w:r w:rsidRPr="00DA7D43">
              <w:rPr>
                <w:color w:val="002060"/>
              </w:rPr>
              <w:t>LABELSYSTEM POTENZAPICENA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DEC0F0" w14:textId="77777777" w:rsidR="00550BD4" w:rsidRPr="00DA7D43" w:rsidRDefault="00550BD4" w:rsidP="00A33BF5">
            <w:pPr>
              <w:pStyle w:val="rowtabella0"/>
              <w:rPr>
                <w:color w:val="002060"/>
              </w:rPr>
            </w:pPr>
            <w:r w:rsidRPr="00DA7D43">
              <w:rPr>
                <w:color w:val="002060"/>
              </w:rPr>
              <w:t>SPES VALDASO 1993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9C7DB2"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8EEC95" w14:textId="77777777" w:rsidR="00550BD4" w:rsidRPr="00DA7D43" w:rsidRDefault="00550BD4" w:rsidP="00A33BF5">
            <w:pPr>
              <w:pStyle w:val="rowtabella0"/>
              <w:rPr>
                <w:color w:val="002060"/>
              </w:rPr>
            </w:pPr>
            <w:r w:rsidRPr="00DA7D43">
              <w:rPr>
                <w:color w:val="002060"/>
              </w:rPr>
              <w:t>04/02/2023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16DE94" w14:textId="77777777" w:rsidR="00550BD4" w:rsidRPr="00DA7D43" w:rsidRDefault="00550BD4" w:rsidP="00A33BF5">
            <w:pPr>
              <w:pStyle w:val="rowtabella0"/>
              <w:rPr>
                <w:color w:val="002060"/>
              </w:rPr>
            </w:pPr>
            <w:r w:rsidRPr="00DA7D43">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5B46C" w14:textId="77777777" w:rsidR="00550BD4" w:rsidRPr="00DA7D43" w:rsidRDefault="00550BD4" w:rsidP="00A33BF5">
            <w:pPr>
              <w:pStyle w:val="rowtabella0"/>
              <w:rPr>
                <w:color w:val="002060"/>
              </w:rPr>
            </w:pPr>
            <w:r w:rsidRPr="00DA7D4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77935" w14:textId="77777777" w:rsidR="00550BD4" w:rsidRPr="00DA7D43" w:rsidRDefault="00550BD4" w:rsidP="00A33BF5">
            <w:pPr>
              <w:pStyle w:val="rowtabella0"/>
              <w:rPr>
                <w:color w:val="002060"/>
              </w:rPr>
            </w:pPr>
            <w:r w:rsidRPr="00DA7D43">
              <w:rPr>
                <w:color w:val="002060"/>
              </w:rPr>
              <w:t>VIA DELLO SPORT</w:t>
            </w:r>
          </w:p>
        </w:tc>
      </w:tr>
      <w:tr w:rsidR="00550BD4" w:rsidRPr="00DA7D43" w14:paraId="6ABAF82E"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AC3A14" w14:textId="77777777" w:rsidR="00550BD4" w:rsidRPr="00DA7D43" w:rsidRDefault="00550BD4" w:rsidP="00A33BF5">
            <w:pPr>
              <w:pStyle w:val="rowtabella0"/>
              <w:rPr>
                <w:color w:val="002060"/>
              </w:rPr>
            </w:pPr>
            <w:r w:rsidRPr="00DA7D43">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CF5D3" w14:textId="77777777" w:rsidR="00550BD4" w:rsidRPr="00DA7D43" w:rsidRDefault="00550BD4" w:rsidP="00A33BF5">
            <w:pPr>
              <w:pStyle w:val="rowtabella0"/>
              <w:rPr>
                <w:color w:val="002060"/>
              </w:rPr>
            </w:pPr>
            <w:r w:rsidRPr="00DA7D43">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F4A23"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BFA2E" w14:textId="77777777" w:rsidR="00550BD4" w:rsidRPr="00DA7D43" w:rsidRDefault="00550BD4" w:rsidP="00A33BF5">
            <w:pPr>
              <w:pStyle w:val="rowtabella0"/>
              <w:rPr>
                <w:color w:val="002060"/>
              </w:rPr>
            </w:pPr>
            <w:r w:rsidRPr="00DA7D43">
              <w:rPr>
                <w:color w:val="002060"/>
              </w:rPr>
              <w:t>04/02/2023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9A2E8" w14:textId="77777777" w:rsidR="00550BD4" w:rsidRPr="00DA7D43" w:rsidRDefault="00550BD4" w:rsidP="00A33BF5">
            <w:pPr>
              <w:pStyle w:val="rowtabella0"/>
              <w:rPr>
                <w:color w:val="002060"/>
              </w:rPr>
            </w:pPr>
            <w:r w:rsidRPr="00DA7D43">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B8335" w14:textId="77777777" w:rsidR="00550BD4" w:rsidRPr="00DA7D43" w:rsidRDefault="00550BD4" w:rsidP="00A33BF5">
            <w:pPr>
              <w:pStyle w:val="rowtabella0"/>
              <w:rPr>
                <w:color w:val="002060"/>
              </w:rPr>
            </w:pPr>
            <w:r w:rsidRPr="00DA7D4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57BCA" w14:textId="77777777" w:rsidR="00550BD4" w:rsidRPr="00DA7D43" w:rsidRDefault="00550BD4" w:rsidP="00A33BF5">
            <w:pPr>
              <w:pStyle w:val="rowtabella0"/>
              <w:rPr>
                <w:color w:val="002060"/>
              </w:rPr>
            </w:pPr>
            <w:r w:rsidRPr="00DA7D43">
              <w:rPr>
                <w:color w:val="002060"/>
              </w:rPr>
              <w:t>VIA BRUNO BUOZZI</w:t>
            </w:r>
          </w:p>
        </w:tc>
      </w:tr>
    </w:tbl>
    <w:p w14:paraId="21CFEA09" w14:textId="77777777" w:rsidR="00550BD4" w:rsidRPr="0087042E" w:rsidRDefault="00550BD4" w:rsidP="00550BD4">
      <w:pPr>
        <w:pStyle w:val="breakline"/>
        <w:rPr>
          <w:color w:val="002060"/>
        </w:rPr>
      </w:pPr>
    </w:p>
    <w:p w14:paraId="40520F45" w14:textId="77777777" w:rsidR="00550BD4" w:rsidRPr="0087042E" w:rsidRDefault="00550BD4" w:rsidP="00550BD4">
      <w:pPr>
        <w:pStyle w:val="titolocampionato0"/>
        <w:shd w:val="clear" w:color="auto" w:fill="CCCCCC"/>
        <w:spacing w:before="80" w:after="40"/>
        <w:rPr>
          <w:color w:val="002060"/>
        </w:rPr>
      </w:pPr>
      <w:r w:rsidRPr="0087042E">
        <w:rPr>
          <w:color w:val="002060"/>
        </w:rPr>
        <w:t>UNDER 15 C5 REGIONALI MASCHILI</w:t>
      </w:r>
    </w:p>
    <w:p w14:paraId="2720A628" w14:textId="77777777" w:rsidR="00550BD4" w:rsidRPr="000A1934" w:rsidRDefault="00550BD4" w:rsidP="00550BD4">
      <w:pPr>
        <w:pStyle w:val="titoloprinc0"/>
        <w:rPr>
          <w:color w:val="002060"/>
        </w:rPr>
      </w:pPr>
      <w:r w:rsidRPr="000A1934">
        <w:rPr>
          <w:color w:val="002060"/>
        </w:rPr>
        <w:t>ANAGRAFICA/INDIRIZZARIO/VARIAZIONI CALENDARIO</w:t>
      </w:r>
    </w:p>
    <w:p w14:paraId="2A930913" w14:textId="77777777" w:rsidR="00550BD4" w:rsidRPr="000A1934" w:rsidRDefault="00550BD4" w:rsidP="00550BD4">
      <w:pPr>
        <w:pStyle w:val="titoloprinc0"/>
        <w:jc w:val="both"/>
        <w:rPr>
          <w:b w:val="0"/>
          <w:bCs w:val="0"/>
          <w:color w:val="002060"/>
          <w:sz w:val="22"/>
          <w:szCs w:val="22"/>
        </w:rPr>
      </w:pPr>
    </w:p>
    <w:p w14:paraId="65CFEEBF" w14:textId="77777777" w:rsidR="00550BD4" w:rsidRPr="000A1934" w:rsidRDefault="00550BD4" w:rsidP="00550BD4">
      <w:pPr>
        <w:pStyle w:val="titoloprinc0"/>
        <w:jc w:val="both"/>
        <w:rPr>
          <w:color w:val="002060"/>
          <w:sz w:val="22"/>
          <w:szCs w:val="22"/>
        </w:rPr>
      </w:pPr>
      <w:r w:rsidRPr="000A1934">
        <w:rPr>
          <w:color w:val="002060"/>
          <w:sz w:val="22"/>
          <w:szCs w:val="22"/>
        </w:rPr>
        <w:t>GIRONE “</w:t>
      </w:r>
      <w:r>
        <w:rPr>
          <w:color w:val="002060"/>
          <w:sz w:val="22"/>
          <w:szCs w:val="22"/>
        </w:rPr>
        <w:t>SILVER – B</w:t>
      </w:r>
      <w:r w:rsidRPr="000A1934">
        <w:rPr>
          <w:color w:val="002060"/>
          <w:sz w:val="22"/>
          <w:szCs w:val="22"/>
        </w:rPr>
        <w:t>”</w:t>
      </w:r>
    </w:p>
    <w:p w14:paraId="75071536" w14:textId="77777777" w:rsidR="00550BD4" w:rsidRPr="000A1934" w:rsidRDefault="00550BD4" w:rsidP="00550BD4">
      <w:pPr>
        <w:pStyle w:val="titoloprinc0"/>
        <w:rPr>
          <w:b w:val="0"/>
          <w:bCs w:val="0"/>
          <w:color w:val="002060"/>
          <w:sz w:val="22"/>
          <w:szCs w:val="22"/>
        </w:rPr>
      </w:pPr>
    </w:p>
    <w:p w14:paraId="2BC5B42D" w14:textId="77777777" w:rsidR="00550BD4" w:rsidRDefault="00550BD4" w:rsidP="00550BD4">
      <w:pPr>
        <w:pStyle w:val="titoloprinc0"/>
        <w:jc w:val="both"/>
        <w:rPr>
          <w:b w:val="0"/>
          <w:bCs w:val="0"/>
          <w:color w:val="002060"/>
          <w:sz w:val="22"/>
          <w:szCs w:val="22"/>
        </w:rPr>
      </w:pPr>
      <w:r w:rsidRPr="000A1934">
        <w:rPr>
          <w:b w:val="0"/>
          <w:bCs w:val="0"/>
          <w:color w:val="002060"/>
          <w:sz w:val="22"/>
          <w:szCs w:val="22"/>
        </w:rPr>
        <w:t xml:space="preserve">La Società </w:t>
      </w:r>
      <w:r>
        <w:rPr>
          <w:color w:val="002060"/>
          <w:sz w:val="22"/>
          <w:szCs w:val="22"/>
        </w:rPr>
        <w:t>NUOVA JUVENTINA FFC</w:t>
      </w:r>
      <w:r w:rsidRPr="000A1934">
        <w:rPr>
          <w:b w:val="0"/>
          <w:bCs w:val="0"/>
          <w:color w:val="002060"/>
          <w:sz w:val="22"/>
          <w:szCs w:val="22"/>
        </w:rPr>
        <w:t xml:space="preserve"> comunica che disputerà tutte le gare interne </w:t>
      </w:r>
      <w:r>
        <w:rPr>
          <w:b w:val="0"/>
          <w:bCs w:val="0"/>
          <w:color w:val="002060"/>
          <w:sz w:val="22"/>
          <w:szCs w:val="22"/>
        </w:rPr>
        <w:t>la</w:t>
      </w:r>
      <w:r w:rsidRPr="000A1934">
        <w:rPr>
          <w:b w:val="0"/>
          <w:bCs w:val="0"/>
          <w:color w:val="002060"/>
          <w:sz w:val="22"/>
          <w:szCs w:val="22"/>
        </w:rPr>
        <w:t xml:space="preserve"> </w:t>
      </w:r>
      <w:r>
        <w:rPr>
          <w:color w:val="002060"/>
          <w:sz w:val="22"/>
          <w:szCs w:val="22"/>
        </w:rPr>
        <w:t>DOMENICA</w:t>
      </w:r>
      <w:r w:rsidRPr="000A1934">
        <w:rPr>
          <w:b w:val="0"/>
          <w:bCs w:val="0"/>
          <w:color w:val="002060"/>
          <w:sz w:val="22"/>
          <w:szCs w:val="22"/>
        </w:rPr>
        <w:t xml:space="preserve"> alle </w:t>
      </w:r>
      <w:r w:rsidRPr="000A1934">
        <w:rPr>
          <w:color w:val="002060"/>
          <w:sz w:val="22"/>
          <w:szCs w:val="22"/>
        </w:rPr>
        <w:t xml:space="preserve">ore </w:t>
      </w:r>
      <w:r>
        <w:rPr>
          <w:color w:val="002060"/>
          <w:sz w:val="22"/>
          <w:szCs w:val="22"/>
        </w:rPr>
        <w:t>15:00</w:t>
      </w:r>
      <w:r w:rsidRPr="000A1934">
        <w:rPr>
          <w:b w:val="0"/>
          <w:bCs w:val="0"/>
          <w:color w:val="002060"/>
          <w:sz w:val="22"/>
          <w:szCs w:val="22"/>
        </w:rPr>
        <w:t xml:space="preserve">, </w:t>
      </w:r>
      <w:r>
        <w:rPr>
          <w:b w:val="0"/>
          <w:bCs w:val="0"/>
          <w:color w:val="002060"/>
          <w:sz w:val="22"/>
          <w:szCs w:val="22"/>
        </w:rPr>
        <w:t>stesso campo</w:t>
      </w:r>
      <w:r w:rsidRPr="000A1934">
        <w:rPr>
          <w:b w:val="0"/>
          <w:bCs w:val="0"/>
          <w:color w:val="002060"/>
          <w:sz w:val="22"/>
          <w:szCs w:val="22"/>
        </w:rPr>
        <w:t>.</w:t>
      </w:r>
    </w:p>
    <w:p w14:paraId="5A9DEA0E" w14:textId="77777777" w:rsidR="00550BD4" w:rsidRDefault="00550BD4" w:rsidP="00550BD4">
      <w:pPr>
        <w:pStyle w:val="titoloprinc0"/>
        <w:jc w:val="both"/>
        <w:rPr>
          <w:b w:val="0"/>
          <w:bCs w:val="0"/>
          <w:color w:val="002060"/>
          <w:sz w:val="22"/>
          <w:szCs w:val="22"/>
        </w:rPr>
      </w:pPr>
    </w:p>
    <w:p w14:paraId="7728EE67" w14:textId="77777777" w:rsidR="00550BD4" w:rsidRPr="0087042E" w:rsidRDefault="00550BD4" w:rsidP="00550BD4">
      <w:pPr>
        <w:pStyle w:val="titoloprinc0"/>
        <w:rPr>
          <w:color w:val="002060"/>
        </w:rPr>
      </w:pPr>
      <w:r w:rsidRPr="0087042E">
        <w:rPr>
          <w:color w:val="002060"/>
        </w:rPr>
        <w:t>VARIAZIONI AL PROGRAMMA GARE</w:t>
      </w:r>
    </w:p>
    <w:p w14:paraId="784EE505" w14:textId="77777777" w:rsidR="00550BD4" w:rsidRPr="0087042E" w:rsidRDefault="00550BD4" w:rsidP="00550BD4">
      <w:pPr>
        <w:pStyle w:val="breakline"/>
        <w:rPr>
          <w:color w:val="002060"/>
        </w:rPr>
      </w:pPr>
    </w:p>
    <w:p w14:paraId="05B4D78C" w14:textId="77777777" w:rsidR="00550BD4" w:rsidRPr="0087042E" w:rsidRDefault="00550BD4" w:rsidP="00550BD4">
      <w:pPr>
        <w:pStyle w:val="breakline"/>
        <w:rPr>
          <w:color w:val="002060"/>
        </w:rPr>
      </w:pPr>
    </w:p>
    <w:p w14:paraId="05BDCA8A" w14:textId="77777777" w:rsidR="00550BD4" w:rsidRPr="0087042E" w:rsidRDefault="00550BD4" w:rsidP="00550BD4">
      <w:pPr>
        <w:pStyle w:val="sottotitolocampionato10"/>
        <w:rPr>
          <w:color w:val="002060"/>
        </w:rPr>
      </w:pPr>
      <w:r w:rsidRPr="0087042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0BD4" w:rsidRPr="0087042E" w14:paraId="3CDC1BAE" w14:textId="77777777" w:rsidTr="00A33BF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FB7D8" w14:textId="77777777" w:rsidR="00550BD4" w:rsidRPr="0087042E" w:rsidRDefault="00550BD4" w:rsidP="00A33BF5">
            <w:pPr>
              <w:pStyle w:val="headertabella0"/>
              <w:rPr>
                <w:color w:val="002060"/>
              </w:rPr>
            </w:pPr>
            <w:r w:rsidRPr="0087042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CBDA6" w14:textId="77777777" w:rsidR="00550BD4" w:rsidRPr="0087042E" w:rsidRDefault="00550BD4" w:rsidP="00A33BF5">
            <w:pPr>
              <w:pStyle w:val="headertabella0"/>
              <w:rPr>
                <w:color w:val="002060"/>
              </w:rPr>
            </w:pPr>
            <w:r w:rsidRPr="0087042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45D86" w14:textId="77777777" w:rsidR="00550BD4" w:rsidRPr="0087042E" w:rsidRDefault="00550BD4" w:rsidP="00A33BF5">
            <w:pPr>
              <w:pStyle w:val="headertabella0"/>
              <w:rPr>
                <w:color w:val="002060"/>
              </w:rPr>
            </w:pPr>
            <w:r w:rsidRPr="0087042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4BDCF" w14:textId="77777777" w:rsidR="00550BD4" w:rsidRPr="0087042E" w:rsidRDefault="00550BD4" w:rsidP="00A33BF5">
            <w:pPr>
              <w:pStyle w:val="headertabella0"/>
              <w:rPr>
                <w:color w:val="002060"/>
              </w:rPr>
            </w:pPr>
            <w:r w:rsidRPr="0087042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2B020" w14:textId="77777777" w:rsidR="00550BD4" w:rsidRPr="0087042E" w:rsidRDefault="00550BD4" w:rsidP="00A33BF5">
            <w:pPr>
              <w:pStyle w:val="headertabella0"/>
              <w:rPr>
                <w:color w:val="002060"/>
              </w:rPr>
            </w:pPr>
            <w:r w:rsidRPr="0087042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B9444" w14:textId="77777777" w:rsidR="00550BD4" w:rsidRPr="0087042E" w:rsidRDefault="00550BD4" w:rsidP="00A33BF5">
            <w:pPr>
              <w:pStyle w:val="headertabella0"/>
              <w:rPr>
                <w:color w:val="002060"/>
              </w:rPr>
            </w:pPr>
            <w:r w:rsidRPr="0087042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3C9FA" w14:textId="77777777" w:rsidR="00550BD4" w:rsidRPr="0087042E" w:rsidRDefault="00550BD4" w:rsidP="00A33BF5">
            <w:pPr>
              <w:pStyle w:val="headertabella0"/>
              <w:rPr>
                <w:color w:val="002060"/>
              </w:rPr>
            </w:pPr>
            <w:r w:rsidRPr="0087042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8240E" w14:textId="77777777" w:rsidR="00550BD4" w:rsidRPr="0087042E" w:rsidRDefault="00550BD4" w:rsidP="00A33BF5">
            <w:pPr>
              <w:pStyle w:val="headertabella0"/>
              <w:rPr>
                <w:color w:val="002060"/>
              </w:rPr>
            </w:pPr>
            <w:r w:rsidRPr="0087042E">
              <w:rPr>
                <w:color w:val="002060"/>
              </w:rPr>
              <w:t>Impianto</w:t>
            </w:r>
          </w:p>
        </w:tc>
      </w:tr>
      <w:tr w:rsidR="00550BD4" w:rsidRPr="0087042E" w14:paraId="1CDFCA60" w14:textId="77777777" w:rsidTr="00A33BF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BFF2" w14:textId="77777777" w:rsidR="00550BD4" w:rsidRPr="007416EE" w:rsidRDefault="00550BD4" w:rsidP="00A33BF5">
            <w:pPr>
              <w:pStyle w:val="rowtabella0"/>
              <w:rPr>
                <w:color w:val="002060"/>
                <w:highlight w:val="yellow"/>
              </w:rPr>
            </w:pPr>
            <w:r w:rsidRPr="007416EE">
              <w:rPr>
                <w:color w:val="002060"/>
                <w:highlight w:val="yellow"/>
              </w:rPr>
              <w:t>05/02/2023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89AC" w14:textId="77777777" w:rsidR="00550BD4" w:rsidRPr="007416EE" w:rsidRDefault="00550BD4" w:rsidP="00A33BF5">
            <w:pPr>
              <w:pStyle w:val="rowtabella0"/>
              <w:jc w:val="center"/>
              <w:rPr>
                <w:color w:val="002060"/>
                <w:highlight w:val="yellow"/>
              </w:rPr>
            </w:pPr>
            <w:r w:rsidRPr="007416E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C4E65" w14:textId="77777777" w:rsidR="00550BD4" w:rsidRPr="007416EE" w:rsidRDefault="00550BD4" w:rsidP="00A33BF5">
            <w:pPr>
              <w:pStyle w:val="rowtabella0"/>
              <w:rPr>
                <w:color w:val="002060"/>
                <w:highlight w:val="yellow"/>
              </w:rPr>
            </w:pPr>
            <w:r w:rsidRPr="007416EE">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5A67" w14:textId="77777777" w:rsidR="00550BD4" w:rsidRPr="007416EE" w:rsidRDefault="00550BD4" w:rsidP="00A33BF5">
            <w:pPr>
              <w:pStyle w:val="rowtabella0"/>
              <w:rPr>
                <w:color w:val="002060"/>
                <w:highlight w:val="yellow"/>
              </w:rPr>
            </w:pPr>
            <w:r w:rsidRPr="007416EE">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0CF81" w14:textId="77777777" w:rsidR="00550BD4" w:rsidRPr="0087042E" w:rsidRDefault="00550BD4" w:rsidP="00A33BF5">
            <w:pPr>
              <w:pStyle w:val="rowtabella0"/>
              <w:rPr>
                <w:color w:val="002060"/>
              </w:rPr>
            </w:pPr>
            <w:r w:rsidRPr="0087042E">
              <w:rPr>
                <w:color w:val="002060"/>
              </w:rPr>
              <w:t>04/02/2023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302E" w14:textId="77777777" w:rsidR="00550BD4" w:rsidRPr="0087042E" w:rsidRDefault="00550BD4" w:rsidP="00A33BF5">
            <w:pPr>
              <w:pStyle w:val="rowtabella0"/>
              <w:jc w:val="center"/>
              <w:rPr>
                <w:color w:val="002060"/>
              </w:rPr>
            </w:pPr>
            <w:r w:rsidRPr="007416E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FD8C" w14:textId="77777777" w:rsidR="00550BD4" w:rsidRPr="0087042E" w:rsidRDefault="00550BD4" w:rsidP="00A33BF5">
            <w:pPr>
              <w:pStyle w:val="rowtabella0"/>
              <w:jc w:val="center"/>
              <w:rPr>
                <w:color w:val="002060"/>
              </w:rPr>
            </w:pPr>
            <w:r w:rsidRPr="0087042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CD477" w14:textId="77777777" w:rsidR="00550BD4" w:rsidRPr="0087042E" w:rsidRDefault="00550BD4" w:rsidP="00A33BF5">
            <w:pPr>
              <w:rPr>
                <w:color w:val="002060"/>
              </w:rPr>
            </w:pPr>
          </w:p>
        </w:tc>
      </w:tr>
    </w:tbl>
    <w:p w14:paraId="506382FD" w14:textId="77777777" w:rsidR="00550BD4" w:rsidRPr="0087042E" w:rsidRDefault="00550BD4" w:rsidP="00550BD4">
      <w:pPr>
        <w:pStyle w:val="breakline"/>
        <w:rPr>
          <w:rFonts w:eastAsiaTheme="minorEastAsia"/>
          <w:color w:val="002060"/>
        </w:rPr>
      </w:pPr>
    </w:p>
    <w:p w14:paraId="14A51401" w14:textId="77777777" w:rsidR="00550BD4" w:rsidRPr="0087042E" w:rsidRDefault="00550BD4" w:rsidP="00550BD4">
      <w:pPr>
        <w:pStyle w:val="breakline"/>
        <w:rPr>
          <w:color w:val="002060"/>
        </w:rPr>
      </w:pPr>
    </w:p>
    <w:p w14:paraId="1BFD3A04" w14:textId="77777777" w:rsidR="00550BD4" w:rsidRPr="0087042E" w:rsidRDefault="00550BD4" w:rsidP="00550BD4">
      <w:pPr>
        <w:pStyle w:val="sottotitolocampionato10"/>
        <w:rPr>
          <w:color w:val="002060"/>
        </w:rPr>
      </w:pPr>
      <w:r w:rsidRPr="0087042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550BD4" w:rsidRPr="0087042E" w14:paraId="55BEE169" w14:textId="77777777" w:rsidTr="00A33BF5">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76226" w14:textId="77777777" w:rsidR="00550BD4" w:rsidRPr="0087042E" w:rsidRDefault="00550BD4" w:rsidP="00A33BF5">
            <w:pPr>
              <w:pStyle w:val="headertabella0"/>
              <w:rPr>
                <w:color w:val="002060"/>
              </w:rPr>
            </w:pPr>
            <w:r w:rsidRPr="0087042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D3C93" w14:textId="77777777" w:rsidR="00550BD4" w:rsidRPr="0087042E" w:rsidRDefault="00550BD4" w:rsidP="00A33BF5">
            <w:pPr>
              <w:pStyle w:val="headertabella0"/>
              <w:rPr>
                <w:color w:val="002060"/>
              </w:rPr>
            </w:pPr>
            <w:r w:rsidRPr="0087042E">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9950B" w14:textId="77777777" w:rsidR="00550BD4" w:rsidRPr="0087042E" w:rsidRDefault="00550BD4" w:rsidP="00A33BF5">
            <w:pPr>
              <w:pStyle w:val="headertabella0"/>
              <w:rPr>
                <w:color w:val="002060"/>
              </w:rPr>
            </w:pPr>
            <w:r w:rsidRPr="0087042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77EF7" w14:textId="77777777" w:rsidR="00550BD4" w:rsidRPr="0087042E" w:rsidRDefault="00550BD4" w:rsidP="00A33BF5">
            <w:pPr>
              <w:pStyle w:val="headertabella0"/>
              <w:rPr>
                <w:color w:val="002060"/>
              </w:rPr>
            </w:pPr>
            <w:r w:rsidRPr="0087042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EBDDE" w14:textId="77777777" w:rsidR="00550BD4" w:rsidRPr="0087042E" w:rsidRDefault="00550BD4" w:rsidP="00A33BF5">
            <w:pPr>
              <w:pStyle w:val="headertabella0"/>
              <w:rPr>
                <w:color w:val="002060"/>
              </w:rPr>
            </w:pPr>
            <w:r w:rsidRPr="0087042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6DC52" w14:textId="77777777" w:rsidR="00550BD4" w:rsidRPr="0087042E" w:rsidRDefault="00550BD4" w:rsidP="00A33BF5">
            <w:pPr>
              <w:pStyle w:val="headertabella0"/>
              <w:rPr>
                <w:color w:val="002060"/>
              </w:rPr>
            </w:pPr>
            <w:r w:rsidRPr="0087042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EF421" w14:textId="77777777" w:rsidR="00550BD4" w:rsidRPr="0087042E" w:rsidRDefault="00550BD4" w:rsidP="00A33BF5">
            <w:pPr>
              <w:pStyle w:val="headertabella0"/>
              <w:rPr>
                <w:color w:val="002060"/>
              </w:rPr>
            </w:pPr>
            <w:r w:rsidRPr="0087042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8749F" w14:textId="77777777" w:rsidR="00550BD4" w:rsidRPr="0087042E" w:rsidRDefault="00550BD4" w:rsidP="00A33BF5">
            <w:pPr>
              <w:pStyle w:val="headertabella0"/>
              <w:rPr>
                <w:color w:val="002060"/>
              </w:rPr>
            </w:pPr>
            <w:r w:rsidRPr="0087042E">
              <w:rPr>
                <w:color w:val="002060"/>
              </w:rPr>
              <w:t>Impianto</w:t>
            </w:r>
          </w:p>
        </w:tc>
      </w:tr>
      <w:tr w:rsidR="00550BD4" w:rsidRPr="0087042E" w14:paraId="6605A52E" w14:textId="77777777" w:rsidTr="00A33BF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5755" w14:textId="77777777" w:rsidR="00550BD4" w:rsidRPr="007416EE" w:rsidRDefault="00550BD4" w:rsidP="00A33BF5">
            <w:pPr>
              <w:pStyle w:val="rowtabella0"/>
              <w:rPr>
                <w:color w:val="002060"/>
                <w:highlight w:val="yellow"/>
              </w:rPr>
            </w:pPr>
            <w:r w:rsidRPr="007416EE">
              <w:rPr>
                <w:color w:val="002060"/>
                <w:highlight w:val="yellow"/>
              </w:rPr>
              <w:t>04/02/2023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17B8" w14:textId="77777777" w:rsidR="00550BD4" w:rsidRPr="007416EE" w:rsidRDefault="00550BD4" w:rsidP="00A33BF5">
            <w:pPr>
              <w:pStyle w:val="rowtabella0"/>
              <w:jc w:val="center"/>
              <w:rPr>
                <w:color w:val="002060"/>
                <w:highlight w:val="yellow"/>
              </w:rPr>
            </w:pPr>
            <w:r w:rsidRPr="007416EE">
              <w:rPr>
                <w:color w:val="002060"/>
                <w:highlight w:val="yellow"/>
              </w:rPr>
              <w:t>1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BBE64" w14:textId="77777777" w:rsidR="00550BD4" w:rsidRPr="007416EE" w:rsidRDefault="00550BD4" w:rsidP="00A33BF5">
            <w:pPr>
              <w:pStyle w:val="rowtabella0"/>
              <w:rPr>
                <w:color w:val="002060"/>
                <w:highlight w:val="yellow"/>
              </w:rPr>
            </w:pPr>
            <w:r w:rsidRPr="007416EE">
              <w:rPr>
                <w:color w:val="002060"/>
                <w:highlight w:val="yellow"/>
              </w:rPr>
              <w:t>AMICI DEL CENTROSOCIOsq.B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3E648" w14:textId="77777777" w:rsidR="00550BD4" w:rsidRPr="007416EE" w:rsidRDefault="00550BD4" w:rsidP="00A33BF5">
            <w:pPr>
              <w:pStyle w:val="rowtabella0"/>
              <w:rPr>
                <w:color w:val="002060"/>
                <w:highlight w:val="yellow"/>
              </w:rPr>
            </w:pPr>
            <w:r w:rsidRPr="007416EE">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63DD6" w14:textId="77777777" w:rsidR="00550BD4" w:rsidRPr="007416EE" w:rsidRDefault="00550BD4" w:rsidP="00A33BF5">
            <w:pPr>
              <w:rPr>
                <w:rFonts w:ascii="Arial" w:hAnsi="Arial" w:cs="Arial"/>
                <w:color w:val="002060"/>
                <w:sz w:val="12"/>
                <w:szCs w:val="12"/>
              </w:rPr>
            </w:pPr>
            <w:r w:rsidRPr="007416EE">
              <w:rPr>
                <w:rFonts w:ascii="Arial" w:hAnsi="Arial" w:cs="Arial"/>
                <w:color w:val="002060"/>
                <w:sz w:val="12"/>
                <w:szCs w:val="12"/>
              </w:rPr>
              <w:t>05/02/2023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00E1" w14:textId="77777777" w:rsidR="00550BD4" w:rsidRPr="0087042E" w:rsidRDefault="00550BD4" w:rsidP="00A33BF5">
            <w:pPr>
              <w:pStyle w:val="rowtabella0"/>
              <w:jc w:val="center"/>
              <w:rPr>
                <w:color w:val="002060"/>
              </w:rPr>
            </w:pPr>
            <w:r w:rsidRPr="007416EE">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6BD1" w14:textId="77777777" w:rsidR="00550BD4" w:rsidRPr="0087042E" w:rsidRDefault="00550BD4" w:rsidP="00A33BF5">
            <w:pPr>
              <w:pStyle w:val="rowtabella0"/>
              <w:jc w:val="center"/>
              <w:rPr>
                <w:color w:val="002060"/>
              </w:rPr>
            </w:pPr>
            <w:r w:rsidRPr="0087042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1ED9D" w14:textId="77777777" w:rsidR="00550BD4" w:rsidRPr="0087042E" w:rsidRDefault="00550BD4" w:rsidP="00A33BF5">
            <w:pPr>
              <w:rPr>
                <w:color w:val="002060"/>
              </w:rPr>
            </w:pPr>
          </w:p>
        </w:tc>
      </w:tr>
      <w:tr w:rsidR="00550BD4" w:rsidRPr="0087042E" w14:paraId="1E2A1B90" w14:textId="77777777" w:rsidTr="00A33BF5">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ECD60" w14:textId="77777777" w:rsidR="00550BD4" w:rsidRPr="007416EE" w:rsidRDefault="00550BD4" w:rsidP="00A33BF5">
            <w:pPr>
              <w:pStyle w:val="rowtabella0"/>
              <w:rPr>
                <w:color w:val="002060"/>
                <w:highlight w:val="yellow"/>
              </w:rPr>
            </w:pPr>
            <w:r w:rsidRPr="007416EE">
              <w:rPr>
                <w:color w:val="002060"/>
                <w:highlight w:val="yellow"/>
              </w:rPr>
              <w:t>04/03/2023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926C" w14:textId="77777777" w:rsidR="00550BD4" w:rsidRPr="007416EE" w:rsidRDefault="00550BD4" w:rsidP="00A33BF5">
            <w:pPr>
              <w:pStyle w:val="rowtabella0"/>
              <w:jc w:val="center"/>
              <w:rPr>
                <w:color w:val="002060"/>
                <w:highlight w:val="yellow"/>
              </w:rPr>
            </w:pPr>
            <w:r w:rsidRPr="007416EE">
              <w:rPr>
                <w:color w:val="002060"/>
                <w:highlight w:val="yellow"/>
              </w:rPr>
              <w:t>4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1C10" w14:textId="77777777" w:rsidR="00550BD4" w:rsidRPr="007416EE" w:rsidRDefault="00550BD4" w:rsidP="00A33BF5">
            <w:pPr>
              <w:pStyle w:val="rowtabella0"/>
              <w:rPr>
                <w:color w:val="002060"/>
                <w:highlight w:val="yellow"/>
              </w:rPr>
            </w:pPr>
            <w:r w:rsidRPr="007416EE">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8D85" w14:textId="77777777" w:rsidR="00550BD4" w:rsidRPr="007416EE" w:rsidRDefault="00550BD4" w:rsidP="00A33BF5">
            <w:pPr>
              <w:pStyle w:val="rowtabella0"/>
              <w:rPr>
                <w:color w:val="002060"/>
                <w:highlight w:val="yellow"/>
              </w:rPr>
            </w:pPr>
            <w:r w:rsidRPr="007416EE">
              <w:rPr>
                <w:color w:val="002060"/>
                <w:highlight w:val="yellow"/>
              </w:rPr>
              <w:t>ITALSERVICE C5 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9FCF7" w14:textId="77777777" w:rsidR="00550BD4" w:rsidRPr="0087042E" w:rsidRDefault="00550BD4" w:rsidP="00A33BF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3471" w14:textId="77777777" w:rsidR="00550BD4" w:rsidRPr="0087042E" w:rsidRDefault="00550BD4" w:rsidP="00A33BF5">
            <w:pPr>
              <w:pStyle w:val="rowtabella0"/>
              <w:jc w:val="center"/>
              <w:rPr>
                <w:color w:val="002060"/>
              </w:rPr>
            </w:pPr>
            <w:r w:rsidRPr="007416E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D368" w14:textId="77777777" w:rsidR="00550BD4" w:rsidRPr="0087042E" w:rsidRDefault="00550BD4" w:rsidP="00A33BF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F619" w14:textId="77777777" w:rsidR="00550BD4" w:rsidRPr="0087042E" w:rsidRDefault="00550BD4" w:rsidP="00A33BF5">
            <w:pPr>
              <w:pStyle w:val="rowtabella0"/>
              <w:rPr>
                <w:color w:val="002060"/>
              </w:rPr>
            </w:pPr>
            <w:r w:rsidRPr="007416EE">
              <w:rPr>
                <w:color w:val="002060"/>
                <w:highlight w:val="yellow"/>
              </w:rPr>
              <w:t>CAMPO SCOPERTO C5 LUCREZIA CARTOCETO VIA MIA MARTINI</w:t>
            </w:r>
          </w:p>
        </w:tc>
      </w:tr>
    </w:tbl>
    <w:p w14:paraId="50702E2A" w14:textId="77777777" w:rsidR="00550BD4" w:rsidRPr="0087042E" w:rsidRDefault="00550BD4" w:rsidP="00550BD4">
      <w:pPr>
        <w:pStyle w:val="breakline"/>
        <w:rPr>
          <w:rFonts w:eastAsiaTheme="minorEastAsia"/>
          <w:color w:val="002060"/>
        </w:rPr>
      </w:pPr>
    </w:p>
    <w:p w14:paraId="7AA7ECB4" w14:textId="77777777" w:rsidR="00550BD4" w:rsidRPr="0087042E" w:rsidRDefault="00550BD4" w:rsidP="00550BD4">
      <w:pPr>
        <w:pStyle w:val="breakline"/>
        <w:rPr>
          <w:rFonts w:eastAsiaTheme="minorEastAsia"/>
          <w:color w:val="002060"/>
        </w:rPr>
      </w:pPr>
    </w:p>
    <w:p w14:paraId="1730A15D" w14:textId="77777777" w:rsidR="00550BD4" w:rsidRPr="0087042E" w:rsidRDefault="00550BD4" w:rsidP="00550BD4">
      <w:pPr>
        <w:pStyle w:val="breakline"/>
        <w:rPr>
          <w:color w:val="002060"/>
        </w:rPr>
      </w:pPr>
    </w:p>
    <w:p w14:paraId="3FAB3CE2" w14:textId="77777777" w:rsidR="00550BD4" w:rsidRPr="0087042E" w:rsidRDefault="00550BD4" w:rsidP="00550BD4">
      <w:pPr>
        <w:pStyle w:val="titoloprinc0"/>
        <w:rPr>
          <w:color w:val="002060"/>
        </w:rPr>
      </w:pPr>
      <w:r w:rsidRPr="0087042E">
        <w:rPr>
          <w:color w:val="002060"/>
        </w:rPr>
        <w:lastRenderedPageBreak/>
        <w:t>RISULTATI</w:t>
      </w:r>
    </w:p>
    <w:p w14:paraId="274B8A9C" w14:textId="77777777" w:rsidR="00550BD4" w:rsidRPr="0087042E" w:rsidRDefault="00550BD4" w:rsidP="00550BD4">
      <w:pPr>
        <w:pStyle w:val="breakline"/>
        <w:rPr>
          <w:color w:val="002060"/>
        </w:rPr>
      </w:pPr>
    </w:p>
    <w:p w14:paraId="18115AB7" w14:textId="77777777" w:rsidR="00550BD4" w:rsidRPr="0087042E" w:rsidRDefault="00550BD4" w:rsidP="00550BD4">
      <w:pPr>
        <w:pStyle w:val="sottotitolocampionato10"/>
        <w:rPr>
          <w:color w:val="002060"/>
        </w:rPr>
      </w:pPr>
      <w:r w:rsidRPr="0087042E">
        <w:rPr>
          <w:color w:val="002060"/>
        </w:rPr>
        <w:t>RISULTATI UFFICIALI GARE DEL 29/01/2023</w:t>
      </w:r>
    </w:p>
    <w:p w14:paraId="058D83AF" w14:textId="77777777" w:rsidR="00550BD4" w:rsidRPr="00550BD4" w:rsidRDefault="00550BD4" w:rsidP="00550BD4">
      <w:pPr>
        <w:pStyle w:val="sottotitolocampionato20"/>
        <w:spacing w:before="0" w:beforeAutospacing="0" w:after="0" w:afterAutospacing="0"/>
        <w:rPr>
          <w:rFonts w:ascii="Arial" w:hAnsi="Arial" w:cs="Arial"/>
          <w:color w:val="002060"/>
          <w:sz w:val="20"/>
          <w:szCs w:val="20"/>
        </w:rPr>
      </w:pPr>
      <w:r w:rsidRPr="00550BD4">
        <w:rPr>
          <w:rFonts w:ascii="Arial" w:hAnsi="Arial" w:cs="Arial"/>
          <w:color w:val="002060"/>
          <w:sz w:val="20"/>
          <w:szCs w:val="20"/>
        </w:rPr>
        <w:t>Si trascrivono qui di seguito i risultati ufficiali delle gare disputate</w:t>
      </w:r>
    </w:p>
    <w:p w14:paraId="4AE5F95A" w14:textId="77777777" w:rsidR="00550BD4" w:rsidRPr="0087042E" w:rsidRDefault="00550BD4" w:rsidP="00550BD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50BD4" w:rsidRPr="0087042E" w14:paraId="1E00323F"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3D8839AA"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BDD5D" w14:textId="77777777" w:rsidR="00550BD4" w:rsidRPr="0087042E" w:rsidRDefault="00550BD4" w:rsidP="00A33BF5">
                  <w:pPr>
                    <w:pStyle w:val="headertabella0"/>
                    <w:rPr>
                      <w:color w:val="002060"/>
                    </w:rPr>
                  </w:pPr>
                  <w:r w:rsidRPr="0087042E">
                    <w:rPr>
                      <w:color w:val="002060"/>
                    </w:rPr>
                    <w:t>GIRONE A - 7 Giornata - R</w:t>
                  </w:r>
                </w:p>
              </w:tc>
            </w:tr>
            <w:tr w:rsidR="00550BD4" w:rsidRPr="0087042E" w14:paraId="62E0DD62"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18F26B" w14:textId="77777777" w:rsidR="00550BD4" w:rsidRPr="0087042E" w:rsidRDefault="00550BD4" w:rsidP="00A33BF5">
                  <w:pPr>
                    <w:pStyle w:val="rowtabella0"/>
                    <w:rPr>
                      <w:color w:val="002060"/>
                    </w:rPr>
                  </w:pPr>
                  <w:r w:rsidRPr="0087042E">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8CD8A" w14:textId="77777777" w:rsidR="00550BD4" w:rsidRPr="0087042E" w:rsidRDefault="00550BD4" w:rsidP="00A33BF5">
                  <w:pPr>
                    <w:pStyle w:val="rowtabella0"/>
                    <w:rPr>
                      <w:color w:val="002060"/>
                    </w:rPr>
                  </w:pPr>
                  <w:r w:rsidRPr="0087042E">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1D25D" w14:textId="77777777" w:rsidR="00550BD4" w:rsidRPr="0087042E" w:rsidRDefault="00550BD4" w:rsidP="00A33BF5">
                  <w:pPr>
                    <w:pStyle w:val="rowtabella0"/>
                    <w:jc w:val="center"/>
                    <w:rPr>
                      <w:color w:val="002060"/>
                    </w:rPr>
                  </w:pPr>
                  <w:r w:rsidRPr="0087042E">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03292" w14:textId="77777777" w:rsidR="00550BD4" w:rsidRPr="0087042E" w:rsidRDefault="00550BD4" w:rsidP="00A33BF5">
                  <w:pPr>
                    <w:pStyle w:val="rowtabella0"/>
                    <w:jc w:val="center"/>
                    <w:rPr>
                      <w:color w:val="002060"/>
                    </w:rPr>
                  </w:pPr>
                  <w:r w:rsidRPr="0087042E">
                    <w:rPr>
                      <w:color w:val="002060"/>
                    </w:rPr>
                    <w:t> </w:t>
                  </w:r>
                </w:p>
              </w:tc>
            </w:tr>
            <w:tr w:rsidR="00550BD4" w:rsidRPr="0087042E" w14:paraId="79A0F2A8"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99EA57" w14:textId="77777777" w:rsidR="00550BD4" w:rsidRPr="0087042E" w:rsidRDefault="00550BD4" w:rsidP="00A33BF5">
                  <w:pPr>
                    <w:pStyle w:val="rowtabella0"/>
                    <w:rPr>
                      <w:color w:val="002060"/>
                    </w:rPr>
                  </w:pPr>
                  <w:r w:rsidRPr="0087042E">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C00178" w14:textId="77777777" w:rsidR="00550BD4" w:rsidRPr="0087042E" w:rsidRDefault="00550BD4" w:rsidP="00A33BF5">
                  <w:pPr>
                    <w:pStyle w:val="rowtabella0"/>
                    <w:rPr>
                      <w:color w:val="002060"/>
                    </w:rPr>
                  </w:pPr>
                  <w:r w:rsidRPr="0087042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0527B7" w14:textId="77777777" w:rsidR="00550BD4" w:rsidRPr="0087042E" w:rsidRDefault="00550BD4" w:rsidP="00A33BF5">
                  <w:pPr>
                    <w:pStyle w:val="rowtabella0"/>
                    <w:jc w:val="center"/>
                    <w:rPr>
                      <w:color w:val="002060"/>
                    </w:rPr>
                  </w:pPr>
                  <w:r w:rsidRPr="0087042E">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D1907D" w14:textId="77777777" w:rsidR="00550BD4" w:rsidRPr="0087042E" w:rsidRDefault="00550BD4" w:rsidP="00A33BF5">
                  <w:pPr>
                    <w:pStyle w:val="rowtabella0"/>
                    <w:jc w:val="center"/>
                    <w:rPr>
                      <w:color w:val="002060"/>
                    </w:rPr>
                  </w:pPr>
                  <w:r w:rsidRPr="0087042E">
                    <w:rPr>
                      <w:color w:val="002060"/>
                    </w:rPr>
                    <w:t> </w:t>
                  </w:r>
                </w:p>
              </w:tc>
            </w:tr>
            <w:tr w:rsidR="00550BD4" w:rsidRPr="0087042E" w14:paraId="53F849B6"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8A22C6" w14:textId="77777777" w:rsidR="00550BD4" w:rsidRPr="0087042E" w:rsidRDefault="00550BD4" w:rsidP="00A33BF5">
                  <w:pPr>
                    <w:pStyle w:val="rowtabella0"/>
                    <w:rPr>
                      <w:color w:val="002060"/>
                    </w:rPr>
                  </w:pPr>
                  <w:r w:rsidRPr="0087042E">
                    <w:rPr>
                      <w:color w:val="002060"/>
                    </w:rPr>
                    <w:t>ITALSERVICE C5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64D6A2" w14:textId="77777777" w:rsidR="00550BD4" w:rsidRPr="0087042E" w:rsidRDefault="00550BD4" w:rsidP="00A33BF5">
                  <w:pPr>
                    <w:pStyle w:val="rowtabella0"/>
                    <w:rPr>
                      <w:color w:val="002060"/>
                    </w:rPr>
                  </w:pPr>
                  <w:r w:rsidRPr="0087042E">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8AAA04" w14:textId="77777777" w:rsidR="00550BD4" w:rsidRPr="0087042E" w:rsidRDefault="00550BD4" w:rsidP="00A33BF5">
                  <w:pPr>
                    <w:pStyle w:val="rowtabella0"/>
                    <w:jc w:val="center"/>
                    <w:rPr>
                      <w:color w:val="002060"/>
                    </w:rPr>
                  </w:pPr>
                  <w:r w:rsidRPr="0087042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A938E5" w14:textId="77777777" w:rsidR="00550BD4" w:rsidRPr="0087042E" w:rsidRDefault="00550BD4" w:rsidP="00A33BF5">
                  <w:pPr>
                    <w:pStyle w:val="rowtabella0"/>
                    <w:jc w:val="center"/>
                    <w:rPr>
                      <w:color w:val="002060"/>
                    </w:rPr>
                  </w:pPr>
                  <w:r w:rsidRPr="0087042E">
                    <w:rPr>
                      <w:color w:val="002060"/>
                    </w:rPr>
                    <w:t> </w:t>
                  </w:r>
                </w:p>
              </w:tc>
            </w:tr>
            <w:tr w:rsidR="00550BD4" w:rsidRPr="0087042E" w14:paraId="3F638CE6"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309E83" w14:textId="77777777" w:rsidR="00550BD4" w:rsidRPr="0087042E" w:rsidRDefault="00550BD4" w:rsidP="00A33BF5">
                  <w:pPr>
                    <w:pStyle w:val="rowtabella0"/>
                    <w:rPr>
                      <w:color w:val="002060"/>
                    </w:rPr>
                  </w:pPr>
                  <w:r w:rsidRPr="0087042E">
                    <w:rPr>
                      <w:color w:val="002060"/>
                    </w:rPr>
                    <w:t>(2)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DF344" w14:textId="77777777" w:rsidR="00550BD4" w:rsidRPr="0087042E" w:rsidRDefault="00550BD4" w:rsidP="00A33BF5">
                  <w:pPr>
                    <w:pStyle w:val="rowtabella0"/>
                    <w:rPr>
                      <w:color w:val="002060"/>
                    </w:rPr>
                  </w:pPr>
                  <w:r w:rsidRPr="0087042E">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A2BEE" w14:textId="77777777" w:rsidR="00550BD4" w:rsidRPr="0087042E" w:rsidRDefault="00550BD4" w:rsidP="00A33BF5">
                  <w:pPr>
                    <w:pStyle w:val="rowtabella0"/>
                    <w:jc w:val="center"/>
                    <w:rPr>
                      <w:color w:val="002060"/>
                    </w:rPr>
                  </w:pPr>
                  <w:r w:rsidRPr="0087042E">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41416" w14:textId="77777777" w:rsidR="00550BD4" w:rsidRPr="0087042E" w:rsidRDefault="00550BD4" w:rsidP="00A33BF5">
                  <w:pPr>
                    <w:pStyle w:val="rowtabella0"/>
                    <w:jc w:val="center"/>
                    <w:rPr>
                      <w:color w:val="002060"/>
                    </w:rPr>
                  </w:pPr>
                  <w:r w:rsidRPr="0087042E">
                    <w:rPr>
                      <w:color w:val="002060"/>
                    </w:rPr>
                    <w:t> </w:t>
                  </w:r>
                </w:p>
              </w:tc>
            </w:tr>
            <w:tr w:rsidR="00550BD4" w:rsidRPr="0087042E" w14:paraId="37A97AF1"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69212586" w14:textId="77777777" w:rsidR="00550BD4" w:rsidRPr="0087042E" w:rsidRDefault="00550BD4" w:rsidP="00A33BF5">
                  <w:pPr>
                    <w:pStyle w:val="rowtabella0"/>
                    <w:rPr>
                      <w:color w:val="002060"/>
                    </w:rPr>
                  </w:pPr>
                  <w:r w:rsidRPr="0087042E">
                    <w:rPr>
                      <w:color w:val="002060"/>
                    </w:rPr>
                    <w:t>(1) - disputata il 28/01/2023</w:t>
                  </w:r>
                </w:p>
              </w:tc>
            </w:tr>
            <w:tr w:rsidR="00550BD4" w:rsidRPr="0087042E" w14:paraId="1B3C2149"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7BDE53A7" w14:textId="77777777" w:rsidR="00550BD4" w:rsidRPr="0087042E" w:rsidRDefault="00550BD4" w:rsidP="00A33BF5">
                  <w:pPr>
                    <w:pStyle w:val="rowtabella0"/>
                    <w:rPr>
                      <w:color w:val="002060"/>
                    </w:rPr>
                  </w:pPr>
                  <w:r w:rsidRPr="0087042E">
                    <w:rPr>
                      <w:color w:val="002060"/>
                    </w:rPr>
                    <w:t>(2) - disputata il 31/01/2023</w:t>
                  </w:r>
                </w:p>
              </w:tc>
            </w:tr>
          </w:tbl>
          <w:p w14:paraId="6CD5AB7C" w14:textId="77777777" w:rsidR="00550BD4" w:rsidRPr="0087042E" w:rsidRDefault="00550BD4" w:rsidP="00A33BF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692F20EE"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09634" w14:textId="77777777" w:rsidR="00550BD4" w:rsidRPr="0087042E" w:rsidRDefault="00550BD4" w:rsidP="00A33BF5">
                  <w:pPr>
                    <w:pStyle w:val="headertabella0"/>
                    <w:rPr>
                      <w:color w:val="002060"/>
                    </w:rPr>
                  </w:pPr>
                  <w:r w:rsidRPr="0087042E">
                    <w:rPr>
                      <w:color w:val="002060"/>
                    </w:rPr>
                    <w:t>GIRONE B - 7 Giornata - R</w:t>
                  </w:r>
                </w:p>
              </w:tc>
            </w:tr>
            <w:tr w:rsidR="00550BD4" w:rsidRPr="0087042E" w14:paraId="28042A5F"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F34B5" w14:textId="77777777" w:rsidR="00550BD4" w:rsidRPr="0087042E" w:rsidRDefault="00550BD4" w:rsidP="00A33BF5">
                  <w:pPr>
                    <w:pStyle w:val="rowtabella0"/>
                    <w:rPr>
                      <w:color w:val="002060"/>
                    </w:rPr>
                  </w:pPr>
                  <w:r w:rsidRPr="0087042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5F352" w14:textId="77777777" w:rsidR="00550BD4" w:rsidRPr="0087042E" w:rsidRDefault="00550BD4" w:rsidP="00A33BF5">
                  <w:pPr>
                    <w:pStyle w:val="rowtabella0"/>
                    <w:rPr>
                      <w:color w:val="002060"/>
                    </w:rPr>
                  </w:pPr>
                  <w:r w:rsidRPr="0087042E">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47C63" w14:textId="77777777" w:rsidR="00550BD4" w:rsidRPr="0087042E" w:rsidRDefault="00550BD4" w:rsidP="00A33BF5">
                  <w:pPr>
                    <w:pStyle w:val="rowtabella0"/>
                    <w:jc w:val="center"/>
                    <w:rPr>
                      <w:color w:val="002060"/>
                    </w:rPr>
                  </w:pPr>
                  <w:r w:rsidRPr="0087042E">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4B583" w14:textId="77777777" w:rsidR="00550BD4" w:rsidRPr="0087042E" w:rsidRDefault="00550BD4" w:rsidP="00A33BF5">
                  <w:pPr>
                    <w:pStyle w:val="rowtabella0"/>
                    <w:jc w:val="center"/>
                    <w:rPr>
                      <w:color w:val="002060"/>
                    </w:rPr>
                  </w:pPr>
                  <w:r w:rsidRPr="0087042E">
                    <w:rPr>
                      <w:color w:val="002060"/>
                    </w:rPr>
                    <w:t> </w:t>
                  </w:r>
                </w:p>
              </w:tc>
            </w:tr>
            <w:tr w:rsidR="00550BD4" w:rsidRPr="0087042E" w14:paraId="5E27B263"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DA58CD" w14:textId="77777777" w:rsidR="00550BD4" w:rsidRPr="0087042E" w:rsidRDefault="00550BD4" w:rsidP="00A33BF5">
                  <w:pPr>
                    <w:pStyle w:val="rowtabella0"/>
                    <w:rPr>
                      <w:color w:val="002060"/>
                    </w:rPr>
                  </w:pPr>
                  <w:r w:rsidRPr="0087042E">
                    <w:rPr>
                      <w:color w:val="002060"/>
                    </w:rPr>
                    <w:t>AMICI DEL CENTROSOCIOsq.B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8D8597" w14:textId="77777777" w:rsidR="00550BD4" w:rsidRPr="0087042E" w:rsidRDefault="00550BD4" w:rsidP="00A33BF5">
                  <w:pPr>
                    <w:pStyle w:val="rowtabella0"/>
                    <w:rPr>
                      <w:color w:val="002060"/>
                    </w:rPr>
                  </w:pPr>
                  <w:r w:rsidRPr="0087042E">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4AD8E2" w14:textId="77777777" w:rsidR="00550BD4" w:rsidRPr="0087042E" w:rsidRDefault="00550BD4" w:rsidP="00A33BF5">
                  <w:pPr>
                    <w:pStyle w:val="rowtabella0"/>
                    <w:jc w:val="center"/>
                    <w:rPr>
                      <w:color w:val="002060"/>
                    </w:rPr>
                  </w:pPr>
                  <w:r w:rsidRPr="0087042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6F2693" w14:textId="77777777" w:rsidR="00550BD4" w:rsidRPr="0087042E" w:rsidRDefault="00550BD4" w:rsidP="00A33BF5">
                  <w:pPr>
                    <w:pStyle w:val="rowtabella0"/>
                    <w:jc w:val="center"/>
                    <w:rPr>
                      <w:color w:val="002060"/>
                    </w:rPr>
                  </w:pPr>
                  <w:r w:rsidRPr="0087042E">
                    <w:rPr>
                      <w:color w:val="002060"/>
                    </w:rPr>
                    <w:t> </w:t>
                  </w:r>
                </w:p>
              </w:tc>
            </w:tr>
            <w:tr w:rsidR="00550BD4" w:rsidRPr="0087042E" w14:paraId="67B5B379" w14:textId="77777777" w:rsidTr="00A33BF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F369C4" w14:textId="77777777" w:rsidR="00550BD4" w:rsidRPr="0087042E" w:rsidRDefault="00550BD4" w:rsidP="00A33BF5">
                  <w:pPr>
                    <w:pStyle w:val="rowtabella0"/>
                    <w:rPr>
                      <w:color w:val="002060"/>
                    </w:rPr>
                  </w:pPr>
                  <w:r w:rsidRPr="0087042E">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2D49F7" w14:textId="77777777" w:rsidR="00550BD4" w:rsidRPr="0087042E" w:rsidRDefault="00550BD4" w:rsidP="00A33BF5">
                  <w:pPr>
                    <w:pStyle w:val="rowtabella0"/>
                    <w:rPr>
                      <w:color w:val="002060"/>
                    </w:rPr>
                  </w:pPr>
                  <w:r w:rsidRPr="0087042E">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7B4055" w14:textId="77777777" w:rsidR="00550BD4" w:rsidRPr="0087042E" w:rsidRDefault="00550BD4" w:rsidP="00A33BF5">
                  <w:pPr>
                    <w:pStyle w:val="rowtabella0"/>
                    <w:jc w:val="center"/>
                    <w:rPr>
                      <w:color w:val="002060"/>
                    </w:rPr>
                  </w:pPr>
                  <w:r w:rsidRPr="0087042E">
                    <w:rPr>
                      <w:color w:val="002060"/>
                    </w:rPr>
                    <w:t>0 - 14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5FA7D0" w14:textId="77777777" w:rsidR="00550BD4" w:rsidRPr="0087042E" w:rsidRDefault="00550BD4" w:rsidP="00A33BF5">
                  <w:pPr>
                    <w:pStyle w:val="rowtabella0"/>
                    <w:jc w:val="center"/>
                    <w:rPr>
                      <w:color w:val="002060"/>
                    </w:rPr>
                  </w:pPr>
                  <w:r w:rsidRPr="0087042E">
                    <w:rPr>
                      <w:color w:val="002060"/>
                    </w:rPr>
                    <w:t> </w:t>
                  </w:r>
                </w:p>
              </w:tc>
            </w:tr>
            <w:tr w:rsidR="00550BD4" w:rsidRPr="0087042E" w14:paraId="737E9F85"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B30BCA" w14:textId="77777777" w:rsidR="00550BD4" w:rsidRPr="0087042E" w:rsidRDefault="00550BD4" w:rsidP="00A33BF5">
                  <w:pPr>
                    <w:pStyle w:val="rowtabella0"/>
                    <w:rPr>
                      <w:color w:val="002060"/>
                    </w:rPr>
                  </w:pPr>
                  <w:r w:rsidRPr="0087042E">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80E43" w14:textId="77777777" w:rsidR="00550BD4" w:rsidRPr="0087042E" w:rsidRDefault="00550BD4" w:rsidP="00A33BF5">
                  <w:pPr>
                    <w:pStyle w:val="rowtabella0"/>
                    <w:rPr>
                      <w:color w:val="002060"/>
                    </w:rPr>
                  </w:pPr>
                  <w:r w:rsidRPr="0087042E">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7FDEE" w14:textId="77777777" w:rsidR="00550BD4" w:rsidRPr="0087042E" w:rsidRDefault="00550BD4" w:rsidP="00A33BF5">
                  <w:pPr>
                    <w:pStyle w:val="rowtabella0"/>
                    <w:jc w:val="center"/>
                    <w:rPr>
                      <w:color w:val="002060"/>
                    </w:rPr>
                  </w:pPr>
                  <w:r w:rsidRPr="0087042E">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541EA" w14:textId="77777777" w:rsidR="00550BD4" w:rsidRPr="0087042E" w:rsidRDefault="00550BD4" w:rsidP="00A33BF5">
                  <w:pPr>
                    <w:pStyle w:val="rowtabella0"/>
                    <w:jc w:val="center"/>
                    <w:rPr>
                      <w:color w:val="002060"/>
                    </w:rPr>
                  </w:pPr>
                  <w:r w:rsidRPr="0087042E">
                    <w:rPr>
                      <w:color w:val="002060"/>
                    </w:rPr>
                    <w:t> </w:t>
                  </w:r>
                </w:p>
              </w:tc>
            </w:tr>
            <w:tr w:rsidR="00550BD4" w:rsidRPr="0087042E" w14:paraId="254A20DB" w14:textId="77777777" w:rsidTr="00A33BF5">
              <w:tc>
                <w:tcPr>
                  <w:tcW w:w="4700" w:type="dxa"/>
                  <w:gridSpan w:val="4"/>
                  <w:tcBorders>
                    <w:top w:val="nil"/>
                    <w:left w:val="nil"/>
                    <w:bottom w:val="nil"/>
                    <w:right w:val="nil"/>
                  </w:tcBorders>
                  <w:tcMar>
                    <w:top w:w="20" w:type="dxa"/>
                    <w:left w:w="20" w:type="dxa"/>
                    <w:bottom w:w="20" w:type="dxa"/>
                    <w:right w:w="20" w:type="dxa"/>
                  </w:tcMar>
                  <w:vAlign w:val="center"/>
                  <w:hideMark/>
                </w:tcPr>
                <w:p w14:paraId="5BBAB8A3" w14:textId="77777777" w:rsidR="00550BD4" w:rsidRPr="0087042E" w:rsidRDefault="00550BD4" w:rsidP="00A33BF5">
                  <w:pPr>
                    <w:pStyle w:val="rowtabella0"/>
                    <w:rPr>
                      <w:color w:val="002060"/>
                    </w:rPr>
                  </w:pPr>
                  <w:r w:rsidRPr="0087042E">
                    <w:rPr>
                      <w:color w:val="002060"/>
                    </w:rPr>
                    <w:t>(1) - disputata il 28/01/2023</w:t>
                  </w:r>
                </w:p>
              </w:tc>
            </w:tr>
          </w:tbl>
          <w:p w14:paraId="27DB2AA8" w14:textId="77777777" w:rsidR="00550BD4" w:rsidRPr="0087042E" w:rsidRDefault="00550BD4" w:rsidP="00A33BF5">
            <w:pPr>
              <w:rPr>
                <w:color w:val="002060"/>
              </w:rPr>
            </w:pPr>
          </w:p>
        </w:tc>
      </w:tr>
    </w:tbl>
    <w:p w14:paraId="08944BBE" w14:textId="77777777" w:rsidR="00550BD4" w:rsidRPr="0087042E" w:rsidRDefault="00550BD4" w:rsidP="00550BD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0BD4" w:rsidRPr="0087042E" w14:paraId="5A8DDD5E" w14:textId="77777777" w:rsidTr="00A33BF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0BD4" w:rsidRPr="0087042E" w14:paraId="44E342B8" w14:textId="77777777" w:rsidTr="00A33BF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A7BFC" w14:textId="77777777" w:rsidR="00550BD4" w:rsidRPr="0087042E" w:rsidRDefault="00550BD4" w:rsidP="00A33BF5">
                  <w:pPr>
                    <w:pStyle w:val="headertabella0"/>
                    <w:rPr>
                      <w:color w:val="002060"/>
                    </w:rPr>
                  </w:pPr>
                  <w:r w:rsidRPr="0087042E">
                    <w:rPr>
                      <w:color w:val="002060"/>
                    </w:rPr>
                    <w:t>GIRONE C - 7 Giornata - R</w:t>
                  </w:r>
                </w:p>
              </w:tc>
            </w:tr>
            <w:tr w:rsidR="00550BD4" w:rsidRPr="0087042E" w14:paraId="22A4A9BA" w14:textId="77777777" w:rsidTr="00A33BF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37451" w14:textId="77777777" w:rsidR="00550BD4" w:rsidRPr="0087042E" w:rsidRDefault="00550BD4" w:rsidP="00A33BF5">
                  <w:pPr>
                    <w:pStyle w:val="rowtabella0"/>
                    <w:rPr>
                      <w:color w:val="002060"/>
                    </w:rPr>
                  </w:pPr>
                  <w:r w:rsidRPr="0087042E">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241B6" w14:textId="77777777" w:rsidR="00550BD4" w:rsidRPr="0087042E" w:rsidRDefault="00550BD4" w:rsidP="00A33BF5">
                  <w:pPr>
                    <w:pStyle w:val="rowtabella0"/>
                    <w:rPr>
                      <w:color w:val="002060"/>
                    </w:rPr>
                  </w:pPr>
                  <w:r w:rsidRPr="0087042E">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FA761" w14:textId="77777777" w:rsidR="00550BD4" w:rsidRPr="0087042E" w:rsidRDefault="00550BD4" w:rsidP="00A33BF5">
                  <w:pPr>
                    <w:pStyle w:val="rowtabella0"/>
                    <w:jc w:val="center"/>
                    <w:rPr>
                      <w:color w:val="002060"/>
                    </w:rPr>
                  </w:pPr>
                  <w:r w:rsidRPr="0087042E">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4F9ED" w14:textId="77777777" w:rsidR="00550BD4" w:rsidRPr="0087042E" w:rsidRDefault="00550BD4" w:rsidP="00A33BF5">
                  <w:pPr>
                    <w:pStyle w:val="rowtabella0"/>
                    <w:jc w:val="center"/>
                    <w:rPr>
                      <w:color w:val="002060"/>
                    </w:rPr>
                  </w:pPr>
                  <w:r w:rsidRPr="0087042E">
                    <w:rPr>
                      <w:color w:val="002060"/>
                    </w:rPr>
                    <w:t> </w:t>
                  </w:r>
                </w:p>
              </w:tc>
            </w:tr>
            <w:tr w:rsidR="00550BD4" w:rsidRPr="0087042E" w14:paraId="788865D6" w14:textId="77777777" w:rsidTr="00A33BF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019FE" w14:textId="77777777" w:rsidR="00550BD4" w:rsidRPr="0087042E" w:rsidRDefault="00550BD4" w:rsidP="00A33BF5">
                  <w:pPr>
                    <w:pStyle w:val="rowtabella0"/>
                    <w:rPr>
                      <w:color w:val="002060"/>
                    </w:rPr>
                  </w:pPr>
                  <w:r w:rsidRPr="0087042E">
                    <w:rPr>
                      <w:color w:val="002060"/>
                    </w:rPr>
                    <w:t>FOOTBALLCLUBREAL MONTALTO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1E6F2" w14:textId="77777777" w:rsidR="00550BD4" w:rsidRPr="0087042E" w:rsidRDefault="00550BD4" w:rsidP="00A33BF5">
                  <w:pPr>
                    <w:pStyle w:val="rowtabella0"/>
                    <w:rPr>
                      <w:color w:val="002060"/>
                    </w:rPr>
                  </w:pPr>
                  <w:r w:rsidRPr="0087042E">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C5C6EA" w14:textId="77777777" w:rsidR="00550BD4" w:rsidRPr="0087042E" w:rsidRDefault="00550BD4" w:rsidP="00A33BF5">
                  <w:pPr>
                    <w:pStyle w:val="rowtabella0"/>
                    <w:jc w:val="center"/>
                    <w:rPr>
                      <w:color w:val="002060"/>
                    </w:rPr>
                  </w:pPr>
                  <w:r w:rsidRPr="0087042E">
                    <w:rPr>
                      <w:color w:val="002060"/>
                    </w:rPr>
                    <w:t>1 - 12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CDDDD" w14:textId="77777777" w:rsidR="00550BD4" w:rsidRPr="0087042E" w:rsidRDefault="00550BD4" w:rsidP="00A33BF5">
                  <w:pPr>
                    <w:pStyle w:val="rowtabella0"/>
                    <w:jc w:val="center"/>
                    <w:rPr>
                      <w:color w:val="002060"/>
                    </w:rPr>
                  </w:pPr>
                  <w:r w:rsidRPr="0087042E">
                    <w:rPr>
                      <w:color w:val="002060"/>
                    </w:rPr>
                    <w:t> </w:t>
                  </w:r>
                </w:p>
              </w:tc>
            </w:tr>
          </w:tbl>
          <w:p w14:paraId="23B7BB01" w14:textId="77777777" w:rsidR="00550BD4" w:rsidRPr="0087042E" w:rsidRDefault="00550BD4" w:rsidP="00A33BF5">
            <w:pPr>
              <w:rPr>
                <w:color w:val="002060"/>
              </w:rPr>
            </w:pPr>
          </w:p>
        </w:tc>
      </w:tr>
    </w:tbl>
    <w:p w14:paraId="0F724E58" w14:textId="77777777" w:rsidR="00550BD4" w:rsidRPr="0087042E" w:rsidRDefault="00550BD4" w:rsidP="00550BD4">
      <w:pPr>
        <w:pStyle w:val="breakline"/>
        <w:rPr>
          <w:rFonts w:eastAsiaTheme="minorEastAsia"/>
          <w:color w:val="002060"/>
        </w:rPr>
      </w:pPr>
    </w:p>
    <w:p w14:paraId="2F344EBA" w14:textId="77777777" w:rsidR="00550BD4" w:rsidRPr="0087042E" w:rsidRDefault="00550BD4" w:rsidP="00550BD4">
      <w:pPr>
        <w:pStyle w:val="breakline"/>
        <w:rPr>
          <w:color w:val="002060"/>
        </w:rPr>
      </w:pPr>
    </w:p>
    <w:p w14:paraId="04BCF75C" w14:textId="77777777" w:rsidR="00550BD4" w:rsidRPr="0087042E" w:rsidRDefault="00550BD4" w:rsidP="00550BD4">
      <w:pPr>
        <w:pStyle w:val="titoloprinc0"/>
        <w:rPr>
          <w:color w:val="002060"/>
        </w:rPr>
      </w:pPr>
      <w:r w:rsidRPr="0087042E">
        <w:rPr>
          <w:color w:val="002060"/>
        </w:rPr>
        <w:t>GIUDICE SPORTIVO</w:t>
      </w:r>
    </w:p>
    <w:p w14:paraId="606A4A54" w14:textId="77777777" w:rsidR="00550BD4" w:rsidRPr="0087042E" w:rsidRDefault="00550BD4" w:rsidP="00550BD4">
      <w:pPr>
        <w:pStyle w:val="diffida"/>
        <w:rPr>
          <w:color w:val="002060"/>
        </w:rPr>
      </w:pPr>
      <w:r w:rsidRPr="0087042E">
        <w:rPr>
          <w:color w:val="002060"/>
        </w:rPr>
        <w:t>Il Giudice Sportivo Avv. Agnese Lazzaretti, con l'assistenza del segretario Angelo Castellana, nella seduta del 01/02/2023, ha adottato le decisioni che di seguito integralmente si riportano:</w:t>
      </w:r>
    </w:p>
    <w:p w14:paraId="68B26469" w14:textId="77777777" w:rsidR="00550BD4" w:rsidRPr="0087042E" w:rsidRDefault="00550BD4" w:rsidP="00550BD4">
      <w:pPr>
        <w:pStyle w:val="titolo10"/>
        <w:rPr>
          <w:color w:val="002060"/>
        </w:rPr>
      </w:pPr>
      <w:r w:rsidRPr="0087042E">
        <w:rPr>
          <w:color w:val="002060"/>
        </w:rPr>
        <w:t xml:space="preserve">GARE DEL 29/ 1/2023 </w:t>
      </w:r>
    </w:p>
    <w:p w14:paraId="1EC2FF91" w14:textId="77777777" w:rsidR="00550BD4" w:rsidRPr="0087042E" w:rsidRDefault="00550BD4" w:rsidP="00550BD4">
      <w:pPr>
        <w:pStyle w:val="titolo60"/>
        <w:rPr>
          <w:color w:val="002060"/>
        </w:rPr>
      </w:pPr>
      <w:r w:rsidRPr="0087042E">
        <w:rPr>
          <w:color w:val="002060"/>
        </w:rPr>
        <w:t xml:space="preserve">DECISIONI DEL GIUDICE SPORTIVO </w:t>
      </w:r>
    </w:p>
    <w:p w14:paraId="39D314F9" w14:textId="77777777" w:rsidR="00550BD4" w:rsidRPr="0087042E" w:rsidRDefault="00550BD4" w:rsidP="00550BD4">
      <w:pPr>
        <w:pStyle w:val="diffida"/>
        <w:spacing w:before="80" w:beforeAutospacing="0" w:after="40" w:afterAutospacing="0"/>
        <w:jc w:val="left"/>
        <w:rPr>
          <w:color w:val="002060"/>
        </w:rPr>
      </w:pPr>
      <w:r w:rsidRPr="0087042E">
        <w:rPr>
          <w:color w:val="002060"/>
        </w:rPr>
        <w:t xml:space="preserve">gara del 29/ 1/2023 DAMIANI E GATTI ASCOLI - NUOVA JUVENTINA FFC </w:t>
      </w:r>
      <w:r w:rsidRPr="0087042E">
        <w:rPr>
          <w:color w:val="002060"/>
        </w:rPr>
        <w:br/>
        <w:t>Il Giudice Sportivo dopo aver esaminato gli atti relativi alla gara Damiani e Gatti Ascoli - Asd Nuova Juventina FFC del 29/1/2023 Campionato Under 15, nei quali era presente un provvedimento disciplinare di ammonizione nei confronti del giocatore n. 10 Sig. Salvatelli Steven (05.01.08) della società Nuova Juventina ed essendo emerso da un controllo del sistema informatico che il suddetto giocatore risulta svincolato</w:t>
      </w:r>
      <w:r>
        <w:rPr>
          <w:color w:val="002060"/>
        </w:rPr>
        <w:t xml:space="preserve"> </w:t>
      </w:r>
      <w:r w:rsidRPr="0087042E">
        <w:rPr>
          <w:color w:val="002060"/>
        </w:rPr>
        <w:t xml:space="preserve">e quindi non tesserato </w:t>
      </w:r>
    </w:p>
    <w:p w14:paraId="71D8703E" w14:textId="77777777" w:rsidR="00550BD4" w:rsidRPr="0087042E" w:rsidRDefault="00550BD4" w:rsidP="00550BD4">
      <w:pPr>
        <w:pStyle w:val="diffida"/>
        <w:spacing w:before="80" w:beforeAutospacing="0" w:after="40" w:afterAutospacing="0"/>
        <w:jc w:val="center"/>
        <w:rPr>
          <w:color w:val="002060"/>
        </w:rPr>
      </w:pPr>
      <w:r w:rsidRPr="0087042E">
        <w:rPr>
          <w:color w:val="002060"/>
        </w:rPr>
        <w:t>DELIBERA</w:t>
      </w:r>
    </w:p>
    <w:p w14:paraId="1756E7EC" w14:textId="77777777" w:rsidR="00550BD4" w:rsidRPr="0087042E" w:rsidRDefault="00550BD4" w:rsidP="00550BD4">
      <w:pPr>
        <w:pStyle w:val="diffida"/>
        <w:spacing w:before="80" w:beforeAutospacing="0" w:after="40" w:afterAutospacing="0"/>
        <w:jc w:val="left"/>
        <w:rPr>
          <w:color w:val="002060"/>
        </w:rPr>
      </w:pPr>
      <w:r w:rsidRPr="0087042E">
        <w:rPr>
          <w:color w:val="002060"/>
        </w:rPr>
        <w:t>- di assegnare gara persa alla Asd Nuova Juventina FFC omologando il seguente risultato: Damiani e Gatti Ascoli 6- Asd Nuova Juventina FFC 0;</w:t>
      </w:r>
    </w:p>
    <w:p w14:paraId="7C0C03B3" w14:textId="77777777" w:rsidR="00550BD4" w:rsidRPr="0087042E" w:rsidRDefault="00550BD4" w:rsidP="00550BD4">
      <w:pPr>
        <w:pStyle w:val="diffida"/>
        <w:spacing w:before="80" w:beforeAutospacing="0" w:after="40" w:afterAutospacing="0"/>
        <w:jc w:val="left"/>
        <w:rPr>
          <w:color w:val="002060"/>
        </w:rPr>
      </w:pPr>
      <w:r w:rsidRPr="0087042E">
        <w:rPr>
          <w:color w:val="002060"/>
        </w:rPr>
        <w:t xml:space="preserve">- di inibire fino al 15/2/2023 il dirigente accompagnatore Sig. Brasili Augusto. </w:t>
      </w:r>
    </w:p>
    <w:p w14:paraId="73F6E85B" w14:textId="77777777" w:rsidR="00550BD4" w:rsidRPr="0087042E" w:rsidRDefault="00550BD4" w:rsidP="00550BD4">
      <w:pPr>
        <w:pStyle w:val="titolo10"/>
        <w:rPr>
          <w:color w:val="002060"/>
        </w:rPr>
      </w:pPr>
      <w:r w:rsidRPr="0087042E">
        <w:rPr>
          <w:color w:val="002060"/>
        </w:rPr>
        <w:t xml:space="preserve">GARE DEL 28/ 1/2023 </w:t>
      </w:r>
    </w:p>
    <w:p w14:paraId="623CCE7D" w14:textId="77777777" w:rsidR="00550BD4" w:rsidRPr="0087042E" w:rsidRDefault="00550BD4" w:rsidP="00550BD4">
      <w:pPr>
        <w:pStyle w:val="titolo7a"/>
        <w:rPr>
          <w:color w:val="002060"/>
        </w:rPr>
      </w:pPr>
      <w:r w:rsidRPr="0087042E">
        <w:rPr>
          <w:color w:val="002060"/>
        </w:rPr>
        <w:t xml:space="preserve">PROVVEDIMENTI DISCIPLINARI </w:t>
      </w:r>
    </w:p>
    <w:p w14:paraId="51CA6CBF"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5DBAC555" w14:textId="77777777" w:rsidR="00550BD4" w:rsidRPr="0087042E" w:rsidRDefault="00550BD4" w:rsidP="00550BD4">
      <w:pPr>
        <w:pStyle w:val="titolo30"/>
        <w:rPr>
          <w:color w:val="002060"/>
        </w:rPr>
      </w:pPr>
      <w:r w:rsidRPr="0087042E">
        <w:rPr>
          <w:color w:val="002060"/>
        </w:rPr>
        <w:t xml:space="preserve">CALCIATORI NON ESPULSI </w:t>
      </w:r>
    </w:p>
    <w:p w14:paraId="613147EF" w14:textId="77777777" w:rsidR="00550BD4" w:rsidRPr="0087042E" w:rsidRDefault="00550BD4" w:rsidP="00550BD4">
      <w:pPr>
        <w:pStyle w:val="titolo20"/>
        <w:rPr>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19582BA2" w14:textId="77777777" w:rsidTr="00A33BF5">
        <w:tc>
          <w:tcPr>
            <w:tcW w:w="2200" w:type="dxa"/>
            <w:tcMar>
              <w:top w:w="20" w:type="dxa"/>
              <w:left w:w="20" w:type="dxa"/>
              <w:bottom w:w="20" w:type="dxa"/>
              <w:right w:w="20" w:type="dxa"/>
            </w:tcMar>
            <w:vAlign w:val="center"/>
            <w:hideMark/>
          </w:tcPr>
          <w:p w14:paraId="3AA197E8" w14:textId="77777777" w:rsidR="00550BD4" w:rsidRPr="0087042E" w:rsidRDefault="00550BD4" w:rsidP="00A33BF5">
            <w:pPr>
              <w:pStyle w:val="movimento"/>
              <w:rPr>
                <w:color w:val="002060"/>
              </w:rPr>
            </w:pPr>
            <w:r w:rsidRPr="0087042E">
              <w:rPr>
                <w:color w:val="002060"/>
              </w:rPr>
              <w:t>ROSSI MATTEO</w:t>
            </w:r>
          </w:p>
        </w:tc>
        <w:tc>
          <w:tcPr>
            <w:tcW w:w="2200" w:type="dxa"/>
            <w:tcMar>
              <w:top w:w="20" w:type="dxa"/>
              <w:left w:w="20" w:type="dxa"/>
              <w:bottom w:w="20" w:type="dxa"/>
              <w:right w:w="20" w:type="dxa"/>
            </w:tcMar>
            <w:vAlign w:val="center"/>
            <w:hideMark/>
          </w:tcPr>
          <w:p w14:paraId="644D7153" w14:textId="77777777" w:rsidR="00550BD4" w:rsidRPr="0087042E" w:rsidRDefault="00550BD4" w:rsidP="00A33BF5">
            <w:pPr>
              <w:pStyle w:val="movimento2"/>
              <w:rPr>
                <w:color w:val="002060"/>
              </w:rPr>
            </w:pPr>
            <w:r w:rsidRPr="0087042E">
              <w:rPr>
                <w:color w:val="002060"/>
              </w:rPr>
              <w:t xml:space="preserve">(MONTELUPONE CALCIO A 5) </w:t>
            </w:r>
          </w:p>
        </w:tc>
        <w:tc>
          <w:tcPr>
            <w:tcW w:w="800" w:type="dxa"/>
            <w:tcMar>
              <w:top w:w="20" w:type="dxa"/>
              <w:left w:w="20" w:type="dxa"/>
              <w:bottom w:w="20" w:type="dxa"/>
              <w:right w:w="20" w:type="dxa"/>
            </w:tcMar>
            <w:vAlign w:val="center"/>
            <w:hideMark/>
          </w:tcPr>
          <w:p w14:paraId="0A017963"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59A8495"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43DD3C1E" w14:textId="77777777" w:rsidR="00550BD4" w:rsidRPr="0087042E" w:rsidRDefault="00550BD4" w:rsidP="00A33BF5">
            <w:pPr>
              <w:pStyle w:val="movimento2"/>
              <w:rPr>
                <w:color w:val="002060"/>
              </w:rPr>
            </w:pPr>
            <w:r w:rsidRPr="0087042E">
              <w:rPr>
                <w:color w:val="002060"/>
              </w:rPr>
              <w:t> </w:t>
            </w:r>
          </w:p>
        </w:tc>
      </w:tr>
    </w:tbl>
    <w:p w14:paraId="668EAC6F"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3EA3A8D6" w14:textId="77777777" w:rsidTr="00A33BF5">
        <w:tc>
          <w:tcPr>
            <w:tcW w:w="2200" w:type="dxa"/>
            <w:tcMar>
              <w:top w:w="20" w:type="dxa"/>
              <w:left w:w="20" w:type="dxa"/>
              <w:bottom w:w="20" w:type="dxa"/>
              <w:right w:w="20" w:type="dxa"/>
            </w:tcMar>
            <w:vAlign w:val="center"/>
            <w:hideMark/>
          </w:tcPr>
          <w:p w14:paraId="0A79FC37" w14:textId="77777777" w:rsidR="00550BD4" w:rsidRPr="0087042E" w:rsidRDefault="00550BD4" w:rsidP="00A33BF5">
            <w:pPr>
              <w:pStyle w:val="movimento"/>
              <w:rPr>
                <w:color w:val="002060"/>
              </w:rPr>
            </w:pPr>
            <w:r w:rsidRPr="0087042E">
              <w:rPr>
                <w:color w:val="002060"/>
              </w:rPr>
              <w:t>GIACCHETTA NICOLA</w:t>
            </w:r>
          </w:p>
        </w:tc>
        <w:tc>
          <w:tcPr>
            <w:tcW w:w="2200" w:type="dxa"/>
            <w:tcMar>
              <w:top w:w="20" w:type="dxa"/>
              <w:left w:w="20" w:type="dxa"/>
              <w:bottom w:w="20" w:type="dxa"/>
              <w:right w:w="20" w:type="dxa"/>
            </w:tcMar>
            <w:vAlign w:val="center"/>
            <w:hideMark/>
          </w:tcPr>
          <w:p w14:paraId="04CD6DF3" w14:textId="77777777" w:rsidR="00550BD4" w:rsidRPr="0087042E" w:rsidRDefault="00550BD4" w:rsidP="00A33BF5">
            <w:pPr>
              <w:pStyle w:val="movimento2"/>
              <w:rPr>
                <w:color w:val="002060"/>
              </w:rPr>
            </w:pPr>
            <w:r w:rsidRPr="0087042E">
              <w:rPr>
                <w:color w:val="002060"/>
              </w:rPr>
              <w:t xml:space="preserve">(C.U.S. MACERATA CALCIO A5) </w:t>
            </w:r>
          </w:p>
        </w:tc>
        <w:tc>
          <w:tcPr>
            <w:tcW w:w="800" w:type="dxa"/>
            <w:tcMar>
              <w:top w:w="20" w:type="dxa"/>
              <w:left w:w="20" w:type="dxa"/>
              <w:bottom w:w="20" w:type="dxa"/>
              <w:right w:w="20" w:type="dxa"/>
            </w:tcMar>
            <w:vAlign w:val="center"/>
            <w:hideMark/>
          </w:tcPr>
          <w:p w14:paraId="57FFBDF2"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926CF6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0EE3CEA" w14:textId="77777777" w:rsidR="00550BD4" w:rsidRPr="0087042E" w:rsidRDefault="00550BD4" w:rsidP="00A33BF5">
            <w:pPr>
              <w:pStyle w:val="movimento2"/>
              <w:rPr>
                <w:color w:val="002060"/>
              </w:rPr>
            </w:pPr>
            <w:r w:rsidRPr="0087042E">
              <w:rPr>
                <w:color w:val="002060"/>
              </w:rPr>
              <w:t> </w:t>
            </w:r>
          </w:p>
        </w:tc>
      </w:tr>
    </w:tbl>
    <w:p w14:paraId="2790ECB1" w14:textId="77777777" w:rsidR="00550BD4" w:rsidRPr="0087042E" w:rsidRDefault="00550BD4" w:rsidP="00550BD4">
      <w:pPr>
        <w:pStyle w:val="titolo10"/>
        <w:rPr>
          <w:rFonts w:eastAsiaTheme="minorEastAsia"/>
          <w:color w:val="002060"/>
        </w:rPr>
      </w:pPr>
      <w:r w:rsidRPr="0087042E">
        <w:rPr>
          <w:color w:val="002060"/>
        </w:rPr>
        <w:t xml:space="preserve">GARE DEL 29/ 1/2023 </w:t>
      </w:r>
    </w:p>
    <w:p w14:paraId="7DD4F8B2" w14:textId="77777777" w:rsidR="00550BD4" w:rsidRPr="0087042E" w:rsidRDefault="00550BD4" w:rsidP="00550BD4">
      <w:pPr>
        <w:pStyle w:val="titolo7a"/>
        <w:rPr>
          <w:color w:val="002060"/>
        </w:rPr>
      </w:pPr>
      <w:r w:rsidRPr="0087042E">
        <w:rPr>
          <w:color w:val="002060"/>
        </w:rPr>
        <w:t xml:space="preserve">PROVVEDIMENTI DISCIPLINARI </w:t>
      </w:r>
    </w:p>
    <w:p w14:paraId="6E55BFEB" w14:textId="77777777" w:rsidR="00550BD4" w:rsidRPr="0087042E" w:rsidRDefault="00550BD4" w:rsidP="00550BD4">
      <w:pPr>
        <w:pStyle w:val="titolo7b0"/>
        <w:rPr>
          <w:color w:val="002060"/>
        </w:rPr>
      </w:pPr>
      <w:r w:rsidRPr="0087042E">
        <w:rPr>
          <w:color w:val="002060"/>
        </w:rPr>
        <w:t xml:space="preserve">In base alle risultanze degli atti ufficiali sono state deliberate le seguenti sanzioni disciplinari. </w:t>
      </w:r>
    </w:p>
    <w:p w14:paraId="6AB092EE" w14:textId="77777777" w:rsidR="00550BD4" w:rsidRPr="0087042E" w:rsidRDefault="00550BD4" w:rsidP="00550BD4">
      <w:pPr>
        <w:pStyle w:val="titolo30"/>
        <w:rPr>
          <w:color w:val="002060"/>
        </w:rPr>
      </w:pPr>
      <w:r w:rsidRPr="0087042E">
        <w:rPr>
          <w:color w:val="002060"/>
        </w:rPr>
        <w:t xml:space="preserve">SOCIETA' </w:t>
      </w:r>
    </w:p>
    <w:p w14:paraId="13019858" w14:textId="77777777" w:rsidR="00550BD4" w:rsidRPr="0087042E" w:rsidRDefault="00550BD4" w:rsidP="00550BD4">
      <w:pPr>
        <w:pStyle w:val="titolo20"/>
        <w:rPr>
          <w:color w:val="002060"/>
        </w:rPr>
      </w:pPr>
      <w:r w:rsidRPr="0087042E">
        <w:rPr>
          <w:color w:val="002060"/>
        </w:rPr>
        <w:t xml:space="preserve">PERDITA DELLA GARA: </w:t>
      </w:r>
    </w:p>
    <w:p w14:paraId="3F3E2051" w14:textId="77777777" w:rsidR="00550BD4" w:rsidRPr="0087042E" w:rsidRDefault="00550BD4" w:rsidP="00550BD4">
      <w:pPr>
        <w:pStyle w:val="diffida"/>
        <w:spacing w:before="80" w:beforeAutospacing="0" w:after="40" w:afterAutospacing="0"/>
        <w:jc w:val="left"/>
        <w:rPr>
          <w:color w:val="002060"/>
        </w:rPr>
      </w:pPr>
      <w:r w:rsidRPr="0087042E">
        <w:rPr>
          <w:color w:val="002060"/>
        </w:rPr>
        <w:lastRenderedPageBreak/>
        <w:t xml:space="preserve">NUOVA JUVENTINA FFC </w:t>
      </w:r>
      <w:r w:rsidRPr="0087042E">
        <w:rPr>
          <w:color w:val="002060"/>
        </w:rPr>
        <w:br/>
        <w:t xml:space="preserve">V. delibera </w:t>
      </w:r>
    </w:p>
    <w:p w14:paraId="4D6A8DAE" w14:textId="77777777" w:rsidR="00550BD4" w:rsidRPr="0087042E" w:rsidRDefault="00550BD4" w:rsidP="00550BD4">
      <w:pPr>
        <w:pStyle w:val="titolo30"/>
        <w:rPr>
          <w:color w:val="002060"/>
        </w:rPr>
      </w:pPr>
      <w:r w:rsidRPr="0087042E">
        <w:rPr>
          <w:color w:val="002060"/>
        </w:rPr>
        <w:t xml:space="preserve">DIRIGENTI </w:t>
      </w:r>
    </w:p>
    <w:p w14:paraId="0BCA2647" w14:textId="77777777" w:rsidR="00550BD4" w:rsidRPr="0087042E" w:rsidRDefault="00550BD4" w:rsidP="00550BD4">
      <w:pPr>
        <w:pStyle w:val="titolo20"/>
        <w:rPr>
          <w:color w:val="002060"/>
        </w:rPr>
      </w:pPr>
      <w:r w:rsidRPr="0087042E">
        <w:rPr>
          <w:color w:val="002060"/>
        </w:rPr>
        <w:t xml:space="preserve">INIBIZIONE A SVOLGERE OGNI ATTIVITA' FINO AL 15/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37A9B7B" w14:textId="77777777" w:rsidTr="00A33BF5">
        <w:tc>
          <w:tcPr>
            <w:tcW w:w="2200" w:type="dxa"/>
            <w:tcMar>
              <w:top w:w="20" w:type="dxa"/>
              <w:left w:w="20" w:type="dxa"/>
              <w:bottom w:w="20" w:type="dxa"/>
              <w:right w:w="20" w:type="dxa"/>
            </w:tcMar>
            <w:vAlign w:val="center"/>
            <w:hideMark/>
          </w:tcPr>
          <w:p w14:paraId="652B3201" w14:textId="77777777" w:rsidR="00550BD4" w:rsidRPr="0087042E" w:rsidRDefault="00550BD4" w:rsidP="00A33BF5">
            <w:pPr>
              <w:pStyle w:val="movimento"/>
              <w:rPr>
                <w:color w:val="002060"/>
              </w:rPr>
            </w:pPr>
            <w:r w:rsidRPr="0087042E">
              <w:rPr>
                <w:color w:val="002060"/>
              </w:rPr>
              <w:t>BRASILI AUGUSTO</w:t>
            </w:r>
          </w:p>
        </w:tc>
        <w:tc>
          <w:tcPr>
            <w:tcW w:w="2200" w:type="dxa"/>
            <w:tcMar>
              <w:top w:w="20" w:type="dxa"/>
              <w:left w:w="20" w:type="dxa"/>
              <w:bottom w:w="20" w:type="dxa"/>
              <w:right w:w="20" w:type="dxa"/>
            </w:tcMar>
            <w:vAlign w:val="center"/>
            <w:hideMark/>
          </w:tcPr>
          <w:p w14:paraId="452A43C1" w14:textId="77777777" w:rsidR="00550BD4" w:rsidRPr="0087042E" w:rsidRDefault="00550BD4" w:rsidP="00A33BF5">
            <w:pPr>
              <w:pStyle w:val="movimento2"/>
              <w:rPr>
                <w:color w:val="002060"/>
              </w:rPr>
            </w:pPr>
            <w:r w:rsidRPr="0087042E">
              <w:rPr>
                <w:color w:val="002060"/>
              </w:rPr>
              <w:t xml:space="preserve">(NUOVA JUVENTINA FFC) </w:t>
            </w:r>
          </w:p>
        </w:tc>
        <w:tc>
          <w:tcPr>
            <w:tcW w:w="800" w:type="dxa"/>
            <w:tcMar>
              <w:top w:w="20" w:type="dxa"/>
              <w:left w:w="20" w:type="dxa"/>
              <w:bottom w:w="20" w:type="dxa"/>
              <w:right w:w="20" w:type="dxa"/>
            </w:tcMar>
            <w:vAlign w:val="center"/>
            <w:hideMark/>
          </w:tcPr>
          <w:p w14:paraId="01761277"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29AF206B"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E7B83C3" w14:textId="77777777" w:rsidR="00550BD4" w:rsidRPr="0087042E" w:rsidRDefault="00550BD4" w:rsidP="00A33BF5">
            <w:pPr>
              <w:pStyle w:val="movimento2"/>
              <w:rPr>
                <w:color w:val="002060"/>
              </w:rPr>
            </w:pPr>
            <w:r w:rsidRPr="0087042E">
              <w:rPr>
                <w:color w:val="002060"/>
              </w:rPr>
              <w:t> </w:t>
            </w:r>
          </w:p>
        </w:tc>
      </w:tr>
    </w:tbl>
    <w:p w14:paraId="31AB925B" w14:textId="77777777" w:rsidR="00550BD4" w:rsidRPr="0087042E" w:rsidRDefault="00550BD4" w:rsidP="00550BD4">
      <w:pPr>
        <w:pStyle w:val="diffida"/>
        <w:spacing w:before="80" w:beforeAutospacing="0" w:after="40" w:afterAutospacing="0"/>
        <w:jc w:val="left"/>
        <w:rPr>
          <w:rFonts w:eastAsiaTheme="minorEastAsia"/>
          <w:color w:val="002060"/>
        </w:rPr>
      </w:pPr>
      <w:r w:rsidRPr="0087042E">
        <w:rPr>
          <w:color w:val="002060"/>
        </w:rPr>
        <w:t xml:space="preserve">V. delibera </w:t>
      </w:r>
    </w:p>
    <w:p w14:paraId="1E1A6A47" w14:textId="77777777" w:rsidR="00550BD4" w:rsidRPr="0087042E" w:rsidRDefault="00550BD4" w:rsidP="00550BD4">
      <w:pPr>
        <w:pStyle w:val="titolo30"/>
        <w:rPr>
          <w:color w:val="002060"/>
        </w:rPr>
      </w:pPr>
      <w:r w:rsidRPr="0087042E">
        <w:rPr>
          <w:color w:val="002060"/>
        </w:rPr>
        <w:t xml:space="preserve">CALCIATORI NON ESPULSI </w:t>
      </w:r>
    </w:p>
    <w:p w14:paraId="766BE8A0" w14:textId="77777777" w:rsidR="00550BD4" w:rsidRPr="0087042E" w:rsidRDefault="00550BD4" w:rsidP="00550BD4">
      <w:pPr>
        <w:pStyle w:val="titolo20"/>
        <w:rPr>
          <w:color w:val="002060"/>
        </w:rPr>
      </w:pPr>
      <w:r w:rsidRPr="0087042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4FFB0704" w14:textId="77777777" w:rsidTr="00A33BF5">
        <w:tc>
          <w:tcPr>
            <w:tcW w:w="2200" w:type="dxa"/>
            <w:tcMar>
              <w:top w:w="20" w:type="dxa"/>
              <w:left w:w="20" w:type="dxa"/>
              <w:bottom w:w="20" w:type="dxa"/>
              <w:right w:w="20" w:type="dxa"/>
            </w:tcMar>
            <w:vAlign w:val="center"/>
            <w:hideMark/>
          </w:tcPr>
          <w:p w14:paraId="24C8433A" w14:textId="77777777" w:rsidR="00550BD4" w:rsidRPr="0087042E" w:rsidRDefault="00550BD4" w:rsidP="00A33BF5">
            <w:pPr>
              <w:pStyle w:val="movimento"/>
              <w:rPr>
                <w:color w:val="002060"/>
              </w:rPr>
            </w:pPr>
            <w:r w:rsidRPr="0087042E">
              <w:rPr>
                <w:color w:val="002060"/>
              </w:rPr>
              <w:t>MARTINI MATTEO</w:t>
            </w:r>
          </w:p>
        </w:tc>
        <w:tc>
          <w:tcPr>
            <w:tcW w:w="2200" w:type="dxa"/>
            <w:tcMar>
              <w:top w:w="20" w:type="dxa"/>
              <w:left w:w="20" w:type="dxa"/>
              <w:bottom w:w="20" w:type="dxa"/>
              <w:right w:w="20" w:type="dxa"/>
            </w:tcMar>
            <w:vAlign w:val="center"/>
            <w:hideMark/>
          </w:tcPr>
          <w:p w14:paraId="31C7E0B6" w14:textId="77777777" w:rsidR="00550BD4" w:rsidRPr="0087042E" w:rsidRDefault="00550BD4" w:rsidP="00A33BF5">
            <w:pPr>
              <w:pStyle w:val="movimento2"/>
              <w:rPr>
                <w:color w:val="002060"/>
              </w:rPr>
            </w:pPr>
            <w:r w:rsidRPr="0087042E">
              <w:rPr>
                <w:color w:val="002060"/>
              </w:rPr>
              <w:t xml:space="preserve">(ACLI MANTOVANI CALCIO A 5) </w:t>
            </w:r>
          </w:p>
        </w:tc>
        <w:tc>
          <w:tcPr>
            <w:tcW w:w="800" w:type="dxa"/>
            <w:tcMar>
              <w:top w:w="20" w:type="dxa"/>
              <w:left w:w="20" w:type="dxa"/>
              <w:bottom w:w="20" w:type="dxa"/>
              <w:right w:w="20" w:type="dxa"/>
            </w:tcMar>
            <w:vAlign w:val="center"/>
            <w:hideMark/>
          </w:tcPr>
          <w:p w14:paraId="5C047B62"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32FE539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1D8A9E8" w14:textId="77777777" w:rsidR="00550BD4" w:rsidRPr="0087042E" w:rsidRDefault="00550BD4" w:rsidP="00A33BF5">
            <w:pPr>
              <w:pStyle w:val="movimento2"/>
              <w:rPr>
                <w:color w:val="002060"/>
              </w:rPr>
            </w:pPr>
            <w:r w:rsidRPr="0087042E">
              <w:rPr>
                <w:color w:val="002060"/>
              </w:rPr>
              <w:t> </w:t>
            </w:r>
          </w:p>
        </w:tc>
      </w:tr>
    </w:tbl>
    <w:p w14:paraId="6C490735" w14:textId="77777777" w:rsidR="00550BD4" w:rsidRPr="0087042E" w:rsidRDefault="00550BD4" w:rsidP="00550BD4">
      <w:pPr>
        <w:pStyle w:val="titolo20"/>
        <w:rPr>
          <w:rFonts w:eastAsiaTheme="minorEastAsia"/>
          <w:color w:val="002060"/>
        </w:rPr>
      </w:pPr>
      <w:r w:rsidRPr="0087042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0BD4" w:rsidRPr="0087042E" w14:paraId="2BCDF752" w14:textId="77777777" w:rsidTr="00A33BF5">
        <w:tc>
          <w:tcPr>
            <w:tcW w:w="2200" w:type="dxa"/>
            <w:tcMar>
              <w:top w:w="20" w:type="dxa"/>
              <w:left w:w="20" w:type="dxa"/>
              <w:bottom w:w="20" w:type="dxa"/>
              <w:right w:w="20" w:type="dxa"/>
            </w:tcMar>
            <w:vAlign w:val="center"/>
            <w:hideMark/>
          </w:tcPr>
          <w:p w14:paraId="48A66587" w14:textId="77777777" w:rsidR="00550BD4" w:rsidRPr="0087042E" w:rsidRDefault="00550BD4" w:rsidP="00A33BF5">
            <w:pPr>
              <w:pStyle w:val="movimento"/>
              <w:rPr>
                <w:color w:val="002060"/>
              </w:rPr>
            </w:pPr>
            <w:r w:rsidRPr="0087042E">
              <w:rPr>
                <w:color w:val="002060"/>
              </w:rPr>
              <w:t>SERFILIPPI MATTIA</w:t>
            </w:r>
          </w:p>
        </w:tc>
        <w:tc>
          <w:tcPr>
            <w:tcW w:w="2200" w:type="dxa"/>
            <w:tcMar>
              <w:top w:w="20" w:type="dxa"/>
              <w:left w:w="20" w:type="dxa"/>
              <w:bottom w:w="20" w:type="dxa"/>
              <w:right w:w="20" w:type="dxa"/>
            </w:tcMar>
            <w:vAlign w:val="center"/>
            <w:hideMark/>
          </w:tcPr>
          <w:p w14:paraId="3291CDD3" w14:textId="77777777" w:rsidR="00550BD4" w:rsidRPr="0087042E" w:rsidRDefault="00550BD4" w:rsidP="00A33BF5">
            <w:pPr>
              <w:pStyle w:val="movimento2"/>
              <w:rPr>
                <w:color w:val="002060"/>
              </w:rPr>
            </w:pPr>
            <w:r w:rsidRPr="0087042E">
              <w:rPr>
                <w:color w:val="002060"/>
              </w:rPr>
              <w:t xml:space="preserve">(AMICI DEL CENTROSOCIOsq.B) </w:t>
            </w:r>
          </w:p>
        </w:tc>
        <w:tc>
          <w:tcPr>
            <w:tcW w:w="800" w:type="dxa"/>
            <w:tcMar>
              <w:top w:w="20" w:type="dxa"/>
              <w:left w:w="20" w:type="dxa"/>
              <w:bottom w:w="20" w:type="dxa"/>
              <w:right w:w="20" w:type="dxa"/>
            </w:tcMar>
            <w:vAlign w:val="center"/>
            <w:hideMark/>
          </w:tcPr>
          <w:p w14:paraId="1E91F311"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60269DBA" w14:textId="77777777" w:rsidR="00550BD4" w:rsidRPr="0087042E" w:rsidRDefault="00550BD4" w:rsidP="00A33BF5">
            <w:pPr>
              <w:pStyle w:val="movimento"/>
              <w:rPr>
                <w:color w:val="002060"/>
              </w:rPr>
            </w:pPr>
            <w:r w:rsidRPr="0087042E">
              <w:rPr>
                <w:color w:val="002060"/>
              </w:rPr>
              <w:t>CICOGNA LORENZO</w:t>
            </w:r>
          </w:p>
        </w:tc>
        <w:tc>
          <w:tcPr>
            <w:tcW w:w="2200" w:type="dxa"/>
            <w:tcMar>
              <w:top w:w="20" w:type="dxa"/>
              <w:left w:w="20" w:type="dxa"/>
              <w:bottom w:w="20" w:type="dxa"/>
              <w:right w:w="20" w:type="dxa"/>
            </w:tcMar>
            <w:vAlign w:val="center"/>
            <w:hideMark/>
          </w:tcPr>
          <w:p w14:paraId="447DDE82" w14:textId="77777777" w:rsidR="00550BD4" w:rsidRPr="0087042E" w:rsidRDefault="00550BD4" w:rsidP="00A33BF5">
            <w:pPr>
              <w:pStyle w:val="movimento2"/>
              <w:rPr>
                <w:color w:val="002060"/>
              </w:rPr>
            </w:pPr>
            <w:r w:rsidRPr="0087042E">
              <w:rPr>
                <w:color w:val="002060"/>
              </w:rPr>
              <w:t xml:space="preserve">(DAMIANI E GATTI ASCOLI) </w:t>
            </w:r>
          </w:p>
        </w:tc>
      </w:tr>
      <w:tr w:rsidR="00550BD4" w:rsidRPr="0087042E" w14:paraId="40B5D52F" w14:textId="77777777" w:rsidTr="00A33BF5">
        <w:tc>
          <w:tcPr>
            <w:tcW w:w="2200" w:type="dxa"/>
            <w:tcMar>
              <w:top w:w="20" w:type="dxa"/>
              <w:left w:w="20" w:type="dxa"/>
              <w:bottom w:w="20" w:type="dxa"/>
              <w:right w:w="20" w:type="dxa"/>
            </w:tcMar>
            <w:vAlign w:val="center"/>
            <w:hideMark/>
          </w:tcPr>
          <w:p w14:paraId="1795D351" w14:textId="77777777" w:rsidR="00550BD4" w:rsidRPr="0087042E" w:rsidRDefault="00550BD4" w:rsidP="00A33BF5">
            <w:pPr>
              <w:pStyle w:val="movimento"/>
              <w:rPr>
                <w:color w:val="002060"/>
              </w:rPr>
            </w:pPr>
            <w:r w:rsidRPr="0087042E">
              <w:rPr>
                <w:color w:val="002060"/>
              </w:rPr>
              <w:t>ROSSI DIEGO</w:t>
            </w:r>
          </w:p>
        </w:tc>
        <w:tc>
          <w:tcPr>
            <w:tcW w:w="2200" w:type="dxa"/>
            <w:tcMar>
              <w:top w:w="20" w:type="dxa"/>
              <w:left w:w="20" w:type="dxa"/>
              <w:bottom w:w="20" w:type="dxa"/>
              <w:right w:w="20" w:type="dxa"/>
            </w:tcMar>
            <w:vAlign w:val="center"/>
            <w:hideMark/>
          </w:tcPr>
          <w:p w14:paraId="69D88BB0" w14:textId="77777777" w:rsidR="00550BD4" w:rsidRPr="0087042E" w:rsidRDefault="00550BD4" w:rsidP="00A33BF5">
            <w:pPr>
              <w:pStyle w:val="movimento2"/>
              <w:rPr>
                <w:color w:val="002060"/>
              </w:rPr>
            </w:pPr>
            <w:r w:rsidRPr="0087042E">
              <w:rPr>
                <w:color w:val="002060"/>
              </w:rPr>
              <w:t xml:space="preserve">(NUOVA JUVENTINA FFC) </w:t>
            </w:r>
          </w:p>
        </w:tc>
        <w:tc>
          <w:tcPr>
            <w:tcW w:w="800" w:type="dxa"/>
            <w:tcMar>
              <w:top w:w="20" w:type="dxa"/>
              <w:left w:w="20" w:type="dxa"/>
              <w:bottom w:w="20" w:type="dxa"/>
              <w:right w:w="20" w:type="dxa"/>
            </w:tcMar>
            <w:vAlign w:val="center"/>
            <w:hideMark/>
          </w:tcPr>
          <w:p w14:paraId="3373C0CC"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7AB80E20" w14:textId="77777777" w:rsidR="00550BD4" w:rsidRPr="0087042E" w:rsidRDefault="00550BD4" w:rsidP="00A33BF5">
            <w:pPr>
              <w:pStyle w:val="movimento"/>
              <w:rPr>
                <w:color w:val="002060"/>
              </w:rPr>
            </w:pPr>
            <w:r w:rsidRPr="0087042E">
              <w:rPr>
                <w:color w:val="002060"/>
              </w:rPr>
              <w:t> </w:t>
            </w:r>
          </w:p>
        </w:tc>
        <w:tc>
          <w:tcPr>
            <w:tcW w:w="2200" w:type="dxa"/>
            <w:tcMar>
              <w:top w:w="20" w:type="dxa"/>
              <w:left w:w="20" w:type="dxa"/>
              <w:bottom w:w="20" w:type="dxa"/>
              <w:right w:w="20" w:type="dxa"/>
            </w:tcMar>
            <w:vAlign w:val="center"/>
            <w:hideMark/>
          </w:tcPr>
          <w:p w14:paraId="0202CE6D" w14:textId="77777777" w:rsidR="00550BD4" w:rsidRPr="0087042E" w:rsidRDefault="00550BD4" w:rsidP="00A33BF5">
            <w:pPr>
              <w:pStyle w:val="movimento2"/>
              <w:rPr>
                <w:color w:val="002060"/>
              </w:rPr>
            </w:pPr>
            <w:r w:rsidRPr="0087042E">
              <w:rPr>
                <w:color w:val="002060"/>
              </w:rPr>
              <w:t> </w:t>
            </w:r>
          </w:p>
        </w:tc>
      </w:tr>
    </w:tbl>
    <w:p w14:paraId="1AC03EA6" w14:textId="77777777" w:rsidR="00550BD4" w:rsidRPr="0087042E" w:rsidRDefault="00550BD4" w:rsidP="00550BD4">
      <w:pPr>
        <w:pStyle w:val="breakline"/>
        <w:rPr>
          <w:color w:val="002060"/>
        </w:rPr>
      </w:pPr>
    </w:p>
    <w:p w14:paraId="5C30373A" w14:textId="77777777" w:rsidR="00550BD4" w:rsidRPr="0087042E" w:rsidRDefault="00550BD4" w:rsidP="00550BD4">
      <w:pPr>
        <w:jc w:val="center"/>
        <w:rPr>
          <w:rFonts w:ascii="Arial" w:hAnsi="Arial" w:cs="Arial"/>
          <w:noProof/>
          <w:color w:val="002060"/>
          <w:sz w:val="22"/>
          <w:szCs w:val="22"/>
        </w:rPr>
      </w:pPr>
      <w:r w:rsidRPr="0087042E">
        <w:rPr>
          <w:rFonts w:ascii="Arial" w:hAnsi="Arial" w:cs="Arial"/>
          <w:noProof/>
          <w:color w:val="002060"/>
          <w:sz w:val="22"/>
          <w:szCs w:val="22"/>
        </w:rPr>
        <w:t>F.to IL SEGRETARIO                                   F.to IL GIUDICE SPORTIVO</w:t>
      </w:r>
    </w:p>
    <w:p w14:paraId="40C38C81" w14:textId="77777777" w:rsidR="00550BD4" w:rsidRPr="0087042E" w:rsidRDefault="00550BD4" w:rsidP="00550BD4">
      <w:pPr>
        <w:pStyle w:val="breakline"/>
        <w:rPr>
          <w:rFonts w:eastAsiaTheme="minorEastAsia"/>
          <w:color w:val="002060"/>
        </w:rPr>
      </w:pPr>
      <w:r w:rsidRPr="0087042E">
        <w:rPr>
          <w:rFonts w:ascii="Arial" w:hAnsi="Arial" w:cs="Arial"/>
          <w:noProof/>
          <w:color w:val="002060"/>
          <w:sz w:val="22"/>
          <w:szCs w:val="22"/>
        </w:rPr>
        <w:t xml:space="preserve">                         Angelo Castellana        </w:t>
      </w:r>
      <w:r w:rsidRPr="0087042E">
        <w:rPr>
          <w:rFonts w:ascii="Arial" w:hAnsi="Arial" w:cs="Arial"/>
          <w:noProof/>
          <w:color w:val="002060"/>
          <w:sz w:val="22"/>
          <w:szCs w:val="22"/>
        </w:rPr>
        <w:tab/>
        <w:t xml:space="preserve">                                Agnese Lazzaretti</w:t>
      </w:r>
    </w:p>
    <w:p w14:paraId="28F201F0" w14:textId="77777777" w:rsidR="00550BD4" w:rsidRPr="0087042E" w:rsidRDefault="00550BD4" w:rsidP="00550BD4">
      <w:pPr>
        <w:pStyle w:val="breakline"/>
        <w:rPr>
          <w:color w:val="002060"/>
        </w:rPr>
      </w:pPr>
    </w:p>
    <w:p w14:paraId="67411C31" w14:textId="77777777" w:rsidR="00550BD4" w:rsidRPr="0087042E" w:rsidRDefault="00550BD4" w:rsidP="00550BD4">
      <w:pPr>
        <w:pStyle w:val="breakline"/>
        <w:rPr>
          <w:color w:val="002060"/>
        </w:rPr>
      </w:pPr>
    </w:p>
    <w:p w14:paraId="47E372FF" w14:textId="77777777" w:rsidR="00550BD4" w:rsidRPr="0087042E" w:rsidRDefault="00550BD4" w:rsidP="00550BD4">
      <w:pPr>
        <w:pStyle w:val="titoloprinc0"/>
        <w:rPr>
          <w:color w:val="002060"/>
        </w:rPr>
      </w:pPr>
      <w:r w:rsidRPr="0087042E">
        <w:rPr>
          <w:color w:val="002060"/>
        </w:rPr>
        <w:t>CLASSIFICA</w:t>
      </w:r>
    </w:p>
    <w:p w14:paraId="7BBF6964" w14:textId="77777777" w:rsidR="00550BD4" w:rsidRPr="0087042E" w:rsidRDefault="00550BD4" w:rsidP="00550BD4">
      <w:pPr>
        <w:pStyle w:val="breakline"/>
        <w:rPr>
          <w:color w:val="002060"/>
        </w:rPr>
      </w:pPr>
    </w:p>
    <w:p w14:paraId="793B097A" w14:textId="77777777" w:rsidR="00550BD4" w:rsidRPr="0087042E" w:rsidRDefault="00550BD4" w:rsidP="00550BD4">
      <w:pPr>
        <w:pStyle w:val="breakline"/>
        <w:rPr>
          <w:color w:val="002060"/>
        </w:rPr>
      </w:pPr>
    </w:p>
    <w:p w14:paraId="68E779BD" w14:textId="77777777" w:rsidR="00550BD4" w:rsidRPr="0087042E" w:rsidRDefault="00550BD4" w:rsidP="00550BD4">
      <w:pPr>
        <w:pStyle w:val="sottotitolocampionato10"/>
        <w:rPr>
          <w:color w:val="002060"/>
        </w:rPr>
      </w:pPr>
      <w:r w:rsidRPr="0087042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0D7C56F8"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64192"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E45D3"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96394"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DF9E3"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83A21"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AD476"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58FDB"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C87FE"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A0766"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8BA7" w14:textId="77777777" w:rsidR="00550BD4" w:rsidRPr="0087042E" w:rsidRDefault="00550BD4" w:rsidP="00A33BF5">
            <w:pPr>
              <w:pStyle w:val="headertabella0"/>
              <w:rPr>
                <w:color w:val="002060"/>
              </w:rPr>
            </w:pPr>
            <w:r w:rsidRPr="0087042E">
              <w:rPr>
                <w:color w:val="002060"/>
              </w:rPr>
              <w:t>PE</w:t>
            </w:r>
          </w:p>
        </w:tc>
      </w:tr>
      <w:tr w:rsidR="00550BD4" w:rsidRPr="0087042E" w14:paraId="24B903B2"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211EA3" w14:textId="77777777" w:rsidR="00550BD4" w:rsidRPr="0087042E" w:rsidRDefault="00550BD4" w:rsidP="00A33BF5">
            <w:pPr>
              <w:pStyle w:val="rowtabella0"/>
              <w:rPr>
                <w:color w:val="002060"/>
              </w:rPr>
            </w:pPr>
            <w:r w:rsidRPr="0087042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5C68" w14:textId="77777777" w:rsidR="00550BD4" w:rsidRPr="0087042E" w:rsidRDefault="00550BD4" w:rsidP="00A33BF5">
            <w:pPr>
              <w:pStyle w:val="rowtabella0"/>
              <w:jc w:val="center"/>
              <w:rPr>
                <w:color w:val="002060"/>
              </w:rPr>
            </w:pPr>
            <w:r w:rsidRPr="0087042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F21A"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8DB7"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56C8"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1246D"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4769" w14:textId="77777777" w:rsidR="00550BD4" w:rsidRPr="0087042E" w:rsidRDefault="00550BD4" w:rsidP="00A33BF5">
            <w:pPr>
              <w:pStyle w:val="rowtabella0"/>
              <w:jc w:val="center"/>
              <w:rPr>
                <w:color w:val="002060"/>
              </w:rPr>
            </w:pPr>
            <w:r w:rsidRPr="0087042E">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4A81" w14:textId="77777777" w:rsidR="00550BD4" w:rsidRPr="0087042E" w:rsidRDefault="00550BD4" w:rsidP="00A33BF5">
            <w:pPr>
              <w:pStyle w:val="rowtabella0"/>
              <w:jc w:val="center"/>
              <w:rPr>
                <w:color w:val="002060"/>
              </w:rPr>
            </w:pPr>
            <w:r w:rsidRPr="0087042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1C05" w14:textId="77777777" w:rsidR="00550BD4" w:rsidRPr="0087042E" w:rsidRDefault="00550BD4" w:rsidP="00A33BF5">
            <w:pPr>
              <w:pStyle w:val="rowtabella0"/>
              <w:jc w:val="center"/>
              <w:rPr>
                <w:color w:val="002060"/>
              </w:rPr>
            </w:pPr>
            <w:r w:rsidRPr="0087042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5A788" w14:textId="77777777" w:rsidR="00550BD4" w:rsidRPr="0087042E" w:rsidRDefault="00550BD4" w:rsidP="00A33BF5">
            <w:pPr>
              <w:pStyle w:val="rowtabella0"/>
              <w:jc w:val="center"/>
              <w:rPr>
                <w:color w:val="002060"/>
              </w:rPr>
            </w:pPr>
            <w:r w:rsidRPr="0087042E">
              <w:rPr>
                <w:color w:val="002060"/>
              </w:rPr>
              <w:t>0</w:t>
            </w:r>
          </w:p>
        </w:tc>
      </w:tr>
      <w:tr w:rsidR="00550BD4" w:rsidRPr="0087042E" w14:paraId="05E89A12"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F7DBB" w14:textId="77777777" w:rsidR="00550BD4" w:rsidRPr="0087042E" w:rsidRDefault="00550BD4" w:rsidP="00A33BF5">
            <w:pPr>
              <w:pStyle w:val="rowtabella0"/>
              <w:rPr>
                <w:color w:val="002060"/>
              </w:rPr>
            </w:pPr>
            <w:r w:rsidRPr="0087042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665E" w14:textId="77777777" w:rsidR="00550BD4" w:rsidRPr="0087042E" w:rsidRDefault="00550BD4" w:rsidP="00A33BF5">
            <w:pPr>
              <w:pStyle w:val="rowtabella0"/>
              <w:jc w:val="center"/>
              <w:rPr>
                <w:color w:val="002060"/>
              </w:rPr>
            </w:pPr>
            <w:r w:rsidRPr="0087042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1284"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64138"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F76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1AFE"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488E" w14:textId="77777777" w:rsidR="00550BD4" w:rsidRPr="0087042E" w:rsidRDefault="00550BD4" w:rsidP="00A33BF5">
            <w:pPr>
              <w:pStyle w:val="rowtabella0"/>
              <w:jc w:val="center"/>
              <w:rPr>
                <w:color w:val="002060"/>
              </w:rPr>
            </w:pPr>
            <w:r w:rsidRPr="0087042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57F7" w14:textId="77777777" w:rsidR="00550BD4" w:rsidRPr="0087042E" w:rsidRDefault="00550BD4" w:rsidP="00A33BF5">
            <w:pPr>
              <w:pStyle w:val="rowtabella0"/>
              <w:jc w:val="center"/>
              <w:rPr>
                <w:color w:val="002060"/>
              </w:rPr>
            </w:pPr>
            <w:r w:rsidRPr="0087042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532E" w14:textId="77777777" w:rsidR="00550BD4" w:rsidRPr="0087042E" w:rsidRDefault="00550BD4" w:rsidP="00A33BF5">
            <w:pPr>
              <w:pStyle w:val="rowtabella0"/>
              <w:jc w:val="center"/>
              <w:rPr>
                <w:color w:val="002060"/>
              </w:rPr>
            </w:pPr>
            <w:r w:rsidRPr="0087042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EB3E" w14:textId="77777777" w:rsidR="00550BD4" w:rsidRPr="0087042E" w:rsidRDefault="00550BD4" w:rsidP="00A33BF5">
            <w:pPr>
              <w:pStyle w:val="rowtabella0"/>
              <w:jc w:val="center"/>
              <w:rPr>
                <w:color w:val="002060"/>
              </w:rPr>
            </w:pPr>
            <w:r w:rsidRPr="0087042E">
              <w:rPr>
                <w:color w:val="002060"/>
              </w:rPr>
              <w:t>0</w:t>
            </w:r>
          </w:p>
        </w:tc>
      </w:tr>
      <w:tr w:rsidR="00550BD4" w:rsidRPr="0087042E" w14:paraId="2D9892D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B5145" w14:textId="77777777" w:rsidR="00550BD4" w:rsidRPr="0087042E" w:rsidRDefault="00550BD4" w:rsidP="00A33BF5">
            <w:pPr>
              <w:pStyle w:val="rowtabella0"/>
              <w:rPr>
                <w:color w:val="002060"/>
                <w:lang w:val="es-ES"/>
              </w:rPr>
            </w:pPr>
            <w:r w:rsidRPr="0087042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9AEC3"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61DB"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0E181"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7EEA0"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4505"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6A2F1"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AE07" w14:textId="77777777" w:rsidR="00550BD4" w:rsidRPr="0087042E" w:rsidRDefault="00550BD4" w:rsidP="00A33BF5">
            <w:pPr>
              <w:pStyle w:val="rowtabella0"/>
              <w:jc w:val="center"/>
              <w:rPr>
                <w:color w:val="002060"/>
              </w:rPr>
            </w:pPr>
            <w:r w:rsidRPr="0087042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F80B"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8BFF" w14:textId="77777777" w:rsidR="00550BD4" w:rsidRPr="0087042E" w:rsidRDefault="00550BD4" w:rsidP="00A33BF5">
            <w:pPr>
              <w:pStyle w:val="rowtabella0"/>
              <w:jc w:val="center"/>
              <w:rPr>
                <w:color w:val="002060"/>
              </w:rPr>
            </w:pPr>
            <w:r w:rsidRPr="0087042E">
              <w:rPr>
                <w:color w:val="002060"/>
              </w:rPr>
              <w:t>0</w:t>
            </w:r>
          </w:p>
        </w:tc>
      </w:tr>
      <w:tr w:rsidR="00550BD4" w:rsidRPr="0087042E" w14:paraId="04DECF8C"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6672C" w14:textId="77777777" w:rsidR="00550BD4" w:rsidRPr="0087042E" w:rsidRDefault="00550BD4" w:rsidP="00A33BF5">
            <w:pPr>
              <w:pStyle w:val="rowtabella0"/>
              <w:rPr>
                <w:color w:val="002060"/>
              </w:rPr>
            </w:pPr>
            <w:r w:rsidRPr="0087042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E2BF"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721B"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62E9"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23BD"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3F21C"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14F5" w14:textId="77777777" w:rsidR="00550BD4" w:rsidRPr="0087042E" w:rsidRDefault="00550BD4" w:rsidP="00A33BF5">
            <w:pPr>
              <w:pStyle w:val="rowtabella0"/>
              <w:jc w:val="center"/>
              <w:rPr>
                <w:color w:val="002060"/>
              </w:rPr>
            </w:pPr>
            <w:r w:rsidRPr="0087042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CD5A" w14:textId="77777777" w:rsidR="00550BD4" w:rsidRPr="0087042E" w:rsidRDefault="00550BD4" w:rsidP="00A33BF5">
            <w:pPr>
              <w:pStyle w:val="rowtabella0"/>
              <w:jc w:val="center"/>
              <w:rPr>
                <w:color w:val="002060"/>
              </w:rPr>
            </w:pPr>
            <w:r w:rsidRPr="0087042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C114"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C567" w14:textId="77777777" w:rsidR="00550BD4" w:rsidRPr="0087042E" w:rsidRDefault="00550BD4" w:rsidP="00A33BF5">
            <w:pPr>
              <w:pStyle w:val="rowtabella0"/>
              <w:jc w:val="center"/>
              <w:rPr>
                <w:color w:val="002060"/>
              </w:rPr>
            </w:pPr>
            <w:r w:rsidRPr="0087042E">
              <w:rPr>
                <w:color w:val="002060"/>
              </w:rPr>
              <w:t>0</w:t>
            </w:r>
          </w:p>
        </w:tc>
      </w:tr>
      <w:tr w:rsidR="00550BD4" w:rsidRPr="0087042E" w14:paraId="194F9B3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CF124" w14:textId="77777777" w:rsidR="00550BD4" w:rsidRPr="0087042E" w:rsidRDefault="00550BD4" w:rsidP="00A33BF5">
            <w:pPr>
              <w:pStyle w:val="rowtabella0"/>
              <w:rPr>
                <w:color w:val="002060"/>
              </w:rPr>
            </w:pPr>
            <w:r w:rsidRPr="0087042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F6A0"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3E66"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CCF0"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9CCA9"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2F15"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219A" w14:textId="77777777" w:rsidR="00550BD4" w:rsidRPr="0087042E" w:rsidRDefault="00550BD4" w:rsidP="00A33BF5">
            <w:pPr>
              <w:pStyle w:val="rowtabella0"/>
              <w:jc w:val="center"/>
              <w:rPr>
                <w:color w:val="002060"/>
              </w:rPr>
            </w:pPr>
            <w:r w:rsidRPr="0087042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9FD25" w14:textId="77777777" w:rsidR="00550BD4" w:rsidRPr="0087042E" w:rsidRDefault="00550BD4" w:rsidP="00A33BF5">
            <w:pPr>
              <w:pStyle w:val="rowtabella0"/>
              <w:jc w:val="center"/>
              <w:rPr>
                <w:color w:val="002060"/>
              </w:rPr>
            </w:pPr>
            <w:r w:rsidRPr="0087042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3302"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EA0E8" w14:textId="77777777" w:rsidR="00550BD4" w:rsidRPr="0087042E" w:rsidRDefault="00550BD4" w:rsidP="00A33BF5">
            <w:pPr>
              <w:pStyle w:val="rowtabella0"/>
              <w:jc w:val="center"/>
              <w:rPr>
                <w:color w:val="002060"/>
              </w:rPr>
            </w:pPr>
            <w:r w:rsidRPr="0087042E">
              <w:rPr>
                <w:color w:val="002060"/>
              </w:rPr>
              <w:t>0</w:t>
            </w:r>
          </w:p>
        </w:tc>
      </w:tr>
      <w:tr w:rsidR="00550BD4" w:rsidRPr="0087042E" w14:paraId="05BD8EE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1F934" w14:textId="77777777" w:rsidR="00550BD4" w:rsidRPr="0087042E" w:rsidRDefault="00550BD4" w:rsidP="00A33BF5">
            <w:pPr>
              <w:pStyle w:val="rowtabella0"/>
              <w:rPr>
                <w:color w:val="002060"/>
              </w:rPr>
            </w:pPr>
            <w:r w:rsidRPr="0087042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F52A"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2BB7"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F50F"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F14E"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B014B"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D90C8" w14:textId="77777777" w:rsidR="00550BD4" w:rsidRPr="0087042E" w:rsidRDefault="00550BD4" w:rsidP="00A33BF5">
            <w:pPr>
              <w:pStyle w:val="rowtabella0"/>
              <w:jc w:val="center"/>
              <w:rPr>
                <w:color w:val="002060"/>
              </w:rPr>
            </w:pPr>
            <w:r w:rsidRPr="0087042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3022" w14:textId="77777777" w:rsidR="00550BD4" w:rsidRPr="0087042E" w:rsidRDefault="00550BD4" w:rsidP="00A33BF5">
            <w:pPr>
              <w:pStyle w:val="rowtabella0"/>
              <w:jc w:val="center"/>
              <w:rPr>
                <w:color w:val="002060"/>
              </w:rPr>
            </w:pPr>
            <w:r w:rsidRPr="0087042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5C59" w14:textId="77777777" w:rsidR="00550BD4" w:rsidRPr="0087042E" w:rsidRDefault="00550BD4" w:rsidP="00A33BF5">
            <w:pPr>
              <w:pStyle w:val="rowtabella0"/>
              <w:jc w:val="center"/>
              <w:rPr>
                <w:color w:val="002060"/>
              </w:rPr>
            </w:pPr>
            <w:r w:rsidRPr="0087042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8D90" w14:textId="77777777" w:rsidR="00550BD4" w:rsidRPr="0087042E" w:rsidRDefault="00550BD4" w:rsidP="00A33BF5">
            <w:pPr>
              <w:pStyle w:val="rowtabella0"/>
              <w:jc w:val="center"/>
              <w:rPr>
                <w:color w:val="002060"/>
              </w:rPr>
            </w:pPr>
            <w:r w:rsidRPr="0087042E">
              <w:rPr>
                <w:color w:val="002060"/>
              </w:rPr>
              <w:t>0</w:t>
            </w:r>
          </w:p>
        </w:tc>
      </w:tr>
      <w:tr w:rsidR="00550BD4" w:rsidRPr="0087042E" w14:paraId="478B8644"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EFEBE" w14:textId="77777777" w:rsidR="00550BD4" w:rsidRPr="0087042E" w:rsidRDefault="00550BD4" w:rsidP="00A33BF5">
            <w:pPr>
              <w:pStyle w:val="rowtabella0"/>
              <w:rPr>
                <w:color w:val="002060"/>
                <w:lang w:val="es-ES"/>
              </w:rPr>
            </w:pPr>
            <w:r w:rsidRPr="0087042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90E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75AB"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E2FB"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AA6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D902"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1185"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F575" w14:textId="77777777" w:rsidR="00550BD4" w:rsidRPr="0087042E" w:rsidRDefault="00550BD4" w:rsidP="00A33BF5">
            <w:pPr>
              <w:pStyle w:val="rowtabella0"/>
              <w:jc w:val="center"/>
              <w:rPr>
                <w:color w:val="002060"/>
              </w:rPr>
            </w:pPr>
            <w:r w:rsidRPr="0087042E">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50AF" w14:textId="77777777" w:rsidR="00550BD4" w:rsidRPr="0087042E" w:rsidRDefault="00550BD4" w:rsidP="00A33BF5">
            <w:pPr>
              <w:pStyle w:val="rowtabella0"/>
              <w:jc w:val="center"/>
              <w:rPr>
                <w:color w:val="002060"/>
              </w:rPr>
            </w:pPr>
            <w:r w:rsidRPr="0087042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38D8" w14:textId="77777777" w:rsidR="00550BD4" w:rsidRPr="0087042E" w:rsidRDefault="00550BD4" w:rsidP="00A33BF5">
            <w:pPr>
              <w:pStyle w:val="rowtabella0"/>
              <w:jc w:val="center"/>
              <w:rPr>
                <w:color w:val="002060"/>
              </w:rPr>
            </w:pPr>
            <w:r w:rsidRPr="0087042E">
              <w:rPr>
                <w:color w:val="002060"/>
              </w:rPr>
              <w:t>0</w:t>
            </w:r>
          </w:p>
        </w:tc>
      </w:tr>
      <w:tr w:rsidR="00550BD4" w:rsidRPr="0087042E" w14:paraId="2E4B8B42"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AAC9B3" w14:textId="77777777" w:rsidR="00550BD4" w:rsidRPr="0087042E" w:rsidRDefault="00550BD4" w:rsidP="00A33BF5">
            <w:pPr>
              <w:pStyle w:val="rowtabella0"/>
              <w:rPr>
                <w:color w:val="002060"/>
              </w:rPr>
            </w:pPr>
            <w:r w:rsidRPr="0087042E">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C08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FC9F9"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42CBF"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58CAD"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2BB44"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E131"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E533"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AB8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E16A" w14:textId="77777777" w:rsidR="00550BD4" w:rsidRPr="0087042E" w:rsidRDefault="00550BD4" w:rsidP="00A33BF5">
            <w:pPr>
              <w:pStyle w:val="rowtabella0"/>
              <w:jc w:val="center"/>
              <w:rPr>
                <w:color w:val="002060"/>
              </w:rPr>
            </w:pPr>
            <w:r w:rsidRPr="0087042E">
              <w:rPr>
                <w:color w:val="002060"/>
              </w:rPr>
              <w:t>0</w:t>
            </w:r>
          </w:p>
        </w:tc>
      </w:tr>
    </w:tbl>
    <w:p w14:paraId="232A1E19" w14:textId="77777777" w:rsidR="00550BD4" w:rsidRPr="0087042E" w:rsidRDefault="00550BD4" w:rsidP="00550BD4">
      <w:pPr>
        <w:pStyle w:val="breakline"/>
        <w:rPr>
          <w:rFonts w:eastAsiaTheme="minorEastAsia"/>
          <w:color w:val="002060"/>
        </w:rPr>
      </w:pPr>
    </w:p>
    <w:p w14:paraId="21D164A0" w14:textId="77777777" w:rsidR="00550BD4" w:rsidRPr="0087042E" w:rsidRDefault="00550BD4" w:rsidP="00550BD4">
      <w:pPr>
        <w:pStyle w:val="breakline"/>
        <w:rPr>
          <w:color w:val="002060"/>
        </w:rPr>
      </w:pPr>
    </w:p>
    <w:p w14:paraId="790E02CC" w14:textId="77777777" w:rsidR="00550BD4" w:rsidRPr="0087042E" w:rsidRDefault="00550BD4" w:rsidP="00550BD4">
      <w:pPr>
        <w:pStyle w:val="sottotitolocampionato10"/>
        <w:rPr>
          <w:color w:val="002060"/>
        </w:rPr>
      </w:pPr>
      <w:r w:rsidRPr="0087042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3DCB6201"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E408D"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F1F30"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C5697"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2DD1C"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9577B"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E017F"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C29B2"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87339"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91836"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2CCE5" w14:textId="77777777" w:rsidR="00550BD4" w:rsidRPr="0087042E" w:rsidRDefault="00550BD4" w:rsidP="00A33BF5">
            <w:pPr>
              <w:pStyle w:val="headertabella0"/>
              <w:rPr>
                <w:color w:val="002060"/>
              </w:rPr>
            </w:pPr>
            <w:r w:rsidRPr="0087042E">
              <w:rPr>
                <w:color w:val="002060"/>
              </w:rPr>
              <w:t>PE</w:t>
            </w:r>
          </w:p>
        </w:tc>
      </w:tr>
      <w:tr w:rsidR="00550BD4" w:rsidRPr="0087042E" w14:paraId="43439C42"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E7BA119" w14:textId="77777777" w:rsidR="00550BD4" w:rsidRPr="0087042E" w:rsidRDefault="00550BD4" w:rsidP="00A33BF5">
            <w:pPr>
              <w:pStyle w:val="rowtabella0"/>
              <w:rPr>
                <w:color w:val="002060"/>
              </w:rPr>
            </w:pPr>
            <w:r w:rsidRPr="0087042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002AB"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311A4"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58B145"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5851A"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FF28B"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86588" w14:textId="77777777" w:rsidR="00550BD4" w:rsidRPr="0087042E" w:rsidRDefault="00550BD4" w:rsidP="00A33BF5">
            <w:pPr>
              <w:pStyle w:val="rowtabella0"/>
              <w:jc w:val="center"/>
              <w:rPr>
                <w:color w:val="002060"/>
              </w:rPr>
            </w:pPr>
            <w:r w:rsidRPr="0087042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C101A"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259C9" w14:textId="77777777" w:rsidR="00550BD4" w:rsidRPr="0087042E" w:rsidRDefault="00550BD4" w:rsidP="00A33BF5">
            <w:pPr>
              <w:pStyle w:val="rowtabella0"/>
              <w:jc w:val="center"/>
              <w:rPr>
                <w:color w:val="002060"/>
              </w:rPr>
            </w:pPr>
            <w:r w:rsidRPr="0087042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B5187" w14:textId="77777777" w:rsidR="00550BD4" w:rsidRPr="0087042E" w:rsidRDefault="00550BD4" w:rsidP="00A33BF5">
            <w:pPr>
              <w:pStyle w:val="rowtabella0"/>
              <w:jc w:val="center"/>
              <w:rPr>
                <w:color w:val="002060"/>
              </w:rPr>
            </w:pPr>
            <w:r w:rsidRPr="0087042E">
              <w:rPr>
                <w:color w:val="002060"/>
              </w:rPr>
              <w:t>0</w:t>
            </w:r>
          </w:p>
        </w:tc>
      </w:tr>
      <w:tr w:rsidR="00550BD4" w:rsidRPr="0087042E" w14:paraId="741375D0"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tcPr>
          <w:p w14:paraId="13CE5F54" w14:textId="77777777" w:rsidR="00550BD4" w:rsidRPr="0087042E" w:rsidRDefault="00550BD4" w:rsidP="00A33BF5">
            <w:pPr>
              <w:pStyle w:val="rowtabella0"/>
              <w:rPr>
                <w:color w:val="002060"/>
              </w:rPr>
            </w:pPr>
            <w:r w:rsidRPr="0087042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BDAB3" w14:textId="77777777" w:rsidR="00550BD4" w:rsidRPr="0087042E" w:rsidRDefault="00550BD4" w:rsidP="00A33BF5">
            <w:pPr>
              <w:pStyle w:val="rowtabella0"/>
              <w:jc w:val="center"/>
              <w:rPr>
                <w:color w:val="002060"/>
              </w:rPr>
            </w:pPr>
            <w:r w:rsidRPr="0087042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20648"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7B85F" w14:textId="77777777" w:rsidR="00550BD4" w:rsidRPr="0087042E" w:rsidRDefault="00550BD4" w:rsidP="00A33BF5">
            <w:pPr>
              <w:pStyle w:val="rowtabella0"/>
              <w:jc w:val="center"/>
              <w:rPr>
                <w:color w:val="002060"/>
              </w:rPr>
            </w:pPr>
            <w:r w:rsidRPr="0087042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8E189"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9145FC"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6A480" w14:textId="77777777" w:rsidR="00550BD4" w:rsidRPr="0087042E" w:rsidRDefault="00550BD4" w:rsidP="00A33BF5">
            <w:pPr>
              <w:pStyle w:val="rowtabella0"/>
              <w:jc w:val="center"/>
              <w:rPr>
                <w:color w:val="002060"/>
              </w:rPr>
            </w:pPr>
            <w:r w:rsidRPr="0087042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16EB6" w14:textId="77777777" w:rsidR="00550BD4" w:rsidRPr="0087042E" w:rsidRDefault="00550BD4" w:rsidP="00A33BF5">
            <w:pPr>
              <w:pStyle w:val="rowtabella0"/>
              <w:jc w:val="center"/>
              <w:rPr>
                <w:color w:val="002060"/>
              </w:rPr>
            </w:pPr>
            <w:r w:rsidRPr="0087042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0F609" w14:textId="77777777" w:rsidR="00550BD4" w:rsidRPr="0087042E" w:rsidRDefault="00550BD4" w:rsidP="00A33BF5">
            <w:pPr>
              <w:pStyle w:val="rowtabella0"/>
              <w:jc w:val="center"/>
              <w:rPr>
                <w:color w:val="002060"/>
              </w:rPr>
            </w:pPr>
            <w:r w:rsidRPr="0087042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BA0C4" w14:textId="77777777" w:rsidR="00550BD4" w:rsidRPr="0087042E" w:rsidRDefault="00550BD4" w:rsidP="00A33BF5">
            <w:pPr>
              <w:pStyle w:val="rowtabella0"/>
              <w:jc w:val="center"/>
              <w:rPr>
                <w:color w:val="002060"/>
              </w:rPr>
            </w:pPr>
            <w:r w:rsidRPr="0087042E">
              <w:rPr>
                <w:color w:val="002060"/>
              </w:rPr>
              <w:t>0</w:t>
            </w:r>
          </w:p>
        </w:tc>
      </w:tr>
      <w:tr w:rsidR="00550BD4" w:rsidRPr="0087042E" w14:paraId="050BC2B9"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B9B15" w14:textId="77777777" w:rsidR="00550BD4" w:rsidRPr="0087042E" w:rsidRDefault="00550BD4" w:rsidP="00A33BF5">
            <w:pPr>
              <w:pStyle w:val="rowtabella0"/>
              <w:rPr>
                <w:color w:val="002060"/>
              </w:rPr>
            </w:pPr>
            <w:r w:rsidRPr="0087042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94B78"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2871"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3577"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FBD5"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0B5F"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120D"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C750F"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8F81"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ED2E" w14:textId="77777777" w:rsidR="00550BD4" w:rsidRPr="0087042E" w:rsidRDefault="00550BD4" w:rsidP="00A33BF5">
            <w:pPr>
              <w:pStyle w:val="rowtabella0"/>
              <w:jc w:val="center"/>
              <w:rPr>
                <w:color w:val="002060"/>
              </w:rPr>
            </w:pPr>
            <w:r w:rsidRPr="0087042E">
              <w:rPr>
                <w:color w:val="002060"/>
              </w:rPr>
              <w:t>0</w:t>
            </w:r>
          </w:p>
        </w:tc>
      </w:tr>
      <w:tr w:rsidR="00550BD4" w:rsidRPr="0087042E" w14:paraId="1D12FB2E"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9F1D9" w14:textId="77777777" w:rsidR="00550BD4" w:rsidRPr="0087042E" w:rsidRDefault="00550BD4" w:rsidP="00A33BF5">
            <w:pPr>
              <w:pStyle w:val="rowtabella0"/>
              <w:rPr>
                <w:color w:val="002060"/>
              </w:rPr>
            </w:pPr>
            <w:r w:rsidRPr="0087042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E5FA"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80FC"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F233B"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668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5FA13"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966D" w14:textId="77777777" w:rsidR="00550BD4" w:rsidRPr="0087042E" w:rsidRDefault="00550BD4" w:rsidP="00A33BF5">
            <w:pPr>
              <w:pStyle w:val="rowtabella0"/>
              <w:jc w:val="center"/>
              <w:rPr>
                <w:color w:val="002060"/>
              </w:rPr>
            </w:pPr>
            <w:r w:rsidRPr="0087042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A040" w14:textId="77777777" w:rsidR="00550BD4" w:rsidRPr="0087042E" w:rsidRDefault="00550BD4" w:rsidP="00A33BF5">
            <w:pPr>
              <w:pStyle w:val="rowtabella0"/>
              <w:jc w:val="center"/>
              <w:rPr>
                <w:color w:val="002060"/>
              </w:rPr>
            </w:pPr>
            <w:r w:rsidRPr="0087042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A8A1E"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19D0E" w14:textId="77777777" w:rsidR="00550BD4" w:rsidRPr="0087042E" w:rsidRDefault="00550BD4" w:rsidP="00A33BF5">
            <w:pPr>
              <w:pStyle w:val="rowtabella0"/>
              <w:jc w:val="center"/>
              <w:rPr>
                <w:color w:val="002060"/>
              </w:rPr>
            </w:pPr>
            <w:r w:rsidRPr="0087042E">
              <w:rPr>
                <w:color w:val="002060"/>
              </w:rPr>
              <w:t>0</w:t>
            </w:r>
          </w:p>
        </w:tc>
      </w:tr>
      <w:tr w:rsidR="00550BD4" w:rsidRPr="0087042E" w14:paraId="47BBE927"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AC60F" w14:textId="77777777" w:rsidR="00550BD4" w:rsidRPr="0087042E" w:rsidRDefault="00550BD4" w:rsidP="00A33BF5">
            <w:pPr>
              <w:pStyle w:val="rowtabella0"/>
              <w:rPr>
                <w:color w:val="002060"/>
              </w:rPr>
            </w:pPr>
            <w:r w:rsidRPr="0087042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300C" w14:textId="77777777" w:rsidR="00550BD4" w:rsidRPr="0087042E" w:rsidRDefault="00550BD4" w:rsidP="00A33BF5">
            <w:pPr>
              <w:pStyle w:val="rowtabella0"/>
              <w:jc w:val="center"/>
              <w:rPr>
                <w:color w:val="002060"/>
              </w:rPr>
            </w:pPr>
            <w:r w:rsidRPr="0087042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2D46"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ACC71"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E81D"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6AF0"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6131" w14:textId="77777777" w:rsidR="00550BD4" w:rsidRPr="0087042E" w:rsidRDefault="00550BD4" w:rsidP="00A33BF5">
            <w:pPr>
              <w:pStyle w:val="rowtabella0"/>
              <w:jc w:val="center"/>
              <w:rPr>
                <w:color w:val="002060"/>
              </w:rPr>
            </w:pPr>
            <w:r w:rsidRPr="0087042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4CC5" w14:textId="77777777" w:rsidR="00550BD4" w:rsidRPr="0087042E" w:rsidRDefault="00550BD4" w:rsidP="00A33BF5">
            <w:pPr>
              <w:pStyle w:val="rowtabella0"/>
              <w:jc w:val="center"/>
              <w:rPr>
                <w:color w:val="002060"/>
              </w:rPr>
            </w:pPr>
            <w:r w:rsidRPr="0087042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C15B5" w14:textId="77777777" w:rsidR="00550BD4" w:rsidRPr="0087042E" w:rsidRDefault="00550BD4" w:rsidP="00A33BF5">
            <w:pPr>
              <w:pStyle w:val="rowtabella0"/>
              <w:jc w:val="center"/>
              <w:rPr>
                <w:color w:val="002060"/>
              </w:rPr>
            </w:pPr>
            <w:r w:rsidRPr="0087042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8910" w14:textId="77777777" w:rsidR="00550BD4" w:rsidRPr="0087042E" w:rsidRDefault="00550BD4" w:rsidP="00A33BF5">
            <w:pPr>
              <w:pStyle w:val="rowtabella0"/>
              <w:jc w:val="center"/>
              <w:rPr>
                <w:color w:val="002060"/>
              </w:rPr>
            </w:pPr>
            <w:r w:rsidRPr="0087042E">
              <w:rPr>
                <w:color w:val="002060"/>
              </w:rPr>
              <w:t>0</w:t>
            </w:r>
          </w:p>
        </w:tc>
      </w:tr>
      <w:tr w:rsidR="00550BD4" w:rsidRPr="0087042E" w14:paraId="397C7141"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C5BCE" w14:textId="77777777" w:rsidR="00550BD4" w:rsidRPr="0087042E" w:rsidRDefault="00550BD4" w:rsidP="00A33BF5">
            <w:pPr>
              <w:pStyle w:val="rowtabella0"/>
              <w:rPr>
                <w:color w:val="002060"/>
                <w:lang w:val="es-ES"/>
              </w:rPr>
            </w:pPr>
            <w:r w:rsidRPr="0087042E">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B120"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9D073"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8B9D"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EFCF3"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AB3DD"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3154" w14:textId="77777777" w:rsidR="00550BD4" w:rsidRPr="0087042E" w:rsidRDefault="00550BD4" w:rsidP="00A33BF5">
            <w:pPr>
              <w:pStyle w:val="rowtabella0"/>
              <w:jc w:val="center"/>
              <w:rPr>
                <w:color w:val="002060"/>
              </w:rPr>
            </w:pPr>
            <w:r w:rsidRPr="0087042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29BA" w14:textId="77777777" w:rsidR="00550BD4" w:rsidRPr="0087042E" w:rsidRDefault="00550BD4" w:rsidP="00A33BF5">
            <w:pPr>
              <w:pStyle w:val="rowtabella0"/>
              <w:jc w:val="center"/>
              <w:rPr>
                <w:color w:val="002060"/>
              </w:rPr>
            </w:pPr>
            <w:r w:rsidRPr="0087042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7F9D" w14:textId="77777777" w:rsidR="00550BD4" w:rsidRPr="0087042E" w:rsidRDefault="00550BD4" w:rsidP="00A33BF5">
            <w:pPr>
              <w:pStyle w:val="rowtabella0"/>
              <w:jc w:val="center"/>
              <w:rPr>
                <w:color w:val="002060"/>
              </w:rPr>
            </w:pPr>
            <w:r w:rsidRPr="0087042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88F9" w14:textId="77777777" w:rsidR="00550BD4" w:rsidRPr="0087042E" w:rsidRDefault="00550BD4" w:rsidP="00A33BF5">
            <w:pPr>
              <w:pStyle w:val="rowtabella0"/>
              <w:jc w:val="center"/>
              <w:rPr>
                <w:color w:val="002060"/>
              </w:rPr>
            </w:pPr>
            <w:r w:rsidRPr="0087042E">
              <w:rPr>
                <w:color w:val="002060"/>
              </w:rPr>
              <w:t>0</w:t>
            </w:r>
          </w:p>
        </w:tc>
      </w:tr>
      <w:tr w:rsidR="00550BD4" w:rsidRPr="0087042E" w14:paraId="4B5B876B"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19850" w14:textId="77777777" w:rsidR="00550BD4" w:rsidRPr="0087042E" w:rsidRDefault="00550BD4" w:rsidP="00A33BF5">
            <w:pPr>
              <w:pStyle w:val="rowtabella0"/>
              <w:rPr>
                <w:color w:val="002060"/>
              </w:rPr>
            </w:pPr>
            <w:r w:rsidRPr="0087042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D1CC4" w14:textId="77777777" w:rsidR="00550BD4" w:rsidRPr="0087042E" w:rsidRDefault="00550BD4" w:rsidP="00A33BF5">
            <w:pPr>
              <w:pStyle w:val="rowtabella0"/>
              <w:jc w:val="center"/>
              <w:rPr>
                <w:color w:val="002060"/>
              </w:rPr>
            </w:pPr>
            <w:r w:rsidRPr="0087042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54DAA"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5104"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DF3A0"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80D8E" w14:textId="77777777" w:rsidR="00550BD4" w:rsidRPr="0087042E" w:rsidRDefault="00550BD4" w:rsidP="00A33BF5">
            <w:pPr>
              <w:pStyle w:val="rowtabella0"/>
              <w:jc w:val="center"/>
              <w:rPr>
                <w:color w:val="002060"/>
              </w:rPr>
            </w:pPr>
            <w:r w:rsidRPr="0087042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BE8E"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0961" w14:textId="77777777" w:rsidR="00550BD4" w:rsidRPr="0087042E" w:rsidRDefault="00550BD4" w:rsidP="00A33BF5">
            <w:pPr>
              <w:pStyle w:val="rowtabella0"/>
              <w:jc w:val="center"/>
              <w:rPr>
                <w:color w:val="002060"/>
              </w:rPr>
            </w:pPr>
            <w:r w:rsidRPr="0087042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FA621" w14:textId="77777777" w:rsidR="00550BD4" w:rsidRPr="0087042E" w:rsidRDefault="00550BD4" w:rsidP="00A33BF5">
            <w:pPr>
              <w:pStyle w:val="rowtabella0"/>
              <w:jc w:val="center"/>
              <w:rPr>
                <w:color w:val="002060"/>
              </w:rPr>
            </w:pPr>
            <w:r w:rsidRPr="0087042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51C4C" w14:textId="77777777" w:rsidR="00550BD4" w:rsidRPr="0087042E" w:rsidRDefault="00550BD4" w:rsidP="00A33BF5">
            <w:pPr>
              <w:pStyle w:val="rowtabella0"/>
              <w:jc w:val="center"/>
              <w:rPr>
                <w:color w:val="002060"/>
              </w:rPr>
            </w:pPr>
            <w:r w:rsidRPr="0087042E">
              <w:rPr>
                <w:color w:val="002060"/>
              </w:rPr>
              <w:t>0</w:t>
            </w:r>
          </w:p>
        </w:tc>
      </w:tr>
      <w:tr w:rsidR="00550BD4" w:rsidRPr="0087042E" w14:paraId="44E2FEB1"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66FEB9" w14:textId="77777777" w:rsidR="00550BD4" w:rsidRPr="0087042E" w:rsidRDefault="00550BD4" w:rsidP="00A33BF5">
            <w:pPr>
              <w:pStyle w:val="rowtabella0"/>
              <w:rPr>
                <w:color w:val="002060"/>
              </w:rPr>
            </w:pPr>
            <w:r w:rsidRPr="0087042E">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B36F"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73F4"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2E2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930C"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026A"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41D3"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000A9"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63867"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E7533" w14:textId="77777777" w:rsidR="00550BD4" w:rsidRPr="0087042E" w:rsidRDefault="00550BD4" w:rsidP="00A33BF5">
            <w:pPr>
              <w:pStyle w:val="rowtabella0"/>
              <w:jc w:val="center"/>
              <w:rPr>
                <w:color w:val="002060"/>
              </w:rPr>
            </w:pPr>
            <w:r w:rsidRPr="0087042E">
              <w:rPr>
                <w:color w:val="002060"/>
              </w:rPr>
              <w:t>0</w:t>
            </w:r>
          </w:p>
        </w:tc>
      </w:tr>
    </w:tbl>
    <w:p w14:paraId="5351ABFC" w14:textId="77777777" w:rsidR="00550BD4" w:rsidRPr="0087042E" w:rsidRDefault="00550BD4" w:rsidP="00550BD4">
      <w:pPr>
        <w:pStyle w:val="breakline"/>
        <w:rPr>
          <w:rFonts w:eastAsiaTheme="minorEastAsia"/>
          <w:color w:val="002060"/>
        </w:rPr>
      </w:pPr>
    </w:p>
    <w:p w14:paraId="7F3FBAA9" w14:textId="77777777" w:rsidR="00550BD4" w:rsidRPr="0087042E" w:rsidRDefault="00550BD4" w:rsidP="00550BD4">
      <w:pPr>
        <w:pStyle w:val="breakline"/>
        <w:rPr>
          <w:color w:val="002060"/>
        </w:rPr>
      </w:pPr>
    </w:p>
    <w:p w14:paraId="4AE8D69C" w14:textId="77777777" w:rsidR="00550BD4" w:rsidRPr="0087042E" w:rsidRDefault="00550BD4" w:rsidP="00550BD4">
      <w:pPr>
        <w:pStyle w:val="sottotitolocampionato10"/>
        <w:rPr>
          <w:color w:val="002060"/>
        </w:rPr>
      </w:pPr>
      <w:r w:rsidRPr="0087042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0BD4" w:rsidRPr="0087042E" w14:paraId="45C31750" w14:textId="77777777" w:rsidTr="00A33BF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E0A31" w14:textId="77777777" w:rsidR="00550BD4" w:rsidRPr="0087042E" w:rsidRDefault="00550BD4" w:rsidP="00A33BF5">
            <w:pPr>
              <w:pStyle w:val="headertabella0"/>
              <w:rPr>
                <w:color w:val="002060"/>
              </w:rPr>
            </w:pPr>
            <w:r w:rsidRPr="0087042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9ECBE" w14:textId="77777777" w:rsidR="00550BD4" w:rsidRPr="0087042E" w:rsidRDefault="00550BD4" w:rsidP="00A33BF5">
            <w:pPr>
              <w:pStyle w:val="headertabella0"/>
              <w:rPr>
                <w:color w:val="002060"/>
              </w:rPr>
            </w:pPr>
            <w:r w:rsidRPr="0087042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C00EE" w14:textId="77777777" w:rsidR="00550BD4" w:rsidRPr="0087042E" w:rsidRDefault="00550BD4" w:rsidP="00A33BF5">
            <w:pPr>
              <w:pStyle w:val="headertabella0"/>
              <w:rPr>
                <w:color w:val="002060"/>
              </w:rPr>
            </w:pPr>
            <w:r w:rsidRPr="0087042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C5E03" w14:textId="77777777" w:rsidR="00550BD4" w:rsidRPr="0087042E" w:rsidRDefault="00550BD4" w:rsidP="00A33BF5">
            <w:pPr>
              <w:pStyle w:val="headertabella0"/>
              <w:rPr>
                <w:color w:val="002060"/>
              </w:rPr>
            </w:pPr>
            <w:r w:rsidRPr="0087042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F71BC" w14:textId="77777777" w:rsidR="00550BD4" w:rsidRPr="0087042E" w:rsidRDefault="00550BD4" w:rsidP="00A33BF5">
            <w:pPr>
              <w:pStyle w:val="headertabella0"/>
              <w:rPr>
                <w:color w:val="002060"/>
              </w:rPr>
            </w:pPr>
            <w:r w:rsidRPr="0087042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AE835" w14:textId="77777777" w:rsidR="00550BD4" w:rsidRPr="0087042E" w:rsidRDefault="00550BD4" w:rsidP="00A33BF5">
            <w:pPr>
              <w:pStyle w:val="headertabella0"/>
              <w:rPr>
                <w:color w:val="002060"/>
              </w:rPr>
            </w:pPr>
            <w:r w:rsidRPr="0087042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AE17F" w14:textId="77777777" w:rsidR="00550BD4" w:rsidRPr="0087042E" w:rsidRDefault="00550BD4" w:rsidP="00A33BF5">
            <w:pPr>
              <w:pStyle w:val="headertabella0"/>
              <w:rPr>
                <w:color w:val="002060"/>
              </w:rPr>
            </w:pPr>
            <w:r w:rsidRPr="0087042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96702" w14:textId="77777777" w:rsidR="00550BD4" w:rsidRPr="0087042E" w:rsidRDefault="00550BD4" w:rsidP="00A33BF5">
            <w:pPr>
              <w:pStyle w:val="headertabella0"/>
              <w:rPr>
                <w:color w:val="002060"/>
              </w:rPr>
            </w:pPr>
            <w:r w:rsidRPr="0087042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16F1A" w14:textId="77777777" w:rsidR="00550BD4" w:rsidRPr="0087042E" w:rsidRDefault="00550BD4" w:rsidP="00A33BF5">
            <w:pPr>
              <w:pStyle w:val="headertabella0"/>
              <w:rPr>
                <w:color w:val="002060"/>
              </w:rPr>
            </w:pPr>
            <w:r w:rsidRPr="0087042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00BD7" w14:textId="77777777" w:rsidR="00550BD4" w:rsidRPr="0087042E" w:rsidRDefault="00550BD4" w:rsidP="00A33BF5">
            <w:pPr>
              <w:pStyle w:val="headertabella0"/>
              <w:rPr>
                <w:color w:val="002060"/>
              </w:rPr>
            </w:pPr>
            <w:r w:rsidRPr="0087042E">
              <w:rPr>
                <w:color w:val="002060"/>
              </w:rPr>
              <w:t>PE</w:t>
            </w:r>
          </w:p>
        </w:tc>
      </w:tr>
      <w:tr w:rsidR="00550BD4" w:rsidRPr="0087042E" w14:paraId="65B85272" w14:textId="77777777" w:rsidTr="00A33BF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623A97" w14:textId="77777777" w:rsidR="00550BD4" w:rsidRPr="0087042E" w:rsidRDefault="00550BD4" w:rsidP="00A33BF5">
            <w:pPr>
              <w:pStyle w:val="rowtabella0"/>
              <w:rPr>
                <w:color w:val="002060"/>
              </w:rPr>
            </w:pPr>
            <w:r w:rsidRPr="0087042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AD97" w14:textId="77777777" w:rsidR="00550BD4" w:rsidRPr="0087042E" w:rsidRDefault="00550BD4" w:rsidP="00A33BF5">
            <w:pPr>
              <w:pStyle w:val="rowtabella0"/>
              <w:jc w:val="center"/>
              <w:rPr>
                <w:color w:val="002060"/>
              </w:rPr>
            </w:pPr>
            <w:r w:rsidRPr="0087042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4191"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04A3"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9418"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2AA9"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B8A21" w14:textId="77777777" w:rsidR="00550BD4" w:rsidRPr="0087042E" w:rsidRDefault="00550BD4" w:rsidP="00A33BF5">
            <w:pPr>
              <w:pStyle w:val="rowtabella0"/>
              <w:jc w:val="center"/>
              <w:rPr>
                <w:color w:val="002060"/>
              </w:rPr>
            </w:pPr>
            <w:r w:rsidRPr="0087042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1431"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6D8D" w14:textId="77777777" w:rsidR="00550BD4" w:rsidRPr="0087042E" w:rsidRDefault="00550BD4" w:rsidP="00A33BF5">
            <w:pPr>
              <w:pStyle w:val="rowtabella0"/>
              <w:jc w:val="center"/>
              <w:rPr>
                <w:color w:val="002060"/>
              </w:rPr>
            </w:pPr>
            <w:r w:rsidRPr="0087042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7437" w14:textId="77777777" w:rsidR="00550BD4" w:rsidRPr="0087042E" w:rsidRDefault="00550BD4" w:rsidP="00A33BF5">
            <w:pPr>
              <w:pStyle w:val="rowtabella0"/>
              <w:jc w:val="center"/>
              <w:rPr>
                <w:color w:val="002060"/>
              </w:rPr>
            </w:pPr>
            <w:r w:rsidRPr="0087042E">
              <w:rPr>
                <w:color w:val="002060"/>
              </w:rPr>
              <w:t>0</w:t>
            </w:r>
          </w:p>
        </w:tc>
      </w:tr>
      <w:tr w:rsidR="00550BD4" w:rsidRPr="0087042E" w14:paraId="48DD9285"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FD1E7" w14:textId="77777777" w:rsidR="00550BD4" w:rsidRPr="0087042E" w:rsidRDefault="00550BD4" w:rsidP="00A33BF5">
            <w:pPr>
              <w:pStyle w:val="rowtabella0"/>
              <w:rPr>
                <w:color w:val="002060"/>
              </w:rPr>
            </w:pPr>
            <w:r w:rsidRPr="0087042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79BE" w14:textId="77777777" w:rsidR="00550BD4" w:rsidRPr="0087042E" w:rsidRDefault="00550BD4" w:rsidP="00A33BF5">
            <w:pPr>
              <w:pStyle w:val="rowtabella0"/>
              <w:jc w:val="center"/>
              <w:rPr>
                <w:color w:val="002060"/>
              </w:rPr>
            </w:pPr>
            <w:r w:rsidRPr="0087042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1403"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9474" w14:textId="77777777" w:rsidR="00550BD4" w:rsidRPr="0087042E" w:rsidRDefault="00550BD4" w:rsidP="00A33BF5">
            <w:pPr>
              <w:pStyle w:val="rowtabella0"/>
              <w:jc w:val="center"/>
              <w:rPr>
                <w:color w:val="002060"/>
              </w:rPr>
            </w:pPr>
            <w:r w:rsidRPr="0087042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E60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C7E9A" w14:textId="77777777" w:rsidR="00550BD4" w:rsidRPr="0087042E" w:rsidRDefault="00550BD4" w:rsidP="00A33BF5">
            <w:pPr>
              <w:pStyle w:val="rowtabella0"/>
              <w:jc w:val="center"/>
              <w:rPr>
                <w:color w:val="002060"/>
              </w:rPr>
            </w:pPr>
            <w:r w:rsidRPr="0087042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B9C8" w14:textId="77777777" w:rsidR="00550BD4" w:rsidRPr="0087042E" w:rsidRDefault="00550BD4" w:rsidP="00A33BF5">
            <w:pPr>
              <w:pStyle w:val="rowtabella0"/>
              <w:jc w:val="center"/>
              <w:rPr>
                <w:color w:val="002060"/>
              </w:rPr>
            </w:pPr>
            <w:r w:rsidRPr="0087042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ED6C" w14:textId="77777777" w:rsidR="00550BD4" w:rsidRPr="0087042E" w:rsidRDefault="00550BD4" w:rsidP="00A33BF5">
            <w:pPr>
              <w:pStyle w:val="rowtabella0"/>
              <w:jc w:val="center"/>
              <w:rPr>
                <w:color w:val="002060"/>
              </w:rPr>
            </w:pPr>
            <w:r w:rsidRPr="0087042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111D1" w14:textId="77777777" w:rsidR="00550BD4" w:rsidRPr="0087042E" w:rsidRDefault="00550BD4" w:rsidP="00A33BF5">
            <w:pPr>
              <w:pStyle w:val="rowtabella0"/>
              <w:jc w:val="center"/>
              <w:rPr>
                <w:color w:val="002060"/>
              </w:rPr>
            </w:pPr>
            <w:r w:rsidRPr="0087042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40A4" w14:textId="77777777" w:rsidR="00550BD4" w:rsidRPr="0087042E" w:rsidRDefault="00550BD4" w:rsidP="00A33BF5">
            <w:pPr>
              <w:pStyle w:val="rowtabella0"/>
              <w:jc w:val="center"/>
              <w:rPr>
                <w:color w:val="002060"/>
              </w:rPr>
            </w:pPr>
            <w:r w:rsidRPr="0087042E">
              <w:rPr>
                <w:color w:val="002060"/>
              </w:rPr>
              <w:t>0</w:t>
            </w:r>
          </w:p>
        </w:tc>
      </w:tr>
      <w:tr w:rsidR="00550BD4" w:rsidRPr="0087042E" w14:paraId="1BFD41CA"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AC1F8" w14:textId="77777777" w:rsidR="00550BD4" w:rsidRPr="0087042E" w:rsidRDefault="00550BD4" w:rsidP="00A33BF5">
            <w:pPr>
              <w:pStyle w:val="rowtabella0"/>
              <w:rPr>
                <w:color w:val="002060"/>
              </w:rPr>
            </w:pPr>
            <w:r w:rsidRPr="0087042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3624" w14:textId="77777777" w:rsidR="00550BD4" w:rsidRPr="0087042E" w:rsidRDefault="00550BD4" w:rsidP="00A33BF5">
            <w:pPr>
              <w:pStyle w:val="rowtabella0"/>
              <w:jc w:val="center"/>
              <w:rPr>
                <w:color w:val="002060"/>
              </w:rPr>
            </w:pPr>
            <w:r w:rsidRPr="0087042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9BE0C"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AA53" w14:textId="77777777" w:rsidR="00550BD4" w:rsidRPr="0087042E" w:rsidRDefault="00550BD4" w:rsidP="00A33BF5">
            <w:pPr>
              <w:pStyle w:val="rowtabella0"/>
              <w:jc w:val="center"/>
              <w:rPr>
                <w:color w:val="002060"/>
              </w:rPr>
            </w:pPr>
            <w:r w:rsidRPr="0087042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156E"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10BA"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C7B79" w14:textId="77777777" w:rsidR="00550BD4" w:rsidRPr="0087042E" w:rsidRDefault="00550BD4" w:rsidP="00A33BF5">
            <w:pPr>
              <w:pStyle w:val="rowtabella0"/>
              <w:jc w:val="center"/>
              <w:rPr>
                <w:color w:val="002060"/>
              </w:rPr>
            </w:pPr>
            <w:r w:rsidRPr="0087042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AADF"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05A7" w14:textId="77777777" w:rsidR="00550BD4" w:rsidRPr="0087042E" w:rsidRDefault="00550BD4" w:rsidP="00A33BF5">
            <w:pPr>
              <w:pStyle w:val="rowtabella0"/>
              <w:jc w:val="center"/>
              <w:rPr>
                <w:color w:val="002060"/>
              </w:rPr>
            </w:pPr>
            <w:r w:rsidRPr="0087042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EACF0" w14:textId="77777777" w:rsidR="00550BD4" w:rsidRPr="0087042E" w:rsidRDefault="00550BD4" w:rsidP="00A33BF5">
            <w:pPr>
              <w:pStyle w:val="rowtabella0"/>
              <w:jc w:val="center"/>
              <w:rPr>
                <w:color w:val="002060"/>
              </w:rPr>
            </w:pPr>
            <w:r w:rsidRPr="0087042E">
              <w:rPr>
                <w:color w:val="002060"/>
              </w:rPr>
              <w:t>0</w:t>
            </w:r>
          </w:p>
        </w:tc>
      </w:tr>
      <w:tr w:rsidR="00550BD4" w:rsidRPr="0087042E" w14:paraId="51B49ABB" w14:textId="77777777" w:rsidTr="00A33BF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1AA9D" w14:textId="77777777" w:rsidR="00550BD4" w:rsidRPr="0087042E" w:rsidRDefault="00550BD4" w:rsidP="00A33BF5">
            <w:pPr>
              <w:pStyle w:val="rowtabella0"/>
              <w:rPr>
                <w:color w:val="002060"/>
              </w:rPr>
            </w:pPr>
            <w:r w:rsidRPr="0087042E">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26C5"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B3653"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D110"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3486"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A6C3"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5583" w14:textId="77777777" w:rsidR="00550BD4" w:rsidRPr="0087042E" w:rsidRDefault="00550BD4" w:rsidP="00A33BF5">
            <w:pPr>
              <w:pStyle w:val="rowtabella0"/>
              <w:jc w:val="center"/>
              <w:rPr>
                <w:color w:val="002060"/>
              </w:rPr>
            </w:pPr>
            <w:r w:rsidRPr="0087042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83A8" w14:textId="77777777" w:rsidR="00550BD4" w:rsidRPr="0087042E" w:rsidRDefault="00550BD4" w:rsidP="00A33BF5">
            <w:pPr>
              <w:pStyle w:val="rowtabella0"/>
              <w:jc w:val="center"/>
              <w:rPr>
                <w:color w:val="002060"/>
              </w:rPr>
            </w:pPr>
            <w:r w:rsidRPr="0087042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860B" w14:textId="77777777" w:rsidR="00550BD4" w:rsidRPr="0087042E" w:rsidRDefault="00550BD4" w:rsidP="00A33BF5">
            <w:pPr>
              <w:pStyle w:val="rowtabella0"/>
              <w:jc w:val="center"/>
              <w:rPr>
                <w:color w:val="002060"/>
              </w:rPr>
            </w:pPr>
            <w:r w:rsidRPr="0087042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2ED0" w14:textId="77777777" w:rsidR="00550BD4" w:rsidRPr="0087042E" w:rsidRDefault="00550BD4" w:rsidP="00A33BF5">
            <w:pPr>
              <w:pStyle w:val="rowtabella0"/>
              <w:jc w:val="center"/>
              <w:rPr>
                <w:color w:val="002060"/>
              </w:rPr>
            </w:pPr>
            <w:r w:rsidRPr="0087042E">
              <w:rPr>
                <w:color w:val="002060"/>
              </w:rPr>
              <w:t>0</w:t>
            </w:r>
          </w:p>
        </w:tc>
      </w:tr>
      <w:tr w:rsidR="00550BD4" w:rsidRPr="0087042E" w14:paraId="21B25726" w14:textId="77777777" w:rsidTr="00A33BF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A0E87B" w14:textId="77777777" w:rsidR="00550BD4" w:rsidRPr="0087042E" w:rsidRDefault="00550BD4" w:rsidP="00A33BF5">
            <w:pPr>
              <w:pStyle w:val="rowtabella0"/>
              <w:rPr>
                <w:color w:val="002060"/>
                <w:lang w:val="es-ES"/>
              </w:rPr>
            </w:pPr>
            <w:r w:rsidRPr="0087042E">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636A" w14:textId="77777777" w:rsidR="00550BD4" w:rsidRPr="0087042E" w:rsidRDefault="00550BD4" w:rsidP="00A33BF5">
            <w:pPr>
              <w:pStyle w:val="rowtabella0"/>
              <w:jc w:val="center"/>
              <w:rPr>
                <w:color w:val="002060"/>
              </w:rPr>
            </w:pPr>
            <w:r w:rsidRPr="0087042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C435" w14:textId="77777777" w:rsidR="00550BD4" w:rsidRPr="0087042E" w:rsidRDefault="00550BD4" w:rsidP="00A33BF5">
            <w:pPr>
              <w:pStyle w:val="rowtabella0"/>
              <w:jc w:val="center"/>
              <w:rPr>
                <w:color w:val="002060"/>
              </w:rPr>
            </w:pPr>
            <w:r w:rsidRPr="0087042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F1E9" w14:textId="77777777" w:rsidR="00550BD4" w:rsidRPr="0087042E" w:rsidRDefault="00550BD4" w:rsidP="00A33BF5">
            <w:pPr>
              <w:pStyle w:val="rowtabella0"/>
              <w:jc w:val="center"/>
              <w:rPr>
                <w:color w:val="002060"/>
              </w:rPr>
            </w:pPr>
            <w:r w:rsidRPr="0087042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2426" w14:textId="77777777" w:rsidR="00550BD4" w:rsidRPr="0087042E" w:rsidRDefault="00550BD4" w:rsidP="00A33BF5">
            <w:pPr>
              <w:pStyle w:val="rowtabella0"/>
              <w:jc w:val="center"/>
              <w:rPr>
                <w:color w:val="002060"/>
              </w:rPr>
            </w:pPr>
            <w:r w:rsidRPr="0087042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C1F6" w14:textId="77777777" w:rsidR="00550BD4" w:rsidRPr="0087042E" w:rsidRDefault="00550BD4" w:rsidP="00A33BF5">
            <w:pPr>
              <w:pStyle w:val="rowtabella0"/>
              <w:jc w:val="center"/>
              <w:rPr>
                <w:color w:val="002060"/>
              </w:rPr>
            </w:pPr>
            <w:r w:rsidRPr="0087042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D375" w14:textId="77777777" w:rsidR="00550BD4" w:rsidRPr="0087042E" w:rsidRDefault="00550BD4" w:rsidP="00A33BF5">
            <w:pPr>
              <w:pStyle w:val="rowtabella0"/>
              <w:jc w:val="center"/>
              <w:rPr>
                <w:color w:val="002060"/>
              </w:rPr>
            </w:pPr>
            <w:r w:rsidRPr="0087042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0837" w14:textId="77777777" w:rsidR="00550BD4" w:rsidRPr="0087042E" w:rsidRDefault="00550BD4" w:rsidP="00A33BF5">
            <w:pPr>
              <w:pStyle w:val="rowtabella0"/>
              <w:jc w:val="center"/>
              <w:rPr>
                <w:color w:val="002060"/>
              </w:rPr>
            </w:pPr>
            <w:r w:rsidRPr="0087042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2895" w14:textId="77777777" w:rsidR="00550BD4" w:rsidRPr="0087042E" w:rsidRDefault="00550BD4" w:rsidP="00A33BF5">
            <w:pPr>
              <w:pStyle w:val="rowtabella0"/>
              <w:jc w:val="center"/>
              <w:rPr>
                <w:color w:val="002060"/>
              </w:rPr>
            </w:pPr>
            <w:r w:rsidRPr="0087042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A6B0" w14:textId="77777777" w:rsidR="00550BD4" w:rsidRPr="0087042E" w:rsidRDefault="00550BD4" w:rsidP="00A33BF5">
            <w:pPr>
              <w:pStyle w:val="rowtabella0"/>
              <w:jc w:val="center"/>
              <w:rPr>
                <w:color w:val="002060"/>
              </w:rPr>
            </w:pPr>
            <w:r w:rsidRPr="0087042E">
              <w:rPr>
                <w:color w:val="002060"/>
              </w:rPr>
              <w:t>0</w:t>
            </w:r>
          </w:p>
        </w:tc>
      </w:tr>
    </w:tbl>
    <w:p w14:paraId="51C622E6" w14:textId="77777777" w:rsidR="00550BD4" w:rsidRPr="0087042E" w:rsidRDefault="00550BD4" w:rsidP="00550BD4">
      <w:pPr>
        <w:pStyle w:val="breakline"/>
        <w:rPr>
          <w:color w:val="002060"/>
        </w:rPr>
      </w:pPr>
    </w:p>
    <w:p w14:paraId="3935A015" w14:textId="77777777" w:rsidR="00550BD4" w:rsidRPr="0087042E" w:rsidRDefault="00550BD4" w:rsidP="00550BD4">
      <w:pPr>
        <w:pStyle w:val="breakline"/>
        <w:rPr>
          <w:color w:val="002060"/>
        </w:rPr>
      </w:pPr>
    </w:p>
    <w:p w14:paraId="594B06E4" w14:textId="77777777" w:rsidR="00550BD4" w:rsidRPr="0087042E" w:rsidRDefault="00550BD4" w:rsidP="00550BD4">
      <w:pPr>
        <w:pStyle w:val="titoloprinc0"/>
        <w:rPr>
          <w:color w:val="002060"/>
        </w:rPr>
      </w:pPr>
      <w:r w:rsidRPr="0087042E">
        <w:rPr>
          <w:color w:val="002060"/>
        </w:rPr>
        <w:t>PROGRAMMA GARE</w:t>
      </w:r>
    </w:p>
    <w:p w14:paraId="2E543AB0" w14:textId="77777777" w:rsidR="00550BD4" w:rsidRDefault="00550BD4" w:rsidP="00550BD4">
      <w:pPr>
        <w:pStyle w:val="breakline"/>
        <w:rPr>
          <w:color w:val="002060"/>
        </w:rPr>
      </w:pPr>
    </w:p>
    <w:p w14:paraId="705C2DF4" w14:textId="77777777" w:rsidR="00550BD4" w:rsidRPr="00DA7D43" w:rsidRDefault="00550BD4" w:rsidP="00550BD4">
      <w:pPr>
        <w:pStyle w:val="sottotitolocampionato10"/>
        <w:rPr>
          <w:color w:val="002060"/>
        </w:rPr>
      </w:pPr>
      <w:r w:rsidRPr="00DA7D43">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550BD4" w:rsidRPr="00DA7D43" w14:paraId="08C8110B"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BD670"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E56A3"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E7DC9"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C684E"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A3B79"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86135"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5F656"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4E691F09"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4297A0" w14:textId="77777777" w:rsidR="00550BD4" w:rsidRPr="00DA7D43" w:rsidRDefault="00550BD4" w:rsidP="00A33BF5">
            <w:pPr>
              <w:pStyle w:val="rowtabella0"/>
              <w:rPr>
                <w:color w:val="002060"/>
              </w:rPr>
            </w:pPr>
            <w:r w:rsidRPr="00DA7D43">
              <w:rPr>
                <w:color w:val="002060"/>
              </w:rPr>
              <w:lastRenderedPageBreak/>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FE403" w14:textId="77777777" w:rsidR="00550BD4" w:rsidRPr="00DA7D43" w:rsidRDefault="00550BD4" w:rsidP="00A33BF5">
            <w:pPr>
              <w:pStyle w:val="rowtabella0"/>
              <w:rPr>
                <w:color w:val="002060"/>
              </w:rPr>
            </w:pPr>
            <w:r w:rsidRPr="00DA7D43">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B2FEA" w14:textId="77777777" w:rsidR="00550BD4" w:rsidRPr="00DA7D43" w:rsidRDefault="00550BD4" w:rsidP="00A33BF5">
            <w:pPr>
              <w:pStyle w:val="rowtabella0"/>
              <w:jc w:val="center"/>
              <w:rPr>
                <w:color w:val="002060"/>
              </w:rPr>
            </w:pPr>
            <w:r w:rsidRPr="00DA7D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A0245" w14:textId="77777777" w:rsidR="00550BD4" w:rsidRPr="00DA7D43" w:rsidRDefault="00550BD4" w:rsidP="00A33BF5">
            <w:pPr>
              <w:pStyle w:val="rowtabella0"/>
              <w:rPr>
                <w:color w:val="002060"/>
              </w:rPr>
            </w:pPr>
            <w:r w:rsidRPr="00DA7D43">
              <w:rPr>
                <w:color w:val="002060"/>
              </w:rPr>
              <w:t>05/02/2023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5D806" w14:textId="77777777" w:rsidR="00550BD4" w:rsidRPr="00DA7D43" w:rsidRDefault="00550BD4" w:rsidP="00A33BF5">
            <w:pPr>
              <w:pStyle w:val="rowtabella0"/>
              <w:rPr>
                <w:color w:val="002060"/>
              </w:rPr>
            </w:pPr>
            <w:r w:rsidRPr="00DA7D4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D388C" w14:textId="77777777" w:rsidR="00550BD4" w:rsidRPr="00DA7D43" w:rsidRDefault="00550BD4" w:rsidP="00A33BF5">
            <w:pPr>
              <w:pStyle w:val="rowtabella0"/>
              <w:rPr>
                <w:color w:val="002060"/>
              </w:rPr>
            </w:pPr>
            <w:r w:rsidRPr="00DA7D4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F0895" w14:textId="77777777" w:rsidR="00550BD4" w:rsidRPr="00DA7D43" w:rsidRDefault="00550BD4" w:rsidP="00A33BF5">
            <w:pPr>
              <w:pStyle w:val="rowtabella0"/>
              <w:rPr>
                <w:color w:val="002060"/>
              </w:rPr>
            </w:pPr>
            <w:r w:rsidRPr="00DA7D43">
              <w:rPr>
                <w:color w:val="002060"/>
              </w:rPr>
              <w:t>VIA MADRE TERESA DI CALCUTTA</w:t>
            </w:r>
          </w:p>
        </w:tc>
      </w:tr>
      <w:tr w:rsidR="00550BD4" w:rsidRPr="00DA7D43" w14:paraId="50673D54"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D8841F" w14:textId="77777777" w:rsidR="00550BD4" w:rsidRPr="00DA7D43" w:rsidRDefault="00550BD4" w:rsidP="00A33BF5">
            <w:pPr>
              <w:pStyle w:val="rowtabella0"/>
              <w:rPr>
                <w:color w:val="002060"/>
              </w:rPr>
            </w:pPr>
            <w:r w:rsidRPr="00DA7D4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5169A9" w14:textId="77777777" w:rsidR="00550BD4" w:rsidRPr="00DA7D43" w:rsidRDefault="00550BD4" w:rsidP="00A33BF5">
            <w:pPr>
              <w:pStyle w:val="rowtabella0"/>
              <w:rPr>
                <w:color w:val="002060"/>
              </w:rPr>
            </w:pPr>
            <w:r w:rsidRPr="00DA7D43">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4F4E6B"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800010" w14:textId="77777777" w:rsidR="00550BD4" w:rsidRPr="00DA7D43" w:rsidRDefault="00550BD4" w:rsidP="00A33BF5">
            <w:pPr>
              <w:pStyle w:val="rowtabella0"/>
              <w:rPr>
                <w:color w:val="002060"/>
              </w:rPr>
            </w:pPr>
            <w:r w:rsidRPr="00DA7D43">
              <w:rPr>
                <w:color w:val="002060"/>
              </w:rPr>
              <w:t>05/02/2023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8F5190" w14:textId="77777777" w:rsidR="00550BD4" w:rsidRPr="00DA7D43" w:rsidRDefault="00550BD4" w:rsidP="00A33BF5">
            <w:pPr>
              <w:pStyle w:val="rowtabella0"/>
              <w:rPr>
                <w:color w:val="002060"/>
              </w:rPr>
            </w:pPr>
            <w:r w:rsidRPr="00DA7D43">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8CAD1" w14:textId="77777777" w:rsidR="00550BD4" w:rsidRPr="00DA7D43" w:rsidRDefault="00550BD4" w:rsidP="00A33BF5">
            <w:pPr>
              <w:pStyle w:val="rowtabella0"/>
              <w:rPr>
                <w:color w:val="002060"/>
              </w:rPr>
            </w:pPr>
            <w:r w:rsidRPr="00DA7D4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99509" w14:textId="77777777" w:rsidR="00550BD4" w:rsidRPr="00DA7D43" w:rsidRDefault="00550BD4" w:rsidP="00A33BF5">
            <w:pPr>
              <w:pStyle w:val="rowtabella0"/>
              <w:rPr>
                <w:color w:val="002060"/>
              </w:rPr>
            </w:pPr>
            <w:r w:rsidRPr="00DA7D43">
              <w:rPr>
                <w:color w:val="002060"/>
              </w:rPr>
              <w:t>VIA FRATELLI CERVI</w:t>
            </w:r>
          </w:p>
        </w:tc>
      </w:tr>
      <w:tr w:rsidR="00550BD4" w:rsidRPr="00DA7D43" w14:paraId="70D5FEDD"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A8AF29" w14:textId="77777777" w:rsidR="00550BD4" w:rsidRPr="00DA7D43" w:rsidRDefault="00550BD4" w:rsidP="00A33BF5">
            <w:pPr>
              <w:pStyle w:val="rowtabella0"/>
              <w:rPr>
                <w:color w:val="002060"/>
              </w:rPr>
            </w:pPr>
            <w:r w:rsidRPr="00DA7D43">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48F90" w14:textId="77777777" w:rsidR="00550BD4" w:rsidRPr="00DA7D43" w:rsidRDefault="00550BD4" w:rsidP="00A33BF5">
            <w:pPr>
              <w:pStyle w:val="rowtabella0"/>
              <w:rPr>
                <w:color w:val="002060"/>
              </w:rPr>
            </w:pPr>
            <w:r w:rsidRPr="00DA7D43">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44EB8"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CC6A8" w14:textId="77777777" w:rsidR="00550BD4" w:rsidRPr="00DA7D43" w:rsidRDefault="00550BD4" w:rsidP="00A33BF5">
            <w:pPr>
              <w:pStyle w:val="rowtabella0"/>
              <w:rPr>
                <w:color w:val="002060"/>
              </w:rPr>
            </w:pPr>
            <w:r w:rsidRPr="00DA7D43">
              <w:rPr>
                <w:color w:val="002060"/>
              </w:rPr>
              <w:t>05/02/2023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DDE64" w14:textId="77777777" w:rsidR="00550BD4" w:rsidRPr="00DA7D43" w:rsidRDefault="00550BD4" w:rsidP="00A33BF5">
            <w:pPr>
              <w:pStyle w:val="rowtabella0"/>
              <w:rPr>
                <w:color w:val="002060"/>
              </w:rPr>
            </w:pPr>
            <w:r w:rsidRPr="00DA7D43">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9877B" w14:textId="77777777" w:rsidR="00550BD4" w:rsidRPr="00DA7D43" w:rsidRDefault="00550BD4" w:rsidP="00A33BF5">
            <w:pPr>
              <w:pStyle w:val="rowtabella0"/>
              <w:rPr>
                <w:color w:val="002060"/>
              </w:rPr>
            </w:pPr>
            <w:r w:rsidRPr="00DA7D43">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F5BEB" w14:textId="77777777" w:rsidR="00550BD4" w:rsidRPr="00DA7D43" w:rsidRDefault="00550BD4" w:rsidP="00A33BF5">
            <w:pPr>
              <w:pStyle w:val="rowtabella0"/>
              <w:rPr>
                <w:color w:val="002060"/>
              </w:rPr>
            </w:pPr>
            <w:r w:rsidRPr="00DA7D43">
              <w:rPr>
                <w:color w:val="002060"/>
              </w:rPr>
              <w:t>VIA E.MATTEI</w:t>
            </w:r>
          </w:p>
        </w:tc>
      </w:tr>
    </w:tbl>
    <w:p w14:paraId="5C9F62D7" w14:textId="77777777" w:rsidR="00550BD4" w:rsidRPr="00DA7D43" w:rsidRDefault="00550BD4" w:rsidP="00550BD4">
      <w:pPr>
        <w:pStyle w:val="breakline"/>
        <w:rPr>
          <w:rFonts w:eastAsiaTheme="minorEastAsia"/>
          <w:color w:val="002060"/>
        </w:rPr>
      </w:pPr>
    </w:p>
    <w:p w14:paraId="699FBAEE" w14:textId="77777777" w:rsidR="00550BD4" w:rsidRPr="00DA7D43" w:rsidRDefault="00550BD4" w:rsidP="00550BD4">
      <w:pPr>
        <w:pStyle w:val="breakline"/>
        <w:rPr>
          <w:color w:val="002060"/>
        </w:rPr>
      </w:pPr>
    </w:p>
    <w:p w14:paraId="2FD31AB9" w14:textId="77777777" w:rsidR="00550BD4" w:rsidRPr="00DA7D43" w:rsidRDefault="00550BD4" w:rsidP="00550BD4">
      <w:pPr>
        <w:pStyle w:val="breakline"/>
        <w:rPr>
          <w:color w:val="002060"/>
        </w:rPr>
      </w:pPr>
    </w:p>
    <w:p w14:paraId="50B4F203" w14:textId="77777777" w:rsidR="00550BD4" w:rsidRPr="00DA7D43" w:rsidRDefault="00550BD4" w:rsidP="00550BD4">
      <w:pPr>
        <w:pStyle w:val="sottotitolocampionato10"/>
        <w:rPr>
          <w:color w:val="002060"/>
        </w:rPr>
      </w:pPr>
      <w:r w:rsidRPr="00DA7D43">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550BD4" w:rsidRPr="00DA7D43" w14:paraId="0266BF11"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54FE1"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64F11"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42155"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F91EC"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DCE9F"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C72F8"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35954"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239C5749"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BC9098" w14:textId="77777777" w:rsidR="00550BD4" w:rsidRPr="00DA7D43" w:rsidRDefault="00550BD4" w:rsidP="00A33BF5">
            <w:pPr>
              <w:pStyle w:val="rowtabella0"/>
              <w:rPr>
                <w:color w:val="002060"/>
              </w:rPr>
            </w:pPr>
            <w:r w:rsidRPr="00DA7D43">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3F182" w14:textId="77777777" w:rsidR="00550BD4" w:rsidRPr="00DA7D43" w:rsidRDefault="00550BD4" w:rsidP="00A33BF5">
            <w:pPr>
              <w:pStyle w:val="rowtabella0"/>
              <w:rPr>
                <w:color w:val="002060"/>
              </w:rPr>
            </w:pPr>
            <w:r w:rsidRPr="00DA7D43">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4F45A" w14:textId="77777777" w:rsidR="00550BD4" w:rsidRPr="00DA7D43" w:rsidRDefault="00550BD4" w:rsidP="00A33BF5">
            <w:pPr>
              <w:pStyle w:val="rowtabella0"/>
              <w:jc w:val="center"/>
              <w:rPr>
                <w:color w:val="002060"/>
              </w:rPr>
            </w:pPr>
            <w:r w:rsidRPr="00DA7D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ED85E" w14:textId="77777777" w:rsidR="00550BD4" w:rsidRPr="00DA7D43" w:rsidRDefault="00550BD4" w:rsidP="00A33BF5">
            <w:pPr>
              <w:pStyle w:val="rowtabella0"/>
              <w:rPr>
                <w:color w:val="002060"/>
              </w:rPr>
            </w:pPr>
            <w:r w:rsidRPr="00DA7D43">
              <w:rPr>
                <w:color w:val="002060"/>
              </w:rPr>
              <w:t>04/02/2023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F666A" w14:textId="77777777" w:rsidR="00550BD4" w:rsidRPr="00DA7D43" w:rsidRDefault="00550BD4" w:rsidP="00A33BF5">
            <w:pPr>
              <w:pStyle w:val="rowtabella0"/>
              <w:rPr>
                <w:color w:val="002060"/>
              </w:rPr>
            </w:pPr>
            <w:r w:rsidRPr="00DA7D43">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8C94C" w14:textId="77777777" w:rsidR="00550BD4" w:rsidRPr="00DA7D43" w:rsidRDefault="00550BD4" w:rsidP="00A33BF5">
            <w:pPr>
              <w:pStyle w:val="rowtabella0"/>
              <w:rPr>
                <w:color w:val="002060"/>
              </w:rPr>
            </w:pPr>
            <w:r w:rsidRPr="00DA7D43">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F4BD0" w14:textId="77777777" w:rsidR="00550BD4" w:rsidRPr="00DA7D43" w:rsidRDefault="00550BD4" w:rsidP="00A33BF5">
            <w:pPr>
              <w:pStyle w:val="rowtabella0"/>
              <w:rPr>
                <w:color w:val="002060"/>
              </w:rPr>
            </w:pPr>
            <w:r w:rsidRPr="00DA7D43">
              <w:rPr>
                <w:color w:val="002060"/>
              </w:rPr>
              <w:t>VIA ROMA 201</w:t>
            </w:r>
          </w:p>
        </w:tc>
      </w:tr>
      <w:tr w:rsidR="00550BD4" w:rsidRPr="00DA7D43" w14:paraId="6B030B6F"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CD5480" w14:textId="77777777" w:rsidR="00550BD4" w:rsidRPr="00DA7D43" w:rsidRDefault="00550BD4" w:rsidP="00A33BF5">
            <w:pPr>
              <w:pStyle w:val="rowtabella0"/>
              <w:rPr>
                <w:color w:val="002060"/>
              </w:rPr>
            </w:pPr>
            <w:r w:rsidRPr="00DA7D43">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2F8931" w14:textId="77777777" w:rsidR="00550BD4" w:rsidRPr="00DA7D43" w:rsidRDefault="00550BD4" w:rsidP="00A33BF5">
            <w:pPr>
              <w:pStyle w:val="rowtabella0"/>
              <w:rPr>
                <w:color w:val="002060"/>
              </w:rPr>
            </w:pPr>
            <w:r w:rsidRPr="00DA7D43">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EFCB6"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2198C7" w14:textId="77777777" w:rsidR="00550BD4" w:rsidRPr="00DA7D43" w:rsidRDefault="00550BD4" w:rsidP="00A33BF5">
            <w:pPr>
              <w:pStyle w:val="rowtabella0"/>
              <w:rPr>
                <w:color w:val="002060"/>
              </w:rPr>
            </w:pPr>
            <w:r w:rsidRPr="00DA7D43">
              <w:rPr>
                <w:color w:val="002060"/>
              </w:rPr>
              <w:t>04/02/2023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EEC8CA" w14:textId="77777777" w:rsidR="00550BD4" w:rsidRPr="00DA7D43" w:rsidRDefault="00550BD4" w:rsidP="00A33BF5">
            <w:pPr>
              <w:pStyle w:val="rowtabella0"/>
              <w:rPr>
                <w:color w:val="002060"/>
              </w:rPr>
            </w:pPr>
            <w:r w:rsidRPr="00DA7D43">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98D3A" w14:textId="77777777" w:rsidR="00550BD4" w:rsidRPr="00DA7D43" w:rsidRDefault="00550BD4" w:rsidP="00A33BF5">
            <w:pPr>
              <w:pStyle w:val="rowtabella0"/>
              <w:rPr>
                <w:color w:val="002060"/>
              </w:rPr>
            </w:pPr>
            <w:r w:rsidRPr="00DA7D43">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BD6FB" w14:textId="77777777" w:rsidR="00550BD4" w:rsidRPr="00DA7D43" w:rsidRDefault="00550BD4" w:rsidP="00A33BF5">
            <w:pPr>
              <w:pStyle w:val="rowtabella0"/>
              <w:rPr>
                <w:color w:val="002060"/>
              </w:rPr>
            </w:pPr>
            <w:r w:rsidRPr="00DA7D43">
              <w:rPr>
                <w:color w:val="002060"/>
              </w:rPr>
              <w:t>VIA AMATO</w:t>
            </w:r>
          </w:p>
        </w:tc>
      </w:tr>
      <w:tr w:rsidR="00550BD4" w:rsidRPr="00DA7D43" w14:paraId="0AF6FE78"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DAA0A0" w14:textId="77777777" w:rsidR="00550BD4" w:rsidRPr="00DA7D43" w:rsidRDefault="00550BD4" w:rsidP="00A33BF5">
            <w:pPr>
              <w:pStyle w:val="rowtabella0"/>
              <w:rPr>
                <w:color w:val="002060"/>
              </w:rPr>
            </w:pPr>
            <w:r w:rsidRPr="00DA7D43">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10B57" w14:textId="77777777" w:rsidR="00550BD4" w:rsidRPr="00DA7D43" w:rsidRDefault="00550BD4" w:rsidP="00A33BF5">
            <w:pPr>
              <w:pStyle w:val="rowtabella0"/>
              <w:rPr>
                <w:color w:val="002060"/>
              </w:rPr>
            </w:pPr>
            <w:r w:rsidRPr="00DA7D43">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CF421"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E6292" w14:textId="77777777" w:rsidR="00550BD4" w:rsidRPr="00DA7D43" w:rsidRDefault="00550BD4" w:rsidP="00A33BF5">
            <w:pPr>
              <w:pStyle w:val="rowtabella0"/>
              <w:rPr>
                <w:color w:val="002060"/>
              </w:rPr>
            </w:pPr>
            <w:r w:rsidRPr="00DA7D43">
              <w:rPr>
                <w:color w:val="002060"/>
              </w:rPr>
              <w:t>05/02/2023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82094" w14:textId="77777777" w:rsidR="00550BD4" w:rsidRPr="00DA7D43" w:rsidRDefault="00550BD4" w:rsidP="00A33BF5">
            <w:pPr>
              <w:pStyle w:val="rowtabella0"/>
              <w:rPr>
                <w:color w:val="002060"/>
              </w:rPr>
            </w:pPr>
            <w:r w:rsidRPr="00DA7D43">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6A7AE" w14:textId="77777777" w:rsidR="00550BD4" w:rsidRPr="00DA7D43" w:rsidRDefault="00550BD4" w:rsidP="00A33BF5">
            <w:pPr>
              <w:pStyle w:val="rowtabella0"/>
              <w:rPr>
                <w:color w:val="002060"/>
              </w:rPr>
            </w:pPr>
            <w:r w:rsidRPr="00DA7D43">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B96DA" w14:textId="77777777" w:rsidR="00550BD4" w:rsidRPr="00DA7D43" w:rsidRDefault="00550BD4" w:rsidP="00A33BF5">
            <w:pPr>
              <w:pStyle w:val="rowtabella0"/>
              <w:rPr>
                <w:color w:val="002060"/>
              </w:rPr>
            </w:pPr>
            <w:r w:rsidRPr="00DA7D43">
              <w:rPr>
                <w:color w:val="002060"/>
              </w:rPr>
              <w:t>STR.DEL BURELLO LOC.VAL NEVOLA</w:t>
            </w:r>
          </w:p>
        </w:tc>
      </w:tr>
    </w:tbl>
    <w:p w14:paraId="408CE9D5" w14:textId="77777777" w:rsidR="00550BD4" w:rsidRPr="00DA7D43" w:rsidRDefault="00550BD4" w:rsidP="00550BD4">
      <w:pPr>
        <w:pStyle w:val="breakline"/>
        <w:rPr>
          <w:rFonts w:eastAsiaTheme="minorEastAsia"/>
          <w:color w:val="002060"/>
        </w:rPr>
      </w:pPr>
    </w:p>
    <w:p w14:paraId="78F3589B" w14:textId="77777777" w:rsidR="00550BD4" w:rsidRPr="00DA7D43" w:rsidRDefault="00550BD4" w:rsidP="00550BD4">
      <w:pPr>
        <w:pStyle w:val="breakline"/>
        <w:rPr>
          <w:color w:val="002060"/>
        </w:rPr>
      </w:pPr>
    </w:p>
    <w:p w14:paraId="2A9B3669" w14:textId="77777777" w:rsidR="00550BD4" w:rsidRPr="00DA7D43" w:rsidRDefault="00550BD4" w:rsidP="00550BD4">
      <w:pPr>
        <w:pStyle w:val="breakline"/>
        <w:rPr>
          <w:color w:val="002060"/>
        </w:rPr>
      </w:pPr>
    </w:p>
    <w:p w14:paraId="1F83169D" w14:textId="77777777" w:rsidR="00550BD4" w:rsidRPr="00DA7D43" w:rsidRDefault="00550BD4" w:rsidP="00550BD4">
      <w:pPr>
        <w:pStyle w:val="sottotitolocampionato10"/>
        <w:rPr>
          <w:color w:val="002060"/>
        </w:rPr>
      </w:pPr>
      <w:r w:rsidRPr="00DA7D43">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29"/>
        <w:gridCol w:w="385"/>
        <w:gridCol w:w="898"/>
        <w:gridCol w:w="1198"/>
        <w:gridCol w:w="1554"/>
        <w:gridCol w:w="1536"/>
      </w:tblGrid>
      <w:tr w:rsidR="00550BD4" w:rsidRPr="00DA7D43" w14:paraId="2EA97B85" w14:textId="77777777" w:rsidTr="00A33BF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74EEB" w14:textId="77777777" w:rsidR="00550BD4" w:rsidRPr="00DA7D43" w:rsidRDefault="00550BD4" w:rsidP="00A33BF5">
            <w:pPr>
              <w:pStyle w:val="headertabella0"/>
              <w:rPr>
                <w:color w:val="002060"/>
              </w:rPr>
            </w:pPr>
            <w:r w:rsidRPr="00DA7D4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B4498" w14:textId="77777777" w:rsidR="00550BD4" w:rsidRPr="00DA7D43" w:rsidRDefault="00550BD4" w:rsidP="00A33BF5">
            <w:pPr>
              <w:pStyle w:val="headertabella0"/>
              <w:rPr>
                <w:color w:val="002060"/>
              </w:rPr>
            </w:pPr>
            <w:r w:rsidRPr="00DA7D4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3500B" w14:textId="77777777" w:rsidR="00550BD4" w:rsidRPr="00DA7D43" w:rsidRDefault="00550BD4" w:rsidP="00A33BF5">
            <w:pPr>
              <w:pStyle w:val="headertabella0"/>
              <w:rPr>
                <w:color w:val="002060"/>
              </w:rPr>
            </w:pPr>
            <w:r w:rsidRPr="00DA7D4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271CB" w14:textId="77777777" w:rsidR="00550BD4" w:rsidRPr="00DA7D43" w:rsidRDefault="00550BD4" w:rsidP="00A33BF5">
            <w:pPr>
              <w:pStyle w:val="headertabella0"/>
              <w:rPr>
                <w:color w:val="002060"/>
              </w:rPr>
            </w:pPr>
            <w:r w:rsidRPr="00DA7D4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42A46" w14:textId="77777777" w:rsidR="00550BD4" w:rsidRPr="00DA7D43" w:rsidRDefault="00550BD4" w:rsidP="00A33BF5">
            <w:pPr>
              <w:pStyle w:val="headertabella0"/>
              <w:rPr>
                <w:color w:val="002060"/>
              </w:rPr>
            </w:pPr>
            <w:r w:rsidRPr="00DA7D4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69BBD" w14:textId="77777777" w:rsidR="00550BD4" w:rsidRPr="00DA7D43" w:rsidRDefault="00550BD4" w:rsidP="00A33BF5">
            <w:pPr>
              <w:pStyle w:val="headertabella0"/>
              <w:rPr>
                <w:color w:val="002060"/>
              </w:rPr>
            </w:pPr>
            <w:r w:rsidRPr="00DA7D4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19978" w14:textId="77777777" w:rsidR="00550BD4" w:rsidRPr="00DA7D43" w:rsidRDefault="00550BD4" w:rsidP="00A33BF5">
            <w:pPr>
              <w:pStyle w:val="headertabella0"/>
              <w:rPr>
                <w:color w:val="002060"/>
              </w:rPr>
            </w:pPr>
            <w:r w:rsidRPr="00DA7D43">
              <w:rPr>
                <w:color w:val="002060"/>
              </w:rPr>
              <w:t>Indirizzo Impianto</w:t>
            </w:r>
          </w:p>
        </w:tc>
      </w:tr>
      <w:tr w:rsidR="00550BD4" w:rsidRPr="00DA7D43" w14:paraId="600A1615" w14:textId="77777777" w:rsidTr="00A33BF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F45883" w14:textId="77777777" w:rsidR="00550BD4" w:rsidRPr="00DA7D43" w:rsidRDefault="00550BD4" w:rsidP="00A33BF5">
            <w:pPr>
              <w:pStyle w:val="rowtabella0"/>
              <w:rPr>
                <w:color w:val="002060"/>
              </w:rPr>
            </w:pPr>
            <w:r w:rsidRPr="00DA7D43">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46019" w14:textId="77777777" w:rsidR="00550BD4" w:rsidRPr="00DA7D43" w:rsidRDefault="00550BD4" w:rsidP="00A33BF5">
            <w:pPr>
              <w:pStyle w:val="rowtabella0"/>
              <w:rPr>
                <w:color w:val="002060"/>
              </w:rPr>
            </w:pPr>
            <w:r w:rsidRPr="00DA7D43">
              <w:rPr>
                <w:color w:val="002060"/>
              </w:rPr>
              <w:t>A.V.I.S.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775FF" w14:textId="77777777" w:rsidR="00550BD4" w:rsidRPr="00DA7D43" w:rsidRDefault="00550BD4" w:rsidP="00A33BF5">
            <w:pPr>
              <w:pStyle w:val="rowtabella0"/>
              <w:jc w:val="center"/>
              <w:rPr>
                <w:color w:val="002060"/>
              </w:rPr>
            </w:pPr>
            <w:r w:rsidRPr="00DA7D4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6AC73" w14:textId="77777777" w:rsidR="00550BD4" w:rsidRPr="00DA7D43" w:rsidRDefault="00550BD4" w:rsidP="00A33BF5">
            <w:pPr>
              <w:pStyle w:val="rowtabella0"/>
              <w:rPr>
                <w:color w:val="002060"/>
              </w:rPr>
            </w:pPr>
            <w:r w:rsidRPr="00DA7D43">
              <w:rPr>
                <w:color w:val="002060"/>
              </w:rPr>
              <w:t>04/02/2023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29882" w14:textId="77777777" w:rsidR="00550BD4" w:rsidRPr="00DA7D43" w:rsidRDefault="00550BD4" w:rsidP="00A33BF5">
            <w:pPr>
              <w:pStyle w:val="rowtabella0"/>
              <w:rPr>
                <w:color w:val="002060"/>
              </w:rPr>
            </w:pPr>
            <w:r w:rsidRPr="00DA7D43">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1A02C" w14:textId="77777777" w:rsidR="00550BD4" w:rsidRPr="00DA7D43" w:rsidRDefault="00550BD4" w:rsidP="00A33BF5">
            <w:pPr>
              <w:pStyle w:val="rowtabella0"/>
              <w:rPr>
                <w:color w:val="002060"/>
              </w:rPr>
            </w:pPr>
            <w:r w:rsidRPr="00DA7D43">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A9605" w14:textId="77777777" w:rsidR="00550BD4" w:rsidRPr="00DA7D43" w:rsidRDefault="00550BD4" w:rsidP="00A33BF5">
            <w:pPr>
              <w:pStyle w:val="rowtabella0"/>
              <w:rPr>
                <w:color w:val="002060"/>
              </w:rPr>
            </w:pPr>
            <w:r w:rsidRPr="00DA7D43">
              <w:rPr>
                <w:color w:val="002060"/>
              </w:rPr>
              <w:t>VIA DEI TESSITORI</w:t>
            </w:r>
          </w:p>
        </w:tc>
      </w:tr>
      <w:tr w:rsidR="00550BD4" w:rsidRPr="00DA7D43" w14:paraId="6A228B53"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FDFC6A" w14:textId="77777777" w:rsidR="00550BD4" w:rsidRPr="00DA7D43" w:rsidRDefault="00550BD4" w:rsidP="00A33BF5">
            <w:pPr>
              <w:pStyle w:val="rowtabella0"/>
              <w:rPr>
                <w:color w:val="002060"/>
              </w:rPr>
            </w:pPr>
            <w:r w:rsidRPr="00DA7D4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C97814" w14:textId="77777777" w:rsidR="00550BD4" w:rsidRPr="00DA7D43" w:rsidRDefault="00550BD4" w:rsidP="00A33BF5">
            <w:pPr>
              <w:pStyle w:val="rowtabella0"/>
              <w:rPr>
                <w:color w:val="002060"/>
              </w:rPr>
            </w:pPr>
            <w:r w:rsidRPr="00DA7D43">
              <w:rPr>
                <w:color w:val="002060"/>
              </w:rPr>
              <w:t>FOOTBALLCLUBREAL MONTALTO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105DA0"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E48C1C" w14:textId="77777777" w:rsidR="00550BD4" w:rsidRPr="00DA7D43" w:rsidRDefault="00550BD4" w:rsidP="00A33BF5">
            <w:pPr>
              <w:pStyle w:val="rowtabella0"/>
              <w:rPr>
                <w:color w:val="002060"/>
              </w:rPr>
            </w:pPr>
            <w:r w:rsidRPr="00DA7D43">
              <w:rPr>
                <w:color w:val="002060"/>
              </w:rPr>
              <w:t>04/02/2023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DFBE7F" w14:textId="77777777" w:rsidR="00550BD4" w:rsidRPr="00DA7D43" w:rsidRDefault="00550BD4" w:rsidP="00A33BF5">
            <w:pPr>
              <w:pStyle w:val="rowtabella0"/>
              <w:rPr>
                <w:color w:val="002060"/>
              </w:rPr>
            </w:pPr>
            <w:r w:rsidRPr="00DA7D4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C1468" w14:textId="77777777" w:rsidR="00550BD4" w:rsidRPr="00DA7D43" w:rsidRDefault="00550BD4" w:rsidP="00A33BF5">
            <w:pPr>
              <w:pStyle w:val="rowtabella0"/>
              <w:rPr>
                <w:color w:val="002060"/>
              </w:rPr>
            </w:pPr>
            <w:r w:rsidRPr="00DA7D4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C7C6CD" w14:textId="77777777" w:rsidR="00550BD4" w:rsidRPr="00DA7D43" w:rsidRDefault="00550BD4" w:rsidP="00A33BF5">
            <w:pPr>
              <w:pStyle w:val="rowtabella0"/>
              <w:rPr>
                <w:color w:val="002060"/>
              </w:rPr>
            </w:pPr>
            <w:r w:rsidRPr="00DA7D43">
              <w:rPr>
                <w:color w:val="002060"/>
              </w:rPr>
              <w:t>VIA ALESSANDRO MANZONI</w:t>
            </w:r>
          </w:p>
        </w:tc>
      </w:tr>
      <w:tr w:rsidR="00550BD4" w:rsidRPr="00DA7D43" w14:paraId="294844DE" w14:textId="77777777" w:rsidTr="00A33BF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47DBDF" w14:textId="77777777" w:rsidR="00550BD4" w:rsidRPr="00DA7D43" w:rsidRDefault="00550BD4" w:rsidP="00A33BF5">
            <w:pPr>
              <w:pStyle w:val="rowtabella0"/>
              <w:rPr>
                <w:color w:val="002060"/>
              </w:rPr>
            </w:pPr>
            <w:r w:rsidRPr="00DA7D4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CAE95B" w14:textId="77777777" w:rsidR="00550BD4" w:rsidRPr="00DA7D43" w:rsidRDefault="00550BD4" w:rsidP="00A33BF5">
            <w:pPr>
              <w:pStyle w:val="rowtabella0"/>
              <w:rPr>
                <w:color w:val="002060"/>
              </w:rPr>
            </w:pPr>
            <w:r w:rsidRPr="00DA7D43">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671EC1"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138BA9" w14:textId="77777777" w:rsidR="00550BD4" w:rsidRPr="00DA7D43" w:rsidRDefault="00550BD4" w:rsidP="00A33BF5">
            <w:pPr>
              <w:pStyle w:val="rowtabella0"/>
              <w:rPr>
                <w:color w:val="002060"/>
              </w:rPr>
            </w:pPr>
            <w:r w:rsidRPr="00DA7D43">
              <w:rPr>
                <w:color w:val="002060"/>
              </w:rPr>
              <w:t>05/02/2023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E1990E" w14:textId="77777777" w:rsidR="00550BD4" w:rsidRPr="00DA7D43" w:rsidRDefault="00550BD4" w:rsidP="00A33BF5">
            <w:pPr>
              <w:pStyle w:val="rowtabella0"/>
              <w:rPr>
                <w:color w:val="002060"/>
              </w:rPr>
            </w:pPr>
            <w:r w:rsidRPr="00DA7D4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96C94" w14:textId="77777777" w:rsidR="00550BD4" w:rsidRPr="00DA7D43" w:rsidRDefault="00550BD4" w:rsidP="00A33BF5">
            <w:pPr>
              <w:pStyle w:val="rowtabella0"/>
              <w:rPr>
                <w:color w:val="002060"/>
              </w:rPr>
            </w:pPr>
            <w:r w:rsidRPr="00DA7D4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72FF9" w14:textId="77777777" w:rsidR="00550BD4" w:rsidRPr="00DA7D43" w:rsidRDefault="00550BD4" w:rsidP="00A33BF5">
            <w:pPr>
              <w:pStyle w:val="rowtabella0"/>
              <w:rPr>
                <w:color w:val="002060"/>
              </w:rPr>
            </w:pPr>
            <w:r w:rsidRPr="00DA7D43">
              <w:rPr>
                <w:color w:val="002060"/>
              </w:rPr>
              <w:t>VIA GROTTE DI POSATORA 19/A</w:t>
            </w:r>
          </w:p>
        </w:tc>
      </w:tr>
      <w:tr w:rsidR="00550BD4" w:rsidRPr="00DA7D43" w14:paraId="668A84B1" w14:textId="77777777" w:rsidTr="00A33BF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86B138" w14:textId="77777777" w:rsidR="00550BD4" w:rsidRPr="00DA7D43" w:rsidRDefault="00550BD4" w:rsidP="00A33BF5">
            <w:pPr>
              <w:pStyle w:val="rowtabella0"/>
              <w:rPr>
                <w:color w:val="002060"/>
              </w:rPr>
            </w:pPr>
            <w:r w:rsidRPr="00DA7D43">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99081" w14:textId="77777777" w:rsidR="00550BD4" w:rsidRPr="00DA7D43" w:rsidRDefault="00550BD4" w:rsidP="00A33BF5">
            <w:pPr>
              <w:pStyle w:val="rowtabella0"/>
              <w:rPr>
                <w:color w:val="002060"/>
              </w:rPr>
            </w:pPr>
            <w:r w:rsidRPr="00DA7D43">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97290" w14:textId="77777777" w:rsidR="00550BD4" w:rsidRPr="00DA7D43" w:rsidRDefault="00550BD4" w:rsidP="00A33BF5">
            <w:pPr>
              <w:pStyle w:val="rowtabella0"/>
              <w:jc w:val="center"/>
              <w:rPr>
                <w:color w:val="002060"/>
              </w:rPr>
            </w:pPr>
            <w:r w:rsidRPr="00DA7D4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CE603" w14:textId="77777777" w:rsidR="00550BD4" w:rsidRPr="00DA7D43" w:rsidRDefault="00550BD4" w:rsidP="00A33BF5">
            <w:pPr>
              <w:pStyle w:val="rowtabella0"/>
              <w:rPr>
                <w:color w:val="002060"/>
              </w:rPr>
            </w:pPr>
            <w:r w:rsidRPr="00DA7D43">
              <w:rPr>
                <w:color w:val="002060"/>
              </w:rPr>
              <w:t>05/02/2023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0E9EB" w14:textId="77777777" w:rsidR="00550BD4" w:rsidRPr="00DA7D43" w:rsidRDefault="00550BD4" w:rsidP="00A33BF5">
            <w:pPr>
              <w:pStyle w:val="rowtabella0"/>
              <w:rPr>
                <w:color w:val="002060"/>
              </w:rPr>
            </w:pPr>
            <w:r w:rsidRPr="00DA7D43">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A9457" w14:textId="77777777" w:rsidR="00550BD4" w:rsidRPr="00DA7D43" w:rsidRDefault="00550BD4" w:rsidP="00A33BF5">
            <w:pPr>
              <w:pStyle w:val="rowtabella0"/>
              <w:rPr>
                <w:color w:val="002060"/>
              </w:rPr>
            </w:pPr>
            <w:r w:rsidRPr="00DA7D43">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9C1BE" w14:textId="77777777" w:rsidR="00550BD4" w:rsidRPr="00DA7D43" w:rsidRDefault="00550BD4" w:rsidP="00A33BF5">
            <w:pPr>
              <w:pStyle w:val="rowtabella0"/>
              <w:rPr>
                <w:color w:val="002060"/>
              </w:rPr>
            </w:pPr>
            <w:r w:rsidRPr="00DA7D43">
              <w:rPr>
                <w:color w:val="002060"/>
              </w:rPr>
              <w:t>VIA B.ROSSI SNC</w:t>
            </w:r>
          </w:p>
        </w:tc>
      </w:tr>
    </w:tbl>
    <w:p w14:paraId="6B115F14" w14:textId="77777777" w:rsidR="00550BD4" w:rsidRPr="00DA7D43" w:rsidRDefault="00550BD4" w:rsidP="00550BD4">
      <w:pPr>
        <w:pStyle w:val="breakline"/>
        <w:rPr>
          <w:rFonts w:eastAsiaTheme="minorEastAsia"/>
          <w:color w:val="002060"/>
        </w:rPr>
      </w:pPr>
    </w:p>
    <w:p w14:paraId="147967DF" w14:textId="77777777" w:rsidR="00550BD4" w:rsidRPr="0087042E" w:rsidRDefault="00550BD4" w:rsidP="00550BD4">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1365CD6D"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4A0FF1">
        <w:rPr>
          <w:rFonts w:ascii="Arial" w:hAnsi="Arial" w:cs="Arial"/>
          <w:b/>
          <w:bCs/>
          <w:color w:val="002060"/>
        </w:rPr>
        <w:t>13</w:t>
      </w:r>
      <w:r w:rsidR="0075612D">
        <w:rPr>
          <w:rFonts w:ascii="Arial" w:hAnsi="Arial" w:cs="Arial"/>
          <w:b/>
          <w:bCs/>
          <w:color w:val="002060"/>
        </w:rPr>
        <w:t xml:space="preserve"> febbraio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77777777" w:rsidR="00467CBB" w:rsidRPr="00DE1EF7" w:rsidRDefault="00467CBB"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5C4BBD8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4A0FF1">
        <w:rPr>
          <w:b/>
          <w:color w:val="002060"/>
          <w:u w:val="single"/>
        </w:rPr>
        <w:t>0</w:t>
      </w:r>
      <w:r w:rsidR="009C0933">
        <w:rPr>
          <w:b/>
          <w:color w:val="002060"/>
          <w:u w:val="single"/>
        </w:rPr>
        <w:t>1</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29991" w14:textId="77777777" w:rsidR="00275E6F" w:rsidRDefault="00275E6F">
      <w:r>
        <w:separator/>
      </w:r>
    </w:p>
  </w:endnote>
  <w:endnote w:type="continuationSeparator" w:id="0">
    <w:p w14:paraId="1F0BCB6C" w14:textId="77777777" w:rsidR="00275E6F" w:rsidRDefault="00275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2015724"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D355F">
      <w:rPr>
        <w:rStyle w:val="Numeropagina"/>
        <w:rFonts w:ascii="Arial" w:hAnsi="Arial" w:cs="Arial"/>
        <w:color w:val="002060"/>
      </w:rPr>
      <w:t>8</w:t>
    </w:r>
    <w:r w:rsidR="004A0FF1">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1935D" w14:textId="77777777" w:rsidR="00275E6F" w:rsidRDefault="00275E6F">
      <w:r>
        <w:separator/>
      </w:r>
    </w:p>
  </w:footnote>
  <w:footnote w:type="continuationSeparator" w:id="0">
    <w:p w14:paraId="4101F21D" w14:textId="77777777" w:rsidR="00275E6F" w:rsidRDefault="00275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TotalTime>
  <Pages>24</Pages>
  <Words>7801</Words>
  <Characters>44472</Characters>
  <Application>Microsoft Office Word</Application>
  <DocSecurity>0</DocSecurity>
  <Lines>370</Lines>
  <Paragraphs>104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52169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2022-10-27T12:10:00Z</cp:lastPrinted>
  <dcterms:created xsi:type="dcterms:W3CDTF">2023-02-01T07:57:00Z</dcterms:created>
  <dcterms:modified xsi:type="dcterms:W3CDTF">2023-02-01T10:38:00Z</dcterms:modified>
</cp:coreProperties>
</file>