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2D9B58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251A7A">
              <w:rPr>
                <w:rFonts w:ascii="Arial" w:hAnsi="Arial" w:cs="Arial"/>
                <w:color w:val="002060"/>
                <w:sz w:val="40"/>
                <w:szCs w:val="40"/>
              </w:rPr>
              <w:t>8</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4A0FF1">
              <w:rPr>
                <w:rFonts w:ascii="Arial" w:hAnsi="Arial" w:cs="Arial"/>
                <w:color w:val="002060"/>
                <w:sz w:val="40"/>
                <w:szCs w:val="40"/>
              </w:rPr>
              <w:t>0</w:t>
            </w:r>
            <w:r w:rsidR="00251A7A">
              <w:rPr>
                <w:rFonts w:ascii="Arial" w:hAnsi="Arial" w:cs="Arial"/>
                <w:color w:val="002060"/>
                <w:sz w:val="40"/>
                <w:szCs w:val="40"/>
              </w:rPr>
              <w:t>8</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D1D450A"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112EDB38" w14:textId="2E61345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4D9CAD43" w14:textId="14C017B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0EAFCCD8" w14:textId="41BD6A2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0952245B" w14:textId="05616C10"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02D2B">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D30A49B" w14:textId="4A0A1614" w:rsidR="005A150A" w:rsidRDefault="005A150A" w:rsidP="00F336CC">
      <w:pPr>
        <w:rPr>
          <w:rFonts w:ascii="Arial" w:hAnsi="Arial" w:cs="Arial"/>
          <w:color w:val="002060"/>
          <w:sz w:val="22"/>
          <w:szCs w:val="22"/>
        </w:rPr>
      </w:pPr>
    </w:p>
    <w:p w14:paraId="4B3A1590" w14:textId="77777777" w:rsidR="00FE0563" w:rsidRPr="00FE0563" w:rsidRDefault="00FE0563" w:rsidP="00FE0563">
      <w:pPr>
        <w:pStyle w:val="LndNormale1"/>
        <w:rPr>
          <w:b/>
          <w:color w:val="002060"/>
          <w:sz w:val="28"/>
          <w:szCs w:val="28"/>
        </w:rPr>
      </w:pPr>
      <w:bookmarkStart w:id="3" w:name="_Hlk126579619"/>
      <w:r w:rsidRPr="00FE0563">
        <w:rPr>
          <w:b/>
          <w:color w:val="002060"/>
          <w:sz w:val="28"/>
          <w:szCs w:val="28"/>
        </w:rPr>
        <w:t>C.U. n. 218 del 01.02.2023 L.N.D.</w:t>
      </w:r>
    </w:p>
    <w:p w14:paraId="143D3FB1" w14:textId="77777777" w:rsidR="00FE0563" w:rsidRDefault="00FE0563" w:rsidP="00FE0563">
      <w:pPr>
        <w:pStyle w:val="Nessunaspaziatura"/>
        <w:jc w:val="both"/>
        <w:rPr>
          <w:rFonts w:ascii="Arial" w:hAnsi="Arial" w:cs="Arial"/>
          <w:color w:val="002060"/>
        </w:rPr>
      </w:pPr>
    </w:p>
    <w:p w14:paraId="0E5A0E8E" w14:textId="123B9E86" w:rsidR="00FE0563" w:rsidRPr="002A70DE" w:rsidRDefault="00FE0563" w:rsidP="00FE0563">
      <w:pPr>
        <w:pStyle w:val="Nessunaspaziatura"/>
        <w:jc w:val="both"/>
        <w:rPr>
          <w:rFonts w:ascii="Arial" w:hAnsi="Arial" w:cs="Arial"/>
          <w:color w:val="002060"/>
        </w:rPr>
      </w:pPr>
      <w:r w:rsidRPr="002A70DE">
        <w:rPr>
          <w:rFonts w:ascii="Arial" w:hAnsi="Arial" w:cs="Arial"/>
          <w:color w:val="002060"/>
        </w:rPr>
        <w:t xml:space="preserve">Si pubblica in allegato il CU n. 111/A della F.I.G.C., inerente </w:t>
      </w:r>
      <w:bookmarkStart w:id="4" w:name="_Hlk126579545"/>
      <w:r w:rsidRPr="002A70DE">
        <w:rPr>
          <w:rFonts w:ascii="Arial" w:hAnsi="Arial" w:cs="Arial"/>
          <w:color w:val="002060"/>
        </w:rPr>
        <w:t>l’elezione quale Vice Presidente della F.I.G.C. del dott. Daniele Ortolano.</w:t>
      </w:r>
    </w:p>
    <w:bookmarkEnd w:id="4"/>
    <w:p w14:paraId="2FED1DE0" w14:textId="7627B1D3" w:rsidR="00FE0563" w:rsidRDefault="00FE0563" w:rsidP="00FE0563">
      <w:pPr>
        <w:pStyle w:val="Nessunaspaziatura"/>
        <w:jc w:val="both"/>
        <w:rPr>
          <w:rFonts w:ascii="Arial" w:hAnsi="Arial" w:cs="Arial"/>
          <w:color w:val="002060"/>
        </w:rPr>
      </w:pPr>
    </w:p>
    <w:p w14:paraId="6BDDF1B2" w14:textId="77777777" w:rsidR="00FE0563" w:rsidRPr="002A70DE" w:rsidRDefault="00FE0563" w:rsidP="00FE0563">
      <w:pPr>
        <w:pStyle w:val="Nessunaspaziatura"/>
        <w:jc w:val="both"/>
        <w:rPr>
          <w:rFonts w:ascii="Arial" w:hAnsi="Arial" w:cs="Arial"/>
          <w:color w:val="002060"/>
        </w:rPr>
      </w:pPr>
    </w:p>
    <w:p w14:paraId="369FEE5F" w14:textId="77777777" w:rsidR="00FE0563" w:rsidRPr="00FE0563" w:rsidRDefault="00FE0563" w:rsidP="00FE0563">
      <w:pPr>
        <w:pStyle w:val="LndNormale1"/>
        <w:rPr>
          <w:b/>
          <w:color w:val="002060"/>
          <w:sz w:val="28"/>
          <w:szCs w:val="28"/>
        </w:rPr>
      </w:pPr>
      <w:r w:rsidRPr="00FE0563">
        <w:rPr>
          <w:b/>
          <w:color w:val="002060"/>
          <w:sz w:val="28"/>
          <w:szCs w:val="28"/>
        </w:rPr>
        <w:t>C.U. n. 219 del 01.02.2023 L.N.D.</w:t>
      </w:r>
    </w:p>
    <w:p w14:paraId="69261CB1" w14:textId="77777777" w:rsidR="00FE0563" w:rsidRDefault="00FE0563" w:rsidP="00FE0563">
      <w:pPr>
        <w:pStyle w:val="Nessunaspaziatura"/>
        <w:jc w:val="both"/>
        <w:rPr>
          <w:rFonts w:ascii="Arial" w:hAnsi="Arial" w:cs="Arial"/>
          <w:color w:val="002060"/>
        </w:rPr>
      </w:pPr>
    </w:p>
    <w:p w14:paraId="30887DBE" w14:textId="0CC127F2" w:rsidR="00FE0563" w:rsidRPr="002A70DE" w:rsidRDefault="00FE0563" w:rsidP="00FE0563">
      <w:pPr>
        <w:pStyle w:val="Nessunaspaziatura"/>
        <w:jc w:val="both"/>
        <w:rPr>
          <w:rFonts w:ascii="Arial" w:hAnsi="Arial" w:cs="Arial"/>
          <w:color w:val="002060"/>
        </w:rPr>
      </w:pPr>
      <w:r w:rsidRPr="002A70DE">
        <w:rPr>
          <w:rFonts w:ascii="Arial" w:hAnsi="Arial" w:cs="Arial"/>
          <w:color w:val="002060"/>
        </w:rPr>
        <w:t xml:space="preserve">Si pubblica in allegato il CU n. 112/A della F.I.G.C., inerente la </w:t>
      </w:r>
      <w:bookmarkStart w:id="5" w:name="_Hlk126579590"/>
      <w:r w:rsidRPr="002A70DE">
        <w:rPr>
          <w:rFonts w:ascii="Arial" w:hAnsi="Arial" w:cs="Arial"/>
          <w:color w:val="002060"/>
        </w:rPr>
        <w:t>nomina della Commissione di Vigilanza sulle Società Dilettantistiche</w:t>
      </w:r>
      <w:bookmarkEnd w:id="5"/>
      <w:r w:rsidRPr="002A70DE">
        <w:rPr>
          <w:rFonts w:ascii="Arial" w:hAnsi="Arial" w:cs="Arial"/>
          <w:color w:val="002060"/>
        </w:rPr>
        <w:t>.</w:t>
      </w:r>
    </w:p>
    <w:bookmarkEnd w:id="3"/>
    <w:p w14:paraId="7FFDEB55" w14:textId="3C8E3838" w:rsidR="00FE0563" w:rsidRDefault="00FE0563" w:rsidP="00F336CC">
      <w:pPr>
        <w:rPr>
          <w:rFonts w:ascii="Arial" w:hAnsi="Arial" w:cs="Arial"/>
          <w:color w:val="002060"/>
          <w:sz w:val="22"/>
          <w:szCs w:val="22"/>
        </w:rPr>
      </w:pPr>
    </w:p>
    <w:p w14:paraId="370F8E3E" w14:textId="77777777" w:rsidR="00FE0563" w:rsidRPr="00DE1EF7" w:rsidRDefault="00FE056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6" w:name="_Toc536439831"/>
      <w:bookmarkStart w:id="7" w:name="_Toc66891193"/>
      <w:r w:rsidRPr="00DE1EF7">
        <w:rPr>
          <w:color w:val="FFFFFF" w:themeColor="background1"/>
        </w:rPr>
        <w:t>COMUNICAZIONI DELLA DIVISIONE CALCIO A CINQUE</w:t>
      </w:r>
      <w:bookmarkEnd w:id="6"/>
      <w:bookmarkEnd w:id="7"/>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8" w:name="_Toc66891194"/>
      <w:r w:rsidRPr="00DE1EF7">
        <w:rPr>
          <w:color w:val="FFFFFF" w:themeColor="background1"/>
        </w:rPr>
        <w:t>COMUNICAZIONI DEL COMITATO REGIONALE MARCHE</w:t>
      </w:r>
      <w:bookmarkEnd w:id="8"/>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D7B5EF5" w14:textId="3530CFF6" w:rsidR="00F02D77" w:rsidRDefault="00F02D77" w:rsidP="009D0C38">
      <w:pPr>
        <w:pStyle w:val="LndNormale1"/>
        <w:rPr>
          <w:b/>
          <w:color w:val="002060"/>
          <w:szCs w:val="22"/>
        </w:rPr>
      </w:pPr>
    </w:p>
    <w:p w14:paraId="2CA6E38A" w14:textId="1973F070" w:rsidR="00367C66" w:rsidRDefault="00367C66" w:rsidP="009D0C38">
      <w:pPr>
        <w:pStyle w:val="LndNormale1"/>
        <w:rPr>
          <w:b/>
          <w:color w:val="002060"/>
          <w:szCs w:val="22"/>
        </w:rPr>
      </w:pPr>
    </w:p>
    <w:p w14:paraId="7C905496" w14:textId="2EF1FDB2" w:rsidR="00367C66" w:rsidRDefault="00367C66" w:rsidP="00367C66">
      <w:pPr>
        <w:pStyle w:val="LndNormale1"/>
        <w:jc w:val="left"/>
        <w:rPr>
          <w:b/>
          <w:color w:val="002060"/>
          <w:sz w:val="28"/>
          <w:szCs w:val="28"/>
        </w:rPr>
      </w:pPr>
      <w:r>
        <w:rPr>
          <w:b/>
          <w:color w:val="002060"/>
          <w:sz w:val="28"/>
          <w:szCs w:val="28"/>
        </w:rPr>
        <w:t>ATTIVITA’ DI RAPPRESENTATIVA</w:t>
      </w:r>
    </w:p>
    <w:p w14:paraId="0FDBC139" w14:textId="77777777" w:rsidR="00367C66" w:rsidRDefault="00367C66" w:rsidP="009D0C38">
      <w:pPr>
        <w:pStyle w:val="LndNormale1"/>
        <w:rPr>
          <w:b/>
          <w:color w:val="002060"/>
          <w:szCs w:val="22"/>
        </w:rPr>
      </w:pPr>
    </w:p>
    <w:p w14:paraId="3BAF710B" w14:textId="77777777" w:rsidR="00367C66" w:rsidRPr="00562CCA" w:rsidRDefault="00367C66" w:rsidP="00367C66">
      <w:pPr>
        <w:pStyle w:val="Nessunaspaziatura"/>
        <w:jc w:val="center"/>
        <w:rPr>
          <w:rFonts w:ascii="Arial" w:hAnsi="Arial" w:cs="Arial"/>
          <w:b/>
          <w:color w:val="002060"/>
          <w:sz w:val="26"/>
          <w:szCs w:val="26"/>
          <w:u w:val="single"/>
        </w:rPr>
      </w:pPr>
      <w:r w:rsidRPr="00562CCA">
        <w:rPr>
          <w:rFonts w:ascii="Arial" w:hAnsi="Arial" w:cs="Arial"/>
          <w:b/>
          <w:color w:val="002060"/>
          <w:sz w:val="26"/>
          <w:szCs w:val="26"/>
          <w:u w:val="single"/>
        </w:rPr>
        <w:t>RAPPRESENTATIVA REGIONALE CALCIO A CINQUE UNDER 19</w:t>
      </w:r>
    </w:p>
    <w:p w14:paraId="549083B1" w14:textId="77777777" w:rsidR="00367C66" w:rsidRPr="00562CCA" w:rsidRDefault="00367C66" w:rsidP="00367C66">
      <w:pPr>
        <w:pStyle w:val="Nessunaspaziatura"/>
        <w:jc w:val="center"/>
        <w:rPr>
          <w:rFonts w:ascii="Arial" w:hAnsi="Arial" w:cs="Arial"/>
          <w:b/>
          <w:color w:val="002060"/>
          <w:sz w:val="24"/>
          <w:szCs w:val="24"/>
          <w:u w:val="single"/>
        </w:rPr>
      </w:pPr>
    </w:p>
    <w:p w14:paraId="47190F31" w14:textId="77777777" w:rsidR="00367C66" w:rsidRPr="00562CCA" w:rsidRDefault="00367C66" w:rsidP="00367C66">
      <w:pPr>
        <w:pStyle w:val="Nessunaspaziatura"/>
        <w:jc w:val="both"/>
        <w:rPr>
          <w:rFonts w:ascii="Arial" w:hAnsi="Arial" w:cs="Arial"/>
          <w:color w:val="002060"/>
        </w:rPr>
      </w:pPr>
      <w:r w:rsidRPr="00562CCA">
        <w:rPr>
          <w:rFonts w:ascii="Arial" w:hAnsi="Arial" w:cs="Arial"/>
          <w:color w:val="002060"/>
        </w:rPr>
        <w:t xml:space="preserve">I sotto elencati calciatori sono convocati per svolgere </w:t>
      </w:r>
      <w:r w:rsidRPr="00562CCA">
        <w:rPr>
          <w:rFonts w:ascii="Arial" w:hAnsi="Arial" w:cs="Arial"/>
          <w:b/>
          <w:color w:val="002060"/>
          <w:u w:val="single"/>
        </w:rPr>
        <w:t>due sedute di allenamento</w:t>
      </w:r>
      <w:r w:rsidRPr="00562CCA">
        <w:rPr>
          <w:rFonts w:ascii="Arial" w:hAnsi="Arial" w:cs="Arial"/>
          <w:color w:val="002060"/>
        </w:rPr>
        <w:t xml:space="preserve"> come di seguito riportato:</w:t>
      </w:r>
    </w:p>
    <w:p w14:paraId="2768A83D" w14:textId="77777777" w:rsidR="00367C66" w:rsidRPr="00562CCA" w:rsidRDefault="00367C66" w:rsidP="00367C66">
      <w:pPr>
        <w:pStyle w:val="Nessunaspaziatura"/>
        <w:rPr>
          <w:rFonts w:ascii="Arial" w:hAnsi="Arial" w:cs="Arial"/>
          <w:b/>
          <w:color w:val="002060"/>
        </w:rPr>
      </w:pPr>
    </w:p>
    <w:p w14:paraId="750AF30A"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LUNEDI’ 13/02/2023, ore 18:00</w:t>
      </w:r>
    </w:p>
    <w:p w14:paraId="401AC064" w14:textId="77777777" w:rsidR="00367C66" w:rsidRPr="00562CCA" w:rsidRDefault="00367C66" w:rsidP="00367C66">
      <w:pPr>
        <w:pStyle w:val="Nessunaspaziatura"/>
        <w:jc w:val="center"/>
        <w:rPr>
          <w:rFonts w:ascii="Arial" w:hAnsi="Arial" w:cs="Arial"/>
          <w:b/>
          <w:i/>
          <w:iCs/>
          <w:color w:val="002060"/>
        </w:rPr>
      </w:pPr>
      <w:r w:rsidRPr="00562CCA">
        <w:rPr>
          <w:rFonts w:ascii="Arial" w:hAnsi="Arial" w:cs="Arial"/>
          <w:b/>
          <w:i/>
          <w:iCs/>
          <w:color w:val="002060"/>
        </w:rPr>
        <w:t>“PalaChemiba” di CERRETO d’ESI (Via Giuseppe Verdi)</w:t>
      </w:r>
    </w:p>
    <w:p w14:paraId="5D539C9C" w14:textId="77777777" w:rsidR="00367C66" w:rsidRPr="00562CCA" w:rsidRDefault="00367C66" w:rsidP="00367C66">
      <w:pPr>
        <w:pStyle w:val="LndNormale1"/>
        <w:rPr>
          <w:color w:val="002060"/>
        </w:rPr>
      </w:pPr>
    </w:p>
    <w:p w14:paraId="6BABF62B"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MARTEDI’ 21/02/2023, ore 18:30</w:t>
      </w:r>
    </w:p>
    <w:p w14:paraId="3F0FC63C" w14:textId="77777777" w:rsidR="00367C66" w:rsidRPr="00562CCA" w:rsidRDefault="00367C66" w:rsidP="00367C66">
      <w:pPr>
        <w:pStyle w:val="Nessunaspaziatura"/>
        <w:jc w:val="center"/>
        <w:rPr>
          <w:rFonts w:ascii="Arial" w:hAnsi="Arial" w:cs="Arial"/>
          <w:b/>
          <w:i/>
          <w:iCs/>
          <w:color w:val="002060"/>
        </w:rPr>
      </w:pPr>
      <w:r w:rsidRPr="00562CCA">
        <w:rPr>
          <w:rFonts w:ascii="Arial" w:hAnsi="Arial" w:cs="Arial"/>
          <w:b/>
          <w:i/>
          <w:iCs/>
          <w:color w:val="002060"/>
        </w:rPr>
        <w:t>“PalaSavelli” di PORTO SAN GIORGIO (Via Santa Vittoria, 5)</w:t>
      </w:r>
    </w:p>
    <w:p w14:paraId="5B34B3F4" w14:textId="77777777" w:rsidR="00367C66" w:rsidRPr="00562CCA" w:rsidRDefault="00367C66" w:rsidP="00367C66">
      <w:pPr>
        <w:pStyle w:val="LndNormale1"/>
        <w:jc w:val="center"/>
        <w:rPr>
          <w:color w:val="002060"/>
        </w:rPr>
      </w:pPr>
      <w:r w:rsidRPr="00562CCA">
        <w:rPr>
          <w:color w:val="002060"/>
        </w:rPr>
        <w:t>allenamento congiunto con il Sangiorgio (Serie C1)</w:t>
      </w:r>
    </w:p>
    <w:p w14:paraId="0FE86E69" w14:textId="77777777" w:rsidR="00367C66" w:rsidRPr="00562CCA" w:rsidRDefault="00367C66" w:rsidP="00367C66">
      <w:pPr>
        <w:pStyle w:val="LndNormale1"/>
        <w:jc w:val="center"/>
        <w:rPr>
          <w:color w:val="002060"/>
        </w:rPr>
      </w:pPr>
    </w:p>
    <w:p w14:paraId="62E072A8" w14:textId="77777777" w:rsidR="00367C66" w:rsidRPr="00562CCA" w:rsidRDefault="00367C66" w:rsidP="00367C66">
      <w:pPr>
        <w:pStyle w:val="LndNormale1"/>
        <w:ind w:left="4245" w:hanging="4245"/>
        <w:rPr>
          <w:color w:val="002060"/>
        </w:rPr>
      </w:pPr>
      <w:r w:rsidRPr="00562CCA">
        <w:rPr>
          <w:b/>
          <w:bCs/>
          <w:color w:val="002060"/>
        </w:rPr>
        <w:t>ACLI MANTOVANI CALCIO A 5</w:t>
      </w:r>
      <w:r w:rsidRPr="00562CCA">
        <w:rPr>
          <w:b/>
          <w:bCs/>
          <w:color w:val="002060"/>
        </w:rPr>
        <w:tab/>
      </w:r>
      <w:r w:rsidRPr="00562CCA">
        <w:rPr>
          <w:b/>
          <w:bCs/>
          <w:color w:val="002060"/>
        </w:rPr>
        <w:tab/>
      </w:r>
      <w:r w:rsidRPr="00562CCA">
        <w:rPr>
          <w:color w:val="002060"/>
        </w:rPr>
        <w:t>FERRARESI Davide,</w:t>
      </w:r>
      <w:r w:rsidRPr="00562CCA">
        <w:rPr>
          <w:b/>
          <w:bCs/>
          <w:color w:val="002060"/>
        </w:rPr>
        <w:t xml:space="preserve"> </w:t>
      </w:r>
      <w:r w:rsidRPr="00562CCA">
        <w:rPr>
          <w:color w:val="002060"/>
        </w:rPr>
        <w:t>GIGANTE Nicolas, MORICO Edoardo</w:t>
      </w:r>
    </w:p>
    <w:p w14:paraId="579B7FEE" w14:textId="77777777" w:rsidR="00367C66" w:rsidRPr="00562CCA" w:rsidRDefault="00367C66" w:rsidP="00367C66">
      <w:pPr>
        <w:pStyle w:val="LndNormale1"/>
        <w:ind w:left="4245" w:hanging="4245"/>
        <w:rPr>
          <w:color w:val="002060"/>
        </w:rPr>
      </w:pPr>
      <w:r w:rsidRPr="00562CCA">
        <w:rPr>
          <w:b/>
          <w:bCs/>
          <w:color w:val="002060"/>
        </w:rPr>
        <w:t>AMICI DEL CENTROSOCIO SP.</w:t>
      </w:r>
      <w:r w:rsidRPr="00562CCA">
        <w:rPr>
          <w:b/>
          <w:bCs/>
          <w:color w:val="002060"/>
        </w:rPr>
        <w:tab/>
      </w:r>
      <w:r w:rsidRPr="00562CCA">
        <w:rPr>
          <w:color w:val="002060"/>
        </w:rPr>
        <w:t>PAOLINI Federico, PICCIOLI Gioele, POLVERARI Tommaso</w:t>
      </w:r>
    </w:p>
    <w:p w14:paraId="0387B2B1" w14:textId="77777777" w:rsidR="00367C66" w:rsidRPr="00562CCA" w:rsidRDefault="00367C66" w:rsidP="00367C66">
      <w:pPr>
        <w:pStyle w:val="LndNormale1"/>
        <w:rPr>
          <w:color w:val="002060"/>
        </w:rPr>
      </w:pPr>
      <w:r w:rsidRPr="00562CCA">
        <w:rPr>
          <w:b/>
          <w:bCs/>
          <w:color w:val="002060"/>
        </w:rPr>
        <w:t>AUDAX 1970 S.ANGELO</w:t>
      </w:r>
      <w:r w:rsidRPr="00562CCA">
        <w:rPr>
          <w:b/>
          <w:bCs/>
          <w:color w:val="002060"/>
        </w:rPr>
        <w:tab/>
      </w:r>
      <w:r w:rsidRPr="00562CCA">
        <w:rPr>
          <w:b/>
          <w:bCs/>
          <w:color w:val="002060"/>
        </w:rPr>
        <w:tab/>
      </w:r>
      <w:r w:rsidRPr="00562CCA">
        <w:rPr>
          <w:b/>
          <w:bCs/>
          <w:color w:val="002060"/>
        </w:rPr>
        <w:tab/>
      </w:r>
      <w:r w:rsidRPr="00562CCA">
        <w:rPr>
          <w:color w:val="002060"/>
        </w:rPr>
        <w:t>TOPPI Simone</w:t>
      </w:r>
    </w:p>
    <w:p w14:paraId="07DEF2FE" w14:textId="77777777" w:rsidR="00367C66" w:rsidRPr="00562CCA" w:rsidRDefault="00367C66" w:rsidP="00367C66">
      <w:pPr>
        <w:pStyle w:val="LndNormale1"/>
        <w:rPr>
          <w:color w:val="002060"/>
        </w:rPr>
      </w:pPr>
      <w:r w:rsidRPr="00562CCA">
        <w:rPr>
          <w:b/>
          <w:bCs/>
          <w:color w:val="002060"/>
        </w:rPr>
        <w:t>CALCETTO NUMANA</w:t>
      </w:r>
      <w:r w:rsidRPr="00562CCA">
        <w:rPr>
          <w:color w:val="002060"/>
        </w:rPr>
        <w:tab/>
      </w:r>
      <w:r w:rsidRPr="00562CCA">
        <w:rPr>
          <w:color w:val="002060"/>
        </w:rPr>
        <w:tab/>
      </w:r>
      <w:r w:rsidRPr="00562CCA">
        <w:rPr>
          <w:color w:val="002060"/>
        </w:rPr>
        <w:tab/>
        <w:t>FEDELI Daniele</w:t>
      </w:r>
    </w:p>
    <w:p w14:paraId="0F1CA0B7" w14:textId="77777777" w:rsidR="00367C66" w:rsidRPr="00562CCA" w:rsidRDefault="00367C66" w:rsidP="00367C66">
      <w:pPr>
        <w:pStyle w:val="LndNormale1"/>
        <w:ind w:left="4245" w:hanging="4245"/>
        <w:rPr>
          <w:color w:val="002060"/>
        </w:rPr>
      </w:pPr>
      <w:r w:rsidRPr="00562CCA">
        <w:rPr>
          <w:b/>
          <w:bCs/>
          <w:color w:val="002060"/>
        </w:rPr>
        <w:t>CITTA’ DI OSTRA</w:t>
      </w:r>
      <w:r w:rsidRPr="00562CCA">
        <w:rPr>
          <w:color w:val="002060"/>
        </w:rPr>
        <w:tab/>
      </w:r>
      <w:r w:rsidRPr="00562CCA">
        <w:rPr>
          <w:color w:val="002060"/>
        </w:rPr>
        <w:tab/>
        <w:t>FATTORINI Michele, TARSI Federico</w:t>
      </w:r>
    </w:p>
    <w:p w14:paraId="584E46EC" w14:textId="77777777" w:rsidR="00367C66" w:rsidRPr="00562CCA" w:rsidRDefault="00367C66" w:rsidP="00367C66">
      <w:pPr>
        <w:pStyle w:val="LndNormale1"/>
        <w:rPr>
          <w:color w:val="002060"/>
        </w:rPr>
      </w:pPr>
      <w:r w:rsidRPr="00562CCA">
        <w:rPr>
          <w:b/>
          <w:bCs/>
          <w:color w:val="002060"/>
        </w:rPr>
        <w:t>DINAMIS 1990</w:t>
      </w:r>
      <w:r w:rsidRPr="00562CCA">
        <w:rPr>
          <w:b/>
          <w:bCs/>
          <w:color w:val="002060"/>
        </w:rPr>
        <w:tab/>
      </w:r>
      <w:r w:rsidRPr="00562CCA">
        <w:rPr>
          <w:b/>
          <w:bCs/>
          <w:color w:val="002060"/>
        </w:rPr>
        <w:tab/>
      </w:r>
      <w:r w:rsidRPr="00562CCA">
        <w:rPr>
          <w:b/>
          <w:bCs/>
          <w:color w:val="002060"/>
        </w:rPr>
        <w:tab/>
      </w:r>
      <w:r w:rsidRPr="00562CCA">
        <w:rPr>
          <w:b/>
          <w:bCs/>
          <w:color w:val="002060"/>
        </w:rPr>
        <w:tab/>
      </w:r>
      <w:r w:rsidRPr="00562CCA">
        <w:rPr>
          <w:color w:val="002060"/>
        </w:rPr>
        <w:t>FILIALI LUCCHETTI Matteo</w:t>
      </w:r>
    </w:p>
    <w:p w14:paraId="4E03BFA6" w14:textId="77777777" w:rsidR="00367C66" w:rsidRPr="00562CCA" w:rsidRDefault="00367C66" w:rsidP="00367C66">
      <w:pPr>
        <w:pStyle w:val="LndNormale1"/>
        <w:rPr>
          <w:color w:val="002060"/>
        </w:rPr>
      </w:pPr>
      <w:r w:rsidRPr="00562CCA">
        <w:rPr>
          <w:b/>
          <w:bCs/>
          <w:color w:val="002060"/>
        </w:rPr>
        <w:t>NUOVA JUVENTINA FFC</w:t>
      </w:r>
      <w:r w:rsidRPr="00562CCA">
        <w:rPr>
          <w:color w:val="002060"/>
        </w:rPr>
        <w:tab/>
      </w:r>
      <w:r w:rsidRPr="00562CCA">
        <w:rPr>
          <w:color w:val="002060"/>
        </w:rPr>
        <w:tab/>
      </w:r>
      <w:r w:rsidRPr="00562CCA">
        <w:rPr>
          <w:color w:val="002060"/>
        </w:rPr>
        <w:tab/>
        <w:t>POLINESI Alessandro, RIPA Riccardo</w:t>
      </w:r>
    </w:p>
    <w:p w14:paraId="00DC1D13" w14:textId="77777777" w:rsidR="00367C66" w:rsidRPr="00562CCA" w:rsidRDefault="00367C66" w:rsidP="00367C66">
      <w:pPr>
        <w:pStyle w:val="LndNormale1"/>
        <w:rPr>
          <w:color w:val="002060"/>
        </w:rPr>
      </w:pPr>
      <w:r w:rsidRPr="00562CCA">
        <w:rPr>
          <w:b/>
          <w:bCs/>
          <w:color w:val="002060"/>
        </w:rPr>
        <w:t>NUOVA OTTRANO 98</w:t>
      </w:r>
      <w:r w:rsidRPr="00562CCA">
        <w:rPr>
          <w:b/>
          <w:bCs/>
          <w:color w:val="002060"/>
        </w:rPr>
        <w:tab/>
      </w:r>
      <w:r w:rsidRPr="00562CCA">
        <w:rPr>
          <w:b/>
          <w:bCs/>
          <w:color w:val="002060"/>
        </w:rPr>
        <w:tab/>
      </w:r>
      <w:r w:rsidRPr="00562CCA">
        <w:rPr>
          <w:b/>
          <w:bCs/>
          <w:color w:val="002060"/>
        </w:rPr>
        <w:tab/>
      </w:r>
      <w:r w:rsidRPr="00562CCA">
        <w:rPr>
          <w:color w:val="002060"/>
        </w:rPr>
        <w:t>GENERI Filippo</w:t>
      </w:r>
    </w:p>
    <w:p w14:paraId="1754063F" w14:textId="77777777" w:rsidR="00367C66" w:rsidRPr="00562CCA" w:rsidRDefault="00367C66" w:rsidP="00367C66">
      <w:pPr>
        <w:pStyle w:val="LndNormale1"/>
        <w:rPr>
          <w:color w:val="002060"/>
        </w:rPr>
      </w:pPr>
      <w:r w:rsidRPr="00562CCA">
        <w:rPr>
          <w:b/>
          <w:bCs/>
          <w:color w:val="002060"/>
        </w:rPr>
        <w:t>POL.CAGLI SPORT ASSOCIATI</w:t>
      </w:r>
      <w:r w:rsidRPr="00562CCA">
        <w:rPr>
          <w:b/>
          <w:bCs/>
          <w:color w:val="002060"/>
        </w:rPr>
        <w:tab/>
      </w:r>
      <w:r w:rsidRPr="00562CCA">
        <w:rPr>
          <w:b/>
          <w:bCs/>
          <w:color w:val="002060"/>
        </w:rPr>
        <w:tab/>
      </w:r>
      <w:r w:rsidRPr="00562CCA">
        <w:rPr>
          <w:color w:val="002060"/>
        </w:rPr>
        <w:t>REBISCINI Tommaso</w:t>
      </w:r>
    </w:p>
    <w:p w14:paraId="0D80560A" w14:textId="77777777" w:rsidR="00367C66" w:rsidRPr="00562CCA" w:rsidRDefault="00367C66" w:rsidP="00367C66">
      <w:pPr>
        <w:pStyle w:val="LndNormale1"/>
        <w:ind w:left="4245" w:hanging="4245"/>
        <w:rPr>
          <w:color w:val="002060"/>
        </w:rPr>
      </w:pPr>
      <w:r w:rsidRPr="00562CCA">
        <w:rPr>
          <w:b/>
          <w:bCs/>
          <w:color w:val="002060"/>
        </w:rPr>
        <w:t>REAL FABRIANO</w:t>
      </w:r>
      <w:r w:rsidRPr="00562CCA">
        <w:rPr>
          <w:color w:val="002060"/>
        </w:rPr>
        <w:tab/>
      </w:r>
      <w:r w:rsidRPr="00562CCA">
        <w:rPr>
          <w:color w:val="002060"/>
        </w:rPr>
        <w:tab/>
        <w:t>GIACOMETTI Diego, LATINI Mattia, PROCACCINI Tommaso</w:t>
      </w:r>
    </w:p>
    <w:p w14:paraId="0F7170A0" w14:textId="77777777" w:rsidR="00367C66" w:rsidRPr="00562CCA" w:rsidRDefault="00367C66" w:rsidP="00367C66">
      <w:pPr>
        <w:pStyle w:val="LndNormale1"/>
        <w:rPr>
          <w:color w:val="002060"/>
        </w:rPr>
      </w:pPr>
      <w:r w:rsidRPr="00562CCA">
        <w:rPr>
          <w:b/>
          <w:bCs/>
          <w:color w:val="002060"/>
        </w:rPr>
        <w:t>SANGIORGIO</w:t>
      </w:r>
      <w:r w:rsidRPr="00562CCA">
        <w:rPr>
          <w:color w:val="002060"/>
        </w:rPr>
        <w:tab/>
      </w:r>
      <w:r w:rsidRPr="00562CCA">
        <w:rPr>
          <w:color w:val="002060"/>
        </w:rPr>
        <w:tab/>
      </w:r>
      <w:r w:rsidRPr="00562CCA">
        <w:rPr>
          <w:color w:val="002060"/>
        </w:rPr>
        <w:tab/>
      </w:r>
      <w:r w:rsidRPr="00562CCA">
        <w:rPr>
          <w:color w:val="002060"/>
        </w:rPr>
        <w:tab/>
        <w:t>PIRRO Gerardo</w:t>
      </w:r>
    </w:p>
    <w:p w14:paraId="0DFA61B0" w14:textId="77777777" w:rsidR="00367C66" w:rsidRPr="00562CCA" w:rsidRDefault="00367C66" w:rsidP="00367C66">
      <w:pPr>
        <w:pStyle w:val="LndNormale1"/>
        <w:tabs>
          <w:tab w:val="left" w:pos="6765"/>
        </w:tabs>
      </w:pPr>
    </w:p>
    <w:p w14:paraId="59825791" w14:textId="77777777" w:rsidR="00367C66" w:rsidRPr="00562CCA" w:rsidRDefault="00367C66" w:rsidP="00367C66">
      <w:pPr>
        <w:pStyle w:val="LndNormale1"/>
        <w:tabs>
          <w:tab w:val="left" w:pos="6765"/>
        </w:tabs>
      </w:pPr>
      <w:r w:rsidRPr="00562CCA">
        <w:tab/>
      </w:r>
    </w:p>
    <w:p w14:paraId="786647D3" w14:textId="77777777" w:rsidR="00367C66" w:rsidRPr="00562CCA" w:rsidRDefault="00367C66" w:rsidP="00367C66">
      <w:pPr>
        <w:pStyle w:val="Nessunaspaziatura"/>
        <w:jc w:val="center"/>
        <w:rPr>
          <w:rFonts w:ascii="Arial" w:hAnsi="Arial" w:cs="Arial"/>
          <w:b/>
          <w:color w:val="002060"/>
          <w:sz w:val="26"/>
          <w:szCs w:val="26"/>
          <w:u w:val="single"/>
        </w:rPr>
      </w:pPr>
      <w:r w:rsidRPr="00562CCA">
        <w:rPr>
          <w:rFonts w:ascii="Arial" w:hAnsi="Arial" w:cs="Arial"/>
          <w:b/>
          <w:color w:val="002060"/>
          <w:sz w:val="26"/>
          <w:szCs w:val="26"/>
          <w:u w:val="single"/>
        </w:rPr>
        <w:t>RAPPRESENTATIVA REGIONALE CALCIO A CINQUE FEMMINILE</w:t>
      </w:r>
    </w:p>
    <w:p w14:paraId="06DE72A0" w14:textId="77777777" w:rsidR="00367C66" w:rsidRPr="00562CCA" w:rsidRDefault="00367C66" w:rsidP="00367C66">
      <w:pPr>
        <w:pStyle w:val="Nessunaspaziatura"/>
        <w:jc w:val="center"/>
        <w:rPr>
          <w:rFonts w:ascii="Arial" w:hAnsi="Arial" w:cs="Arial"/>
          <w:b/>
          <w:color w:val="002060"/>
          <w:sz w:val="24"/>
          <w:szCs w:val="24"/>
          <w:u w:val="single"/>
        </w:rPr>
      </w:pPr>
    </w:p>
    <w:p w14:paraId="1EE0191A" w14:textId="77777777" w:rsidR="00367C66" w:rsidRPr="00562CCA" w:rsidRDefault="00367C66" w:rsidP="00367C66">
      <w:pPr>
        <w:pStyle w:val="Nessunaspaziatura"/>
        <w:jc w:val="both"/>
        <w:rPr>
          <w:rFonts w:ascii="Arial" w:hAnsi="Arial" w:cs="Arial"/>
          <w:color w:val="002060"/>
        </w:rPr>
      </w:pPr>
      <w:r w:rsidRPr="00562CCA">
        <w:rPr>
          <w:rFonts w:ascii="Arial" w:hAnsi="Arial" w:cs="Arial"/>
          <w:color w:val="002060"/>
        </w:rPr>
        <w:lastRenderedPageBreak/>
        <w:t xml:space="preserve">Le sotto elencate calciatrici sono convocate per svolgere </w:t>
      </w:r>
      <w:r w:rsidRPr="00562CCA">
        <w:rPr>
          <w:rFonts w:ascii="Arial" w:hAnsi="Arial" w:cs="Arial"/>
          <w:b/>
          <w:color w:val="002060"/>
          <w:u w:val="single"/>
        </w:rPr>
        <w:t>due sedute di allenamento</w:t>
      </w:r>
      <w:r w:rsidRPr="00562CCA">
        <w:rPr>
          <w:rFonts w:ascii="Arial" w:hAnsi="Arial" w:cs="Arial"/>
          <w:color w:val="002060"/>
        </w:rPr>
        <w:t xml:space="preserve"> come di seguito riportato:</w:t>
      </w:r>
    </w:p>
    <w:p w14:paraId="162FBE09" w14:textId="77777777" w:rsidR="00367C66" w:rsidRPr="00562CCA" w:rsidRDefault="00367C66" w:rsidP="00367C66">
      <w:pPr>
        <w:pStyle w:val="Nessunaspaziatura"/>
        <w:rPr>
          <w:rFonts w:ascii="Arial" w:hAnsi="Arial" w:cs="Arial"/>
          <w:b/>
          <w:color w:val="002060"/>
        </w:rPr>
      </w:pPr>
    </w:p>
    <w:p w14:paraId="409A0C9A"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LUNEDI’ 13/02/2023, ore 19:45</w:t>
      </w:r>
    </w:p>
    <w:p w14:paraId="70E245A9" w14:textId="77777777" w:rsidR="00367C66" w:rsidRPr="00562CCA" w:rsidRDefault="00367C66" w:rsidP="00367C66">
      <w:pPr>
        <w:pStyle w:val="Nessunaspaziatura"/>
        <w:jc w:val="center"/>
        <w:rPr>
          <w:rFonts w:ascii="Arial" w:hAnsi="Arial" w:cs="Arial"/>
          <w:b/>
          <w:i/>
          <w:iCs/>
          <w:color w:val="002060"/>
        </w:rPr>
      </w:pPr>
      <w:r w:rsidRPr="00562CCA">
        <w:rPr>
          <w:rFonts w:ascii="Arial" w:hAnsi="Arial" w:cs="Arial"/>
          <w:b/>
          <w:i/>
          <w:iCs/>
          <w:color w:val="002060"/>
        </w:rPr>
        <w:t>“PalaChemiba” di CERRETO d’ESI (Via Giuseppe Verdi)</w:t>
      </w:r>
    </w:p>
    <w:p w14:paraId="33975CCE" w14:textId="77777777" w:rsidR="00367C66" w:rsidRPr="00562CCA" w:rsidRDefault="00367C66" w:rsidP="00367C66">
      <w:pPr>
        <w:pStyle w:val="LndNormale1"/>
        <w:rPr>
          <w:color w:val="002060"/>
        </w:rPr>
      </w:pPr>
    </w:p>
    <w:p w14:paraId="50D020C7"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MARTEDI’ 21/02/2023, ore 20:15</w:t>
      </w:r>
    </w:p>
    <w:p w14:paraId="5B86593E" w14:textId="77777777" w:rsidR="00367C66" w:rsidRPr="00562CCA" w:rsidRDefault="00367C66" w:rsidP="00367C66">
      <w:pPr>
        <w:pStyle w:val="Nessunaspaziatura"/>
        <w:jc w:val="center"/>
        <w:rPr>
          <w:rFonts w:ascii="Arial" w:hAnsi="Arial" w:cs="Arial"/>
          <w:b/>
          <w:i/>
          <w:iCs/>
          <w:color w:val="002060"/>
        </w:rPr>
      </w:pPr>
      <w:r w:rsidRPr="00562CCA">
        <w:rPr>
          <w:rFonts w:ascii="Arial" w:hAnsi="Arial" w:cs="Arial"/>
          <w:b/>
          <w:i/>
          <w:iCs/>
          <w:color w:val="002060"/>
        </w:rPr>
        <w:t>“PalaSavelli” di PORTO SAN GIORGIO (Via Santa Vittoria, 5)</w:t>
      </w:r>
    </w:p>
    <w:p w14:paraId="4C1A8F64" w14:textId="77777777" w:rsidR="00367C66" w:rsidRPr="00562CCA" w:rsidRDefault="00367C66" w:rsidP="00367C66">
      <w:pPr>
        <w:pStyle w:val="LndNormale1"/>
        <w:rPr>
          <w:color w:val="002060"/>
        </w:rPr>
      </w:pPr>
    </w:p>
    <w:p w14:paraId="31FBD070" w14:textId="77777777" w:rsidR="00367C66" w:rsidRPr="00562CCA" w:rsidRDefault="00367C66" w:rsidP="00367C66">
      <w:pPr>
        <w:pStyle w:val="LndNormale1"/>
        <w:rPr>
          <w:color w:val="002060"/>
        </w:rPr>
      </w:pPr>
    </w:p>
    <w:p w14:paraId="24781BC0" w14:textId="77777777" w:rsidR="00367C66" w:rsidRPr="00562CCA" w:rsidRDefault="00367C66" w:rsidP="00367C66">
      <w:pPr>
        <w:pStyle w:val="LndNormale1"/>
        <w:ind w:left="4245" w:hanging="4245"/>
        <w:rPr>
          <w:bCs/>
          <w:color w:val="002060"/>
        </w:rPr>
      </w:pPr>
      <w:r w:rsidRPr="00562CCA">
        <w:rPr>
          <w:b/>
          <w:color w:val="002060"/>
        </w:rPr>
        <w:t>ACLI MANTOVANI CALCIO A 5</w:t>
      </w:r>
      <w:r w:rsidRPr="00562CCA">
        <w:rPr>
          <w:b/>
          <w:color w:val="002060"/>
        </w:rPr>
        <w:tab/>
      </w:r>
      <w:r w:rsidRPr="00562CCA">
        <w:rPr>
          <w:bCs/>
          <w:color w:val="002060"/>
        </w:rPr>
        <w:t xml:space="preserve">BARTOLINI Aurora, </w:t>
      </w:r>
      <w:r w:rsidRPr="00562CCA">
        <w:rPr>
          <w:color w:val="002060"/>
        </w:rPr>
        <w:t>BERNOTTI Giorgia, PRINCIPI Sofia</w:t>
      </w:r>
    </w:p>
    <w:p w14:paraId="2ECD5E08" w14:textId="77777777" w:rsidR="00367C66" w:rsidRPr="00562CCA" w:rsidRDefault="00367C66" w:rsidP="00367C66">
      <w:pPr>
        <w:pStyle w:val="LndNormale1"/>
        <w:ind w:left="4245" w:hanging="4245"/>
        <w:rPr>
          <w:color w:val="002060"/>
        </w:rPr>
      </w:pPr>
      <w:r w:rsidRPr="00562CCA">
        <w:rPr>
          <w:b/>
          <w:bCs/>
          <w:color w:val="002060"/>
        </w:rPr>
        <w:t>ALMAJUVENTUS FANO1906 SRL</w:t>
      </w:r>
      <w:r w:rsidRPr="00562CCA">
        <w:rPr>
          <w:b/>
          <w:bCs/>
          <w:color w:val="002060"/>
        </w:rPr>
        <w:tab/>
      </w:r>
      <w:r w:rsidRPr="00562CCA">
        <w:rPr>
          <w:b/>
          <w:bCs/>
          <w:color w:val="002060"/>
        </w:rPr>
        <w:tab/>
      </w:r>
      <w:r w:rsidRPr="00562CCA">
        <w:rPr>
          <w:color w:val="002060"/>
        </w:rPr>
        <w:t>BURESTI Nicole, CARDONE Lucia, DIAMANTINI Diletta, EUSEPI Elena, LEGGE Claudia</w:t>
      </w:r>
    </w:p>
    <w:p w14:paraId="179D251C" w14:textId="77777777" w:rsidR="00367C66" w:rsidRPr="00562CCA" w:rsidRDefault="00367C66" w:rsidP="00367C66">
      <w:pPr>
        <w:pStyle w:val="LndNormale1"/>
        <w:ind w:left="4245" w:hanging="4245"/>
        <w:rPr>
          <w:color w:val="002060"/>
        </w:rPr>
      </w:pPr>
      <w:r w:rsidRPr="00562CCA">
        <w:rPr>
          <w:b/>
          <w:bCs/>
          <w:color w:val="002060"/>
        </w:rPr>
        <w:t>CENTRO SPORTIVO SUASA</w:t>
      </w:r>
      <w:r w:rsidRPr="00562CCA">
        <w:rPr>
          <w:color w:val="002060"/>
        </w:rPr>
        <w:tab/>
        <w:t>CANTARINI Federica, TAZZARI Laura</w:t>
      </w:r>
    </w:p>
    <w:p w14:paraId="02A5729A" w14:textId="77777777" w:rsidR="00367C66" w:rsidRPr="00562CCA" w:rsidRDefault="00367C66" w:rsidP="00367C66">
      <w:pPr>
        <w:pStyle w:val="LndNormale1"/>
        <w:ind w:left="4245" w:hanging="4245"/>
        <w:rPr>
          <w:color w:val="002060"/>
        </w:rPr>
      </w:pPr>
      <w:r w:rsidRPr="00562CCA">
        <w:rPr>
          <w:b/>
          <w:bCs/>
          <w:color w:val="002060"/>
        </w:rPr>
        <w:t>LABELSYSTEM POTENZAPICENA</w:t>
      </w:r>
      <w:r w:rsidRPr="00562CCA">
        <w:rPr>
          <w:color w:val="002060"/>
        </w:rPr>
        <w:tab/>
        <w:t xml:space="preserve">BLENKUS Serena </w:t>
      </w:r>
    </w:p>
    <w:p w14:paraId="202A1FBE" w14:textId="77777777" w:rsidR="00367C66" w:rsidRPr="00562CCA" w:rsidRDefault="00367C66" w:rsidP="00367C66">
      <w:pPr>
        <w:pStyle w:val="LndNormale1"/>
        <w:ind w:left="4245" w:hanging="4245"/>
        <w:rPr>
          <w:color w:val="002060"/>
        </w:rPr>
      </w:pPr>
      <w:r w:rsidRPr="00562CCA">
        <w:rPr>
          <w:b/>
          <w:bCs/>
          <w:color w:val="002060"/>
        </w:rPr>
        <w:t>PIANDIROSE</w:t>
      </w:r>
      <w:r w:rsidRPr="00562CCA">
        <w:rPr>
          <w:b/>
          <w:bCs/>
          <w:color w:val="002060"/>
        </w:rPr>
        <w:tab/>
      </w:r>
      <w:r w:rsidRPr="00562CCA">
        <w:rPr>
          <w:color w:val="002060"/>
        </w:rPr>
        <w:tab/>
        <w:t>CIPOLLARO Clementina Maria, NESPOLA Gloria</w:t>
      </w:r>
    </w:p>
    <w:p w14:paraId="0B106C6F" w14:textId="77777777" w:rsidR="00367C66" w:rsidRPr="00562CCA" w:rsidRDefault="00367C66" w:rsidP="00367C66">
      <w:pPr>
        <w:pStyle w:val="LndNormale1"/>
        <w:rPr>
          <w:color w:val="002060"/>
        </w:rPr>
      </w:pPr>
      <w:r w:rsidRPr="00562CCA">
        <w:rPr>
          <w:b/>
          <w:bCs/>
          <w:color w:val="002060"/>
        </w:rPr>
        <w:t>POTENZA PICENA</w:t>
      </w:r>
      <w:r w:rsidRPr="00562CCA">
        <w:rPr>
          <w:color w:val="002060"/>
        </w:rPr>
        <w:tab/>
      </w:r>
      <w:r w:rsidRPr="00562CCA">
        <w:rPr>
          <w:color w:val="002060"/>
        </w:rPr>
        <w:tab/>
      </w:r>
      <w:r w:rsidRPr="00562CCA">
        <w:rPr>
          <w:color w:val="002060"/>
        </w:rPr>
        <w:tab/>
      </w:r>
      <w:r w:rsidRPr="00562CCA">
        <w:rPr>
          <w:color w:val="002060"/>
        </w:rPr>
        <w:tab/>
        <w:t>PEZZOLA Alessia, PEZZOLA Silvia, VIOLA Naomi</w:t>
      </w:r>
    </w:p>
    <w:p w14:paraId="101C8F7B" w14:textId="77777777" w:rsidR="00367C66" w:rsidRPr="00562CCA" w:rsidRDefault="00367C66" w:rsidP="00367C66">
      <w:pPr>
        <w:pStyle w:val="LndNormale1"/>
        <w:rPr>
          <w:color w:val="002060"/>
        </w:rPr>
      </w:pPr>
    </w:p>
    <w:p w14:paraId="32B91B28" w14:textId="77777777" w:rsidR="00367C66" w:rsidRPr="00562CCA" w:rsidRDefault="00367C66" w:rsidP="00367C66">
      <w:pPr>
        <w:pStyle w:val="LndNormale1"/>
        <w:rPr>
          <w:color w:val="002060"/>
        </w:rPr>
      </w:pPr>
    </w:p>
    <w:p w14:paraId="02538D39" w14:textId="77777777" w:rsidR="00367C66" w:rsidRPr="00562CCA" w:rsidRDefault="00367C66" w:rsidP="00367C66">
      <w:pPr>
        <w:pStyle w:val="Nessunaspaziatura"/>
        <w:jc w:val="center"/>
        <w:rPr>
          <w:rFonts w:ascii="Arial" w:hAnsi="Arial" w:cs="Arial"/>
          <w:b/>
          <w:color w:val="002060"/>
          <w:sz w:val="26"/>
          <w:szCs w:val="26"/>
          <w:u w:val="single"/>
        </w:rPr>
      </w:pPr>
      <w:r w:rsidRPr="00562CCA">
        <w:rPr>
          <w:rFonts w:ascii="Arial" w:hAnsi="Arial" w:cs="Arial"/>
          <w:b/>
          <w:color w:val="002060"/>
          <w:sz w:val="26"/>
          <w:szCs w:val="26"/>
          <w:u w:val="single"/>
        </w:rPr>
        <w:t>RAPPRESENTATIVA REGIONALE CALCIO A CINQUE UNDER 17</w:t>
      </w:r>
    </w:p>
    <w:p w14:paraId="5A5D8651" w14:textId="77777777" w:rsidR="00367C66" w:rsidRPr="00562CCA" w:rsidRDefault="00367C66" w:rsidP="00367C66">
      <w:pPr>
        <w:pStyle w:val="Nessunaspaziatura"/>
        <w:jc w:val="center"/>
        <w:rPr>
          <w:rFonts w:ascii="Arial" w:hAnsi="Arial" w:cs="Arial"/>
          <w:b/>
          <w:color w:val="002060"/>
          <w:sz w:val="24"/>
          <w:szCs w:val="24"/>
          <w:u w:val="single"/>
        </w:rPr>
      </w:pPr>
    </w:p>
    <w:p w14:paraId="50F6BDA0" w14:textId="77777777" w:rsidR="00367C66" w:rsidRPr="00562CCA" w:rsidRDefault="00367C66" w:rsidP="00367C66">
      <w:pPr>
        <w:pStyle w:val="Nessunaspaziatura"/>
        <w:jc w:val="both"/>
        <w:rPr>
          <w:rFonts w:ascii="Arial" w:hAnsi="Arial" w:cs="Arial"/>
          <w:color w:val="002060"/>
        </w:rPr>
      </w:pPr>
      <w:r w:rsidRPr="00562CCA">
        <w:rPr>
          <w:rFonts w:ascii="Arial" w:hAnsi="Arial" w:cs="Arial"/>
          <w:color w:val="002060"/>
        </w:rPr>
        <w:t xml:space="preserve">I sotto elencati calciatori sono convocati per svolgere </w:t>
      </w:r>
      <w:r w:rsidRPr="00562CCA">
        <w:rPr>
          <w:rFonts w:ascii="Arial" w:hAnsi="Arial" w:cs="Arial"/>
          <w:b/>
          <w:color w:val="002060"/>
          <w:u w:val="single"/>
        </w:rPr>
        <w:t>tre sedute di allenamento</w:t>
      </w:r>
      <w:r w:rsidRPr="00562CCA">
        <w:rPr>
          <w:rFonts w:ascii="Arial" w:hAnsi="Arial" w:cs="Arial"/>
          <w:color w:val="002060"/>
        </w:rPr>
        <w:t xml:space="preserve"> come di seguito riportato:</w:t>
      </w:r>
    </w:p>
    <w:p w14:paraId="24D578B2" w14:textId="77777777" w:rsidR="00367C66" w:rsidRPr="00562CCA" w:rsidRDefault="00367C66" w:rsidP="00367C66">
      <w:pPr>
        <w:pStyle w:val="Nessunaspaziatura"/>
        <w:rPr>
          <w:rFonts w:ascii="Arial" w:hAnsi="Arial" w:cs="Arial"/>
          <w:b/>
          <w:color w:val="002060"/>
        </w:rPr>
      </w:pPr>
    </w:p>
    <w:p w14:paraId="2C8408C7"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LUNEDI’ 13/02/2023, ore 16:15</w:t>
      </w:r>
    </w:p>
    <w:p w14:paraId="6051720A" w14:textId="77777777" w:rsidR="00367C66" w:rsidRPr="00562CCA" w:rsidRDefault="00367C66" w:rsidP="00367C66">
      <w:pPr>
        <w:pStyle w:val="Nessunaspaziatura"/>
        <w:jc w:val="center"/>
        <w:rPr>
          <w:rFonts w:ascii="Arial" w:hAnsi="Arial" w:cs="Arial"/>
          <w:b/>
          <w:i/>
          <w:iCs/>
          <w:color w:val="002060"/>
        </w:rPr>
      </w:pPr>
      <w:r w:rsidRPr="00562CCA">
        <w:rPr>
          <w:rFonts w:ascii="Arial" w:hAnsi="Arial" w:cs="Arial"/>
          <w:b/>
          <w:i/>
          <w:iCs/>
          <w:color w:val="002060"/>
        </w:rPr>
        <w:t>“PalaChemiba” di CERRETO d’ESI (Via Giuseppe Verdi)</w:t>
      </w:r>
    </w:p>
    <w:p w14:paraId="2F90C8DE" w14:textId="77777777" w:rsidR="00367C66" w:rsidRPr="00562CCA" w:rsidRDefault="00367C66" w:rsidP="00367C66">
      <w:pPr>
        <w:pStyle w:val="LndNormale1"/>
        <w:rPr>
          <w:color w:val="002060"/>
        </w:rPr>
      </w:pPr>
    </w:p>
    <w:p w14:paraId="6076C151"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MERCOLEDI’ 15/02/2023, ore 16:30</w:t>
      </w:r>
    </w:p>
    <w:p w14:paraId="46E32401" w14:textId="77777777" w:rsidR="00367C66" w:rsidRPr="00562CCA" w:rsidRDefault="00367C66" w:rsidP="00367C66">
      <w:pPr>
        <w:pStyle w:val="Nessunaspaziatura"/>
        <w:jc w:val="center"/>
        <w:rPr>
          <w:rFonts w:ascii="Arial" w:hAnsi="Arial" w:cs="Arial"/>
          <w:b/>
          <w:i/>
          <w:iCs/>
          <w:color w:val="002060"/>
          <w:sz w:val="21"/>
          <w:szCs w:val="21"/>
        </w:rPr>
      </w:pPr>
      <w:r w:rsidRPr="00562CCA">
        <w:rPr>
          <w:rFonts w:ascii="Arial" w:hAnsi="Arial" w:cs="Arial"/>
          <w:b/>
          <w:i/>
          <w:iCs/>
          <w:color w:val="002060"/>
        </w:rPr>
        <w:t>Impianto di Calcio a Cinque Circolo Tennis “La Trave” di FANO (Via Villa Tombari)</w:t>
      </w:r>
    </w:p>
    <w:p w14:paraId="12E92391" w14:textId="77777777" w:rsidR="00367C66" w:rsidRPr="00562CCA" w:rsidRDefault="00367C66" w:rsidP="00367C66">
      <w:pPr>
        <w:pStyle w:val="LndNormale1"/>
        <w:jc w:val="center"/>
        <w:rPr>
          <w:color w:val="002060"/>
        </w:rPr>
      </w:pPr>
      <w:r w:rsidRPr="00562CCA">
        <w:rPr>
          <w:color w:val="002060"/>
        </w:rPr>
        <w:t>allenamento congiunto con l’Eta Beta (Under 19 Nazionale)</w:t>
      </w:r>
    </w:p>
    <w:p w14:paraId="1506260E" w14:textId="77777777" w:rsidR="00367C66" w:rsidRPr="00562CCA" w:rsidRDefault="00367C66" w:rsidP="00367C66">
      <w:pPr>
        <w:pStyle w:val="LndNormale1"/>
        <w:rPr>
          <w:color w:val="002060"/>
        </w:rPr>
      </w:pPr>
    </w:p>
    <w:p w14:paraId="27EE994A"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GIOVEDI’ 16/02/2023, ore 16:45</w:t>
      </w:r>
    </w:p>
    <w:p w14:paraId="077B7A30" w14:textId="77777777" w:rsidR="00367C66" w:rsidRPr="00562CCA" w:rsidRDefault="00367C66" w:rsidP="00367C66">
      <w:pPr>
        <w:pStyle w:val="Nessunaspaziatura"/>
        <w:jc w:val="center"/>
        <w:rPr>
          <w:rFonts w:ascii="Arial" w:hAnsi="Arial" w:cs="Arial"/>
          <w:b/>
          <w:i/>
          <w:iCs/>
          <w:color w:val="002060"/>
          <w:sz w:val="21"/>
          <w:szCs w:val="21"/>
        </w:rPr>
      </w:pPr>
      <w:r w:rsidRPr="00562CCA">
        <w:rPr>
          <w:rFonts w:ascii="Arial" w:hAnsi="Arial" w:cs="Arial"/>
          <w:b/>
          <w:i/>
          <w:iCs/>
          <w:color w:val="002060"/>
        </w:rPr>
        <w:t>“Tensostruttura Calcio a 5” di CORRIDONIA (Via Enrico Mattei – Zona Industriale)</w:t>
      </w:r>
    </w:p>
    <w:p w14:paraId="270B2FCC" w14:textId="77777777" w:rsidR="00367C66" w:rsidRPr="00562CCA" w:rsidRDefault="00367C66" w:rsidP="00367C66">
      <w:pPr>
        <w:pStyle w:val="LndNormale1"/>
        <w:jc w:val="center"/>
        <w:rPr>
          <w:color w:val="002060"/>
        </w:rPr>
      </w:pPr>
    </w:p>
    <w:p w14:paraId="73356CF6" w14:textId="77777777" w:rsidR="00367C66" w:rsidRPr="00562CCA" w:rsidRDefault="00367C66" w:rsidP="00367C66">
      <w:pPr>
        <w:pStyle w:val="LndNormale1"/>
        <w:ind w:left="4248" w:hanging="4245"/>
        <w:rPr>
          <w:color w:val="002060"/>
        </w:rPr>
      </w:pPr>
      <w:r w:rsidRPr="00562CCA">
        <w:rPr>
          <w:b/>
          <w:bCs/>
          <w:color w:val="002060"/>
        </w:rPr>
        <w:t>AMICI DEL CENTROSOCIO SP.</w:t>
      </w:r>
      <w:r w:rsidRPr="00562CCA">
        <w:rPr>
          <w:color w:val="002060"/>
        </w:rPr>
        <w:tab/>
        <w:t>BALDUCCI Elia</w:t>
      </w:r>
    </w:p>
    <w:p w14:paraId="63A220FC" w14:textId="77777777" w:rsidR="00367C66" w:rsidRPr="00562CCA" w:rsidRDefault="00367C66" w:rsidP="00367C66">
      <w:pPr>
        <w:pStyle w:val="LndNormale1"/>
        <w:ind w:left="4248" w:hanging="4245"/>
        <w:rPr>
          <w:color w:val="002060"/>
        </w:rPr>
      </w:pPr>
      <w:r w:rsidRPr="00562CCA">
        <w:rPr>
          <w:b/>
          <w:bCs/>
          <w:color w:val="002060"/>
        </w:rPr>
        <w:t>AUDAX 1970 S.ANGELO</w:t>
      </w:r>
      <w:r w:rsidRPr="00562CCA">
        <w:rPr>
          <w:b/>
          <w:bCs/>
          <w:color w:val="002060"/>
        </w:rPr>
        <w:tab/>
      </w:r>
      <w:r w:rsidRPr="00562CCA">
        <w:rPr>
          <w:color w:val="002060"/>
        </w:rPr>
        <w:t>PIERANDI Tommaso</w:t>
      </w:r>
    </w:p>
    <w:p w14:paraId="5DD85B0E" w14:textId="77777777" w:rsidR="00367C66" w:rsidRPr="00562CCA" w:rsidRDefault="00367C66" w:rsidP="00367C66">
      <w:pPr>
        <w:pStyle w:val="LndNormale1"/>
        <w:ind w:left="4248" w:hanging="4245"/>
        <w:rPr>
          <w:color w:val="002060"/>
        </w:rPr>
      </w:pPr>
      <w:r w:rsidRPr="00562CCA">
        <w:rPr>
          <w:b/>
          <w:bCs/>
          <w:color w:val="002060"/>
        </w:rPr>
        <w:t>BULDOG T.N.T. LUCREZIA</w:t>
      </w:r>
      <w:r w:rsidRPr="00562CCA">
        <w:rPr>
          <w:b/>
          <w:bCs/>
          <w:color w:val="002060"/>
        </w:rPr>
        <w:tab/>
      </w:r>
      <w:r w:rsidRPr="00562CCA">
        <w:rPr>
          <w:color w:val="002060"/>
        </w:rPr>
        <w:t>DIOTALEVI Matteo, PROCOPIO Alessandro, UBERTINI Federico</w:t>
      </w:r>
    </w:p>
    <w:p w14:paraId="502A1D6C" w14:textId="77777777" w:rsidR="00367C66" w:rsidRPr="00562CCA" w:rsidRDefault="00367C66" w:rsidP="00367C66">
      <w:pPr>
        <w:pStyle w:val="LndNormale1"/>
        <w:ind w:left="4245" w:hanging="4245"/>
        <w:rPr>
          <w:color w:val="002060"/>
        </w:rPr>
      </w:pPr>
      <w:r w:rsidRPr="00562CCA">
        <w:rPr>
          <w:b/>
          <w:bCs/>
          <w:color w:val="002060"/>
        </w:rPr>
        <w:t>CERRETO D’ESI C5 A.S.D.</w:t>
      </w:r>
      <w:r w:rsidRPr="00562CCA">
        <w:rPr>
          <w:b/>
          <w:bCs/>
          <w:color w:val="002060"/>
        </w:rPr>
        <w:tab/>
      </w:r>
      <w:r w:rsidRPr="00562CCA">
        <w:rPr>
          <w:color w:val="002060"/>
        </w:rPr>
        <w:t>LIPPERA Tommaso, LUNARDI Diego</w:t>
      </w:r>
    </w:p>
    <w:p w14:paraId="7AB7A34E" w14:textId="77777777" w:rsidR="00367C66" w:rsidRPr="00562CCA" w:rsidRDefault="00367C66" w:rsidP="00367C66">
      <w:pPr>
        <w:pStyle w:val="LndNormale1"/>
        <w:ind w:left="4245" w:hanging="4245"/>
        <w:rPr>
          <w:color w:val="002060"/>
        </w:rPr>
      </w:pPr>
      <w:r w:rsidRPr="00562CCA">
        <w:rPr>
          <w:b/>
          <w:bCs/>
          <w:color w:val="002060"/>
        </w:rPr>
        <w:t>C.U.S. ANCONA</w:t>
      </w:r>
      <w:r w:rsidRPr="00562CCA">
        <w:rPr>
          <w:b/>
          <w:bCs/>
          <w:color w:val="002060"/>
        </w:rPr>
        <w:tab/>
      </w:r>
      <w:r w:rsidRPr="00562CCA">
        <w:rPr>
          <w:color w:val="002060"/>
        </w:rPr>
        <w:t>CARDINALETTI Nicolò, TRUJILLO HUAMAN Jimmy</w:t>
      </w:r>
    </w:p>
    <w:p w14:paraId="7200D6D4" w14:textId="77777777" w:rsidR="00367C66" w:rsidRPr="00562CCA" w:rsidRDefault="00367C66" w:rsidP="00367C66">
      <w:pPr>
        <w:pStyle w:val="LndNormale1"/>
        <w:rPr>
          <w:color w:val="002060"/>
        </w:rPr>
      </w:pPr>
      <w:r w:rsidRPr="00562CCA">
        <w:rPr>
          <w:b/>
          <w:bCs/>
          <w:color w:val="002060"/>
        </w:rPr>
        <w:t>DINAMIS 1990</w:t>
      </w:r>
      <w:r w:rsidRPr="00562CCA">
        <w:rPr>
          <w:b/>
          <w:bCs/>
          <w:color w:val="002060"/>
        </w:rPr>
        <w:tab/>
      </w:r>
      <w:r w:rsidRPr="00562CCA">
        <w:rPr>
          <w:b/>
          <w:bCs/>
          <w:color w:val="002060"/>
        </w:rPr>
        <w:tab/>
      </w:r>
      <w:r w:rsidRPr="00562CCA">
        <w:rPr>
          <w:b/>
          <w:bCs/>
          <w:color w:val="002060"/>
        </w:rPr>
        <w:tab/>
      </w:r>
      <w:r w:rsidRPr="00562CCA">
        <w:rPr>
          <w:b/>
          <w:bCs/>
          <w:color w:val="002060"/>
        </w:rPr>
        <w:tab/>
      </w:r>
      <w:r w:rsidRPr="00562CCA">
        <w:rPr>
          <w:color w:val="002060"/>
        </w:rPr>
        <w:t>PRANZO Cristian</w:t>
      </w:r>
    </w:p>
    <w:p w14:paraId="253E67A5" w14:textId="77777777" w:rsidR="00367C66" w:rsidRPr="00562CCA" w:rsidRDefault="00367C66" w:rsidP="00367C66">
      <w:pPr>
        <w:pStyle w:val="LndNormale1"/>
        <w:ind w:left="4245" w:hanging="4245"/>
        <w:rPr>
          <w:b/>
          <w:bCs/>
          <w:color w:val="002060"/>
        </w:rPr>
      </w:pPr>
      <w:r w:rsidRPr="00562CCA">
        <w:rPr>
          <w:b/>
          <w:bCs/>
          <w:color w:val="002060"/>
        </w:rPr>
        <w:t>FUTSAL ANCONA</w:t>
      </w:r>
      <w:r w:rsidRPr="00562CCA">
        <w:rPr>
          <w:b/>
          <w:bCs/>
          <w:color w:val="002060"/>
        </w:rPr>
        <w:tab/>
      </w:r>
      <w:r w:rsidRPr="00562CCA">
        <w:rPr>
          <w:color w:val="002060"/>
        </w:rPr>
        <w:tab/>
        <w:t>REGAI Boulbeba</w:t>
      </w:r>
    </w:p>
    <w:p w14:paraId="661AFCAE" w14:textId="77777777" w:rsidR="00367C66" w:rsidRPr="00562CCA" w:rsidRDefault="00367C66" w:rsidP="00367C66">
      <w:pPr>
        <w:pStyle w:val="LndNormale1"/>
        <w:ind w:left="4245" w:hanging="4245"/>
        <w:rPr>
          <w:color w:val="002060"/>
        </w:rPr>
      </w:pPr>
      <w:r w:rsidRPr="00562CCA">
        <w:rPr>
          <w:b/>
          <w:bCs/>
          <w:color w:val="002060"/>
        </w:rPr>
        <w:t>ITALSERVICE C5</w:t>
      </w:r>
      <w:r w:rsidRPr="00562CCA">
        <w:rPr>
          <w:color w:val="002060"/>
        </w:rPr>
        <w:tab/>
      </w:r>
      <w:r w:rsidRPr="00562CCA">
        <w:rPr>
          <w:color w:val="002060"/>
        </w:rPr>
        <w:tab/>
        <w:t>BALDARELLI Emiliano, FRONTINO Fabio Gaetano, PETRUCCI Andrea</w:t>
      </w:r>
    </w:p>
    <w:p w14:paraId="345C93F3" w14:textId="77777777" w:rsidR="00367C66" w:rsidRPr="00562CCA" w:rsidRDefault="00367C66" w:rsidP="00367C66">
      <w:pPr>
        <w:pStyle w:val="LndNormale1"/>
        <w:ind w:left="4245" w:hanging="4245"/>
        <w:rPr>
          <w:color w:val="002060"/>
        </w:rPr>
      </w:pPr>
      <w:r w:rsidRPr="00562CCA">
        <w:rPr>
          <w:b/>
          <w:bCs/>
          <w:color w:val="002060"/>
        </w:rPr>
        <w:t>OSIMO FIVE</w:t>
      </w:r>
      <w:r w:rsidRPr="00562CCA">
        <w:rPr>
          <w:b/>
          <w:bCs/>
          <w:color w:val="002060"/>
        </w:rPr>
        <w:tab/>
      </w:r>
      <w:r w:rsidRPr="00562CCA">
        <w:rPr>
          <w:b/>
          <w:bCs/>
          <w:color w:val="002060"/>
        </w:rPr>
        <w:tab/>
      </w:r>
      <w:r w:rsidRPr="00562CCA">
        <w:rPr>
          <w:color w:val="002060"/>
        </w:rPr>
        <w:t>AFFINITO Kristian</w:t>
      </w:r>
    </w:p>
    <w:p w14:paraId="5EA4AAF7" w14:textId="77777777" w:rsidR="00367C66" w:rsidRPr="00562CCA" w:rsidRDefault="00367C66" w:rsidP="00367C66">
      <w:pPr>
        <w:pStyle w:val="LndNormale1"/>
        <w:ind w:left="4245" w:hanging="4245"/>
        <w:rPr>
          <w:color w:val="002060"/>
        </w:rPr>
      </w:pPr>
      <w:r w:rsidRPr="00562CCA">
        <w:rPr>
          <w:b/>
          <w:bCs/>
          <w:color w:val="002060"/>
        </w:rPr>
        <w:t>POL.CAGLI SPORT ASSOCIATI</w:t>
      </w:r>
      <w:r w:rsidRPr="00562CCA">
        <w:rPr>
          <w:color w:val="002060"/>
        </w:rPr>
        <w:tab/>
        <w:t>MARCHIONNI Francesco</w:t>
      </w:r>
    </w:p>
    <w:p w14:paraId="6E3FAFD4" w14:textId="77777777" w:rsidR="00367C66" w:rsidRPr="00562CCA" w:rsidRDefault="00367C66" w:rsidP="00367C66">
      <w:pPr>
        <w:pStyle w:val="LndNormale1"/>
        <w:rPr>
          <w:color w:val="002060"/>
        </w:rPr>
      </w:pPr>
      <w:r w:rsidRPr="00562CCA">
        <w:rPr>
          <w:b/>
          <w:bCs/>
          <w:color w:val="002060"/>
        </w:rPr>
        <w:t>REAL EAGLES VIRTUS PAGLIA</w:t>
      </w:r>
      <w:r w:rsidRPr="00562CCA">
        <w:rPr>
          <w:color w:val="002060"/>
        </w:rPr>
        <w:tab/>
      </w:r>
      <w:r w:rsidRPr="00562CCA">
        <w:rPr>
          <w:color w:val="002060"/>
        </w:rPr>
        <w:tab/>
        <w:t>CIABATTONI Cristian, TROKA Fabio</w:t>
      </w:r>
    </w:p>
    <w:p w14:paraId="1C4939A6" w14:textId="77777777" w:rsidR="00367C66" w:rsidRPr="00367C66" w:rsidRDefault="00367C66" w:rsidP="00367C66">
      <w:pPr>
        <w:pStyle w:val="LndNormale1"/>
        <w:rPr>
          <w:color w:val="002060"/>
        </w:rPr>
      </w:pPr>
    </w:p>
    <w:p w14:paraId="403562DB" w14:textId="77777777" w:rsidR="00367C66" w:rsidRPr="00367C66" w:rsidRDefault="00367C66" w:rsidP="00367C66">
      <w:pPr>
        <w:pStyle w:val="LndNormale1"/>
      </w:pPr>
    </w:p>
    <w:p w14:paraId="5B1E4552" w14:textId="77777777" w:rsidR="00367C66" w:rsidRPr="00562CCA" w:rsidRDefault="00367C66" w:rsidP="00367C66">
      <w:pPr>
        <w:pStyle w:val="Nessunaspaziatura"/>
        <w:jc w:val="center"/>
        <w:rPr>
          <w:rFonts w:ascii="Arial" w:hAnsi="Arial" w:cs="Arial"/>
          <w:b/>
          <w:color w:val="002060"/>
          <w:sz w:val="26"/>
          <w:szCs w:val="26"/>
          <w:u w:val="single"/>
        </w:rPr>
      </w:pPr>
      <w:r w:rsidRPr="00562CCA">
        <w:rPr>
          <w:rFonts w:ascii="Arial" w:hAnsi="Arial" w:cs="Arial"/>
          <w:b/>
          <w:color w:val="002060"/>
          <w:sz w:val="26"/>
          <w:szCs w:val="26"/>
          <w:u w:val="single"/>
        </w:rPr>
        <w:t>RAPPRESENTATIVA REGIONALE CALCIO A CINQUE UNDER 15</w:t>
      </w:r>
    </w:p>
    <w:p w14:paraId="33564BDB" w14:textId="77777777" w:rsidR="00367C66" w:rsidRPr="00562CCA" w:rsidRDefault="00367C66" w:rsidP="00367C66">
      <w:pPr>
        <w:pStyle w:val="Nessunaspaziatura"/>
        <w:jc w:val="center"/>
        <w:rPr>
          <w:rFonts w:ascii="Arial" w:hAnsi="Arial" w:cs="Arial"/>
          <w:b/>
          <w:color w:val="002060"/>
          <w:sz w:val="24"/>
          <w:szCs w:val="24"/>
          <w:u w:val="single"/>
        </w:rPr>
      </w:pPr>
    </w:p>
    <w:p w14:paraId="10A8EE13" w14:textId="77777777" w:rsidR="00367C66" w:rsidRPr="00562CCA" w:rsidRDefault="00367C66" w:rsidP="00367C66">
      <w:pPr>
        <w:pStyle w:val="Nessunaspaziatura"/>
        <w:jc w:val="both"/>
        <w:rPr>
          <w:rFonts w:ascii="Arial" w:hAnsi="Arial" w:cs="Arial"/>
          <w:color w:val="002060"/>
        </w:rPr>
      </w:pPr>
      <w:r w:rsidRPr="00562CCA">
        <w:rPr>
          <w:rFonts w:ascii="Arial" w:hAnsi="Arial" w:cs="Arial"/>
          <w:color w:val="002060"/>
        </w:rPr>
        <w:t xml:space="preserve">I sotto elencati calciatori sono convocati per svolgere </w:t>
      </w:r>
      <w:r w:rsidRPr="00562CCA">
        <w:rPr>
          <w:rFonts w:ascii="Arial" w:hAnsi="Arial" w:cs="Arial"/>
          <w:b/>
          <w:color w:val="002060"/>
          <w:u w:val="single"/>
        </w:rPr>
        <w:t>tre sedute di allenamento</w:t>
      </w:r>
      <w:r w:rsidRPr="00562CCA">
        <w:rPr>
          <w:rFonts w:ascii="Arial" w:hAnsi="Arial" w:cs="Arial"/>
          <w:color w:val="002060"/>
        </w:rPr>
        <w:t xml:space="preserve"> come di seguito riportato:</w:t>
      </w:r>
    </w:p>
    <w:p w14:paraId="3BC1F664" w14:textId="77777777" w:rsidR="00367C66" w:rsidRPr="00562CCA" w:rsidRDefault="00367C66" w:rsidP="00367C66">
      <w:pPr>
        <w:pStyle w:val="Nessunaspaziatura"/>
        <w:rPr>
          <w:rFonts w:ascii="Arial" w:hAnsi="Arial" w:cs="Arial"/>
          <w:b/>
          <w:color w:val="002060"/>
        </w:rPr>
      </w:pPr>
    </w:p>
    <w:p w14:paraId="1B16299B"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lastRenderedPageBreak/>
        <w:t>LUNEDI’ 13/02/2023, ore 14:30</w:t>
      </w:r>
    </w:p>
    <w:p w14:paraId="3C46D987" w14:textId="77777777" w:rsidR="00367C66" w:rsidRPr="00562CCA" w:rsidRDefault="00367C66" w:rsidP="00367C66">
      <w:pPr>
        <w:pStyle w:val="Nessunaspaziatura"/>
        <w:jc w:val="center"/>
        <w:rPr>
          <w:rFonts w:ascii="Arial" w:hAnsi="Arial" w:cs="Arial"/>
          <w:b/>
          <w:i/>
          <w:iCs/>
          <w:color w:val="002060"/>
        </w:rPr>
      </w:pPr>
      <w:r w:rsidRPr="00562CCA">
        <w:rPr>
          <w:rFonts w:ascii="Arial" w:hAnsi="Arial" w:cs="Arial"/>
          <w:b/>
          <w:i/>
          <w:iCs/>
          <w:color w:val="002060"/>
        </w:rPr>
        <w:t>“PalaChemiba” di CERRETO d’ESI (Via Giuseppe Verdi)</w:t>
      </w:r>
    </w:p>
    <w:p w14:paraId="0513EF0E" w14:textId="77777777" w:rsidR="00367C66" w:rsidRPr="00562CCA" w:rsidRDefault="00367C66" w:rsidP="00367C66">
      <w:pPr>
        <w:pStyle w:val="LndNormale1"/>
        <w:rPr>
          <w:color w:val="002060"/>
        </w:rPr>
      </w:pPr>
    </w:p>
    <w:p w14:paraId="68C6ABD9"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MERCOLEDI’ 15/02/2023, ore 14:45</w:t>
      </w:r>
    </w:p>
    <w:p w14:paraId="28BB93C7" w14:textId="77777777" w:rsidR="00367C66" w:rsidRPr="00562CCA" w:rsidRDefault="00367C66" w:rsidP="00367C66">
      <w:pPr>
        <w:pStyle w:val="Nessunaspaziatura"/>
        <w:jc w:val="center"/>
        <w:rPr>
          <w:rFonts w:ascii="Arial" w:hAnsi="Arial" w:cs="Arial"/>
          <w:b/>
          <w:i/>
          <w:iCs/>
          <w:color w:val="002060"/>
          <w:sz w:val="21"/>
          <w:szCs w:val="21"/>
        </w:rPr>
      </w:pPr>
      <w:r w:rsidRPr="00562CCA">
        <w:rPr>
          <w:rFonts w:ascii="Arial" w:hAnsi="Arial" w:cs="Arial"/>
          <w:b/>
          <w:i/>
          <w:iCs/>
          <w:color w:val="002060"/>
        </w:rPr>
        <w:t>Impianto di Calcio a Cinque Circolo Tennis “La Trave” di FANO (Via Villa Tombari)</w:t>
      </w:r>
    </w:p>
    <w:p w14:paraId="3F20FB01" w14:textId="77777777" w:rsidR="00367C66" w:rsidRPr="00562CCA" w:rsidRDefault="00367C66" w:rsidP="00367C66">
      <w:pPr>
        <w:pStyle w:val="LndNormale1"/>
        <w:jc w:val="center"/>
        <w:rPr>
          <w:color w:val="002060"/>
        </w:rPr>
      </w:pPr>
      <w:r w:rsidRPr="00562CCA">
        <w:rPr>
          <w:color w:val="002060"/>
        </w:rPr>
        <w:t>allenamento congiunto con l’Amici del Centrosocio Sp. (Under 17)</w:t>
      </w:r>
    </w:p>
    <w:p w14:paraId="6F4A3AAA" w14:textId="77777777" w:rsidR="00367C66" w:rsidRPr="00562CCA" w:rsidRDefault="00367C66" w:rsidP="00367C66">
      <w:pPr>
        <w:pStyle w:val="LndNormale1"/>
        <w:rPr>
          <w:color w:val="002060"/>
        </w:rPr>
      </w:pPr>
    </w:p>
    <w:p w14:paraId="0DB97BC7" w14:textId="77777777" w:rsidR="00367C66" w:rsidRPr="00562CCA" w:rsidRDefault="00367C66" w:rsidP="00367C66">
      <w:pPr>
        <w:pStyle w:val="Nessunaspaziatura"/>
        <w:jc w:val="center"/>
        <w:rPr>
          <w:rFonts w:ascii="Arial" w:hAnsi="Arial" w:cs="Arial"/>
          <w:b/>
          <w:color w:val="002060"/>
        </w:rPr>
      </w:pPr>
      <w:r w:rsidRPr="00562CCA">
        <w:rPr>
          <w:rFonts w:ascii="Arial" w:hAnsi="Arial" w:cs="Arial"/>
          <w:b/>
          <w:color w:val="002060"/>
        </w:rPr>
        <w:t>GIOVEDI’ 16/02/2023, ore 15:00</w:t>
      </w:r>
    </w:p>
    <w:p w14:paraId="1FCE4A0D" w14:textId="77777777" w:rsidR="00367C66" w:rsidRPr="00562CCA" w:rsidRDefault="00367C66" w:rsidP="00367C66">
      <w:pPr>
        <w:pStyle w:val="Nessunaspaziatura"/>
        <w:jc w:val="center"/>
        <w:rPr>
          <w:rFonts w:ascii="Arial" w:hAnsi="Arial" w:cs="Arial"/>
          <w:b/>
          <w:i/>
          <w:iCs/>
          <w:color w:val="002060"/>
          <w:sz w:val="21"/>
          <w:szCs w:val="21"/>
        </w:rPr>
      </w:pPr>
      <w:r w:rsidRPr="00562CCA">
        <w:rPr>
          <w:rFonts w:ascii="Arial" w:hAnsi="Arial" w:cs="Arial"/>
          <w:b/>
          <w:i/>
          <w:iCs/>
          <w:color w:val="002060"/>
        </w:rPr>
        <w:t>“Tensostruttura Calcio a 5” di CORRIDONIA (Via Enrico Mattei – Zona Industriale)</w:t>
      </w:r>
    </w:p>
    <w:p w14:paraId="47FB9682" w14:textId="77777777" w:rsidR="00367C66" w:rsidRPr="00562CCA" w:rsidRDefault="00367C66" w:rsidP="00367C66">
      <w:pPr>
        <w:pStyle w:val="LndNormale1"/>
        <w:jc w:val="center"/>
        <w:rPr>
          <w:color w:val="002060"/>
        </w:rPr>
      </w:pPr>
    </w:p>
    <w:p w14:paraId="19C9E580" w14:textId="77777777" w:rsidR="00367C66" w:rsidRPr="00562CCA" w:rsidRDefault="00367C66" w:rsidP="00367C66">
      <w:pPr>
        <w:pStyle w:val="LndNormale1"/>
        <w:ind w:left="4245" w:hanging="4245"/>
        <w:rPr>
          <w:bCs/>
          <w:color w:val="002060"/>
        </w:rPr>
      </w:pPr>
      <w:r w:rsidRPr="00562CCA">
        <w:rPr>
          <w:b/>
          <w:color w:val="002060"/>
        </w:rPr>
        <w:t>ACLI MANTOVANI CALCIO A 5</w:t>
      </w:r>
      <w:r w:rsidRPr="00562CCA">
        <w:rPr>
          <w:b/>
          <w:color w:val="002060"/>
        </w:rPr>
        <w:tab/>
      </w:r>
      <w:r w:rsidRPr="00562CCA">
        <w:rPr>
          <w:bCs/>
          <w:color w:val="002060"/>
        </w:rPr>
        <w:t>MARTINI Matteo, STACCHIOTTI Matteo</w:t>
      </w:r>
    </w:p>
    <w:p w14:paraId="71762508" w14:textId="77777777" w:rsidR="00367C66" w:rsidRPr="00562CCA" w:rsidRDefault="00367C66" w:rsidP="00367C66">
      <w:pPr>
        <w:pStyle w:val="LndNormale1"/>
        <w:ind w:left="4245" w:hanging="4245"/>
        <w:rPr>
          <w:bCs/>
          <w:color w:val="002060"/>
        </w:rPr>
      </w:pPr>
      <w:r w:rsidRPr="00562CCA">
        <w:rPr>
          <w:b/>
          <w:color w:val="002060"/>
        </w:rPr>
        <w:t>AMICI DEL CENTROSOCIO SP.</w:t>
      </w:r>
      <w:r w:rsidRPr="00562CCA">
        <w:rPr>
          <w:b/>
          <w:color w:val="002060"/>
        </w:rPr>
        <w:tab/>
      </w:r>
      <w:r w:rsidRPr="00562CCA">
        <w:rPr>
          <w:b/>
          <w:color w:val="002060"/>
        </w:rPr>
        <w:tab/>
      </w:r>
      <w:r w:rsidRPr="00562CCA">
        <w:rPr>
          <w:bCs/>
          <w:color w:val="002060"/>
        </w:rPr>
        <w:t>SEBASTIANELLI Leonardo, LONGARINI Matteo, TOMASSINI Nicolas</w:t>
      </w:r>
    </w:p>
    <w:p w14:paraId="5C779353" w14:textId="77777777" w:rsidR="00367C66" w:rsidRPr="00562CCA" w:rsidRDefault="00367C66" w:rsidP="00367C66">
      <w:pPr>
        <w:pStyle w:val="LndNormale1"/>
        <w:ind w:left="4245" w:hanging="4245"/>
        <w:rPr>
          <w:b/>
          <w:color w:val="002060"/>
        </w:rPr>
      </w:pPr>
      <w:r w:rsidRPr="00562CCA">
        <w:rPr>
          <w:b/>
          <w:color w:val="002060"/>
        </w:rPr>
        <w:t>BULDOG T.N.T. LUCREZIA</w:t>
      </w:r>
      <w:r w:rsidRPr="00562CCA">
        <w:rPr>
          <w:b/>
          <w:color w:val="002060"/>
        </w:rPr>
        <w:tab/>
      </w:r>
      <w:r w:rsidRPr="00562CCA">
        <w:rPr>
          <w:b/>
          <w:color w:val="002060"/>
        </w:rPr>
        <w:tab/>
      </w:r>
      <w:r w:rsidRPr="00562CCA">
        <w:rPr>
          <w:color w:val="002060"/>
        </w:rPr>
        <w:t>RUPOLI Riccardo</w:t>
      </w:r>
    </w:p>
    <w:p w14:paraId="725BB4E3" w14:textId="77777777" w:rsidR="00367C66" w:rsidRPr="00562CCA" w:rsidRDefault="00367C66" w:rsidP="00367C66">
      <w:pPr>
        <w:pStyle w:val="LndNormale1"/>
        <w:ind w:left="4245" w:hanging="4245"/>
        <w:rPr>
          <w:bCs/>
          <w:color w:val="002060"/>
        </w:rPr>
      </w:pPr>
      <w:r w:rsidRPr="00562CCA">
        <w:rPr>
          <w:b/>
          <w:color w:val="002060"/>
        </w:rPr>
        <w:t>C.U.S. MACERATA CALCIO A5</w:t>
      </w:r>
      <w:r w:rsidRPr="00562CCA">
        <w:rPr>
          <w:bCs/>
          <w:color w:val="002060"/>
        </w:rPr>
        <w:tab/>
        <w:t>FRATICELLI Nicolò, GIACCHETTA Nicola, MOLINARI Andrea</w:t>
      </w:r>
    </w:p>
    <w:p w14:paraId="43374B38" w14:textId="77777777" w:rsidR="00367C66" w:rsidRPr="00562CCA" w:rsidRDefault="00367C66" w:rsidP="00367C66">
      <w:pPr>
        <w:pStyle w:val="LndNormale1"/>
        <w:ind w:left="4245" w:hanging="4245"/>
        <w:rPr>
          <w:bCs/>
          <w:color w:val="002060"/>
        </w:rPr>
      </w:pPr>
      <w:r w:rsidRPr="00562CCA">
        <w:rPr>
          <w:b/>
          <w:color w:val="002060"/>
        </w:rPr>
        <w:t>DAMIANI E GATTI ASCOLI</w:t>
      </w:r>
      <w:r w:rsidRPr="00562CCA">
        <w:rPr>
          <w:b/>
          <w:color w:val="002060"/>
        </w:rPr>
        <w:tab/>
      </w:r>
      <w:r w:rsidRPr="00562CCA">
        <w:rPr>
          <w:bCs/>
          <w:color w:val="002060"/>
        </w:rPr>
        <w:t>CICOGNA Lorenzo</w:t>
      </w:r>
    </w:p>
    <w:p w14:paraId="3B4D8CC5" w14:textId="77777777" w:rsidR="00367C66" w:rsidRPr="00562CCA" w:rsidRDefault="00367C66" w:rsidP="00367C66">
      <w:pPr>
        <w:pStyle w:val="LndNormale1"/>
        <w:ind w:left="4245" w:hanging="4245"/>
        <w:rPr>
          <w:color w:val="002060"/>
        </w:rPr>
      </w:pPr>
      <w:r w:rsidRPr="00562CCA">
        <w:rPr>
          <w:b/>
          <w:bCs/>
          <w:color w:val="002060"/>
        </w:rPr>
        <w:t>ETA BETA FOOTBALL</w:t>
      </w:r>
      <w:r w:rsidRPr="00562CCA">
        <w:rPr>
          <w:b/>
          <w:bCs/>
          <w:color w:val="002060"/>
        </w:rPr>
        <w:tab/>
      </w:r>
      <w:r w:rsidRPr="00562CCA">
        <w:rPr>
          <w:color w:val="002060"/>
        </w:rPr>
        <w:t>LEPORE Vincenzo</w:t>
      </w:r>
    </w:p>
    <w:p w14:paraId="291E2AD9" w14:textId="77777777" w:rsidR="00367C66" w:rsidRPr="00562CCA" w:rsidRDefault="00367C66" w:rsidP="00367C66">
      <w:pPr>
        <w:pStyle w:val="LndNormale1"/>
        <w:ind w:left="4245" w:hanging="4245"/>
        <w:rPr>
          <w:color w:val="002060"/>
        </w:rPr>
      </w:pPr>
      <w:r w:rsidRPr="00562CCA">
        <w:rPr>
          <w:b/>
          <w:bCs/>
          <w:color w:val="002060"/>
        </w:rPr>
        <w:t>ITALSERVICE C5</w:t>
      </w:r>
      <w:r w:rsidRPr="00562CCA">
        <w:rPr>
          <w:color w:val="002060"/>
        </w:rPr>
        <w:tab/>
        <w:t>BRUALDI Alessandro, DI DIANA Raffaele, DI GENNARO Lorenzo, GASPEROTTO Alessandro, TIJU Filippo</w:t>
      </w:r>
    </w:p>
    <w:p w14:paraId="055E930A" w14:textId="77777777" w:rsidR="00367C66" w:rsidRPr="00562CCA" w:rsidRDefault="00367C66" w:rsidP="00367C66">
      <w:pPr>
        <w:pStyle w:val="LndNormale1"/>
        <w:ind w:left="4245" w:hanging="4245"/>
        <w:rPr>
          <w:color w:val="002060"/>
        </w:rPr>
      </w:pPr>
      <w:r w:rsidRPr="00562CCA">
        <w:rPr>
          <w:b/>
          <w:bCs/>
          <w:color w:val="002060"/>
        </w:rPr>
        <w:t>REAL FABRIANO</w:t>
      </w:r>
      <w:r w:rsidRPr="00562CCA">
        <w:rPr>
          <w:b/>
          <w:bCs/>
          <w:color w:val="002060"/>
        </w:rPr>
        <w:tab/>
      </w:r>
      <w:r w:rsidRPr="00562CCA">
        <w:rPr>
          <w:b/>
          <w:bCs/>
          <w:color w:val="002060"/>
        </w:rPr>
        <w:tab/>
      </w:r>
      <w:r w:rsidRPr="00562CCA">
        <w:rPr>
          <w:color w:val="002060"/>
        </w:rPr>
        <w:t>COFANI Manuel</w:t>
      </w:r>
    </w:p>
    <w:p w14:paraId="183B8FB2" w14:textId="77777777" w:rsidR="00367C66" w:rsidRPr="00562CCA" w:rsidRDefault="00367C66" w:rsidP="00367C66">
      <w:pPr>
        <w:pStyle w:val="LndNormale1"/>
        <w:rPr>
          <w:color w:val="002060"/>
        </w:rPr>
      </w:pPr>
    </w:p>
    <w:p w14:paraId="400467D2" w14:textId="77777777" w:rsidR="00367C66" w:rsidRPr="00562CCA" w:rsidRDefault="00367C66" w:rsidP="00367C66">
      <w:pPr>
        <w:pStyle w:val="Nessunaspaziatura"/>
        <w:rPr>
          <w:rFonts w:ascii="Arial" w:hAnsi="Arial" w:cs="Arial"/>
          <w:color w:val="002060"/>
        </w:rPr>
      </w:pPr>
      <w:r w:rsidRPr="00562CCA">
        <w:rPr>
          <w:rFonts w:ascii="Arial" w:hAnsi="Arial" w:cs="Arial"/>
          <w:color w:val="002060"/>
        </w:rPr>
        <w:t>Dirigente Responsabile</w:t>
      </w:r>
      <w:r w:rsidRPr="00562CCA">
        <w:rPr>
          <w:rFonts w:ascii="Arial" w:hAnsi="Arial" w:cs="Arial"/>
          <w:color w:val="002060"/>
        </w:rPr>
        <w:tab/>
      </w:r>
      <w:r w:rsidRPr="00562CCA">
        <w:rPr>
          <w:rFonts w:ascii="Arial" w:hAnsi="Arial" w:cs="Arial"/>
          <w:color w:val="002060"/>
        </w:rPr>
        <w:tab/>
      </w:r>
      <w:r w:rsidRPr="00562CCA">
        <w:rPr>
          <w:rFonts w:ascii="Arial" w:hAnsi="Arial" w:cs="Arial"/>
          <w:color w:val="002060"/>
        </w:rPr>
        <w:tab/>
        <w:t>CAPRETTI Marco</w:t>
      </w:r>
    </w:p>
    <w:p w14:paraId="040FBA0F" w14:textId="77777777" w:rsidR="00367C66" w:rsidRPr="00562CCA" w:rsidRDefault="00367C66" w:rsidP="00367C66">
      <w:pPr>
        <w:pStyle w:val="Nessunaspaziatura"/>
        <w:ind w:left="4240" w:hanging="4240"/>
        <w:rPr>
          <w:rFonts w:ascii="Arial" w:hAnsi="Arial" w:cs="Arial"/>
          <w:color w:val="002060"/>
        </w:rPr>
      </w:pPr>
      <w:r w:rsidRPr="00562CCA">
        <w:rPr>
          <w:rFonts w:ascii="Arial" w:hAnsi="Arial" w:cs="Arial"/>
          <w:color w:val="002060"/>
        </w:rPr>
        <w:t>Dirigente Accompagnatore</w:t>
      </w:r>
      <w:r w:rsidRPr="00562CCA">
        <w:rPr>
          <w:rFonts w:ascii="Arial" w:hAnsi="Arial" w:cs="Arial"/>
          <w:color w:val="002060"/>
        </w:rPr>
        <w:tab/>
      </w:r>
      <w:r w:rsidRPr="00562CCA">
        <w:rPr>
          <w:rFonts w:ascii="Arial" w:hAnsi="Arial" w:cs="Arial"/>
          <w:color w:val="002060"/>
        </w:rPr>
        <w:tab/>
        <w:t>BOIANI Paolo, PACENTI Paolo</w:t>
      </w:r>
    </w:p>
    <w:p w14:paraId="6A6191F6" w14:textId="77777777" w:rsidR="00367C66" w:rsidRPr="00562CCA" w:rsidRDefault="00367C66" w:rsidP="00367C66">
      <w:pPr>
        <w:pStyle w:val="Nessunaspaziatura"/>
        <w:ind w:left="4240" w:hanging="4240"/>
        <w:rPr>
          <w:rFonts w:ascii="Arial" w:hAnsi="Arial" w:cs="Arial"/>
          <w:color w:val="002060"/>
        </w:rPr>
      </w:pPr>
      <w:r w:rsidRPr="00562CCA">
        <w:rPr>
          <w:rFonts w:ascii="Arial" w:hAnsi="Arial" w:cs="Arial"/>
          <w:color w:val="002060"/>
        </w:rPr>
        <w:t>Staff Tecnico</w:t>
      </w:r>
      <w:r w:rsidRPr="00562CCA">
        <w:rPr>
          <w:rFonts w:ascii="Arial" w:hAnsi="Arial" w:cs="Arial"/>
          <w:color w:val="002060"/>
        </w:rPr>
        <w:tab/>
        <w:t>CESARONI Francesco, MAGNARELLI Matteo, MASCARUCCI Fabrizio, VAGNARELLI Marco</w:t>
      </w:r>
    </w:p>
    <w:p w14:paraId="3C297344" w14:textId="77777777" w:rsidR="00367C66" w:rsidRPr="00562CCA" w:rsidRDefault="00367C66" w:rsidP="00367C66">
      <w:pPr>
        <w:pStyle w:val="Nessunaspaziatura"/>
        <w:ind w:left="3540" w:hanging="3540"/>
        <w:rPr>
          <w:rFonts w:ascii="Arial" w:hAnsi="Arial" w:cs="Arial"/>
          <w:color w:val="002060"/>
        </w:rPr>
      </w:pPr>
      <w:r w:rsidRPr="00562CCA">
        <w:rPr>
          <w:rFonts w:ascii="Arial" w:hAnsi="Arial" w:cs="Arial"/>
          <w:color w:val="002060"/>
        </w:rPr>
        <w:t>Fisioterapisti</w:t>
      </w:r>
      <w:r w:rsidRPr="00562CCA">
        <w:rPr>
          <w:rFonts w:ascii="Arial" w:hAnsi="Arial" w:cs="Arial"/>
          <w:color w:val="002060"/>
        </w:rPr>
        <w:tab/>
      </w:r>
      <w:r w:rsidRPr="00562CCA">
        <w:rPr>
          <w:rFonts w:ascii="Arial" w:hAnsi="Arial" w:cs="Arial"/>
          <w:color w:val="002060"/>
        </w:rPr>
        <w:tab/>
        <w:t>PERUCCI Michele, PIGNOCCHI Letizia</w:t>
      </w:r>
    </w:p>
    <w:p w14:paraId="1D37DCEF" w14:textId="77777777" w:rsidR="00367C66" w:rsidRPr="00562CCA" w:rsidRDefault="00367C66" w:rsidP="00367C66">
      <w:pPr>
        <w:pStyle w:val="Nessunaspaziatura"/>
        <w:ind w:left="3540" w:hanging="3540"/>
        <w:rPr>
          <w:rFonts w:ascii="Arial" w:hAnsi="Arial" w:cs="Arial"/>
          <w:color w:val="002060"/>
        </w:rPr>
      </w:pPr>
      <w:r w:rsidRPr="00562CCA">
        <w:rPr>
          <w:rFonts w:ascii="Arial" w:hAnsi="Arial" w:cs="Arial"/>
          <w:color w:val="002060"/>
        </w:rPr>
        <w:t>Responsabile Logistica</w:t>
      </w:r>
      <w:r w:rsidRPr="00562CCA">
        <w:rPr>
          <w:rFonts w:ascii="Arial" w:hAnsi="Arial" w:cs="Arial"/>
          <w:color w:val="002060"/>
        </w:rPr>
        <w:tab/>
      </w:r>
      <w:r w:rsidRPr="00562CCA">
        <w:rPr>
          <w:rFonts w:ascii="Arial" w:hAnsi="Arial" w:cs="Arial"/>
          <w:color w:val="002060"/>
        </w:rPr>
        <w:tab/>
        <w:t>COTOLONI Attilio</w:t>
      </w:r>
    </w:p>
    <w:p w14:paraId="03237F84" w14:textId="77777777" w:rsidR="00367C66" w:rsidRPr="00562CCA" w:rsidRDefault="00367C66" w:rsidP="00367C66">
      <w:pPr>
        <w:pStyle w:val="Nessunaspaziatura"/>
        <w:ind w:left="3540" w:hanging="3540"/>
        <w:rPr>
          <w:rFonts w:ascii="Arial" w:hAnsi="Arial" w:cs="Arial"/>
          <w:color w:val="002060"/>
        </w:rPr>
      </w:pPr>
      <w:r w:rsidRPr="00562CCA">
        <w:rPr>
          <w:rFonts w:ascii="Arial" w:hAnsi="Arial" w:cs="Arial"/>
          <w:color w:val="002060"/>
        </w:rPr>
        <w:t>Segretario</w:t>
      </w:r>
      <w:r w:rsidRPr="00562CCA">
        <w:rPr>
          <w:rFonts w:ascii="Arial" w:hAnsi="Arial" w:cs="Arial"/>
          <w:color w:val="002060"/>
        </w:rPr>
        <w:tab/>
      </w:r>
      <w:r w:rsidRPr="00562CCA">
        <w:rPr>
          <w:rFonts w:ascii="Arial" w:hAnsi="Arial" w:cs="Arial"/>
          <w:color w:val="002060"/>
        </w:rPr>
        <w:tab/>
        <w:t>TORRESI Alver</w:t>
      </w:r>
    </w:p>
    <w:p w14:paraId="03DF9165" w14:textId="77777777" w:rsidR="00367C66" w:rsidRPr="00562CCA" w:rsidRDefault="00367C66" w:rsidP="00367C66">
      <w:pPr>
        <w:pStyle w:val="Nessunaspaziatura"/>
        <w:jc w:val="both"/>
        <w:rPr>
          <w:rFonts w:ascii="Arial" w:hAnsi="Arial" w:cs="Arial"/>
          <w:color w:val="002060"/>
        </w:rPr>
      </w:pPr>
    </w:p>
    <w:p w14:paraId="32D98A24" w14:textId="77777777" w:rsidR="00367C66" w:rsidRPr="00562CCA" w:rsidRDefault="00367C66" w:rsidP="00367C66">
      <w:pPr>
        <w:pStyle w:val="Nessunaspaziatura"/>
        <w:jc w:val="both"/>
        <w:rPr>
          <w:rFonts w:ascii="Arial" w:hAnsi="Arial" w:cs="Arial"/>
          <w:color w:val="002060"/>
        </w:rPr>
      </w:pPr>
      <w:r w:rsidRPr="00562CCA">
        <w:rPr>
          <w:rFonts w:ascii="Arial" w:hAnsi="Arial" w:cs="Arial"/>
          <w:color w:val="002060"/>
        </w:rPr>
        <w:t xml:space="preserve">I calciatori e le calciatrici convocati debbono presentarsi </w:t>
      </w:r>
      <w:r w:rsidRPr="00562CCA">
        <w:rPr>
          <w:rFonts w:ascii="Arial" w:hAnsi="Arial" w:cs="Arial"/>
          <w:color w:val="002060"/>
          <w:u w:val="single"/>
        </w:rPr>
        <w:t>muniti degli indumenti personali di gioco</w:t>
      </w:r>
      <w:r w:rsidRPr="00562CCA">
        <w:rPr>
          <w:rFonts w:ascii="Arial" w:hAnsi="Arial" w:cs="Arial"/>
          <w:color w:val="002060"/>
        </w:rPr>
        <w:t>.</w:t>
      </w:r>
    </w:p>
    <w:p w14:paraId="5E954542" w14:textId="77777777" w:rsidR="00367C66" w:rsidRPr="00697CB9" w:rsidRDefault="00367C66" w:rsidP="00367C66">
      <w:pPr>
        <w:pStyle w:val="Nessunaspaziatura"/>
        <w:jc w:val="both"/>
        <w:rPr>
          <w:rFonts w:ascii="Arial" w:hAnsi="Arial" w:cs="Arial"/>
          <w:color w:val="002060"/>
        </w:rPr>
      </w:pPr>
      <w:r w:rsidRPr="00562CCA">
        <w:rPr>
          <w:rFonts w:ascii="Arial" w:hAnsi="Arial" w:cs="Arial"/>
          <w:color w:val="002060"/>
        </w:rPr>
        <w:t>Si ricorda a tutte le Società che debbono rispondere alla mail che è stata loro inviata entro il termine previsto allegando la copia del certificato di idoneità medico-sportiva come specificato nella stessa.</w:t>
      </w:r>
    </w:p>
    <w:p w14:paraId="1F8EDCCB" w14:textId="77777777" w:rsidR="00367C66" w:rsidRDefault="00367C66" w:rsidP="00367C66"/>
    <w:p w14:paraId="35D2F14C" w14:textId="77777777" w:rsidR="0075612D" w:rsidRPr="00F02D7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323CC84" w14:textId="77777777" w:rsidR="00550BD4" w:rsidRPr="0087042E" w:rsidRDefault="00550BD4" w:rsidP="00550BD4">
      <w:pPr>
        <w:pStyle w:val="breakline"/>
        <w:rPr>
          <w:color w:val="002060"/>
        </w:rPr>
      </w:pPr>
    </w:p>
    <w:p w14:paraId="2D88B2FF" w14:textId="77777777" w:rsidR="00202D2B" w:rsidRPr="00F31D1B" w:rsidRDefault="00202D2B" w:rsidP="00202D2B">
      <w:pPr>
        <w:pStyle w:val="titolocampionato0"/>
        <w:shd w:val="clear" w:color="auto" w:fill="CCCCCC"/>
        <w:spacing w:before="80" w:after="40"/>
        <w:rPr>
          <w:color w:val="002060"/>
        </w:rPr>
      </w:pPr>
      <w:r w:rsidRPr="00F31D1B">
        <w:rPr>
          <w:color w:val="002060"/>
        </w:rPr>
        <w:t>CALCIO A CINQUE SERIE C1</w:t>
      </w:r>
    </w:p>
    <w:p w14:paraId="704798FC" w14:textId="77777777" w:rsidR="00202D2B" w:rsidRPr="00F31D1B" w:rsidRDefault="00202D2B" w:rsidP="00202D2B">
      <w:pPr>
        <w:pStyle w:val="titoloprinc0"/>
        <w:rPr>
          <w:color w:val="002060"/>
        </w:rPr>
      </w:pPr>
      <w:r w:rsidRPr="00F31D1B">
        <w:rPr>
          <w:color w:val="002060"/>
        </w:rPr>
        <w:t>RISULTATI</w:t>
      </w:r>
    </w:p>
    <w:p w14:paraId="05C4DCCF" w14:textId="77777777" w:rsidR="00202D2B" w:rsidRPr="00F31D1B" w:rsidRDefault="00202D2B" w:rsidP="00202D2B">
      <w:pPr>
        <w:pStyle w:val="breakline"/>
        <w:rPr>
          <w:color w:val="002060"/>
        </w:rPr>
      </w:pPr>
    </w:p>
    <w:p w14:paraId="6C579BFB" w14:textId="77777777" w:rsidR="00202D2B" w:rsidRPr="00F31D1B" w:rsidRDefault="00202D2B" w:rsidP="00202D2B">
      <w:pPr>
        <w:pStyle w:val="sottotitolocampionato10"/>
        <w:rPr>
          <w:color w:val="002060"/>
        </w:rPr>
      </w:pPr>
      <w:r w:rsidRPr="00F31D1B">
        <w:rPr>
          <w:color w:val="002060"/>
        </w:rPr>
        <w:t>RISULTATI UFFICIALI GARE DEL 03/02/2023</w:t>
      </w:r>
    </w:p>
    <w:p w14:paraId="7807E185" w14:textId="77777777" w:rsidR="00202D2B" w:rsidRPr="00202D2B" w:rsidRDefault="00202D2B" w:rsidP="00202D2B">
      <w:pPr>
        <w:pStyle w:val="sottotitolocampionato20"/>
        <w:spacing w:before="0" w:beforeAutospacing="0" w:after="0" w:afterAutospacing="0"/>
        <w:rPr>
          <w:rFonts w:ascii="Arial" w:hAnsi="Arial" w:cs="Arial"/>
          <w:color w:val="002060"/>
          <w:sz w:val="20"/>
          <w:szCs w:val="20"/>
        </w:rPr>
      </w:pPr>
      <w:r w:rsidRPr="00202D2B">
        <w:rPr>
          <w:rFonts w:ascii="Arial" w:hAnsi="Arial" w:cs="Arial"/>
          <w:color w:val="002060"/>
          <w:sz w:val="20"/>
          <w:szCs w:val="20"/>
        </w:rPr>
        <w:t>Si trascrivono qui di seguito i risultati ufficiali delle gare disputate</w:t>
      </w:r>
    </w:p>
    <w:p w14:paraId="61639689" w14:textId="77777777" w:rsidR="00202D2B" w:rsidRPr="00F31D1B" w:rsidRDefault="00202D2B" w:rsidP="00202D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2D2B" w:rsidRPr="00F31D1B" w14:paraId="3687369A"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56F177C9"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30346" w14:textId="77777777" w:rsidR="00202D2B" w:rsidRPr="00F31D1B" w:rsidRDefault="00202D2B" w:rsidP="002E777A">
                  <w:pPr>
                    <w:pStyle w:val="headertabella0"/>
                    <w:rPr>
                      <w:color w:val="002060"/>
                    </w:rPr>
                  </w:pPr>
                  <w:r w:rsidRPr="00F31D1B">
                    <w:rPr>
                      <w:color w:val="002060"/>
                    </w:rPr>
                    <w:t>GIRONE A - 4 Giornata - R</w:t>
                  </w:r>
                </w:p>
              </w:tc>
            </w:tr>
            <w:tr w:rsidR="00202D2B" w:rsidRPr="00F31D1B" w14:paraId="0A7AE801"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8D2E51" w14:textId="77777777" w:rsidR="00202D2B" w:rsidRPr="00F31D1B" w:rsidRDefault="00202D2B" w:rsidP="002E777A">
                  <w:pPr>
                    <w:pStyle w:val="rowtabella0"/>
                    <w:rPr>
                      <w:color w:val="002060"/>
                    </w:rPr>
                  </w:pPr>
                  <w:r w:rsidRPr="00F31D1B">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69A2A" w14:textId="77777777" w:rsidR="00202D2B" w:rsidRPr="00F31D1B" w:rsidRDefault="00202D2B" w:rsidP="002E777A">
                  <w:pPr>
                    <w:pStyle w:val="rowtabella0"/>
                    <w:rPr>
                      <w:color w:val="002060"/>
                    </w:rPr>
                  </w:pPr>
                  <w:r w:rsidRPr="00F31D1B">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514B2" w14:textId="77777777" w:rsidR="00202D2B" w:rsidRPr="00F31D1B" w:rsidRDefault="00202D2B" w:rsidP="002E777A">
                  <w:pPr>
                    <w:pStyle w:val="rowtabella0"/>
                    <w:jc w:val="center"/>
                    <w:rPr>
                      <w:color w:val="002060"/>
                    </w:rPr>
                  </w:pPr>
                  <w:r w:rsidRPr="00F31D1B">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7EFE4" w14:textId="77777777" w:rsidR="00202D2B" w:rsidRPr="00F31D1B" w:rsidRDefault="00202D2B" w:rsidP="002E777A">
                  <w:pPr>
                    <w:pStyle w:val="rowtabella0"/>
                    <w:jc w:val="center"/>
                    <w:rPr>
                      <w:color w:val="002060"/>
                    </w:rPr>
                  </w:pPr>
                  <w:r w:rsidRPr="00F31D1B">
                    <w:rPr>
                      <w:color w:val="002060"/>
                    </w:rPr>
                    <w:t> </w:t>
                  </w:r>
                </w:p>
              </w:tc>
            </w:tr>
            <w:tr w:rsidR="00202D2B" w:rsidRPr="00F31D1B" w14:paraId="76670349"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2330AD" w14:textId="77777777" w:rsidR="00202D2B" w:rsidRPr="00F31D1B" w:rsidRDefault="00202D2B" w:rsidP="002E777A">
                  <w:pPr>
                    <w:pStyle w:val="rowtabella0"/>
                    <w:rPr>
                      <w:color w:val="002060"/>
                    </w:rPr>
                  </w:pPr>
                  <w:r w:rsidRPr="00F31D1B">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0F2D2B" w14:textId="77777777" w:rsidR="00202D2B" w:rsidRPr="00F31D1B" w:rsidRDefault="00202D2B" w:rsidP="002E777A">
                  <w:pPr>
                    <w:pStyle w:val="rowtabella0"/>
                    <w:rPr>
                      <w:color w:val="002060"/>
                    </w:rPr>
                  </w:pPr>
                  <w:r w:rsidRPr="00F31D1B">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44C00A" w14:textId="77777777" w:rsidR="00202D2B" w:rsidRPr="00F31D1B" w:rsidRDefault="00202D2B" w:rsidP="002E777A">
                  <w:pPr>
                    <w:pStyle w:val="rowtabella0"/>
                    <w:jc w:val="center"/>
                    <w:rPr>
                      <w:color w:val="002060"/>
                    </w:rPr>
                  </w:pPr>
                  <w:r w:rsidRPr="00F31D1B">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87E4F3" w14:textId="77777777" w:rsidR="00202D2B" w:rsidRPr="00F31D1B" w:rsidRDefault="00202D2B" w:rsidP="002E777A">
                  <w:pPr>
                    <w:pStyle w:val="rowtabella0"/>
                    <w:jc w:val="center"/>
                    <w:rPr>
                      <w:color w:val="002060"/>
                    </w:rPr>
                  </w:pPr>
                  <w:r w:rsidRPr="00F31D1B">
                    <w:rPr>
                      <w:color w:val="002060"/>
                    </w:rPr>
                    <w:t> </w:t>
                  </w:r>
                </w:p>
              </w:tc>
            </w:tr>
            <w:tr w:rsidR="00202D2B" w:rsidRPr="00F31D1B" w14:paraId="13DAA8CA"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F5EC85" w14:textId="77777777" w:rsidR="00202D2B" w:rsidRPr="00F31D1B" w:rsidRDefault="00202D2B" w:rsidP="002E777A">
                  <w:pPr>
                    <w:pStyle w:val="rowtabella0"/>
                    <w:rPr>
                      <w:color w:val="002060"/>
                    </w:rPr>
                  </w:pPr>
                  <w:r w:rsidRPr="00F31D1B">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7FA4D3" w14:textId="77777777" w:rsidR="00202D2B" w:rsidRPr="00F31D1B" w:rsidRDefault="00202D2B" w:rsidP="002E777A">
                  <w:pPr>
                    <w:pStyle w:val="rowtabella0"/>
                    <w:rPr>
                      <w:color w:val="002060"/>
                    </w:rPr>
                  </w:pPr>
                  <w:r w:rsidRPr="00F31D1B">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E30BD1" w14:textId="77777777" w:rsidR="00202D2B" w:rsidRPr="00F31D1B" w:rsidRDefault="00202D2B" w:rsidP="002E777A">
                  <w:pPr>
                    <w:pStyle w:val="rowtabella0"/>
                    <w:jc w:val="center"/>
                    <w:rPr>
                      <w:color w:val="002060"/>
                    </w:rPr>
                  </w:pPr>
                  <w:r w:rsidRPr="00F31D1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49309B" w14:textId="77777777" w:rsidR="00202D2B" w:rsidRPr="00F31D1B" w:rsidRDefault="00202D2B" w:rsidP="002E777A">
                  <w:pPr>
                    <w:pStyle w:val="rowtabella0"/>
                    <w:jc w:val="center"/>
                    <w:rPr>
                      <w:color w:val="002060"/>
                    </w:rPr>
                  </w:pPr>
                  <w:r w:rsidRPr="00F31D1B">
                    <w:rPr>
                      <w:color w:val="002060"/>
                    </w:rPr>
                    <w:t> </w:t>
                  </w:r>
                </w:p>
              </w:tc>
            </w:tr>
            <w:tr w:rsidR="00202D2B" w:rsidRPr="00F31D1B" w14:paraId="7ADE016E"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8A183C" w14:textId="77777777" w:rsidR="00202D2B" w:rsidRPr="00F31D1B" w:rsidRDefault="00202D2B" w:rsidP="002E777A">
                  <w:pPr>
                    <w:pStyle w:val="rowtabella0"/>
                    <w:rPr>
                      <w:color w:val="002060"/>
                    </w:rPr>
                  </w:pPr>
                  <w:r w:rsidRPr="00F31D1B">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D0A13F" w14:textId="77777777" w:rsidR="00202D2B" w:rsidRPr="00F31D1B" w:rsidRDefault="00202D2B" w:rsidP="002E777A">
                  <w:pPr>
                    <w:pStyle w:val="rowtabella0"/>
                    <w:rPr>
                      <w:color w:val="002060"/>
                    </w:rPr>
                  </w:pPr>
                  <w:r w:rsidRPr="00F31D1B">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C6B37E" w14:textId="77777777" w:rsidR="00202D2B" w:rsidRPr="00F31D1B" w:rsidRDefault="00202D2B" w:rsidP="002E777A">
                  <w:pPr>
                    <w:pStyle w:val="rowtabella0"/>
                    <w:jc w:val="center"/>
                    <w:rPr>
                      <w:color w:val="002060"/>
                    </w:rPr>
                  </w:pPr>
                  <w:r w:rsidRPr="00F31D1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E0DF2A" w14:textId="77777777" w:rsidR="00202D2B" w:rsidRPr="00F31D1B" w:rsidRDefault="00202D2B" w:rsidP="002E777A">
                  <w:pPr>
                    <w:pStyle w:val="rowtabella0"/>
                    <w:jc w:val="center"/>
                    <w:rPr>
                      <w:color w:val="002060"/>
                    </w:rPr>
                  </w:pPr>
                  <w:r w:rsidRPr="00F31D1B">
                    <w:rPr>
                      <w:color w:val="002060"/>
                    </w:rPr>
                    <w:t> </w:t>
                  </w:r>
                </w:p>
              </w:tc>
            </w:tr>
            <w:tr w:rsidR="00202D2B" w:rsidRPr="00F31D1B" w14:paraId="74F6F492"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E9DB7D" w14:textId="77777777" w:rsidR="00202D2B" w:rsidRPr="00F31D1B" w:rsidRDefault="00202D2B" w:rsidP="002E777A">
                  <w:pPr>
                    <w:pStyle w:val="rowtabella0"/>
                    <w:rPr>
                      <w:color w:val="002060"/>
                    </w:rPr>
                  </w:pPr>
                  <w:r w:rsidRPr="00F31D1B">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960E11" w14:textId="77777777" w:rsidR="00202D2B" w:rsidRPr="00F31D1B" w:rsidRDefault="00202D2B" w:rsidP="002E777A">
                  <w:pPr>
                    <w:pStyle w:val="rowtabella0"/>
                    <w:rPr>
                      <w:color w:val="002060"/>
                    </w:rPr>
                  </w:pPr>
                  <w:r w:rsidRPr="00F31D1B">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A6A333" w14:textId="77777777" w:rsidR="00202D2B" w:rsidRPr="00F31D1B" w:rsidRDefault="00202D2B" w:rsidP="002E777A">
                  <w:pPr>
                    <w:pStyle w:val="rowtabella0"/>
                    <w:jc w:val="center"/>
                    <w:rPr>
                      <w:color w:val="002060"/>
                    </w:rPr>
                  </w:pPr>
                  <w:r w:rsidRPr="00F31D1B">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CFD3A3" w14:textId="77777777" w:rsidR="00202D2B" w:rsidRPr="00F31D1B" w:rsidRDefault="00202D2B" w:rsidP="002E777A">
                  <w:pPr>
                    <w:pStyle w:val="rowtabella0"/>
                    <w:jc w:val="center"/>
                    <w:rPr>
                      <w:color w:val="002060"/>
                    </w:rPr>
                  </w:pPr>
                  <w:r w:rsidRPr="00F31D1B">
                    <w:rPr>
                      <w:color w:val="002060"/>
                    </w:rPr>
                    <w:t> </w:t>
                  </w:r>
                </w:p>
              </w:tc>
            </w:tr>
            <w:tr w:rsidR="00202D2B" w:rsidRPr="00F31D1B" w14:paraId="7659AD07"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117582" w14:textId="77777777" w:rsidR="00202D2B" w:rsidRPr="00F31D1B" w:rsidRDefault="00202D2B" w:rsidP="002E777A">
                  <w:pPr>
                    <w:pStyle w:val="rowtabella0"/>
                    <w:rPr>
                      <w:color w:val="002060"/>
                    </w:rPr>
                  </w:pPr>
                  <w:r w:rsidRPr="00F31D1B">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D5C86D" w14:textId="77777777" w:rsidR="00202D2B" w:rsidRPr="00F31D1B" w:rsidRDefault="00202D2B" w:rsidP="002E777A">
                  <w:pPr>
                    <w:pStyle w:val="rowtabella0"/>
                    <w:rPr>
                      <w:color w:val="002060"/>
                    </w:rPr>
                  </w:pPr>
                  <w:r w:rsidRPr="00F31D1B">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76F364" w14:textId="77777777" w:rsidR="00202D2B" w:rsidRPr="00F31D1B" w:rsidRDefault="00202D2B" w:rsidP="002E777A">
                  <w:pPr>
                    <w:pStyle w:val="rowtabella0"/>
                    <w:jc w:val="center"/>
                    <w:rPr>
                      <w:color w:val="002060"/>
                    </w:rPr>
                  </w:pPr>
                  <w:r w:rsidRPr="00F31D1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63E51F" w14:textId="77777777" w:rsidR="00202D2B" w:rsidRPr="00F31D1B" w:rsidRDefault="00202D2B" w:rsidP="002E777A">
                  <w:pPr>
                    <w:pStyle w:val="rowtabella0"/>
                    <w:jc w:val="center"/>
                    <w:rPr>
                      <w:color w:val="002060"/>
                    </w:rPr>
                  </w:pPr>
                  <w:r w:rsidRPr="00F31D1B">
                    <w:rPr>
                      <w:color w:val="002060"/>
                    </w:rPr>
                    <w:t> </w:t>
                  </w:r>
                </w:p>
              </w:tc>
            </w:tr>
            <w:tr w:rsidR="00202D2B" w:rsidRPr="00F31D1B" w14:paraId="024EAE1E"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4FCC6B" w14:textId="77777777" w:rsidR="00202D2B" w:rsidRPr="00F31D1B" w:rsidRDefault="00202D2B" w:rsidP="002E777A">
                  <w:pPr>
                    <w:pStyle w:val="rowtabella0"/>
                    <w:rPr>
                      <w:color w:val="002060"/>
                    </w:rPr>
                  </w:pPr>
                  <w:r w:rsidRPr="00F31D1B">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20DD9" w14:textId="77777777" w:rsidR="00202D2B" w:rsidRPr="00F31D1B" w:rsidRDefault="00202D2B" w:rsidP="002E777A">
                  <w:pPr>
                    <w:pStyle w:val="rowtabella0"/>
                    <w:rPr>
                      <w:color w:val="002060"/>
                    </w:rPr>
                  </w:pPr>
                  <w:r w:rsidRPr="00F31D1B">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A03AB" w14:textId="77777777" w:rsidR="00202D2B" w:rsidRPr="00F31D1B" w:rsidRDefault="00202D2B" w:rsidP="002E777A">
                  <w:pPr>
                    <w:pStyle w:val="rowtabella0"/>
                    <w:jc w:val="center"/>
                    <w:rPr>
                      <w:color w:val="002060"/>
                    </w:rPr>
                  </w:pPr>
                  <w:r w:rsidRPr="00F31D1B">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B75B0" w14:textId="77777777" w:rsidR="00202D2B" w:rsidRPr="00F31D1B" w:rsidRDefault="00202D2B" w:rsidP="002E777A">
                  <w:pPr>
                    <w:pStyle w:val="rowtabella0"/>
                    <w:jc w:val="center"/>
                    <w:rPr>
                      <w:color w:val="002060"/>
                    </w:rPr>
                  </w:pPr>
                  <w:r w:rsidRPr="00F31D1B">
                    <w:rPr>
                      <w:color w:val="002060"/>
                    </w:rPr>
                    <w:t> </w:t>
                  </w:r>
                </w:p>
              </w:tc>
            </w:tr>
          </w:tbl>
          <w:p w14:paraId="1F7A6BD3" w14:textId="77777777" w:rsidR="00202D2B" w:rsidRPr="00F31D1B" w:rsidRDefault="00202D2B" w:rsidP="002E777A">
            <w:pPr>
              <w:rPr>
                <w:color w:val="002060"/>
              </w:rPr>
            </w:pPr>
          </w:p>
        </w:tc>
      </w:tr>
    </w:tbl>
    <w:p w14:paraId="7C467E38" w14:textId="77777777" w:rsidR="00202D2B" w:rsidRPr="00F31D1B" w:rsidRDefault="00202D2B" w:rsidP="00202D2B">
      <w:pPr>
        <w:pStyle w:val="breakline"/>
        <w:rPr>
          <w:rFonts w:eastAsiaTheme="minorEastAsia"/>
          <w:color w:val="002060"/>
        </w:rPr>
      </w:pPr>
    </w:p>
    <w:p w14:paraId="3765271A" w14:textId="77777777" w:rsidR="00202D2B" w:rsidRPr="00F31D1B" w:rsidRDefault="00202D2B" w:rsidP="00202D2B">
      <w:pPr>
        <w:pStyle w:val="breakline"/>
        <w:rPr>
          <w:color w:val="002060"/>
        </w:rPr>
      </w:pPr>
    </w:p>
    <w:p w14:paraId="3E99D48E" w14:textId="77777777" w:rsidR="00202D2B" w:rsidRPr="00F31D1B" w:rsidRDefault="00202D2B" w:rsidP="00202D2B">
      <w:pPr>
        <w:pStyle w:val="titoloprinc0"/>
        <w:rPr>
          <w:color w:val="002060"/>
        </w:rPr>
      </w:pPr>
      <w:r w:rsidRPr="00F31D1B">
        <w:rPr>
          <w:color w:val="002060"/>
        </w:rPr>
        <w:t>GIUDICE SPORTIVO</w:t>
      </w:r>
    </w:p>
    <w:p w14:paraId="2E7C29B3" w14:textId="77777777" w:rsidR="00202D2B" w:rsidRPr="00F31D1B" w:rsidRDefault="00202D2B" w:rsidP="00202D2B">
      <w:pPr>
        <w:pStyle w:val="diffida"/>
        <w:rPr>
          <w:color w:val="002060"/>
        </w:rPr>
      </w:pPr>
      <w:r w:rsidRPr="00F31D1B">
        <w:rPr>
          <w:color w:val="002060"/>
        </w:rPr>
        <w:lastRenderedPageBreak/>
        <w:t>Il Giudice Sportivo Avv. Agnese Lazzaretti, con l'assistenza del segretario Angelo Castellana, nella seduta del 08/02/2023, ha adottato le decisioni che di seguito integralmente si riportano:</w:t>
      </w:r>
    </w:p>
    <w:p w14:paraId="6C5870E5" w14:textId="77777777" w:rsidR="00202D2B" w:rsidRPr="00F31D1B" w:rsidRDefault="00202D2B" w:rsidP="00202D2B">
      <w:pPr>
        <w:pStyle w:val="titolo10"/>
        <w:rPr>
          <w:color w:val="002060"/>
        </w:rPr>
      </w:pPr>
      <w:r w:rsidRPr="00F31D1B">
        <w:rPr>
          <w:color w:val="002060"/>
        </w:rPr>
        <w:t xml:space="preserve">GARE DEL 3/ 2/2023 </w:t>
      </w:r>
    </w:p>
    <w:p w14:paraId="17EFFC3A" w14:textId="77777777" w:rsidR="00202D2B" w:rsidRPr="00F31D1B" w:rsidRDefault="00202D2B" w:rsidP="00202D2B">
      <w:pPr>
        <w:pStyle w:val="titolo7a"/>
        <w:rPr>
          <w:color w:val="002060"/>
        </w:rPr>
      </w:pPr>
      <w:r w:rsidRPr="00F31D1B">
        <w:rPr>
          <w:color w:val="002060"/>
        </w:rPr>
        <w:t xml:space="preserve">PROVVEDIMENTI DISCIPLINARI </w:t>
      </w:r>
    </w:p>
    <w:p w14:paraId="6CABFA6F"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1CB36B76" w14:textId="77777777" w:rsidR="00202D2B" w:rsidRPr="00F31D1B" w:rsidRDefault="00202D2B" w:rsidP="00202D2B">
      <w:pPr>
        <w:pStyle w:val="titolo30"/>
        <w:rPr>
          <w:color w:val="002060"/>
        </w:rPr>
      </w:pPr>
      <w:r w:rsidRPr="00F31D1B">
        <w:rPr>
          <w:color w:val="002060"/>
        </w:rPr>
        <w:t xml:space="preserve">SOCIETA' </w:t>
      </w:r>
    </w:p>
    <w:p w14:paraId="2A2E6084" w14:textId="77777777" w:rsidR="00202D2B" w:rsidRPr="00F31D1B" w:rsidRDefault="00202D2B" w:rsidP="00202D2B">
      <w:pPr>
        <w:pStyle w:val="titolo20"/>
        <w:rPr>
          <w:color w:val="002060"/>
        </w:rPr>
      </w:pPr>
      <w:r w:rsidRPr="00F31D1B">
        <w:rPr>
          <w:color w:val="002060"/>
        </w:rPr>
        <w:t xml:space="preserve">AMMENDA </w:t>
      </w:r>
    </w:p>
    <w:p w14:paraId="503968D7" w14:textId="77777777" w:rsidR="00202D2B" w:rsidRPr="00F31D1B" w:rsidRDefault="00202D2B" w:rsidP="00202D2B">
      <w:pPr>
        <w:pStyle w:val="diffida"/>
        <w:spacing w:before="80" w:beforeAutospacing="0" w:after="40" w:afterAutospacing="0"/>
        <w:jc w:val="left"/>
        <w:rPr>
          <w:color w:val="002060"/>
        </w:rPr>
      </w:pPr>
      <w:r w:rsidRPr="00F31D1B">
        <w:rPr>
          <w:color w:val="002060"/>
        </w:rPr>
        <w:t xml:space="preserve">Euro 150,00 ALMA JUVENTUS FANO </w:t>
      </w:r>
      <w:r w:rsidRPr="00F31D1B">
        <w:rPr>
          <w:color w:val="002060"/>
        </w:rPr>
        <w:br/>
        <w:t xml:space="preserve">Per comportamento offensivo e minaccioso del proprio pubblico nei confronti del 2º arbitro per tutta la durata del secondo tempo. </w:t>
      </w:r>
    </w:p>
    <w:p w14:paraId="4577E57C" w14:textId="77777777" w:rsidR="00202D2B" w:rsidRPr="00F31D1B" w:rsidRDefault="00202D2B" w:rsidP="00202D2B">
      <w:pPr>
        <w:pStyle w:val="titolo30"/>
        <w:rPr>
          <w:color w:val="002060"/>
        </w:rPr>
      </w:pPr>
      <w:r w:rsidRPr="00F31D1B">
        <w:rPr>
          <w:color w:val="002060"/>
        </w:rPr>
        <w:t xml:space="preserve">DIRIGENTI </w:t>
      </w:r>
    </w:p>
    <w:p w14:paraId="23AB96AC" w14:textId="77777777" w:rsidR="00202D2B" w:rsidRPr="00F31D1B" w:rsidRDefault="00202D2B" w:rsidP="00202D2B">
      <w:pPr>
        <w:pStyle w:val="titolo20"/>
        <w:rPr>
          <w:color w:val="002060"/>
        </w:rPr>
      </w:pPr>
      <w:r w:rsidRPr="00F31D1B">
        <w:rPr>
          <w:color w:val="002060"/>
        </w:rPr>
        <w:t xml:space="preserve">INIBIZIONE A SVOLGERE OGNI ATTIVITA' FINO AL 1/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6B74C26A" w14:textId="77777777" w:rsidTr="002E777A">
        <w:tc>
          <w:tcPr>
            <w:tcW w:w="2200" w:type="dxa"/>
            <w:tcMar>
              <w:top w:w="20" w:type="dxa"/>
              <w:left w:w="20" w:type="dxa"/>
              <w:bottom w:w="20" w:type="dxa"/>
              <w:right w:w="20" w:type="dxa"/>
            </w:tcMar>
            <w:vAlign w:val="center"/>
            <w:hideMark/>
          </w:tcPr>
          <w:p w14:paraId="08C0090C" w14:textId="77777777" w:rsidR="00202D2B" w:rsidRPr="00F31D1B" w:rsidRDefault="00202D2B" w:rsidP="002E777A">
            <w:pPr>
              <w:pStyle w:val="movimento"/>
              <w:rPr>
                <w:color w:val="002060"/>
              </w:rPr>
            </w:pPr>
            <w:r w:rsidRPr="00F31D1B">
              <w:rPr>
                <w:color w:val="002060"/>
              </w:rPr>
              <w:t>FUSELLI ANDREA</w:t>
            </w:r>
          </w:p>
        </w:tc>
        <w:tc>
          <w:tcPr>
            <w:tcW w:w="2200" w:type="dxa"/>
            <w:tcMar>
              <w:top w:w="20" w:type="dxa"/>
              <w:left w:w="20" w:type="dxa"/>
              <w:bottom w:w="20" w:type="dxa"/>
              <w:right w:w="20" w:type="dxa"/>
            </w:tcMar>
            <w:vAlign w:val="center"/>
            <w:hideMark/>
          </w:tcPr>
          <w:p w14:paraId="4A27CC8D" w14:textId="77777777" w:rsidR="00202D2B" w:rsidRPr="00F31D1B" w:rsidRDefault="00202D2B" w:rsidP="002E777A">
            <w:pPr>
              <w:pStyle w:val="movimento2"/>
              <w:rPr>
                <w:color w:val="002060"/>
              </w:rPr>
            </w:pPr>
            <w:r w:rsidRPr="00F31D1B">
              <w:rPr>
                <w:color w:val="002060"/>
              </w:rPr>
              <w:t xml:space="preserve">(MONTELUPONE CALCIO A 5) </w:t>
            </w:r>
          </w:p>
        </w:tc>
        <w:tc>
          <w:tcPr>
            <w:tcW w:w="800" w:type="dxa"/>
            <w:tcMar>
              <w:top w:w="20" w:type="dxa"/>
              <w:left w:w="20" w:type="dxa"/>
              <w:bottom w:w="20" w:type="dxa"/>
              <w:right w:w="20" w:type="dxa"/>
            </w:tcMar>
            <w:vAlign w:val="center"/>
            <w:hideMark/>
          </w:tcPr>
          <w:p w14:paraId="73DF2A17"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35EB1A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2D188A9" w14:textId="77777777" w:rsidR="00202D2B" w:rsidRPr="00F31D1B" w:rsidRDefault="00202D2B" w:rsidP="002E777A">
            <w:pPr>
              <w:pStyle w:val="movimento2"/>
              <w:rPr>
                <w:color w:val="002060"/>
              </w:rPr>
            </w:pPr>
            <w:r w:rsidRPr="00F31D1B">
              <w:rPr>
                <w:color w:val="002060"/>
              </w:rPr>
              <w:t> </w:t>
            </w:r>
          </w:p>
        </w:tc>
      </w:tr>
    </w:tbl>
    <w:p w14:paraId="795342A2" w14:textId="77777777" w:rsidR="00202D2B" w:rsidRPr="00F31D1B" w:rsidRDefault="00202D2B" w:rsidP="00202D2B">
      <w:pPr>
        <w:pStyle w:val="diffida"/>
        <w:spacing w:before="80" w:beforeAutospacing="0" w:after="40" w:afterAutospacing="0"/>
        <w:jc w:val="left"/>
        <w:rPr>
          <w:rFonts w:eastAsiaTheme="minorEastAsia"/>
          <w:color w:val="002060"/>
        </w:rPr>
      </w:pPr>
      <w:r w:rsidRPr="00F31D1B">
        <w:rPr>
          <w:color w:val="002060"/>
        </w:rPr>
        <w:t xml:space="preserve">Per comportamento irriguardoso nei confronti degli arbitri. Allontana-to </w:t>
      </w:r>
    </w:p>
    <w:p w14:paraId="0A3030DF" w14:textId="77777777" w:rsidR="00202D2B" w:rsidRPr="00F31D1B" w:rsidRDefault="00202D2B" w:rsidP="00202D2B">
      <w:pPr>
        <w:pStyle w:val="titolo20"/>
        <w:rPr>
          <w:color w:val="002060"/>
        </w:rPr>
      </w:pPr>
      <w:r w:rsidRPr="00F31D1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49278490" w14:textId="77777777" w:rsidTr="002E777A">
        <w:tc>
          <w:tcPr>
            <w:tcW w:w="2200" w:type="dxa"/>
            <w:tcMar>
              <w:top w:w="20" w:type="dxa"/>
              <w:left w:w="20" w:type="dxa"/>
              <w:bottom w:w="20" w:type="dxa"/>
              <w:right w:w="20" w:type="dxa"/>
            </w:tcMar>
            <w:vAlign w:val="center"/>
            <w:hideMark/>
          </w:tcPr>
          <w:p w14:paraId="75CFA3C4" w14:textId="77777777" w:rsidR="00202D2B" w:rsidRPr="00F31D1B" w:rsidRDefault="00202D2B" w:rsidP="002E777A">
            <w:pPr>
              <w:pStyle w:val="movimento"/>
              <w:rPr>
                <w:color w:val="002060"/>
              </w:rPr>
            </w:pPr>
            <w:r w:rsidRPr="00F31D1B">
              <w:rPr>
                <w:color w:val="002060"/>
              </w:rPr>
              <w:t>PANDOLFI MIRKO</w:t>
            </w:r>
          </w:p>
        </w:tc>
        <w:tc>
          <w:tcPr>
            <w:tcW w:w="2200" w:type="dxa"/>
            <w:tcMar>
              <w:top w:w="20" w:type="dxa"/>
              <w:left w:w="20" w:type="dxa"/>
              <w:bottom w:w="20" w:type="dxa"/>
              <w:right w:w="20" w:type="dxa"/>
            </w:tcMar>
            <w:vAlign w:val="center"/>
            <w:hideMark/>
          </w:tcPr>
          <w:p w14:paraId="39CA7E5B" w14:textId="77777777" w:rsidR="00202D2B" w:rsidRPr="00F31D1B" w:rsidRDefault="00202D2B" w:rsidP="002E777A">
            <w:pPr>
              <w:pStyle w:val="movimento2"/>
              <w:rPr>
                <w:color w:val="002060"/>
              </w:rPr>
            </w:pPr>
            <w:r w:rsidRPr="00F31D1B">
              <w:rPr>
                <w:color w:val="002060"/>
              </w:rPr>
              <w:t xml:space="preserve">(INVICTA FUTSAL MACERATA) </w:t>
            </w:r>
          </w:p>
        </w:tc>
        <w:tc>
          <w:tcPr>
            <w:tcW w:w="800" w:type="dxa"/>
            <w:tcMar>
              <w:top w:w="20" w:type="dxa"/>
              <w:left w:w="20" w:type="dxa"/>
              <w:bottom w:w="20" w:type="dxa"/>
              <w:right w:w="20" w:type="dxa"/>
            </w:tcMar>
            <w:vAlign w:val="center"/>
            <w:hideMark/>
          </w:tcPr>
          <w:p w14:paraId="285E2F1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042655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E37AE53" w14:textId="77777777" w:rsidR="00202D2B" w:rsidRPr="00F31D1B" w:rsidRDefault="00202D2B" w:rsidP="002E777A">
            <w:pPr>
              <w:pStyle w:val="movimento2"/>
              <w:rPr>
                <w:color w:val="002060"/>
              </w:rPr>
            </w:pPr>
            <w:r w:rsidRPr="00F31D1B">
              <w:rPr>
                <w:color w:val="002060"/>
              </w:rPr>
              <w:t> </w:t>
            </w:r>
          </w:p>
        </w:tc>
      </w:tr>
    </w:tbl>
    <w:p w14:paraId="0C155D0F" w14:textId="77777777" w:rsidR="00202D2B" w:rsidRPr="00F31D1B" w:rsidRDefault="00202D2B" w:rsidP="00202D2B">
      <w:pPr>
        <w:pStyle w:val="titolo30"/>
        <w:rPr>
          <w:rFonts w:eastAsiaTheme="minorEastAsia"/>
          <w:color w:val="002060"/>
        </w:rPr>
      </w:pPr>
      <w:r w:rsidRPr="00F31D1B">
        <w:rPr>
          <w:color w:val="002060"/>
        </w:rPr>
        <w:t xml:space="preserve">ALLENATORI </w:t>
      </w:r>
    </w:p>
    <w:p w14:paraId="2A9FCCA3" w14:textId="77777777" w:rsidR="00202D2B" w:rsidRPr="00F31D1B" w:rsidRDefault="00202D2B" w:rsidP="00202D2B">
      <w:pPr>
        <w:pStyle w:val="titolo20"/>
        <w:rPr>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35154D5" w14:textId="77777777" w:rsidTr="002E777A">
        <w:tc>
          <w:tcPr>
            <w:tcW w:w="2200" w:type="dxa"/>
            <w:tcMar>
              <w:top w:w="20" w:type="dxa"/>
              <w:left w:w="20" w:type="dxa"/>
              <w:bottom w:w="20" w:type="dxa"/>
              <w:right w:w="20" w:type="dxa"/>
            </w:tcMar>
            <w:vAlign w:val="center"/>
            <w:hideMark/>
          </w:tcPr>
          <w:p w14:paraId="4F7A47EE" w14:textId="77777777" w:rsidR="00202D2B" w:rsidRPr="00F31D1B" w:rsidRDefault="00202D2B" w:rsidP="002E777A">
            <w:pPr>
              <w:pStyle w:val="movimento"/>
              <w:rPr>
                <w:color w:val="002060"/>
              </w:rPr>
            </w:pPr>
            <w:r w:rsidRPr="00F31D1B">
              <w:rPr>
                <w:color w:val="002060"/>
              </w:rPr>
              <w:t>SQUARCIA MARCO</w:t>
            </w:r>
          </w:p>
        </w:tc>
        <w:tc>
          <w:tcPr>
            <w:tcW w:w="2200" w:type="dxa"/>
            <w:tcMar>
              <w:top w:w="20" w:type="dxa"/>
              <w:left w:w="20" w:type="dxa"/>
              <w:bottom w:w="20" w:type="dxa"/>
              <w:right w:w="20" w:type="dxa"/>
            </w:tcMar>
            <w:vAlign w:val="center"/>
            <w:hideMark/>
          </w:tcPr>
          <w:p w14:paraId="21265093" w14:textId="77777777" w:rsidR="00202D2B" w:rsidRPr="00F31D1B" w:rsidRDefault="00202D2B" w:rsidP="002E777A">
            <w:pPr>
              <w:pStyle w:val="movimento2"/>
              <w:rPr>
                <w:color w:val="002060"/>
              </w:rPr>
            </w:pPr>
            <w:r w:rsidRPr="00F31D1B">
              <w:rPr>
                <w:color w:val="002060"/>
              </w:rPr>
              <w:t xml:space="preserve">(FUTSAL MONTURANO) </w:t>
            </w:r>
          </w:p>
        </w:tc>
        <w:tc>
          <w:tcPr>
            <w:tcW w:w="800" w:type="dxa"/>
            <w:tcMar>
              <w:top w:w="20" w:type="dxa"/>
              <w:left w:w="20" w:type="dxa"/>
              <w:bottom w:w="20" w:type="dxa"/>
              <w:right w:w="20" w:type="dxa"/>
            </w:tcMar>
            <w:vAlign w:val="center"/>
            <w:hideMark/>
          </w:tcPr>
          <w:p w14:paraId="55EDEC7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394B179" w14:textId="77777777" w:rsidR="00202D2B" w:rsidRPr="00F31D1B" w:rsidRDefault="00202D2B" w:rsidP="002E777A">
            <w:pPr>
              <w:pStyle w:val="movimento"/>
              <w:rPr>
                <w:color w:val="002060"/>
              </w:rPr>
            </w:pPr>
            <w:r w:rsidRPr="00F31D1B">
              <w:rPr>
                <w:color w:val="002060"/>
              </w:rPr>
              <w:t>CAMPIFIORITI LEONARDO</w:t>
            </w:r>
          </w:p>
        </w:tc>
        <w:tc>
          <w:tcPr>
            <w:tcW w:w="2200" w:type="dxa"/>
            <w:tcMar>
              <w:top w:w="20" w:type="dxa"/>
              <w:left w:w="20" w:type="dxa"/>
              <w:bottom w:w="20" w:type="dxa"/>
              <w:right w:w="20" w:type="dxa"/>
            </w:tcMar>
            <w:vAlign w:val="center"/>
            <w:hideMark/>
          </w:tcPr>
          <w:p w14:paraId="1A69438E" w14:textId="77777777" w:rsidR="00202D2B" w:rsidRPr="00F31D1B" w:rsidRDefault="00202D2B" w:rsidP="002E777A">
            <w:pPr>
              <w:pStyle w:val="movimento2"/>
              <w:rPr>
                <w:color w:val="002060"/>
              </w:rPr>
            </w:pPr>
            <w:r w:rsidRPr="00F31D1B">
              <w:rPr>
                <w:color w:val="002060"/>
              </w:rPr>
              <w:t xml:space="preserve">(SANGIORGIO) </w:t>
            </w:r>
          </w:p>
        </w:tc>
      </w:tr>
    </w:tbl>
    <w:p w14:paraId="72305CB2" w14:textId="77777777" w:rsidR="00202D2B" w:rsidRPr="00F31D1B" w:rsidRDefault="00202D2B" w:rsidP="00202D2B">
      <w:pPr>
        <w:pStyle w:val="titolo30"/>
        <w:rPr>
          <w:rFonts w:eastAsiaTheme="minorEastAsia"/>
          <w:color w:val="002060"/>
        </w:rPr>
      </w:pPr>
      <w:r w:rsidRPr="00F31D1B">
        <w:rPr>
          <w:color w:val="002060"/>
        </w:rPr>
        <w:t xml:space="preserve">CALCIATORI ESPULSI </w:t>
      </w:r>
    </w:p>
    <w:p w14:paraId="44611964" w14:textId="77777777" w:rsidR="00202D2B" w:rsidRPr="00F31D1B" w:rsidRDefault="00202D2B" w:rsidP="00202D2B">
      <w:pPr>
        <w:pStyle w:val="titolo20"/>
        <w:rPr>
          <w:color w:val="002060"/>
        </w:rPr>
      </w:pPr>
      <w:r w:rsidRPr="00F31D1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7F369CD1" w14:textId="77777777" w:rsidTr="002E777A">
        <w:tc>
          <w:tcPr>
            <w:tcW w:w="2200" w:type="dxa"/>
            <w:tcMar>
              <w:top w:w="20" w:type="dxa"/>
              <w:left w:w="20" w:type="dxa"/>
              <w:bottom w:w="20" w:type="dxa"/>
              <w:right w:w="20" w:type="dxa"/>
            </w:tcMar>
            <w:vAlign w:val="center"/>
            <w:hideMark/>
          </w:tcPr>
          <w:p w14:paraId="5C17ED90" w14:textId="77777777" w:rsidR="00202D2B" w:rsidRPr="00F31D1B" w:rsidRDefault="00202D2B" w:rsidP="002E777A">
            <w:pPr>
              <w:pStyle w:val="movimento"/>
              <w:rPr>
                <w:color w:val="002060"/>
              </w:rPr>
            </w:pPr>
            <w:r w:rsidRPr="00F31D1B">
              <w:rPr>
                <w:color w:val="002060"/>
              </w:rPr>
              <w:t>MONTESI DAVIDE</w:t>
            </w:r>
          </w:p>
        </w:tc>
        <w:tc>
          <w:tcPr>
            <w:tcW w:w="2200" w:type="dxa"/>
            <w:tcMar>
              <w:top w:w="20" w:type="dxa"/>
              <w:left w:w="20" w:type="dxa"/>
              <w:bottom w:w="20" w:type="dxa"/>
              <w:right w:w="20" w:type="dxa"/>
            </w:tcMar>
            <w:vAlign w:val="center"/>
            <w:hideMark/>
          </w:tcPr>
          <w:p w14:paraId="1D019E28" w14:textId="77777777" w:rsidR="00202D2B" w:rsidRPr="00F31D1B" w:rsidRDefault="00202D2B" w:rsidP="002E777A">
            <w:pPr>
              <w:pStyle w:val="movimento2"/>
              <w:rPr>
                <w:color w:val="002060"/>
              </w:rPr>
            </w:pPr>
            <w:r w:rsidRPr="00F31D1B">
              <w:rPr>
                <w:color w:val="002060"/>
              </w:rPr>
              <w:t xml:space="preserve">(ALMA JUVENTUS FANO) </w:t>
            </w:r>
          </w:p>
        </w:tc>
        <w:tc>
          <w:tcPr>
            <w:tcW w:w="800" w:type="dxa"/>
            <w:tcMar>
              <w:top w:w="20" w:type="dxa"/>
              <w:left w:w="20" w:type="dxa"/>
              <w:bottom w:w="20" w:type="dxa"/>
              <w:right w:w="20" w:type="dxa"/>
            </w:tcMar>
            <w:vAlign w:val="center"/>
            <w:hideMark/>
          </w:tcPr>
          <w:p w14:paraId="621D2D2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45971E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674859C" w14:textId="77777777" w:rsidR="00202D2B" w:rsidRPr="00F31D1B" w:rsidRDefault="00202D2B" w:rsidP="002E777A">
            <w:pPr>
              <w:pStyle w:val="movimento2"/>
              <w:rPr>
                <w:color w:val="002060"/>
              </w:rPr>
            </w:pPr>
            <w:r w:rsidRPr="00F31D1B">
              <w:rPr>
                <w:color w:val="002060"/>
              </w:rPr>
              <w:t> </w:t>
            </w:r>
          </w:p>
        </w:tc>
      </w:tr>
    </w:tbl>
    <w:p w14:paraId="6D2AF463" w14:textId="77777777" w:rsidR="00202D2B" w:rsidRPr="00F31D1B" w:rsidRDefault="00202D2B" w:rsidP="00202D2B">
      <w:pPr>
        <w:pStyle w:val="titolo30"/>
        <w:rPr>
          <w:rFonts w:eastAsiaTheme="minorEastAsia"/>
          <w:color w:val="002060"/>
        </w:rPr>
      </w:pPr>
      <w:r w:rsidRPr="00F31D1B">
        <w:rPr>
          <w:color w:val="002060"/>
        </w:rPr>
        <w:t xml:space="preserve">CALCIATORI NON ESPULSI </w:t>
      </w:r>
    </w:p>
    <w:p w14:paraId="23EE5A8D" w14:textId="77777777" w:rsidR="00202D2B" w:rsidRPr="00F31D1B" w:rsidRDefault="00202D2B" w:rsidP="00202D2B">
      <w:pPr>
        <w:pStyle w:val="titolo20"/>
        <w:rPr>
          <w:color w:val="002060"/>
        </w:rPr>
      </w:pPr>
      <w:r w:rsidRPr="00F31D1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11E8682C" w14:textId="77777777" w:rsidTr="002E777A">
        <w:tc>
          <w:tcPr>
            <w:tcW w:w="2200" w:type="dxa"/>
            <w:tcMar>
              <w:top w:w="20" w:type="dxa"/>
              <w:left w:w="20" w:type="dxa"/>
              <w:bottom w:w="20" w:type="dxa"/>
              <w:right w:w="20" w:type="dxa"/>
            </w:tcMar>
            <w:vAlign w:val="center"/>
            <w:hideMark/>
          </w:tcPr>
          <w:p w14:paraId="0A148BF2" w14:textId="77777777" w:rsidR="00202D2B" w:rsidRPr="00F31D1B" w:rsidRDefault="00202D2B" w:rsidP="002E777A">
            <w:pPr>
              <w:pStyle w:val="movimento"/>
              <w:rPr>
                <w:color w:val="002060"/>
              </w:rPr>
            </w:pPr>
            <w:r w:rsidRPr="00F31D1B">
              <w:rPr>
                <w:color w:val="002060"/>
              </w:rPr>
              <w:t>BOUTIMAH ISMAIL</w:t>
            </w:r>
          </w:p>
        </w:tc>
        <w:tc>
          <w:tcPr>
            <w:tcW w:w="2200" w:type="dxa"/>
            <w:tcMar>
              <w:top w:w="20" w:type="dxa"/>
              <w:left w:w="20" w:type="dxa"/>
              <w:bottom w:w="20" w:type="dxa"/>
              <w:right w:w="20" w:type="dxa"/>
            </w:tcMar>
            <w:vAlign w:val="center"/>
            <w:hideMark/>
          </w:tcPr>
          <w:p w14:paraId="514989A5" w14:textId="77777777" w:rsidR="00202D2B" w:rsidRPr="00F31D1B" w:rsidRDefault="00202D2B" w:rsidP="002E777A">
            <w:pPr>
              <w:pStyle w:val="movimento2"/>
              <w:rPr>
                <w:color w:val="002060"/>
              </w:rPr>
            </w:pPr>
            <w:r w:rsidRPr="00F31D1B">
              <w:rPr>
                <w:color w:val="002060"/>
              </w:rPr>
              <w:t xml:space="preserve">(FUTSAL MONTURANO) </w:t>
            </w:r>
          </w:p>
        </w:tc>
        <w:tc>
          <w:tcPr>
            <w:tcW w:w="800" w:type="dxa"/>
            <w:tcMar>
              <w:top w:w="20" w:type="dxa"/>
              <w:left w:w="20" w:type="dxa"/>
              <w:bottom w:w="20" w:type="dxa"/>
              <w:right w:w="20" w:type="dxa"/>
            </w:tcMar>
            <w:vAlign w:val="center"/>
            <w:hideMark/>
          </w:tcPr>
          <w:p w14:paraId="0D326AC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236A34A" w14:textId="77777777" w:rsidR="00202D2B" w:rsidRPr="00F31D1B" w:rsidRDefault="00202D2B" w:rsidP="002E777A">
            <w:pPr>
              <w:pStyle w:val="movimento"/>
              <w:rPr>
                <w:color w:val="002060"/>
              </w:rPr>
            </w:pPr>
            <w:r w:rsidRPr="00F31D1B">
              <w:rPr>
                <w:color w:val="002060"/>
              </w:rPr>
              <w:t>EUSEBI LUCA</w:t>
            </w:r>
          </w:p>
        </w:tc>
        <w:tc>
          <w:tcPr>
            <w:tcW w:w="2200" w:type="dxa"/>
            <w:tcMar>
              <w:top w:w="20" w:type="dxa"/>
              <w:left w:w="20" w:type="dxa"/>
              <w:bottom w:w="20" w:type="dxa"/>
              <w:right w:w="20" w:type="dxa"/>
            </w:tcMar>
            <w:vAlign w:val="center"/>
            <w:hideMark/>
          </w:tcPr>
          <w:p w14:paraId="65232FAA" w14:textId="77777777" w:rsidR="00202D2B" w:rsidRPr="00F31D1B" w:rsidRDefault="00202D2B" w:rsidP="002E777A">
            <w:pPr>
              <w:pStyle w:val="movimento2"/>
              <w:rPr>
                <w:color w:val="002060"/>
              </w:rPr>
            </w:pPr>
            <w:r w:rsidRPr="00F31D1B">
              <w:rPr>
                <w:color w:val="002060"/>
              </w:rPr>
              <w:t xml:space="preserve">(INVICTA FUTSAL MACERATA) </w:t>
            </w:r>
          </w:p>
        </w:tc>
      </w:tr>
      <w:tr w:rsidR="00202D2B" w:rsidRPr="00F31D1B" w14:paraId="1112206F" w14:textId="77777777" w:rsidTr="002E777A">
        <w:tc>
          <w:tcPr>
            <w:tcW w:w="2200" w:type="dxa"/>
            <w:tcMar>
              <w:top w:w="20" w:type="dxa"/>
              <w:left w:w="20" w:type="dxa"/>
              <w:bottom w:w="20" w:type="dxa"/>
              <w:right w:w="20" w:type="dxa"/>
            </w:tcMar>
            <w:vAlign w:val="center"/>
            <w:hideMark/>
          </w:tcPr>
          <w:p w14:paraId="1BF12A8A" w14:textId="77777777" w:rsidR="00202D2B" w:rsidRPr="00F31D1B" w:rsidRDefault="00202D2B" w:rsidP="002E777A">
            <w:pPr>
              <w:pStyle w:val="movimento"/>
              <w:rPr>
                <w:color w:val="002060"/>
              </w:rPr>
            </w:pPr>
            <w:r w:rsidRPr="00F31D1B">
              <w:rPr>
                <w:color w:val="002060"/>
              </w:rPr>
              <w:t>FLORIO GIACOMO</w:t>
            </w:r>
          </w:p>
        </w:tc>
        <w:tc>
          <w:tcPr>
            <w:tcW w:w="2200" w:type="dxa"/>
            <w:tcMar>
              <w:top w:w="20" w:type="dxa"/>
              <w:left w:w="20" w:type="dxa"/>
              <w:bottom w:w="20" w:type="dxa"/>
              <w:right w:w="20" w:type="dxa"/>
            </w:tcMar>
            <w:vAlign w:val="center"/>
            <w:hideMark/>
          </w:tcPr>
          <w:p w14:paraId="0DF9BFB6" w14:textId="77777777" w:rsidR="00202D2B" w:rsidRPr="00F31D1B" w:rsidRDefault="00202D2B" w:rsidP="002E777A">
            <w:pPr>
              <w:pStyle w:val="movimento2"/>
              <w:rPr>
                <w:color w:val="002060"/>
              </w:rPr>
            </w:pPr>
            <w:r w:rsidRPr="00F31D1B">
              <w:rPr>
                <w:color w:val="002060"/>
              </w:rPr>
              <w:t xml:space="preserve">(INVICTA FUTSAL MACERATA) </w:t>
            </w:r>
          </w:p>
        </w:tc>
        <w:tc>
          <w:tcPr>
            <w:tcW w:w="800" w:type="dxa"/>
            <w:tcMar>
              <w:top w:w="20" w:type="dxa"/>
              <w:left w:w="20" w:type="dxa"/>
              <w:bottom w:w="20" w:type="dxa"/>
              <w:right w:w="20" w:type="dxa"/>
            </w:tcMar>
            <w:vAlign w:val="center"/>
            <w:hideMark/>
          </w:tcPr>
          <w:p w14:paraId="413C58D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3294B5B" w14:textId="77777777" w:rsidR="00202D2B" w:rsidRPr="00F31D1B" w:rsidRDefault="00202D2B" w:rsidP="002E777A">
            <w:pPr>
              <w:pStyle w:val="movimento"/>
              <w:rPr>
                <w:color w:val="002060"/>
              </w:rPr>
            </w:pPr>
            <w:r w:rsidRPr="00F31D1B">
              <w:rPr>
                <w:color w:val="002060"/>
              </w:rPr>
              <w:t>GATTARI MATTEO</w:t>
            </w:r>
          </w:p>
        </w:tc>
        <w:tc>
          <w:tcPr>
            <w:tcW w:w="2200" w:type="dxa"/>
            <w:tcMar>
              <w:top w:w="20" w:type="dxa"/>
              <w:left w:w="20" w:type="dxa"/>
              <w:bottom w:w="20" w:type="dxa"/>
              <w:right w:w="20" w:type="dxa"/>
            </w:tcMar>
            <w:vAlign w:val="center"/>
            <w:hideMark/>
          </w:tcPr>
          <w:p w14:paraId="223CC9B0" w14:textId="77777777" w:rsidR="00202D2B" w:rsidRPr="00F31D1B" w:rsidRDefault="00202D2B" w:rsidP="002E777A">
            <w:pPr>
              <w:pStyle w:val="movimento2"/>
              <w:rPr>
                <w:color w:val="002060"/>
              </w:rPr>
            </w:pPr>
            <w:r w:rsidRPr="00F31D1B">
              <w:rPr>
                <w:color w:val="002060"/>
              </w:rPr>
              <w:t xml:space="preserve">(INVICTA FUTSAL MACERATA) </w:t>
            </w:r>
          </w:p>
        </w:tc>
      </w:tr>
      <w:tr w:rsidR="00202D2B" w:rsidRPr="00F31D1B" w14:paraId="11724505" w14:textId="77777777" w:rsidTr="002E777A">
        <w:tc>
          <w:tcPr>
            <w:tcW w:w="2200" w:type="dxa"/>
            <w:tcMar>
              <w:top w:w="20" w:type="dxa"/>
              <w:left w:w="20" w:type="dxa"/>
              <w:bottom w:w="20" w:type="dxa"/>
              <w:right w:w="20" w:type="dxa"/>
            </w:tcMar>
            <w:vAlign w:val="center"/>
            <w:hideMark/>
          </w:tcPr>
          <w:p w14:paraId="7F72FE57" w14:textId="77777777" w:rsidR="00202D2B" w:rsidRPr="00F31D1B" w:rsidRDefault="00202D2B" w:rsidP="002E777A">
            <w:pPr>
              <w:pStyle w:val="movimento"/>
              <w:rPr>
                <w:color w:val="002060"/>
              </w:rPr>
            </w:pPr>
            <w:r w:rsidRPr="00F31D1B">
              <w:rPr>
                <w:color w:val="002060"/>
              </w:rPr>
              <w:t>ORLANDI MICHELE</w:t>
            </w:r>
          </w:p>
        </w:tc>
        <w:tc>
          <w:tcPr>
            <w:tcW w:w="2200" w:type="dxa"/>
            <w:tcMar>
              <w:top w:w="20" w:type="dxa"/>
              <w:left w:w="20" w:type="dxa"/>
              <w:bottom w:w="20" w:type="dxa"/>
              <w:right w:w="20" w:type="dxa"/>
            </w:tcMar>
            <w:vAlign w:val="center"/>
            <w:hideMark/>
          </w:tcPr>
          <w:p w14:paraId="79943C66" w14:textId="77777777" w:rsidR="00202D2B" w:rsidRPr="00F31D1B" w:rsidRDefault="00202D2B" w:rsidP="002E777A">
            <w:pPr>
              <w:pStyle w:val="movimento2"/>
              <w:rPr>
                <w:color w:val="002060"/>
              </w:rPr>
            </w:pPr>
            <w:r w:rsidRPr="00F31D1B">
              <w:rPr>
                <w:color w:val="002060"/>
              </w:rPr>
              <w:t xml:space="preserve">(POL.CAGLI SPORT ASSOCIATI) </w:t>
            </w:r>
          </w:p>
        </w:tc>
        <w:tc>
          <w:tcPr>
            <w:tcW w:w="800" w:type="dxa"/>
            <w:tcMar>
              <w:top w:w="20" w:type="dxa"/>
              <w:left w:w="20" w:type="dxa"/>
              <w:bottom w:w="20" w:type="dxa"/>
              <w:right w:w="20" w:type="dxa"/>
            </w:tcMar>
            <w:vAlign w:val="center"/>
            <w:hideMark/>
          </w:tcPr>
          <w:p w14:paraId="46DE0B5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F66E7C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9D73DFF" w14:textId="77777777" w:rsidR="00202D2B" w:rsidRPr="00F31D1B" w:rsidRDefault="00202D2B" w:rsidP="002E777A">
            <w:pPr>
              <w:pStyle w:val="movimento2"/>
              <w:rPr>
                <w:color w:val="002060"/>
              </w:rPr>
            </w:pPr>
            <w:r w:rsidRPr="00F31D1B">
              <w:rPr>
                <w:color w:val="002060"/>
              </w:rPr>
              <w:t> </w:t>
            </w:r>
          </w:p>
        </w:tc>
      </w:tr>
    </w:tbl>
    <w:p w14:paraId="67CE7B13" w14:textId="77777777" w:rsidR="00202D2B" w:rsidRPr="00F31D1B" w:rsidRDefault="00202D2B" w:rsidP="00202D2B">
      <w:pPr>
        <w:pStyle w:val="titolo20"/>
        <w:rPr>
          <w:rFonts w:eastAsiaTheme="minorEastAsia"/>
          <w:color w:val="002060"/>
        </w:rPr>
      </w:pPr>
      <w:r w:rsidRPr="00F31D1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6B589B04" w14:textId="77777777" w:rsidTr="002E777A">
        <w:tc>
          <w:tcPr>
            <w:tcW w:w="2200" w:type="dxa"/>
            <w:tcMar>
              <w:top w:w="20" w:type="dxa"/>
              <w:left w:w="20" w:type="dxa"/>
              <w:bottom w:w="20" w:type="dxa"/>
              <w:right w:w="20" w:type="dxa"/>
            </w:tcMar>
            <w:vAlign w:val="center"/>
            <w:hideMark/>
          </w:tcPr>
          <w:p w14:paraId="775472D2" w14:textId="77777777" w:rsidR="00202D2B" w:rsidRPr="00F31D1B" w:rsidRDefault="00202D2B" w:rsidP="002E777A">
            <w:pPr>
              <w:pStyle w:val="movimento"/>
              <w:rPr>
                <w:color w:val="002060"/>
              </w:rPr>
            </w:pPr>
            <w:r w:rsidRPr="00F31D1B">
              <w:rPr>
                <w:color w:val="002060"/>
              </w:rPr>
              <w:t>RIPA LUCA</w:t>
            </w:r>
          </w:p>
        </w:tc>
        <w:tc>
          <w:tcPr>
            <w:tcW w:w="2200" w:type="dxa"/>
            <w:tcMar>
              <w:top w:w="20" w:type="dxa"/>
              <w:left w:w="20" w:type="dxa"/>
              <w:bottom w:w="20" w:type="dxa"/>
              <w:right w:w="20" w:type="dxa"/>
            </w:tcMar>
            <w:vAlign w:val="center"/>
            <w:hideMark/>
          </w:tcPr>
          <w:p w14:paraId="7DC5EA35" w14:textId="77777777" w:rsidR="00202D2B" w:rsidRPr="00F31D1B" w:rsidRDefault="00202D2B" w:rsidP="002E777A">
            <w:pPr>
              <w:pStyle w:val="movimento2"/>
              <w:rPr>
                <w:color w:val="002060"/>
              </w:rPr>
            </w:pPr>
            <w:r w:rsidRPr="00F31D1B">
              <w:rPr>
                <w:color w:val="002060"/>
              </w:rPr>
              <w:t xml:space="preserve">(REAL SAN GIORGIO) </w:t>
            </w:r>
          </w:p>
        </w:tc>
        <w:tc>
          <w:tcPr>
            <w:tcW w:w="800" w:type="dxa"/>
            <w:tcMar>
              <w:top w:w="20" w:type="dxa"/>
              <w:left w:w="20" w:type="dxa"/>
              <w:bottom w:w="20" w:type="dxa"/>
              <w:right w:w="20" w:type="dxa"/>
            </w:tcMar>
            <w:vAlign w:val="center"/>
            <w:hideMark/>
          </w:tcPr>
          <w:p w14:paraId="2CB6E047"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EC6C25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A1B109A" w14:textId="77777777" w:rsidR="00202D2B" w:rsidRPr="00F31D1B" w:rsidRDefault="00202D2B" w:rsidP="002E777A">
            <w:pPr>
              <w:pStyle w:val="movimento2"/>
              <w:rPr>
                <w:color w:val="002060"/>
              </w:rPr>
            </w:pPr>
            <w:r w:rsidRPr="00F31D1B">
              <w:rPr>
                <w:color w:val="002060"/>
              </w:rPr>
              <w:t> </w:t>
            </w:r>
          </w:p>
        </w:tc>
      </w:tr>
    </w:tbl>
    <w:p w14:paraId="413FD5B3" w14:textId="77777777" w:rsidR="00202D2B" w:rsidRPr="00F31D1B" w:rsidRDefault="00202D2B" w:rsidP="00202D2B">
      <w:pPr>
        <w:pStyle w:val="titolo20"/>
        <w:rPr>
          <w:rFonts w:eastAsiaTheme="minorEastAsia"/>
          <w:color w:val="002060"/>
        </w:rPr>
      </w:pPr>
      <w:r w:rsidRPr="00F31D1B">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4ABDF64" w14:textId="77777777" w:rsidTr="002E777A">
        <w:tc>
          <w:tcPr>
            <w:tcW w:w="2200" w:type="dxa"/>
            <w:tcMar>
              <w:top w:w="20" w:type="dxa"/>
              <w:left w:w="20" w:type="dxa"/>
              <w:bottom w:w="20" w:type="dxa"/>
              <w:right w:w="20" w:type="dxa"/>
            </w:tcMar>
            <w:vAlign w:val="center"/>
            <w:hideMark/>
          </w:tcPr>
          <w:p w14:paraId="48F60792" w14:textId="77777777" w:rsidR="00202D2B" w:rsidRPr="00F31D1B" w:rsidRDefault="00202D2B" w:rsidP="002E777A">
            <w:pPr>
              <w:pStyle w:val="movimento"/>
              <w:rPr>
                <w:color w:val="002060"/>
              </w:rPr>
            </w:pPr>
            <w:r w:rsidRPr="00F31D1B">
              <w:rPr>
                <w:color w:val="002060"/>
              </w:rPr>
              <w:t>BUZZO MANUEL</w:t>
            </w:r>
          </w:p>
        </w:tc>
        <w:tc>
          <w:tcPr>
            <w:tcW w:w="2200" w:type="dxa"/>
            <w:tcMar>
              <w:top w:w="20" w:type="dxa"/>
              <w:left w:w="20" w:type="dxa"/>
              <w:bottom w:w="20" w:type="dxa"/>
              <w:right w:w="20" w:type="dxa"/>
            </w:tcMar>
            <w:vAlign w:val="center"/>
            <w:hideMark/>
          </w:tcPr>
          <w:p w14:paraId="218D5A30" w14:textId="77777777" w:rsidR="00202D2B" w:rsidRPr="00F31D1B" w:rsidRDefault="00202D2B" w:rsidP="002E777A">
            <w:pPr>
              <w:pStyle w:val="movimento2"/>
              <w:rPr>
                <w:color w:val="002060"/>
              </w:rPr>
            </w:pPr>
            <w:r w:rsidRPr="00F31D1B">
              <w:rPr>
                <w:color w:val="002060"/>
              </w:rPr>
              <w:t xml:space="preserve">(JESI CALCIO A 5) </w:t>
            </w:r>
          </w:p>
        </w:tc>
        <w:tc>
          <w:tcPr>
            <w:tcW w:w="800" w:type="dxa"/>
            <w:tcMar>
              <w:top w:w="20" w:type="dxa"/>
              <w:left w:w="20" w:type="dxa"/>
              <w:bottom w:w="20" w:type="dxa"/>
              <w:right w:w="20" w:type="dxa"/>
            </w:tcMar>
            <w:vAlign w:val="center"/>
            <w:hideMark/>
          </w:tcPr>
          <w:p w14:paraId="46C9975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EC09FE7" w14:textId="77777777" w:rsidR="00202D2B" w:rsidRPr="00F31D1B" w:rsidRDefault="00202D2B" w:rsidP="002E777A">
            <w:pPr>
              <w:pStyle w:val="movimento"/>
              <w:rPr>
                <w:color w:val="002060"/>
              </w:rPr>
            </w:pPr>
            <w:r w:rsidRPr="00F31D1B">
              <w:rPr>
                <w:color w:val="002060"/>
              </w:rPr>
              <w:t>PASQUI GIACOMO</w:t>
            </w:r>
          </w:p>
        </w:tc>
        <w:tc>
          <w:tcPr>
            <w:tcW w:w="2200" w:type="dxa"/>
            <w:tcMar>
              <w:top w:w="20" w:type="dxa"/>
              <w:left w:w="20" w:type="dxa"/>
              <w:bottom w:w="20" w:type="dxa"/>
              <w:right w:w="20" w:type="dxa"/>
            </w:tcMar>
            <w:vAlign w:val="center"/>
            <w:hideMark/>
          </w:tcPr>
          <w:p w14:paraId="7EC347F1" w14:textId="77777777" w:rsidR="00202D2B" w:rsidRPr="00F31D1B" w:rsidRDefault="00202D2B" w:rsidP="002E777A">
            <w:pPr>
              <w:pStyle w:val="movimento2"/>
              <w:rPr>
                <w:color w:val="002060"/>
              </w:rPr>
            </w:pPr>
            <w:r w:rsidRPr="00F31D1B">
              <w:rPr>
                <w:color w:val="002060"/>
              </w:rPr>
              <w:t xml:space="preserve">(MONTELUPONE CALCIO A 5) </w:t>
            </w:r>
          </w:p>
        </w:tc>
      </w:tr>
    </w:tbl>
    <w:p w14:paraId="70A5B619" w14:textId="77777777" w:rsidR="00202D2B" w:rsidRPr="00F31D1B" w:rsidRDefault="00202D2B" w:rsidP="00202D2B">
      <w:pPr>
        <w:pStyle w:val="titolo20"/>
        <w:rPr>
          <w:rFonts w:eastAsiaTheme="minorEastAsia"/>
          <w:color w:val="002060"/>
        </w:rPr>
      </w:pPr>
      <w:r w:rsidRPr="00F31D1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6BAE67AD" w14:textId="77777777" w:rsidTr="002E777A">
        <w:tc>
          <w:tcPr>
            <w:tcW w:w="2200" w:type="dxa"/>
            <w:tcMar>
              <w:top w:w="20" w:type="dxa"/>
              <w:left w:w="20" w:type="dxa"/>
              <w:bottom w:w="20" w:type="dxa"/>
              <w:right w:w="20" w:type="dxa"/>
            </w:tcMar>
            <w:vAlign w:val="center"/>
            <w:hideMark/>
          </w:tcPr>
          <w:p w14:paraId="2047D4D2" w14:textId="77777777" w:rsidR="00202D2B" w:rsidRPr="00F31D1B" w:rsidRDefault="00202D2B" w:rsidP="002E777A">
            <w:pPr>
              <w:pStyle w:val="movimento"/>
              <w:rPr>
                <w:color w:val="002060"/>
              </w:rPr>
            </w:pPr>
            <w:r w:rsidRPr="00F31D1B">
              <w:rPr>
                <w:color w:val="002060"/>
              </w:rPr>
              <w:t>ABBRUCIATI ROBERTO</w:t>
            </w:r>
          </w:p>
        </w:tc>
        <w:tc>
          <w:tcPr>
            <w:tcW w:w="2200" w:type="dxa"/>
            <w:tcMar>
              <w:top w:w="20" w:type="dxa"/>
              <w:left w:w="20" w:type="dxa"/>
              <w:bottom w:w="20" w:type="dxa"/>
              <w:right w:w="20" w:type="dxa"/>
            </w:tcMar>
            <w:vAlign w:val="center"/>
            <w:hideMark/>
          </w:tcPr>
          <w:p w14:paraId="7EBC39F4" w14:textId="77777777" w:rsidR="00202D2B" w:rsidRPr="00F31D1B" w:rsidRDefault="00202D2B" w:rsidP="002E777A">
            <w:pPr>
              <w:pStyle w:val="movimento2"/>
              <w:rPr>
                <w:color w:val="002060"/>
              </w:rPr>
            </w:pPr>
            <w:r w:rsidRPr="00F31D1B">
              <w:rPr>
                <w:color w:val="002060"/>
              </w:rPr>
              <w:t xml:space="preserve">(ALMA JUVENTUS FANO) </w:t>
            </w:r>
          </w:p>
        </w:tc>
        <w:tc>
          <w:tcPr>
            <w:tcW w:w="800" w:type="dxa"/>
            <w:tcMar>
              <w:top w:w="20" w:type="dxa"/>
              <w:left w:w="20" w:type="dxa"/>
              <w:bottom w:w="20" w:type="dxa"/>
              <w:right w:w="20" w:type="dxa"/>
            </w:tcMar>
            <w:vAlign w:val="center"/>
            <w:hideMark/>
          </w:tcPr>
          <w:p w14:paraId="1608324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37E030B" w14:textId="77777777" w:rsidR="00202D2B" w:rsidRPr="00F31D1B" w:rsidRDefault="00202D2B" w:rsidP="002E777A">
            <w:pPr>
              <w:pStyle w:val="movimento"/>
              <w:rPr>
                <w:color w:val="002060"/>
              </w:rPr>
            </w:pPr>
            <w:r w:rsidRPr="00F31D1B">
              <w:rPr>
                <w:color w:val="002060"/>
              </w:rPr>
              <w:t>COLOTTO MATTIA</w:t>
            </w:r>
          </w:p>
        </w:tc>
        <w:tc>
          <w:tcPr>
            <w:tcW w:w="2200" w:type="dxa"/>
            <w:tcMar>
              <w:top w:w="20" w:type="dxa"/>
              <w:left w:w="20" w:type="dxa"/>
              <w:bottom w:w="20" w:type="dxa"/>
              <w:right w:w="20" w:type="dxa"/>
            </w:tcMar>
            <w:vAlign w:val="center"/>
            <w:hideMark/>
          </w:tcPr>
          <w:p w14:paraId="2447A5BF" w14:textId="77777777" w:rsidR="00202D2B" w:rsidRPr="00F31D1B" w:rsidRDefault="00202D2B" w:rsidP="002E777A">
            <w:pPr>
              <w:pStyle w:val="movimento2"/>
              <w:rPr>
                <w:color w:val="002060"/>
              </w:rPr>
            </w:pPr>
            <w:r w:rsidRPr="00F31D1B">
              <w:rPr>
                <w:color w:val="002060"/>
              </w:rPr>
              <w:t xml:space="preserve">(MONTELUPONE CALCIO A 5) </w:t>
            </w:r>
          </w:p>
        </w:tc>
      </w:tr>
      <w:tr w:rsidR="00202D2B" w:rsidRPr="00F31D1B" w14:paraId="758B02A8" w14:textId="77777777" w:rsidTr="002E777A">
        <w:tc>
          <w:tcPr>
            <w:tcW w:w="2200" w:type="dxa"/>
            <w:tcMar>
              <w:top w:w="20" w:type="dxa"/>
              <w:left w:w="20" w:type="dxa"/>
              <w:bottom w:w="20" w:type="dxa"/>
              <w:right w:w="20" w:type="dxa"/>
            </w:tcMar>
            <w:vAlign w:val="center"/>
            <w:hideMark/>
          </w:tcPr>
          <w:p w14:paraId="1CCC4924" w14:textId="77777777" w:rsidR="00202D2B" w:rsidRPr="00F31D1B" w:rsidRDefault="00202D2B" w:rsidP="002E777A">
            <w:pPr>
              <w:pStyle w:val="movimento"/>
              <w:rPr>
                <w:color w:val="002060"/>
              </w:rPr>
            </w:pPr>
            <w:r w:rsidRPr="00F31D1B">
              <w:rPr>
                <w:color w:val="002060"/>
              </w:rPr>
              <w:t>FILIPPONI LORENZO</w:t>
            </w:r>
          </w:p>
        </w:tc>
        <w:tc>
          <w:tcPr>
            <w:tcW w:w="2200" w:type="dxa"/>
            <w:tcMar>
              <w:top w:w="20" w:type="dxa"/>
              <w:left w:w="20" w:type="dxa"/>
              <w:bottom w:w="20" w:type="dxa"/>
              <w:right w:w="20" w:type="dxa"/>
            </w:tcMar>
            <w:vAlign w:val="center"/>
            <w:hideMark/>
          </w:tcPr>
          <w:p w14:paraId="641EB621" w14:textId="77777777" w:rsidR="00202D2B" w:rsidRPr="00F31D1B" w:rsidRDefault="00202D2B" w:rsidP="002E777A">
            <w:pPr>
              <w:pStyle w:val="movimento2"/>
              <w:rPr>
                <w:color w:val="002060"/>
              </w:rPr>
            </w:pPr>
            <w:r w:rsidRPr="00F31D1B">
              <w:rPr>
                <w:color w:val="002060"/>
              </w:rPr>
              <w:t xml:space="preserve">(NUOVA OTTRANO 98) </w:t>
            </w:r>
          </w:p>
        </w:tc>
        <w:tc>
          <w:tcPr>
            <w:tcW w:w="800" w:type="dxa"/>
            <w:tcMar>
              <w:top w:w="20" w:type="dxa"/>
              <w:left w:w="20" w:type="dxa"/>
              <w:bottom w:w="20" w:type="dxa"/>
              <w:right w:w="20" w:type="dxa"/>
            </w:tcMar>
            <w:vAlign w:val="center"/>
            <w:hideMark/>
          </w:tcPr>
          <w:p w14:paraId="093DF7D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959C381" w14:textId="77777777" w:rsidR="00202D2B" w:rsidRPr="00F31D1B" w:rsidRDefault="00202D2B" w:rsidP="002E777A">
            <w:pPr>
              <w:pStyle w:val="movimento"/>
              <w:rPr>
                <w:color w:val="002060"/>
              </w:rPr>
            </w:pPr>
            <w:r w:rsidRPr="00F31D1B">
              <w:rPr>
                <w:color w:val="002060"/>
              </w:rPr>
              <w:t>BILO DAVIDE</w:t>
            </w:r>
          </w:p>
        </w:tc>
        <w:tc>
          <w:tcPr>
            <w:tcW w:w="2200" w:type="dxa"/>
            <w:tcMar>
              <w:top w:w="20" w:type="dxa"/>
              <w:left w:w="20" w:type="dxa"/>
              <w:bottom w:w="20" w:type="dxa"/>
              <w:right w:w="20" w:type="dxa"/>
            </w:tcMar>
            <w:vAlign w:val="center"/>
            <w:hideMark/>
          </w:tcPr>
          <w:p w14:paraId="73AE01E1" w14:textId="77777777" w:rsidR="00202D2B" w:rsidRPr="00F31D1B" w:rsidRDefault="00202D2B" w:rsidP="002E777A">
            <w:pPr>
              <w:pStyle w:val="movimento2"/>
              <w:rPr>
                <w:color w:val="002060"/>
              </w:rPr>
            </w:pPr>
            <w:r w:rsidRPr="00F31D1B">
              <w:rPr>
                <w:color w:val="002060"/>
              </w:rPr>
              <w:t xml:space="preserve">(PIETRALACROCE 73) </w:t>
            </w:r>
          </w:p>
        </w:tc>
      </w:tr>
    </w:tbl>
    <w:p w14:paraId="70F1D2DA" w14:textId="77777777" w:rsidR="00202D2B" w:rsidRPr="00F31D1B" w:rsidRDefault="00202D2B" w:rsidP="00202D2B">
      <w:pPr>
        <w:pStyle w:val="titolo20"/>
        <w:rPr>
          <w:rFonts w:eastAsiaTheme="minorEastAsia"/>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A7A4D5E" w14:textId="77777777" w:rsidTr="002E777A">
        <w:tc>
          <w:tcPr>
            <w:tcW w:w="2200" w:type="dxa"/>
            <w:tcMar>
              <w:top w:w="20" w:type="dxa"/>
              <w:left w:w="20" w:type="dxa"/>
              <w:bottom w:w="20" w:type="dxa"/>
              <w:right w:w="20" w:type="dxa"/>
            </w:tcMar>
            <w:vAlign w:val="center"/>
            <w:hideMark/>
          </w:tcPr>
          <w:p w14:paraId="0832DDB9" w14:textId="77777777" w:rsidR="00202D2B" w:rsidRPr="00F31D1B" w:rsidRDefault="00202D2B" w:rsidP="002E777A">
            <w:pPr>
              <w:pStyle w:val="movimento"/>
              <w:rPr>
                <w:color w:val="002060"/>
              </w:rPr>
            </w:pPr>
            <w:r w:rsidRPr="00F31D1B">
              <w:rPr>
                <w:color w:val="002060"/>
              </w:rPr>
              <w:t>MONTESI DAVIDE</w:t>
            </w:r>
          </w:p>
        </w:tc>
        <w:tc>
          <w:tcPr>
            <w:tcW w:w="2200" w:type="dxa"/>
            <w:tcMar>
              <w:top w:w="20" w:type="dxa"/>
              <w:left w:w="20" w:type="dxa"/>
              <w:bottom w:w="20" w:type="dxa"/>
              <w:right w:w="20" w:type="dxa"/>
            </w:tcMar>
            <w:vAlign w:val="center"/>
            <w:hideMark/>
          </w:tcPr>
          <w:p w14:paraId="2270C4AC" w14:textId="77777777" w:rsidR="00202D2B" w:rsidRPr="00F31D1B" w:rsidRDefault="00202D2B" w:rsidP="002E777A">
            <w:pPr>
              <w:pStyle w:val="movimento2"/>
              <w:rPr>
                <w:color w:val="002060"/>
              </w:rPr>
            </w:pPr>
            <w:r w:rsidRPr="00F31D1B">
              <w:rPr>
                <w:color w:val="002060"/>
              </w:rPr>
              <w:t xml:space="preserve">(ALMA JUVENTUS FANO) </w:t>
            </w:r>
          </w:p>
        </w:tc>
        <w:tc>
          <w:tcPr>
            <w:tcW w:w="800" w:type="dxa"/>
            <w:tcMar>
              <w:top w:w="20" w:type="dxa"/>
              <w:left w:w="20" w:type="dxa"/>
              <w:bottom w:w="20" w:type="dxa"/>
              <w:right w:w="20" w:type="dxa"/>
            </w:tcMar>
            <w:vAlign w:val="center"/>
            <w:hideMark/>
          </w:tcPr>
          <w:p w14:paraId="5B35B26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6092069" w14:textId="77777777" w:rsidR="00202D2B" w:rsidRPr="00F31D1B" w:rsidRDefault="00202D2B" w:rsidP="002E777A">
            <w:pPr>
              <w:pStyle w:val="movimento"/>
              <w:rPr>
                <w:color w:val="002060"/>
              </w:rPr>
            </w:pPr>
            <w:r w:rsidRPr="00F31D1B">
              <w:rPr>
                <w:color w:val="002060"/>
              </w:rPr>
              <w:t>PARFENYUK RICHARD</w:t>
            </w:r>
          </w:p>
        </w:tc>
        <w:tc>
          <w:tcPr>
            <w:tcW w:w="2200" w:type="dxa"/>
            <w:tcMar>
              <w:top w:w="20" w:type="dxa"/>
              <w:left w:w="20" w:type="dxa"/>
              <w:bottom w:w="20" w:type="dxa"/>
              <w:right w:w="20" w:type="dxa"/>
            </w:tcMar>
            <w:vAlign w:val="center"/>
            <w:hideMark/>
          </w:tcPr>
          <w:p w14:paraId="172D2893" w14:textId="77777777" w:rsidR="00202D2B" w:rsidRPr="00F31D1B" w:rsidRDefault="00202D2B" w:rsidP="002E777A">
            <w:pPr>
              <w:pStyle w:val="movimento2"/>
              <w:rPr>
                <w:color w:val="002060"/>
              </w:rPr>
            </w:pPr>
            <w:r w:rsidRPr="00F31D1B">
              <w:rPr>
                <w:color w:val="002060"/>
              </w:rPr>
              <w:t xml:space="preserve">(FUTSAL MONTURANO) </w:t>
            </w:r>
          </w:p>
        </w:tc>
      </w:tr>
      <w:tr w:rsidR="00202D2B" w:rsidRPr="00F31D1B" w14:paraId="319543DE" w14:textId="77777777" w:rsidTr="002E777A">
        <w:tc>
          <w:tcPr>
            <w:tcW w:w="2200" w:type="dxa"/>
            <w:tcMar>
              <w:top w:w="20" w:type="dxa"/>
              <w:left w:w="20" w:type="dxa"/>
              <w:bottom w:w="20" w:type="dxa"/>
              <w:right w:w="20" w:type="dxa"/>
            </w:tcMar>
            <w:vAlign w:val="center"/>
            <w:hideMark/>
          </w:tcPr>
          <w:p w14:paraId="00F6F14F" w14:textId="77777777" w:rsidR="00202D2B" w:rsidRPr="00F31D1B" w:rsidRDefault="00202D2B" w:rsidP="002E777A">
            <w:pPr>
              <w:pStyle w:val="movimento"/>
              <w:rPr>
                <w:color w:val="002060"/>
              </w:rPr>
            </w:pPr>
            <w:r w:rsidRPr="00F31D1B">
              <w:rPr>
                <w:color w:val="002060"/>
              </w:rPr>
              <w:lastRenderedPageBreak/>
              <w:t>PIERELLA MAURO</w:t>
            </w:r>
          </w:p>
        </w:tc>
        <w:tc>
          <w:tcPr>
            <w:tcW w:w="2200" w:type="dxa"/>
            <w:tcMar>
              <w:top w:w="20" w:type="dxa"/>
              <w:left w:w="20" w:type="dxa"/>
              <w:bottom w:w="20" w:type="dxa"/>
              <w:right w:w="20" w:type="dxa"/>
            </w:tcMar>
            <w:vAlign w:val="center"/>
            <w:hideMark/>
          </w:tcPr>
          <w:p w14:paraId="1C94153B" w14:textId="77777777" w:rsidR="00202D2B" w:rsidRPr="00F31D1B" w:rsidRDefault="00202D2B" w:rsidP="002E777A">
            <w:pPr>
              <w:pStyle w:val="movimento2"/>
              <w:rPr>
                <w:color w:val="002060"/>
              </w:rPr>
            </w:pPr>
            <w:r w:rsidRPr="00F31D1B">
              <w:rPr>
                <w:color w:val="002060"/>
              </w:rPr>
              <w:t xml:space="preserve">(NUOVA OTTRANO 98) </w:t>
            </w:r>
          </w:p>
        </w:tc>
        <w:tc>
          <w:tcPr>
            <w:tcW w:w="800" w:type="dxa"/>
            <w:tcMar>
              <w:top w:w="20" w:type="dxa"/>
              <w:left w:w="20" w:type="dxa"/>
              <w:bottom w:w="20" w:type="dxa"/>
              <w:right w:w="20" w:type="dxa"/>
            </w:tcMar>
            <w:vAlign w:val="center"/>
            <w:hideMark/>
          </w:tcPr>
          <w:p w14:paraId="77FF2E6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3A3428E" w14:textId="77777777" w:rsidR="00202D2B" w:rsidRPr="00F31D1B" w:rsidRDefault="00202D2B" w:rsidP="002E777A">
            <w:pPr>
              <w:pStyle w:val="movimento"/>
              <w:rPr>
                <w:color w:val="002060"/>
              </w:rPr>
            </w:pPr>
            <w:r w:rsidRPr="00F31D1B">
              <w:rPr>
                <w:color w:val="002060"/>
              </w:rPr>
              <w:t>BORSATO LUIZ HENRIQUE</w:t>
            </w:r>
          </w:p>
        </w:tc>
        <w:tc>
          <w:tcPr>
            <w:tcW w:w="2200" w:type="dxa"/>
            <w:tcMar>
              <w:top w:w="20" w:type="dxa"/>
              <w:left w:w="20" w:type="dxa"/>
              <w:bottom w:w="20" w:type="dxa"/>
              <w:right w:w="20" w:type="dxa"/>
            </w:tcMar>
            <w:vAlign w:val="center"/>
            <w:hideMark/>
          </w:tcPr>
          <w:p w14:paraId="793CEE77" w14:textId="77777777" w:rsidR="00202D2B" w:rsidRPr="00F31D1B" w:rsidRDefault="00202D2B" w:rsidP="002E777A">
            <w:pPr>
              <w:pStyle w:val="movimento2"/>
              <w:rPr>
                <w:color w:val="002060"/>
              </w:rPr>
            </w:pPr>
            <w:r w:rsidRPr="00F31D1B">
              <w:rPr>
                <w:color w:val="002060"/>
              </w:rPr>
              <w:t xml:space="preserve">(SANGIORGIO) </w:t>
            </w:r>
          </w:p>
        </w:tc>
      </w:tr>
      <w:tr w:rsidR="00202D2B" w:rsidRPr="00F31D1B" w14:paraId="653FB630" w14:textId="77777777" w:rsidTr="002E777A">
        <w:tc>
          <w:tcPr>
            <w:tcW w:w="2200" w:type="dxa"/>
            <w:tcMar>
              <w:top w:w="20" w:type="dxa"/>
              <w:left w:w="20" w:type="dxa"/>
              <w:bottom w:w="20" w:type="dxa"/>
              <w:right w:w="20" w:type="dxa"/>
            </w:tcMar>
            <w:vAlign w:val="center"/>
            <w:hideMark/>
          </w:tcPr>
          <w:p w14:paraId="46596035" w14:textId="77777777" w:rsidR="00202D2B" w:rsidRPr="00F31D1B" w:rsidRDefault="00202D2B" w:rsidP="002E777A">
            <w:pPr>
              <w:pStyle w:val="movimento"/>
              <w:rPr>
                <w:color w:val="002060"/>
              </w:rPr>
            </w:pPr>
            <w:r w:rsidRPr="00F31D1B">
              <w:rPr>
                <w:color w:val="002060"/>
              </w:rPr>
              <w:t>CONCETTI AMEDEO</w:t>
            </w:r>
          </w:p>
        </w:tc>
        <w:tc>
          <w:tcPr>
            <w:tcW w:w="2200" w:type="dxa"/>
            <w:tcMar>
              <w:top w:w="20" w:type="dxa"/>
              <w:left w:w="20" w:type="dxa"/>
              <w:bottom w:w="20" w:type="dxa"/>
              <w:right w:w="20" w:type="dxa"/>
            </w:tcMar>
            <w:vAlign w:val="center"/>
            <w:hideMark/>
          </w:tcPr>
          <w:p w14:paraId="6DCCB2CF" w14:textId="77777777" w:rsidR="00202D2B" w:rsidRPr="00F31D1B" w:rsidRDefault="00202D2B" w:rsidP="002E777A">
            <w:pPr>
              <w:pStyle w:val="movimento2"/>
              <w:rPr>
                <w:color w:val="002060"/>
              </w:rPr>
            </w:pPr>
            <w:r w:rsidRPr="00F31D1B">
              <w:rPr>
                <w:color w:val="002060"/>
              </w:rPr>
              <w:t xml:space="preserve">(SANGIORGIO) </w:t>
            </w:r>
          </w:p>
        </w:tc>
        <w:tc>
          <w:tcPr>
            <w:tcW w:w="800" w:type="dxa"/>
            <w:tcMar>
              <w:top w:w="20" w:type="dxa"/>
              <w:left w:w="20" w:type="dxa"/>
              <w:bottom w:w="20" w:type="dxa"/>
              <w:right w:w="20" w:type="dxa"/>
            </w:tcMar>
            <w:vAlign w:val="center"/>
            <w:hideMark/>
          </w:tcPr>
          <w:p w14:paraId="60F49C1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314358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95677D3" w14:textId="77777777" w:rsidR="00202D2B" w:rsidRPr="00F31D1B" w:rsidRDefault="00202D2B" w:rsidP="002E777A">
            <w:pPr>
              <w:pStyle w:val="movimento2"/>
              <w:rPr>
                <w:color w:val="002060"/>
              </w:rPr>
            </w:pPr>
            <w:r w:rsidRPr="00F31D1B">
              <w:rPr>
                <w:color w:val="002060"/>
              </w:rPr>
              <w:t> </w:t>
            </w:r>
          </w:p>
        </w:tc>
      </w:tr>
    </w:tbl>
    <w:p w14:paraId="583D35CA"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4BC219F9" w14:textId="77777777" w:rsidTr="002E777A">
        <w:tc>
          <w:tcPr>
            <w:tcW w:w="2200" w:type="dxa"/>
            <w:tcMar>
              <w:top w:w="20" w:type="dxa"/>
              <w:left w:w="20" w:type="dxa"/>
              <w:bottom w:w="20" w:type="dxa"/>
              <w:right w:w="20" w:type="dxa"/>
            </w:tcMar>
            <w:vAlign w:val="center"/>
            <w:hideMark/>
          </w:tcPr>
          <w:p w14:paraId="3F4564DE" w14:textId="77777777" w:rsidR="00202D2B" w:rsidRPr="00F31D1B" w:rsidRDefault="00202D2B" w:rsidP="002E777A">
            <w:pPr>
              <w:pStyle w:val="movimento"/>
              <w:rPr>
                <w:color w:val="002060"/>
              </w:rPr>
            </w:pPr>
            <w:r w:rsidRPr="00F31D1B">
              <w:rPr>
                <w:color w:val="002060"/>
              </w:rPr>
              <w:t>RONDINA FEDERICO</w:t>
            </w:r>
          </w:p>
        </w:tc>
        <w:tc>
          <w:tcPr>
            <w:tcW w:w="2200" w:type="dxa"/>
            <w:tcMar>
              <w:top w:w="20" w:type="dxa"/>
              <w:left w:w="20" w:type="dxa"/>
              <w:bottom w:w="20" w:type="dxa"/>
              <w:right w:w="20" w:type="dxa"/>
            </w:tcMar>
            <w:vAlign w:val="center"/>
            <w:hideMark/>
          </w:tcPr>
          <w:p w14:paraId="643B745C" w14:textId="77777777" w:rsidR="00202D2B" w:rsidRPr="00F31D1B" w:rsidRDefault="00202D2B" w:rsidP="002E777A">
            <w:pPr>
              <w:pStyle w:val="movimento2"/>
              <w:rPr>
                <w:color w:val="002060"/>
              </w:rPr>
            </w:pPr>
            <w:r w:rsidRPr="00F31D1B">
              <w:rPr>
                <w:color w:val="002060"/>
              </w:rPr>
              <w:t xml:space="preserve">(ALMA JUVENTUS FANO) </w:t>
            </w:r>
          </w:p>
        </w:tc>
        <w:tc>
          <w:tcPr>
            <w:tcW w:w="800" w:type="dxa"/>
            <w:tcMar>
              <w:top w:w="20" w:type="dxa"/>
              <w:left w:w="20" w:type="dxa"/>
              <w:bottom w:w="20" w:type="dxa"/>
              <w:right w:w="20" w:type="dxa"/>
            </w:tcMar>
            <w:vAlign w:val="center"/>
            <w:hideMark/>
          </w:tcPr>
          <w:p w14:paraId="57EBD3D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D2B114A" w14:textId="77777777" w:rsidR="00202D2B" w:rsidRPr="00F31D1B" w:rsidRDefault="00202D2B" w:rsidP="002E777A">
            <w:pPr>
              <w:pStyle w:val="movimento"/>
              <w:rPr>
                <w:color w:val="002060"/>
              </w:rPr>
            </w:pPr>
            <w:r w:rsidRPr="00F31D1B">
              <w:rPr>
                <w:color w:val="002060"/>
              </w:rPr>
              <w:t>MULERO MARTIN ROBERTO</w:t>
            </w:r>
          </w:p>
        </w:tc>
        <w:tc>
          <w:tcPr>
            <w:tcW w:w="2200" w:type="dxa"/>
            <w:tcMar>
              <w:top w:w="20" w:type="dxa"/>
              <w:left w:w="20" w:type="dxa"/>
              <w:bottom w:w="20" w:type="dxa"/>
              <w:right w:w="20" w:type="dxa"/>
            </w:tcMar>
            <w:vAlign w:val="center"/>
            <w:hideMark/>
          </w:tcPr>
          <w:p w14:paraId="4842F51C" w14:textId="77777777" w:rsidR="00202D2B" w:rsidRPr="00F31D1B" w:rsidRDefault="00202D2B" w:rsidP="002E777A">
            <w:pPr>
              <w:pStyle w:val="movimento2"/>
              <w:rPr>
                <w:color w:val="002060"/>
              </w:rPr>
            </w:pPr>
            <w:r w:rsidRPr="00F31D1B">
              <w:rPr>
                <w:color w:val="002060"/>
              </w:rPr>
              <w:t xml:space="preserve">(FUTSAL MONTURANO) </w:t>
            </w:r>
          </w:p>
        </w:tc>
      </w:tr>
      <w:tr w:rsidR="00202D2B" w:rsidRPr="00F31D1B" w14:paraId="16864FAC" w14:textId="77777777" w:rsidTr="002E777A">
        <w:tc>
          <w:tcPr>
            <w:tcW w:w="2200" w:type="dxa"/>
            <w:tcMar>
              <w:top w:w="20" w:type="dxa"/>
              <w:left w:w="20" w:type="dxa"/>
              <w:bottom w:w="20" w:type="dxa"/>
              <w:right w:w="20" w:type="dxa"/>
            </w:tcMar>
            <w:vAlign w:val="center"/>
            <w:hideMark/>
          </w:tcPr>
          <w:p w14:paraId="706B4763" w14:textId="77777777" w:rsidR="00202D2B" w:rsidRPr="00F31D1B" w:rsidRDefault="00202D2B" w:rsidP="002E777A">
            <w:pPr>
              <w:pStyle w:val="movimento"/>
              <w:rPr>
                <w:color w:val="002060"/>
              </w:rPr>
            </w:pPr>
            <w:r w:rsidRPr="00F31D1B">
              <w:rPr>
                <w:color w:val="002060"/>
              </w:rPr>
              <w:t>PADILHA DE BRIDA GUSTAVO</w:t>
            </w:r>
          </w:p>
        </w:tc>
        <w:tc>
          <w:tcPr>
            <w:tcW w:w="2200" w:type="dxa"/>
            <w:tcMar>
              <w:top w:w="20" w:type="dxa"/>
              <w:left w:w="20" w:type="dxa"/>
              <w:bottom w:w="20" w:type="dxa"/>
              <w:right w:w="20" w:type="dxa"/>
            </w:tcMar>
            <w:vAlign w:val="center"/>
            <w:hideMark/>
          </w:tcPr>
          <w:p w14:paraId="5E9E8A50" w14:textId="77777777" w:rsidR="00202D2B" w:rsidRPr="00F31D1B" w:rsidRDefault="00202D2B" w:rsidP="002E777A">
            <w:pPr>
              <w:pStyle w:val="movimento2"/>
              <w:rPr>
                <w:color w:val="002060"/>
              </w:rPr>
            </w:pPr>
            <w:r w:rsidRPr="00F31D1B">
              <w:rPr>
                <w:color w:val="002060"/>
              </w:rPr>
              <w:t xml:space="preserve">(GROTTACCIA 2005) </w:t>
            </w:r>
          </w:p>
        </w:tc>
        <w:tc>
          <w:tcPr>
            <w:tcW w:w="800" w:type="dxa"/>
            <w:tcMar>
              <w:top w:w="20" w:type="dxa"/>
              <w:left w:w="20" w:type="dxa"/>
              <w:bottom w:w="20" w:type="dxa"/>
              <w:right w:w="20" w:type="dxa"/>
            </w:tcMar>
            <w:vAlign w:val="center"/>
            <w:hideMark/>
          </w:tcPr>
          <w:p w14:paraId="032D07E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1946DB9" w14:textId="77777777" w:rsidR="00202D2B" w:rsidRPr="00F31D1B" w:rsidRDefault="00202D2B" w:rsidP="002E777A">
            <w:pPr>
              <w:pStyle w:val="movimento"/>
              <w:rPr>
                <w:color w:val="002060"/>
              </w:rPr>
            </w:pPr>
            <w:r w:rsidRPr="00F31D1B">
              <w:rPr>
                <w:color w:val="002060"/>
              </w:rPr>
              <w:t>PAU ALESSANDRO</w:t>
            </w:r>
          </w:p>
        </w:tc>
        <w:tc>
          <w:tcPr>
            <w:tcW w:w="2200" w:type="dxa"/>
            <w:tcMar>
              <w:top w:w="20" w:type="dxa"/>
              <w:left w:w="20" w:type="dxa"/>
              <w:bottom w:w="20" w:type="dxa"/>
              <w:right w:w="20" w:type="dxa"/>
            </w:tcMar>
            <w:vAlign w:val="center"/>
            <w:hideMark/>
          </w:tcPr>
          <w:p w14:paraId="66423F61" w14:textId="77777777" w:rsidR="00202D2B" w:rsidRPr="00F31D1B" w:rsidRDefault="00202D2B" w:rsidP="002E777A">
            <w:pPr>
              <w:pStyle w:val="movimento2"/>
              <w:rPr>
                <w:color w:val="002060"/>
              </w:rPr>
            </w:pPr>
            <w:r w:rsidRPr="00F31D1B">
              <w:rPr>
                <w:color w:val="002060"/>
              </w:rPr>
              <w:t xml:space="preserve">(INVICTA FUTSAL MACERATA) </w:t>
            </w:r>
          </w:p>
        </w:tc>
      </w:tr>
      <w:tr w:rsidR="00202D2B" w:rsidRPr="00F31D1B" w14:paraId="5AA433F8" w14:textId="77777777" w:rsidTr="002E777A">
        <w:tc>
          <w:tcPr>
            <w:tcW w:w="2200" w:type="dxa"/>
            <w:tcMar>
              <w:top w:w="20" w:type="dxa"/>
              <w:left w:w="20" w:type="dxa"/>
              <w:bottom w:w="20" w:type="dxa"/>
              <w:right w:w="20" w:type="dxa"/>
            </w:tcMar>
            <w:vAlign w:val="center"/>
            <w:hideMark/>
          </w:tcPr>
          <w:p w14:paraId="39AB2E62" w14:textId="77777777" w:rsidR="00202D2B" w:rsidRPr="00F31D1B" w:rsidRDefault="00202D2B" w:rsidP="002E777A">
            <w:pPr>
              <w:pStyle w:val="movimento"/>
              <w:rPr>
                <w:color w:val="002060"/>
              </w:rPr>
            </w:pPr>
            <w:r w:rsidRPr="00F31D1B">
              <w:rPr>
                <w:color w:val="002060"/>
              </w:rPr>
              <w:t>CIMA LEDE ELIAS CARIM</w:t>
            </w:r>
          </w:p>
        </w:tc>
        <w:tc>
          <w:tcPr>
            <w:tcW w:w="2200" w:type="dxa"/>
            <w:tcMar>
              <w:top w:w="20" w:type="dxa"/>
              <w:left w:w="20" w:type="dxa"/>
              <w:bottom w:w="20" w:type="dxa"/>
              <w:right w:w="20" w:type="dxa"/>
            </w:tcMar>
            <w:vAlign w:val="center"/>
            <w:hideMark/>
          </w:tcPr>
          <w:p w14:paraId="771F4894" w14:textId="77777777" w:rsidR="00202D2B" w:rsidRPr="00F31D1B" w:rsidRDefault="00202D2B" w:rsidP="002E777A">
            <w:pPr>
              <w:pStyle w:val="movimento2"/>
              <w:rPr>
                <w:color w:val="002060"/>
              </w:rPr>
            </w:pPr>
            <w:r w:rsidRPr="00F31D1B">
              <w:rPr>
                <w:color w:val="002060"/>
              </w:rPr>
              <w:t xml:space="preserve">(JESI CALCIO A 5) </w:t>
            </w:r>
          </w:p>
        </w:tc>
        <w:tc>
          <w:tcPr>
            <w:tcW w:w="800" w:type="dxa"/>
            <w:tcMar>
              <w:top w:w="20" w:type="dxa"/>
              <w:left w:w="20" w:type="dxa"/>
              <w:bottom w:w="20" w:type="dxa"/>
              <w:right w:w="20" w:type="dxa"/>
            </w:tcMar>
            <w:vAlign w:val="center"/>
            <w:hideMark/>
          </w:tcPr>
          <w:p w14:paraId="063053F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7114043" w14:textId="77777777" w:rsidR="00202D2B" w:rsidRPr="00F31D1B" w:rsidRDefault="00202D2B" w:rsidP="002E777A">
            <w:pPr>
              <w:pStyle w:val="movimento"/>
              <w:rPr>
                <w:color w:val="002060"/>
              </w:rPr>
            </w:pPr>
            <w:r w:rsidRPr="00F31D1B">
              <w:rPr>
                <w:color w:val="002060"/>
              </w:rPr>
              <w:t>GIORDANINO JUAN PABLO</w:t>
            </w:r>
          </w:p>
        </w:tc>
        <w:tc>
          <w:tcPr>
            <w:tcW w:w="2200" w:type="dxa"/>
            <w:tcMar>
              <w:top w:w="20" w:type="dxa"/>
              <w:left w:w="20" w:type="dxa"/>
              <w:bottom w:w="20" w:type="dxa"/>
              <w:right w:w="20" w:type="dxa"/>
            </w:tcMar>
            <w:vAlign w:val="center"/>
            <w:hideMark/>
          </w:tcPr>
          <w:p w14:paraId="3BDAF98C" w14:textId="77777777" w:rsidR="00202D2B" w:rsidRPr="00F31D1B" w:rsidRDefault="00202D2B" w:rsidP="002E777A">
            <w:pPr>
              <w:pStyle w:val="movimento2"/>
              <w:rPr>
                <w:color w:val="002060"/>
              </w:rPr>
            </w:pPr>
            <w:r w:rsidRPr="00F31D1B">
              <w:rPr>
                <w:color w:val="002060"/>
              </w:rPr>
              <w:t xml:space="preserve">(JESI CALCIO A 5) </w:t>
            </w:r>
          </w:p>
        </w:tc>
      </w:tr>
      <w:tr w:rsidR="00202D2B" w:rsidRPr="00F31D1B" w14:paraId="023CFDF0" w14:textId="77777777" w:rsidTr="002E777A">
        <w:tc>
          <w:tcPr>
            <w:tcW w:w="2200" w:type="dxa"/>
            <w:tcMar>
              <w:top w:w="20" w:type="dxa"/>
              <w:left w:w="20" w:type="dxa"/>
              <w:bottom w:w="20" w:type="dxa"/>
              <w:right w:w="20" w:type="dxa"/>
            </w:tcMar>
            <w:vAlign w:val="center"/>
            <w:hideMark/>
          </w:tcPr>
          <w:p w14:paraId="686A8F34" w14:textId="77777777" w:rsidR="00202D2B" w:rsidRPr="00F31D1B" w:rsidRDefault="00202D2B" w:rsidP="002E777A">
            <w:pPr>
              <w:pStyle w:val="movimento"/>
              <w:rPr>
                <w:color w:val="002060"/>
              </w:rPr>
            </w:pPr>
            <w:r w:rsidRPr="00F31D1B">
              <w:rPr>
                <w:color w:val="002060"/>
              </w:rPr>
              <w:t>LUCHIZOLA MATIAS GASTON</w:t>
            </w:r>
          </w:p>
        </w:tc>
        <w:tc>
          <w:tcPr>
            <w:tcW w:w="2200" w:type="dxa"/>
            <w:tcMar>
              <w:top w:w="20" w:type="dxa"/>
              <w:left w:w="20" w:type="dxa"/>
              <w:bottom w:w="20" w:type="dxa"/>
              <w:right w:w="20" w:type="dxa"/>
            </w:tcMar>
            <w:vAlign w:val="center"/>
            <w:hideMark/>
          </w:tcPr>
          <w:p w14:paraId="5B049D20" w14:textId="77777777" w:rsidR="00202D2B" w:rsidRPr="00F31D1B" w:rsidRDefault="00202D2B" w:rsidP="002E777A">
            <w:pPr>
              <w:pStyle w:val="movimento2"/>
              <w:rPr>
                <w:color w:val="002060"/>
              </w:rPr>
            </w:pPr>
            <w:r w:rsidRPr="00F31D1B">
              <w:rPr>
                <w:color w:val="002060"/>
              </w:rPr>
              <w:t xml:space="preserve">(MONTELUPONE CALCIO A 5) </w:t>
            </w:r>
          </w:p>
        </w:tc>
        <w:tc>
          <w:tcPr>
            <w:tcW w:w="800" w:type="dxa"/>
            <w:tcMar>
              <w:top w:w="20" w:type="dxa"/>
              <w:left w:w="20" w:type="dxa"/>
              <w:bottom w:w="20" w:type="dxa"/>
              <w:right w:w="20" w:type="dxa"/>
            </w:tcMar>
            <w:vAlign w:val="center"/>
            <w:hideMark/>
          </w:tcPr>
          <w:p w14:paraId="5B0CA94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FC785D4" w14:textId="77777777" w:rsidR="00202D2B" w:rsidRPr="00F31D1B" w:rsidRDefault="00202D2B" w:rsidP="002E777A">
            <w:pPr>
              <w:pStyle w:val="movimento"/>
              <w:rPr>
                <w:color w:val="002060"/>
              </w:rPr>
            </w:pPr>
            <w:r w:rsidRPr="00F31D1B">
              <w:rPr>
                <w:color w:val="002060"/>
              </w:rPr>
              <w:t>NITRATI DIEGO</w:t>
            </w:r>
          </w:p>
        </w:tc>
        <w:tc>
          <w:tcPr>
            <w:tcW w:w="2200" w:type="dxa"/>
            <w:tcMar>
              <w:top w:w="20" w:type="dxa"/>
              <w:left w:w="20" w:type="dxa"/>
              <w:bottom w:w="20" w:type="dxa"/>
              <w:right w:w="20" w:type="dxa"/>
            </w:tcMar>
            <w:vAlign w:val="center"/>
            <w:hideMark/>
          </w:tcPr>
          <w:p w14:paraId="7465D8D9" w14:textId="77777777" w:rsidR="00202D2B" w:rsidRPr="00F31D1B" w:rsidRDefault="00202D2B" w:rsidP="002E777A">
            <w:pPr>
              <w:pStyle w:val="movimento2"/>
              <w:rPr>
                <w:color w:val="002060"/>
              </w:rPr>
            </w:pPr>
            <w:r w:rsidRPr="00F31D1B">
              <w:rPr>
                <w:color w:val="002060"/>
              </w:rPr>
              <w:t xml:space="preserve">(NUOVA OTTRANO 98) </w:t>
            </w:r>
          </w:p>
        </w:tc>
      </w:tr>
    </w:tbl>
    <w:p w14:paraId="78E69276" w14:textId="77777777" w:rsidR="00202D2B" w:rsidRDefault="00202D2B" w:rsidP="00202D2B">
      <w:pPr>
        <w:pStyle w:val="breakline"/>
        <w:rPr>
          <w:color w:val="002060"/>
        </w:rPr>
      </w:pPr>
    </w:p>
    <w:p w14:paraId="408DB480" w14:textId="77777777" w:rsidR="00202D2B" w:rsidRPr="0087042E" w:rsidRDefault="00202D2B" w:rsidP="00202D2B">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1752782E" w14:textId="77777777" w:rsidR="00202D2B" w:rsidRPr="0087042E" w:rsidRDefault="00202D2B" w:rsidP="00202D2B">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51D942D8" w14:textId="77777777" w:rsidR="00202D2B" w:rsidRPr="00F31D1B" w:rsidRDefault="00202D2B" w:rsidP="00202D2B">
      <w:pPr>
        <w:pStyle w:val="breakline"/>
        <w:rPr>
          <w:rFonts w:eastAsiaTheme="minorEastAsia"/>
          <w:color w:val="002060"/>
        </w:rPr>
      </w:pPr>
    </w:p>
    <w:p w14:paraId="16E632E9" w14:textId="77777777" w:rsidR="00202D2B" w:rsidRPr="00F31D1B" w:rsidRDefault="00202D2B" w:rsidP="00202D2B">
      <w:pPr>
        <w:pStyle w:val="titoloprinc0"/>
        <w:rPr>
          <w:color w:val="002060"/>
        </w:rPr>
      </w:pPr>
      <w:r w:rsidRPr="00F31D1B">
        <w:rPr>
          <w:color w:val="002060"/>
        </w:rPr>
        <w:t>CLASSIFICA</w:t>
      </w:r>
    </w:p>
    <w:p w14:paraId="183BD157" w14:textId="77777777" w:rsidR="00202D2B" w:rsidRPr="00F31D1B" w:rsidRDefault="00202D2B" w:rsidP="00202D2B">
      <w:pPr>
        <w:pStyle w:val="breakline"/>
        <w:rPr>
          <w:color w:val="002060"/>
        </w:rPr>
      </w:pPr>
    </w:p>
    <w:p w14:paraId="49DAAF07" w14:textId="77777777" w:rsidR="00202D2B" w:rsidRPr="00F31D1B" w:rsidRDefault="00202D2B" w:rsidP="00202D2B">
      <w:pPr>
        <w:pStyle w:val="breakline"/>
        <w:rPr>
          <w:color w:val="002060"/>
        </w:rPr>
      </w:pPr>
    </w:p>
    <w:p w14:paraId="657970C3" w14:textId="77777777" w:rsidR="00202D2B" w:rsidRPr="00F31D1B" w:rsidRDefault="00202D2B" w:rsidP="00202D2B">
      <w:pPr>
        <w:pStyle w:val="sottotitolocampionato10"/>
        <w:rPr>
          <w:color w:val="002060"/>
        </w:rPr>
      </w:pPr>
      <w:r w:rsidRPr="00F31D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4A314B88"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7E524"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EA365"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F2358"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BD603"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E1246"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FD189"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640E5"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48002"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FBF5E"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D4F8A" w14:textId="77777777" w:rsidR="00202D2B" w:rsidRPr="00F31D1B" w:rsidRDefault="00202D2B" w:rsidP="002E777A">
            <w:pPr>
              <w:pStyle w:val="headertabella0"/>
              <w:rPr>
                <w:color w:val="002060"/>
              </w:rPr>
            </w:pPr>
            <w:r w:rsidRPr="00F31D1B">
              <w:rPr>
                <w:color w:val="002060"/>
              </w:rPr>
              <w:t>PE</w:t>
            </w:r>
          </w:p>
        </w:tc>
      </w:tr>
      <w:tr w:rsidR="00202D2B" w:rsidRPr="00F31D1B" w14:paraId="6E4592A0"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2B778C" w14:textId="77777777" w:rsidR="00202D2B" w:rsidRPr="00F31D1B" w:rsidRDefault="00202D2B" w:rsidP="002E777A">
            <w:pPr>
              <w:pStyle w:val="rowtabella0"/>
              <w:rPr>
                <w:color w:val="002060"/>
              </w:rPr>
            </w:pPr>
            <w:r w:rsidRPr="00F31D1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1936"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2746"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8F9A"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0BB9"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669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730B" w14:textId="77777777" w:rsidR="00202D2B" w:rsidRPr="00F31D1B" w:rsidRDefault="00202D2B" w:rsidP="002E777A">
            <w:pPr>
              <w:pStyle w:val="rowtabella0"/>
              <w:jc w:val="center"/>
              <w:rPr>
                <w:color w:val="002060"/>
              </w:rPr>
            </w:pPr>
            <w:r w:rsidRPr="00F31D1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42B7"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73888" w14:textId="77777777" w:rsidR="00202D2B" w:rsidRPr="00F31D1B" w:rsidRDefault="00202D2B" w:rsidP="002E777A">
            <w:pPr>
              <w:pStyle w:val="rowtabella0"/>
              <w:jc w:val="center"/>
              <w:rPr>
                <w:color w:val="002060"/>
              </w:rPr>
            </w:pPr>
            <w:r w:rsidRPr="00F31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68EA" w14:textId="77777777" w:rsidR="00202D2B" w:rsidRPr="00F31D1B" w:rsidRDefault="00202D2B" w:rsidP="002E777A">
            <w:pPr>
              <w:pStyle w:val="rowtabella0"/>
              <w:jc w:val="center"/>
              <w:rPr>
                <w:color w:val="002060"/>
              </w:rPr>
            </w:pPr>
            <w:r w:rsidRPr="00F31D1B">
              <w:rPr>
                <w:color w:val="002060"/>
              </w:rPr>
              <w:t>0</w:t>
            </w:r>
          </w:p>
        </w:tc>
      </w:tr>
      <w:tr w:rsidR="00202D2B" w:rsidRPr="00F31D1B" w14:paraId="23E7674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6F81C" w14:textId="77777777" w:rsidR="00202D2B" w:rsidRPr="00F31D1B" w:rsidRDefault="00202D2B" w:rsidP="002E777A">
            <w:pPr>
              <w:pStyle w:val="rowtabella0"/>
              <w:rPr>
                <w:color w:val="002060"/>
              </w:rPr>
            </w:pPr>
            <w:r w:rsidRPr="00F31D1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5144" w14:textId="77777777" w:rsidR="00202D2B" w:rsidRPr="00F31D1B" w:rsidRDefault="00202D2B" w:rsidP="002E777A">
            <w:pPr>
              <w:pStyle w:val="rowtabella0"/>
              <w:jc w:val="center"/>
              <w:rPr>
                <w:color w:val="002060"/>
              </w:rPr>
            </w:pPr>
            <w:r w:rsidRPr="00F31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8AB8"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C010"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EC2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1CF7"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066C" w14:textId="77777777" w:rsidR="00202D2B" w:rsidRPr="00F31D1B" w:rsidRDefault="00202D2B" w:rsidP="002E777A">
            <w:pPr>
              <w:pStyle w:val="rowtabella0"/>
              <w:jc w:val="center"/>
              <w:rPr>
                <w:color w:val="002060"/>
              </w:rPr>
            </w:pPr>
            <w:r w:rsidRPr="00F31D1B">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D3D24" w14:textId="77777777" w:rsidR="00202D2B" w:rsidRPr="00F31D1B" w:rsidRDefault="00202D2B" w:rsidP="002E777A">
            <w:pPr>
              <w:pStyle w:val="rowtabella0"/>
              <w:jc w:val="center"/>
              <w:rPr>
                <w:color w:val="002060"/>
              </w:rPr>
            </w:pPr>
            <w:r w:rsidRPr="00F31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7B19"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25303" w14:textId="77777777" w:rsidR="00202D2B" w:rsidRPr="00F31D1B" w:rsidRDefault="00202D2B" w:rsidP="002E777A">
            <w:pPr>
              <w:pStyle w:val="rowtabella0"/>
              <w:jc w:val="center"/>
              <w:rPr>
                <w:color w:val="002060"/>
              </w:rPr>
            </w:pPr>
            <w:r w:rsidRPr="00F31D1B">
              <w:rPr>
                <w:color w:val="002060"/>
              </w:rPr>
              <w:t>0</w:t>
            </w:r>
          </w:p>
        </w:tc>
      </w:tr>
      <w:tr w:rsidR="00202D2B" w:rsidRPr="00F31D1B" w14:paraId="446BE149"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178FC" w14:textId="77777777" w:rsidR="00202D2B" w:rsidRPr="00F31D1B" w:rsidRDefault="00202D2B" w:rsidP="002E777A">
            <w:pPr>
              <w:pStyle w:val="rowtabella0"/>
              <w:rPr>
                <w:color w:val="002060"/>
              </w:rPr>
            </w:pPr>
            <w:r w:rsidRPr="00F31D1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6138" w14:textId="77777777" w:rsidR="00202D2B" w:rsidRPr="00F31D1B" w:rsidRDefault="00202D2B" w:rsidP="002E777A">
            <w:pPr>
              <w:pStyle w:val="rowtabella0"/>
              <w:jc w:val="center"/>
              <w:rPr>
                <w:color w:val="002060"/>
              </w:rPr>
            </w:pPr>
            <w:r w:rsidRPr="00F31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D7CFB"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88A4"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E528"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E075"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D9CC" w14:textId="77777777" w:rsidR="00202D2B" w:rsidRPr="00F31D1B" w:rsidRDefault="00202D2B" w:rsidP="002E777A">
            <w:pPr>
              <w:pStyle w:val="rowtabella0"/>
              <w:jc w:val="center"/>
              <w:rPr>
                <w:color w:val="002060"/>
              </w:rPr>
            </w:pPr>
            <w:r w:rsidRPr="00F31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4A2A"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0C0A"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D338" w14:textId="77777777" w:rsidR="00202D2B" w:rsidRPr="00F31D1B" w:rsidRDefault="00202D2B" w:rsidP="002E777A">
            <w:pPr>
              <w:pStyle w:val="rowtabella0"/>
              <w:jc w:val="center"/>
              <w:rPr>
                <w:color w:val="002060"/>
              </w:rPr>
            </w:pPr>
            <w:r w:rsidRPr="00F31D1B">
              <w:rPr>
                <w:color w:val="002060"/>
              </w:rPr>
              <w:t>0</w:t>
            </w:r>
          </w:p>
        </w:tc>
      </w:tr>
      <w:tr w:rsidR="00202D2B" w:rsidRPr="00F31D1B" w14:paraId="76CBE17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E9478" w14:textId="77777777" w:rsidR="00202D2B" w:rsidRPr="00F31D1B" w:rsidRDefault="00202D2B" w:rsidP="002E777A">
            <w:pPr>
              <w:pStyle w:val="rowtabella0"/>
              <w:rPr>
                <w:color w:val="002060"/>
                <w:lang w:val="es-ES"/>
              </w:rPr>
            </w:pPr>
            <w:r w:rsidRPr="00F31D1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AF76"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230C"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73C1"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7845"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E203"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32A1" w14:textId="77777777" w:rsidR="00202D2B" w:rsidRPr="00F31D1B" w:rsidRDefault="00202D2B" w:rsidP="002E777A">
            <w:pPr>
              <w:pStyle w:val="rowtabella0"/>
              <w:jc w:val="center"/>
              <w:rPr>
                <w:color w:val="002060"/>
              </w:rPr>
            </w:pPr>
            <w:r w:rsidRPr="00F31D1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42467"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5C10" w14:textId="77777777" w:rsidR="00202D2B" w:rsidRPr="00F31D1B" w:rsidRDefault="00202D2B" w:rsidP="002E777A">
            <w:pPr>
              <w:pStyle w:val="rowtabella0"/>
              <w:jc w:val="center"/>
              <w:rPr>
                <w:color w:val="002060"/>
              </w:rPr>
            </w:pPr>
            <w:r w:rsidRPr="00F31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80B7" w14:textId="77777777" w:rsidR="00202D2B" w:rsidRPr="00F31D1B" w:rsidRDefault="00202D2B" w:rsidP="002E777A">
            <w:pPr>
              <w:pStyle w:val="rowtabella0"/>
              <w:jc w:val="center"/>
              <w:rPr>
                <w:color w:val="002060"/>
              </w:rPr>
            </w:pPr>
            <w:r w:rsidRPr="00F31D1B">
              <w:rPr>
                <w:color w:val="002060"/>
              </w:rPr>
              <w:t>0</w:t>
            </w:r>
          </w:p>
        </w:tc>
      </w:tr>
      <w:tr w:rsidR="00202D2B" w:rsidRPr="00F31D1B" w14:paraId="7735C76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49AA6" w14:textId="77777777" w:rsidR="00202D2B" w:rsidRPr="00F31D1B" w:rsidRDefault="00202D2B" w:rsidP="002E777A">
            <w:pPr>
              <w:pStyle w:val="rowtabella0"/>
              <w:rPr>
                <w:color w:val="002060"/>
                <w:lang w:val="es-ES"/>
              </w:rPr>
            </w:pPr>
            <w:r w:rsidRPr="00F31D1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D89AE"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949A"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C139"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630C"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DBE2B"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465E"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80AD"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68B4"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A4E5" w14:textId="77777777" w:rsidR="00202D2B" w:rsidRPr="00F31D1B" w:rsidRDefault="00202D2B" w:rsidP="002E777A">
            <w:pPr>
              <w:pStyle w:val="rowtabella0"/>
              <w:jc w:val="center"/>
              <w:rPr>
                <w:color w:val="002060"/>
              </w:rPr>
            </w:pPr>
            <w:r w:rsidRPr="00F31D1B">
              <w:rPr>
                <w:color w:val="002060"/>
              </w:rPr>
              <w:t>0</w:t>
            </w:r>
          </w:p>
        </w:tc>
      </w:tr>
      <w:tr w:rsidR="00202D2B" w:rsidRPr="00F31D1B" w14:paraId="7344005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05917" w14:textId="77777777" w:rsidR="00202D2B" w:rsidRPr="00F31D1B" w:rsidRDefault="00202D2B" w:rsidP="002E777A">
            <w:pPr>
              <w:pStyle w:val="rowtabella0"/>
              <w:rPr>
                <w:color w:val="002060"/>
              </w:rPr>
            </w:pPr>
            <w:r w:rsidRPr="00F31D1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C610"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0D35"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8956"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956A"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D004"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C806" w14:textId="77777777" w:rsidR="00202D2B" w:rsidRPr="00F31D1B" w:rsidRDefault="00202D2B" w:rsidP="002E777A">
            <w:pPr>
              <w:pStyle w:val="rowtabella0"/>
              <w:jc w:val="center"/>
              <w:rPr>
                <w:color w:val="002060"/>
              </w:rPr>
            </w:pPr>
            <w:r w:rsidRPr="00F31D1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6C38" w14:textId="77777777" w:rsidR="00202D2B" w:rsidRPr="00F31D1B" w:rsidRDefault="00202D2B" w:rsidP="002E777A">
            <w:pPr>
              <w:pStyle w:val="rowtabella0"/>
              <w:jc w:val="center"/>
              <w:rPr>
                <w:color w:val="002060"/>
              </w:rPr>
            </w:pPr>
            <w:r w:rsidRPr="00F31D1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75DB5"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DFE5" w14:textId="77777777" w:rsidR="00202D2B" w:rsidRPr="00F31D1B" w:rsidRDefault="00202D2B" w:rsidP="002E777A">
            <w:pPr>
              <w:pStyle w:val="rowtabella0"/>
              <w:jc w:val="center"/>
              <w:rPr>
                <w:color w:val="002060"/>
              </w:rPr>
            </w:pPr>
            <w:r w:rsidRPr="00F31D1B">
              <w:rPr>
                <w:color w:val="002060"/>
              </w:rPr>
              <w:t>0</w:t>
            </w:r>
          </w:p>
        </w:tc>
      </w:tr>
      <w:tr w:rsidR="00202D2B" w:rsidRPr="00F31D1B" w14:paraId="651C2657"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D4978" w14:textId="77777777" w:rsidR="00202D2B" w:rsidRPr="00F31D1B" w:rsidRDefault="00202D2B" w:rsidP="002E777A">
            <w:pPr>
              <w:pStyle w:val="rowtabella0"/>
              <w:rPr>
                <w:color w:val="002060"/>
              </w:rPr>
            </w:pPr>
            <w:r w:rsidRPr="00F31D1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847D9" w14:textId="77777777" w:rsidR="00202D2B" w:rsidRPr="00F31D1B" w:rsidRDefault="00202D2B" w:rsidP="002E777A">
            <w:pPr>
              <w:pStyle w:val="rowtabella0"/>
              <w:jc w:val="center"/>
              <w:rPr>
                <w:color w:val="002060"/>
              </w:rPr>
            </w:pPr>
            <w:r w:rsidRPr="00F31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4611"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EC24"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057B"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28CF"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610B"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C6A6" w14:textId="77777777" w:rsidR="00202D2B" w:rsidRPr="00F31D1B" w:rsidRDefault="00202D2B" w:rsidP="002E777A">
            <w:pPr>
              <w:pStyle w:val="rowtabella0"/>
              <w:jc w:val="center"/>
              <w:rPr>
                <w:color w:val="002060"/>
              </w:rPr>
            </w:pPr>
            <w:r w:rsidRPr="00F31D1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BE79"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FE94" w14:textId="77777777" w:rsidR="00202D2B" w:rsidRPr="00F31D1B" w:rsidRDefault="00202D2B" w:rsidP="002E777A">
            <w:pPr>
              <w:pStyle w:val="rowtabella0"/>
              <w:jc w:val="center"/>
              <w:rPr>
                <w:color w:val="002060"/>
              </w:rPr>
            </w:pPr>
            <w:r w:rsidRPr="00F31D1B">
              <w:rPr>
                <w:color w:val="002060"/>
              </w:rPr>
              <w:t>0</w:t>
            </w:r>
          </w:p>
        </w:tc>
      </w:tr>
      <w:tr w:rsidR="00202D2B" w:rsidRPr="00F31D1B" w14:paraId="14519F7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7C8C1" w14:textId="77777777" w:rsidR="00202D2B" w:rsidRPr="00F31D1B" w:rsidRDefault="00202D2B" w:rsidP="002E777A">
            <w:pPr>
              <w:pStyle w:val="rowtabella0"/>
              <w:rPr>
                <w:color w:val="002060"/>
              </w:rPr>
            </w:pPr>
            <w:r w:rsidRPr="00F31D1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42DE"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25AC"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2E52"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DCC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81BA"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A8B1" w14:textId="77777777" w:rsidR="00202D2B" w:rsidRPr="00F31D1B" w:rsidRDefault="00202D2B" w:rsidP="002E777A">
            <w:pPr>
              <w:pStyle w:val="rowtabella0"/>
              <w:jc w:val="center"/>
              <w:rPr>
                <w:color w:val="002060"/>
              </w:rPr>
            </w:pPr>
            <w:r w:rsidRPr="00F31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6C42" w14:textId="77777777" w:rsidR="00202D2B" w:rsidRPr="00F31D1B" w:rsidRDefault="00202D2B" w:rsidP="002E777A">
            <w:pPr>
              <w:pStyle w:val="rowtabella0"/>
              <w:jc w:val="center"/>
              <w:rPr>
                <w:color w:val="002060"/>
              </w:rPr>
            </w:pPr>
            <w:r w:rsidRPr="00F31D1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17A4"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A521" w14:textId="77777777" w:rsidR="00202D2B" w:rsidRPr="00F31D1B" w:rsidRDefault="00202D2B" w:rsidP="002E777A">
            <w:pPr>
              <w:pStyle w:val="rowtabella0"/>
              <w:jc w:val="center"/>
              <w:rPr>
                <w:color w:val="002060"/>
              </w:rPr>
            </w:pPr>
            <w:r w:rsidRPr="00F31D1B">
              <w:rPr>
                <w:color w:val="002060"/>
              </w:rPr>
              <w:t>0</w:t>
            </w:r>
          </w:p>
        </w:tc>
      </w:tr>
      <w:tr w:rsidR="00202D2B" w:rsidRPr="00F31D1B" w14:paraId="692743D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F1563" w14:textId="77777777" w:rsidR="00202D2B" w:rsidRPr="00F31D1B" w:rsidRDefault="00202D2B" w:rsidP="002E777A">
            <w:pPr>
              <w:pStyle w:val="rowtabella0"/>
              <w:rPr>
                <w:color w:val="002060"/>
              </w:rPr>
            </w:pPr>
            <w:r w:rsidRPr="00F31D1B">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2E30"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BC42"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FB21"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01F3"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7C67"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4CF2"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9C02" w14:textId="77777777" w:rsidR="00202D2B" w:rsidRPr="00F31D1B" w:rsidRDefault="00202D2B" w:rsidP="002E777A">
            <w:pPr>
              <w:pStyle w:val="rowtabella0"/>
              <w:jc w:val="center"/>
              <w:rPr>
                <w:color w:val="002060"/>
              </w:rPr>
            </w:pPr>
            <w:r w:rsidRPr="00F31D1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C62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7ABD1" w14:textId="77777777" w:rsidR="00202D2B" w:rsidRPr="00F31D1B" w:rsidRDefault="00202D2B" w:rsidP="002E777A">
            <w:pPr>
              <w:pStyle w:val="rowtabella0"/>
              <w:jc w:val="center"/>
              <w:rPr>
                <w:color w:val="002060"/>
              </w:rPr>
            </w:pPr>
            <w:r w:rsidRPr="00F31D1B">
              <w:rPr>
                <w:color w:val="002060"/>
              </w:rPr>
              <w:t>0</w:t>
            </w:r>
          </w:p>
        </w:tc>
      </w:tr>
      <w:tr w:rsidR="00202D2B" w:rsidRPr="00F31D1B" w14:paraId="0D450C9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39EC6" w14:textId="77777777" w:rsidR="00202D2B" w:rsidRPr="00F31D1B" w:rsidRDefault="00202D2B" w:rsidP="002E777A">
            <w:pPr>
              <w:pStyle w:val="rowtabella0"/>
              <w:rPr>
                <w:color w:val="002060"/>
              </w:rPr>
            </w:pPr>
            <w:r w:rsidRPr="00F31D1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E6D2"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FEC6"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FCEC5"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1111"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872E"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B20F"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D070"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38E6"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88BB8" w14:textId="77777777" w:rsidR="00202D2B" w:rsidRPr="00F31D1B" w:rsidRDefault="00202D2B" w:rsidP="002E777A">
            <w:pPr>
              <w:pStyle w:val="rowtabella0"/>
              <w:jc w:val="center"/>
              <w:rPr>
                <w:color w:val="002060"/>
              </w:rPr>
            </w:pPr>
            <w:r w:rsidRPr="00F31D1B">
              <w:rPr>
                <w:color w:val="002060"/>
              </w:rPr>
              <w:t>0</w:t>
            </w:r>
          </w:p>
        </w:tc>
      </w:tr>
      <w:tr w:rsidR="00202D2B" w:rsidRPr="00F31D1B" w14:paraId="0728A5C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051A0" w14:textId="77777777" w:rsidR="00202D2B" w:rsidRPr="00F31D1B" w:rsidRDefault="00202D2B" w:rsidP="002E777A">
            <w:pPr>
              <w:pStyle w:val="rowtabella0"/>
              <w:rPr>
                <w:color w:val="002060"/>
                <w:lang w:val="es-ES"/>
              </w:rPr>
            </w:pPr>
            <w:r w:rsidRPr="00F31D1B">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82206" w14:textId="77777777" w:rsidR="00202D2B" w:rsidRPr="00F31D1B" w:rsidRDefault="00202D2B" w:rsidP="002E777A">
            <w:pPr>
              <w:pStyle w:val="rowtabella0"/>
              <w:jc w:val="center"/>
              <w:rPr>
                <w:color w:val="002060"/>
              </w:rPr>
            </w:pPr>
            <w:r w:rsidRPr="00F31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EAD0"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14F7"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231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2D21"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F851"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3782" w14:textId="77777777" w:rsidR="00202D2B" w:rsidRPr="00F31D1B" w:rsidRDefault="00202D2B" w:rsidP="002E777A">
            <w:pPr>
              <w:pStyle w:val="rowtabella0"/>
              <w:jc w:val="center"/>
              <w:rPr>
                <w:color w:val="002060"/>
              </w:rPr>
            </w:pPr>
            <w:r w:rsidRPr="00F31D1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53D1" w14:textId="77777777" w:rsidR="00202D2B" w:rsidRPr="00F31D1B" w:rsidRDefault="00202D2B" w:rsidP="002E777A">
            <w:pPr>
              <w:pStyle w:val="rowtabella0"/>
              <w:jc w:val="center"/>
              <w:rPr>
                <w:color w:val="002060"/>
              </w:rPr>
            </w:pPr>
            <w:r w:rsidRPr="00F31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92762" w14:textId="77777777" w:rsidR="00202D2B" w:rsidRPr="00F31D1B" w:rsidRDefault="00202D2B" w:rsidP="002E777A">
            <w:pPr>
              <w:pStyle w:val="rowtabella0"/>
              <w:jc w:val="center"/>
              <w:rPr>
                <w:color w:val="002060"/>
              </w:rPr>
            </w:pPr>
            <w:r w:rsidRPr="00F31D1B">
              <w:rPr>
                <w:color w:val="002060"/>
              </w:rPr>
              <w:t>0</w:t>
            </w:r>
          </w:p>
        </w:tc>
      </w:tr>
      <w:tr w:rsidR="00202D2B" w:rsidRPr="00F31D1B" w14:paraId="1A38638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BBE12" w14:textId="77777777" w:rsidR="00202D2B" w:rsidRPr="00F31D1B" w:rsidRDefault="00202D2B" w:rsidP="002E777A">
            <w:pPr>
              <w:pStyle w:val="rowtabella0"/>
              <w:rPr>
                <w:color w:val="002060"/>
              </w:rPr>
            </w:pPr>
            <w:r w:rsidRPr="00F31D1B">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9406"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A211"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431A1"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C3F5"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590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74BF"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A71F" w14:textId="77777777" w:rsidR="00202D2B" w:rsidRPr="00F31D1B" w:rsidRDefault="00202D2B" w:rsidP="002E777A">
            <w:pPr>
              <w:pStyle w:val="rowtabella0"/>
              <w:jc w:val="center"/>
              <w:rPr>
                <w:color w:val="002060"/>
              </w:rPr>
            </w:pPr>
            <w:r w:rsidRPr="00F31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090F" w14:textId="77777777" w:rsidR="00202D2B" w:rsidRPr="00F31D1B" w:rsidRDefault="00202D2B" w:rsidP="002E777A">
            <w:pPr>
              <w:pStyle w:val="rowtabella0"/>
              <w:jc w:val="center"/>
              <w:rPr>
                <w:color w:val="002060"/>
              </w:rPr>
            </w:pPr>
            <w:r w:rsidRPr="00F31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5226" w14:textId="77777777" w:rsidR="00202D2B" w:rsidRPr="00F31D1B" w:rsidRDefault="00202D2B" w:rsidP="002E777A">
            <w:pPr>
              <w:pStyle w:val="rowtabella0"/>
              <w:jc w:val="center"/>
              <w:rPr>
                <w:color w:val="002060"/>
              </w:rPr>
            </w:pPr>
            <w:r w:rsidRPr="00F31D1B">
              <w:rPr>
                <w:color w:val="002060"/>
              </w:rPr>
              <w:t>0</w:t>
            </w:r>
          </w:p>
        </w:tc>
      </w:tr>
      <w:tr w:rsidR="00202D2B" w:rsidRPr="00F31D1B" w14:paraId="7440F267"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E34B1" w14:textId="77777777" w:rsidR="00202D2B" w:rsidRPr="00F31D1B" w:rsidRDefault="00202D2B" w:rsidP="002E777A">
            <w:pPr>
              <w:pStyle w:val="rowtabella0"/>
              <w:rPr>
                <w:color w:val="002060"/>
              </w:rPr>
            </w:pPr>
            <w:r w:rsidRPr="00F31D1B">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2232"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C557"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34F0D"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CAB9E"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BD05"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1C97" w14:textId="77777777" w:rsidR="00202D2B" w:rsidRPr="00F31D1B" w:rsidRDefault="00202D2B" w:rsidP="002E777A">
            <w:pPr>
              <w:pStyle w:val="rowtabella0"/>
              <w:jc w:val="center"/>
              <w:rPr>
                <w:color w:val="002060"/>
              </w:rPr>
            </w:pPr>
            <w:r w:rsidRPr="00F31D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BA67" w14:textId="77777777" w:rsidR="00202D2B" w:rsidRPr="00F31D1B" w:rsidRDefault="00202D2B" w:rsidP="002E777A">
            <w:pPr>
              <w:pStyle w:val="rowtabella0"/>
              <w:jc w:val="center"/>
              <w:rPr>
                <w:color w:val="002060"/>
              </w:rPr>
            </w:pPr>
            <w:r w:rsidRPr="00F31D1B">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CA53" w14:textId="77777777" w:rsidR="00202D2B" w:rsidRPr="00F31D1B" w:rsidRDefault="00202D2B" w:rsidP="002E777A">
            <w:pPr>
              <w:pStyle w:val="rowtabella0"/>
              <w:jc w:val="center"/>
              <w:rPr>
                <w:color w:val="002060"/>
              </w:rPr>
            </w:pPr>
            <w:r w:rsidRPr="00F31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A1E1" w14:textId="77777777" w:rsidR="00202D2B" w:rsidRPr="00F31D1B" w:rsidRDefault="00202D2B" w:rsidP="002E777A">
            <w:pPr>
              <w:pStyle w:val="rowtabella0"/>
              <w:jc w:val="center"/>
              <w:rPr>
                <w:color w:val="002060"/>
              </w:rPr>
            </w:pPr>
            <w:r w:rsidRPr="00F31D1B">
              <w:rPr>
                <w:color w:val="002060"/>
              </w:rPr>
              <w:t>0</w:t>
            </w:r>
          </w:p>
        </w:tc>
      </w:tr>
      <w:tr w:rsidR="00202D2B" w:rsidRPr="00F31D1B" w14:paraId="70AC671E"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A04610" w14:textId="77777777" w:rsidR="00202D2B" w:rsidRPr="00F31D1B" w:rsidRDefault="00202D2B" w:rsidP="002E777A">
            <w:pPr>
              <w:pStyle w:val="rowtabella0"/>
              <w:rPr>
                <w:color w:val="002060"/>
              </w:rPr>
            </w:pPr>
            <w:r w:rsidRPr="00F31D1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CBC5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1812"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228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C95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E375"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BDD8"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E61A" w14:textId="77777777" w:rsidR="00202D2B" w:rsidRPr="00F31D1B" w:rsidRDefault="00202D2B" w:rsidP="002E777A">
            <w:pPr>
              <w:pStyle w:val="rowtabella0"/>
              <w:jc w:val="center"/>
              <w:rPr>
                <w:color w:val="002060"/>
              </w:rPr>
            </w:pPr>
            <w:r w:rsidRPr="00F31D1B">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5D18" w14:textId="77777777" w:rsidR="00202D2B" w:rsidRPr="00F31D1B" w:rsidRDefault="00202D2B" w:rsidP="002E777A">
            <w:pPr>
              <w:pStyle w:val="rowtabella0"/>
              <w:jc w:val="center"/>
              <w:rPr>
                <w:color w:val="002060"/>
              </w:rPr>
            </w:pPr>
            <w:r w:rsidRPr="00F31D1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3FE8" w14:textId="77777777" w:rsidR="00202D2B" w:rsidRPr="00F31D1B" w:rsidRDefault="00202D2B" w:rsidP="002E777A">
            <w:pPr>
              <w:pStyle w:val="rowtabella0"/>
              <w:jc w:val="center"/>
              <w:rPr>
                <w:color w:val="002060"/>
              </w:rPr>
            </w:pPr>
            <w:r w:rsidRPr="00F31D1B">
              <w:rPr>
                <w:color w:val="002060"/>
              </w:rPr>
              <w:t>0</w:t>
            </w:r>
          </w:p>
        </w:tc>
      </w:tr>
    </w:tbl>
    <w:p w14:paraId="20FCE0D0" w14:textId="77777777" w:rsidR="00202D2B" w:rsidRDefault="00202D2B" w:rsidP="00202D2B">
      <w:pPr>
        <w:pStyle w:val="breakline"/>
        <w:rPr>
          <w:color w:val="002060"/>
        </w:rPr>
      </w:pPr>
    </w:p>
    <w:p w14:paraId="2049493B" w14:textId="77777777" w:rsidR="00202D2B" w:rsidRPr="00F31D1B" w:rsidRDefault="00202D2B" w:rsidP="00202D2B">
      <w:pPr>
        <w:pStyle w:val="titoloprinc0"/>
        <w:rPr>
          <w:color w:val="002060"/>
        </w:rPr>
      </w:pPr>
      <w:r>
        <w:rPr>
          <w:color w:val="002060"/>
        </w:rPr>
        <w:t>PROGRAMMA GARE</w:t>
      </w:r>
    </w:p>
    <w:p w14:paraId="368B22B8" w14:textId="77777777" w:rsidR="00202D2B" w:rsidRDefault="00202D2B" w:rsidP="00202D2B">
      <w:pPr>
        <w:pStyle w:val="breakline"/>
        <w:rPr>
          <w:color w:val="002060"/>
        </w:rPr>
      </w:pPr>
    </w:p>
    <w:p w14:paraId="12BFAEDC" w14:textId="77777777" w:rsidR="00202D2B" w:rsidRPr="006070AA" w:rsidRDefault="00202D2B" w:rsidP="00202D2B">
      <w:pPr>
        <w:pStyle w:val="sottotitolocampionato10"/>
        <w:rPr>
          <w:color w:val="002060"/>
        </w:rPr>
      </w:pPr>
      <w:r w:rsidRPr="006070A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91"/>
        <w:gridCol w:w="1544"/>
        <w:gridCol w:w="1551"/>
      </w:tblGrid>
      <w:tr w:rsidR="00202D2B" w:rsidRPr="006070AA" w14:paraId="08BBECC7"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3E25F"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360B"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63489"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A653A"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A4CC5"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FEE38"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2AD37"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1365EE5B"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7740F2" w14:textId="77777777" w:rsidR="00202D2B" w:rsidRPr="006070AA" w:rsidRDefault="00202D2B" w:rsidP="002E777A">
            <w:pPr>
              <w:pStyle w:val="rowtabella0"/>
              <w:rPr>
                <w:color w:val="002060"/>
              </w:rPr>
            </w:pPr>
            <w:r w:rsidRPr="006070AA">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355A8" w14:textId="77777777" w:rsidR="00202D2B" w:rsidRPr="006070AA" w:rsidRDefault="00202D2B" w:rsidP="002E777A">
            <w:pPr>
              <w:pStyle w:val="rowtabella0"/>
              <w:rPr>
                <w:color w:val="002060"/>
              </w:rPr>
            </w:pPr>
            <w:r w:rsidRPr="006070AA">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A14C0"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AFA5E" w14:textId="77777777" w:rsidR="00202D2B" w:rsidRPr="006070AA" w:rsidRDefault="00202D2B" w:rsidP="002E777A">
            <w:pPr>
              <w:pStyle w:val="rowtabella0"/>
              <w:rPr>
                <w:color w:val="002060"/>
              </w:rPr>
            </w:pPr>
            <w:r w:rsidRPr="006070AA">
              <w:rPr>
                <w:color w:val="002060"/>
              </w:rPr>
              <w:t>10/02/2023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3C24A" w14:textId="77777777" w:rsidR="00202D2B" w:rsidRPr="006070AA" w:rsidRDefault="00202D2B" w:rsidP="002E777A">
            <w:pPr>
              <w:pStyle w:val="rowtabella0"/>
              <w:rPr>
                <w:color w:val="002060"/>
              </w:rPr>
            </w:pPr>
            <w:r w:rsidRPr="006070AA">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15811" w14:textId="77777777" w:rsidR="00202D2B" w:rsidRPr="006070AA" w:rsidRDefault="00202D2B" w:rsidP="002E777A">
            <w:pPr>
              <w:pStyle w:val="rowtabella0"/>
              <w:rPr>
                <w:color w:val="002060"/>
              </w:rPr>
            </w:pPr>
            <w:r w:rsidRPr="006070AA">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C4D15" w14:textId="77777777" w:rsidR="00202D2B" w:rsidRPr="006070AA" w:rsidRDefault="00202D2B" w:rsidP="002E777A">
            <w:pPr>
              <w:pStyle w:val="rowtabella0"/>
              <w:rPr>
                <w:color w:val="002060"/>
              </w:rPr>
            </w:pPr>
            <w:r w:rsidRPr="006070AA">
              <w:rPr>
                <w:color w:val="002060"/>
              </w:rPr>
              <w:t>VIA OLIMPIADI</w:t>
            </w:r>
          </w:p>
        </w:tc>
      </w:tr>
      <w:tr w:rsidR="00202D2B" w:rsidRPr="006070AA" w14:paraId="422CF08E"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75D6B9" w14:textId="77777777" w:rsidR="00202D2B" w:rsidRPr="006070AA" w:rsidRDefault="00202D2B" w:rsidP="002E777A">
            <w:pPr>
              <w:pStyle w:val="rowtabella0"/>
              <w:rPr>
                <w:color w:val="002060"/>
              </w:rPr>
            </w:pPr>
            <w:r w:rsidRPr="006070AA">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B63DA" w14:textId="77777777" w:rsidR="00202D2B" w:rsidRPr="006070AA" w:rsidRDefault="00202D2B" w:rsidP="002E777A">
            <w:pPr>
              <w:pStyle w:val="rowtabella0"/>
              <w:rPr>
                <w:color w:val="002060"/>
              </w:rPr>
            </w:pPr>
            <w:r w:rsidRPr="006070AA">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F28A93"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BADDEE"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E0B399" w14:textId="77777777" w:rsidR="00202D2B" w:rsidRPr="006070AA" w:rsidRDefault="00202D2B" w:rsidP="002E777A">
            <w:pPr>
              <w:pStyle w:val="rowtabella0"/>
              <w:rPr>
                <w:color w:val="002060"/>
              </w:rPr>
            </w:pPr>
            <w:r w:rsidRPr="006070AA">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6E101" w14:textId="77777777" w:rsidR="00202D2B" w:rsidRPr="006070AA" w:rsidRDefault="00202D2B" w:rsidP="002E777A">
            <w:pPr>
              <w:pStyle w:val="rowtabella0"/>
              <w:rPr>
                <w:color w:val="002060"/>
              </w:rPr>
            </w:pPr>
            <w:r w:rsidRPr="006070A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2B6D5" w14:textId="77777777" w:rsidR="00202D2B" w:rsidRPr="006070AA" w:rsidRDefault="00202D2B" w:rsidP="002E777A">
            <w:pPr>
              <w:pStyle w:val="rowtabella0"/>
              <w:rPr>
                <w:color w:val="002060"/>
              </w:rPr>
            </w:pPr>
            <w:r w:rsidRPr="006070AA">
              <w:rPr>
                <w:color w:val="002060"/>
              </w:rPr>
              <w:t>VIA ALFIERI SNC</w:t>
            </w:r>
          </w:p>
        </w:tc>
      </w:tr>
      <w:tr w:rsidR="00202D2B" w:rsidRPr="006070AA" w14:paraId="230CB2A9"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1555FF" w14:textId="77777777" w:rsidR="00202D2B" w:rsidRPr="006070AA" w:rsidRDefault="00202D2B" w:rsidP="002E777A">
            <w:pPr>
              <w:pStyle w:val="rowtabella0"/>
              <w:rPr>
                <w:color w:val="002060"/>
              </w:rPr>
            </w:pPr>
            <w:r w:rsidRPr="006070AA">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90EC62" w14:textId="77777777" w:rsidR="00202D2B" w:rsidRPr="006070AA" w:rsidRDefault="00202D2B" w:rsidP="002E777A">
            <w:pPr>
              <w:pStyle w:val="rowtabella0"/>
              <w:rPr>
                <w:color w:val="002060"/>
              </w:rPr>
            </w:pPr>
            <w:r w:rsidRPr="006070AA">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92FC9"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3B171A" w14:textId="77777777" w:rsidR="00202D2B" w:rsidRPr="006070AA" w:rsidRDefault="00202D2B" w:rsidP="002E777A">
            <w:pPr>
              <w:pStyle w:val="rowtabella0"/>
              <w:rPr>
                <w:color w:val="002060"/>
              </w:rPr>
            </w:pPr>
            <w:r w:rsidRPr="006070AA">
              <w:rPr>
                <w:color w:val="002060"/>
              </w:rPr>
              <w:t>10/02/2023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1F533" w14:textId="77777777" w:rsidR="00202D2B" w:rsidRPr="006070AA" w:rsidRDefault="00202D2B" w:rsidP="002E777A">
            <w:pPr>
              <w:pStyle w:val="rowtabella0"/>
              <w:rPr>
                <w:color w:val="002060"/>
              </w:rPr>
            </w:pPr>
            <w:r w:rsidRPr="006070AA">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585435" w14:textId="77777777" w:rsidR="00202D2B" w:rsidRPr="006070AA" w:rsidRDefault="00202D2B" w:rsidP="002E777A">
            <w:pPr>
              <w:pStyle w:val="rowtabella0"/>
              <w:rPr>
                <w:color w:val="002060"/>
              </w:rPr>
            </w:pPr>
            <w:r w:rsidRPr="006070A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A3554F" w14:textId="77777777" w:rsidR="00202D2B" w:rsidRPr="006070AA" w:rsidRDefault="00202D2B" w:rsidP="002E777A">
            <w:pPr>
              <w:pStyle w:val="rowtabella0"/>
              <w:rPr>
                <w:color w:val="002060"/>
              </w:rPr>
            </w:pPr>
            <w:r w:rsidRPr="006070AA">
              <w:rPr>
                <w:color w:val="002060"/>
              </w:rPr>
              <w:t>VIA GEMME, 13</w:t>
            </w:r>
          </w:p>
        </w:tc>
      </w:tr>
      <w:tr w:rsidR="00202D2B" w:rsidRPr="006070AA" w14:paraId="7669DA84"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2EB3A5" w14:textId="77777777" w:rsidR="00202D2B" w:rsidRPr="006070AA" w:rsidRDefault="00202D2B" w:rsidP="002E777A">
            <w:pPr>
              <w:pStyle w:val="rowtabella0"/>
              <w:rPr>
                <w:color w:val="002060"/>
              </w:rPr>
            </w:pPr>
            <w:r w:rsidRPr="006070A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AE87E6" w14:textId="77777777" w:rsidR="00202D2B" w:rsidRPr="006070AA" w:rsidRDefault="00202D2B" w:rsidP="002E777A">
            <w:pPr>
              <w:pStyle w:val="rowtabella0"/>
              <w:rPr>
                <w:color w:val="002060"/>
              </w:rPr>
            </w:pPr>
            <w:r w:rsidRPr="006070A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A05CEA"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197F76" w14:textId="77777777" w:rsidR="00202D2B" w:rsidRPr="006070AA" w:rsidRDefault="00202D2B" w:rsidP="002E777A">
            <w:pPr>
              <w:pStyle w:val="rowtabella0"/>
              <w:rPr>
                <w:color w:val="002060"/>
              </w:rPr>
            </w:pPr>
            <w:r w:rsidRPr="006070AA">
              <w:rPr>
                <w:color w:val="002060"/>
              </w:rPr>
              <w:t>10/02/2023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B8E7D" w14:textId="77777777" w:rsidR="00202D2B" w:rsidRPr="006070AA" w:rsidRDefault="00202D2B" w:rsidP="002E777A">
            <w:pPr>
              <w:pStyle w:val="rowtabella0"/>
              <w:rPr>
                <w:color w:val="002060"/>
              </w:rPr>
            </w:pPr>
            <w:r w:rsidRPr="006070A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602DC" w14:textId="77777777" w:rsidR="00202D2B" w:rsidRPr="006070AA" w:rsidRDefault="00202D2B" w:rsidP="002E777A">
            <w:pPr>
              <w:pStyle w:val="rowtabella0"/>
              <w:rPr>
                <w:color w:val="002060"/>
              </w:rPr>
            </w:pPr>
            <w:r w:rsidRPr="006070A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8ADA2" w14:textId="77777777" w:rsidR="00202D2B" w:rsidRPr="006070AA" w:rsidRDefault="00202D2B" w:rsidP="002E777A">
            <w:pPr>
              <w:pStyle w:val="rowtabella0"/>
              <w:rPr>
                <w:color w:val="002060"/>
              </w:rPr>
            </w:pPr>
            <w:r w:rsidRPr="006070AA">
              <w:rPr>
                <w:color w:val="002060"/>
              </w:rPr>
              <w:t>VIA MONTEPELAGO</w:t>
            </w:r>
          </w:p>
        </w:tc>
      </w:tr>
      <w:tr w:rsidR="00202D2B" w:rsidRPr="006070AA" w14:paraId="026D50A2"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F102C6" w14:textId="77777777" w:rsidR="00202D2B" w:rsidRPr="006070AA" w:rsidRDefault="00202D2B" w:rsidP="002E777A">
            <w:pPr>
              <w:pStyle w:val="rowtabella0"/>
              <w:rPr>
                <w:color w:val="002060"/>
              </w:rPr>
            </w:pPr>
            <w:r w:rsidRPr="006070AA">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043EDF" w14:textId="77777777" w:rsidR="00202D2B" w:rsidRPr="006070AA" w:rsidRDefault="00202D2B" w:rsidP="002E777A">
            <w:pPr>
              <w:pStyle w:val="rowtabella0"/>
              <w:rPr>
                <w:color w:val="002060"/>
              </w:rPr>
            </w:pPr>
            <w:r w:rsidRPr="006070AA">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ECBBCB"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ED18DD" w14:textId="77777777" w:rsidR="00202D2B" w:rsidRPr="006070AA" w:rsidRDefault="00202D2B" w:rsidP="002E777A">
            <w:pPr>
              <w:pStyle w:val="rowtabella0"/>
              <w:rPr>
                <w:color w:val="002060"/>
              </w:rPr>
            </w:pPr>
            <w:r w:rsidRPr="006070AA">
              <w:rPr>
                <w:color w:val="002060"/>
              </w:rPr>
              <w:t>10/02/2023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DFA004" w14:textId="77777777" w:rsidR="00202D2B" w:rsidRPr="006070AA" w:rsidRDefault="00202D2B" w:rsidP="002E777A">
            <w:pPr>
              <w:pStyle w:val="rowtabella0"/>
              <w:rPr>
                <w:color w:val="002060"/>
              </w:rPr>
            </w:pPr>
            <w:r w:rsidRPr="006070AA">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A891B" w14:textId="77777777" w:rsidR="00202D2B" w:rsidRPr="006070AA" w:rsidRDefault="00202D2B" w:rsidP="002E777A">
            <w:pPr>
              <w:pStyle w:val="rowtabella0"/>
              <w:rPr>
                <w:color w:val="002060"/>
              </w:rPr>
            </w:pPr>
            <w:r w:rsidRPr="006070A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A8783" w14:textId="77777777" w:rsidR="00202D2B" w:rsidRPr="006070AA" w:rsidRDefault="00202D2B" w:rsidP="002E777A">
            <w:pPr>
              <w:pStyle w:val="rowtabella0"/>
              <w:rPr>
                <w:color w:val="002060"/>
              </w:rPr>
            </w:pPr>
            <w:r w:rsidRPr="006070AA">
              <w:rPr>
                <w:color w:val="002060"/>
              </w:rPr>
              <w:t>VIA PIRANDELLO</w:t>
            </w:r>
          </w:p>
        </w:tc>
      </w:tr>
      <w:tr w:rsidR="00202D2B" w:rsidRPr="006070AA" w14:paraId="58F342EE"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BB187D" w14:textId="77777777" w:rsidR="00202D2B" w:rsidRPr="006070AA" w:rsidRDefault="00202D2B" w:rsidP="002E777A">
            <w:pPr>
              <w:pStyle w:val="rowtabella0"/>
              <w:rPr>
                <w:color w:val="002060"/>
              </w:rPr>
            </w:pPr>
            <w:r w:rsidRPr="006070AA">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A751BF" w14:textId="77777777" w:rsidR="00202D2B" w:rsidRPr="006070AA" w:rsidRDefault="00202D2B" w:rsidP="002E777A">
            <w:pPr>
              <w:pStyle w:val="rowtabella0"/>
              <w:rPr>
                <w:color w:val="002060"/>
              </w:rPr>
            </w:pPr>
            <w:r w:rsidRPr="006070AA">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F7F12B"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EBBDDC"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DF8674" w14:textId="77777777" w:rsidR="00202D2B" w:rsidRPr="006070AA" w:rsidRDefault="00202D2B" w:rsidP="002E777A">
            <w:pPr>
              <w:pStyle w:val="rowtabella0"/>
              <w:rPr>
                <w:color w:val="002060"/>
              </w:rPr>
            </w:pPr>
            <w:r w:rsidRPr="006070AA">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5C86A" w14:textId="77777777" w:rsidR="00202D2B" w:rsidRPr="006070AA" w:rsidRDefault="00202D2B" w:rsidP="002E777A">
            <w:pPr>
              <w:pStyle w:val="rowtabella0"/>
              <w:rPr>
                <w:color w:val="002060"/>
              </w:rPr>
            </w:pPr>
            <w:r w:rsidRPr="006070A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564DCC" w14:textId="77777777" w:rsidR="00202D2B" w:rsidRPr="006070AA" w:rsidRDefault="00202D2B" w:rsidP="002E777A">
            <w:pPr>
              <w:pStyle w:val="rowtabella0"/>
              <w:rPr>
                <w:color w:val="002060"/>
              </w:rPr>
            </w:pPr>
            <w:r w:rsidRPr="006070AA">
              <w:rPr>
                <w:color w:val="002060"/>
              </w:rPr>
              <w:t>VIA S.VITTORIA, 5</w:t>
            </w:r>
          </w:p>
        </w:tc>
      </w:tr>
      <w:tr w:rsidR="00202D2B" w:rsidRPr="006070AA" w14:paraId="10521151"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5B8AAB" w14:textId="77777777" w:rsidR="00202D2B" w:rsidRPr="006070AA" w:rsidRDefault="00202D2B" w:rsidP="002E777A">
            <w:pPr>
              <w:pStyle w:val="rowtabella0"/>
              <w:rPr>
                <w:color w:val="002060"/>
              </w:rPr>
            </w:pPr>
            <w:r w:rsidRPr="006070AA">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36C4E" w14:textId="77777777" w:rsidR="00202D2B" w:rsidRPr="006070AA" w:rsidRDefault="00202D2B" w:rsidP="002E777A">
            <w:pPr>
              <w:pStyle w:val="rowtabella0"/>
              <w:rPr>
                <w:color w:val="002060"/>
              </w:rPr>
            </w:pPr>
            <w:r w:rsidRPr="006070AA">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ED04A"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98C8F" w14:textId="77777777" w:rsidR="00202D2B" w:rsidRPr="006070AA" w:rsidRDefault="00202D2B" w:rsidP="002E777A">
            <w:pPr>
              <w:pStyle w:val="rowtabella0"/>
              <w:rPr>
                <w:color w:val="002060"/>
              </w:rPr>
            </w:pPr>
            <w:r w:rsidRPr="006070AA">
              <w:rPr>
                <w:color w:val="002060"/>
              </w:rPr>
              <w:t>11/02/2023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23685" w14:textId="77777777" w:rsidR="00202D2B" w:rsidRPr="006070AA" w:rsidRDefault="00202D2B" w:rsidP="002E777A">
            <w:pPr>
              <w:pStyle w:val="rowtabella0"/>
              <w:rPr>
                <w:color w:val="002060"/>
              </w:rPr>
            </w:pPr>
            <w:r w:rsidRPr="006070AA">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26DB9" w14:textId="77777777" w:rsidR="00202D2B" w:rsidRPr="006070AA" w:rsidRDefault="00202D2B" w:rsidP="002E777A">
            <w:pPr>
              <w:pStyle w:val="rowtabella0"/>
              <w:rPr>
                <w:color w:val="002060"/>
              </w:rPr>
            </w:pPr>
            <w:r w:rsidRPr="006070AA">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83123" w14:textId="77777777" w:rsidR="00202D2B" w:rsidRPr="006070AA" w:rsidRDefault="00202D2B" w:rsidP="002E777A">
            <w:pPr>
              <w:pStyle w:val="rowtabella0"/>
              <w:rPr>
                <w:color w:val="002060"/>
              </w:rPr>
            </w:pPr>
            <w:r w:rsidRPr="006070AA">
              <w:rPr>
                <w:color w:val="002060"/>
              </w:rPr>
              <w:t>VIA BRAMANTE</w:t>
            </w:r>
          </w:p>
        </w:tc>
      </w:tr>
    </w:tbl>
    <w:p w14:paraId="376EFECF" w14:textId="77777777" w:rsidR="00202D2B" w:rsidRPr="00F31D1B" w:rsidRDefault="00202D2B" w:rsidP="00202D2B">
      <w:pPr>
        <w:pStyle w:val="breakline"/>
        <w:rPr>
          <w:rFonts w:eastAsiaTheme="minorEastAsia"/>
          <w:color w:val="002060"/>
        </w:rPr>
      </w:pPr>
    </w:p>
    <w:p w14:paraId="38320F63" w14:textId="77777777" w:rsidR="00202D2B" w:rsidRPr="00F31D1B" w:rsidRDefault="00202D2B" w:rsidP="00202D2B">
      <w:pPr>
        <w:pStyle w:val="breakline"/>
        <w:rPr>
          <w:color w:val="002060"/>
        </w:rPr>
      </w:pPr>
    </w:p>
    <w:p w14:paraId="738507AD" w14:textId="77777777" w:rsidR="00202D2B" w:rsidRPr="00F31D1B" w:rsidRDefault="00202D2B" w:rsidP="00202D2B">
      <w:pPr>
        <w:pStyle w:val="titolocampionato0"/>
        <w:shd w:val="clear" w:color="auto" w:fill="CCCCCC"/>
        <w:spacing w:before="80" w:after="40"/>
        <w:rPr>
          <w:color w:val="002060"/>
        </w:rPr>
      </w:pPr>
      <w:r w:rsidRPr="00F31D1B">
        <w:rPr>
          <w:color w:val="002060"/>
        </w:rPr>
        <w:t>CALCIO A CINQUE SERIE C2</w:t>
      </w:r>
    </w:p>
    <w:p w14:paraId="51847953" w14:textId="77777777" w:rsidR="00202D2B" w:rsidRPr="00F31D1B" w:rsidRDefault="00202D2B" w:rsidP="00202D2B">
      <w:pPr>
        <w:pStyle w:val="titoloprinc0"/>
        <w:rPr>
          <w:color w:val="002060"/>
        </w:rPr>
      </w:pPr>
      <w:r w:rsidRPr="00F31D1B">
        <w:rPr>
          <w:color w:val="002060"/>
        </w:rPr>
        <w:t>VARIAZIONI AL PROGRAMMA GARE</w:t>
      </w:r>
    </w:p>
    <w:p w14:paraId="622F3A32" w14:textId="77777777" w:rsidR="00202D2B" w:rsidRPr="00F31D1B" w:rsidRDefault="00202D2B" w:rsidP="00202D2B">
      <w:pPr>
        <w:pStyle w:val="breakline"/>
        <w:rPr>
          <w:color w:val="002060"/>
        </w:rPr>
      </w:pPr>
    </w:p>
    <w:p w14:paraId="48D87039" w14:textId="77777777" w:rsidR="00202D2B" w:rsidRPr="00F31D1B" w:rsidRDefault="00202D2B" w:rsidP="00202D2B">
      <w:pPr>
        <w:pStyle w:val="breakline"/>
        <w:rPr>
          <w:color w:val="002060"/>
        </w:rPr>
      </w:pPr>
    </w:p>
    <w:p w14:paraId="32560F4D" w14:textId="77777777" w:rsidR="00202D2B" w:rsidRPr="00F31D1B" w:rsidRDefault="00202D2B" w:rsidP="00202D2B">
      <w:pPr>
        <w:pStyle w:val="sottotitolocampionato10"/>
        <w:rPr>
          <w:color w:val="002060"/>
        </w:rPr>
      </w:pPr>
      <w:r w:rsidRPr="00F31D1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2D2B" w:rsidRPr="00F31D1B" w14:paraId="45B49031" w14:textId="77777777" w:rsidTr="002E77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5D996" w14:textId="77777777" w:rsidR="00202D2B" w:rsidRPr="00F31D1B" w:rsidRDefault="00202D2B" w:rsidP="002E777A">
            <w:pPr>
              <w:pStyle w:val="headertabella0"/>
              <w:rPr>
                <w:color w:val="002060"/>
              </w:rPr>
            </w:pPr>
            <w:r w:rsidRPr="00F31D1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91673" w14:textId="77777777" w:rsidR="00202D2B" w:rsidRPr="00F31D1B" w:rsidRDefault="00202D2B" w:rsidP="002E777A">
            <w:pPr>
              <w:pStyle w:val="headertabella0"/>
              <w:rPr>
                <w:color w:val="002060"/>
              </w:rPr>
            </w:pPr>
            <w:r w:rsidRPr="00F31D1B">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F1424" w14:textId="77777777" w:rsidR="00202D2B" w:rsidRPr="00F31D1B" w:rsidRDefault="00202D2B" w:rsidP="002E777A">
            <w:pPr>
              <w:pStyle w:val="headertabella0"/>
              <w:rPr>
                <w:color w:val="002060"/>
              </w:rPr>
            </w:pPr>
            <w:r w:rsidRPr="00F31D1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4852B" w14:textId="77777777" w:rsidR="00202D2B" w:rsidRPr="00F31D1B" w:rsidRDefault="00202D2B" w:rsidP="002E777A">
            <w:pPr>
              <w:pStyle w:val="headertabella0"/>
              <w:rPr>
                <w:color w:val="002060"/>
              </w:rPr>
            </w:pPr>
            <w:r w:rsidRPr="00F31D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57F29" w14:textId="77777777" w:rsidR="00202D2B" w:rsidRPr="00F31D1B" w:rsidRDefault="00202D2B" w:rsidP="002E777A">
            <w:pPr>
              <w:pStyle w:val="headertabella0"/>
              <w:rPr>
                <w:color w:val="002060"/>
              </w:rPr>
            </w:pPr>
            <w:r w:rsidRPr="00F31D1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C3F1C" w14:textId="77777777" w:rsidR="00202D2B" w:rsidRPr="00F31D1B" w:rsidRDefault="00202D2B" w:rsidP="002E777A">
            <w:pPr>
              <w:pStyle w:val="headertabella0"/>
              <w:rPr>
                <w:color w:val="002060"/>
              </w:rPr>
            </w:pPr>
            <w:r w:rsidRPr="00F31D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DDF47" w14:textId="77777777" w:rsidR="00202D2B" w:rsidRPr="00F31D1B" w:rsidRDefault="00202D2B" w:rsidP="002E777A">
            <w:pPr>
              <w:pStyle w:val="headertabella0"/>
              <w:rPr>
                <w:color w:val="002060"/>
              </w:rPr>
            </w:pPr>
            <w:r w:rsidRPr="00F31D1B">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B72EC" w14:textId="77777777" w:rsidR="00202D2B" w:rsidRPr="00F31D1B" w:rsidRDefault="00202D2B" w:rsidP="002E777A">
            <w:pPr>
              <w:pStyle w:val="headertabella0"/>
              <w:rPr>
                <w:color w:val="002060"/>
              </w:rPr>
            </w:pPr>
            <w:r w:rsidRPr="00F31D1B">
              <w:rPr>
                <w:color w:val="002060"/>
              </w:rPr>
              <w:t>Impianto</w:t>
            </w:r>
          </w:p>
        </w:tc>
      </w:tr>
      <w:tr w:rsidR="00202D2B" w:rsidRPr="00F31D1B" w14:paraId="5938D390"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C7414" w14:textId="77777777" w:rsidR="00202D2B" w:rsidRPr="00756767" w:rsidRDefault="00202D2B" w:rsidP="002E777A">
            <w:pPr>
              <w:pStyle w:val="rowtabella0"/>
              <w:rPr>
                <w:color w:val="002060"/>
                <w:highlight w:val="yellow"/>
              </w:rPr>
            </w:pPr>
            <w:r w:rsidRPr="00756767">
              <w:rPr>
                <w:color w:val="002060"/>
                <w:highlight w:val="yellow"/>
              </w:rPr>
              <w:lastRenderedPageBreak/>
              <w:t>10/02/2023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F9A8" w14:textId="77777777" w:rsidR="00202D2B" w:rsidRPr="00756767" w:rsidRDefault="00202D2B" w:rsidP="002E777A">
            <w:pPr>
              <w:pStyle w:val="rowtabella0"/>
              <w:jc w:val="center"/>
              <w:rPr>
                <w:color w:val="002060"/>
                <w:highlight w:val="yellow"/>
              </w:rPr>
            </w:pPr>
            <w:r w:rsidRPr="00756767">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8C6D" w14:textId="77777777" w:rsidR="00202D2B" w:rsidRPr="00756767" w:rsidRDefault="00202D2B" w:rsidP="002E777A">
            <w:pPr>
              <w:pStyle w:val="rowtabella0"/>
              <w:rPr>
                <w:color w:val="002060"/>
                <w:highlight w:val="yellow"/>
              </w:rPr>
            </w:pPr>
            <w:r w:rsidRPr="00756767">
              <w:rPr>
                <w:color w:val="002060"/>
                <w:highlight w:val="yellow"/>
              </w:rPr>
              <w:t>FUTSAL 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2F19" w14:textId="77777777" w:rsidR="00202D2B" w:rsidRPr="00756767" w:rsidRDefault="00202D2B" w:rsidP="002E777A">
            <w:pPr>
              <w:pStyle w:val="rowtabella0"/>
              <w:rPr>
                <w:color w:val="002060"/>
                <w:highlight w:val="yellow"/>
              </w:rPr>
            </w:pPr>
            <w:r w:rsidRPr="00756767">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DBCE" w14:textId="77777777" w:rsidR="00202D2B" w:rsidRPr="00F31D1B" w:rsidRDefault="00202D2B" w:rsidP="002E777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1BEB" w14:textId="77777777" w:rsidR="00202D2B" w:rsidRPr="00F31D1B" w:rsidRDefault="00202D2B" w:rsidP="002E777A">
            <w:pPr>
              <w:pStyle w:val="rowtabella0"/>
              <w:jc w:val="center"/>
              <w:rPr>
                <w:color w:val="002060"/>
              </w:rPr>
            </w:pPr>
            <w:r w:rsidRPr="0075676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D50C" w14:textId="77777777" w:rsidR="00202D2B" w:rsidRPr="00F31D1B" w:rsidRDefault="00202D2B" w:rsidP="002E777A">
            <w:pPr>
              <w:pStyle w:val="rowtabella0"/>
              <w:jc w:val="center"/>
              <w:rPr>
                <w:color w:val="002060"/>
              </w:rPr>
            </w:pPr>
            <w:r w:rsidRPr="00F31D1B">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FC8E" w14:textId="77777777" w:rsidR="00202D2B" w:rsidRPr="00F31D1B" w:rsidRDefault="00202D2B" w:rsidP="002E777A">
            <w:pPr>
              <w:rPr>
                <w:color w:val="002060"/>
              </w:rPr>
            </w:pPr>
          </w:p>
        </w:tc>
      </w:tr>
    </w:tbl>
    <w:p w14:paraId="74191E71" w14:textId="77777777" w:rsidR="00202D2B" w:rsidRPr="00F31D1B" w:rsidRDefault="00202D2B" w:rsidP="00202D2B">
      <w:pPr>
        <w:pStyle w:val="breakline"/>
        <w:rPr>
          <w:rFonts w:eastAsiaTheme="minorEastAsia"/>
          <w:color w:val="002060"/>
        </w:rPr>
      </w:pPr>
    </w:p>
    <w:p w14:paraId="02B1BACF" w14:textId="77777777" w:rsidR="00202D2B" w:rsidRPr="00F31D1B" w:rsidRDefault="00202D2B" w:rsidP="00202D2B">
      <w:pPr>
        <w:pStyle w:val="breakline"/>
        <w:rPr>
          <w:color w:val="002060"/>
        </w:rPr>
      </w:pPr>
    </w:p>
    <w:p w14:paraId="77583E15" w14:textId="77777777" w:rsidR="00202D2B" w:rsidRPr="00F31D1B" w:rsidRDefault="00202D2B" w:rsidP="00202D2B">
      <w:pPr>
        <w:pStyle w:val="titoloprinc0"/>
        <w:rPr>
          <w:color w:val="002060"/>
        </w:rPr>
      </w:pPr>
      <w:r w:rsidRPr="00F31D1B">
        <w:rPr>
          <w:color w:val="002060"/>
        </w:rPr>
        <w:t>RISULTATI</w:t>
      </w:r>
    </w:p>
    <w:p w14:paraId="0F52B640" w14:textId="77777777" w:rsidR="00202D2B" w:rsidRPr="00F31D1B" w:rsidRDefault="00202D2B" w:rsidP="00202D2B">
      <w:pPr>
        <w:pStyle w:val="breakline"/>
        <w:rPr>
          <w:color w:val="002060"/>
        </w:rPr>
      </w:pPr>
    </w:p>
    <w:p w14:paraId="73268126" w14:textId="77777777" w:rsidR="00202D2B" w:rsidRPr="00F31D1B" w:rsidRDefault="00202D2B" w:rsidP="00202D2B">
      <w:pPr>
        <w:pStyle w:val="sottotitolocampionato10"/>
        <w:rPr>
          <w:color w:val="002060"/>
        </w:rPr>
      </w:pPr>
      <w:r w:rsidRPr="00F31D1B">
        <w:rPr>
          <w:color w:val="002060"/>
        </w:rPr>
        <w:t>RISULTATI UFFICIALI GARE DEL 03/02/2023</w:t>
      </w:r>
    </w:p>
    <w:p w14:paraId="272CC777" w14:textId="77777777" w:rsidR="00202D2B" w:rsidRPr="00202D2B" w:rsidRDefault="00202D2B" w:rsidP="00202D2B">
      <w:pPr>
        <w:pStyle w:val="sottotitolocampionato20"/>
        <w:spacing w:before="0" w:beforeAutospacing="0" w:after="0" w:afterAutospacing="0"/>
        <w:rPr>
          <w:rFonts w:ascii="Arial" w:hAnsi="Arial" w:cs="Arial"/>
          <w:color w:val="002060"/>
          <w:sz w:val="20"/>
          <w:szCs w:val="20"/>
        </w:rPr>
      </w:pPr>
      <w:r w:rsidRPr="00202D2B">
        <w:rPr>
          <w:rFonts w:ascii="Arial" w:hAnsi="Arial" w:cs="Arial"/>
          <w:color w:val="002060"/>
          <w:sz w:val="20"/>
          <w:szCs w:val="20"/>
        </w:rPr>
        <w:t>Si trascrivono qui di seguito i risultati ufficiali delle gare disputate</w:t>
      </w:r>
    </w:p>
    <w:p w14:paraId="4CBEF145" w14:textId="77777777" w:rsidR="00202D2B" w:rsidRPr="00F31D1B" w:rsidRDefault="00202D2B" w:rsidP="00202D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02D2B" w:rsidRPr="00F31D1B" w14:paraId="26A60FB7"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6BE4E6D7"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AB955" w14:textId="77777777" w:rsidR="00202D2B" w:rsidRPr="00F31D1B" w:rsidRDefault="00202D2B" w:rsidP="002E777A">
                  <w:pPr>
                    <w:pStyle w:val="headertabella0"/>
                    <w:rPr>
                      <w:color w:val="002060"/>
                    </w:rPr>
                  </w:pPr>
                  <w:r w:rsidRPr="00F31D1B">
                    <w:rPr>
                      <w:color w:val="002060"/>
                    </w:rPr>
                    <w:t>GIRONE A - 4 Giornata - R</w:t>
                  </w:r>
                </w:p>
              </w:tc>
            </w:tr>
            <w:tr w:rsidR="00202D2B" w:rsidRPr="00F31D1B" w14:paraId="55780A38"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78B4B3" w14:textId="77777777" w:rsidR="00202D2B" w:rsidRPr="00F31D1B" w:rsidRDefault="00202D2B" w:rsidP="002E777A">
                  <w:pPr>
                    <w:pStyle w:val="rowtabella0"/>
                    <w:rPr>
                      <w:color w:val="002060"/>
                    </w:rPr>
                  </w:pPr>
                  <w:r w:rsidRPr="00F31D1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914C2" w14:textId="77777777" w:rsidR="00202D2B" w:rsidRPr="00F31D1B" w:rsidRDefault="00202D2B" w:rsidP="002E777A">
                  <w:pPr>
                    <w:pStyle w:val="rowtabella0"/>
                    <w:rPr>
                      <w:color w:val="002060"/>
                    </w:rPr>
                  </w:pPr>
                  <w:r w:rsidRPr="00F31D1B">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E5F98" w14:textId="77777777" w:rsidR="00202D2B" w:rsidRPr="00F31D1B" w:rsidRDefault="00202D2B" w:rsidP="002E777A">
                  <w:pPr>
                    <w:pStyle w:val="rowtabella0"/>
                    <w:jc w:val="center"/>
                    <w:rPr>
                      <w:color w:val="002060"/>
                    </w:rPr>
                  </w:pPr>
                  <w:r w:rsidRPr="00F31D1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633A5" w14:textId="77777777" w:rsidR="00202D2B" w:rsidRPr="00F31D1B" w:rsidRDefault="00202D2B" w:rsidP="002E777A">
                  <w:pPr>
                    <w:pStyle w:val="rowtabella0"/>
                    <w:jc w:val="center"/>
                    <w:rPr>
                      <w:color w:val="002060"/>
                    </w:rPr>
                  </w:pPr>
                  <w:r w:rsidRPr="00F31D1B">
                    <w:rPr>
                      <w:color w:val="002060"/>
                    </w:rPr>
                    <w:t> </w:t>
                  </w:r>
                </w:p>
              </w:tc>
            </w:tr>
            <w:tr w:rsidR="00202D2B" w:rsidRPr="00F31D1B" w14:paraId="2CDFDDFD"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2CF8E8" w14:textId="77777777" w:rsidR="00202D2B" w:rsidRPr="00F31D1B" w:rsidRDefault="00202D2B" w:rsidP="002E777A">
                  <w:pPr>
                    <w:pStyle w:val="rowtabella0"/>
                    <w:rPr>
                      <w:color w:val="002060"/>
                    </w:rPr>
                  </w:pPr>
                  <w:r w:rsidRPr="00F31D1B">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55D211" w14:textId="77777777" w:rsidR="00202D2B" w:rsidRPr="00F31D1B" w:rsidRDefault="00202D2B" w:rsidP="002E777A">
                  <w:pPr>
                    <w:pStyle w:val="rowtabella0"/>
                    <w:rPr>
                      <w:color w:val="002060"/>
                    </w:rPr>
                  </w:pPr>
                  <w:r w:rsidRPr="00F31D1B">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68C4B1" w14:textId="77777777" w:rsidR="00202D2B" w:rsidRPr="00F31D1B" w:rsidRDefault="00202D2B" w:rsidP="002E777A">
                  <w:pPr>
                    <w:pStyle w:val="rowtabella0"/>
                    <w:jc w:val="center"/>
                    <w:rPr>
                      <w:color w:val="002060"/>
                    </w:rPr>
                  </w:pPr>
                  <w:r w:rsidRPr="00F31D1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4EB76D" w14:textId="77777777" w:rsidR="00202D2B" w:rsidRPr="00F31D1B" w:rsidRDefault="00202D2B" w:rsidP="002E777A">
                  <w:pPr>
                    <w:pStyle w:val="rowtabella0"/>
                    <w:jc w:val="center"/>
                    <w:rPr>
                      <w:color w:val="002060"/>
                    </w:rPr>
                  </w:pPr>
                  <w:r w:rsidRPr="00F31D1B">
                    <w:rPr>
                      <w:color w:val="002060"/>
                    </w:rPr>
                    <w:t> </w:t>
                  </w:r>
                </w:p>
              </w:tc>
            </w:tr>
            <w:tr w:rsidR="00202D2B" w:rsidRPr="00F31D1B" w14:paraId="0B2BA5B2"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540376" w14:textId="77777777" w:rsidR="00202D2B" w:rsidRPr="00F31D1B" w:rsidRDefault="00202D2B" w:rsidP="002E777A">
                  <w:pPr>
                    <w:pStyle w:val="rowtabella0"/>
                    <w:rPr>
                      <w:color w:val="002060"/>
                    </w:rPr>
                  </w:pPr>
                  <w:r w:rsidRPr="00F31D1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158375" w14:textId="77777777" w:rsidR="00202D2B" w:rsidRPr="00F31D1B" w:rsidRDefault="00202D2B" w:rsidP="002E777A">
                  <w:pPr>
                    <w:pStyle w:val="rowtabella0"/>
                    <w:rPr>
                      <w:color w:val="002060"/>
                    </w:rPr>
                  </w:pPr>
                  <w:r w:rsidRPr="00F31D1B">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61052E" w14:textId="77777777" w:rsidR="00202D2B" w:rsidRPr="00F31D1B" w:rsidRDefault="00202D2B" w:rsidP="002E777A">
                  <w:pPr>
                    <w:pStyle w:val="rowtabella0"/>
                    <w:jc w:val="center"/>
                    <w:rPr>
                      <w:color w:val="002060"/>
                    </w:rPr>
                  </w:pPr>
                  <w:r w:rsidRPr="00F31D1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10A236" w14:textId="77777777" w:rsidR="00202D2B" w:rsidRPr="00F31D1B" w:rsidRDefault="00202D2B" w:rsidP="002E777A">
                  <w:pPr>
                    <w:pStyle w:val="rowtabella0"/>
                    <w:jc w:val="center"/>
                    <w:rPr>
                      <w:color w:val="002060"/>
                    </w:rPr>
                  </w:pPr>
                  <w:r w:rsidRPr="00F31D1B">
                    <w:rPr>
                      <w:color w:val="002060"/>
                    </w:rPr>
                    <w:t> </w:t>
                  </w:r>
                </w:p>
              </w:tc>
            </w:tr>
            <w:tr w:rsidR="00202D2B" w:rsidRPr="00F31D1B" w14:paraId="5383838D"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805A5C" w14:textId="77777777" w:rsidR="00202D2B" w:rsidRPr="00F31D1B" w:rsidRDefault="00202D2B" w:rsidP="002E777A">
                  <w:pPr>
                    <w:pStyle w:val="rowtabella0"/>
                    <w:rPr>
                      <w:color w:val="002060"/>
                    </w:rPr>
                  </w:pPr>
                  <w:r w:rsidRPr="00F31D1B">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1733D7" w14:textId="77777777" w:rsidR="00202D2B" w:rsidRPr="00F31D1B" w:rsidRDefault="00202D2B" w:rsidP="002E777A">
                  <w:pPr>
                    <w:pStyle w:val="rowtabella0"/>
                    <w:rPr>
                      <w:color w:val="002060"/>
                    </w:rPr>
                  </w:pPr>
                  <w:r w:rsidRPr="00F31D1B">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2CB6B0" w14:textId="77777777" w:rsidR="00202D2B" w:rsidRPr="00F31D1B" w:rsidRDefault="00202D2B" w:rsidP="002E777A">
                  <w:pPr>
                    <w:pStyle w:val="rowtabella0"/>
                    <w:jc w:val="center"/>
                    <w:rPr>
                      <w:color w:val="002060"/>
                    </w:rPr>
                  </w:pPr>
                  <w:r w:rsidRPr="00F31D1B">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697A3E" w14:textId="77777777" w:rsidR="00202D2B" w:rsidRPr="00F31D1B" w:rsidRDefault="00202D2B" w:rsidP="002E777A">
                  <w:pPr>
                    <w:pStyle w:val="rowtabella0"/>
                    <w:jc w:val="center"/>
                    <w:rPr>
                      <w:color w:val="002060"/>
                    </w:rPr>
                  </w:pPr>
                  <w:r w:rsidRPr="00F31D1B">
                    <w:rPr>
                      <w:color w:val="002060"/>
                    </w:rPr>
                    <w:t> </w:t>
                  </w:r>
                </w:p>
              </w:tc>
            </w:tr>
            <w:tr w:rsidR="00202D2B" w:rsidRPr="00F31D1B" w14:paraId="72AE7FC9"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5A88C4" w14:textId="77777777" w:rsidR="00202D2B" w:rsidRPr="00F31D1B" w:rsidRDefault="00202D2B" w:rsidP="002E777A">
                  <w:pPr>
                    <w:pStyle w:val="rowtabella0"/>
                    <w:rPr>
                      <w:color w:val="002060"/>
                    </w:rPr>
                  </w:pPr>
                  <w:r w:rsidRPr="00F31D1B">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3DD185" w14:textId="77777777" w:rsidR="00202D2B" w:rsidRPr="00F31D1B" w:rsidRDefault="00202D2B" w:rsidP="002E777A">
                  <w:pPr>
                    <w:pStyle w:val="rowtabella0"/>
                    <w:rPr>
                      <w:color w:val="002060"/>
                    </w:rPr>
                  </w:pPr>
                  <w:r w:rsidRPr="00F31D1B">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9BC125" w14:textId="77777777" w:rsidR="00202D2B" w:rsidRPr="00F31D1B" w:rsidRDefault="00202D2B" w:rsidP="002E777A">
                  <w:pPr>
                    <w:pStyle w:val="rowtabella0"/>
                    <w:jc w:val="center"/>
                    <w:rPr>
                      <w:color w:val="002060"/>
                    </w:rPr>
                  </w:pPr>
                  <w:r w:rsidRPr="00F31D1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4D7C82" w14:textId="77777777" w:rsidR="00202D2B" w:rsidRPr="00F31D1B" w:rsidRDefault="00202D2B" w:rsidP="002E777A">
                  <w:pPr>
                    <w:pStyle w:val="rowtabella0"/>
                    <w:jc w:val="center"/>
                    <w:rPr>
                      <w:color w:val="002060"/>
                    </w:rPr>
                  </w:pPr>
                  <w:r w:rsidRPr="00F31D1B">
                    <w:rPr>
                      <w:color w:val="002060"/>
                    </w:rPr>
                    <w:t> </w:t>
                  </w:r>
                </w:p>
              </w:tc>
            </w:tr>
            <w:tr w:rsidR="00202D2B" w:rsidRPr="00F31D1B" w14:paraId="60569CF4"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6925E7" w14:textId="77777777" w:rsidR="00202D2B" w:rsidRPr="00F31D1B" w:rsidRDefault="00202D2B" w:rsidP="002E777A">
                  <w:pPr>
                    <w:pStyle w:val="rowtabella0"/>
                    <w:rPr>
                      <w:color w:val="002060"/>
                    </w:rPr>
                  </w:pPr>
                  <w:r w:rsidRPr="00F31D1B">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DFC756" w14:textId="77777777" w:rsidR="00202D2B" w:rsidRPr="00F31D1B" w:rsidRDefault="00202D2B" w:rsidP="002E777A">
                  <w:pPr>
                    <w:pStyle w:val="rowtabella0"/>
                    <w:rPr>
                      <w:color w:val="002060"/>
                    </w:rPr>
                  </w:pPr>
                  <w:r w:rsidRPr="00F31D1B">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EF25D4" w14:textId="77777777" w:rsidR="00202D2B" w:rsidRPr="00F31D1B" w:rsidRDefault="00202D2B" w:rsidP="002E777A">
                  <w:pPr>
                    <w:pStyle w:val="rowtabella0"/>
                    <w:jc w:val="center"/>
                    <w:rPr>
                      <w:color w:val="002060"/>
                    </w:rPr>
                  </w:pPr>
                  <w:r w:rsidRPr="00F31D1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8B0BF5" w14:textId="77777777" w:rsidR="00202D2B" w:rsidRPr="00F31D1B" w:rsidRDefault="00202D2B" w:rsidP="002E777A">
                  <w:pPr>
                    <w:pStyle w:val="rowtabella0"/>
                    <w:jc w:val="center"/>
                    <w:rPr>
                      <w:color w:val="002060"/>
                    </w:rPr>
                  </w:pPr>
                  <w:r w:rsidRPr="00F31D1B">
                    <w:rPr>
                      <w:color w:val="002060"/>
                    </w:rPr>
                    <w:t> </w:t>
                  </w:r>
                </w:p>
              </w:tc>
            </w:tr>
            <w:tr w:rsidR="00202D2B" w:rsidRPr="00F31D1B" w14:paraId="39D97C9A"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D02C81" w14:textId="77777777" w:rsidR="00202D2B" w:rsidRPr="00F31D1B" w:rsidRDefault="00202D2B" w:rsidP="002E777A">
                  <w:pPr>
                    <w:pStyle w:val="rowtabella0"/>
                    <w:rPr>
                      <w:color w:val="002060"/>
                    </w:rPr>
                  </w:pPr>
                  <w:r w:rsidRPr="00F31D1B">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85855" w14:textId="77777777" w:rsidR="00202D2B" w:rsidRPr="00F31D1B" w:rsidRDefault="00202D2B" w:rsidP="002E777A">
                  <w:pPr>
                    <w:pStyle w:val="rowtabella0"/>
                    <w:rPr>
                      <w:color w:val="002060"/>
                    </w:rPr>
                  </w:pPr>
                  <w:r w:rsidRPr="00F31D1B">
                    <w:rPr>
                      <w:color w:val="002060"/>
                    </w:rPr>
                    <w:t>- NEW ACADEMY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19E4E" w14:textId="77777777" w:rsidR="00202D2B" w:rsidRPr="00F31D1B" w:rsidRDefault="00202D2B" w:rsidP="002E777A">
                  <w:pPr>
                    <w:pStyle w:val="rowtabella0"/>
                    <w:jc w:val="center"/>
                    <w:rPr>
                      <w:color w:val="002060"/>
                    </w:rPr>
                  </w:pPr>
                  <w:r w:rsidRPr="00F31D1B">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2DF9E" w14:textId="77777777" w:rsidR="00202D2B" w:rsidRPr="00F31D1B" w:rsidRDefault="00202D2B" w:rsidP="002E777A">
                  <w:pPr>
                    <w:pStyle w:val="rowtabella0"/>
                    <w:jc w:val="center"/>
                    <w:rPr>
                      <w:color w:val="002060"/>
                    </w:rPr>
                  </w:pPr>
                  <w:r w:rsidRPr="00F31D1B">
                    <w:rPr>
                      <w:color w:val="002060"/>
                    </w:rPr>
                    <w:t> </w:t>
                  </w:r>
                </w:p>
              </w:tc>
            </w:tr>
            <w:tr w:rsidR="00202D2B" w:rsidRPr="00F31D1B" w14:paraId="4B24D7AB"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678DEF5E" w14:textId="77777777" w:rsidR="00202D2B" w:rsidRPr="00F31D1B" w:rsidRDefault="00202D2B" w:rsidP="002E777A">
                  <w:pPr>
                    <w:pStyle w:val="rowtabella0"/>
                    <w:rPr>
                      <w:color w:val="002060"/>
                    </w:rPr>
                  </w:pPr>
                  <w:r w:rsidRPr="00F31D1B">
                    <w:rPr>
                      <w:color w:val="002060"/>
                    </w:rPr>
                    <w:t>(1) - disputata il 04/02/2023</w:t>
                  </w:r>
                </w:p>
              </w:tc>
            </w:tr>
          </w:tbl>
          <w:p w14:paraId="5F7291E3" w14:textId="77777777" w:rsidR="00202D2B" w:rsidRPr="00F31D1B" w:rsidRDefault="00202D2B" w:rsidP="002E77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27082A82"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39857" w14:textId="77777777" w:rsidR="00202D2B" w:rsidRPr="00F31D1B" w:rsidRDefault="00202D2B" w:rsidP="002E777A">
                  <w:pPr>
                    <w:pStyle w:val="headertabella0"/>
                    <w:rPr>
                      <w:color w:val="002060"/>
                    </w:rPr>
                  </w:pPr>
                  <w:r w:rsidRPr="00F31D1B">
                    <w:rPr>
                      <w:color w:val="002060"/>
                    </w:rPr>
                    <w:t>GIRONE B - 4 Giornata - R</w:t>
                  </w:r>
                </w:p>
              </w:tc>
            </w:tr>
            <w:tr w:rsidR="00202D2B" w:rsidRPr="00F31D1B" w14:paraId="425871AB"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37C16" w14:textId="77777777" w:rsidR="00202D2B" w:rsidRPr="00F31D1B" w:rsidRDefault="00202D2B" w:rsidP="002E777A">
                  <w:pPr>
                    <w:pStyle w:val="rowtabella0"/>
                    <w:rPr>
                      <w:color w:val="002060"/>
                    </w:rPr>
                  </w:pPr>
                  <w:r w:rsidRPr="00F31D1B">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C6768" w14:textId="77777777" w:rsidR="00202D2B" w:rsidRPr="00F31D1B" w:rsidRDefault="00202D2B" w:rsidP="002E777A">
                  <w:pPr>
                    <w:pStyle w:val="rowtabella0"/>
                    <w:rPr>
                      <w:color w:val="002060"/>
                    </w:rPr>
                  </w:pPr>
                  <w:r w:rsidRPr="00F31D1B">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7CDBB" w14:textId="77777777" w:rsidR="00202D2B" w:rsidRPr="00F31D1B" w:rsidRDefault="00202D2B" w:rsidP="002E777A">
                  <w:pPr>
                    <w:pStyle w:val="rowtabella0"/>
                    <w:jc w:val="center"/>
                    <w:rPr>
                      <w:color w:val="002060"/>
                    </w:rPr>
                  </w:pPr>
                  <w:r w:rsidRPr="00F31D1B">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C6DAD" w14:textId="77777777" w:rsidR="00202D2B" w:rsidRPr="00F31D1B" w:rsidRDefault="00202D2B" w:rsidP="002E777A">
                  <w:pPr>
                    <w:pStyle w:val="rowtabella0"/>
                    <w:jc w:val="center"/>
                    <w:rPr>
                      <w:color w:val="002060"/>
                    </w:rPr>
                  </w:pPr>
                  <w:r w:rsidRPr="00F31D1B">
                    <w:rPr>
                      <w:color w:val="002060"/>
                    </w:rPr>
                    <w:t> </w:t>
                  </w:r>
                </w:p>
              </w:tc>
            </w:tr>
            <w:tr w:rsidR="00202D2B" w:rsidRPr="00F31D1B" w14:paraId="48F0847D"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0D9592" w14:textId="77777777" w:rsidR="00202D2B" w:rsidRPr="00F31D1B" w:rsidRDefault="00202D2B" w:rsidP="002E777A">
                  <w:pPr>
                    <w:pStyle w:val="rowtabella0"/>
                    <w:rPr>
                      <w:color w:val="002060"/>
                    </w:rPr>
                  </w:pPr>
                  <w:r w:rsidRPr="00F31D1B">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2FE3D2" w14:textId="77777777" w:rsidR="00202D2B" w:rsidRPr="00F31D1B" w:rsidRDefault="00202D2B" w:rsidP="002E777A">
                  <w:pPr>
                    <w:pStyle w:val="rowtabella0"/>
                    <w:rPr>
                      <w:color w:val="002060"/>
                    </w:rPr>
                  </w:pPr>
                  <w:r w:rsidRPr="00F31D1B">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43CAB3" w14:textId="77777777" w:rsidR="00202D2B" w:rsidRPr="00F31D1B" w:rsidRDefault="00202D2B" w:rsidP="002E777A">
                  <w:pPr>
                    <w:pStyle w:val="rowtabella0"/>
                    <w:jc w:val="center"/>
                    <w:rPr>
                      <w:color w:val="002060"/>
                    </w:rPr>
                  </w:pPr>
                  <w:r w:rsidRPr="00F31D1B">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C425F1" w14:textId="77777777" w:rsidR="00202D2B" w:rsidRPr="00F31D1B" w:rsidRDefault="00202D2B" w:rsidP="002E777A">
                  <w:pPr>
                    <w:pStyle w:val="rowtabella0"/>
                    <w:jc w:val="center"/>
                    <w:rPr>
                      <w:color w:val="002060"/>
                    </w:rPr>
                  </w:pPr>
                  <w:r w:rsidRPr="00F31D1B">
                    <w:rPr>
                      <w:color w:val="002060"/>
                    </w:rPr>
                    <w:t> </w:t>
                  </w:r>
                </w:p>
              </w:tc>
            </w:tr>
            <w:tr w:rsidR="00202D2B" w:rsidRPr="00F31D1B" w14:paraId="565CEB5E"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178581" w14:textId="77777777" w:rsidR="00202D2B" w:rsidRPr="00F31D1B" w:rsidRDefault="00202D2B" w:rsidP="002E777A">
                  <w:pPr>
                    <w:pStyle w:val="rowtabella0"/>
                    <w:rPr>
                      <w:color w:val="002060"/>
                    </w:rPr>
                  </w:pPr>
                  <w:r w:rsidRPr="00F31D1B">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697463" w14:textId="77777777" w:rsidR="00202D2B" w:rsidRPr="00F31D1B" w:rsidRDefault="00202D2B" w:rsidP="002E777A">
                  <w:pPr>
                    <w:pStyle w:val="rowtabella0"/>
                    <w:rPr>
                      <w:color w:val="002060"/>
                    </w:rPr>
                  </w:pPr>
                  <w:r w:rsidRPr="00F31D1B">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A2E198" w14:textId="77777777" w:rsidR="00202D2B" w:rsidRPr="00F31D1B" w:rsidRDefault="00202D2B" w:rsidP="002E777A">
                  <w:pPr>
                    <w:pStyle w:val="rowtabella0"/>
                    <w:jc w:val="center"/>
                    <w:rPr>
                      <w:color w:val="002060"/>
                    </w:rPr>
                  </w:pPr>
                  <w:r w:rsidRPr="00F31D1B">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B53FCA" w14:textId="77777777" w:rsidR="00202D2B" w:rsidRPr="00F31D1B" w:rsidRDefault="00202D2B" w:rsidP="002E777A">
                  <w:pPr>
                    <w:pStyle w:val="rowtabella0"/>
                    <w:jc w:val="center"/>
                    <w:rPr>
                      <w:color w:val="002060"/>
                    </w:rPr>
                  </w:pPr>
                  <w:r w:rsidRPr="00F31D1B">
                    <w:rPr>
                      <w:color w:val="002060"/>
                    </w:rPr>
                    <w:t> </w:t>
                  </w:r>
                </w:p>
              </w:tc>
            </w:tr>
            <w:tr w:rsidR="00202D2B" w:rsidRPr="00F31D1B" w14:paraId="5901294F"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BE5DD3" w14:textId="77777777" w:rsidR="00202D2B" w:rsidRPr="00F31D1B" w:rsidRDefault="00202D2B" w:rsidP="002E777A">
                  <w:pPr>
                    <w:pStyle w:val="rowtabella0"/>
                    <w:rPr>
                      <w:color w:val="002060"/>
                    </w:rPr>
                  </w:pPr>
                  <w:r w:rsidRPr="00F31D1B">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2237FA" w14:textId="77777777" w:rsidR="00202D2B" w:rsidRPr="00F31D1B" w:rsidRDefault="00202D2B" w:rsidP="002E777A">
                  <w:pPr>
                    <w:pStyle w:val="rowtabella0"/>
                    <w:rPr>
                      <w:color w:val="002060"/>
                    </w:rPr>
                  </w:pPr>
                  <w:r w:rsidRPr="00F31D1B">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CA40DF" w14:textId="77777777" w:rsidR="00202D2B" w:rsidRPr="00F31D1B" w:rsidRDefault="00202D2B" w:rsidP="002E777A">
                  <w:pPr>
                    <w:pStyle w:val="rowtabella0"/>
                    <w:jc w:val="center"/>
                    <w:rPr>
                      <w:color w:val="002060"/>
                    </w:rPr>
                  </w:pPr>
                  <w:r w:rsidRPr="00F31D1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2776B0" w14:textId="77777777" w:rsidR="00202D2B" w:rsidRPr="00F31D1B" w:rsidRDefault="00202D2B" w:rsidP="002E777A">
                  <w:pPr>
                    <w:pStyle w:val="rowtabella0"/>
                    <w:jc w:val="center"/>
                    <w:rPr>
                      <w:color w:val="002060"/>
                    </w:rPr>
                  </w:pPr>
                  <w:r w:rsidRPr="00F31D1B">
                    <w:rPr>
                      <w:color w:val="002060"/>
                    </w:rPr>
                    <w:t> </w:t>
                  </w:r>
                </w:p>
              </w:tc>
            </w:tr>
            <w:tr w:rsidR="00202D2B" w:rsidRPr="00F31D1B" w14:paraId="6E960415"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9AA0B4" w14:textId="77777777" w:rsidR="00202D2B" w:rsidRPr="00F31D1B" w:rsidRDefault="00202D2B" w:rsidP="002E777A">
                  <w:pPr>
                    <w:pStyle w:val="rowtabella0"/>
                    <w:rPr>
                      <w:color w:val="002060"/>
                    </w:rPr>
                  </w:pPr>
                  <w:r w:rsidRPr="00F31D1B">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13ED88" w14:textId="77777777" w:rsidR="00202D2B" w:rsidRPr="00F31D1B" w:rsidRDefault="00202D2B" w:rsidP="002E777A">
                  <w:pPr>
                    <w:pStyle w:val="rowtabella0"/>
                    <w:rPr>
                      <w:color w:val="002060"/>
                    </w:rPr>
                  </w:pPr>
                  <w:r w:rsidRPr="00F31D1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8C79EF" w14:textId="77777777" w:rsidR="00202D2B" w:rsidRPr="00F31D1B" w:rsidRDefault="00202D2B" w:rsidP="002E777A">
                  <w:pPr>
                    <w:pStyle w:val="rowtabella0"/>
                    <w:jc w:val="center"/>
                    <w:rPr>
                      <w:color w:val="002060"/>
                    </w:rPr>
                  </w:pPr>
                  <w:r w:rsidRPr="00F31D1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2EA5A8" w14:textId="77777777" w:rsidR="00202D2B" w:rsidRPr="00F31D1B" w:rsidRDefault="00202D2B" w:rsidP="002E777A">
                  <w:pPr>
                    <w:pStyle w:val="rowtabella0"/>
                    <w:jc w:val="center"/>
                    <w:rPr>
                      <w:color w:val="002060"/>
                    </w:rPr>
                  </w:pPr>
                  <w:r w:rsidRPr="00F31D1B">
                    <w:rPr>
                      <w:color w:val="002060"/>
                    </w:rPr>
                    <w:t> </w:t>
                  </w:r>
                </w:p>
              </w:tc>
            </w:tr>
            <w:tr w:rsidR="00202D2B" w:rsidRPr="00F31D1B" w14:paraId="15351C69"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27829B" w14:textId="77777777" w:rsidR="00202D2B" w:rsidRPr="00F31D1B" w:rsidRDefault="00202D2B" w:rsidP="002E777A">
                  <w:pPr>
                    <w:pStyle w:val="rowtabella0"/>
                    <w:rPr>
                      <w:color w:val="002060"/>
                    </w:rPr>
                  </w:pPr>
                  <w:r w:rsidRPr="00F31D1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CA3A37" w14:textId="77777777" w:rsidR="00202D2B" w:rsidRPr="00F31D1B" w:rsidRDefault="00202D2B" w:rsidP="002E777A">
                  <w:pPr>
                    <w:pStyle w:val="rowtabella0"/>
                    <w:rPr>
                      <w:color w:val="002060"/>
                    </w:rPr>
                  </w:pPr>
                  <w:r w:rsidRPr="00F31D1B">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283BE2" w14:textId="77777777" w:rsidR="00202D2B" w:rsidRPr="00F31D1B" w:rsidRDefault="00202D2B" w:rsidP="002E777A">
                  <w:pPr>
                    <w:pStyle w:val="rowtabella0"/>
                    <w:jc w:val="center"/>
                    <w:rPr>
                      <w:color w:val="002060"/>
                    </w:rPr>
                  </w:pPr>
                  <w:r w:rsidRPr="00F31D1B">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8DEFCB" w14:textId="77777777" w:rsidR="00202D2B" w:rsidRPr="00F31D1B" w:rsidRDefault="00202D2B" w:rsidP="002E777A">
                  <w:pPr>
                    <w:pStyle w:val="rowtabella0"/>
                    <w:jc w:val="center"/>
                    <w:rPr>
                      <w:color w:val="002060"/>
                    </w:rPr>
                  </w:pPr>
                  <w:r w:rsidRPr="00F31D1B">
                    <w:rPr>
                      <w:color w:val="002060"/>
                    </w:rPr>
                    <w:t> </w:t>
                  </w:r>
                </w:p>
              </w:tc>
            </w:tr>
            <w:tr w:rsidR="00202D2B" w:rsidRPr="00F31D1B" w14:paraId="28CD3A33"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8FB493" w14:textId="77777777" w:rsidR="00202D2B" w:rsidRPr="00F31D1B" w:rsidRDefault="00202D2B" w:rsidP="002E777A">
                  <w:pPr>
                    <w:pStyle w:val="rowtabella0"/>
                    <w:rPr>
                      <w:color w:val="002060"/>
                    </w:rPr>
                  </w:pPr>
                  <w:r w:rsidRPr="00F31D1B">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F295E" w14:textId="77777777" w:rsidR="00202D2B" w:rsidRPr="00F31D1B" w:rsidRDefault="00202D2B" w:rsidP="002E777A">
                  <w:pPr>
                    <w:pStyle w:val="rowtabella0"/>
                    <w:rPr>
                      <w:color w:val="002060"/>
                    </w:rPr>
                  </w:pPr>
                  <w:r w:rsidRPr="00F31D1B">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2DD4D" w14:textId="77777777" w:rsidR="00202D2B" w:rsidRPr="00F31D1B" w:rsidRDefault="00202D2B" w:rsidP="002E777A">
                  <w:pPr>
                    <w:pStyle w:val="rowtabella0"/>
                    <w:jc w:val="center"/>
                    <w:rPr>
                      <w:color w:val="002060"/>
                    </w:rPr>
                  </w:pPr>
                  <w:r w:rsidRPr="00F31D1B">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0D161" w14:textId="77777777" w:rsidR="00202D2B" w:rsidRPr="00F31D1B" w:rsidRDefault="00202D2B" w:rsidP="002E777A">
                  <w:pPr>
                    <w:pStyle w:val="rowtabella0"/>
                    <w:jc w:val="center"/>
                    <w:rPr>
                      <w:color w:val="002060"/>
                    </w:rPr>
                  </w:pPr>
                  <w:r w:rsidRPr="00F31D1B">
                    <w:rPr>
                      <w:color w:val="002060"/>
                    </w:rPr>
                    <w:t> </w:t>
                  </w:r>
                </w:p>
              </w:tc>
            </w:tr>
            <w:tr w:rsidR="00202D2B" w:rsidRPr="00F31D1B" w14:paraId="4DC27F81"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643E86B3" w14:textId="77777777" w:rsidR="00202D2B" w:rsidRPr="00F31D1B" w:rsidRDefault="00202D2B" w:rsidP="002E777A">
                  <w:pPr>
                    <w:pStyle w:val="rowtabella0"/>
                    <w:rPr>
                      <w:color w:val="002060"/>
                    </w:rPr>
                  </w:pPr>
                  <w:r w:rsidRPr="00F31D1B">
                    <w:rPr>
                      <w:color w:val="002060"/>
                    </w:rPr>
                    <w:t>(1) - disputata il 04/02/2023</w:t>
                  </w:r>
                </w:p>
              </w:tc>
            </w:tr>
          </w:tbl>
          <w:p w14:paraId="39A26915" w14:textId="77777777" w:rsidR="00202D2B" w:rsidRPr="00F31D1B" w:rsidRDefault="00202D2B" w:rsidP="002E777A">
            <w:pPr>
              <w:rPr>
                <w:color w:val="002060"/>
              </w:rPr>
            </w:pPr>
          </w:p>
        </w:tc>
      </w:tr>
    </w:tbl>
    <w:p w14:paraId="4BB5A517" w14:textId="77777777" w:rsidR="00202D2B" w:rsidRPr="00F31D1B" w:rsidRDefault="00202D2B" w:rsidP="00202D2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2D2B" w:rsidRPr="00F31D1B" w14:paraId="6E4A38B2"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013EE9C8"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B3362" w14:textId="77777777" w:rsidR="00202D2B" w:rsidRPr="00F31D1B" w:rsidRDefault="00202D2B" w:rsidP="002E777A">
                  <w:pPr>
                    <w:pStyle w:val="headertabella0"/>
                    <w:rPr>
                      <w:color w:val="002060"/>
                    </w:rPr>
                  </w:pPr>
                  <w:r w:rsidRPr="00F31D1B">
                    <w:rPr>
                      <w:color w:val="002060"/>
                    </w:rPr>
                    <w:t>GIRONE C - 4 Giornata - R</w:t>
                  </w:r>
                </w:p>
              </w:tc>
            </w:tr>
            <w:tr w:rsidR="00202D2B" w:rsidRPr="00F31D1B" w14:paraId="2C95972B"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9B5374" w14:textId="77777777" w:rsidR="00202D2B" w:rsidRPr="00F31D1B" w:rsidRDefault="00202D2B" w:rsidP="002E777A">
                  <w:pPr>
                    <w:pStyle w:val="rowtabella0"/>
                    <w:rPr>
                      <w:color w:val="002060"/>
                    </w:rPr>
                  </w:pPr>
                  <w:r w:rsidRPr="00F31D1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D7305" w14:textId="77777777" w:rsidR="00202D2B" w:rsidRPr="00F31D1B" w:rsidRDefault="00202D2B" w:rsidP="002E777A">
                  <w:pPr>
                    <w:pStyle w:val="rowtabella0"/>
                    <w:rPr>
                      <w:color w:val="002060"/>
                    </w:rPr>
                  </w:pPr>
                  <w:r w:rsidRPr="00F31D1B">
                    <w:rPr>
                      <w:color w:val="002060"/>
                    </w:rPr>
                    <w:t>- FUTSAL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238A5" w14:textId="77777777" w:rsidR="00202D2B" w:rsidRPr="00F31D1B" w:rsidRDefault="00202D2B" w:rsidP="002E777A">
                  <w:pPr>
                    <w:pStyle w:val="rowtabella0"/>
                    <w:jc w:val="center"/>
                    <w:rPr>
                      <w:color w:val="002060"/>
                    </w:rPr>
                  </w:pPr>
                  <w:r w:rsidRPr="00F31D1B">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3E3C4" w14:textId="77777777" w:rsidR="00202D2B" w:rsidRPr="00F31D1B" w:rsidRDefault="00202D2B" w:rsidP="002E777A">
                  <w:pPr>
                    <w:pStyle w:val="rowtabella0"/>
                    <w:jc w:val="center"/>
                    <w:rPr>
                      <w:color w:val="002060"/>
                    </w:rPr>
                  </w:pPr>
                  <w:r w:rsidRPr="00F31D1B">
                    <w:rPr>
                      <w:color w:val="002060"/>
                    </w:rPr>
                    <w:t> </w:t>
                  </w:r>
                </w:p>
              </w:tc>
            </w:tr>
            <w:tr w:rsidR="00202D2B" w:rsidRPr="00F31D1B" w14:paraId="2285B6B3"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D5129C" w14:textId="77777777" w:rsidR="00202D2B" w:rsidRPr="00F31D1B" w:rsidRDefault="00202D2B" w:rsidP="002E777A">
                  <w:pPr>
                    <w:pStyle w:val="rowtabella0"/>
                    <w:rPr>
                      <w:color w:val="002060"/>
                    </w:rPr>
                  </w:pPr>
                  <w:r w:rsidRPr="00F31D1B">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3790CF" w14:textId="77777777" w:rsidR="00202D2B" w:rsidRPr="00F31D1B" w:rsidRDefault="00202D2B" w:rsidP="002E777A">
                  <w:pPr>
                    <w:pStyle w:val="rowtabella0"/>
                    <w:rPr>
                      <w:color w:val="002060"/>
                    </w:rPr>
                  </w:pPr>
                  <w:r w:rsidRPr="00F31D1B">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BB407F" w14:textId="77777777" w:rsidR="00202D2B" w:rsidRPr="00F31D1B" w:rsidRDefault="00202D2B" w:rsidP="002E777A">
                  <w:pPr>
                    <w:pStyle w:val="rowtabella0"/>
                    <w:jc w:val="center"/>
                    <w:rPr>
                      <w:color w:val="002060"/>
                    </w:rPr>
                  </w:pPr>
                  <w:r w:rsidRPr="00F31D1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A63D2D" w14:textId="77777777" w:rsidR="00202D2B" w:rsidRPr="00F31D1B" w:rsidRDefault="00202D2B" w:rsidP="002E777A">
                  <w:pPr>
                    <w:pStyle w:val="rowtabella0"/>
                    <w:jc w:val="center"/>
                    <w:rPr>
                      <w:color w:val="002060"/>
                    </w:rPr>
                  </w:pPr>
                  <w:r w:rsidRPr="00F31D1B">
                    <w:rPr>
                      <w:color w:val="002060"/>
                    </w:rPr>
                    <w:t> </w:t>
                  </w:r>
                </w:p>
              </w:tc>
            </w:tr>
            <w:tr w:rsidR="00202D2B" w:rsidRPr="00F31D1B" w14:paraId="620BC14D"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BEB236" w14:textId="77777777" w:rsidR="00202D2B" w:rsidRPr="00F31D1B" w:rsidRDefault="00202D2B" w:rsidP="002E777A">
                  <w:pPr>
                    <w:pStyle w:val="rowtabella0"/>
                    <w:rPr>
                      <w:color w:val="002060"/>
                    </w:rPr>
                  </w:pPr>
                  <w:r w:rsidRPr="00F31D1B">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C7C2DE" w14:textId="77777777" w:rsidR="00202D2B" w:rsidRPr="00F31D1B" w:rsidRDefault="00202D2B" w:rsidP="002E777A">
                  <w:pPr>
                    <w:pStyle w:val="rowtabella0"/>
                    <w:rPr>
                      <w:color w:val="002060"/>
                    </w:rPr>
                  </w:pPr>
                  <w:r w:rsidRPr="00F31D1B">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8BA53A" w14:textId="77777777" w:rsidR="00202D2B" w:rsidRPr="00F31D1B" w:rsidRDefault="00202D2B" w:rsidP="002E777A">
                  <w:pPr>
                    <w:pStyle w:val="rowtabella0"/>
                    <w:jc w:val="center"/>
                    <w:rPr>
                      <w:color w:val="002060"/>
                    </w:rPr>
                  </w:pPr>
                  <w:r w:rsidRPr="00F31D1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4E6F2C" w14:textId="77777777" w:rsidR="00202D2B" w:rsidRPr="00F31D1B" w:rsidRDefault="00202D2B" w:rsidP="002E777A">
                  <w:pPr>
                    <w:pStyle w:val="rowtabella0"/>
                    <w:jc w:val="center"/>
                    <w:rPr>
                      <w:color w:val="002060"/>
                    </w:rPr>
                  </w:pPr>
                  <w:r w:rsidRPr="00F31D1B">
                    <w:rPr>
                      <w:color w:val="002060"/>
                    </w:rPr>
                    <w:t> </w:t>
                  </w:r>
                </w:p>
              </w:tc>
            </w:tr>
            <w:tr w:rsidR="00202D2B" w:rsidRPr="00F31D1B" w14:paraId="32FCABAD"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038A66" w14:textId="77777777" w:rsidR="00202D2B" w:rsidRPr="00F31D1B" w:rsidRDefault="00202D2B" w:rsidP="002E777A">
                  <w:pPr>
                    <w:pStyle w:val="rowtabella0"/>
                    <w:rPr>
                      <w:color w:val="002060"/>
                    </w:rPr>
                  </w:pPr>
                  <w:r w:rsidRPr="00F31D1B">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E16CAE" w14:textId="77777777" w:rsidR="00202D2B" w:rsidRPr="00F31D1B" w:rsidRDefault="00202D2B" w:rsidP="002E777A">
                  <w:pPr>
                    <w:pStyle w:val="rowtabella0"/>
                    <w:rPr>
                      <w:color w:val="002060"/>
                    </w:rPr>
                  </w:pPr>
                  <w:r w:rsidRPr="00F31D1B">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133257" w14:textId="77777777" w:rsidR="00202D2B" w:rsidRPr="00F31D1B" w:rsidRDefault="00202D2B" w:rsidP="002E777A">
                  <w:pPr>
                    <w:pStyle w:val="rowtabella0"/>
                    <w:jc w:val="center"/>
                    <w:rPr>
                      <w:color w:val="002060"/>
                    </w:rPr>
                  </w:pPr>
                  <w:r w:rsidRPr="00F31D1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7F195B" w14:textId="77777777" w:rsidR="00202D2B" w:rsidRPr="00F31D1B" w:rsidRDefault="00202D2B" w:rsidP="002E777A">
                  <w:pPr>
                    <w:pStyle w:val="rowtabella0"/>
                    <w:jc w:val="center"/>
                    <w:rPr>
                      <w:color w:val="002060"/>
                    </w:rPr>
                  </w:pPr>
                  <w:r w:rsidRPr="00F31D1B">
                    <w:rPr>
                      <w:color w:val="002060"/>
                    </w:rPr>
                    <w:t> </w:t>
                  </w:r>
                </w:p>
              </w:tc>
            </w:tr>
            <w:tr w:rsidR="00202D2B" w:rsidRPr="00F31D1B" w14:paraId="6CB2AE1E"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52C9D1" w14:textId="77777777" w:rsidR="00202D2B" w:rsidRPr="00F31D1B" w:rsidRDefault="00202D2B" w:rsidP="002E777A">
                  <w:pPr>
                    <w:pStyle w:val="rowtabella0"/>
                    <w:rPr>
                      <w:color w:val="002060"/>
                    </w:rPr>
                  </w:pPr>
                  <w:r w:rsidRPr="00F31D1B">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1512B8" w14:textId="77777777" w:rsidR="00202D2B" w:rsidRPr="00F31D1B" w:rsidRDefault="00202D2B" w:rsidP="002E777A">
                  <w:pPr>
                    <w:pStyle w:val="rowtabella0"/>
                    <w:rPr>
                      <w:color w:val="002060"/>
                    </w:rPr>
                  </w:pPr>
                  <w:r w:rsidRPr="00F31D1B">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7BF4BD" w14:textId="77777777" w:rsidR="00202D2B" w:rsidRPr="00F31D1B" w:rsidRDefault="00202D2B" w:rsidP="002E777A">
                  <w:pPr>
                    <w:pStyle w:val="rowtabella0"/>
                    <w:jc w:val="center"/>
                    <w:rPr>
                      <w:color w:val="002060"/>
                    </w:rPr>
                  </w:pPr>
                  <w:r w:rsidRPr="00F31D1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68AC9D" w14:textId="77777777" w:rsidR="00202D2B" w:rsidRPr="00F31D1B" w:rsidRDefault="00202D2B" w:rsidP="002E777A">
                  <w:pPr>
                    <w:pStyle w:val="rowtabella0"/>
                    <w:jc w:val="center"/>
                    <w:rPr>
                      <w:color w:val="002060"/>
                    </w:rPr>
                  </w:pPr>
                  <w:r w:rsidRPr="00F31D1B">
                    <w:rPr>
                      <w:color w:val="002060"/>
                    </w:rPr>
                    <w:t> </w:t>
                  </w:r>
                </w:p>
              </w:tc>
            </w:tr>
            <w:tr w:rsidR="00202D2B" w:rsidRPr="00F31D1B" w14:paraId="66BC7B2A"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CE9FC0" w14:textId="77777777" w:rsidR="00202D2B" w:rsidRPr="00F31D1B" w:rsidRDefault="00202D2B" w:rsidP="002E777A">
                  <w:pPr>
                    <w:pStyle w:val="rowtabella0"/>
                    <w:rPr>
                      <w:color w:val="002060"/>
                    </w:rPr>
                  </w:pPr>
                  <w:r w:rsidRPr="00F31D1B">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D33D21" w14:textId="77777777" w:rsidR="00202D2B" w:rsidRPr="00F31D1B" w:rsidRDefault="00202D2B" w:rsidP="002E777A">
                  <w:pPr>
                    <w:pStyle w:val="rowtabella0"/>
                    <w:rPr>
                      <w:color w:val="002060"/>
                    </w:rPr>
                  </w:pPr>
                  <w:r w:rsidRPr="00F31D1B">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DCCD31" w14:textId="77777777" w:rsidR="00202D2B" w:rsidRPr="00F31D1B" w:rsidRDefault="00202D2B" w:rsidP="002E777A">
                  <w:pPr>
                    <w:pStyle w:val="rowtabella0"/>
                    <w:jc w:val="center"/>
                    <w:rPr>
                      <w:color w:val="002060"/>
                    </w:rPr>
                  </w:pPr>
                  <w:r w:rsidRPr="00F31D1B">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B89F1B" w14:textId="77777777" w:rsidR="00202D2B" w:rsidRPr="00F31D1B" w:rsidRDefault="00202D2B" w:rsidP="002E777A">
                  <w:pPr>
                    <w:pStyle w:val="rowtabella0"/>
                    <w:jc w:val="center"/>
                    <w:rPr>
                      <w:color w:val="002060"/>
                    </w:rPr>
                  </w:pPr>
                  <w:r w:rsidRPr="00F31D1B">
                    <w:rPr>
                      <w:color w:val="002060"/>
                    </w:rPr>
                    <w:t> </w:t>
                  </w:r>
                </w:p>
              </w:tc>
            </w:tr>
            <w:tr w:rsidR="00202D2B" w:rsidRPr="00F31D1B" w14:paraId="22395A7A"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DE87A" w14:textId="77777777" w:rsidR="00202D2B" w:rsidRPr="00F31D1B" w:rsidRDefault="00202D2B" w:rsidP="002E777A">
                  <w:pPr>
                    <w:pStyle w:val="rowtabella0"/>
                    <w:rPr>
                      <w:color w:val="002060"/>
                    </w:rPr>
                  </w:pPr>
                  <w:r w:rsidRPr="00F31D1B">
                    <w:rPr>
                      <w:color w:val="002060"/>
                    </w:rPr>
                    <w:t>PICENO UNITED MMX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C7193" w14:textId="77777777" w:rsidR="00202D2B" w:rsidRPr="00F31D1B" w:rsidRDefault="00202D2B" w:rsidP="002E777A">
                  <w:pPr>
                    <w:pStyle w:val="rowtabella0"/>
                    <w:rPr>
                      <w:color w:val="002060"/>
                    </w:rPr>
                  </w:pPr>
                  <w:r w:rsidRPr="00F31D1B">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E0BC4" w14:textId="77777777" w:rsidR="00202D2B" w:rsidRPr="00F31D1B" w:rsidRDefault="00202D2B" w:rsidP="002E777A">
                  <w:pPr>
                    <w:pStyle w:val="rowtabella0"/>
                    <w:jc w:val="center"/>
                    <w:rPr>
                      <w:color w:val="002060"/>
                    </w:rPr>
                  </w:pPr>
                  <w:r w:rsidRPr="00F31D1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61F3E" w14:textId="77777777" w:rsidR="00202D2B" w:rsidRPr="00F31D1B" w:rsidRDefault="00202D2B" w:rsidP="002E777A">
                  <w:pPr>
                    <w:pStyle w:val="rowtabella0"/>
                    <w:jc w:val="center"/>
                    <w:rPr>
                      <w:color w:val="002060"/>
                    </w:rPr>
                  </w:pPr>
                  <w:r w:rsidRPr="00F31D1B">
                    <w:rPr>
                      <w:color w:val="002060"/>
                    </w:rPr>
                    <w:t> </w:t>
                  </w:r>
                </w:p>
              </w:tc>
            </w:tr>
          </w:tbl>
          <w:p w14:paraId="0D50C2B4" w14:textId="77777777" w:rsidR="00202D2B" w:rsidRPr="00F31D1B" w:rsidRDefault="00202D2B" w:rsidP="002E777A">
            <w:pPr>
              <w:rPr>
                <w:color w:val="002060"/>
              </w:rPr>
            </w:pPr>
          </w:p>
        </w:tc>
      </w:tr>
    </w:tbl>
    <w:p w14:paraId="306E058B" w14:textId="77777777" w:rsidR="00202D2B" w:rsidRPr="00F31D1B" w:rsidRDefault="00202D2B" w:rsidP="00202D2B">
      <w:pPr>
        <w:pStyle w:val="breakline"/>
        <w:rPr>
          <w:rFonts w:eastAsiaTheme="minorEastAsia"/>
          <w:color w:val="002060"/>
        </w:rPr>
      </w:pPr>
    </w:p>
    <w:p w14:paraId="07D76929" w14:textId="77777777" w:rsidR="00202D2B" w:rsidRPr="00F31D1B" w:rsidRDefault="00202D2B" w:rsidP="00202D2B">
      <w:pPr>
        <w:pStyle w:val="breakline"/>
        <w:rPr>
          <w:color w:val="002060"/>
        </w:rPr>
      </w:pPr>
    </w:p>
    <w:p w14:paraId="6DE9FE31" w14:textId="77777777" w:rsidR="00202D2B" w:rsidRPr="00F31D1B" w:rsidRDefault="00202D2B" w:rsidP="00202D2B">
      <w:pPr>
        <w:pStyle w:val="titoloprinc0"/>
        <w:rPr>
          <w:color w:val="002060"/>
        </w:rPr>
      </w:pPr>
      <w:r w:rsidRPr="00F31D1B">
        <w:rPr>
          <w:color w:val="002060"/>
        </w:rPr>
        <w:t>GIUDICE SPORTIVO</w:t>
      </w:r>
    </w:p>
    <w:p w14:paraId="44C995C3" w14:textId="77777777" w:rsidR="00202D2B" w:rsidRPr="00F31D1B" w:rsidRDefault="00202D2B" w:rsidP="00202D2B">
      <w:pPr>
        <w:pStyle w:val="diffida"/>
        <w:rPr>
          <w:color w:val="002060"/>
        </w:rPr>
      </w:pPr>
      <w:r w:rsidRPr="00F31D1B">
        <w:rPr>
          <w:color w:val="002060"/>
        </w:rPr>
        <w:t>Il Giudice Sportivo Avv. Agnese Lazzaretti, con l'assistenza del segretario Angelo Castellana, nella seduta del 08/02/2023, ha adottato le decisioni che di seguito integralmente si riportano:</w:t>
      </w:r>
    </w:p>
    <w:p w14:paraId="04832C57" w14:textId="77777777" w:rsidR="00202D2B" w:rsidRPr="00F31D1B" w:rsidRDefault="00202D2B" w:rsidP="00202D2B">
      <w:pPr>
        <w:pStyle w:val="titolo10"/>
        <w:rPr>
          <w:color w:val="002060"/>
        </w:rPr>
      </w:pPr>
      <w:r w:rsidRPr="00F31D1B">
        <w:rPr>
          <w:color w:val="002060"/>
        </w:rPr>
        <w:t xml:space="preserve">GARE DEL 3/ 2/2023 </w:t>
      </w:r>
    </w:p>
    <w:p w14:paraId="3748B88F" w14:textId="77777777" w:rsidR="00202D2B" w:rsidRPr="00F31D1B" w:rsidRDefault="00202D2B" w:rsidP="00202D2B">
      <w:pPr>
        <w:pStyle w:val="titolo7a"/>
        <w:rPr>
          <w:color w:val="002060"/>
        </w:rPr>
      </w:pPr>
      <w:r w:rsidRPr="00F31D1B">
        <w:rPr>
          <w:color w:val="002060"/>
        </w:rPr>
        <w:t xml:space="preserve">PROVVEDIMENTI DISCIPLINARI </w:t>
      </w:r>
    </w:p>
    <w:p w14:paraId="7BDD0D34"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6A507A20" w14:textId="77777777" w:rsidR="00202D2B" w:rsidRPr="00F31D1B" w:rsidRDefault="00202D2B" w:rsidP="00202D2B">
      <w:pPr>
        <w:pStyle w:val="titolo30"/>
        <w:rPr>
          <w:color w:val="002060"/>
        </w:rPr>
      </w:pPr>
      <w:r w:rsidRPr="00F31D1B">
        <w:rPr>
          <w:color w:val="002060"/>
        </w:rPr>
        <w:t xml:space="preserve">DIRIGENTI </w:t>
      </w:r>
    </w:p>
    <w:p w14:paraId="2C6A0FBE" w14:textId="77777777" w:rsidR="00202D2B" w:rsidRPr="00F31D1B" w:rsidRDefault="00202D2B" w:rsidP="00202D2B">
      <w:pPr>
        <w:pStyle w:val="titolo20"/>
        <w:rPr>
          <w:color w:val="002060"/>
        </w:rPr>
      </w:pPr>
      <w:r w:rsidRPr="00F31D1B">
        <w:rPr>
          <w:color w:val="002060"/>
        </w:rPr>
        <w:t xml:space="preserve">INIBIZIONE A SVOLGERE OGNI ATTIVITA' FINO AL 15/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7E5CF01" w14:textId="77777777" w:rsidTr="002E777A">
        <w:tc>
          <w:tcPr>
            <w:tcW w:w="2200" w:type="dxa"/>
            <w:tcMar>
              <w:top w:w="20" w:type="dxa"/>
              <w:left w:w="20" w:type="dxa"/>
              <w:bottom w:w="20" w:type="dxa"/>
              <w:right w:w="20" w:type="dxa"/>
            </w:tcMar>
            <w:vAlign w:val="center"/>
            <w:hideMark/>
          </w:tcPr>
          <w:p w14:paraId="7BEAB7FF" w14:textId="77777777" w:rsidR="00202D2B" w:rsidRPr="00F31D1B" w:rsidRDefault="00202D2B" w:rsidP="002E777A">
            <w:pPr>
              <w:pStyle w:val="movimento"/>
              <w:rPr>
                <w:color w:val="002060"/>
              </w:rPr>
            </w:pPr>
            <w:r w:rsidRPr="00F31D1B">
              <w:rPr>
                <w:color w:val="002060"/>
              </w:rPr>
              <w:t>FIORDELMONDO LUCA</w:t>
            </w:r>
          </w:p>
        </w:tc>
        <w:tc>
          <w:tcPr>
            <w:tcW w:w="2200" w:type="dxa"/>
            <w:tcMar>
              <w:top w:w="20" w:type="dxa"/>
              <w:left w:w="20" w:type="dxa"/>
              <w:bottom w:w="20" w:type="dxa"/>
              <w:right w:w="20" w:type="dxa"/>
            </w:tcMar>
            <w:vAlign w:val="center"/>
            <w:hideMark/>
          </w:tcPr>
          <w:p w14:paraId="76A1B8E1" w14:textId="77777777" w:rsidR="00202D2B" w:rsidRPr="00F31D1B" w:rsidRDefault="00202D2B" w:rsidP="002E777A">
            <w:pPr>
              <w:pStyle w:val="movimento2"/>
              <w:rPr>
                <w:color w:val="002060"/>
              </w:rPr>
            </w:pPr>
            <w:r w:rsidRPr="00F31D1B">
              <w:rPr>
                <w:color w:val="002060"/>
              </w:rPr>
              <w:t xml:space="preserve">(FUTSAL MONTEMARCIANO C5) </w:t>
            </w:r>
          </w:p>
        </w:tc>
        <w:tc>
          <w:tcPr>
            <w:tcW w:w="800" w:type="dxa"/>
            <w:tcMar>
              <w:top w:w="20" w:type="dxa"/>
              <w:left w:w="20" w:type="dxa"/>
              <w:bottom w:w="20" w:type="dxa"/>
              <w:right w:w="20" w:type="dxa"/>
            </w:tcMar>
            <w:vAlign w:val="center"/>
            <w:hideMark/>
          </w:tcPr>
          <w:p w14:paraId="353E8AB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B5BAB5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6C9699F" w14:textId="77777777" w:rsidR="00202D2B" w:rsidRPr="00F31D1B" w:rsidRDefault="00202D2B" w:rsidP="002E777A">
            <w:pPr>
              <w:pStyle w:val="movimento2"/>
              <w:rPr>
                <w:color w:val="002060"/>
              </w:rPr>
            </w:pPr>
            <w:r w:rsidRPr="00F31D1B">
              <w:rPr>
                <w:color w:val="002060"/>
              </w:rPr>
              <w:t> </w:t>
            </w:r>
          </w:p>
        </w:tc>
      </w:tr>
    </w:tbl>
    <w:p w14:paraId="064335D4" w14:textId="77777777" w:rsidR="00202D2B" w:rsidRPr="00F31D1B" w:rsidRDefault="00202D2B" w:rsidP="00202D2B">
      <w:pPr>
        <w:pStyle w:val="diffida"/>
        <w:spacing w:before="80" w:beforeAutospacing="0" w:after="40" w:afterAutospacing="0"/>
        <w:rPr>
          <w:rFonts w:eastAsiaTheme="minorEastAsia"/>
          <w:color w:val="002060"/>
        </w:rPr>
      </w:pPr>
      <w:r w:rsidRPr="00F31D1B">
        <w:rPr>
          <w:color w:val="002060"/>
        </w:rPr>
        <w:t xml:space="preserve">Espulso per proteste. Allontanato. </w:t>
      </w:r>
    </w:p>
    <w:p w14:paraId="5B74BF09"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4B6510FB" w14:textId="77777777" w:rsidTr="002E777A">
        <w:tc>
          <w:tcPr>
            <w:tcW w:w="2200" w:type="dxa"/>
            <w:tcMar>
              <w:top w:w="20" w:type="dxa"/>
              <w:left w:w="20" w:type="dxa"/>
              <w:bottom w:w="20" w:type="dxa"/>
              <w:right w:w="20" w:type="dxa"/>
            </w:tcMar>
            <w:vAlign w:val="center"/>
            <w:hideMark/>
          </w:tcPr>
          <w:p w14:paraId="28D19EE0" w14:textId="77777777" w:rsidR="00202D2B" w:rsidRPr="00F31D1B" w:rsidRDefault="00202D2B" w:rsidP="002E777A">
            <w:pPr>
              <w:pStyle w:val="movimento"/>
              <w:rPr>
                <w:color w:val="002060"/>
              </w:rPr>
            </w:pPr>
            <w:r w:rsidRPr="00F31D1B">
              <w:rPr>
                <w:color w:val="002060"/>
              </w:rPr>
              <w:t>EGIDI ROBERTO</w:t>
            </w:r>
          </w:p>
        </w:tc>
        <w:tc>
          <w:tcPr>
            <w:tcW w:w="2200" w:type="dxa"/>
            <w:tcMar>
              <w:top w:w="20" w:type="dxa"/>
              <w:left w:w="20" w:type="dxa"/>
              <w:bottom w:w="20" w:type="dxa"/>
              <w:right w:w="20" w:type="dxa"/>
            </w:tcMar>
            <w:vAlign w:val="center"/>
            <w:hideMark/>
          </w:tcPr>
          <w:p w14:paraId="0CC8D2B7" w14:textId="77777777" w:rsidR="00202D2B" w:rsidRPr="00F31D1B" w:rsidRDefault="00202D2B" w:rsidP="002E777A">
            <w:pPr>
              <w:pStyle w:val="movimento2"/>
              <w:rPr>
                <w:color w:val="002060"/>
              </w:rPr>
            </w:pPr>
            <w:r w:rsidRPr="00F31D1B">
              <w:rPr>
                <w:color w:val="002060"/>
              </w:rPr>
              <w:t xml:space="preserve">(ROCCAFLUVIONE) </w:t>
            </w:r>
          </w:p>
        </w:tc>
        <w:tc>
          <w:tcPr>
            <w:tcW w:w="800" w:type="dxa"/>
            <w:tcMar>
              <w:top w:w="20" w:type="dxa"/>
              <w:left w:w="20" w:type="dxa"/>
              <w:bottom w:w="20" w:type="dxa"/>
              <w:right w:w="20" w:type="dxa"/>
            </w:tcMar>
            <w:vAlign w:val="center"/>
            <w:hideMark/>
          </w:tcPr>
          <w:p w14:paraId="0F487A1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A7FB1D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FD78DBB" w14:textId="77777777" w:rsidR="00202D2B" w:rsidRPr="00F31D1B" w:rsidRDefault="00202D2B" w:rsidP="002E777A">
            <w:pPr>
              <w:pStyle w:val="movimento2"/>
              <w:rPr>
                <w:color w:val="002060"/>
              </w:rPr>
            </w:pPr>
            <w:r w:rsidRPr="00F31D1B">
              <w:rPr>
                <w:color w:val="002060"/>
              </w:rPr>
              <w:t> </w:t>
            </w:r>
          </w:p>
        </w:tc>
      </w:tr>
    </w:tbl>
    <w:p w14:paraId="7F49430C"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D22E703" w14:textId="77777777" w:rsidTr="002E777A">
        <w:tc>
          <w:tcPr>
            <w:tcW w:w="2200" w:type="dxa"/>
            <w:tcMar>
              <w:top w:w="20" w:type="dxa"/>
              <w:left w:w="20" w:type="dxa"/>
              <w:bottom w:w="20" w:type="dxa"/>
              <w:right w:w="20" w:type="dxa"/>
            </w:tcMar>
            <w:vAlign w:val="center"/>
            <w:hideMark/>
          </w:tcPr>
          <w:p w14:paraId="389E29B5" w14:textId="77777777" w:rsidR="00202D2B" w:rsidRPr="00F31D1B" w:rsidRDefault="00202D2B" w:rsidP="002E777A">
            <w:pPr>
              <w:pStyle w:val="movimento"/>
              <w:rPr>
                <w:color w:val="002060"/>
              </w:rPr>
            </w:pPr>
            <w:r w:rsidRPr="00F31D1B">
              <w:rPr>
                <w:color w:val="002060"/>
              </w:rPr>
              <w:t>GALDI GIOVANNI</w:t>
            </w:r>
          </w:p>
        </w:tc>
        <w:tc>
          <w:tcPr>
            <w:tcW w:w="2200" w:type="dxa"/>
            <w:tcMar>
              <w:top w:w="20" w:type="dxa"/>
              <w:left w:w="20" w:type="dxa"/>
              <w:bottom w:w="20" w:type="dxa"/>
              <w:right w:w="20" w:type="dxa"/>
            </w:tcMar>
            <w:vAlign w:val="center"/>
            <w:hideMark/>
          </w:tcPr>
          <w:p w14:paraId="26B2D275" w14:textId="77777777" w:rsidR="00202D2B" w:rsidRPr="00F31D1B" w:rsidRDefault="00202D2B" w:rsidP="002E777A">
            <w:pPr>
              <w:pStyle w:val="movimento2"/>
              <w:rPr>
                <w:color w:val="002060"/>
              </w:rPr>
            </w:pPr>
            <w:r w:rsidRPr="00F31D1B">
              <w:rPr>
                <w:color w:val="002060"/>
              </w:rPr>
              <w:t xml:space="preserve">(REAL EAGLES VIRTUS PAGLIA) </w:t>
            </w:r>
          </w:p>
        </w:tc>
        <w:tc>
          <w:tcPr>
            <w:tcW w:w="800" w:type="dxa"/>
            <w:tcMar>
              <w:top w:w="20" w:type="dxa"/>
              <w:left w:w="20" w:type="dxa"/>
              <w:bottom w:w="20" w:type="dxa"/>
              <w:right w:w="20" w:type="dxa"/>
            </w:tcMar>
            <w:vAlign w:val="center"/>
            <w:hideMark/>
          </w:tcPr>
          <w:p w14:paraId="354093D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97487E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68F93B8" w14:textId="77777777" w:rsidR="00202D2B" w:rsidRPr="00F31D1B" w:rsidRDefault="00202D2B" w:rsidP="002E777A">
            <w:pPr>
              <w:pStyle w:val="movimento2"/>
              <w:rPr>
                <w:color w:val="002060"/>
              </w:rPr>
            </w:pPr>
            <w:r w:rsidRPr="00F31D1B">
              <w:rPr>
                <w:color w:val="002060"/>
              </w:rPr>
              <w:t> </w:t>
            </w:r>
          </w:p>
        </w:tc>
      </w:tr>
    </w:tbl>
    <w:p w14:paraId="1F0550E2" w14:textId="77777777" w:rsidR="00202D2B" w:rsidRPr="00F31D1B" w:rsidRDefault="00202D2B" w:rsidP="00202D2B">
      <w:pPr>
        <w:pStyle w:val="titolo30"/>
        <w:rPr>
          <w:rFonts w:eastAsiaTheme="minorEastAsia"/>
          <w:color w:val="002060"/>
        </w:rPr>
      </w:pPr>
      <w:r w:rsidRPr="00F31D1B">
        <w:rPr>
          <w:color w:val="002060"/>
        </w:rPr>
        <w:t xml:space="preserve">ALLENATORI </w:t>
      </w:r>
    </w:p>
    <w:p w14:paraId="29FCAC12" w14:textId="77777777" w:rsidR="00202D2B" w:rsidRPr="00F31D1B" w:rsidRDefault="00202D2B" w:rsidP="00202D2B">
      <w:pPr>
        <w:pStyle w:val="titolo20"/>
        <w:rPr>
          <w:color w:val="002060"/>
        </w:rPr>
      </w:pPr>
      <w:r w:rsidRPr="00F31D1B">
        <w:rPr>
          <w:color w:val="002060"/>
        </w:rPr>
        <w:t xml:space="preserve">SQUALIFICA FINO AL 15/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A070532" w14:textId="77777777" w:rsidTr="002E777A">
        <w:tc>
          <w:tcPr>
            <w:tcW w:w="2200" w:type="dxa"/>
            <w:tcMar>
              <w:top w:w="20" w:type="dxa"/>
              <w:left w:w="20" w:type="dxa"/>
              <w:bottom w:w="20" w:type="dxa"/>
              <w:right w:w="20" w:type="dxa"/>
            </w:tcMar>
            <w:vAlign w:val="center"/>
            <w:hideMark/>
          </w:tcPr>
          <w:p w14:paraId="5D61EA55" w14:textId="77777777" w:rsidR="00202D2B" w:rsidRPr="00F31D1B" w:rsidRDefault="00202D2B" w:rsidP="002E777A">
            <w:pPr>
              <w:pStyle w:val="movimento"/>
              <w:rPr>
                <w:color w:val="002060"/>
              </w:rPr>
            </w:pPr>
            <w:r w:rsidRPr="00F31D1B">
              <w:rPr>
                <w:color w:val="002060"/>
              </w:rPr>
              <w:t>FERRARESI EMANUELE</w:t>
            </w:r>
          </w:p>
        </w:tc>
        <w:tc>
          <w:tcPr>
            <w:tcW w:w="2200" w:type="dxa"/>
            <w:tcMar>
              <w:top w:w="20" w:type="dxa"/>
              <w:left w:w="20" w:type="dxa"/>
              <w:bottom w:w="20" w:type="dxa"/>
              <w:right w:w="20" w:type="dxa"/>
            </w:tcMar>
            <w:vAlign w:val="center"/>
            <w:hideMark/>
          </w:tcPr>
          <w:p w14:paraId="106796C6" w14:textId="77777777" w:rsidR="00202D2B" w:rsidRPr="00F31D1B" w:rsidRDefault="00202D2B" w:rsidP="002E777A">
            <w:pPr>
              <w:pStyle w:val="movimento2"/>
              <w:rPr>
                <w:color w:val="002060"/>
              </w:rPr>
            </w:pPr>
            <w:r w:rsidRPr="00F31D1B">
              <w:rPr>
                <w:color w:val="002060"/>
              </w:rPr>
              <w:t xml:space="preserve">(ACLI MANTOVANI CALCIO A 5) </w:t>
            </w:r>
          </w:p>
        </w:tc>
        <w:tc>
          <w:tcPr>
            <w:tcW w:w="800" w:type="dxa"/>
            <w:tcMar>
              <w:top w:w="20" w:type="dxa"/>
              <w:left w:w="20" w:type="dxa"/>
              <w:bottom w:w="20" w:type="dxa"/>
              <w:right w:w="20" w:type="dxa"/>
            </w:tcMar>
            <w:vAlign w:val="center"/>
            <w:hideMark/>
          </w:tcPr>
          <w:p w14:paraId="710FDFE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90C8C3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16AD1FF" w14:textId="77777777" w:rsidR="00202D2B" w:rsidRPr="00F31D1B" w:rsidRDefault="00202D2B" w:rsidP="002E777A">
            <w:pPr>
              <w:pStyle w:val="movimento2"/>
              <w:rPr>
                <w:color w:val="002060"/>
              </w:rPr>
            </w:pPr>
            <w:r w:rsidRPr="00F31D1B">
              <w:rPr>
                <w:color w:val="002060"/>
              </w:rPr>
              <w:t> </w:t>
            </w:r>
          </w:p>
        </w:tc>
      </w:tr>
    </w:tbl>
    <w:p w14:paraId="3A5F15AC" w14:textId="77777777" w:rsidR="00202D2B" w:rsidRPr="00F31D1B" w:rsidRDefault="00202D2B" w:rsidP="00202D2B">
      <w:pPr>
        <w:pStyle w:val="diffida"/>
        <w:spacing w:before="80" w:beforeAutospacing="0" w:after="40" w:afterAutospacing="0"/>
        <w:rPr>
          <w:rFonts w:eastAsiaTheme="minorEastAsia"/>
          <w:color w:val="002060"/>
        </w:rPr>
      </w:pPr>
      <w:r w:rsidRPr="00F31D1B">
        <w:rPr>
          <w:color w:val="002060"/>
        </w:rPr>
        <w:t xml:space="preserve">Espulso per somma di ammonizioni. Allontanato. </w:t>
      </w:r>
    </w:p>
    <w:p w14:paraId="6CCF3E66" w14:textId="77777777" w:rsidR="00202D2B" w:rsidRPr="00F31D1B" w:rsidRDefault="00202D2B" w:rsidP="00202D2B">
      <w:pPr>
        <w:pStyle w:val="titolo30"/>
        <w:rPr>
          <w:color w:val="002060"/>
        </w:rPr>
      </w:pPr>
      <w:r w:rsidRPr="00F31D1B">
        <w:rPr>
          <w:color w:val="002060"/>
        </w:rPr>
        <w:t xml:space="preserve">CALCIATORI ESPULSI </w:t>
      </w:r>
    </w:p>
    <w:p w14:paraId="6599C3DE" w14:textId="77777777" w:rsidR="00202D2B" w:rsidRPr="00F31D1B" w:rsidRDefault="00202D2B" w:rsidP="00202D2B">
      <w:pPr>
        <w:pStyle w:val="titolo20"/>
        <w:rPr>
          <w:color w:val="002060"/>
        </w:rPr>
      </w:pPr>
      <w:r w:rsidRPr="00F31D1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99C1120" w14:textId="77777777" w:rsidTr="002E777A">
        <w:tc>
          <w:tcPr>
            <w:tcW w:w="2200" w:type="dxa"/>
            <w:tcMar>
              <w:top w:w="20" w:type="dxa"/>
              <w:left w:w="20" w:type="dxa"/>
              <w:bottom w:w="20" w:type="dxa"/>
              <w:right w:w="20" w:type="dxa"/>
            </w:tcMar>
            <w:vAlign w:val="center"/>
            <w:hideMark/>
          </w:tcPr>
          <w:p w14:paraId="56FBFC61" w14:textId="77777777" w:rsidR="00202D2B" w:rsidRPr="00F31D1B" w:rsidRDefault="00202D2B" w:rsidP="002E777A">
            <w:pPr>
              <w:pStyle w:val="movimento"/>
              <w:rPr>
                <w:color w:val="002060"/>
              </w:rPr>
            </w:pPr>
            <w:r w:rsidRPr="00F31D1B">
              <w:rPr>
                <w:color w:val="002060"/>
              </w:rPr>
              <w:lastRenderedPageBreak/>
              <w:t>PENNACCHIONI PIETRO</w:t>
            </w:r>
          </w:p>
        </w:tc>
        <w:tc>
          <w:tcPr>
            <w:tcW w:w="2200" w:type="dxa"/>
            <w:tcMar>
              <w:top w:w="20" w:type="dxa"/>
              <w:left w:w="20" w:type="dxa"/>
              <w:bottom w:w="20" w:type="dxa"/>
              <w:right w:w="20" w:type="dxa"/>
            </w:tcMar>
            <w:vAlign w:val="center"/>
            <w:hideMark/>
          </w:tcPr>
          <w:p w14:paraId="1C0E0230" w14:textId="77777777" w:rsidR="00202D2B" w:rsidRPr="00F31D1B" w:rsidRDefault="00202D2B" w:rsidP="002E777A">
            <w:pPr>
              <w:pStyle w:val="movimento2"/>
              <w:rPr>
                <w:color w:val="002060"/>
              </w:rPr>
            </w:pPr>
            <w:r w:rsidRPr="00F31D1B">
              <w:rPr>
                <w:color w:val="002060"/>
              </w:rPr>
              <w:t xml:space="preserve">(POLVERIGI C5) </w:t>
            </w:r>
          </w:p>
        </w:tc>
        <w:tc>
          <w:tcPr>
            <w:tcW w:w="800" w:type="dxa"/>
            <w:tcMar>
              <w:top w:w="20" w:type="dxa"/>
              <w:left w:w="20" w:type="dxa"/>
              <w:bottom w:w="20" w:type="dxa"/>
              <w:right w:w="20" w:type="dxa"/>
            </w:tcMar>
            <w:vAlign w:val="center"/>
            <w:hideMark/>
          </w:tcPr>
          <w:p w14:paraId="6076A2F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25681B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BBA6AB3" w14:textId="77777777" w:rsidR="00202D2B" w:rsidRPr="00F31D1B" w:rsidRDefault="00202D2B" w:rsidP="002E777A">
            <w:pPr>
              <w:pStyle w:val="movimento2"/>
              <w:rPr>
                <w:color w:val="002060"/>
              </w:rPr>
            </w:pPr>
            <w:r w:rsidRPr="00F31D1B">
              <w:rPr>
                <w:color w:val="002060"/>
              </w:rPr>
              <w:t> </w:t>
            </w:r>
          </w:p>
        </w:tc>
      </w:tr>
    </w:tbl>
    <w:p w14:paraId="43499FAA" w14:textId="77777777" w:rsidR="00202D2B" w:rsidRPr="00F31D1B" w:rsidRDefault="00202D2B" w:rsidP="00202D2B">
      <w:pPr>
        <w:pStyle w:val="titolo30"/>
        <w:rPr>
          <w:rFonts w:eastAsiaTheme="minorEastAsia"/>
          <w:color w:val="002060"/>
        </w:rPr>
      </w:pPr>
      <w:r w:rsidRPr="00F31D1B">
        <w:rPr>
          <w:color w:val="002060"/>
        </w:rPr>
        <w:t xml:space="preserve">CALCIATORI NON ESPULSI </w:t>
      </w:r>
    </w:p>
    <w:p w14:paraId="7A7F0895" w14:textId="77777777" w:rsidR="00202D2B" w:rsidRPr="00F31D1B" w:rsidRDefault="00202D2B" w:rsidP="00202D2B">
      <w:pPr>
        <w:pStyle w:val="titolo20"/>
        <w:rPr>
          <w:color w:val="002060"/>
        </w:rPr>
      </w:pPr>
      <w:r w:rsidRPr="00F31D1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FDA57E0" w14:textId="77777777" w:rsidTr="002E777A">
        <w:tc>
          <w:tcPr>
            <w:tcW w:w="2200" w:type="dxa"/>
            <w:tcMar>
              <w:top w:w="20" w:type="dxa"/>
              <w:left w:w="20" w:type="dxa"/>
              <w:bottom w:w="20" w:type="dxa"/>
              <w:right w:w="20" w:type="dxa"/>
            </w:tcMar>
            <w:vAlign w:val="center"/>
            <w:hideMark/>
          </w:tcPr>
          <w:p w14:paraId="7679356F" w14:textId="77777777" w:rsidR="00202D2B" w:rsidRPr="00F31D1B" w:rsidRDefault="00202D2B" w:rsidP="002E777A">
            <w:pPr>
              <w:pStyle w:val="movimento"/>
              <w:rPr>
                <w:color w:val="002060"/>
              </w:rPr>
            </w:pPr>
            <w:r w:rsidRPr="00F31D1B">
              <w:rPr>
                <w:color w:val="002060"/>
              </w:rPr>
              <w:t>LORETI FILIPPO</w:t>
            </w:r>
          </w:p>
        </w:tc>
        <w:tc>
          <w:tcPr>
            <w:tcW w:w="2200" w:type="dxa"/>
            <w:tcMar>
              <w:top w:w="20" w:type="dxa"/>
              <w:left w:w="20" w:type="dxa"/>
              <w:bottom w:w="20" w:type="dxa"/>
              <w:right w:w="20" w:type="dxa"/>
            </w:tcMar>
            <w:vAlign w:val="center"/>
            <w:hideMark/>
          </w:tcPr>
          <w:p w14:paraId="2303E687" w14:textId="77777777" w:rsidR="00202D2B" w:rsidRPr="00F31D1B" w:rsidRDefault="00202D2B" w:rsidP="002E777A">
            <w:pPr>
              <w:pStyle w:val="movimento2"/>
              <w:rPr>
                <w:color w:val="002060"/>
              </w:rPr>
            </w:pPr>
            <w:r w:rsidRPr="00F31D1B">
              <w:rPr>
                <w:color w:val="002060"/>
              </w:rPr>
              <w:t xml:space="preserve">(ANCONITANA CALCIO A 5) </w:t>
            </w:r>
          </w:p>
        </w:tc>
        <w:tc>
          <w:tcPr>
            <w:tcW w:w="800" w:type="dxa"/>
            <w:tcMar>
              <w:top w:w="20" w:type="dxa"/>
              <w:left w:w="20" w:type="dxa"/>
              <w:bottom w:w="20" w:type="dxa"/>
              <w:right w:w="20" w:type="dxa"/>
            </w:tcMar>
            <w:vAlign w:val="center"/>
            <w:hideMark/>
          </w:tcPr>
          <w:p w14:paraId="67AF7E9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299485E" w14:textId="77777777" w:rsidR="00202D2B" w:rsidRPr="00F31D1B" w:rsidRDefault="00202D2B" w:rsidP="002E777A">
            <w:pPr>
              <w:pStyle w:val="movimento"/>
              <w:rPr>
                <w:color w:val="002060"/>
              </w:rPr>
            </w:pPr>
            <w:r w:rsidRPr="00F31D1B">
              <w:rPr>
                <w:color w:val="002060"/>
              </w:rPr>
              <w:t>SILEONI TOMMASO</w:t>
            </w:r>
          </w:p>
        </w:tc>
        <w:tc>
          <w:tcPr>
            <w:tcW w:w="2200" w:type="dxa"/>
            <w:tcMar>
              <w:top w:w="20" w:type="dxa"/>
              <w:left w:w="20" w:type="dxa"/>
              <w:bottom w:w="20" w:type="dxa"/>
              <w:right w:w="20" w:type="dxa"/>
            </w:tcMar>
            <w:vAlign w:val="center"/>
            <w:hideMark/>
          </w:tcPr>
          <w:p w14:paraId="5D7A173D" w14:textId="77777777" w:rsidR="00202D2B" w:rsidRPr="00F31D1B" w:rsidRDefault="00202D2B" w:rsidP="002E777A">
            <w:pPr>
              <w:pStyle w:val="movimento2"/>
              <w:rPr>
                <w:color w:val="002060"/>
              </w:rPr>
            </w:pPr>
            <w:r w:rsidRPr="00F31D1B">
              <w:rPr>
                <w:color w:val="002060"/>
              </w:rPr>
              <w:t xml:space="preserve">(AURORA TREIA) </w:t>
            </w:r>
          </w:p>
        </w:tc>
      </w:tr>
      <w:tr w:rsidR="00202D2B" w:rsidRPr="00F31D1B" w14:paraId="473E76EE" w14:textId="77777777" w:rsidTr="002E777A">
        <w:tc>
          <w:tcPr>
            <w:tcW w:w="2200" w:type="dxa"/>
            <w:tcMar>
              <w:top w:w="20" w:type="dxa"/>
              <w:left w:w="20" w:type="dxa"/>
              <w:bottom w:w="20" w:type="dxa"/>
              <w:right w:w="20" w:type="dxa"/>
            </w:tcMar>
            <w:vAlign w:val="center"/>
            <w:hideMark/>
          </w:tcPr>
          <w:p w14:paraId="666A089C" w14:textId="77777777" w:rsidR="00202D2B" w:rsidRPr="00F31D1B" w:rsidRDefault="00202D2B" w:rsidP="002E777A">
            <w:pPr>
              <w:pStyle w:val="movimento"/>
              <w:rPr>
                <w:color w:val="002060"/>
              </w:rPr>
            </w:pPr>
            <w:r w:rsidRPr="00F31D1B">
              <w:rPr>
                <w:color w:val="002060"/>
              </w:rPr>
              <w:t>KANIA DAVID VICTOR</w:t>
            </w:r>
          </w:p>
        </w:tc>
        <w:tc>
          <w:tcPr>
            <w:tcW w:w="2200" w:type="dxa"/>
            <w:tcMar>
              <w:top w:w="20" w:type="dxa"/>
              <w:left w:w="20" w:type="dxa"/>
              <w:bottom w:w="20" w:type="dxa"/>
              <w:right w:w="20" w:type="dxa"/>
            </w:tcMar>
            <w:vAlign w:val="center"/>
            <w:hideMark/>
          </w:tcPr>
          <w:p w14:paraId="0CD93984" w14:textId="77777777" w:rsidR="00202D2B" w:rsidRPr="00F31D1B" w:rsidRDefault="00202D2B" w:rsidP="002E777A">
            <w:pPr>
              <w:pStyle w:val="movimento2"/>
              <w:rPr>
                <w:color w:val="002060"/>
              </w:rPr>
            </w:pPr>
            <w:r w:rsidRPr="00F31D1B">
              <w:rPr>
                <w:color w:val="002060"/>
              </w:rPr>
              <w:t xml:space="preserve">(FUTSAL MONTEMARCIANO C5) </w:t>
            </w:r>
          </w:p>
        </w:tc>
        <w:tc>
          <w:tcPr>
            <w:tcW w:w="800" w:type="dxa"/>
            <w:tcMar>
              <w:top w:w="20" w:type="dxa"/>
              <w:left w:w="20" w:type="dxa"/>
              <w:bottom w:w="20" w:type="dxa"/>
              <w:right w:w="20" w:type="dxa"/>
            </w:tcMar>
            <w:vAlign w:val="center"/>
            <w:hideMark/>
          </w:tcPr>
          <w:p w14:paraId="0480459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7F9592A" w14:textId="77777777" w:rsidR="00202D2B" w:rsidRPr="00F31D1B" w:rsidRDefault="00202D2B" w:rsidP="002E777A">
            <w:pPr>
              <w:pStyle w:val="movimento"/>
              <w:rPr>
                <w:color w:val="002060"/>
              </w:rPr>
            </w:pPr>
            <w:r w:rsidRPr="00F31D1B">
              <w:rPr>
                <w:color w:val="002060"/>
              </w:rPr>
              <w:t>CUCCULELLI CHRISTIAN</w:t>
            </w:r>
          </w:p>
        </w:tc>
        <w:tc>
          <w:tcPr>
            <w:tcW w:w="2200" w:type="dxa"/>
            <w:tcMar>
              <w:top w:w="20" w:type="dxa"/>
              <w:left w:w="20" w:type="dxa"/>
              <w:bottom w:w="20" w:type="dxa"/>
              <w:right w:w="20" w:type="dxa"/>
            </w:tcMar>
            <w:vAlign w:val="center"/>
            <w:hideMark/>
          </w:tcPr>
          <w:p w14:paraId="43DE6E68" w14:textId="77777777" w:rsidR="00202D2B" w:rsidRPr="00F31D1B" w:rsidRDefault="00202D2B" w:rsidP="002E777A">
            <w:pPr>
              <w:pStyle w:val="movimento2"/>
              <w:rPr>
                <w:color w:val="002060"/>
              </w:rPr>
            </w:pPr>
            <w:r w:rsidRPr="00F31D1B">
              <w:rPr>
                <w:color w:val="002060"/>
              </w:rPr>
              <w:t xml:space="preserve">(GAGLIOLE F.C.) </w:t>
            </w:r>
          </w:p>
        </w:tc>
      </w:tr>
      <w:tr w:rsidR="00202D2B" w:rsidRPr="00F31D1B" w14:paraId="62D08873" w14:textId="77777777" w:rsidTr="002E777A">
        <w:tc>
          <w:tcPr>
            <w:tcW w:w="2200" w:type="dxa"/>
            <w:tcMar>
              <w:top w:w="20" w:type="dxa"/>
              <w:left w:w="20" w:type="dxa"/>
              <w:bottom w:w="20" w:type="dxa"/>
              <w:right w:w="20" w:type="dxa"/>
            </w:tcMar>
            <w:vAlign w:val="center"/>
            <w:hideMark/>
          </w:tcPr>
          <w:p w14:paraId="4265588F" w14:textId="77777777" w:rsidR="00202D2B" w:rsidRPr="00F31D1B" w:rsidRDefault="00202D2B" w:rsidP="002E777A">
            <w:pPr>
              <w:pStyle w:val="movimento"/>
              <w:rPr>
                <w:color w:val="002060"/>
              </w:rPr>
            </w:pPr>
            <w:r w:rsidRPr="00F31D1B">
              <w:rPr>
                <w:color w:val="002060"/>
              </w:rPr>
              <w:t>COCCIO PIER CARLO</w:t>
            </w:r>
          </w:p>
        </w:tc>
        <w:tc>
          <w:tcPr>
            <w:tcW w:w="2200" w:type="dxa"/>
            <w:tcMar>
              <w:top w:w="20" w:type="dxa"/>
              <w:left w:w="20" w:type="dxa"/>
              <w:bottom w:w="20" w:type="dxa"/>
              <w:right w:w="20" w:type="dxa"/>
            </w:tcMar>
            <w:vAlign w:val="center"/>
            <w:hideMark/>
          </w:tcPr>
          <w:p w14:paraId="45034675" w14:textId="77777777" w:rsidR="00202D2B" w:rsidRPr="00F31D1B" w:rsidRDefault="00202D2B" w:rsidP="002E777A">
            <w:pPr>
              <w:pStyle w:val="movimento2"/>
              <w:rPr>
                <w:color w:val="002060"/>
              </w:rPr>
            </w:pPr>
            <w:r w:rsidRPr="00F31D1B">
              <w:rPr>
                <w:color w:val="002060"/>
              </w:rPr>
              <w:t xml:space="preserve">(RIVIERA DELLE PALME) </w:t>
            </w:r>
          </w:p>
        </w:tc>
        <w:tc>
          <w:tcPr>
            <w:tcW w:w="800" w:type="dxa"/>
            <w:tcMar>
              <w:top w:w="20" w:type="dxa"/>
              <w:left w:w="20" w:type="dxa"/>
              <w:bottom w:w="20" w:type="dxa"/>
              <w:right w:w="20" w:type="dxa"/>
            </w:tcMar>
            <w:vAlign w:val="center"/>
            <w:hideMark/>
          </w:tcPr>
          <w:p w14:paraId="29B2CE8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BAA94B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A192C97" w14:textId="77777777" w:rsidR="00202D2B" w:rsidRPr="00F31D1B" w:rsidRDefault="00202D2B" w:rsidP="002E777A">
            <w:pPr>
              <w:pStyle w:val="movimento2"/>
              <w:rPr>
                <w:color w:val="002060"/>
              </w:rPr>
            </w:pPr>
            <w:r w:rsidRPr="00F31D1B">
              <w:rPr>
                <w:color w:val="002060"/>
              </w:rPr>
              <w:t> </w:t>
            </w:r>
          </w:p>
        </w:tc>
      </w:tr>
    </w:tbl>
    <w:p w14:paraId="750F9DAF" w14:textId="77777777" w:rsidR="00202D2B" w:rsidRPr="00F31D1B" w:rsidRDefault="00202D2B" w:rsidP="00202D2B">
      <w:pPr>
        <w:pStyle w:val="titolo20"/>
        <w:rPr>
          <w:rFonts w:eastAsiaTheme="minorEastAsia"/>
          <w:color w:val="002060"/>
        </w:rPr>
      </w:pPr>
      <w:r w:rsidRPr="00F31D1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2BBEDBA" w14:textId="77777777" w:rsidTr="002E777A">
        <w:tc>
          <w:tcPr>
            <w:tcW w:w="2200" w:type="dxa"/>
            <w:tcMar>
              <w:top w:w="20" w:type="dxa"/>
              <w:left w:w="20" w:type="dxa"/>
              <w:bottom w:w="20" w:type="dxa"/>
              <w:right w:w="20" w:type="dxa"/>
            </w:tcMar>
            <w:vAlign w:val="center"/>
            <w:hideMark/>
          </w:tcPr>
          <w:p w14:paraId="732130B7" w14:textId="77777777" w:rsidR="00202D2B" w:rsidRPr="00F31D1B" w:rsidRDefault="00202D2B" w:rsidP="002E777A">
            <w:pPr>
              <w:pStyle w:val="movimento"/>
              <w:rPr>
                <w:color w:val="002060"/>
              </w:rPr>
            </w:pPr>
            <w:r w:rsidRPr="00F31D1B">
              <w:rPr>
                <w:color w:val="002060"/>
              </w:rPr>
              <w:t>ANTONINI LORENZO</w:t>
            </w:r>
          </w:p>
        </w:tc>
        <w:tc>
          <w:tcPr>
            <w:tcW w:w="2200" w:type="dxa"/>
            <w:tcMar>
              <w:top w:w="20" w:type="dxa"/>
              <w:left w:w="20" w:type="dxa"/>
              <w:bottom w:w="20" w:type="dxa"/>
              <w:right w:w="20" w:type="dxa"/>
            </w:tcMar>
            <w:vAlign w:val="center"/>
            <w:hideMark/>
          </w:tcPr>
          <w:p w14:paraId="5B56DD48" w14:textId="77777777" w:rsidR="00202D2B" w:rsidRPr="00F31D1B" w:rsidRDefault="00202D2B" w:rsidP="002E777A">
            <w:pPr>
              <w:pStyle w:val="movimento2"/>
              <w:rPr>
                <w:color w:val="002060"/>
              </w:rPr>
            </w:pPr>
            <w:r w:rsidRPr="00F31D1B">
              <w:rPr>
                <w:color w:val="002060"/>
              </w:rPr>
              <w:t xml:space="preserve">(ACLI AUDAX MONTECOSARO C5) </w:t>
            </w:r>
          </w:p>
        </w:tc>
        <w:tc>
          <w:tcPr>
            <w:tcW w:w="800" w:type="dxa"/>
            <w:tcMar>
              <w:top w:w="20" w:type="dxa"/>
              <w:left w:w="20" w:type="dxa"/>
              <w:bottom w:w="20" w:type="dxa"/>
              <w:right w:w="20" w:type="dxa"/>
            </w:tcMar>
            <w:vAlign w:val="center"/>
            <w:hideMark/>
          </w:tcPr>
          <w:p w14:paraId="2E73F64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1BC3446" w14:textId="77777777" w:rsidR="00202D2B" w:rsidRPr="00F31D1B" w:rsidRDefault="00202D2B" w:rsidP="002E777A">
            <w:pPr>
              <w:pStyle w:val="movimento"/>
              <w:rPr>
                <w:color w:val="002060"/>
              </w:rPr>
            </w:pPr>
            <w:r w:rsidRPr="00F31D1B">
              <w:rPr>
                <w:color w:val="002060"/>
              </w:rPr>
              <w:t>PERUCCI ALESSANDRO</w:t>
            </w:r>
          </w:p>
        </w:tc>
        <w:tc>
          <w:tcPr>
            <w:tcW w:w="2200" w:type="dxa"/>
            <w:tcMar>
              <w:top w:w="20" w:type="dxa"/>
              <w:left w:w="20" w:type="dxa"/>
              <w:bottom w:w="20" w:type="dxa"/>
              <w:right w:w="20" w:type="dxa"/>
            </w:tcMar>
            <w:vAlign w:val="center"/>
            <w:hideMark/>
          </w:tcPr>
          <w:p w14:paraId="1C2E2E89" w14:textId="77777777" w:rsidR="00202D2B" w:rsidRPr="00F31D1B" w:rsidRDefault="00202D2B" w:rsidP="002E777A">
            <w:pPr>
              <w:pStyle w:val="movimento2"/>
              <w:rPr>
                <w:color w:val="002060"/>
              </w:rPr>
            </w:pPr>
            <w:r w:rsidRPr="00F31D1B">
              <w:rPr>
                <w:color w:val="002060"/>
              </w:rPr>
              <w:t xml:space="preserve">(ACLI MANTOVANI CALCIO A 5) </w:t>
            </w:r>
          </w:p>
        </w:tc>
      </w:tr>
      <w:tr w:rsidR="00202D2B" w:rsidRPr="00F31D1B" w14:paraId="4BB5208B" w14:textId="77777777" w:rsidTr="002E777A">
        <w:tc>
          <w:tcPr>
            <w:tcW w:w="2200" w:type="dxa"/>
            <w:tcMar>
              <w:top w:w="20" w:type="dxa"/>
              <w:left w:w="20" w:type="dxa"/>
              <w:bottom w:w="20" w:type="dxa"/>
              <w:right w:w="20" w:type="dxa"/>
            </w:tcMar>
            <w:vAlign w:val="center"/>
            <w:hideMark/>
          </w:tcPr>
          <w:p w14:paraId="6E9BB5A2" w14:textId="77777777" w:rsidR="00202D2B" w:rsidRPr="00F31D1B" w:rsidRDefault="00202D2B" w:rsidP="002E777A">
            <w:pPr>
              <w:pStyle w:val="movimento"/>
              <w:rPr>
                <w:color w:val="002060"/>
              </w:rPr>
            </w:pPr>
            <w:r w:rsidRPr="00F31D1B">
              <w:rPr>
                <w:color w:val="002060"/>
              </w:rPr>
              <w:t>DI TOMMASO GIOVANNI</w:t>
            </w:r>
          </w:p>
        </w:tc>
        <w:tc>
          <w:tcPr>
            <w:tcW w:w="2200" w:type="dxa"/>
            <w:tcMar>
              <w:top w:w="20" w:type="dxa"/>
              <w:left w:w="20" w:type="dxa"/>
              <w:bottom w:w="20" w:type="dxa"/>
              <w:right w:w="20" w:type="dxa"/>
            </w:tcMar>
            <w:vAlign w:val="center"/>
            <w:hideMark/>
          </w:tcPr>
          <w:p w14:paraId="6694097A" w14:textId="77777777" w:rsidR="00202D2B" w:rsidRPr="00F31D1B" w:rsidRDefault="00202D2B" w:rsidP="002E777A">
            <w:pPr>
              <w:pStyle w:val="movimento2"/>
              <w:rPr>
                <w:color w:val="002060"/>
              </w:rPr>
            </w:pPr>
            <w:r w:rsidRPr="00F31D1B">
              <w:rPr>
                <w:color w:val="002060"/>
              </w:rPr>
              <w:t xml:space="preserve">(AMICI DEL CENTROSOCIO SP.) </w:t>
            </w:r>
          </w:p>
        </w:tc>
        <w:tc>
          <w:tcPr>
            <w:tcW w:w="800" w:type="dxa"/>
            <w:tcMar>
              <w:top w:w="20" w:type="dxa"/>
              <w:left w:w="20" w:type="dxa"/>
              <w:bottom w:w="20" w:type="dxa"/>
              <w:right w:w="20" w:type="dxa"/>
            </w:tcMar>
            <w:vAlign w:val="center"/>
            <w:hideMark/>
          </w:tcPr>
          <w:p w14:paraId="583C707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1B2D188" w14:textId="77777777" w:rsidR="00202D2B" w:rsidRPr="00F31D1B" w:rsidRDefault="00202D2B" w:rsidP="002E777A">
            <w:pPr>
              <w:pStyle w:val="movimento"/>
              <w:rPr>
                <w:color w:val="002060"/>
              </w:rPr>
            </w:pPr>
            <w:r w:rsidRPr="00F31D1B">
              <w:rPr>
                <w:color w:val="002060"/>
              </w:rPr>
              <w:t>GALEAZZI MICHEL</w:t>
            </w:r>
          </w:p>
        </w:tc>
        <w:tc>
          <w:tcPr>
            <w:tcW w:w="2200" w:type="dxa"/>
            <w:tcMar>
              <w:top w:w="20" w:type="dxa"/>
              <w:left w:w="20" w:type="dxa"/>
              <w:bottom w:w="20" w:type="dxa"/>
              <w:right w:w="20" w:type="dxa"/>
            </w:tcMar>
            <w:vAlign w:val="center"/>
            <w:hideMark/>
          </w:tcPr>
          <w:p w14:paraId="641D1B81" w14:textId="77777777" w:rsidR="00202D2B" w:rsidRPr="00F31D1B" w:rsidRDefault="00202D2B" w:rsidP="002E777A">
            <w:pPr>
              <w:pStyle w:val="movimento2"/>
              <w:rPr>
                <w:color w:val="002060"/>
              </w:rPr>
            </w:pPr>
            <w:r w:rsidRPr="00F31D1B">
              <w:rPr>
                <w:color w:val="002060"/>
              </w:rPr>
              <w:t xml:space="preserve">(ANCONITANA CALCIO A 5) </w:t>
            </w:r>
          </w:p>
        </w:tc>
      </w:tr>
      <w:tr w:rsidR="00202D2B" w:rsidRPr="00F31D1B" w14:paraId="76278343" w14:textId="77777777" w:rsidTr="002E777A">
        <w:tc>
          <w:tcPr>
            <w:tcW w:w="2200" w:type="dxa"/>
            <w:tcMar>
              <w:top w:w="20" w:type="dxa"/>
              <w:left w:w="20" w:type="dxa"/>
              <w:bottom w:w="20" w:type="dxa"/>
              <w:right w:w="20" w:type="dxa"/>
            </w:tcMar>
            <w:vAlign w:val="center"/>
            <w:hideMark/>
          </w:tcPr>
          <w:p w14:paraId="7EAE57EC" w14:textId="77777777" w:rsidR="00202D2B" w:rsidRPr="00F31D1B" w:rsidRDefault="00202D2B" w:rsidP="002E777A">
            <w:pPr>
              <w:pStyle w:val="movimento"/>
              <w:rPr>
                <w:color w:val="002060"/>
              </w:rPr>
            </w:pPr>
            <w:r w:rsidRPr="00F31D1B">
              <w:rPr>
                <w:color w:val="002060"/>
              </w:rPr>
              <w:t>DIOP MAMADOU</w:t>
            </w:r>
          </w:p>
        </w:tc>
        <w:tc>
          <w:tcPr>
            <w:tcW w:w="2200" w:type="dxa"/>
            <w:tcMar>
              <w:top w:w="20" w:type="dxa"/>
              <w:left w:w="20" w:type="dxa"/>
              <w:bottom w:w="20" w:type="dxa"/>
              <w:right w:w="20" w:type="dxa"/>
            </w:tcMar>
            <w:vAlign w:val="center"/>
            <w:hideMark/>
          </w:tcPr>
          <w:p w14:paraId="016FFA5D" w14:textId="77777777" w:rsidR="00202D2B" w:rsidRPr="00F31D1B" w:rsidRDefault="00202D2B" w:rsidP="002E777A">
            <w:pPr>
              <w:pStyle w:val="movimento2"/>
              <w:rPr>
                <w:color w:val="002060"/>
              </w:rPr>
            </w:pPr>
            <w:r w:rsidRPr="00F31D1B">
              <w:rPr>
                <w:color w:val="002060"/>
              </w:rPr>
              <w:t xml:space="preserve">(AURORA TREIA) </w:t>
            </w:r>
          </w:p>
        </w:tc>
        <w:tc>
          <w:tcPr>
            <w:tcW w:w="800" w:type="dxa"/>
            <w:tcMar>
              <w:top w:w="20" w:type="dxa"/>
              <w:left w:w="20" w:type="dxa"/>
              <w:bottom w:w="20" w:type="dxa"/>
              <w:right w:w="20" w:type="dxa"/>
            </w:tcMar>
            <w:vAlign w:val="center"/>
            <w:hideMark/>
          </w:tcPr>
          <w:p w14:paraId="3FE47E8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BD7CCFA" w14:textId="77777777" w:rsidR="00202D2B" w:rsidRPr="00F31D1B" w:rsidRDefault="00202D2B" w:rsidP="002E777A">
            <w:pPr>
              <w:pStyle w:val="movimento"/>
              <w:rPr>
                <w:color w:val="002060"/>
              </w:rPr>
            </w:pPr>
            <w:r w:rsidRPr="00F31D1B">
              <w:rPr>
                <w:color w:val="002060"/>
              </w:rPr>
              <w:t>BIAGINI MARCO</w:t>
            </w:r>
          </w:p>
        </w:tc>
        <w:tc>
          <w:tcPr>
            <w:tcW w:w="2200" w:type="dxa"/>
            <w:tcMar>
              <w:top w:w="20" w:type="dxa"/>
              <w:left w:w="20" w:type="dxa"/>
              <w:bottom w:w="20" w:type="dxa"/>
              <w:right w:w="20" w:type="dxa"/>
            </w:tcMar>
            <w:vAlign w:val="center"/>
            <w:hideMark/>
          </w:tcPr>
          <w:p w14:paraId="60DF6B62" w14:textId="77777777" w:rsidR="00202D2B" w:rsidRPr="00F31D1B" w:rsidRDefault="00202D2B" w:rsidP="002E777A">
            <w:pPr>
              <w:pStyle w:val="movimento2"/>
              <w:rPr>
                <w:color w:val="002060"/>
              </w:rPr>
            </w:pPr>
            <w:r w:rsidRPr="00F31D1B">
              <w:rPr>
                <w:color w:val="002060"/>
              </w:rPr>
              <w:t xml:space="preserve">(AVIS ARCEVIA 1964) </w:t>
            </w:r>
          </w:p>
        </w:tc>
      </w:tr>
      <w:tr w:rsidR="00202D2B" w:rsidRPr="00F31D1B" w14:paraId="2844A273" w14:textId="77777777" w:rsidTr="002E777A">
        <w:tc>
          <w:tcPr>
            <w:tcW w:w="2200" w:type="dxa"/>
            <w:tcMar>
              <w:top w:w="20" w:type="dxa"/>
              <w:left w:w="20" w:type="dxa"/>
              <w:bottom w:w="20" w:type="dxa"/>
              <w:right w:w="20" w:type="dxa"/>
            </w:tcMar>
            <w:vAlign w:val="center"/>
            <w:hideMark/>
          </w:tcPr>
          <w:p w14:paraId="64E39A6C" w14:textId="77777777" w:rsidR="00202D2B" w:rsidRPr="00F31D1B" w:rsidRDefault="00202D2B" w:rsidP="002E777A">
            <w:pPr>
              <w:pStyle w:val="movimento"/>
              <w:rPr>
                <w:color w:val="002060"/>
              </w:rPr>
            </w:pPr>
            <w:r w:rsidRPr="00F31D1B">
              <w:rPr>
                <w:color w:val="002060"/>
              </w:rPr>
              <w:t>DE CAROLIS MATTEO</w:t>
            </w:r>
          </w:p>
        </w:tc>
        <w:tc>
          <w:tcPr>
            <w:tcW w:w="2200" w:type="dxa"/>
            <w:tcMar>
              <w:top w:w="20" w:type="dxa"/>
              <w:left w:w="20" w:type="dxa"/>
              <w:bottom w:w="20" w:type="dxa"/>
              <w:right w:w="20" w:type="dxa"/>
            </w:tcMar>
            <w:vAlign w:val="center"/>
            <w:hideMark/>
          </w:tcPr>
          <w:p w14:paraId="0AA80F75" w14:textId="77777777" w:rsidR="00202D2B" w:rsidRPr="00F31D1B" w:rsidRDefault="00202D2B" w:rsidP="002E777A">
            <w:pPr>
              <w:pStyle w:val="movimento2"/>
              <w:rPr>
                <w:color w:val="002060"/>
              </w:rPr>
            </w:pPr>
            <w:r w:rsidRPr="00F31D1B">
              <w:rPr>
                <w:color w:val="002060"/>
              </w:rPr>
              <w:t xml:space="preserve">(FUTSAL CASELLE) </w:t>
            </w:r>
          </w:p>
        </w:tc>
        <w:tc>
          <w:tcPr>
            <w:tcW w:w="800" w:type="dxa"/>
            <w:tcMar>
              <w:top w:w="20" w:type="dxa"/>
              <w:left w:w="20" w:type="dxa"/>
              <w:bottom w:w="20" w:type="dxa"/>
              <w:right w:w="20" w:type="dxa"/>
            </w:tcMar>
            <w:vAlign w:val="center"/>
            <w:hideMark/>
          </w:tcPr>
          <w:p w14:paraId="6C65B66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513380E" w14:textId="77777777" w:rsidR="00202D2B" w:rsidRPr="00F31D1B" w:rsidRDefault="00202D2B" w:rsidP="002E777A">
            <w:pPr>
              <w:pStyle w:val="movimento"/>
              <w:rPr>
                <w:color w:val="002060"/>
              </w:rPr>
            </w:pPr>
            <w:r w:rsidRPr="00F31D1B">
              <w:rPr>
                <w:color w:val="002060"/>
              </w:rPr>
              <w:t>BEVILACQUA MARCO</w:t>
            </w:r>
          </w:p>
        </w:tc>
        <w:tc>
          <w:tcPr>
            <w:tcW w:w="2200" w:type="dxa"/>
            <w:tcMar>
              <w:top w:w="20" w:type="dxa"/>
              <w:left w:w="20" w:type="dxa"/>
              <w:bottom w:w="20" w:type="dxa"/>
              <w:right w:w="20" w:type="dxa"/>
            </w:tcMar>
            <w:vAlign w:val="center"/>
            <w:hideMark/>
          </w:tcPr>
          <w:p w14:paraId="1D5A3233" w14:textId="77777777" w:rsidR="00202D2B" w:rsidRPr="00F31D1B" w:rsidRDefault="00202D2B" w:rsidP="002E777A">
            <w:pPr>
              <w:pStyle w:val="movimento2"/>
              <w:rPr>
                <w:color w:val="002060"/>
              </w:rPr>
            </w:pPr>
            <w:r w:rsidRPr="00F31D1B">
              <w:rPr>
                <w:color w:val="002060"/>
              </w:rPr>
              <w:t xml:space="preserve">(FUTSAL PRANDONE) </w:t>
            </w:r>
          </w:p>
        </w:tc>
      </w:tr>
      <w:tr w:rsidR="00202D2B" w:rsidRPr="00F31D1B" w14:paraId="4F60ED5F" w14:textId="77777777" w:rsidTr="002E777A">
        <w:tc>
          <w:tcPr>
            <w:tcW w:w="2200" w:type="dxa"/>
            <w:tcMar>
              <w:top w:w="20" w:type="dxa"/>
              <w:left w:w="20" w:type="dxa"/>
              <w:bottom w:w="20" w:type="dxa"/>
              <w:right w:w="20" w:type="dxa"/>
            </w:tcMar>
            <w:vAlign w:val="center"/>
            <w:hideMark/>
          </w:tcPr>
          <w:p w14:paraId="6C18DA09" w14:textId="77777777" w:rsidR="00202D2B" w:rsidRPr="00F31D1B" w:rsidRDefault="00202D2B" w:rsidP="002E777A">
            <w:pPr>
              <w:pStyle w:val="movimento"/>
              <w:rPr>
                <w:color w:val="002060"/>
              </w:rPr>
            </w:pPr>
            <w:r w:rsidRPr="00F31D1B">
              <w:rPr>
                <w:color w:val="002060"/>
              </w:rPr>
              <w:t>FIRMANI GUGLIELMO</w:t>
            </w:r>
          </w:p>
        </w:tc>
        <w:tc>
          <w:tcPr>
            <w:tcW w:w="2200" w:type="dxa"/>
            <w:tcMar>
              <w:top w:w="20" w:type="dxa"/>
              <w:left w:w="20" w:type="dxa"/>
              <w:bottom w:w="20" w:type="dxa"/>
              <w:right w:w="20" w:type="dxa"/>
            </w:tcMar>
            <w:vAlign w:val="center"/>
            <w:hideMark/>
          </w:tcPr>
          <w:p w14:paraId="10717752" w14:textId="77777777" w:rsidR="00202D2B" w:rsidRPr="00F31D1B" w:rsidRDefault="00202D2B" w:rsidP="002E777A">
            <w:pPr>
              <w:pStyle w:val="movimento2"/>
              <w:rPr>
                <w:color w:val="002060"/>
              </w:rPr>
            </w:pPr>
            <w:r w:rsidRPr="00F31D1B">
              <w:rPr>
                <w:color w:val="002060"/>
              </w:rPr>
              <w:t xml:space="preserve">(REAL ANCARIA) </w:t>
            </w:r>
          </w:p>
        </w:tc>
        <w:tc>
          <w:tcPr>
            <w:tcW w:w="800" w:type="dxa"/>
            <w:tcMar>
              <w:top w:w="20" w:type="dxa"/>
              <w:left w:w="20" w:type="dxa"/>
              <w:bottom w:w="20" w:type="dxa"/>
              <w:right w:w="20" w:type="dxa"/>
            </w:tcMar>
            <w:vAlign w:val="center"/>
            <w:hideMark/>
          </w:tcPr>
          <w:p w14:paraId="6BFB359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F42DF08" w14:textId="77777777" w:rsidR="00202D2B" w:rsidRPr="00F31D1B" w:rsidRDefault="00202D2B" w:rsidP="002E777A">
            <w:pPr>
              <w:pStyle w:val="movimento"/>
              <w:rPr>
                <w:color w:val="002060"/>
              </w:rPr>
            </w:pPr>
            <w:r w:rsidRPr="00F31D1B">
              <w:rPr>
                <w:color w:val="002060"/>
              </w:rPr>
              <w:t>LAURENZI NICOLO</w:t>
            </w:r>
          </w:p>
        </w:tc>
        <w:tc>
          <w:tcPr>
            <w:tcW w:w="2200" w:type="dxa"/>
            <w:tcMar>
              <w:top w:w="20" w:type="dxa"/>
              <w:left w:w="20" w:type="dxa"/>
              <w:bottom w:w="20" w:type="dxa"/>
              <w:right w:w="20" w:type="dxa"/>
            </w:tcMar>
            <w:vAlign w:val="center"/>
            <w:hideMark/>
          </w:tcPr>
          <w:p w14:paraId="63730A59" w14:textId="77777777" w:rsidR="00202D2B" w:rsidRPr="00F31D1B" w:rsidRDefault="00202D2B" w:rsidP="002E777A">
            <w:pPr>
              <w:pStyle w:val="movimento2"/>
              <w:rPr>
                <w:color w:val="002060"/>
              </w:rPr>
            </w:pPr>
            <w:r w:rsidRPr="00F31D1B">
              <w:rPr>
                <w:color w:val="002060"/>
              </w:rPr>
              <w:t xml:space="preserve">(REAL FABRIANO) </w:t>
            </w:r>
          </w:p>
        </w:tc>
      </w:tr>
      <w:tr w:rsidR="00202D2B" w:rsidRPr="00F31D1B" w14:paraId="5E59865A" w14:textId="77777777" w:rsidTr="002E777A">
        <w:tc>
          <w:tcPr>
            <w:tcW w:w="2200" w:type="dxa"/>
            <w:tcMar>
              <w:top w:w="20" w:type="dxa"/>
              <w:left w:w="20" w:type="dxa"/>
              <w:bottom w:w="20" w:type="dxa"/>
              <w:right w:w="20" w:type="dxa"/>
            </w:tcMar>
            <w:vAlign w:val="center"/>
            <w:hideMark/>
          </w:tcPr>
          <w:p w14:paraId="547F24B6" w14:textId="77777777" w:rsidR="00202D2B" w:rsidRPr="00F31D1B" w:rsidRDefault="00202D2B" w:rsidP="002E777A">
            <w:pPr>
              <w:pStyle w:val="movimento"/>
              <w:rPr>
                <w:color w:val="002060"/>
              </w:rPr>
            </w:pPr>
            <w:r w:rsidRPr="00F31D1B">
              <w:rPr>
                <w:color w:val="002060"/>
              </w:rPr>
              <w:t>SILMI HAMZA</w:t>
            </w:r>
          </w:p>
        </w:tc>
        <w:tc>
          <w:tcPr>
            <w:tcW w:w="2200" w:type="dxa"/>
            <w:tcMar>
              <w:top w:w="20" w:type="dxa"/>
              <w:left w:w="20" w:type="dxa"/>
              <w:bottom w:w="20" w:type="dxa"/>
              <w:right w:w="20" w:type="dxa"/>
            </w:tcMar>
            <w:vAlign w:val="center"/>
            <w:hideMark/>
          </w:tcPr>
          <w:p w14:paraId="2CB033BC" w14:textId="77777777" w:rsidR="00202D2B" w:rsidRPr="00F31D1B" w:rsidRDefault="00202D2B" w:rsidP="002E777A">
            <w:pPr>
              <w:pStyle w:val="movimento2"/>
              <w:rPr>
                <w:color w:val="002060"/>
              </w:rPr>
            </w:pPr>
            <w:r w:rsidRPr="00F31D1B">
              <w:rPr>
                <w:color w:val="002060"/>
              </w:rPr>
              <w:t xml:space="preserve">(ROCCAFLUVIONE) </w:t>
            </w:r>
          </w:p>
        </w:tc>
        <w:tc>
          <w:tcPr>
            <w:tcW w:w="800" w:type="dxa"/>
            <w:tcMar>
              <w:top w:w="20" w:type="dxa"/>
              <w:left w:w="20" w:type="dxa"/>
              <w:bottom w:w="20" w:type="dxa"/>
              <w:right w:w="20" w:type="dxa"/>
            </w:tcMar>
            <w:vAlign w:val="center"/>
            <w:hideMark/>
          </w:tcPr>
          <w:p w14:paraId="7EBD700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480FB91" w14:textId="77777777" w:rsidR="00202D2B" w:rsidRPr="00F31D1B" w:rsidRDefault="00202D2B" w:rsidP="002E777A">
            <w:pPr>
              <w:pStyle w:val="movimento"/>
              <w:rPr>
                <w:color w:val="002060"/>
              </w:rPr>
            </w:pPr>
            <w:r w:rsidRPr="00F31D1B">
              <w:rPr>
                <w:color w:val="002060"/>
              </w:rPr>
              <w:t>LIUTI GIACOMO</w:t>
            </w:r>
          </w:p>
        </w:tc>
        <w:tc>
          <w:tcPr>
            <w:tcW w:w="2200" w:type="dxa"/>
            <w:tcMar>
              <w:top w:w="20" w:type="dxa"/>
              <w:left w:w="20" w:type="dxa"/>
              <w:bottom w:w="20" w:type="dxa"/>
              <w:right w:w="20" w:type="dxa"/>
            </w:tcMar>
            <w:vAlign w:val="center"/>
            <w:hideMark/>
          </w:tcPr>
          <w:p w14:paraId="233FB6EE" w14:textId="77777777" w:rsidR="00202D2B" w:rsidRPr="00F31D1B" w:rsidRDefault="00202D2B" w:rsidP="002E777A">
            <w:pPr>
              <w:pStyle w:val="movimento2"/>
              <w:rPr>
                <w:color w:val="002060"/>
              </w:rPr>
            </w:pPr>
            <w:r w:rsidRPr="00F31D1B">
              <w:rPr>
                <w:color w:val="002060"/>
              </w:rPr>
              <w:t xml:space="preserve">(SERRALTA) </w:t>
            </w:r>
          </w:p>
        </w:tc>
      </w:tr>
      <w:tr w:rsidR="00202D2B" w:rsidRPr="00F31D1B" w14:paraId="12A9F074" w14:textId="77777777" w:rsidTr="002E777A">
        <w:tc>
          <w:tcPr>
            <w:tcW w:w="2200" w:type="dxa"/>
            <w:tcMar>
              <w:top w:w="20" w:type="dxa"/>
              <w:left w:w="20" w:type="dxa"/>
              <w:bottom w:w="20" w:type="dxa"/>
              <w:right w:w="20" w:type="dxa"/>
            </w:tcMar>
            <w:vAlign w:val="center"/>
            <w:hideMark/>
          </w:tcPr>
          <w:p w14:paraId="2B8405E2" w14:textId="77777777" w:rsidR="00202D2B" w:rsidRPr="00F31D1B" w:rsidRDefault="00202D2B" w:rsidP="002E777A">
            <w:pPr>
              <w:pStyle w:val="movimento"/>
              <w:rPr>
                <w:color w:val="002060"/>
              </w:rPr>
            </w:pPr>
            <w:r w:rsidRPr="00F31D1B">
              <w:rPr>
                <w:color w:val="002060"/>
              </w:rPr>
              <w:t>BROCCHI YURI</w:t>
            </w:r>
          </w:p>
        </w:tc>
        <w:tc>
          <w:tcPr>
            <w:tcW w:w="2200" w:type="dxa"/>
            <w:tcMar>
              <w:top w:w="20" w:type="dxa"/>
              <w:left w:w="20" w:type="dxa"/>
              <w:bottom w:w="20" w:type="dxa"/>
              <w:right w:w="20" w:type="dxa"/>
            </w:tcMar>
            <w:vAlign w:val="center"/>
            <w:hideMark/>
          </w:tcPr>
          <w:p w14:paraId="02E28B1E" w14:textId="77777777" w:rsidR="00202D2B" w:rsidRPr="00F31D1B" w:rsidRDefault="00202D2B" w:rsidP="002E777A">
            <w:pPr>
              <w:pStyle w:val="movimento2"/>
              <w:rPr>
                <w:color w:val="002060"/>
              </w:rPr>
            </w:pPr>
            <w:r w:rsidRPr="00F31D1B">
              <w:rPr>
                <w:color w:val="002060"/>
              </w:rPr>
              <w:t xml:space="preserve">(U.MANDOLESI CALCIO) </w:t>
            </w:r>
          </w:p>
        </w:tc>
        <w:tc>
          <w:tcPr>
            <w:tcW w:w="800" w:type="dxa"/>
            <w:tcMar>
              <w:top w:w="20" w:type="dxa"/>
              <w:left w:w="20" w:type="dxa"/>
              <w:bottom w:w="20" w:type="dxa"/>
              <w:right w:w="20" w:type="dxa"/>
            </w:tcMar>
            <w:vAlign w:val="center"/>
            <w:hideMark/>
          </w:tcPr>
          <w:p w14:paraId="47FFB37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794FDEE" w14:textId="77777777" w:rsidR="00202D2B" w:rsidRPr="00F31D1B" w:rsidRDefault="00202D2B" w:rsidP="002E777A">
            <w:pPr>
              <w:pStyle w:val="movimento"/>
              <w:rPr>
                <w:color w:val="002060"/>
              </w:rPr>
            </w:pPr>
            <w:r w:rsidRPr="00F31D1B">
              <w:rPr>
                <w:color w:val="002060"/>
              </w:rPr>
              <w:t>TASSOTTI SIMONE</w:t>
            </w:r>
          </w:p>
        </w:tc>
        <w:tc>
          <w:tcPr>
            <w:tcW w:w="2200" w:type="dxa"/>
            <w:tcMar>
              <w:top w:w="20" w:type="dxa"/>
              <w:left w:w="20" w:type="dxa"/>
              <w:bottom w:w="20" w:type="dxa"/>
              <w:right w:w="20" w:type="dxa"/>
            </w:tcMar>
            <w:vAlign w:val="center"/>
            <w:hideMark/>
          </w:tcPr>
          <w:p w14:paraId="69DE5D30" w14:textId="77777777" w:rsidR="00202D2B" w:rsidRPr="00F31D1B" w:rsidRDefault="00202D2B" w:rsidP="002E777A">
            <w:pPr>
              <w:pStyle w:val="movimento2"/>
              <w:rPr>
                <w:color w:val="002060"/>
              </w:rPr>
            </w:pPr>
            <w:r w:rsidRPr="00F31D1B">
              <w:rPr>
                <w:color w:val="002060"/>
              </w:rPr>
              <w:t xml:space="preserve">(U.MANDOLESI CALCIO) </w:t>
            </w:r>
          </w:p>
        </w:tc>
      </w:tr>
    </w:tbl>
    <w:p w14:paraId="1C7A48D7" w14:textId="77777777" w:rsidR="00202D2B" w:rsidRPr="00F31D1B" w:rsidRDefault="00202D2B" w:rsidP="00202D2B">
      <w:pPr>
        <w:pStyle w:val="titolo20"/>
        <w:rPr>
          <w:rFonts w:eastAsiaTheme="minorEastAsia"/>
          <w:color w:val="002060"/>
        </w:rPr>
      </w:pPr>
      <w:r w:rsidRPr="00F31D1B">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BE67B53" w14:textId="77777777" w:rsidTr="002E777A">
        <w:tc>
          <w:tcPr>
            <w:tcW w:w="2200" w:type="dxa"/>
            <w:tcMar>
              <w:top w:w="20" w:type="dxa"/>
              <w:left w:w="20" w:type="dxa"/>
              <w:bottom w:w="20" w:type="dxa"/>
              <w:right w:w="20" w:type="dxa"/>
            </w:tcMar>
            <w:vAlign w:val="center"/>
            <w:hideMark/>
          </w:tcPr>
          <w:p w14:paraId="1A492A83" w14:textId="77777777" w:rsidR="00202D2B" w:rsidRPr="00F31D1B" w:rsidRDefault="00202D2B" w:rsidP="002E777A">
            <w:pPr>
              <w:pStyle w:val="movimento"/>
              <w:rPr>
                <w:color w:val="002060"/>
              </w:rPr>
            </w:pPr>
            <w:r w:rsidRPr="00F31D1B">
              <w:rPr>
                <w:color w:val="002060"/>
              </w:rPr>
              <w:t>GROSSI DAVIDE</w:t>
            </w:r>
          </w:p>
        </w:tc>
        <w:tc>
          <w:tcPr>
            <w:tcW w:w="2200" w:type="dxa"/>
            <w:tcMar>
              <w:top w:w="20" w:type="dxa"/>
              <w:left w:w="20" w:type="dxa"/>
              <w:bottom w:w="20" w:type="dxa"/>
              <w:right w:w="20" w:type="dxa"/>
            </w:tcMar>
            <w:vAlign w:val="center"/>
            <w:hideMark/>
          </w:tcPr>
          <w:p w14:paraId="03F0A53B" w14:textId="77777777" w:rsidR="00202D2B" w:rsidRPr="00F31D1B" w:rsidRDefault="00202D2B" w:rsidP="002E777A">
            <w:pPr>
              <w:pStyle w:val="movimento2"/>
              <w:rPr>
                <w:color w:val="002060"/>
              </w:rPr>
            </w:pPr>
            <w:r w:rsidRPr="00F31D1B">
              <w:rPr>
                <w:color w:val="002060"/>
              </w:rPr>
              <w:t xml:space="preserve">(RIVIERA DELLE PALME) </w:t>
            </w:r>
          </w:p>
        </w:tc>
        <w:tc>
          <w:tcPr>
            <w:tcW w:w="800" w:type="dxa"/>
            <w:tcMar>
              <w:top w:w="20" w:type="dxa"/>
              <w:left w:w="20" w:type="dxa"/>
              <w:bottom w:w="20" w:type="dxa"/>
              <w:right w:w="20" w:type="dxa"/>
            </w:tcMar>
            <w:vAlign w:val="center"/>
            <w:hideMark/>
          </w:tcPr>
          <w:p w14:paraId="41FF806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1EDE39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E3FAD42" w14:textId="77777777" w:rsidR="00202D2B" w:rsidRPr="00F31D1B" w:rsidRDefault="00202D2B" w:rsidP="002E777A">
            <w:pPr>
              <w:pStyle w:val="movimento2"/>
              <w:rPr>
                <w:color w:val="002060"/>
              </w:rPr>
            </w:pPr>
            <w:r w:rsidRPr="00F31D1B">
              <w:rPr>
                <w:color w:val="002060"/>
              </w:rPr>
              <w:t> </w:t>
            </w:r>
          </w:p>
        </w:tc>
      </w:tr>
    </w:tbl>
    <w:p w14:paraId="2415C811" w14:textId="77777777" w:rsidR="00202D2B" w:rsidRPr="00F31D1B" w:rsidRDefault="00202D2B" w:rsidP="00202D2B">
      <w:pPr>
        <w:pStyle w:val="titolo20"/>
        <w:rPr>
          <w:rFonts w:eastAsiaTheme="minorEastAsia"/>
          <w:color w:val="002060"/>
        </w:rPr>
      </w:pPr>
      <w:r w:rsidRPr="00F31D1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C545401" w14:textId="77777777" w:rsidTr="002E777A">
        <w:tc>
          <w:tcPr>
            <w:tcW w:w="2200" w:type="dxa"/>
            <w:tcMar>
              <w:top w:w="20" w:type="dxa"/>
              <w:left w:w="20" w:type="dxa"/>
              <w:bottom w:w="20" w:type="dxa"/>
              <w:right w:w="20" w:type="dxa"/>
            </w:tcMar>
            <w:vAlign w:val="center"/>
            <w:hideMark/>
          </w:tcPr>
          <w:p w14:paraId="72A8EE64" w14:textId="77777777" w:rsidR="00202D2B" w:rsidRPr="00F31D1B" w:rsidRDefault="00202D2B" w:rsidP="002E777A">
            <w:pPr>
              <w:pStyle w:val="movimento"/>
              <w:rPr>
                <w:color w:val="002060"/>
              </w:rPr>
            </w:pPr>
            <w:r w:rsidRPr="00F31D1B">
              <w:rPr>
                <w:color w:val="002060"/>
              </w:rPr>
              <w:t>BRUNO SIMONE</w:t>
            </w:r>
          </w:p>
        </w:tc>
        <w:tc>
          <w:tcPr>
            <w:tcW w:w="2200" w:type="dxa"/>
            <w:tcMar>
              <w:top w:w="20" w:type="dxa"/>
              <w:left w:w="20" w:type="dxa"/>
              <w:bottom w:w="20" w:type="dxa"/>
              <w:right w:w="20" w:type="dxa"/>
            </w:tcMar>
            <w:vAlign w:val="center"/>
            <w:hideMark/>
          </w:tcPr>
          <w:p w14:paraId="55CE77B3" w14:textId="77777777" w:rsidR="00202D2B" w:rsidRPr="00F31D1B" w:rsidRDefault="00202D2B" w:rsidP="002E777A">
            <w:pPr>
              <w:pStyle w:val="movimento2"/>
              <w:rPr>
                <w:color w:val="002060"/>
              </w:rPr>
            </w:pPr>
            <w:r w:rsidRPr="00F31D1B">
              <w:rPr>
                <w:color w:val="002060"/>
              </w:rPr>
              <w:t xml:space="preserve">(REAL EAGLES VIRTUS PAGLIA) </w:t>
            </w:r>
          </w:p>
        </w:tc>
        <w:tc>
          <w:tcPr>
            <w:tcW w:w="800" w:type="dxa"/>
            <w:tcMar>
              <w:top w:w="20" w:type="dxa"/>
              <w:left w:w="20" w:type="dxa"/>
              <w:bottom w:w="20" w:type="dxa"/>
              <w:right w:w="20" w:type="dxa"/>
            </w:tcMar>
            <w:vAlign w:val="center"/>
            <w:hideMark/>
          </w:tcPr>
          <w:p w14:paraId="6CD2F427"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3ED6C1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6595665" w14:textId="77777777" w:rsidR="00202D2B" w:rsidRPr="00F31D1B" w:rsidRDefault="00202D2B" w:rsidP="002E777A">
            <w:pPr>
              <w:pStyle w:val="movimento2"/>
              <w:rPr>
                <w:color w:val="002060"/>
              </w:rPr>
            </w:pPr>
            <w:r w:rsidRPr="00F31D1B">
              <w:rPr>
                <w:color w:val="002060"/>
              </w:rPr>
              <w:t> </w:t>
            </w:r>
          </w:p>
        </w:tc>
      </w:tr>
    </w:tbl>
    <w:p w14:paraId="2A27992F" w14:textId="77777777" w:rsidR="00202D2B" w:rsidRPr="00F31D1B" w:rsidRDefault="00202D2B" w:rsidP="00202D2B">
      <w:pPr>
        <w:pStyle w:val="titolo20"/>
        <w:rPr>
          <w:rFonts w:eastAsiaTheme="minorEastAsia"/>
          <w:color w:val="002060"/>
        </w:rPr>
      </w:pPr>
      <w:r w:rsidRPr="00F31D1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2CF5C93" w14:textId="77777777" w:rsidTr="002E777A">
        <w:tc>
          <w:tcPr>
            <w:tcW w:w="2200" w:type="dxa"/>
            <w:tcMar>
              <w:top w:w="20" w:type="dxa"/>
              <w:left w:w="20" w:type="dxa"/>
              <w:bottom w:w="20" w:type="dxa"/>
              <w:right w:w="20" w:type="dxa"/>
            </w:tcMar>
            <w:vAlign w:val="center"/>
            <w:hideMark/>
          </w:tcPr>
          <w:p w14:paraId="4C2C6C5A" w14:textId="77777777" w:rsidR="00202D2B" w:rsidRPr="00F31D1B" w:rsidRDefault="00202D2B" w:rsidP="002E777A">
            <w:pPr>
              <w:pStyle w:val="movimento"/>
              <w:rPr>
                <w:color w:val="002060"/>
              </w:rPr>
            </w:pPr>
            <w:r w:rsidRPr="00F31D1B">
              <w:rPr>
                <w:color w:val="002060"/>
              </w:rPr>
              <w:t>CIMINARI CLAUDIO</w:t>
            </w:r>
          </w:p>
        </w:tc>
        <w:tc>
          <w:tcPr>
            <w:tcW w:w="2200" w:type="dxa"/>
            <w:tcMar>
              <w:top w:w="20" w:type="dxa"/>
              <w:left w:w="20" w:type="dxa"/>
              <w:bottom w:w="20" w:type="dxa"/>
              <w:right w:w="20" w:type="dxa"/>
            </w:tcMar>
            <w:vAlign w:val="center"/>
            <w:hideMark/>
          </w:tcPr>
          <w:p w14:paraId="5F458F16" w14:textId="77777777" w:rsidR="00202D2B" w:rsidRPr="00F31D1B" w:rsidRDefault="00202D2B" w:rsidP="002E777A">
            <w:pPr>
              <w:pStyle w:val="movimento2"/>
              <w:rPr>
                <w:color w:val="002060"/>
              </w:rPr>
            </w:pPr>
            <w:r w:rsidRPr="00F31D1B">
              <w:rPr>
                <w:color w:val="002060"/>
              </w:rPr>
              <w:t xml:space="preserve">(ACLI AUDAX MONTECOSARO C5) </w:t>
            </w:r>
          </w:p>
        </w:tc>
        <w:tc>
          <w:tcPr>
            <w:tcW w:w="800" w:type="dxa"/>
            <w:tcMar>
              <w:top w:w="20" w:type="dxa"/>
              <w:left w:w="20" w:type="dxa"/>
              <w:bottom w:w="20" w:type="dxa"/>
              <w:right w:w="20" w:type="dxa"/>
            </w:tcMar>
            <w:vAlign w:val="center"/>
            <w:hideMark/>
          </w:tcPr>
          <w:p w14:paraId="0A8F296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133B879" w14:textId="77777777" w:rsidR="00202D2B" w:rsidRPr="00F31D1B" w:rsidRDefault="00202D2B" w:rsidP="002E777A">
            <w:pPr>
              <w:pStyle w:val="movimento"/>
              <w:rPr>
                <w:color w:val="002060"/>
              </w:rPr>
            </w:pPr>
            <w:r w:rsidRPr="00F31D1B">
              <w:rPr>
                <w:color w:val="002060"/>
              </w:rPr>
              <w:t>GIAMMARIA LUIGI</w:t>
            </w:r>
          </w:p>
        </w:tc>
        <w:tc>
          <w:tcPr>
            <w:tcW w:w="2200" w:type="dxa"/>
            <w:tcMar>
              <w:top w:w="20" w:type="dxa"/>
              <w:left w:w="20" w:type="dxa"/>
              <w:bottom w:w="20" w:type="dxa"/>
              <w:right w:w="20" w:type="dxa"/>
            </w:tcMar>
            <w:vAlign w:val="center"/>
            <w:hideMark/>
          </w:tcPr>
          <w:p w14:paraId="2838B6F3" w14:textId="77777777" w:rsidR="00202D2B" w:rsidRPr="00F31D1B" w:rsidRDefault="00202D2B" w:rsidP="002E777A">
            <w:pPr>
              <w:pStyle w:val="movimento2"/>
              <w:rPr>
                <w:color w:val="002060"/>
              </w:rPr>
            </w:pPr>
            <w:r w:rsidRPr="00F31D1B">
              <w:rPr>
                <w:color w:val="002060"/>
              </w:rPr>
              <w:t xml:space="preserve">(ACLI AUDAX MONTECOSARO C5) </w:t>
            </w:r>
          </w:p>
        </w:tc>
      </w:tr>
    </w:tbl>
    <w:p w14:paraId="081F3425" w14:textId="77777777" w:rsidR="00202D2B" w:rsidRPr="00F31D1B" w:rsidRDefault="00202D2B" w:rsidP="00202D2B">
      <w:pPr>
        <w:pStyle w:val="titolo20"/>
        <w:rPr>
          <w:rFonts w:eastAsiaTheme="minorEastAsia"/>
          <w:color w:val="002060"/>
        </w:rPr>
      </w:pPr>
      <w:r w:rsidRPr="00F31D1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EB27F8E" w14:textId="77777777" w:rsidTr="002E777A">
        <w:tc>
          <w:tcPr>
            <w:tcW w:w="2200" w:type="dxa"/>
            <w:tcMar>
              <w:top w:w="20" w:type="dxa"/>
              <w:left w:w="20" w:type="dxa"/>
              <w:bottom w:w="20" w:type="dxa"/>
              <w:right w:w="20" w:type="dxa"/>
            </w:tcMar>
            <w:vAlign w:val="center"/>
            <w:hideMark/>
          </w:tcPr>
          <w:p w14:paraId="30202085" w14:textId="77777777" w:rsidR="00202D2B" w:rsidRPr="00F31D1B" w:rsidRDefault="00202D2B" w:rsidP="002E777A">
            <w:pPr>
              <w:pStyle w:val="movimento"/>
              <w:rPr>
                <w:color w:val="002060"/>
              </w:rPr>
            </w:pPr>
            <w:r w:rsidRPr="00F31D1B">
              <w:rPr>
                <w:color w:val="002060"/>
              </w:rPr>
              <w:t>CENSORI NICO</w:t>
            </w:r>
          </w:p>
        </w:tc>
        <w:tc>
          <w:tcPr>
            <w:tcW w:w="2200" w:type="dxa"/>
            <w:tcMar>
              <w:top w:w="20" w:type="dxa"/>
              <w:left w:w="20" w:type="dxa"/>
              <w:bottom w:w="20" w:type="dxa"/>
              <w:right w:w="20" w:type="dxa"/>
            </w:tcMar>
            <w:vAlign w:val="center"/>
            <w:hideMark/>
          </w:tcPr>
          <w:p w14:paraId="5B8C672E" w14:textId="77777777" w:rsidR="00202D2B" w:rsidRPr="00F31D1B" w:rsidRDefault="00202D2B" w:rsidP="002E777A">
            <w:pPr>
              <w:pStyle w:val="movimento2"/>
              <w:rPr>
                <w:color w:val="002060"/>
              </w:rPr>
            </w:pPr>
            <w:r w:rsidRPr="00F31D1B">
              <w:rPr>
                <w:color w:val="002060"/>
              </w:rPr>
              <w:t xml:space="preserve">(ACLI VILLA MUSONE) </w:t>
            </w:r>
          </w:p>
        </w:tc>
        <w:tc>
          <w:tcPr>
            <w:tcW w:w="800" w:type="dxa"/>
            <w:tcMar>
              <w:top w:w="20" w:type="dxa"/>
              <w:left w:w="20" w:type="dxa"/>
              <w:bottom w:w="20" w:type="dxa"/>
              <w:right w:w="20" w:type="dxa"/>
            </w:tcMar>
            <w:vAlign w:val="center"/>
            <w:hideMark/>
          </w:tcPr>
          <w:p w14:paraId="345F39E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43C7BB4" w14:textId="77777777" w:rsidR="00202D2B" w:rsidRPr="00F31D1B" w:rsidRDefault="00202D2B" w:rsidP="002E777A">
            <w:pPr>
              <w:pStyle w:val="movimento"/>
              <w:rPr>
                <w:color w:val="002060"/>
              </w:rPr>
            </w:pPr>
            <w:r w:rsidRPr="00F31D1B">
              <w:rPr>
                <w:color w:val="002060"/>
              </w:rPr>
              <w:t>ROCCHETTI ELIA</w:t>
            </w:r>
          </w:p>
        </w:tc>
        <w:tc>
          <w:tcPr>
            <w:tcW w:w="2200" w:type="dxa"/>
            <w:tcMar>
              <w:top w:w="20" w:type="dxa"/>
              <w:left w:w="20" w:type="dxa"/>
              <w:bottom w:w="20" w:type="dxa"/>
              <w:right w:w="20" w:type="dxa"/>
            </w:tcMar>
            <w:vAlign w:val="center"/>
            <w:hideMark/>
          </w:tcPr>
          <w:p w14:paraId="5F6271BE" w14:textId="77777777" w:rsidR="00202D2B" w:rsidRPr="00F31D1B" w:rsidRDefault="00202D2B" w:rsidP="002E777A">
            <w:pPr>
              <w:pStyle w:val="movimento2"/>
              <w:rPr>
                <w:color w:val="002060"/>
              </w:rPr>
            </w:pPr>
            <w:r w:rsidRPr="00F31D1B">
              <w:rPr>
                <w:color w:val="002060"/>
              </w:rPr>
              <w:t xml:space="preserve">(AVIS ARCEVIA 1964) </w:t>
            </w:r>
          </w:p>
        </w:tc>
      </w:tr>
      <w:tr w:rsidR="00202D2B" w:rsidRPr="00F31D1B" w14:paraId="66DE9337" w14:textId="77777777" w:rsidTr="002E777A">
        <w:tc>
          <w:tcPr>
            <w:tcW w:w="2200" w:type="dxa"/>
            <w:tcMar>
              <w:top w:w="20" w:type="dxa"/>
              <w:left w:w="20" w:type="dxa"/>
              <w:bottom w:w="20" w:type="dxa"/>
              <w:right w:w="20" w:type="dxa"/>
            </w:tcMar>
            <w:vAlign w:val="center"/>
            <w:hideMark/>
          </w:tcPr>
          <w:p w14:paraId="00D45C42" w14:textId="77777777" w:rsidR="00202D2B" w:rsidRPr="00F31D1B" w:rsidRDefault="00202D2B" w:rsidP="002E777A">
            <w:pPr>
              <w:pStyle w:val="movimento"/>
              <w:rPr>
                <w:color w:val="002060"/>
              </w:rPr>
            </w:pPr>
            <w:r w:rsidRPr="00F31D1B">
              <w:rPr>
                <w:color w:val="002060"/>
              </w:rPr>
              <w:t>D ORSANEO MARCO</w:t>
            </w:r>
          </w:p>
        </w:tc>
        <w:tc>
          <w:tcPr>
            <w:tcW w:w="2200" w:type="dxa"/>
            <w:tcMar>
              <w:top w:w="20" w:type="dxa"/>
              <w:left w:w="20" w:type="dxa"/>
              <w:bottom w:w="20" w:type="dxa"/>
              <w:right w:w="20" w:type="dxa"/>
            </w:tcMar>
            <w:vAlign w:val="center"/>
            <w:hideMark/>
          </w:tcPr>
          <w:p w14:paraId="6DE3F224" w14:textId="77777777" w:rsidR="00202D2B" w:rsidRPr="00F31D1B" w:rsidRDefault="00202D2B" w:rsidP="002E777A">
            <w:pPr>
              <w:pStyle w:val="movimento2"/>
              <w:rPr>
                <w:color w:val="002060"/>
              </w:rPr>
            </w:pPr>
            <w:r w:rsidRPr="00F31D1B">
              <w:rPr>
                <w:color w:val="002060"/>
              </w:rPr>
              <w:t xml:space="preserve">(CASTELBELLINO CALCIO A 5) </w:t>
            </w:r>
          </w:p>
        </w:tc>
        <w:tc>
          <w:tcPr>
            <w:tcW w:w="800" w:type="dxa"/>
            <w:tcMar>
              <w:top w:w="20" w:type="dxa"/>
              <w:left w:w="20" w:type="dxa"/>
              <w:bottom w:w="20" w:type="dxa"/>
              <w:right w:w="20" w:type="dxa"/>
            </w:tcMar>
            <w:vAlign w:val="center"/>
            <w:hideMark/>
          </w:tcPr>
          <w:p w14:paraId="5CCD48B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A6A65D3" w14:textId="77777777" w:rsidR="00202D2B" w:rsidRPr="00F31D1B" w:rsidRDefault="00202D2B" w:rsidP="002E777A">
            <w:pPr>
              <w:pStyle w:val="movimento"/>
              <w:rPr>
                <w:color w:val="002060"/>
              </w:rPr>
            </w:pPr>
            <w:r w:rsidRPr="00F31D1B">
              <w:rPr>
                <w:color w:val="002060"/>
              </w:rPr>
              <w:t>ARMONI STEFANO</w:t>
            </w:r>
          </w:p>
        </w:tc>
        <w:tc>
          <w:tcPr>
            <w:tcW w:w="2200" w:type="dxa"/>
            <w:tcMar>
              <w:top w:w="20" w:type="dxa"/>
              <w:left w:w="20" w:type="dxa"/>
              <w:bottom w:w="20" w:type="dxa"/>
              <w:right w:w="20" w:type="dxa"/>
            </w:tcMar>
            <w:vAlign w:val="center"/>
            <w:hideMark/>
          </w:tcPr>
          <w:p w14:paraId="6ED119FB" w14:textId="77777777" w:rsidR="00202D2B" w:rsidRPr="00F31D1B" w:rsidRDefault="00202D2B" w:rsidP="002E777A">
            <w:pPr>
              <w:pStyle w:val="movimento2"/>
              <w:rPr>
                <w:color w:val="002060"/>
              </w:rPr>
            </w:pPr>
            <w:r w:rsidRPr="00F31D1B">
              <w:rPr>
                <w:color w:val="002060"/>
              </w:rPr>
              <w:t xml:space="preserve">(GAGLIOLE F.C.) </w:t>
            </w:r>
          </w:p>
        </w:tc>
      </w:tr>
      <w:tr w:rsidR="00202D2B" w:rsidRPr="00F31D1B" w14:paraId="009FE692" w14:textId="77777777" w:rsidTr="002E777A">
        <w:tc>
          <w:tcPr>
            <w:tcW w:w="2200" w:type="dxa"/>
            <w:tcMar>
              <w:top w:w="20" w:type="dxa"/>
              <w:left w:w="20" w:type="dxa"/>
              <w:bottom w:w="20" w:type="dxa"/>
              <w:right w:w="20" w:type="dxa"/>
            </w:tcMar>
            <w:vAlign w:val="center"/>
            <w:hideMark/>
          </w:tcPr>
          <w:p w14:paraId="03C28784" w14:textId="77777777" w:rsidR="00202D2B" w:rsidRPr="00F31D1B" w:rsidRDefault="00202D2B" w:rsidP="002E777A">
            <w:pPr>
              <w:pStyle w:val="movimento"/>
              <w:rPr>
                <w:color w:val="002060"/>
              </w:rPr>
            </w:pPr>
            <w:r w:rsidRPr="00F31D1B">
              <w:rPr>
                <w:color w:val="002060"/>
              </w:rPr>
              <w:t>PANETTI NICOLAS</w:t>
            </w:r>
          </w:p>
        </w:tc>
        <w:tc>
          <w:tcPr>
            <w:tcW w:w="2200" w:type="dxa"/>
            <w:tcMar>
              <w:top w:w="20" w:type="dxa"/>
              <w:left w:w="20" w:type="dxa"/>
              <w:bottom w:w="20" w:type="dxa"/>
              <w:right w:w="20" w:type="dxa"/>
            </w:tcMar>
            <w:vAlign w:val="center"/>
            <w:hideMark/>
          </w:tcPr>
          <w:p w14:paraId="58D580F5" w14:textId="77777777" w:rsidR="00202D2B" w:rsidRPr="00F31D1B" w:rsidRDefault="00202D2B" w:rsidP="002E777A">
            <w:pPr>
              <w:pStyle w:val="movimento2"/>
              <w:rPr>
                <w:color w:val="002060"/>
              </w:rPr>
            </w:pPr>
            <w:r w:rsidRPr="00F31D1B">
              <w:rPr>
                <w:color w:val="002060"/>
              </w:rPr>
              <w:t xml:space="preserve">(OSIMO FIVE) </w:t>
            </w:r>
          </w:p>
        </w:tc>
        <w:tc>
          <w:tcPr>
            <w:tcW w:w="800" w:type="dxa"/>
            <w:tcMar>
              <w:top w:w="20" w:type="dxa"/>
              <w:left w:w="20" w:type="dxa"/>
              <w:bottom w:w="20" w:type="dxa"/>
              <w:right w:w="20" w:type="dxa"/>
            </w:tcMar>
            <w:vAlign w:val="center"/>
            <w:hideMark/>
          </w:tcPr>
          <w:p w14:paraId="11C1251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9B81D3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745ECF2" w14:textId="77777777" w:rsidR="00202D2B" w:rsidRPr="00F31D1B" w:rsidRDefault="00202D2B" w:rsidP="002E777A">
            <w:pPr>
              <w:pStyle w:val="movimento2"/>
              <w:rPr>
                <w:color w:val="002060"/>
              </w:rPr>
            </w:pPr>
            <w:r w:rsidRPr="00F31D1B">
              <w:rPr>
                <w:color w:val="002060"/>
              </w:rPr>
              <w:t> </w:t>
            </w:r>
          </w:p>
        </w:tc>
      </w:tr>
    </w:tbl>
    <w:p w14:paraId="115D1CAC" w14:textId="77777777" w:rsidR="00202D2B" w:rsidRPr="00F31D1B" w:rsidRDefault="00202D2B" w:rsidP="00202D2B">
      <w:pPr>
        <w:pStyle w:val="titolo20"/>
        <w:rPr>
          <w:rFonts w:eastAsiaTheme="minorEastAsia"/>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FDC3A1D" w14:textId="77777777" w:rsidTr="002E777A">
        <w:tc>
          <w:tcPr>
            <w:tcW w:w="2200" w:type="dxa"/>
            <w:tcMar>
              <w:top w:w="20" w:type="dxa"/>
              <w:left w:w="20" w:type="dxa"/>
              <w:bottom w:w="20" w:type="dxa"/>
              <w:right w:w="20" w:type="dxa"/>
            </w:tcMar>
            <w:vAlign w:val="center"/>
            <w:hideMark/>
          </w:tcPr>
          <w:p w14:paraId="3C21BDB7" w14:textId="77777777" w:rsidR="00202D2B" w:rsidRPr="00F31D1B" w:rsidRDefault="00202D2B" w:rsidP="002E777A">
            <w:pPr>
              <w:pStyle w:val="movimento"/>
              <w:rPr>
                <w:color w:val="002060"/>
              </w:rPr>
            </w:pPr>
            <w:r w:rsidRPr="00F31D1B">
              <w:rPr>
                <w:color w:val="002060"/>
              </w:rPr>
              <w:t>GIUGGIOLINI GIACOMO</w:t>
            </w:r>
          </w:p>
        </w:tc>
        <w:tc>
          <w:tcPr>
            <w:tcW w:w="2200" w:type="dxa"/>
            <w:tcMar>
              <w:top w:w="20" w:type="dxa"/>
              <w:left w:w="20" w:type="dxa"/>
              <w:bottom w:w="20" w:type="dxa"/>
              <w:right w:w="20" w:type="dxa"/>
            </w:tcMar>
            <w:vAlign w:val="center"/>
            <w:hideMark/>
          </w:tcPr>
          <w:p w14:paraId="7577E28B" w14:textId="77777777" w:rsidR="00202D2B" w:rsidRPr="00F31D1B" w:rsidRDefault="00202D2B" w:rsidP="002E777A">
            <w:pPr>
              <w:pStyle w:val="movimento2"/>
              <w:rPr>
                <w:color w:val="002060"/>
              </w:rPr>
            </w:pPr>
            <w:r w:rsidRPr="00F31D1B">
              <w:rPr>
                <w:color w:val="002060"/>
              </w:rPr>
              <w:t xml:space="preserve">(ACLI VILLA MUSONE) </w:t>
            </w:r>
          </w:p>
        </w:tc>
        <w:tc>
          <w:tcPr>
            <w:tcW w:w="800" w:type="dxa"/>
            <w:tcMar>
              <w:top w:w="20" w:type="dxa"/>
              <w:left w:w="20" w:type="dxa"/>
              <w:bottom w:w="20" w:type="dxa"/>
              <w:right w:w="20" w:type="dxa"/>
            </w:tcMar>
            <w:vAlign w:val="center"/>
            <w:hideMark/>
          </w:tcPr>
          <w:p w14:paraId="133AD48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2F8E7FC" w14:textId="77777777" w:rsidR="00202D2B" w:rsidRPr="00F31D1B" w:rsidRDefault="00202D2B" w:rsidP="002E777A">
            <w:pPr>
              <w:pStyle w:val="movimento"/>
              <w:rPr>
                <w:color w:val="002060"/>
              </w:rPr>
            </w:pPr>
            <w:r w:rsidRPr="00F31D1B">
              <w:rPr>
                <w:color w:val="002060"/>
              </w:rPr>
              <w:t>MARCHETTI MORENO</w:t>
            </w:r>
          </w:p>
        </w:tc>
        <w:tc>
          <w:tcPr>
            <w:tcW w:w="2200" w:type="dxa"/>
            <w:tcMar>
              <w:top w:w="20" w:type="dxa"/>
              <w:left w:w="20" w:type="dxa"/>
              <w:bottom w:w="20" w:type="dxa"/>
              <w:right w:w="20" w:type="dxa"/>
            </w:tcMar>
            <w:vAlign w:val="center"/>
            <w:hideMark/>
          </w:tcPr>
          <w:p w14:paraId="31E88251" w14:textId="77777777" w:rsidR="00202D2B" w:rsidRPr="00F31D1B" w:rsidRDefault="00202D2B" w:rsidP="002E777A">
            <w:pPr>
              <w:pStyle w:val="movimento2"/>
              <w:rPr>
                <w:color w:val="002060"/>
              </w:rPr>
            </w:pPr>
            <w:r w:rsidRPr="00F31D1B">
              <w:rPr>
                <w:color w:val="002060"/>
              </w:rPr>
              <w:t xml:space="preserve">(ACLI VILLA MUSONE) </w:t>
            </w:r>
          </w:p>
        </w:tc>
      </w:tr>
      <w:tr w:rsidR="00202D2B" w:rsidRPr="00F31D1B" w14:paraId="7236EDD9" w14:textId="77777777" w:rsidTr="002E777A">
        <w:tc>
          <w:tcPr>
            <w:tcW w:w="2200" w:type="dxa"/>
            <w:tcMar>
              <w:top w:w="20" w:type="dxa"/>
              <w:left w:w="20" w:type="dxa"/>
              <w:bottom w:w="20" w:type="dxa"/>
              <w:right w:w="20" w:type="dxa"/>
            </w:tcMar>
            <w:vAlign w:val="center"/>
            <w:hideMark/>
          </w:tcPr>
          <w:p w14:paraId="7EAE3875" w14:textId="77777777" w:rsidR="00202D2B" w:rsidRPr="00F31D1B" w:rsidRDefault="00202D2B" w:rsidP="002E777A">
            <w:pPr>
              <w:pStyle w:val="movimento"/>
              <w:rPr>
                <w:color w:val="002060"/>
              </w:rPr>
            </w:pPr>
            <w:r w:rsidRPr="00F31D1B">
              <w:rPr>
                <w:color w:val="002060"/>
              </w:rPr>
              <w:t>FUFI LEONARDO</w:t>
            </w:r>
          </w:p>
        </w:tc>
        <w:tc>
          <w:tcPr>
            <w:tcW w:w="2200" w:type="dxa"/>
            <w:tcMar>
              <w:top w:w="20" w:type="dxa"/>
              <w:left w:w="20" w:type="dxa"/>
              <w:bottom w:w="20" w:type="dxa"/>
              <w:right w:w="20" w:type="dxa"/>
            </w:tcMar>
            <w:vAlign w:val="center"/>
            <w:hideMark/>
          </w:tcPr>
          <w:p w14:paraId="7CB8DD1B" w14:textId="77777777" w:rsidR="00202D2B" w:rsidRPr="00F31D1B" w:rsidRDefault="00202D2B" w:rsidP="002E777A">
            <w:pPr>
              <w:pStyle w:val="movimento2"/>
              <w:rPr>
                <w:color w:val="002060"/>
              </w:rPr>
            </w:pPr>
            <w:r w:rsidRPr="00F31D1B">
              <w:rPr>
                <w:color w:val="002060"/>
              </w:rPr>
              <w:t xml:space="preserve">(AVENALE) </w:t>
            </w:r>
          </w:p>
        </w:tc>
        <w:tc>
          <w:tcPr>
            <w:tcW w:w="800" w:type="dxa"/>
            <w:tcMar>
              <w:top w:w="20" w:type="dxa"/>
              <w:left w:w="20" w:type="dxa"/>
              <w:bottom w:w="20" w:type="dxa"/>
              <w:right w:w="20" w:type="dxa"/>
            </w:tcMar>
            <w:vAlign w:val="center"/>
            <w:hideMark/>
          </w:tcPr>
          <w:p w14:paraId="5B0757B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3BCA12E" w14:textId="77777777" w:rsidR="00202D2B" w:rsidRPr="00F31D1B" w:rsidRDefault="00202D2B" w:rsidP="002E777A">
            <w:pPr>
              <w:pStyle w:val="movimento"/>
              <w:rPr>
                <w:color w:val="002060"/>
              </w:rPr>
            </w:pPr>
            <w:r w:rsidRPr="00F31D1B">
              <w:rPr>
                <w:color w:val="002060"/>
              </w:rPr>
              <w:t>FUFI MICHELE</w:t>
            </w:r>
          </w:p>
        </w:tc>
        <w:tc>
          <w:tcPr>
            <w:tcW w:w="2200" w:type="dxa"/>
            <w:tcMar>
              <w:top w:w="20" w:type="dxa"/>
              <w:left w:w="20" w:type="dxa"/>
              <w:bottom w:w="20" w:type="dxa"/>
              <w:right w:w="20" w:type="dxa"/>
            </w:tcMar>
            <w:vAlign w:val="center"/>
            <w:hideMark/>
          </w:tcPr>
          <w:p w14:paraId="3680472A" w14:textId="77777777" w:rsidR="00202D2B" w:rsidRPr="00F31D1B" w:rsidRDefault="00202D2B" w:rsidP="002E777A">
            <w:pPr>
              <w:pStyle w:val="movimento2"/>
              <w:rPr>
                <w:color w:val="002060"/>
              </w:rPr>
            </w:pPr>
            <w:r w:rsidRPr="00F31D1B">
              <w:rPr>
                <w:color w:val="002060"/>
              </w:rPr>
              <w:t xml:space="preserve">(AVENALE) </w:t>
            </w:r>
          </w:p>
        </w:tc>
      </w:tr>
      <w:tr w:rsidR="00202D2B" w:rsidRPr="00F31D1B" w14:paraId="32D3460E" w14:textId="77777777" w:rsidTr="002E777A">
        <w:tc>
          <w:tcPr>
            <w:tcW w:w="2200" w:type="dxa"/>
            <w:tcMar>
              <w:top w:w="20" w:type="dxa"/>
              <w:left w:w="20" w:type="dxa"/>
              <w:bottom w:w="20" w:type="dxa"/>
              <w:right w:w="20" w:type="dxa"/>
            </w:tcMar>
            <w:vAlign w:val="center"/>
            <w:hideMark/>
          </w:tcPr>
          <w:p w14:paraId="404F84A2" w14:textId="77777777" w:rsidR="00202D2B" w:rsidRPr="00F31D1B" w:rsidRDefault="00202D2B" w:rsidP="002E777A">
            <w:pPr>
              <w:pStyle w:val="movimento"/>
              <w:rPr>
                <w:color w:val="002060"/>
              </w:rPr>
            </w:pPr>
            <w:r w:rsidRPr="00F31D1B">
              <w:rPr>
                <w:color w:val="002060"/>
              </w:rPr>
              <w:t>LOSANI ALFREDO</w:t>
            </w:r>
          </w:p>
        </w:tc>
        <w:tc>
          <w:tcPr>
            <w:tcW w:w="2200" w:type="dxa"/>
            <w:tcMar>
              <w:top w:w="20" w:type="dxa"/>
              <w:left w:w="20" w:type="dxa"/>
              <w:bottom w:w="20" w:type="dxa"/>
              <w:right w:w="20" w:type="dxa"/>
            </w:tcMar>
            <w:vAlign w:val="center"/>
            <w:hideMark/>
          </w:tcPr>
          <w:p w14:paraId="45A01CC8" w14:textId="77777777" w:rsidR="00202D2B" w:rsidRPr="00F31D1B" w:rsidRDefault="00202D2B" w:rsidP="002E777A">
            <w:pPr>
              <w:pStyle w:val="movimento2"/>
              <w:rPr>
                <w:color w:val="002060"/>
              </w:rPr>
            </w:pPr>
            <w:r w:rsidRPr="00F31D1B">
              <w:rPr>
                <w:color w:val="002060"/>
              </w:rPr>
              <w:t xml:space="preserve">(FUTSAL PRANDONE) </w:t>
            </w:r>
          </w:p>
        </w:tc>
        <w:tc>
          <w:tcPr>
            <w:tcW w:w="800" w:type="dxa"/>
            <w:tcMar>
              <w:top w:w="20" w:type="dxa"/>
              <w:left w:w="20" w:type="dxa"/>
              <w:bottom w:w="20" w:type="dxa"/>
              <w:right w:w="20" w:type="dxa"/>
            </w:tcMar>
            <w:vAlign w:val="center"/>
            <w:hideMark/>
          </w:tcPr>
          <w:p w14:paraId="2A7D0E0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A8F250A" w14:textId="77777777" w:rsidR="00202D2B" w:rsidRPr="00F31D1B" w:rsidRDefault="00202D2B" w:rsidP="002E777A">
            <w:pPr>
              <w:pStyle w:val="movimento"/>
              <w:rPr>
                <w:color w:val="002060"/>
              </w:rPr>
            </w:pPr>
            <w:r w:rsidRPr="00F31D1B">
              <w:rPr>
                <w:color w:val="002060"/>
              </w:rPr>
              <w:t>PERUCCI MICHELE</w:t>
            </w:r>
          </w:p>
        </w:tc>
        <w:tc>
          <w:tcPr>
            <w:tcW w:w="2200" w:type="dxa"/>
            <w:tcMar>
              <w:top w:w="20" w:type="dxa"/>
              <w:left w:w="20" w:type="dxa"/>
              <w:bottom w:w="20" w:type="dxa"/>
              <w:right w:w="20" w:type="dxa"/>
            </w:tcMar>
            <w:vAlign w:val="center"/>
            <w:hideMark/>
          </w:tcPr>
          <w:p w14:paraId="008CC0F6" w14:textId="77777777" w:rsidR="00202D2B" w:rsidRPr="00F31D1B" w:rsidRDefault="00202D2B" w:rsidP="002E777A">
            <w:pPr>
              <w:pStyle w:val="movimento2"/>
              <w:rPr>
                <w:color w:val="002060"/>
              </w:rPr>
            </w:pPr>
            <w:r w:rsidRPr="00F31D1B">
              <w:rPr>
                <w:color w:val="002060"/>
              </w:rPr>
              <w:t xml:space="preserve">(FUTSAL SAMBUCHETO) </w:t>
            </w:r>
          </w:p>
        </w:tc>
      </w:tr>
      <w:tr w:rsidR="00202D2B" w:rsidRPr="00F31D1B" w14:paraId="7714F28A" w14:textId="77777777" w:rsidTr="002E777A">
        <w:tc>
          <w:tcPr>
            <w:tcW w:w="2200" w:type="dxa"/>
            <w:tcMar>
              <w:top w:w="20" w:type="dxa"/>
              <w:left w:w="20" w:type="dxa"/>
              <w:bottom w:w="20" w:type="dxa"/>
              <w:right w:w="20" w:type="dxa"/>
            </w:tcMar>
            <w:vAlign w:val="center"/>
            <w:hideMark/>
          </w:tcPr>
          <w:p w14:paraId="6E3352C3" w14:textId="77777777" w:rsidR="00202D2B" w:rsidRPr="00F31D1B" w:rsidRDefault="00202D2B" w:rsidP="002E777A">
            <w:pPr>
              <w:pStyle w:val="movimento"/>
              <w:rPr>
                <w:color w:val="002060"/>
              </w:rPr>
            </w:pPr>
            <w:r w:rsidRPr="00F31D1B">
              <w:rPr>
                <w:color w:val="002060"/>
              </w:rPr>
              <w:t>ROSSI LUCA</w:t>
            </w:r>
          </w:p>
        </w:tc>
        <w:tc>
          <w:tcPr>
            <w:tcW w:w="2200" w:type="dxa"/>
            <w:tcMar>
              <w:top w:w="20" w:type="dxa"/>
              <w:left w:w="20" w:type="dxa"/>
              <w:bottom w:w="20" w:type="dxa"/>
              <w:right w:w="20" w:type="dxa"/>
            </w:tcMar>
            <w:vAlign w:val="center"/>
            <w:hideMark/>
          </w:tcPr>
          <w:p w14:paraId="41FAF9B7" w14:textId="77777777" w:rsidR="00202D2B" w:rsidRPr="00F31D1B" w:rsidRDefault="00202D2B" w:rsidP="002E777A">
            <w:pPr>
              <w:pStyle w:val="movimento2"/>
              <w:rPr>
                <w:color w:val="002060"/>
              </w:rPr>
            </w:pPr>
            <w:r w:rsidRPr="00F31D1B">
              <w:rPr>
                <w:color w:val="002060"/>
              </w:rPr>
              <w:t xml:space="preserve">(FUTSAL SANGIUSTESE A.R.L.) </w:t>
            </w:r>
          </w:p>
        </w:tc>
        <w:tc>
          <w:tcPr>
            <w:tcW w:w="800" w:type="dxa"/>
            <w:tcMar>
              <w:top w:w="20" w:type="dxa"/>
              <w:left w:w="20" w:type="dxa"/>
              <w:bottom w:w="20" w:type="dxa"/>
              <w:right w:w="20" w:type="dxa"/>
            </w:tcMar>
            <w:vAlign w:val="center"/>
            <w:hideMark/>
          </w:tcPr>
          <w:p w14:paraId="544AAEE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023DFEE" w14:textId="77777777" w:rsidR="00202D2B" w:rsidRPr="00F31D1B" w:rsidRDefault="00202D2B" w:rsidP="002E777A">
            <w:pPr>
              <w:pStyle w:val="movimento"/>
              <w:rPr>
                <w:color w:val="002060"/>
              </w:rPr>
            </w:pPr>
            <w:r w:rsidRPr="00F31D1B">
              <w:rPr>
                <w:color w:val="002060"/>
              </w:rPr>
              <w:t>SPINELLI MAICOL</w:t>
            </w:r>
          </w:p>
        </w:tc>
        <w:tc>
          <w:tcPr>
            <w:tcW w:w="2200" w:type="dxa"/>
            <w:tcMar>
              <w:top w:w="20" w:type="dxa"/>
              <w:left w:w="20" w:type="dxa"/>
              <w:bottom w:w="20" w:type="dxa"/>
              <w:right w:w="20" w:type="dxa"/>
            </w:tcMar>
            <w:vAlign w:val="center"/>
            <w:hideMark/>
          </w:tcPr>
          <w:p w14:paraId="0B528069" w14:textId="77777777" w:rsidR="00202D2B" w:rsidRPr="00F31D1B" w:rsidRDefault="00202D2B" w:rsidP="002E777A">
            <w:pPr>
              <w:pStyle w:val="movimento2"/>
              <w:rPr>
                <w:color w:val="002060"/>
              </w:rPr>
            </w:pPr>
            <w:r w:rsidRPr="00F31D1B">
              <w:rPr>
                <w:color w:val="002060"/>
              </w:rPr>
              <w:t xml:space="preserve">(OLIMPIA JUVENTU FALCONARA) </w:t>
            </w:r>
          </w:p>
        </w:tc>
      </w:tr>
      <w:tr w:rsidR="00202D2B" w:rsidRPr="00F31D1B" w14:paraId="398A5621" w14:textId="77777777" w:rsidTr="002E777A">
        <w:tc>
          <w:tcPr>
            <w:tcW w:w="2200" w:type="dxa"/>
            <w:tcMar>
              <w:top w:w="20" w:type="dxa"/>
              <w:left w:w="20" w:type="dxa"/>
              <w:bottom w:w="20" w:type="dxa"/>
              <w:right w:w="20" w:type="dxa"/>
            </w:tcMar>
            <w:vAlign w:val="center"/>
            <w:hideMark/>
          </w:tcPr>
          <w:p w14:paraId="79A99363" w14:textId="77777777" w:rsidR="00202D2B" w:rsidRPr="00F31D1B" w:rsidRDefault="00202D2B" w:rsidP="002E777A">
            <w:pPr>
              <w:pStyle w:val="movimento"/>
              <w:rPr>
                <w:color w:val="002060"/>
              </w:rPr>
            </w:pPr>
            <w:r w:rsidRPr="00F31D1B">
              <w:rPr>
                <w:color w:val="002060"/>
              </w:rPr>
              <w:t>STRAPPATO ANDREA</w:t>
            </w:r>
          </w:p>
        </w:tc>
        <w:tc>
          <w:tcPr>
            <w:tcW w:w="2200" w:type="dxa"/>
            <w:tcMar>
              <w:top w:w="20" w:type="dxa"/>
              <w:left w:w="20" w:type="dxa"/>
              <w:bottom w:w="20" w:type="dxa"/>
              <w:right w:w="20" w:type="dxa"/>
            </w:tcMar>
            <w:vAlign w:val="center"/>
            <w:hideMark/>
          </w:tcPr>
          <w:p w14:paraId="79883585" w14:textId="77777777" w:rsidR="00202D2B" w:rsidRPr="00F31D1B" w:rsidRDefault="00202D2B" w:rsidP="002E777A">
            <w:pPr>
              <w:pStyle w:val="movimento2"/>
              <w:rPr>
                <w:color w:val="002060"/>
              </w:rPr>
            </w:pPr>
            <w:r w:rsidRPr="00F31D1B">
              <w:rPr>
                <w:color w:val="002060"/>
              </w:rPr>
              <w:t xml:space="preserve">(OSIMO FIVE) </w:t>
            </w:r>
          </w:p>
        </w:tc>
        <w:tc>
          <w:tcPr>
            <w:tcW w:w="800" w:type="dxa"/>
            <w:tcMar>
              <w:top w:w="20" w:type="dxa"/>
              <w:left w:w="20" w:type="dxa"/>
              <w:bottom w:w="20" w:type="dxa"/>
              <w:right w:w="20" w:type="dxa"/>
            </w:tcMar>
            <w:vAlign w:val="center"/>
            <w:hideMark/>
          </w:tcPr>
          <w:p w14:paraId="797A398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0FF01BB" w14:textId="77777777" w:rsidR="00202D2B" w:rsidRPr="00F31D1B" w:rsidRDefault="00202D2B" w:rsidP="002E777A">
            <w:pPr>
              <w:pStyle w:val="movimento"/>
              <w:rPr>
                <w:color w:val="002060"/>
              </w:rPr>
            </w:pPr>
            <w:r w:rsidRPr="00F31D1B">
              <w:rPr>
                <w:color w:val="002060"/>
              </w:rPr>
              <w:t>ANGELINI LUCA</w:t>
            </w:r>
          </w:p>
        </w:tc>
        <w:tc>
          <w:tcPr>
            <w:tcW w:w="2200" w:type="dxa"/>
            <w:tcMar>
              <w:top w:w="20" w:type="dxa"/>
              <w:left w:w="20" w:type="dxa"/>
              <w:bottom w:w="20" w:type="dxa"/>
              <w:right w:w="20" w:type="dxa"/>
            </w:tcMar>
            <w:vAlign w:val="center"/>
            <w:hideMark/>
          </w:tcPr>
          <w:p w14:paraId="31F25A98" w14:textId="77777777" w:rsidR="00202D2B" w:rsidRPr="00F31D1B" w:rsidRDefault="00202D2B" w:rsidP="002E777A">
            <w:pPr>
              <w:pStyle w:val="movimento2"/>
              <w:rPr>
                <w:color w:val="002060"/>
              </w:rPr>
            </w:pPr>
            <w:r w:rsidRPr="00F31D1B">
              <w:rPr>
                <w:color w:val="002060"/>
              </w:rPr>
              <w:t xml:space="preserve">(REAL ANCARIA) </w:t>
            </w:r>
          </w:p>
        </w:tc>
      </w:tr>
      <w:tr w:rsidR="00202D2B" w:rsidRPr="00F31D1B" w14:paraId="7EEF1B0A" w14:textId="77777777" w:rsidTr="002E777A">
        <w:tc>
          <w:tcPr>
            <w:tcW w:w="2200" w:type="dxa"/>
            <w:tcMar>
              <w:top w:w="20" w:type="dxa"/>
              <w:left w:w="20" w:type="dxa"/>
              <w:bottom w:w="20" w:type="dxa"/>
              <w:right w:w="20" w:type="dxa"/>
            </w:tcMar>
            <w:vAlign w:val="center"/>
            <w:hideMark/>
          </w:tcPr>
          <w:p w14:paraId="0B1712D2" w14:textId="77777777" w:rsidR="00202D2B" w:rsidRPr="00F31D1B" w:rsidRDefault="00202D2B" w:rsidP="002E777A">
            <w:pPr>
              <w:pStyle w:val="movimento"/>
              <w:rPr>
                <w:color w:val="002060"/>
              </w:rPr>
            </w:pPr>
            <w:r w:rsidRPr="00F31D1B">
              <w:rPr>
                <w:color w:val="002060"/>
              </w:rPr>
              <w:t>SPECA RICCARDO</w:t>
            </w:r>
          </w:p>
        </w:tc>
        <w:tc>
          <w:tcPr>
            <w:tcW w:w="2200" w:type="dxa"/>
            <w:tcMar>
              <w:top w:w="20" w:type="dxa"/>
              <w:left w:w="20" w:type="dxa"/>
              <w:bottom w:w="20" w:type="dxa"/>
              <w:right w:w="20" w:type="dxa"/>
            </w:tcMar>
            <w:vAlign w:val="center"/>
            <w:hideMark/>
          </w:tcPr>
          <w:p w14:paraId="0F39CC2C" w14:textId="77777777" w:rsidR="00202D2B" w:rsidRPr="00F31D1B" w:rsidRDefault="00202D2B" w:rsidP="002E777A">
            <w:pPr>
              <w:pStyle w:val="movimento2"/>
              <w:rPr>
                <w:color w:val="002060"/>
              </w:rPr>
            </w:pPr>
            <w:r w:rsidRPr="00F31D1B">
              <w:rPr>
                <w:color w:val="002060"/>
              </w:rPr>
              <w:t xml:space="preserve">(REAL ANCARIA) </w:t>
            </w:r>
          </w:p>
        </w:tc>
        <w:tc>
          <w:tcPr>
            <w:tcW w:w="800" w:type="dxa"/>
            <w:tcMar>
              <w:top w:w="20" w:type="dxa"/>
              <w:left w:w="20" w:type="dxa"/>
              <w:bottom w:w="20" w:type="dxa"/>
              <w:right w:w="20" w:type="dxa"/>
            </w:tcMar>
            <w:vAlign w:val="center"/>
            <w:hideMark/>
          </w:tcPr>
          <w:p w14:paraId="375A6B3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2CFA513" w14:textId="77777777" w:rsidR="00202D2B" w:rsidRPr="00F31D1B" w:rsidRDefault="00202D2B" w:rsidP="002E777A">
            <w:pPr>
              <w:pStyle w:val="movimento"/>
              <w:rPr>
                <w:color w:val="002060"/>
              </w:rPr>
            </w:pPr>
            <w:r w:rsidRPr="00F31D1B">
              <w:rPr>
                <w:color w:val="002060"/>
              </w:rPr>
              <w:t>BRUNI MATTEO</w:t>
            </w:r>
          </w:p>
        </w:tc>
        <w:tc>
          <w:tcPr>
            <w:tcW w:w="2200" w:type="dxa"/>
            <w:tcMar>
              <w:top w:w="20" w:type="dxa"/>
              <w:left w:w="20" w:type="dxa"/>
              <w:bottom w:w="20" w:type="dxa"/>
              <w:right w:w="20" w:type="dxa"/>
            </w:tcMar>
            <w:vAlign w:val="center"/>
            <w:hideMark/>
          </w:tcPr>
          <w:p w14:paraId="12FC950F" w14:textId="77777777" w:rsidR="00202D2B" w:rsidRPr="00F31D1B" w:rsidRDefault="00202D2B" w:rsidP="002E777A">
            <w:pPr>
              <w:pStyle w:val="movimento2"/>
              <w:rPr>
                <w:color w:val="002060"/>
              </w:rPr>
            </w:pPr>
            <w:r w:rsidRPr="00F31D1B">
              <w:rPr>
                <w:color w:val="002060"/>
              </w:rPr>
              <w:t xml:space="preserve">(REAL EAGLES VIRTUS PAGLIA) </w:t>
            </w:r>
          </w:p>
        </w:tc>
      </w:tr>
      <w:tr w:rsidR="00202D2B" w:rsidRPr="00F31D1B" w14:paraId="3AD1B06F" w14:textId="77777777" w:rsidTr="002E777A">
        <w:tc>
          <w:tcPr>
            <w:tcW w:w="2200" w:type="dxa"/>
            <w:tcMar>
              <w:top w:w="20" w:type="dxa"/>
              <w:left w:w="20" w:type="dxa"/>
              <w:bottom w:w="20" w:type="dxa"/>
              <w:right w:w="20" w:type="dxa"/>
            </w:tcMar>
            <w:vAlign w:val="center"/>
            <w:hideMark/>
          </w:tcPr>
          <w:p w14:paraId="35ED507C" w14:textId="77777777" w:rsidR="00202D2B" w:rsidRPr="00F31D1B" w:rsidRDefault="00202D2B" w:rsidP="002E777A">
            <w:pPr>
              <w:pStyle w:val="movimento"/>
              <w:rPr>
                <w:color w:val="002060"/>
              </w:rPr>
            </w:pPr>
            <w:r w:rsidRPr="00F31D1B">
              <w:rPr>
                <w:color w:val="002060"/>
              </w:rPr>
              <w:t>STROPPA WILLIAM</w:t>
            </w:r>
          </w:p>
        </w:tc>
        <w:tc>
          <w:tcPr>
            <w:tcW w:w="2200" w:type="dxa"/>
            <w:tcMar>
              <w:top w:w="20" w:type="dxa"/>
              <w:left w:w="20" w:type="dxa"/>
              <w:bottom w:w="20" w:type="dxa"/>
              <w:right w:w="20" w:type="dxa"/>
            </w:tcMar>
            <w:vAlign w:val="center"/>
            <w:hideMark/>
          </w:tcPr>
          <w:p w14:paraId="6C3576A4" w14:textId="77777777" w:rsidR="00202D2B" w:rsidRPr="00F31D1B" w:rsidRDefault="00202D2B" w:rsidP="002E777A">
            <w:pPr>
              <w:pStyle w:val="movimento2"/>
              <w:rPr>
                <w:color w:val="002060"/>
              </w:rPr>
            </w:pPr>
            <w:r w:rsidRPr="00F31D1B">
              <w:rPr>
                <w:color w:val="002060"/>
              </w:rPr>
              <w:t xml:space="preserve">(REAL FABRIANO) </w:t>
            </w:r>
          </w:p>
        </w:tc>
        <w:tc>
          <w:tcPr>
            <w:tcW w:w="800" w:type="dxa"/>
            <w:tcMar>
              <w:top w:w="20" w:type="dxa"/>
              <w:left w:w="20" w:type="dxa"/>
              <w:bottom w:w="20" w:type="dxa"/>
              <w:right w:w="20" w:type="dxa"/>
            </w:tcMar>
            <w:vAlign w:val="center"/>
            <w:hideMark/>
          </w:tcPr>
          <w:p w14:paraId="5A156A5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29E442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CA897BC" w14:textId="77777777" w:rsidR="00202D2B" w:rsidRPr="00F31D1B" w:rsidRDefault="00202D2B" w:rsidP="002E777A">
            <w:pPr>
              <w:pStyle w:val="movimento2"/>
              <w:rPr>
                <w:color w:val="002060"/>
              </w:rPr>
            </w:pPr>
            <w:r w:rsidRPr="00F31D1B">
              <w:rPr>
                <w:color w:val="002060"/>
              </w:rPr>
              <w:t> </w:t>
            </w:r>
          </w:p>
        </w:tc>
      </w:tr>
    </w:tbl>
    <w:p w14:paraId="196A7872"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7ADE091" w14:textId="77777777" w:rsidTr="002E777A">
        <w:tc>
          <w:tcPr>
            <w:tcW w:w="2200" w:type="dxa"/>
            <w:tcMar>
              <w:top w:w="20" w:type="dxa"/>
              <w:left w:w="20" w:type="dxa"/>
              <w:bottom w:w="20" w:type="dxa"/>
              <w:right w:w="20" w:type="dxa"/>
            </w:tcMar>
            <w:vAlign w:val="center"/>
            <w:hideMark/>
          </w:tcPr>
          <w:p w14:paraId="249B67B6" w14:textId="77777777" w:rsidR="00202D2B" w:rsidRPr="00F31D1B" w:rsidRDefault="00202D2B" w:rsidP="002E777A">
            <w:pPr>
              <w:pStyle w:val="movimento"/>
              <w:rPr>
                <w:color w:val="002060"/>
              </w:rPr>
            </w:pPr>
            <w:r w:rsidRPr="00F31D1B">
              <w:rPr>
                <w:color w:val="002060"/>
              </w:rPr>
              <w:t>BELDOMENICO MATTIA</w:t>
            </w:r>
          </w:p>
        </w:tc>
        <w:tc>
          <w:tcPr>
            <w:tcW w:w="2200" w:type="dxa"/>
            <w:tcMar>
              <w:top w:w="20" w:type="dxa"/>
              <w:left w:w="20" w:type="dxa"/>
              <w:bottom w:w="20" w:type="dxa"/>
              <w:right w:w="20" w:type="dxa"/>
            </w:tcMar>
            <w:vAlign w:val="center"/>
            <w:hideMark/>
          </w:tcPr>
          <w:p w14:paraId="78E670BA" w14:textId="77777777" w:rsidR="00202D2B" w:rsidRPr="00F31D1B" w:rsidRDefault="00202D2B" w:rsidP="002E777A">
            <w:pPr>
              <w:pStyle w:val="movimento2"/>
              <w:rPr>
                <w:color w:val="002060"/>
              </w:rPr>
            </w:pPr>
            <w:r w:rsidRPr="00F31D1B">
              <w:rPr>
                <w:color w:val="002060"/>
              </w:rPr>
              <w:t xml:space="preserve">(ACLI MANTOVANI CALCIO A 5) </w:t>
            </w:r>
          </w:p>
        </w:tc>
        <w:tc>
          <w:tcPr>
            <w:tcW w:w="800" w:type="dxa"/>
            <w:tcMar>
              <w:top w:w="20" w:type="dxa"/>
              <w:left w:w="20" w:type="dxa"/>
              <w:bottom w:w="20" w:type="dxa"/>
              <w:right w:w="20" w:type="dxa"/>
            </w:tcMar>
            <w:vAlign w:val="center"/>
            <w:hideMark/>
          </w:tcPr>
          <w:p w14:paraId="3B7F97F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8F4C282" w14:textId="77777777" w:rsidR="00202D2B" w:rsidRPr="00F31D1B" w:rsidRDefault="00202D2B" w:rsidP="002E777A">
            <w:pPr>
              <w:pStyle w:val="movimento"/>
              <w:rPr>
                <w:color w:val="002060"/>
              </w:rPr>
            </w:pPr>
            <w:r w:rsidRPr="00F31D1B">
              <w:rPr>
                <w:color w:val="002060"/>
              </w:rPr>
              <w:t>BALLORIANI SIMONE</w:t>
            </w:r>
          </w:p>
        </w:tc>
        <w:tc>
          <w:tcPr>
            <w:tcW w:w="2200" w:type="dxa"/>
            <w:tcMar>
              <w:top w:w="20" w:type="dxa"/>
              <w:left w:w="20" w:type="dxa"/>
              <w:bottom w:w="20" w:type="dxa"/>
              <w:right w:w="20" w:type="dxa"/>
            </w:tcMar>
            <w:vAlign w:val="center"/>
            <w:hideMark/>
          </w:tcPr>
          <w:p w14:paraId="50D6B36B" w14:textId="77777777" w:rsidR="00202D2B" w:rsidRPr="00F31D1B" w:rsidRDefault="00202D2B" w:rsidP="002E777A">
            <w:pPr>
              <w:pStyle w:val="movimento2"/>
              <w:rPr>
                <w:color w:val="002060"/>
              </w:rPr>
            </w:pPr>
            <w:r w:rsidRPr="00F31D1B">
              <w:rPr>
                <w:color w:val="002060"/>
              </w:rPr>
              <w:t xml:space="preserve">(AURORA TREIA) </w:t>
            </w:r>
          </w:p>
        </w:tc>
      </w:tr>
      <w:tr w:rsidR="00202D2B" w:rsidRPr="00F31D1B" w14:paraId="31EA12F6" w14:textId="77777777" w:rsidTr="002E777A">
        <w:tc>
          <w:tcPr>
            <w:tcW w:w="2200" w:type="dxa"/>
            <w:tcMar>
              <w:top w:w="20" w:type="dxa"/>
              <w:left w:w="20" w:type="dxa"/>
              <w:bottom w:w="20" w:type="dxa"/>
              <w:right w:w="20" w:type="dxa"/>
            </w:tcMar>
            <w:vAlign w:val="center"/>
            <w:hideMark/>
          </w:tcPr>
          <w:p w14:paraId="448D0C91" w14:textId="77777777" w:rsidR="00202D2B" w:rsidRPr="00F31D1B" w:rsidRDefault="00202D2B" w:rsidP="002E777A">
            <w:pPr>
              <w:pStyle w:val="movimento"/>
              <w:rPr>
                <w:color w:val="002060"/>
              </w:rPr>
            </w:pPr>
            <w:r w:rsidRPr="00F31D1B">
              <w:rPr>
                <w:color w:val="002060"/>
              </w:rPr>
              <w:t>SAMPAOLESI EMILIANO</w:t>
            </w:r>
          </w:p>
        </w:tc>
        <w:tc>
          <w:tcPr>
            <w:tcW w:w="2200" w:type="dxa"/>
            <w:tcMar>
              <w:top w:w="20" w:type="dxa"/>
              <w:left w:w="20" w:type="dxa"/>
              <w:bottom w:w="20" w:type="dxa"/>
              <w:right w:w="20" w:type="dxa"/>
            </w:tcMar>
            <w:vAlign w:val="center"/>
            <w:hideMark/>
          </w:tcPr>
          <w:p w14:paraId="7227F41C" w14:textId="77777777" w:rsidR="00202D2B" w:rsidRPr="00F31D1B" w:rsidRDefault="00202D2B" w:rsidP="002E777A">
            <w:pPr>
              <w:pStyle w:val="movimento2"/>
              <w:rPr>
                <w:color w:val="002060"/>
              </w:rPr>
            </w:pPr>
            <w:r w:rsidRPr="00F31D1B">
              <w:rPr>
                <w:color w:val="002060"/>
              </w:rPr>
              <w:t xml:space="preserve">(FUTSAL SAMBUCHETO) </w:t>
            </w:r>
          </w:p>
        </w:tc>
        <w:tc>
          <w:tcPr>
            <w:tcW w:w="800" w:type="dxa"/>
            <w:tcMar>
              <w:top w:w="20" w:type="dxa"/>
              <w:left w:w="20" w:type="dxa"/>
              <w:bottom w:w="20" w:type="dxa"/>
              <w:right w:w="20" w:type="dxa"/>
            </w:tcMar>
            <w:vAlign w:val="center"/>
            <w:hideMark/>
          </w:tcPr>
          <w:p w14:paraId="01CCC36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771B36B" w14:textId="77777777" w:rsidR="00202D2B" w:rsidRPr="00F31D1B" w:rsidRDefault="00202D2B" w:rsidP="002E777A">
            <w:pPr>
              <w:pStyle w:val="movimento"/>
              <w:rPr>
                <w:color w:val="002060"/>
              </w:rPr>
            </w:pPr>
            <w:r w:rsidRPr="00F31D1B">
              <w:rPr>
                <w:color w:val="002060"/>
              </w:rPr>
              <w:t>CRUCIANI SIMONE</w:t>
            </w:r>
          </w:p>
        </w:tc>
        <w:tc>
          <w:tcPr>
            <w:tcW w:w="2200" w:type="dxa"/>
            <w:tcMar>
              <w:top w:w="20" w:type="dxa"/>
              <w:left w:w="20" w:type="dxa"/>
              <w:bottom w:w="20" w:type="dxa"/>
              <w:right w:w="20" w:type="dxa"/>
            </w:tcMar>
            <w:vAlign w:val="center"/>
            <w:hideMark/>
          </w:tcPr>
          <w:p w14:paraId="4FFCD7A7" w14:textId="77777777" w:rsidR="00202D2B" w:rsidRPr="00F31D1B" w:rsidRDefault="00202D2B" w:rsidP="002E777A">
            <w:pPr>
              <w:pStyle w:val="movimento2"/>
              <w:rPr>
                <w:color w:val="002060"/>
              </w:rPr>
            </w:pPr>
            <w:r w:rsidRPr="00F31D1B">
              <w:rPr>
                <w:color w:val="002060"/>
              </w:rPr>
              <w:t xml:space="preserve">(L ALTRO SPORT CALCIO A 5) </w:t>
            </w:r>
          </w:p>
        </w:tc>
      </w:tr>
      <w:tr w:rsidR="00202D2B" w:rsidRPr="00F31D1B" w14:paraId="6D87C8B1" w14:textId="77777777" w:rsidTr="002E777A">
        <w:tc>
          <w:tcPr>
            <w:tcW w:w="2200" w:type="dxa"/>
            <w:tcMar>
              <w:top w:w="20" w:type="dxa"/>
              <w:left w:w="20" w:type="dxa"/>
              <w:bottom w:w="20" w:type="dxa"/>
              <w:right w:w="20" w:type="dxa"/>
            </w:tcMar>
            <w:vAlign w:val="center"/>
            <w:hideMark/>
          </w:tcPr>
          <w:p w14:paraId="7BE6336B" w14:textId="77777777" w:rsidR="00202D2B" w:rsidRPr="00F31D1B" w:rsidRDefault="00202D2B" w:rsidP="002E777A">
            <w:pPr>
              <w:pStyle w:val="movimento"/>
              <w:rPr>
                <w:color w:val="002060"/>
              </w:rPr>
            </w:pPr>
            <w:r w:rsidRPr="00F31D1B">
              <w:rPr>
                <w:color w:val="002060"/>
              </w:rPr>
              <w:t>CUSIMANO MASSIMO</w:t>
            </w:r>
          </w:p>
        </w:tc>
        <w:tc>
          <w:tcPr>
            <w:tcW w:w="2200" w:type="dxa"/>
            <w:tcMar>
              <w:top w:w="20" w:type="dxa"/>
              <w:left w:w="20" w:type="dxa"/>
              <w:bottom w:w="20" w:type="dxa"/>
              <w:right w:w="20" w:type="dxa"/>
            </w:tcMar>
            <w:vAlign w:val="center"/>
            <w:hideMark/>
          </w:tcPr>
          <w:p w14:paraId="494F77B9" w14:textId="77777777" w:rsidR="00202D2B" w:rsidRPr="00F31D1B" w:rsidRDefault="00202D2B" w:rsidP="002E777A">
            <w:pPr>
              <w:pStyle w:val="movimento2"/>
              <w:rPr>
                <w:color w:val="002060"/>
              </w:rPr>
            </w:pPr>
            <w:r w:rsidRPr="00F31D1B">
              <w:rPr>
                <w:color w:val="002060"/>
              </w:rPr>
              <w:t xml:space="preserve">(OLIMPIA JUVENTU FALCONARA) </w:t>
            </w:r>
          </w:p>
        </w:tc>
        <w:tc>
          <w:tcPr>
            <w:tcW w:w="800" w:type="dxa"/>
            <w:tcMar>
              <w:top w:w="20" w:type="dxa"/>
              <w:left w:w="20" w:type="dxa"/>
              <w:bottom w:w="20" w:type="dxa"/>
              <w:right w:w="20" w:type="dxa"/>
            </w:tcMar>
            <w:vAlign w:val="center"/>
            <w:hideMark/>
          </w:tcPr>
          <w:p w14:paraId="08B0C4C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0790412" w14:textId="77777777" w:rsidR="00202D2B" w:rsidRPr="00F31D1B" w:rsidRDefault="00202D2B" w:rsidP="002E777A">
            <w:pPr>
              <w:pStyle w:val="movimento"/>
              <w:rPr>
                <w:color w:val="002060"/>
              </w:rPr>
            </w:pPr>
            <w:r w:rsidRPr="00F31D1B">
              <w:rPr>
                <w:color w:val="002060"/>
              </w:rPr>
              <w:t>MASI STEFANO</w:t>
            </w:r>
          </w:p>
        </w:tc>
        <w:tc>
          <w:tcPr>
            <w:tcW w:w="2200" w:type="dxa"/>
            <w:tcMar>
              <w:top w:w="20" w:type="dxa"/>
              <w:left w:w="20" w:type="dxa"/>
              <w:bottom w:w="20" w:type="dxa"/>
              <w:right w:w="20" w:type="dxa"/>
            </w:tcMar>
            <w:vAlign w:val="center"/>
            <w:hideMark/>
          </w:tcPr>
          <w:p w14:paraId="3D9DE5DB" w14:textId="77777777" w:rsidR="00202D2B" w:rsidRPr="00F31D1B" w:rsidRDefault="00202D2B" w:rsidP="002E777A">
            <w:pPr>
              <w:pStyle w:val="movimento2"/>
              <w:rPr>
                <w:color w:val="002060"/>
              </w:rPr>
            </w:pPr>
            <w:r w:rsidRPr="00F31D1B">
              <w:rPr>
                <w:color w:val="002060"/>
              </w:rPr>
              <w:t xml:space="preserve">(OLIMPIA JUVENTU FALCONARA) </w:t>
            </w:r>
          </w:p>
        </w:tc>
      </w:tr>
      <w:tr w:rsidR="00202D2B" w:rsidRPr="00F31D1B" w14:paraId="5CF50245" w14:textId="77777777" w:rsidTr="002E777A">
        <w:tc>
          <w:tcPr>
            <w:tcW w:w="2200" w:type="dxa"/>
            <w:tcMar>
              <w:top w:w="20" w:type="dxa"/>
              <w:left w:w="20" w:type="dxa"/>
              <w:bottom w:w="20" w:type="dxa"/>
              <w:right w:w="20" w:type="dxa"/>
            </w:tcMar>
            <w:vAlign w:val="center"/>
            <w:hideMark/>
          </w:tcPr>
          <w:p w14:paraId="0D2B1435" w14:textId="77777777" w:rsidR="00202D2B" w:rsidRPr="00F31D1B" w:rsidRDefault="00202D2B" w:rsidP="002E777A">
            <w:pPr>
              <w:pStyle w:val="movimento"/>
              <w:rPr>
                <w:color w:val="002060"/>
              </w:rPr>
            </w:pPr>
            <w:r w:rsidRPr="00F31D1B">
              <w:rPr>
                <w:color w:val="002060"/>
              </w:rPr>
              <w:t>PANDOLFI MICHELE</w:t>
            </w:r>
          </w:p>
        </w:tc>
        <w:tc>
          <w:tcPr>
            <w:tcW w:w="2200" w:type="dxa"/>
            <w:tcMar>
              <w:top w:w="20" w:type="dxa"/>
              <w:left w:w="20" w:type="dxa"/>
              <w:bottom w:w="20" w:type="dxa"/>
              <w:right w:w="20" w:type="dxa"/>
            </w:tcMar>
            <w:vAlign w:val="center"/>
            <w:hideMark/>
          </w:tcPr>
          <w:p w14:paraId="48B2E9EE" w14:textId="77777777" w:rsidR="00202D2B" w:rsidRPr="00F31D1B" w:rsidRDefault="00202D2B" w:rsidP="002E777A">
            <w:pPr>
              <w:pStyle w:val="movimento2"/>
              <w:rPr>
                <w:color w:val="002060"/>
              </w:rPr>
            </w:pPr>
            <w:r w:rsidRPr="00F31D1B">
              <w:rPr>
                <w:color w:val="002060"/>
              </w:rPr>
              <w:t xml:space="preserve">(OLIMPIA JUVENTU FALCONARA) </w:t>
            </w:r>
          </w:p>
        </w:tc>
        <w:tc>
          <w:tcPr>
            <w:tcW w:w="800" w:type="dxa"/>
            <w:tcMar>
              <w:top w:w="20" w:type="dxa"/>
              <w:left w:w="20" w:type="dxa"/>
              <w:bottom w:w="20" w:type="dxa"/>
              <w:right w:w="20" w:type="dxa"/>
            </w:tcMar>
            <w:vAlign w:val="center"/>
            <w:hideMark/>
          </w:tcPr>
          <w:p w14:paraId="12C51D8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F0AF4F3" w14:textId="77777777" w:rsidR="00202D2B" w:rsidRPr="00F31D1B" w:rsidRDefault="00202D2B" w:rsidP="002E777A">
            <w:pPr>
              <w:pStyle w:val="movimento"/>
              <w:rPr>
                <w:color w:val="002060"/>
              </w:rPr>
            </w:pPr>
            <w:r w:rsidRPr="00F31D1B">
              <w:rPr>
                <w:color w:val="002060"/>
              </w:rPr>
              <w:t>NICOLAI GIORGIO</w:t>
            </w:r>
          </w:p>
        </w:tc>
        <w:tc>
          <w:tcPr>
            <w:tcW w:w="2200" w:type="dxa"/>
            <w:tcMar>
              <w:top w:w="20" w:type="dxa"/>
              <w:left w:w="20" w:type="dxa"/>
              <w:bottom w:w="20" w:type="dxa"/>
              <w:right w:w="20" w:type="dxa"/>
            </w:tcMar>
            <w:vAlign w:val="center"/>
            <w:hideMark/>
          </w:tcPr>
          <w:p w14:paraId="5263E27F" w14:textId="77777777" w:rsidR="00202D2B" w:rsidRPr="00F31D1B" w:rsidRDefault="00202D2B" w:rsidP="002E777A">
            <w:pPr>
              <w:pStyle w:val="movimento2"/>
              <w:rPr>
                <w:color w:val="002060"/>
              </w:rPr>
            </w:pPr>
            <w:r w:rsidRPr="00F31D1B">
              <w:rPr>
                <w:color w:val="002060"/>
              </w:rPr>
              <w:t xml:space="preserve">(REAL ANCARIA) </w:t>
            </w:r>
          </w:p>
        </w:tc>
      </w:tr>
      <w:tr w:rsidR="00202D2B" w:rsidRPr="00F31D1B" w14:paraId="502BD0A2" w14:textId="77777777" w:rsidTr="002E777A">
        <w:tc>
          <w:tcPr>
            <w:tcW w:w="2200" w:type="dxa"/>
            <w:tcMar>
              <w:top w:w="20" w:type="dxa"/>
              <w:left w:w="20" w:type="dxa"/>
              <w:bottom w:w="20" w:type="dxa"/>
              <w:right w:w="20" w:type="dxa"/>
            </w:tcMar>
            <w:vAlign w:val="center"/>
            <w:hideMark/>
          </w:tcPr>
          <w:p w14:paraId="3E64ECA1" w14:textId="77777777" w:rsidR="00202D2B" w:rsidRPr="00F31D1B" w:rsidRDefault="00202D2B" w:rsidP="002E777A">
            <w:pPr>
              <w:pStyle w:val="movimento"/>
              <w:rPr>
                <w:color w:val="002060"/>
              </w:rPr>
            </w:pPr>
            <w:r w:rsidRPr="00F31D1B">
              <w:rPr>
                <w:color w:val="002060"/>
              </w:rPr>
              <w:t>XEKA ENDRI</w:t>
            </w:r>
          </w:p>
        </w:tc>
        <w:tc>
          <w:tcPr>
            <w:tcW w:w="2200" w:type="dxa"/>
            <w:tcMar>
              <w:top w:w="20" w:type="dxa"/>
              <w:left w:w="20" w:type="dxa"/>
              <w:bottom w:w="20" w:type="dxa"/>
              <w:right w:w="20" w:type="dxa"/>
            </w:tcMar>
            <w:vAlign w:val="center"/>
            <w:hideMark/>
          </w:tcPr>
          <w:p w14:paraId="40D6B4FB" w14:textId="77777777" w:rsidR="00202D2B" w:rsidRPr="00F31D1B" w:rsidRDefault="00202D2B" w:rsidP="002E777A">
            <w:pPr>
              <w:pStyle w:val="movimento2"/>
              <w:rPr>
                <w:color w:val="002060"/>
              </w:rPr>
            </w:pPr>
            <w:r w:rsidRPr="00F31D1B">
              <w:rPr>
                <w:color w:val="002060"/>
              </w:rPr>
              <w:t xml:space="preserve">(REAL EAGLES VIRTUS PAGLIA) </w:t>
            </w:r>
          </w:p>
        </w:tc>
        <w:tc>
          <w:tcPr>
            <w:tcW w:w="800" w:type="dxa"/>
            <w:tcMar>
              <w:top w:w="20" w:type="dxa"/>
              <w:left w:w="20" w:type="dxa"/>
              <w:bottom w:w="20" w:type="dxa"/>
              <w:right w:w="20" w:type="dxa"/>
            </w:tcMar>
            <w:vAlign w:val="center"/>
            <w:hideMark/>
          </w:tcPr>
          <w:p w14:paraId="07E9C88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EBE46CC" w14:textId="77777777" w:rsidR="00202D2B" w:rsidRPr="00F31D1B" w:rsidRDefault="00202D2B" w:rsidP="002E777A">
            <w:pPr>
              <w:pStyle w:val="movimento"/>
              <w:rPr>
                <w:color w:val="002060"/>
              </w:rPr>
            </w:pPr>
            <w:r w:rsidRPr="00F31D1B">
              <w:rPr>
                <w:color w:val="002060"/>
              </w:rPr>
              <w:t>CHIAPPINI MASSIMO</w:t>
            </w:r>
          </w:p>
        </w:tc>
        <w:tc>
          <w:tcPr>
            <w:tcW w:w="2200" w:type="dxa"/>
            <w:tcMar>
              <w:top w:w="20" w:type="dxa"/>
              <w:left w:w="20" w:type="dxa"/>
              <w:bottom w:w="20" w:type="dxa"/>
              <w:right w:w="20" w:type="dxa"/>
            </w:tcMar>
            <w:vAlign w:val="center"/>
            <w:hideMark/>
          </w:tcPr>
          <w:p w14:paraId="54AEC797" w14:textId="77777777" w:rsidR="00202D2B" w:rsidRPr="00F31D1B" w:rsidRDefault="00202D2B" w:rsidP="002E777A">
            <w:pPr>
              <w:pStyle w:val="movimento2"/>
              <w:rPr>
                <w:color w:val="002060"/>
              </w:rPr>
            </w:pPr>
            <w:r w:rsidRPr="00F31D1B">
              <w:rPr>
                <w:color w:val="002060"/>
              </w:rPr>
              <w:t xml:space="preserve">(ROCCAFLUVIONE) </w:t>
            </w:r>
          </w:p>
        </w:tc>
      </w:tr>
      <w:tr w:rsidR="00202D2B" w:rsidRPr="00F31D1B" w14:paraId="2C9660F6" w14:textId="77777777" w:rsidTr="002E777A">
        <w:tc>
          <w:tcPr>
            <w:tcW w:w="2200" w:type="dxa"/>
            <w:tcMar>
              <w:top w:w="20" w:type="dxa"/>
              <w:left w:w="20" w:type="dxa"/>
              <w:bottom w:w="20" w:type="dxa"/>
              <w:right w:w="20" w:type="dxa"/>
            </w:tcMar>
            <w:vAlign w:val="center"/>
            <w:hideMark/>
          </w:tcPr>
          <w:p w14:paraId="3BEFBC74" w14:textId="77777777" w:rsidR="00202D2B" w:rsidRPr="00F31D1B" w:rsidRDefault="00202D2B" w:rsidP="002E777A">
            <w:pPr>
              <w:pStyle w:val="movimento"/>
              <w:rPr>
                <w:color w:val="002060"/>
              </w:rPr>
            </w:pPr>
            <w:r w:rsidRPr="00F31D1B">
              <w:rPr>
                <w:color w:val="002060"/>
              </w:rPr>
              <w:t>GASPARI DANIELE</w:t>
            </w:r>
          </w:p>
        </w:tc>
        <w:tc>
          <w:tcPr>
            <w:tcW w:w="2200" w:type="dxa"/>
            <w:tcMar>
              <w:top w:w="20" w:type="dxa"/>
              <w:left w:w="20" w:type="dxa"/>
              <w:bottom w:w="20" w:type="dxa"/>
              <w:right w:w="20" w:type="dxa"/>
            </w:tcMar>
            <w:vAlign w:val="center"/>
            <w:hideMark/>
          </w:tcPr>
          <w:p w14:paraId="771D93AA" w14:textId="77777777" w:rsidR="00202D2B" w:rsidRPr="00F31D1B" w:rsidRDefault="00202D2B" w:rsidP="002E777A">
            <w:pPr>
              <w:pStyle w:val="movimento2"/>
              <w:rPr>
                <w:color w:val="002060"/>
              </w:rPr>
            </w:pPr>
            <w:r w:rsidRPr="00F31D1B">
              <w:rPr>
                <w:color w:val="002060"/>
              </w:rPr>
              <w:t xml:space="preserve">(ROCCAFLUVIONE) </w:t>
            </w:r>
          </w:p>
        </w:tc>
        <w:tc>
          <w:tcPr>
            <w:tcW w:w="800" w:type="dxa"/>
            <w:tcMar>
              <w:top w:w="20" w:type="dxa"/>
              <w:left w:w="20" w:type="dxa"/>
              <w:bottom w:w="20" w:type="dxa"/>
              <w:right w:w="20" w:type="dxa"/>
            </w:tcMar>
            <w:vAlign w:val="center"/>
            <w:hideMark/>
          </w:tcPr>
          <w:p w14:paraId="44B6E5A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796270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6649AE1" w14:textId="77777777" w:rsidR="00202D2B" w:rsidRPr="00F31D1B" w:rsidRDefault="00202D2B" w:rsidP="002E777A">
            <w:pPr>
              <w:pStyle w:val="movimento2"/>
              <w:rPr>
                <w:color w:val="002060"/>
              </w:rPr>
            </w:pPr>
            <w:r w:rsidRPr="00F31D1B">
              <w:rPr>
                <w:color w:val="002060"/>
              </w:rPr>
              <w:t> </w:t>
            </w:r>
          </w:p>
        </w:tc>
      </w:tr>
    </w:tbl>
    <w:p w14:paraId="20129230" w14:textId="77777777" w:rsidR="00202D2B" w:rsidRPr="00F31D1B" w:rsidRDefault="00202D2B" w:rsidP="00202D2B">
      <w:pPr>
        <w:pStyle w:val="titolo10"/>
        <w:rPr>
          <w:rFonts w:eastAsiaTheme="minorEastAsia"/>
          <w:color w:val="002060"/>
        </w:rPr>
      </w:pPr>
      <w:r w:rsidRPr="00F31D1B">
        <w:rPr>
          <w:color w:val="002060"/>
        </w:rPr>
        <w:t xml:space="preserve">GARE DEL 4/ 2/2023 </w:t>
      </w:r>
    </w:p>
    <w:p w14:paraId="037F0698" w14:textId="77777777" w:rsidR="00202D2B" w:rsidRPr="00F31D1B" w:rsidRDefault="00202D2B" w:rsidP="00202D2B">
      <w:pPr>
        <w:pStyle w:val="titolo7a"/>
        <w:rPr>
          <w:color w:val="002060"/>
        </w:rPr>
      </w:pPr>
      <w:r w:rsidRPr="00F31D1B">
        <w:rPr>
          <w:color w:val="002060"/>
        </w:rPr>
        <w:t xml:space="preserve">PROVVEDIMENTI DISCIPLINARI </w:t>
      </w:r>
    </w:p>
    <w:p w14:paraId="3B2CAFD0" w14:textId="77777777" w:rsidR="00202D2B" w:rsidRPr="00F31D1B" w:rsidRDefault="00202D2B" w:rsidP="00202D2B">
      <w:pPr>
        <w:pStyle w:val="titolo7b0"/>
        <w:rPr>
          <w:color w:val="002060"/>
        </w:rPr>
      </w:pPr>
      <w:r w:rsidRPr="00F31D1B">
        <w:rPr>
          <w:color w:val="002060"/>
        </w:rPr>
        <w:lastRenderedPageBreak/>
        <w:t xml:space="preserve">In base alle risultanze degli atti ufficiali sono state deliberate le seguenti sanzioni disciplinari. </w:t>
      </w:r>
    </w:p>
    <w:p w14:paraId="3C619A0D" w14:textId="77777777" w:rsidR="00202D2B" w:rsidRPr="00F31D1B" w:rsidRDefault="00202D2B" w:rsidP="00202D2B">
      <w:pPr>
        <w:pStyle w:val="titolo30"/>
        <w:rPr>
          <w:color w:val="002060"/>
        </w:rPr>
      </w:pPr>
      <w:r w:rsidRPr="00F31D1B">
        <w:rPr>
          <w:color w:val="002060"/>
        </w:rPr>
        <w:t xml:space="preserve">CALCIATORI NON ESPULSI </w:t>
      </w:r>
    </w:p>
    <w:p w14:paraId="075FB640" w14:textId="77777777" w:rsidR="00202D2B" w:rsidRPr="00F31D1B" w:rsidRDefault="00202D2B" w:rsidP="00202D2B">
      <w:pPr>
        <w:pStyle w:val="titolo20"/>
        <w:rPr>
          <w:color w:val="002060"/>
        </w:rPr>
      </w:pPr>
      <w:r w:rsidRPr="00F31D1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6B15D77" w14:textId="77777777" w:rsidTr="002E777A">
        <w:tc>
          <w:tcPr>
            <w:tcW w:w="2200" w:type="dxa"/>
            <w:tcMar>
              <w:top w:w="20" w:type="dxa"/>
              <w:left w:w="20" w:type="dxa"/>
              <w:bottom w:w="20" w:type="dxa"/>
              <w:right w:w="20" w:type="dxa"/>
            </w:tcMar>
            <w:vAlign w:val="center"/>
            <w:hideMark/>
          </w:tcPr>
          <w:p w14:paraId="7DDF5A56" w14:textId="77777777" w:rsidR="00202D2B" w:rsidRPr="00F31D1B" w:rsidRDefault="00202D2B" w:rsidP="002E777A">
            <w:pPr>
              <w:pStyle w:val="movimento"/>
              <w:rPr>
                <w:color w:val="002060"/>
              </w:rPr>
            </w:pPr>
            <w:r w:rsidRPr="00F31D1B">
              <w:rPr>
                <w:color w:val="002060"/>
              </w:rPr>
              <w:t>VIOLA FRANCESCO</w:t>
            </w:r>
          </w:p>
        </w:tc>
        <w:tc>
          <w:tcPr>
            <w:tcW w:w="2200" w:type="dxa"/>
            <w:tcMar>
              <w:top w:w="20" w:type="dxa"/>
              <w:left w:w="20" w:type="dxa"/>
              <w:bottom w:w="20" w:type="dxa"/>
              <w:right w:w="20" w:type="dxa"/>
            </w:tcMar>
            <w:vAlign w:val="center"/>
            <w:hideMark/>
          </w:tcPr>
          <w:p w14:paraId="7C999212" w14:textId="77777777" w:rsidR="00202D2B" w:rsidRPr="00F31D1B" w:rsidRDefault="00202D2B" w:rsidP="002E777A">
            <w:pPr>
              <w:pStyle w:val="movimento2"/>
              <w:rPr>
                <w:color w:val="002060"/>
              </w:rPr>
            </w:pPr>
            <w:r w:rsidRPr="00F31D1B">
              <w:rPr>
                <w:color w:val="002060"/>
              </w:rPr>
              <w:t xml:space="preserve">(CHIARAVALLE FUTSAL) </w:t>
            </w:r>
          </w:p>
        </w:tc>
        <w:tc>
          <w:tcPr>
            <w:tcW w:w="800" w:type="dxa"/>
            <w:tcMar>
              <w:top w:w="20" w:type="dxa"/>
              <w:left w:w="20" w:type="dxa"/>
              <w:bottom w:w="20" w:type="dxa"/>
              <w:right w:w="20" w:type="dxa"/>
            </w:tcMar>
            <w:vAlign w:val="center"/>
            <w:hideMark/>
          </w:tcPr>
          <w:p w14:paraId="2A85AE0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573301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F09D15C" w14:textId="77777777" w:rsidR="00202D2B" w:rsidRPr="00F31D1B" w:rsidRDefault="00202D2B" w:rsidP="002E777A">
            <w:pPr>
              <w:pStyle w:val="movimento2"/>
              <w:rPr>
                <w:color w:val="002060"/>
              </w:rPr>
            </w:pPr>
            <w:r w:rsidRPr="00F31D1B">
              <w:rPr>
                <w:color w:val="002060"/>
              </w:rPr>
              <w:t> </w:t>
            </w:r>
          </w:p>
        </w:tc>
      </w:tr>
    </w:tbl>
    <w:p w14:paraId="5D5B43B1" w14:textId="77777777" w:rsidR="00202D2B" w:rsidRPr="00F31D1B" w:rsidRDefault="00202D2B" w:rsidP="00202D2B">
      <w:pPr>
        <w:pStyle w:val="titolo20"/>
        <w:rPr>
          <w:rFonts w:eastAsiaTheme="minorEastAsia"/>
          <w:color w:val="002060"/>
        </w:rPr>
      </w:pPr>
      <w:r w:rsidRPr="00F31D1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14AFFCD" w14:textId="77777777" w:rsidTr="002E777A">
        <w:tc>
          <w:tcPr>
            <w:tcW w:w="2200" w:type="dxa"/>
            <w:tcMar>
              <w:top w:w="20" w:type="dxa"/>
              <w:left w:w="20" w:type="dxa"/>
              <w:bottom w:w="20" w:type="dxa"/>
              <w:right w:w="20" w:type="dxa"/>
            </w:tcMar>
            <w:vAlign w:val="center"/>
            <w:hideMark/>
          </w:tcPr>
          <w:p w14:paraId="1140D69D" w14:textId="77777777" w:rsidR="00202D2B" w:rsidRPr="00F31D1B" w:rsidRDefault="00202D2B" w:rsidP="002E777A">
            <w:pPr>
              <w:pStyle w:val="movimento"/>
              <w:rPr>
                <w:color w:val="002060"/>
              </w:rPr>
            </w:pPr>
            <w:r w:rsidRPr="00F31D1B">
              <w:rPr>
                <w:color w:val="002060"/>
              </w:rPr>
              <w:t>SANTINI TEODORO</w:t>
            </w:r>
          </w:p>
        </w:tc>
        <w:tc>
          <w:tcPr>
            <w:tcW w:w="2200" w:type="dxa"/>
            <w:tcMar>
              <w:top w:w="20" w:type="dxa"/>
              <w:left w:w="20" w:type="dxa"/>
              <w:bottom w:w="20" w:type="dxa"/>
              <w:right w:w="20" w:type="dxa"/>
            </w:tcMar>
            <w:vAlign w:val="center"/>
            <w:hideMark/>
          </w:tcPr>
          <w:p w14:paraId="7F75FB6E" w14:textId="77777777" w:rsidR="00202D2B" w:rsidRPr="00F31D1B" w:rsidRDefault="00202D2B" w:rsidP="002E777A">
            <w:pPr>
              <w:pStyle w:val="movimento2"/>
              <w:rPr>
                <w:color w:val="002060"/>
              </w:rPr>
            </w:pPr>
            <w:r w:rsidRPr="00F31D1B">
              <w:rPr>
                <w:color w:val="002060"/>
              </w:rPr>
              <w:t xml:space="preserve">(CALCETTO CASTRUM LAURI) </w:t>
            </w:r>
          </w:p>
        </w:tc>
        <w:tc>
          <w:tcPr>
            <w:tcW w:w="800" w:type="dxa"/>
            <w:tcMar>
              <w:top w:w="20" w:type="dxa"/>
              <w:left w:w="20" w:type="dxa"/>
              <w:bottom w:w="20" w:type="dxa"/>
              <w:right w:w="20" w:type="dxa"/>
            </w:tcMar>
            <w:vAlign w:val="center"/>
            <w:hideMark/>
          </w:tcPr>
          <w:p w14:paraId="6C3BA637"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764848A" w14:textId="77777777" w:rsidR="00202D2B" w:rsidRPr="00F31D1B" w:rsidRDefault="00202D2B" w:rsidP="002E777A">
            <w:pPr>
              <w:pStyle w:val="movimento"/>
              <w:rPr>
                <w:color w:val="002060"/>
              </w:rPr>
            </w:pPr>
            <w:r w:rsidRPr="00F31D1B">
              <w:rPr>
                <w:color w:val="002060"/>
              </w:rPr>
              <w:t>MELIFFI NICOLA</w:t>
            </w:r>
          </w:p>
        </w:tc>
        <w:tc>
          <w:tcPr>
            <w:tcW w:w="2200" w:type="dxa"/>
            <w:tcMar>
              <w:top w:w="20" w:type="dxa"/>
              <w:left w:w="20" w:type="dxa"/>
              <w:bottom w:w="20" w:type="dxa"/>
              <w:right w:w="20" w:type="dxa"/>
            </w:tcMar>
            <w:vAlign w:val="center"/>
            <w:hideMark/>
          </w:tcPr>
          <w:p w14:paraId="763D8602" w14:textId="77777777" w:rsidR="00202D2B" w:rsidRPr="00F31D1B" w:rsidRDefault="00202D2B" w:rsidP="002E777A">
            <w:pPr>
              <w:pStyle w:val="movimento2"/>
              <w:rPr>
                <w:color w:val="002060"/>
              </w:rPr>
            </w:pPr>
            <w:r w:rsidRPr="00F31D1B">
              <w:rPr>
                <w:color w:val="002060"/>
              </w:rPr>
              <w:t xml:space="preserve">(PIEVE D ICO CALCIO A 5) </w:t>
            </w:r>
          </w:p>
        </w:tc>
      </w:tr>
      <w:tr w:rsidR="00202D2B" w:rsidRPr="00F31D1B" w14:paraId="2DF1B387" w14:textId="77777777" w:rsidTr="002E777A">
        <w:tc>
          <w:tcPr>
            <w:tcW w:w="2200" w:type="dxa"/>
            <w:tcMar>
              <w:top w:w="20" w:type="dxa"/>
              <w:left w:w="20" w:type="dxa"/>
              <w:bottom w:w="20" w:type="dxa"/>
              <w:right w:w="20" w:type="dxa"/>
            </w:tcMar>
            <w:vAlign w:val="center"/>
            <w:hideMark/>
          </w:tcPr>
          <w:p w14:paraId="254425BB" w14:textId="77777777" w:rsidR="00202D2B" w:rsidRPr="00F31D1B" w:rsidRDefault="00202D2B" w:rsidP="002E777A">
            <w:pPr>
              <w:pStyle w:val="movimento"/>
              <w:rPr>
                <w:color w:val="002060"/>
              </w:rPr>
            </w:pPr>
            <w:r w:rsidRPr="00F31D1B">
              <w:rPr>
                <w:color w:val="002060"/>
              </w:rPr>
              <w:t>BONSERVIZI NICOLA</w:t>
            </w:r>
          </w:p>
        </w:tc>
        <w:tc>
          <w:tcPr>
            <w:tcW w:w="2200" w:type="dxa"/>
            <w:tcMar>
              <w:top w:w="20" w:type="dxa"/>
              <w:left w:w="20" w:type="dxa"/>
              <w:bottom w:w="20" w:type="dxa"/>
              <w:right w:w="20" w:type="dxa"/>
            </w:tcMar>
            <w:vAlign w:val="center"/>
            <w:hideMark/>
          </w:tcPr>
          <w:p w14:paraId="42682AA2" w14:textId="77777777" w:rsidR="00202D2B" w:rsidRPr="00F31D1B" w:rsidRDefault="00202D2B" w:rsidP="002E777A">
            <w:pPr>
              <w:pStyle w:val="movimento2"/>
              <w:rPr>
                <w:color w:val="002060"/>
              </w:rPr>
            </w:pPr>
            <w:r w:rsidRPr="00F31D1B">
              <w:rPr>
                <w:color w:val="002060"/>
              </w:rPr>
              <w:t xml:space="preserve">(POLISPORTIVA VICTORIA) </w:t>
            </w:r>
          </w:p>
        </w:tc>
        <w:tc>
          <w:tcPr>
            <w:tcW w:w="800" w:type="dxa"/>
            <w:tcMar>
              <w:top w:w="20" w:type="dxa"/>
              <w:left w:w="20" w:type="dxa"/>
              <w:bottom w:w="20" w:type="dxa"/>
              <w:right w:w="20" w:type="dxa"/>
            </w:tcMar>
            <w:vAlign w:val="center"/>
            <w:hideMark/>
          </w:tcPr>
          <w:p w14:paraId="31386F6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D179BF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DC80842" w14:textId="77777777" w:rsidR="00202D2B" w:rsidRPr="00F31D1B" w:rsidRDefault="00202D2B" w:rsidP="002E777A">
            <w:pPr>
              <w:pStyle w:val="movimento2"/>
              <w:rPr>
                <w:color w:val="002060"/>
              </w:rPr>
            </w:pPr>
            <w:r w:rsidRPr="00F31D1B">
              <w:rPr>
                <w:color w:val="002060"/>
              </w:rPr>
              <w:t> </w:t>
            </w:r>
          </w:p>
        </w:tc>
      </w:tr>
    </w:tbl>
    <w:p w14:paraId="2C811D15" w14:textId="77777777" w:rsidR="00202D2B" w:rsidRPr="00F31D1B" w:rsidRDefault="00202D2B" w:rsidP="00202D2B">
      <w:pPr>
        <w:pStyle w:val="titolo20"/>
        <w:rPr>
          <w:rFonts w:eastAsiaTheme="minorEastAsia"/>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418B411" w14:textId="77777777" w:rsidTr="002E777A">
        <w:tc>
          <w:tcPr>
            <w:tcW w:w="2200" w:type="dxa"/>
            <w:tcMar>
              <w:top w:w="20" w:type="dxa"/>
              <w:left w:w="20" w:type="dxa"/>
              <w:bottom w:w="20" w:type="dxa"/>
              <w:right w:w="20" w:type="dxa"/>
            </w:tcMar>
            <w:vAlign w:val="center"/>
            <w:hideMark/>
          </w:tcPr>
          <w:p w14:paraId="70457CB4" w14:textId="77777777" w:rsidR="00202D2B" w:rsidRPr="00F31D1B" w:rsidRDefault="00202D2B" w:rsidP="002E777A">
            <w:pPr>
              <w:pStyle w:val="movimento"/>
              <w:rPr>
                <w:color w:val="002060"/>
              </w:rPr>
            </w:pPr>
            <w:r w:rsidRPr="00F31D1B">
              <w:rPr>
                <w:color w:val="002060"/>
              </w:rPr>
              <w:t>DONATI GIANLUCA</w:t>
            </w:r>
          </w:p>
        </w:tc>
        <w:tc>
          <w:tcPr>
            <w:tcW w:w="2200" w:type="dxa"/>
            <w:tcMar>
              <w:top w:w="20" w:type="dxa"/>
              <w:left w:w="20" w:type="dxa"/>
              <w:bottom w:w="20" w:type="dxa"/>
              <w:right w:w="20" w:type="dxa"/>
            </w:tcMar>
            <w:vAlign w:val="center"/>
            <w:hideMark/>
          </w:tcPr>
          <w:p w14:paraId="34CDE992" w14:textId="77777777" w:rsidR="00202D2B" w:rsidRPr="00F31D1B" w:rsidRDefault="00202D2B" w:rsidP="002E777A">
            <w:pPr>
              <w:pStyle w:val="movimento2"/>
              <w:rPr>
                <w:color w:val="002060"/>
              </w:rPr>
            </w:pPr>
            <w:r w:rsidRPr="00F31D1B">
              <w:rPr>
                <w:color w:val="002060"/>
              </w:rPr>
              <w:t xml:space="preserve">(NEW ACADEMY) </w:t>
            </w:r>
          </w:p>
        </w:tc>
        <w:tc>
          <w:tcPr>
            <w:tcW w:w="800" w:type="dxa"/>
            <w:tcMar>
              <w:top w:w="20" w:type="dxa"/>
              <w:left w:w="20" w:type="dxa"/>
              <w:bottom w:w="20" w:type="dxa"/>
              <w:right w:w="20" w:type="dxa"/>
            </w:tcMar>
            <w:vAlign w:val="center"/>
            <w:hideMark/>
          </w:tcPr>
          <w:p w14:paraId="5A865A5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F4455F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BA355A0" w14:textId="77777777" w:rsidR="00202D2B" w:rsidRPr="00F31D1B" w:rsidRDefault="00202D2B" w:rsidP="002E777A">
            <w:pPr>
              <w:pStyle w:val="movimento2"/>
              <w:rPr>
                <w:color w:val="002060"/>
              </w:rPr>
            </w:pPr>
            <w:r w:rsidRPr="00F31D1B">
              <w:rPr>
                <w:color w:val="002060"/>
              </w:rPr>
              <w:t> </w:t>
            </w:r>
          </w:p>
        </w:tc>
      </w:tr>
    </w:tbl>
    <w:p w14:paraId="32C0BAF5" w14:textId="77777777" w:rsidR="00202D2B" w:rsidRDefault="00202D2B" w:rsidP="00202D2B">
      <w:pPr>
        <w:pStyle w:val="breakline"/>
        <w:rPr>
          <w:color w:val="002060"/>
        </w:rPr>
      </w:pPr>
    </w:p>
    <w:p w14:paraId="26D1071F" w14:textId="77777777" w:rsidR="00202D2B" w:rsidRPr="0087042E" w:rsidRDefault="00202D2B" w:rsidP="00202D2B">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3C0AF9FE" w14:textId="77777777" w:rsidR="00202D2B" w:rsidRPr="0087042E" w:rsidRDefault="00202D2B" w:rsidP="00202D2B">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0C2554ED" w14:textId="77777777" w:rsidR="00202D2B" w:rsidRPr="00F31D1B" w:rsidRDefault="00202D2B" w:rsidP="00202D2B">
      <w:pPr>
        <w:pStyle w:val="breakline"/>
        <w:rPr>
          <w:rFonts w:eastAsiaTheme="minorEastAsia"/>
          <w:color w:val="002060"/>
        </w:rPr>
      </w:pPr>
    </w:p>
    <w:p w14:paraId="0F37BECC" w14:textId="77777777" w:rsidR="00202D2B" w:rsidRPr="00F31D1B" w:rsidRDefault="00202D2B" w:rsidP="00202D2B">
      <w:pPr>
        <w:pStyle w:val="titoloprinc0"/>
        <w:rPr>
          <w:color w:val="002060"/>
        </w:rPr>
      </w:pPr>
      <w:r w:rsidRPr="00F31D1B">
        <w:rPr>
          <w:color w:val="002060"/>
        </w:rPr>
        <w:t>CLASSIFICA</w:t>
      </w:r>
    </w:p>
    <w:p w14:paraId="689F6283" w14:textId="77777777" w:rsidR="00202D2B" w:rsidRPr="00F31D1B" w:rsidRDefault="00202D2B" w:rsidP="00202D2B">
      <w:pPr>
        <w:pStyle w:val="breakline"/>
        <w:rPr>
          <w:color w:val="002060"/>
        </w:rPr>
      </w:pPr>
    </w:p>
    <w:p w14:paraId="45932397" w14:textId="77777777" w:rsidR="00202D2B" w:rsidRPr="00F31D1B" w:rsidRDefault="00202D2B" w:rsidP="00202D2B">
      <w:pPr>
        <w:pStyle w:val="breakline"/>
        <w:rPr>
          <w:color w:val="002060"/>
        </w:rPr>
      </w:pPr>
    </w:p>
    <w:p w14:paraId="38C93631" w14:textId="77777777" w:rsidR="00202D2B" w:rsidRPr="00F31D1B" w:rsidRDefault="00202D2B" w:rsidP="00202D2B">
      <w:pPr>
        <w:pStyle w:val="sottotitolocampionato10"/>
        <w:rPr>
          <w:color w:val="002060"/>
        </w:rPr>
      </w:pPr>
      <w:r w:rsidRPr="00F31D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4DDBE6DB"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0C394"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BCD12"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7103E"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6F929"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15D2F"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08BE6"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3B666"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9113D"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7351D"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D7F5E" w14:textId="77777777" w:rsidR="00202D2B" w:rsidRPr="00F31D1B" w:rsidRDefault="00202D2B" w:rsidP="002E777A">
            <w:pPr>
              <w:pStyle w:val="headertabella0"/>
              <w:rPr>
                <w:color w:val="002060"/>
              </w:rPr>
            </w:pPr>
            <w:r w:rsidRPr="00F31D1B">
              <w:rPr>
                <w:color w:val="002060"/>
              </w:rPr>
              <w:t>PE</w:t>
            </w:r>
          </w:p>
        </w:tc>
      </w:tr>
      <w:tr w:rsidR="00202D2B" w:rsidRPr="00F31D1B" w14:paraId="093204D5"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431C2" w14:textId="77777777" w:rsidR="00202D2B" w:rsidRPr="00F31D1B" w:rsidRDefault="00202D2B" w:rsidP="002E777A">
            <w:pPr>
              <w:pStyle w:val="rowtabella0"/>
              <w:rPr>
                <w:color w:val="002060"/>
              </w:rPr>
            </w:pPr>
            <w:r w:rsidRPr="00F31D1B">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9CEB" w14:textId="77777777" w:rsidR="00202D2B" w:rsidRPr="00F31D1B" w:rsidRDefault="00202D2B" w:rsidP="002E777A">
            <w:pPr>
              <w:pStyle w:val="rowtabella0"/>
              <w:jc w:val="center"/>
              <w:rPr>
                <w:color w:val="002060"/>
              </w:rPr>
            </w:pPr>
            <w:r w:rsidRPr="00F31D1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BB1D"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15EA"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6556"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57FA"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8F373" w14:textId="77777777" w:rsidR="00202D2B" w:rsidRPr="00F31D1B" w:rsidRDefault="00202D2B" w:rsidP="002E777A">
            <w:pPr>
              <w:pStyle w:val="rowtabella0"/>
              <w:jc w:val="center"/>
              <w:rPr>
                <w:color w:val="002060"/>
              </w:rPr>
            </w:pPr>
            <w:r w:rsidRPr="00F31D1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0769E" w14:textId="77777777" w:rsidR="00202D2B" w:rsidRPr="00F31D1B" w:rsidRDefault="00202D2B" w:rsidP="002E777A">
            <w:pPr>
              <w:pStyle w:val="rowtabella0"/>
              <w:jc w:val="center"/>
              <w:rPr>
                <w:color w:val="002060"/>
              </w:rPr>
            </w:pPr>
            <w:r w:rsidRPr="00F31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5E58" w14:textId="77777777" w:rsidR="00202D2B" w:rsidRPr="00F31D1B" w:rsidRDefault="00202D2B" w:rsidP="002E777A">
            <w:pPr>
              <w:pStyle w:val="rowtabella0"/>
              <w:jc w:val="center"/>
              <w:rPr>
                <w:color w:val="002060"/>
              </w:rPr>
            </w:pPr>
            <w:r w:rsidRPr="00F31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32BB" w14:textId="77777777" w:rsidR="00202D2B" w:rsidRPr="00F31D1B" w:rsidRDefault="00202D2B" w:rsidP="002E777A">
            <w:pPr>
              <w:pStyle w:val="rowtabella0"/>
              <w:jc w:val="center"/>
              <w:rPr>
                <w:color w:val="002060"/>
              </w:rPr>
            </w:pPr>
            <w:r w:rsidRPr="00F31D1B">
              <w:rPr>
                <w:color w:val="002060"/>
              </w:rPr>
              <w:t>0</w:t>
            </w:r>
          </w:p>
        </w:tc>
      </w:tr>
      <w:tr w:rsidR="00202D2B" w:rsidRPr="00F31D1B" w14:paraId="2860181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00B23" w14:textId="77777777" w:rsidR="00202D2B" w:rsidRPr="00F31D1B" w:rsidRDefault="00202D2B" w:rsidP="002E777A">
            <w:pPr>
              <w:pStyle w:val="rowtabella0"/>
              <w:rPr>
                <w:color w:val="002060"/>
              </w:rPr>
            </w:pPr>
            <w:r w:rsidRPr="00F31D1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1A8D" w14:textId="77777777" w:rsidR="00202D2B" w:rsidRPr="00F31D1B" w:rsidRDefault="00202D2B" w:rsidP="002E777A">
            <w:pPr>
              <w:pStyle w:val="rowtabella0"/>
              <w:jc w:val="center"/>
              <w:rPr>
                <w:color w:val="002060"/>
              </w:rPr>
            </w:pPr>
            <w:r w:rsidRPr="00F31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6F16"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6CFE"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297C"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5263"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7FB9" w14:textId="77777777" w:rsidR="00202D2B" w:rsidRPr="00F31D1B" w:rsidRDefault="00202D2B" w:rsidP="002E777A">
            <w:pPr>
              <w:pStyle w:val="rowtabella0"/>
              <w:jc w:val="center"/>
              <w:rPr>
                <w:color w:val="002060"/>
              </w:rPr>
            </w:pPr>
            <w:r w:rsidRPr="00F31D1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BB4B"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F2FA" w14:textId="77777777" w:rsidR="00202D2B" w:rsidRPr="00F31D1B" w:rsidRDefault="00202D2B" w:rsidP="002E777A">
            <w:pPr>
              <w:pStyle w:val="rowtabella0"/>
              <w:jc w:val="center"/>
              <w:rPr>
                <w:color w:val="002060"/>
              </w:rPr>
            </w:pPr>
            <w:r w:rsidRPr="00F31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4CA4" w14:textId="77777777" w:rsidR="00202D2B" w:rsidRPr="00F31D1B" w:rsidRDefault="00202D2B" w:rsidP="002E777A">
            <w:pPr>
              <w:pStyle w:val="rowtabella0"/>
              <w:jc w:val="center"/>
              <w:rPr>
                <w:color w:val="002060"/>
              </w:rPr>
            </w:pPr>
            <w:r w:rsidRPr="00F31D1B">
              <w:rPr>
                <w:color w:val="002060"/>
              </w:rPr>
              <w:t>0</w:t>
            </w:r>
          </w:p>
        </w:tc>
      </w:tr>
      <w:tr w:rsidR="00202D2B" w:rsidRPr="00F31D1B" w14:paraId="3896732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98633" w14:textId="77777777" w:rsidR="00202D2B" w:rsidRPr="00F31D1B" w:rsidRDefault="00202D2B" w:rsidP="002E777A">
            <w:pPr>
              <w:pStyle w:val="rowtabella0"/>
              <w:rPr>
                <w:color w:val="002060"/>
              </w:rPr>
            </w:pPr>
            <w:r w:rsidRPr="00F31D1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0374" w14:textId="77777777" w:rsidR="00202D2B" w:rsidRPr="00F31D1B" w:rsidRDefault="00202D2B" w:rsidP="002E777A">
            <w:pPr>
              <w:pStyle w:val="rowtabella0"/>
              <w:jc w:val="center"/>
              <w:rPr>
                <w:color w:val="002060"/>
              </w:rPr>
            </w:pPr>
            <w:r w:rsidRPr="00F31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6A6E"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F061"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7ACD"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E1D8"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C701" w14:textId="77777777" w:rsidR="00202D2B" w:rsidRPr="00F31D1B" w:rsidRDefault="00202D2B" w:rsidP="002E777A">
            <w:pPr>
              <w:pStyle w:val="rowtabella0"/>
              <w:jc w:val="center"/>
              <w:rPr>
                <w:color w:val="002060"/>
              </w:rPr>
            </w:pPr>
            <w:r w:rsidRPr="00F31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394B" w14:textId="77777777" w:rsidR="00202D2B" w:rsidRPr="00F31D1B" w:rsidRDefault="00202D2B" w:rsidP="002E777A">
            <w:pPr>
              <w:pStyle w:val="rowtabella0"/>
              <w:jc w:val="center"/>
              <w:rPr>
                <w:color w:val="002060"/>
              </w:rPr>
            </w:pPr>
            <w:r w:rsidRPr="00F31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DA79"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20D5" w14:textId="77777777" w:rsidR="00202D2B" w:rsidRPr="00F31D1B" w:rsidRDefault="00202D2B" w:rsidP="002E777A">
            <w:pPr>
              <w:pStyle w:val="rowtabella0"/>
              <w:jc w:val="center"/>
              <w:rPr>
                <w:color w:val="002060"/>
              </w:rPr>
            </w:pPr>
            <w:r w:rsidRPr="00F31D1B">
              <w:rPr>
                <w:color w:val="002060"/>
              </w:rPr>
              <w:t>0</w:t>
            </w:r>
          </w:p>
        </w:tc>
      </w:tr>
      <w:tr w:rsidR="00202D2B" w:rsidRPr="00F31D1B" w14:paraId="1E12DE6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C8F08" w14:textId="77777777" w:rsidR="00202D2B" w:rsidRPr="00F31D1B" w:rsidRDefault="00202D2B" w:rsidP="002E777A">
            <w:pPr>
              <w:pStyle w:val="rowtabella0"/>
              <w:rPr>
                <w:color w:val="002060"/>
              </w:rPr>
            </w:pPr>
            <w:r w:rsidRPr="00F31D1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2D61" w14:textId="77777777" w:rsidR="00202D2B" w:rsidRPr="00F31D1B" w:rsidRDefault="00202D2B" w:rsidP="002E777A">
            <w:pPr>
              <w:pStyle w:val="rowtabella0"/>
              <w:jc w:val="center"/>
              <w:rPr>
                <w:color w:val="002060"/>
              </w:rPr>
            </w:pPr>
            <w:r w:rsidRPr="00F31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A54C"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4441"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3DD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4A59"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26D9" w14:textId="77777777" w:rsidR="00202D2B" w:rsidRPr="00F31D1B" w:rsidRDefault="00202D2B" w:rsidP="002E777A">
            <w:pPr>
              <w:pStyle w:val="rowtabella0"/>
              <w:jc w:val="center"/>
              <w:rPr>
                <w:color w:val="002060"/>
              </w:rPr>
            </w:pPr>
            <w:r w:rsidRPr="00F31D1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4FF6" w14:textId="77777777" w:rsidR="00202D2B" w:rsidRPr="00F31D1B" w:rsidRDefault="00202D2B" w:rsidP="002E777A">
            <w:pPr>
              <w:pStyle w:val="rowtabella0"/>
              <w:jc w:val="center"/>
              <w:rPr>
                <w:color w:val="002060"/>
              </w:rPr>
            </w:pPr>
            <w:r w:rsidRPr="00F31D1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7764"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2E2B" w14:textId="77777777" w:rsidR="00202D2B" w:rsidRPr="00F31D1B" w:rsidRDefault="00202D2B" w:rsidP="002E777A">
            <w:pPr>
              <w:pStyle w:val="rowtabella0"/>
              <w:jc w:val="center"/>
              <w:rPr>
                <w:color w:val="002060"/>
              </w:rPr>
            </w:pPr>
            <w:r w:rsidRPr="00F31D1B">
              <w:rPr>
                <w:color w:val="002060"/>
              </w:rPr>
              <w:t>0</w:t>
            </w:r>
          </w:p>
        </w:tc>
      </w:tr>
      <w:tr w:rsidR="00202D2B" w:rsidRPr="00F31D1B" w14:paraId="4F51831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A9A10" w14:textId="77777777" w:rsidR="00202D2B" w:rsidRPr="00F31D1B" w:rsidRDefault="00202D2B" w:rsidP="002E777A">
            <w:pPr>
              <w:pStyle w:val="rowtabella0"/>
              <w:rPr>
                <w:color w:val="002060"/>
              </w:rPr>
            </w:pPr>
            <w:r w:rsidRPr="00F31D1B">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3BB1" w14:textId="77777777" w:rsidR="00202D2B" w:rsidRPr="00F31D1B" w:rsidRDefault="00202D2B" w:rsidP="002E777A">
            <w:pPr>
              <w:pStyle w:val="rowtabella0"/>
              <w:jc w:val="center"/>
              <w:rPr>
                <w:color w:val="002060"/>
              </w:rPr>
            </w:pPr>
            <w:r w:rsidRPr="00F31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D402"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4158"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A71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A45A"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0FFF8" w14:textId="77777777" w:rsidR="00202D2B" w:rsidRPr="00F31D1B" w:rsidRDefault="00202D2B" w:rsidP="002E777A">
            <w:pPr>
              <w:pStyle w:val="rowtabella0"/>
              <w:jc w:val="center"/>
              <w:rPr>
                <w:color w:val="002060"/>
              </w:rPr>
            </w:pPr>
            <w:r w:rsidRPr="00F31D1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7675" w14:textId="77777777" w:rsidR="00202D2B" w:rsidRPr="00F31D1B" w:rsidRDefault="00202D2B" w:rsidP="002E777A">
            <w:pPr>
              <w:pStyle w:val="rowtabella0"/>
              <w:jc w:val="center"/>
              <w:rPr>
                <w:color w:val="002060"/>
              </w:rPr>
            </w:pPr>
            <w:r w:rsidRPr="00F31D1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242C"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7245" w14:textId="77777777" w:rsidR="00202D2B" w:rsidRPr="00F31D1B" w:rsidRDefault="00202D2B" w:rsidP="002E777A">
            <w:pPr>
              <w:pStyle w:val="rowtabella0"/>
              <w:jc w:val="center"/>
              <w:rPr>
                <w:color w:val="002060"/>
              </w:rPr>
            </w:pPr>
            <w:r w:rsidRPr="00F31D1B">
              <w:rPr>
                <w:color w:val="002060"/>
              </w:rPr>
              <w:t>0</w:t>
            </w:r>
          </w:p>
        </w:tc>
      </w:tr>
      <w:tr w:rsidR="00202D2B" w:rsidRPr="00F31D1B" w14:paraId="51EC9D3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E7115" w14:textId="77777777" w:rsidR="00202D2B" w:rsidRPr="00F31D1B" w:rsidRDefault="00202D2B" w:rsidP="002E777A">
            <w:pPr>
              <w:pStyle w:val="rowtabella0"/>
              <w:rPr>
                <w:color w:val="002060"/>
              </w:rPr>
            </w:pPr>
            <w:r w:rsidRPr="00F31D1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EBCC" w14:textId="77777777" w:rsidR="00202D2B" w:rsidRPr="00F31D1B" w:rsidRDefault="00202D2B" w:rsidP="002E777A">
            <w:pPr>
              <w:pStyle w:val="rowtabella0"/>
              <w:jc w:val="center"/>
              <w:rPr>
                <w:color w:val="002060"/>
              </w:rPr>
            </w:pPr>
            <w:r w:rsidRPr="00F31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E1A8"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96EB"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6147"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CB92"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4D5E" w14:textId="77777777" w:rsidR="00202D2B" w:rsidRPr="00F31D1B" w:rsidRDefault="00202D2B" w:rsidP="002E777A">
            <w:pPr>
              <w:pStyle w:val="rowtabella0"/>
              <w:jc w:val="center"/>
              <w:rPr>
                <w:color w:val="002060"/>
              </w:rPr>
            </w:pPr>
            <w:r w:rsidRPr="00F31D1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0B3A"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A87B" w14:textId="77777777" w:rsidR="00202D2B" w:rsidRPr="00F31D1B" w:rsidRDefault="00202D2B" w:rsidP="002E777A">
            <w:pPr>
              <w:pStyle w:val="rowtabella0"/>
              <w:jc w:val="center"/>
              <w:rPr>
                <w:color w:val="002060"/>
              </w:rPr>
            </w:pPr>
            <w:r w:rsidRPr="00F31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4C8C" w14:textId="77777777" w:rsidR="00202D2B" w:rsidRPr="00F31D1B" w:rsidRDefault="00202D2B" w:rsidP="002E777A">
            <w:pPr>
              <w:pStyle w:val="rowtabella0"/>
              <w:jc w:val="center"/>
              <w:rPr>
                <w:color w:val="002060"/>
              </w:rPr>
            </w:pPr>
            <w:r w:rsidRPr="00F31D1B">
              <w:rPr>
                <w:color w:val="002060"/>
              </w:rPr>
              <w:t>0</w:t>
            </w:r>
          </w:p>
        </w:tc>
      </w:tr>
      <w:tr w:rsidR="00202D2B" w:rsidRPr="00F31D1B" w14:paraId="6BBDBDA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7C7F3" w14:textId="77777777" w:rsidR="00202D2B" w:rsidRPr="00F31D1B" w:rsidRDefault="00202D2B" w:rsidP="002E777A">
            <w:pPr>
              <w:pStyle w:val="rowtabella0"/>
              <w:rPr>
                <w:color w:val="002060"/>
              </w:rPr>
            </w:pPr>
            <w:r w:rsidRPr="00F31D1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EC358" w14:textId="77777777" w:rsidR="00202D2B" w:rsidRPr="00F31D1B" w:rsidRDefault="00202D2B" w:rsidP="002E777A">
            <w:pPr>
              <w:pStyle w:val="rowtabella0"/>
              <w:jc w:val="center"/>
              <w:rPr>
                <w:color w:val="002060"/>
              </w:rPr>
            </w:pPr>
            <w:r w:rsidRPr="00F31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C96F"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5F39"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D48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9861"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A592" w14:textId="77777777" w:rsidR="00202D2B" w:rsidRPr="00F31D1B" w:rsidRDefault="00202D2B" w:rsidP="002E777A">
            <w:pPr>
              <w:pStyle w:val="rowtabella0"/>
              <w:jc w:val="center"/>
              <w:rPr>
                <w:color w:val="002060"/>
              </w:rPr>
            </w:pPr>
            <w:r w:rsidRPr="00F31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8DD6" w14:textId="77777777" w:rsidR="00202D2B" w:rsidRPr="00F31D1B" w:rsidRDefault="00202D2B" w:rsidP="002E777A">
            <w:pPr>
              <w:pStyle w:val="rowtabella0"/>
              <w:jc w:val="center"/>
              <w:rPr>
                <w:color w:val="002060"/>
              </w:rPr>
            </w:pPr>
            <w:r w:rsidRPr="00F31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FC46"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BF60" w14:textId="77777777" w:rsidR="00202D2B" w:rsidRPr="00F31D1B" w:rsidRDefault="00202D2B" w:rsidP="002E777A">
            <w:pPr>
              <w:pStyle w:val="rowtabella0"/>
              <w:jc w:val="center"/>
              <w:rPr>
                <w:color w:val="002060"/>
              </w:rPr>
            </w:pPr>
            <w:r w:rsidRPr="00F31D1B">
              <w:rPr>
                <w:color w:val="002060"/>
              </w:rPr>
              <w:t>0</w:t>
            </w:r>
          </w:p>
        </w:tc>
      </w:tr>
      <w:tr w:rsidR="00202D2B" w:rsidRPr="00F31D1B" w14:paraId="3521AF9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2CD6B" w14:textId="77777777" w:rsidR="00202D2B" w:rsidRPr="00F31D1B" w:rsidRDefault="00202D2B" w:rsidP="002E777A">
            <w:pPr>
              <w:pStyle w:val="rowtabella0"/>
              <w:rPr>
                <w:color w:val="002060"/>
              </w:rPr>
            </w:pPr>
            <w:r w:rsidRPr="00F31D1B">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82F8"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6305"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3ABA2"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203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F14A"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81C5" w14:textId="77777777" w:rsidR="00202D2B" w:rsidRPr="00F31D1B" w:rsidRDefault="00202D2B" w:rsidP="002E777A">
            <w:pPr>
              <w:pStyle w:val="rowtabella0"/>
              <w:jc w:val="center"/>
              <w:rPr>
                <w:color w:val="002060"/>
              </w:rPr>
            </w:pPr>
            <w:r w:rsidRPr="00F31D1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2CE4" w14:textId="77777777" w:rsidR="00202D2B" w:rsidRPr="00F31D1B" w:rsidRDefault="00202D2B" w:rsidP="002E777A">
            <w:pPr>
              <w:pStyle w:val="rowtabella0"/>
              <w:jc w:val="center"/>
              <w:rPr>
                <w:color w:val="002060"/>
              </w:rPr>
            </w:pPr>
            <w:r w:rsidRPr="00F31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2E38"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233C" w14:textId="77777777" w:rsidR="00202D2B" w:rsidRPr="00F31D1B" w:rsidRDefault="00202D2B" w:rsidP="002E777A">
            <w:pPr>
              <w:pStyle w:val="rowtabella0"/>
              <w:jc w:val="center"/>
              <w:rPr>
                <w:color w:val="002060"/>
              </w:rPr>
            </w:pPr>
            <w:r w:rsidRPr="00F31D1B">
              <w:rPr>
                <w:color w:val="002060"/>
              </w:rPr>
              <w:t>0</w:t>
            </w:r>
          </w:p>
        </w:tc>
      </w:tr>
      <w:tr w:rsidR="00202D2B" w:rsidRPr="00F31D1B" w14:paraId="330B605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A9BFB" w14:textId="77777777" w:rsidR="00202D2B" w:rsidRPr="00F31D1B" w:rsidRDefault="00202D2B" w:rsidP="002E777A">
            <w:pPr>
              <w:pStyle w:val="rowtabella0"/>
              <w:rPr>
                <w:color w:val="002060"/>
              </w:rPr>
            </w:pPr>
            <w:r w:rsidRPr="00F31D1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E1BE"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35FF"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F8121"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B4D0"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89FF"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CDFB"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07EC"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DEBE"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2272" w14:textId="77777777" w:rsidR="00202D2B" w:rsidRPr="00F31D1B" w:rsidRDefault="00202D2B" w:rsidP="002E777A">
            <w:pPr>
              <w:pStyle w:val="rowtabella0"/>
              <w:jc w:val="center"/>
              <w:rPr>
                <w:color w:val="002060"/>
              </w:rPr>
            </w:pPr>
            <w:r w:rsidRPr="00F31D1B">
              <w:rPr>
                <w:color w:val="002060"/>
              </w:rPr>
              <w:t>0</w:t>
            </w:r>
          </w:p>
        </w:tc>
      </w:tr>
      <w:tr w:rsidR="00202D2B" w:rsidRPr="00F31D1B" w14:paraId="11BD027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B6C74" w14:textId="77777777" w:rsidR="00202D2B" w:rsidRPr="00F31D1B" w:rsidRDefault="00202D2B" w:rsidP="002E777A">
            <w:pPr>
              <w:pStyle w:val="rowtabella0"/>
              <w:rPr>
                <w:color w:val="002060"/>
              </w:rPr>
            </w:pPr>
            <w:r w:rsidRPr="00F31D1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743B"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3F053"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616B"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015D"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2F2B"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4B0D" w14:textId="77777777" w:rsidR="00202D2B" w:rsidRPr="00F31D1B" w:rsidRDefault="00202D2B" w:rsidP="002E777A">
            <w:pPr>
              <w:pStyle w:val="rowtabella0"/>
              <w:jc w:val="center"/>
              <w:rPr>
                <w:color w:val="002060"/>
              </w:rPr>
            </w:pPr>
            <w:r w:rsidRPr="00F31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2809" w14:textId="77777777" w:rsidR="00202D2B" w:rsidRPr="00F31D1B" w:rsidRDefault="00202D2B" w:rsidP="002E777A">
            <w:pPr>
              <w:pStyle w:val="rowtabella0"/>
              <w:jc w:val="center"/>
              <w:rPr>
                <w:color w:val="002060"/>
              </w:rPr>
            </w:pPr>
            <w:r w:rsidRPr="00F31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B3D8"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1F64" w14:textId="77777777" w:rsidR="00202D2B" w:rsidRPr="00F31D1B" w:rsidRDefault="00202D2B" w:rsidP="002E777A">
            <w:pPr>
              <w:pStyle w:val="rowtabella0"/>
              <w:jc w:val="center"/>
              <w:rPr>
                <w:color w:val="002060"/>
              </w:rPr>
            </w:pPr>
            <w:r w:rsidRPr="00F31D1B">
              <w:rPr>
                <w:color w:val="002060"/>
              </w:rPr>
              <w:t>0</w:t>
            </w:r>
          </w:p>
        </w:tc>
      </w:tr>
      <w:tr w:rsidR="00202D2B" w:rsidRPr="00F31D1B" w14:paraId="07F68CB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4767C" w14:textId="77777777" w:rsidR="00202D2B" w:rsidRPr="00F31D1B" w:rsidRDefault="00202D2B" w:rsidP="002E777A">
            <w:pPr>
              <w:pStyle w:val="rowtabella0"/>
              <w:rPr>
                <w:color w:val="002060"/>
                <w:lang w:val="es-ES"/>
              </w:rPr>
            </w:pPr>
            <w:r w:rsidRPr="00F31D1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320F"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6070"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6D40"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AEB71"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73AED"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46B9" w14:textId="77777777" w:rsidR="00202D2B" w:rsidRPr="00F31D1B" w:rsidRDefault="00202D2B" w:rsidP="002E777A">
            <w:pPr>
              <w:pStyle w:val="rowtabella0"/>
              <w:jc w:val="center"/>
              <w:rPr>
                <w:color w:val="002060"/>
              </w:rPr>
            </w:pPr>
            <w:r w:rsidRPr="00F31D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22FD" w14:textId="77777777" w:rsidR="00202D2B" w:rsidRPr="00F31D1B" w:rsidRDefault="00202D2B" w:rsidP="002E777A">
            <w:pPr>
              <w:pStyle w:val="rowtabella0"/>
              <w:jc w:val="center"/>
              <w:rPr>
                <w:color w:val="002060"/>
              </w:rPr>
            </w:pPr>
            <w:r w:rsidRPr="00F31D1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2072" w14:textId="77777777" w:rsidR="00202D2B" w:rsidRPr="00F31D1B" w:rsidRDefault="00202D2B" w:rsidP="002E777A">
            <w:pPr>
              <w:pStyle w:val="rowtabella0"/>
              <w:jc w:val="center"/>
              <w:rPr>
                <w:color w:val="002060"/>
              </w:rPr>
            </w:pPr>
            <w:r w:rsidRPr="00F31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9BC3" w14:textId="77777777" w:rsidR="00202D2B" w:rsidRPr="00F31D1B" w:rsidRDefault="00202D2B" w:rsidP="002E777A">
            <w:pPr>
              <w:pStyle w:val="rowtabella0"/>
              <w:jc w:val="center"/>
              <w:rPr>
                <w:color w:val="002060"/>
              </w:rPr>
            </w:pPr>
            <w:r w:rsidRPr="00F31D1B">
              <w:rPr>
                <w:color w:val="002060"/>
              </w:rPr>
              <w:t>0</w:t>
            </w:r>
          </w:p>
        </w:tc>
      </w:tr>
      <w:tr w:rsidR="00202D2B" w:rsidRPr="00F31D1B" w14:paraId="66C6EBD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017BA" w14:textId="77777777" w:rsidR="00202D2B" w:rsidRPr="00F31D1B" w:rsidRDefault="00202D2B" w:rsidP="002E777A">
            <w:pPr>
              <w:pStyle w:val="rowtabella0"/>
              <w:rPr>
                <w:color w:val="002060"/>
                <w:lang w:val="es-ES"/>
              </w:rPr>
            </w:pPr>
            <w:r w:rsidRPr="00F31D1B">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019B"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95246"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645C1"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06E9"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CD9E"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1058" w14:textId="77777777" w:rsidR="00202D2B" w:rsidRPr="00F31D1B" w:rsidRDefault="00202D2B" w:rsidP="002E777A">
            <w:pPr>
              <w:pStyle w:val="rowtabella0"/>
              <w:jc w:val="center"/>
              <w:rPr>
                <w:color w:val="002060"/>
              </w:rPr>
            </w:pPr>
            <w:r w:rsidRPr="00F31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FA07" w14:textId="77777777" w:rsidR="00202D2B" w:rsidRPr="00F31D1B" w:rsidRDefault="00202D2B" w:rsidP="002E777A">
            <w:pPr>
              <w:pStyle w:val="rowtabella0"/>
              <w:jc w:val="center"/>
              <w:rPr>
                <w:color w:val="002060"/>
              </w:rPr>
            </w:pPr>
            <w:r w:rsidRPr="00F31D1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B443"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4064" w14:textId="77777777" w:rsidR="00202D2B" w:rsidRPr="00F31D1B" w:rsidRDefault="00202D2B" w:rsidP="002E777A">
            <w:pPr>
              <w:pStyle w:val="rowtabella0"/>
              <w:jc w:val="center"/>
              <w:rPr>
                <w:color w:val="002060"/>
              </w:rPr>
            </w:pPr>
            <w:r w:rsidRPr="00F31D1B">
              <w:rPr>
                <w:color w:val="002060"/>
              </w:rPr>
              <w:t>0</w:t>
            </w:r>
          </w:p>
        </w:tc>
      </w:tr>
      <w:tr w:rsidR="00202D2B" w:rsidRPr="00F31D1B" w14:paraId="670A1A0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22A5C" w14:textId="77777777" w:rsidR="00202D2B" w:rsidRPr="00F31D1B" w:rsidRDefault="00202D2B" w:rsidP="002E777A">
            <w:pPr>
              <w:pStyle w:val="rowtabella0"/>
              <w:rPr>
                <w:color w:val="002060"/>
              </w:rPr>
            </w:pPr>
            <w:r w:rsidRPr="00F31D1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0AE1"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0C2A"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8A77"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D49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8B2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6EDF" w14:textId="77777777" w:rsidR="00202D2B" w:rsidRPr="00F31D1B" w:rsidRDefault="00202D2B" w:rsidP="002E777A">
            <w:pPr>
              <w:pStyle w:val="rowtabella0"/>
              <w:jc w:val="center"/>
              <w:rPr>
                <w:color w:val="002060"/>
              </w:rPr>
            </w:pPr>
            <w:r w:rsidRPr="00F31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1A7A" w14:textId="77777777" w:rsidR="00202D2B" w:rsidRPr="00F31D1B" w:rsidRDefault="00202D2B" w:rsidP="002E777A">
            <w:pPr>
              <w:pStyle w:val="rowtabella0"/>
              <w:jc w:val="center"/>
              <w:rPr>
                <w:color w:val="002060"/>
              </w:rPr>
            </w:pPr>
            <w:r w:rsidRPr="00F31D1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C6BC"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036D" w14:textId="77777777" w:rsidR="00202D2B" w:rsidRPr="00F31D1B" w:rsidRDefault="00202D2B" w:rsidP="002E777A">
            <w:pPr>
              <w:pStyle w:val="rowtabella0"/>
              <w:jc w:val="center"/>
              <w:rPr>
                <w:color w:val="002060"/>
              </w:rPr>
            </w:pPr>
            <w:r w:rsidRPr="00F31D1B">
              <w:rPr>
                <w:color w:val="002060"/>
              </w:rPr>
              <w:t>0</w:t>
            </w:r>
          </w:p>
        </w:tc>
      </w:tr>
      <w:tr w:rsidR="00202D2B" w:rsidRPr="00F31D1B" w14:paraId="7F6CB465"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94750E" w14:textId="77777777" w:rsidR="00202D2B" w:rsidRPr="00F31D1B" w:rsidRDefault="00202D2B" w:rsidP="002E777A">
            <w:pPr>
              <w:pStyle w:val="rowtabella0"/>
              <w:rPr>
                <w:color w:val="002060"/>
                <w:lang w:val="es-ES"/>
              </w:rPr>
            </w:pPr>
            <w:r w:rsidRPr="00F31D1B">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41A7"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538D"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FE5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6F2C"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DCD97"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F531" w14:textId="77777777" w:rsidR="00202D2B" w:rsidRPr="00F31D1B" w:rsidRDefault="00202D2B" w:rsidP="002E777A">
            <w:pPr>
              <w:pStyle w:val="rowtabella0"/>
              <w:jc w:val="center"/>
              <w:rPr>
                <w:color w:val="002060"/>
              </w:rPr>
            </w:pPr>
            <w:r w:rsidRPr="00F31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F42C1" w14:textId="77777777" w:rsidR="00202D2B" w:rsidRPr="00F31D1B" w:rsidRDefault="00202D2B" w:rsidP="002E777A">
            <w:pPr>
              <w:pStyle w:val="rowtabella0"/>
              <w:jc w:val="center"/>
              <w:rPr>
                <w:color w:val="002060"/>
              </w:rPr>
            </w:pPr>
            <w:r w:rsidRPr="00F31D1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09372"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5221" w14:textId="77777777" w:rsidR="00202D2B" w:rsidRPr="00F31D1B" w:rsidRDefault="00202D2B" w:rsidP="002E777A">
            <w:pPr>
              <w:pStyle w:val="rowtabella0"/>
              <w:jc w:val="center"/>
              <w:rPr>
                <w:color w:val="002060"/>
              </w:rPr>
            </w:pPr>
            <w:r w:rsidRPr="00F31D1B">
              <w:rPr>
                <w:color w:val="002060"/>
              </w:rPr>
              <w:t>0</w:t>
            </w:r>
          </w:p>
        </w:tc>
      </w:tr>
    </w:tbl>
    <w:p w14:paraId="08518300" w14:textId="77777777" w:rsidR="00202D2B" w:rsidRPr="00F31D1B" w:rsidRDefault="00202D2B" w:rsidP="00202D2B">
      <w:pPr>
        <w:pStyle w:val="breakline"/>
        <w:rPr>
          <w:rFonts w:eastAsiaTheme="minorEastAsia"/>
          <w:color w:val="002060"/>
        </w:rPr>
      </w:pPr>
    </w:p>
    <w:p w14:paraId="3A1B57AA" w14:textId="77777777" w:rsidR="00202D2B" w:rsidRPr="00F31D1B" w:rsidRDefault="00202D2B" w:rsidP="00202D2B">
      <w:pPr>
        <w:pStyle w:val="breakline"/>
        <w:rPr>
          <w:color w:val="002060"/>
        </w:rPr>
      </w:pPr>
    </w:p>
    <w:p w14:paraId="45FEE53B" w14:textId="77777777" w:rsidR="00202D2B" w:rsidRPr="00F31D1B" w:rsidRDefault="00202D2B" w:rsidP="00202D2B">
      <w:pPr>
        <w:pStyle w:val="sottotitolocampionato10"/>
        <w:rPr>
          <w:color w:val="002060"/>
        </w:rPr>
      </w:pPr>
      <w:r w:rsidRPr="00F31D1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219D7616"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CE56B"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A23AC"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433F"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B7F7D"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68959"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FD1E1"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38791"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4B5FF"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6B5D3"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A56B6" w14:textId="77777777" w:rsidR="00202D2B" w:rsidRPr="00F31D1B" w:rsidRDefault="00202D2B" w:rsidP="002E777A">
            <w:pPr>
              <w:pStyle w:val="headertabella0"/>
              <w:rPr>
                <w:color w:val="002060"/>
              </w:rPr>
            </w:pPr>
            <w:r w:rsidRPr="00F31D1B">
              <w:rPr>
                <w:color w:val="002060"/>
              </w:rPr>
              <w:t>PE</w:t>
            </w:r>
          </w:p>
        </w:tc>
      </w:tr>
      <w:tr w:rsidR="00202D2B" w:rsidRPr="00F31D1B" w14:paraId="034FD2FA"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7E809" w14:textId="77777777" w:rsidR="00202D2B" w:rsidRPr="00F31D1B" w:rsidRDefault="00202D2B" w:rsidP="002E777A">
            <w:pPr>
              <w:pStyle w:val="rowtabella0"/>
              <w:rPr>
                <w:color w:val="002060"/>
              </w:rPr>
            </w:pPr>
            <w:r w:rsidRPr="00F31D1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6409" w14:textId="77777777" w:rsidR="00202D2B" w:rsidRPr="00F31D1B" w:rsidRDefault="00202D2B" w:rsidP="002E777A">
            <w:pPr>
              <w:pStyle w:val="rowtabella0"/>
              <w:jc w:val="center"/>
              <w:rPr>
                <w:color w:val="002060"/>
              </w:rPr>
            </w:pPr>
            <w:r w:rsidRPr="00F31D1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5AAE"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7B88"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131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6B10"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1043" w14:textId="77777777" w:rsidR="00202D2B" w:rsidRPr="00F31D1B" w:rsidRDefault="00202D2B" w:rsidP="002E777A">
            <w:pPr>
              <w:pStyle w:val="rowtabella0"/>
              <w:jc w:val="center"/>
              <w:rPr>
                <w:color w:val="002060"/>
              </w:rPr>
            </w:pPr>
            <w:r w:rsidRPr="00F31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D72C"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7E23" w14:textId="77777777" w:rsidR="00202D2B" w:rsidRPr="00F31D1B" w:rsidRDefault="00202D2B" w:rsidP="002E777A">
            <w:pPr>
              <w:pStyle w:val="rowtabella0"/>
              <w:jc w:val="center"/>
              <w:rPr>
                <w:color w:val="002060"/>
              </w:rPr>
            </w:pPr>
            <w:r w:rsidRPr="00F31D1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E5AC" w14:textId="77777777" w:rsidR="00202D2B" w:rsidRPr="00F31D1B" w:rsidRDefault="00202D2B" w:rsidP="002E777A">
            <w:pPr>
              <w:pStyle w:val="rowtabella0"/>
              <w:jc w:val="center"/>
              <w:rPr>
                <w:color w:val="002060"/>
              </w:rPr>
            </w:pPr>
            <w:r w:rsidRPr="00F31D1B">
              <w:rPr>
                <w:color w:val="002060"/>
              </w:rPr>
              <w:t>0</w:t>
            </w:r>
          </w:p>
        </w:tc>
      </w:tr>
      <w:tr w:rsidR="00202D2B" w:rsidRPr="00F31D1B" w14:paraId="39A01E4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5D6BFB" w14:textId="77777777" w:rsidR="00202D2B" w:rsidRPr="00F31D1B" w:rsidRDefault="00202D2B" w:rsidP="002E777A">
            <w:pPr>
              <w:pStyle w:val="rowtabella0"/>
              <w:rPr>
                <w:color w:val="002060"/>
              </w:rPr>
            </w:pPr>
            <w:r w:rsidRPr="00F31D1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47A4"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25AF"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92E0"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6F38"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9B0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18CF" w14:textId="77777777" w:rsidR="00202D2B" w:rsidRPr="00F31D1B" w:rsidRDefault="00202D2B" w:rsidP="002E777A">
            <w:pPr>
              <w:pStyle w:val="rowtabella0"/>
              <w:jc w:val="center"/>
              <w:rPr>
                <w:color w:val="002060"/>
              </w:rPr>
            </w:pPr>
            <w:r w:rsidRPr="00F31D1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6D75"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D414" w14:textId="77777777" w:rsidR="00202D2B" w:rsidRPr="00F31D1B" w:rsidRDefault="00202D2B" w:rsidP="002E777A">
            <w:pPr>
              <w:pStyle w:val="rowtabella0"/>
              <w:jc w:val="center"/>
              <w:rPr>
                <w:color w:val="002060"/>
              </w:rPr>
            </w:pPr>
            <w:r w:rsidRPr="00F31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F467" w14:textId="77777777" w:rsidR="00202D2B" w:rsidRPr="00F31D1B" w:rsidRDefault="00202D2B" w:rsidP="002E777A">
            <w:pPr>
              <w:pStyle w:val="rowtabella0"/>
              <w:jc w:val="center"/>
              <w:rPr>
                <w:color w:val="002060"/>
              </w:rPr>
            </w:pPr>
            <w:r w:rsidRPr="00F31D1B">
              <w:rPr>
                <w:color w:val="002060"/>
              </w:rPr>
              <w:t>0</w:t>
            </w:r>
          </w:p>
        </w:tc>
      </w:tr>
      <w:tr w:rsidR="00202D2B" w:rsidRPr="00F31D1B" w14:paraId="24E6BD4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5BA25" w14:textId="77777777" w:rsidR="00202D2B" w:rsidRPr="00F31D1B" w:rsidRDefault="00202D2B" w:rsidP="002E777A">
            <w:pPr>
              <w:pStyle w:val="rowtabella0"/>
              <w:rPr>
                <w:color w:val="002060"/>
              </w:rPr>
            </w:pPr>
            <w:r w:rsidRPr="00F31D1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F40F" w14:textId="77777777" w:rsidR="00202D2B" w:rsidRPr="00F31D1B" w:rsidRDefault="00202D2B" w:rsidP="002E777A">
            <w:pPr>
              <w:pStyle w:val="rowtabella0"/>
              <w:jc w:val="center"/>
              <w:rPr>
                <w:color w:val="002060"/>
              </w:rPr>
            </w:pPr>
            <w:r w:rsidRPr="00F31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BC63"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131B"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D74A"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FBB0"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658E" w14:textId="77777777" w:rsidR="00202D2B" w:rsidRPr="00F31D1B" w:rsidRDefault="00202D2B" w:rsidP="002E777A">
            <w:pPr>
              <w:pStyle w:val="rowtabella0"/>
              <w:jc w:val="center"/>
              <w:rPr>
                <w:color w:val="002060"/>
              </w:rPr>
            </w:pPr>
            <w:r w:rsidRPr="00F31D1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D187" w14:textId="77777777" w:rsidR="00202D2B" w:rsidRPr="00F31D1B" w:rsidRDefault="00202D2B" w:rsidP="002E777A">
            <w:pPr>
              <w:pStyle w:val="rowtabella0"/>
              <w:jc w:val="center"/>
              <w:rPr>
                <w:color w:val="002060"/>
              </w:rPr>
            </w:pPr>
            <w:r w:rsidRPr="00F31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F2D2"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46C5" w14:textId="77777777" w:rsidR="00202D2B" w:rsidRPr="00F31D1B" w:rsidRDefault="00202D2B" w:rsidP="002E777A">
            <w:pPr>
              <w:pStyle w:val="rowtabella0"/>
              <w:jc w:val="center"/>
              <w:rPr>
                <w:color w:val="002060"/>
              </w:rPr>
            </w:pPr>
            <w:r w:rsidRPr="00F31D1B">
              <w:rPr>
                <w:color w:val="002060"/>
              </w:rPr>
              <w:t>0</w:t>
            </w:r>
          </w:p>
        </w:tc>
      </w:tr>
      <w:tr w:rsidR="00202D2B" w:rsidRPr="00F31D1B" w14:paraId="4D7C900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8DC42" w14:textId="77777777" w:rsidR="00202D2B" w:rsidRPr="00F31D1B" w:rsidRDefault="00202D2B" w:rsidP="002E777A">
            <w:pPr>
              <w:pStyle w:val="rowtabella0"/>
              <w:rPr>
                <w:color w:val="002060"/>
              </w:rPr>
            </w:pPr>
            <w:r w:rsidRPr="00F31D1B">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AD09"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92309"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F845"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4D67"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3633"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E478" w14:textId="77777777" w:rsidR="00202D2B" w:rsidRPr="00F31D1B" w:rsidRDefault="00202D2B" w:rsidP="002E777A">
            <w:pPr>
              <w:pStyle w:val="rowtabella0"/>
              <w:jc w:val="center"/>
              <w:rPr>
                <w:color w:val="002060"/>
              </w:rPr>
            </w:pPr>
            <w:r w:rsidRPr="00F31D1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B44C" w14:textId="77777777" w:rsidR="00202D2B" w:rsidRPr="00F31D1B" w:rsidRDefault="00202D2B" w:rsidP="002E777A">
            <w:pPr>
              <w:pStyle w:val="rowtabella0"/>
              <w:jc w:val="center"/>
              <w:rPr>
                <w:color w:val="002060"/>
              </w:rPr>
            </w:pPr>
            <w:r w:rsidRPr="00F31D1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A63F"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7823F" w14:textId="77777777" w:rsidR="00202D2B" w:rsidRPr="00F31D1B" w:rsidRDefault="00202D2B" w:rsidP="002E777A">
            <w:pPr>
              <w:pStyle w:val="rowtabella0"/>
              <w:jc w:val="center"/>
              <w:rPr>
                <w:color w:val="002060"/>
              </w:rPr>
            </w:pPr>
            <w:r w:rsidRPr="00F31D1B">
              <w:rPr>
                <w:color w:val="002060"/>
              </w:rPr>
              <w:t>0</w:t>
            </w:r>
          </w:p>
        </w:tc>
      </w:tr>
      <w:tr w:rsidR="00202D2B" w:rsidRPr="00F31D1B" w14:paraId="2273994E"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EB1DD" w14:textId="77777777" w:rsidR="00202D2B" w:rsidRPr="00F31D1B" w:rsidRDefault="00202D2B" w:rsidP="002E777A">
            <w:pPr>
              <w:pStyle w:val="rowtabella0"/>
              <w:rPr>
                <w:color w:val="002060"/>
              </w:rPr>
            </w:pPr>
            <w:r w:rsidRPr="00F31D1B">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4A25"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45A3"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29AC"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92D0"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FB8C"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F65D" w14:textId="77777777" w:rsidR="00202D2B" w:rsidRPr="00F31D1B" w:rsidRDefault="00202D2B" w:rsidP="002E777A">
            <w:pPr>
              <w:pStyle w:val="rowtabella0"/>
              <w:jc w:val="center"/>
              <w:rPr>
                <w:color w:val="002060"/>
              </w:rPr>
            </w:pPr>
            <w:r w:rsidRPr="00F31D1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12B8" w14:textId="77777777" w:rsidR="00202D2B" w:rsidRPr="00F31D1B" w:rsidRDefault="00202D2B" w:rsidP="002E777A">
            <w:pPr>
              <w:pStyle w:val="rowtabella0"/>
              <w:jc w:val="center"/>
              <w:rPr>
                <w:color w:val="002060"/>
              </w:rPr>
            </w:pPr>
            <w:r w:rsidRPr="00F31D1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FAE0"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6202" w14:textId="77777777" w:rsidR="00202D2B" w:rsidRPr="00F31D1B" w:rsidRDefault="00202D2B" w:rsidP="002E777A">
            <w:pPr>
              <w:pStyle w:val="rowtabella0"/>
              <w:jc w:val="center"/>
              <w:rPr>
                <w:color w:val="002060"/>
              </w:rPr>
            </w:pPr>
            <w:r w:rsidRPr="00F31D1B">
              <w:rPr>
                <w:color w:val="002060"/>
              </w:rPr>
              <w:t>0</w:t>
            </w:r>
          </w:p>
        </w:tc>
      </w:tr>
      <w:tr w:rsidR="00202D2B" w:rsidRPr="00F31D1B" w14:paraId="33C621A9"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D101E" w14:textId="77777777" w:rsidR="00202D2B" w:rsidRPr="00F31D1B" w:rsidRDefault="00202D2B" w:rsidP="002E777A">
            <w:pPr>
              <w:pStyle w:val="rowtabella0"/>
              <w:rPr>
                <w:color w:val="002060"/>
              </w:rPr>
            </w:pPr>
            <w:r w:rsidRPr="00F31D1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2405" w14:textId="77777777" w:rsidR="00202D2B" w:rsidRPr="00F31D1B" w:rsidRDefault="00202D2B" w:rsidP="002E777A">
            <w:pPr>
              <w:pStyle w:val="rowtabella0"/>
              <w:jc w:val="center"/>
              <w:rPr>
                <w:color w:val="002060"/>
              </w:rPr>
            </w:pPr>
            <w:r w:rsidRPr="00F31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947B"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0327"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F285"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49BD4"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E0BF" w14:textId="77777777" w:rsidR="00202D2B" w:rsidRPr="00F31D1B" w:rsidRDefault="00202D2B" w:rsidP="002E777A">
            <w:pPr>
              <w:pStyle w:val="rowtabella0"/>
              <w:jc w:val="center"/>
              <w:rPr>
                <w:color w:val="002060"/>
              </w:rPr>
            </w:pPr>
            <w:r w:rsidRPr="00F31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B2DC" w14:textId="77777777" w:rsidR="00202D2B" w:rsidRPr="00F31D1B" w:rsidRDefault="00202D2B" w:rsidP="002E777A">
            <w:pPr>
              <w:pStyle w:val="rowtabella0"/>
              <w:jc w:val="center"/>
              <w:rPr>
                <w:color w:val="002060"/>
              </w:rPr>
            </w:pPr>
            <w:r w:rsidRPr="00F31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99F5"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258B" w14:textId="77777777" w:rsidR="00202D2B" w:rsidRPr="00F31D1B" w:rsidRDefault="00202D2B" w:rsidP="002E777A">
            <w:pPr>
              <w:pStyle w:val="rowtabella0"/>
              <w:jc w:val="center"/>
              <w:rPr>
                <w:color w:val="002060"/>
              </w:rPr>
            </w:pPr>
            <w:r w:rsidRPr="00F31D1B">
              <w:rPr>
                <w:color w:val="002060"/>
              </w:rPr>
              <w:t>0</w:t>
            </w:r>
          </w:p>
        </w:tc>
      </w:tr>
      <w:tr w:rsidR="00202D2B" w:rsidRPr="00F31D1B" w14:paraId="1D6845E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613E7" w14:textId="77777777" w:rsidR="00202D2B" w:rsidRPr="00F31D1B" w:rsidRDefault="00202D2B" w:rsidP="002E777A">
            <w:pPr>
              <w:pStyle w:val="rowtabella0"/>
              <w:rPr>
                <w:color w:val="002060"/>
              </w:rPr>
            </w:pPr>
            <w:r w:rsidRPr="00F31D1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7802"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BE90"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925A"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39B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3C6E"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3A14" w14:textId="77777777" w:rsidR="00202D2B" w:rsidRPr="00F31D1B" w:rsidRDefault="00202D2B" w:rsidP="002E777A">
            <w:pPr>
              <w:pStyle w:val="rowtabella0"/>
              <w:jc w:val="center"/>
              <w:rPr>
                <w:color w:val="002060"/>
              </w:rPr>
            </w:pPr>
            <w:r w:rsidRPr="00F31D1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DD51" w14:textId="77777777" w:rsidR="00202D2B" w:rsidRPr="00F31D1B" w:rsidRDefault="00202D2B" w:rsidP="002E777A">
            <w:pPr>
              <w:pStyle w:val="rowtabella0"/>
              <w:jc w:val="center"/>
              <w:rPr>
                <w:color w:val="002060"/>
              </w:rPr>
            </w:pPr>
            <w:r w:rsidRPr="00F31D1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544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F830" w14:textId="77777777" w:rsidR="00202D2B" w:rsidRPr="00F31D1B" w:rsidRDefault="00202D2B" w:rsidP="002E777A">
            <w:pPr>
              <w:pStyle w:val="rowtabella0"/>
              <w:jc w:val="center"/>
              <w:rPr>
                <w:color w:val="002060"/>
              </w:rPr>
            </w:pPr>
            <w:r w:rsidRPr="00F31D1B">
              <w:rPr>
                <w:color w:val="002060"/>
              </w:rPr>
              <w:t>0</w:t>
            </w:r>
          </w:p>
        </w:tc>
      </w:tr>
      <w:tr w:rsidR="00202D2B" w:rsidRPr="00F31D1B" w14:paraId="0BABAB7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E30CB" w14:textId="77777777" w:rsidR="00202D2B" w:rsidRPr="00F31D1B" w:rsidRDefault="00202D2B" w:rsidP="002E777A">
            <w:pPr>
              <w:pStyle w:val="rowtabella0"/>
              <w:rPr>
                <w:color w:val="002060"/>
              </w:rPr>
            </w:pPr>
            <w:r w:rsidRPr="00F31D1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A3FB"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8B8F"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BA958"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C57E1"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43471"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CDDB" w14:textId="77777777" w:rsidR="00202D2B" w:rsidRPr="00F31D1B" w:rsidRDefault="00202D2B" w:rsidP="002E777A">
            <w:pPr>
              <w:pStyle w:val="rowtabella0"/>
              <w:jc w:val="center"/>
              <w:rPr>
                <w:color w:val="002060"/>
              </w:rPr>
            </w:pPr>
            <w:r w:rsidRPr="00F31D1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3FAB"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7FA6"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FF29" w14:textId="77777777" w:rsidR="00202D2B" w:rsidRPr="00F31D1B" w:rsidRDefault="00202D2B" w:rsidP="002E777A">
            <w:pPr>
              <w:pStyle w:val="rowtabella0"/>
              <w:jc w:val="center"/>
              <w:rPr>
                <w:color w:val="002060"/>
              </w:rPr>
            </w:pPr>
            <w:r w:rsidRPr="00F31D1B">
              <w:rPr>
                <w:color w:val="002060"/>
              </w:rPr>
              <w:t>0</w:t>
            </w:r>
          </w:p>
        </w:tc>
      </w:tr>
      <w:tr w:rsidR="00202D2B" w:rsidRPr="00F31D1B" w14:paraId="3281D2C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E2A28" w14:textId="77777777" w:rsidR="00202D2B" w:rsidRPr="00F31D1B" w:rsidRDefault="00202D2B" w:rsidP="002E777A">
            <w:pPr>
              <w:pStyle w:val="rowtabella0"/>
              <w:rPr>
                <w:color w:val="002060"/>
                <w:lang w:val="es-ES"/>
              </w:rPr>
            </w:pPr>
            <w:r w:rsidRPr="00F31D1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1B46"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FEA1"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5B27"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B9F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078F"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9AFB9"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1D93" w14:textId="77777777" w:rsidR="00202D2B" w:rsidRPr="00F31D1B" w:rsidRDefault="00202D2B" w:rsidP="002E777A">
            <w:pPr>
              <w:pStyle w:val="rowtabella0"/>
              <w:jc w:val="center"/>
              <w:rPr>
                <w:color w:val="002060"/>
              </w:rPr>
            </w:pPr>
            <w:r w:rsidRPr="00F31D1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9AA6"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8ABA" w14:textId="77777777" w:rsidR="00202D2B" w:rsidRPr="00F31D1B" w:rsidRDefault="00202D2B" w:rsidP="002E777A">
            <w:pPr>
              <w:pStyle w:val="rowtabella0"/>
              <w:jc w:val="center"/>
              <w:rPr>
                <w:color w:val="002060"/>
              </w:rPr>
            </w:pPr>
            <w:r w:rsidRPr="00F31D1B">
              <w:rPr>
                <w:color w:val="002060"/>
              </w:rPr>
              <w:t>0</w:t>
            </w:r>
          </w:p>
        </w:tc>
      </w:tr>
      <w:tr w:rsidR="00202D2B" w:rsidRPr="00F31D1B" w14:paraId="0297CD3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08BB1" w14:textId="77777777" w:rsidR="00202D2B" w:rsidRPr="00F31D1B" w:rsidRDefault="00202D2B" w:rsidP="002E777A">
            <w:pPr>
              <w:pStyle w:val="rowtabella0"/>
              <w:rPr>
                <w:color w:val="002060"/>
              </w:rPr>
            </w:pPr>
            <w:r w:rsidRPr="00F31D1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C5E4" w14:textId="77777777" w:rsidR="00202D2B" w:rsidRPr="00F31D1B" w:rsidRDefault="00202D2B" w:rsidP="002E777A">
            <w:pPr>
              <w:pStyle w:val="rowtabella0"/>
              <w:jc w:val="center"/>
              <w:rPr>
                <w:color w:val="002060"/>
              </w:rPr>
            </w:pPr>
            <w:r w:rsidRPr="00F31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8556"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EEFD"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22F9"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73BC"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E5DC" w14:textId="77777777" w:rsidR="00202D2B" w:rsidRPr="00F31D1B" w:rsidRDefault="00202D2B" w:rsidP="002E777A">
            <w:pPr>
              <w:pStyle w:val="rowtabella0"/>
              <w:jc w:val="center"/>
              <w:rPr>
                <w:color w:val="002060"/>
              </w:rPr>
            </w:pPr>
            <w:r w:rsidRPr="00F31D1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C1EC9" w14:textId="77777777" w:rsidR="00202D2B" w:rsidRPr="00F31D1B" w:rsidRDefault="00202D2B" w:rsidP="002E777A">
            <w:pPr>
              <w:pStyle w:val="rowtabella0"/>
              <w:jc w:val="center"/>
              <w:rPr>
                <w:color w:val="002060"/>
              </w:rPr>
            </w:pPr>
            <w:r w:rsidRPr="00F31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D425"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86215" w14:textId="77777777" w:rsidR="00202D2B" w:rsidRPr="00F31D1B" w:rsidRDefault="00202D2B" w:rsidP="002E777A">
            <w:pPr>
              <w:pStyle w:val="rowtabella0"/>
              <w:jc w:val="center"/>
              <w:rPr>
                <w:color w:val="002060"/>
              </w:rPr>
            </w:pPr>
            <w:r w:rsidRPr="00F31D1B">
              <w:rPr>
                <w:color w:val="002060"/>
              </w:rPr>
              <w:t>0</w:t>
            </w:r>
          </w:p>
        </w:tc>
      </w:tr>
      <w:tr w:rsidR="00202D2B" w:rsidRPr="00F31D1B" w14:paraId="5B7DEDF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9A90E" w14:textId="77777777" w:rsidR="00202D2B" w:rsidRPr="00F31D1B" w:rsidRDefault="00202D2B" w:rsidP="002E777A">
            <w:pPr>
              <w:pStyle w:val="rowtabella0"/>
              <w:rPr>
                <w:color w:val="002060"/>
              </w:rPr>
            </w:pPr>
            <w:r w:rsidRPr="00F31D1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3649"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61D7"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4E58"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6CA0"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E3C2"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54B4"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6552" w14:textId="77777777" w:rsidR="00202D2B" w:rsidRPr="00F31D1B" w:rsidRDefault="00202D2B" w:rsidP="002E777A">
            <w:pPr>
              <w:pStyle w:val="rowtabella0"/>
              <w:jc w:val="center"/>
              <w:rPr>
                <w:color w:val="002060"/>
              </w:rPr>
            </w:pPr>
            <w:r w:rsidRPr="00F31D1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ABCA"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5CA4" w14:textId="77777777" w:rsidR="00202D2B" w:rsidRPr="00F31D1B" w:rsidRDefault="00202D2B" w:rsidP="002E777A">
            <w:pPr>
              <w:pStyle w:val="rowtabella0"/>
              <w:jc w:val="center"/>
              <w:rPr>
                <w:color w:val="002060"/>
              </w:rPr>
            </w:pPr>
            <w:r w:rsidRPr="00F31D1B">
              <w:rPr>
                <w:color w:val="002060"/>
              </w:rPr>
              <w:t>0</w:t>
            </w:r>
          </w:p>
        </w:tc>
      </w:tr>
      <w:tr w:rsidR="00202D2B" w:rsidRPr="00F31D1B" w14:paraId="6C63E11D"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E4C1C" w14:textId="77777777" w:rsidR="00202D2B" w:rsidRPr="00F31D1B" w:rsidRDefault="00202D2B" w:rsidP="002E777A">
            <w:pPr>
              <w:pStyle w:val="rowtabella0"/>
              <w:rPr>
                <w:color w:val="002060"/>
                <w:lang w:val="es-ES"/>
              </w:rPr>
            </w:pPr>
            <w:r w:rsidRPr="00F31D1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96ED"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EA40"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5F28"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6D6D"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DE04"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1D30" w14:textId="77777777" w:rsidR="00202D2B" w:rsidRPr="00F31D1B" w:rsidRDefault="00202D2B" w:rsidP="002E777A">
            <w:pPr>
              <w:pStyle w:val="rowtabella0"/>
              <w:jc w:val="center"/>
              <w:rPr>
                <w:color w:val="002060"/>
              </w:rPr>
            </w:pPr>
            <w:r w:rsidRPr="00F31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9D31"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4A14"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9C9B" w14:textId="77777777" w:rsidR="00202D2B" w:rsidRPr="00F31D1B" w:rsidRDefault="00202D2B" w:rsidP="002E777A">
            <w:pPr>
              <w:pStyle w:val="rowtabella0"/>
              <w:jc w:val="center"/>
              <w:rPr>
                <w:color w:val="002060"/>
              </w:rPr>
            </w:pPr>
            <w:r w:rsidRPr="00F31D1B">
              <w:rPr>
                <w:color w:val="002060"/>
              </w:rPr>
              <w:t>0</w:t>
            </w:r>
          </w:p>
        </w:tc>
      </w:tr>
      <w:tr w:rsidR="00202D2B" w:rsidRPr="00F31D1B" w14:paraId="368F43B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00A93" w14:textId="77777777" w:rsidR="00202D2B" w:rsidRPr="00F31D1B" w:rsidRDefault="00202D2B" w:rsidP="002E777A">
            <w:pPr>
              <w:pStyle w:val="rowtabella0"/>
              <w:rPr>
                <w:color w:val="002060"/>
              </w:rPr>
            </w:pPr>
            <w:r w:rsidRPr="00F31D1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78C1"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454D"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75D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5F6D"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9EA9"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6680" w14:textId="77777777" w:rsidR="00202D2B" w:rsidRPr="00F31D1B" w:rsidRDefault="00202D2B" w:rsidP="002E777A">
            <w:pPr>
              <w:pStyle w:val="rowtabella0"/>
              <w:jc w:val="center"/>
              <w:rPr>
                <w:color w:val="002060"/>
              </w:rPr>
            </w:pPr>
            <w:r w:rsidRPr="00F31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23AD" w14:textId="77777777" w:rsidR="00202D2B" w:rsidRPr="00F31D1B" w:rsidRDefault="00202D2B" w:rsidP="002E777A">
            <w:pPr>
              <w:pStyle w:val="rowtabella0"/>
              <w:jc w:val="center"/>
              <w:rPr>
                <w:color w:val="002060"/>
              </w:rPr>
            </w:pPr>
            <w:r w:rsidRPr="00F31D1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29942"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6B17" w14:textId="77777777" w:rsidR="00202D2B" w:rsidRPr="00F31D1B" w:rsidRDefault="00202D2B" w:rsidP="002E777A">
            <w:pPr>
              <w:pStyle w:val="rowtabella0"/>
              <w:jc w:val="center"/>
              <w:rPr>
                <w:color w:val="002060"/>
              </w:rPr>
            </w:pPr>
            <w:r w:rsidRPr="00F31D1B">
              <w:rPr>
                <w:color w:val="002060"/>
              </w:rPr>
              <w:t>0</w:t>
            </w:r>
          </w:p>
        </w:tc>
      </w:tr>
      <w:tr w:rsidR="00202D2B" w:rsidRPr="00F31D1B" w14:paraId="010BB540"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24E48C" w14:textId="77777777" w:rsidR="00202D2B" w:rsidRPr="00F31D1B" w:rsidRDefault="00202D2B" w:rsidP="002E777A">
            <w:pPr>
              <w:pStyle w:val="rowtabella0"/>
              <w:rPr>
                <w:color w:val="002060"/>
              </w:rPr>
            </w:pPr>
            <w:r w:rsidRPr="00F31D1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A36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95E1"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CA4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009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BCAD"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184F"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51EA" w14:textId="77777777" w:rsidR="00202D2B" w:rsidRPr="00F31D1B" w:rsidRDefault="00202D2B" w:rsidP="002E777A">
            <w:pPr>
              <w:pStyle w:val="rowtabella0"/>
              <w:jc w:val="center"/>
              <w:rPr>
                <w:color w:val="002060"/>
              </w:rPr>
            </w:pPr>
            <w:r w:rsidRPr="00F31D1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2EDD" w14:textId="77777777" w:rsidR="00202D2B" w:rsidRPr="00F31D1B" w:rsidRDefault="00202D2B" w:rsidP="002E777A">
            <w:pPr>
              <w:pStyle w:val="rowtabella0"/>
              <w:jc w:val="center"/>
              <w:rPr>
                <w:color w:val="002060"/>
              </w:rPr>
            </w:pPr>
            <w:r w:rsidRPr="00F31D1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A3C0" w14:textId="77777777" w:rsidR="00202D2B" w:rsidRPr="00F31D1B" w:rsidRDefault="00202D2B" w:rsidP="002E777A">
            <w:pPr>
              <w:pStyle w:val="rowtabella0"/>
              <w:jc w:val="center"/>
              <w:rPr>
                <w:color w:val="002060"/>
              </w:rPr>
            </w:pPr>
            <w:r w:rsidRPr="00F31D1B">
              <w:rPr>
                <w:color w:val="002060"/>
              </w:rPr>
              <w:t>0</w:t>
            </w:r>
          </w:p>
        </w:tc>
      </w:tr>
    </w:tbl>
    <w:p w14:paraId="39350A14" w14:textId="77777777" w:rsidR="00202D2B" w:rsidRPr="00F31D1B" w:rsidRDefault="00202D2B" w:rsidP="00202D2B">
      <w:pPr>
        <w:pStyle w:val="breakline"/>
        <w:rPr>
          <w:rFonts w:eastAsiaTheme="minorEastAsia"/>
          <w:color w:val="002060"/>
        </w:rPr>
      </w:pPr>
    </w:p>
    <w:p w14:paraId="42D07317" w14:textId="77777777" w:rsidR="00202D2B" w:rsidRPr="00F31D1B" w:rsidRDefault="00202D2B" w:rsidP="00202D2B">
      <w:pPr>
        <w:pStyle w:val="breakline"/>
        <w:rPr>
          <w:color w:val="002060"/>
        </w:rPr>
      </w:pPr>
    </w:p>
    <w:p w14:paraId="51DC05C8" w14:textId="77777777" w:rsidR="00202D2B" w:rsidRPr="00F31D1B" w:rsidRDefault="00202D2B" w:rsidP="00202D2B">
      <w:pPr>
        <w:pStyle w:val="sottotitolocampionato10"/>
        <w:rPr>
          <w:color w:val="002060"/>
        </w:rPr>
      </w:pPr>
      <w:r w:rsidRPr="00F31D1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1AB8ED06"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6ADFD"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D7EB4"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29749"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28CEF"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57641"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675C1"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0344C"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31084"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D67AD"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F3BE1" w14:textId="77777777" w:rsidR="00202D2B" w:rsidRPr="00F31D1B" w:rsidRDefault="00202D2B" w:rsidP="002E777A">
            <w:pPr>
              <w:pStyle w:val="headertabella0"/>
              <w:rPr>
                <w:color w:val="002060"/>
              </w:rPr>
            </w:pPr>
            <w:r w:rsidRPr="00F31D1B">
              <w:rPr>
                <w:color w:val="002060"/>
              </w:rPr>
              <w:t>PE</w:t>
            </w:r>
          </w:p>
        </w:tc>
      </w:tr>
      <w:tr w:rsidR="00202D2B" w:rsidRPr="00F31D1B" w14:paraId="2E65FD65"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9C131" w14:textId="77777777" w:rsidR="00202D2B" w:rsidRPr="00F31D1B" w:rsidRDefault="00202D2B" w:rsidP="002E777A">
            <w:pPr>
              <w:pStyle w:val="rowtabella0"/>
              <w:rPr>
                <w:color w:val="002060"/>
              </w:rPr>
            </w:pPr>
            <w:r w:rsidRPr="00F31D1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4F9D" w14:textId="77777777" w:rsidR="00202D2B" w:rsidRPr="00F31D1B" w:rsidRDefault="00202D2B" w:rsidP="002E777A">
            <w:pPr>
              <w:pStyle w:val="rowtabella0"/>
              <w:jc w:val="center"/>
              <w:rPr>
                <w:color w:val="002060"/>
              </w:rPr>
            </w:pPr>
            <w:r w:rsidRPr="00F31D1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C1991"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DC037"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3F79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2E2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6C65" w14:textId="77777777" w:rsidR="00202D2B" w:rsidRPr="00F31D1B" w:rsidRDefault="00202D2B" w:rsidP="002E777A">
            <w:pPr>
              <w:pStyle w:val="rowtabella0"/>
              <w:jc w:val="center"/>
              <w:rPr>
                <w:color w:val="002060"/>
              </w:rPr>
            </w:pPr>
            <w:r w:rsidRPr="00F31D1B">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58AD" w14:textId="77777777" w:rsidR="00202D2B" w:rsidRPr="00F31D1B" w:rsidRDefault="00202D2B" w:rsidP="002E777A">
            <w:pPr>
              <w:pStyle w:val="rowtabella0"/>
              <w:jc w:val="center"/>
              <w:rPr>
                <w:color w:val="002060"/>
              </w:rPr>
            </w:pPr>
            <w:r w:rsidRPr="00F31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B398" w14:textId="77777777" w:rsidR="00202D2B" w:rsidRPr="00F31D1B" w:rsidRDefault="00202D2B" w:rsidP="002E777A">
            <w:pPr>
              <w:pStyle w:val="rowtabella0"/>
              <w:jc w:val="center"/>
              <w:rPr>
                <w:color w:val="002060"/>
              </w:rPr>
            </w:pPr>
            <w:r w:rsidRPr="00F31D1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CAC0" w14:textId="77777777" w:rsidR="00202D2B" w:rsidRPr="00F31D1B" w:rsidRDefault="00202D2B" w:rsidP="002E777A">
            <w:pPr>
              <w:pStyle w:val="rowtabella0"/>
              <w:jc w:val="center"/>
              <w:rPr>
                <w:color w:val="002060"/>
              </w:rPr>
            </w:pPr>
            <w:r w:rsidRPr="00F31D1B">
              <w:rPr>
                <w:color w:val="002060"/>
              </w:rPr>
              <w:t>0</w:t>
            </w:r>
          </w:p>
        </w:tc>
      </w:tr>
      <w:tr w:rsidR="00202D2B" w:rsidRPr="00F31D1B" w14:paraId="5AC4097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6D6C6" w14:textId="77777777" w:rsidR="00202D2B" w:rsidRPr="00F31D1B" w:rsidRDefault="00202D2B" w:rsidP="002E777A">
            <w:pPr>
              <w:pStyle w:val="rowtabella0"/>
              <w:rPr>
                <w:color w:val="002060"/>
              </w:rPr>
            </w:pPr>
            <w:r w:rsidRPr="00F31D1B">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1D8F" w14:textId="77777777" w:rsidR="00202D2B" w:rsidRPr="00F31D1B" w:rsidRDefault="00202D2B" w:rsidP="002E777A">
            <w:pPr>
              <w:pStyle w:val="rowtabella0"/>
              <w:jc w:val="center"/>
              <w:rPr>
                <w:color w:val="002060"/>
              </w:rPr>
            </w:pPr>
            <w:r w:rsidRPr="00F31D1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B032"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3F50"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AF0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D757"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141A" w14:textId="77777777" w:rsidR="00202D2B" w:rsidRPr="00F31D1B" w:rsidRDefault="00202D2B" w:rsidP="002E777A">
            <w:pPr>
              <w:pStyle w:val="rowtabella0"/>
              <w:jc w:val="center"/>
              <w:rPr>
                <w:color w:val="002060"/>
              </w:rPr>
            </w:pPr>
            <w:r w:rsidRPr="00F31D1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E7B6" w14:textId="77777777" w:rsidR="00202D2B" w:rsidRPr="00F31D1B" w:rsidRDefault="00202D2B" w:rsidP="002E777A">
            <w:pPr>
              <w:pStyle w:val="rowtabella0"/>
              <w:jc w:val="center"/>
              <w:rPr>
                <w:color w:val="002060"/>
              </w:rPr>
            </w:pPr>
            <w:r w:rsidRPr="00F31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08C8" w14:textId="77777777" w:rsidR="00202D2B" w:rsidRPr="00F31D1B" w:rsidRDefault="00202D2B" w:rsidP="002E777A">
            <w:pPr>
              <w:pStyle w:val="rowtabella0"/>
              <w:jc w:val="center"/>
              <w:rPr>
                <w:color w:val="002060"/>
              </w:rPr>
            </w:pPr>
            <w:r w:rsidRPr="00F31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CE6E" w14:textId="77777777" w:rsidR="00202D2B" w:rsidRPr="00F31D1B" w:rsidRDefault="00202D2B" w:rsidP="002E777A">
            <w:pPr>
              <w:pStyle w:val="rowtabella0"/>
              <w:jc w:val="center"/>
              <w:rPr>
                <w:color w:val="002060"/>
              </w:rPr>
            </w:pPr>
            <w:r w:rsidRPr="00F31D1B">
              <w:rPr>
                <w:color w:val="002060"/>
              </w:rPr>
              <w:t>0</w:t>
            </w:r>
          </w:p>
        </w:tc>
      </w:tr>
      <w:tr w:rsidR="00202D2B" w:rsidRPr="00F31D1B" w14:paraId="687C93A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CA461" w14:textId="77777777" w:rsidR="00202D2B" w:rsidRPr="00F31D1B" w:rsidRDefault="00202D2B" w:rsidP="002E777A">
            <w:pPr>
              <w:pStyle w:val="rowtabella0"/>
              <w:rPr>
                <w:color w:val="002060"/>
              </w:rPr>
            </w:pPr>
            <w:r w:rsidRPr="00F31D1B">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D7E8" w14:textId="77777777" w:rsidR="00202D2B" w:rsidRPr="00F31D1B" w:rsidRDefault="00202D2B" w:rsidP="002E777A">
            <w:pPr>
              <w:pStyle w:val="rowtabella0"/>
              <w:jc w:val="center"/>
              <w:rPr>
                <w:color w:val="002060"/>
              </w:rPr>
            </w:pPr>
            <w:r w:rsidRPr="00F31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9C1BD"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3D0F"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5AA4"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188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A971" w14:textId="77777777" w:rsidR="00202D2B" w:rsidRPr="00F31D1B" w:rsidRDefault="00202D2B" w:rsidP="002E777A">
            <w:pPr>
              <w:pStyle w:val="rowtabella0"/>
              <w:jc w:val="center"/>
              <w:rPr>
                <w:color w:val="002060"/>
              </w:rPr>
            </w:pPr>
            <w:r w:rsidRPr="00F31D1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28F1" w14:textId="77777777" w:rsidR="00202D2B" w:rsidRPr="00F31D1B" w:rsidRDefault="00202D2B" w:rsidP="002E777A">
            <w:pPr>
              <w:pStyle w:val="rowtabella0"/>
              <w:jc w:val="center"/>
              <w:rPr>
                <w:color w:val="002060"/>
              </w:rPr>
            </w:pPr>
            <w:r w:rsidRPr="00F31D1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9E09"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9C1B" w14:textId="77777777" w:rsidR="00202D2B" w:rsidRPr="00F31D1B" w:rsidRDefault="00202D2B" w:rsidP="002E777A">
            <w:pPr>
              <w:pStyle w:val="rowtabella0"/>
              <w:jc w:val="center"/>
              <w:rPr>
                <w:color w:val="002060"/>
              </w:rPr>
            </w:pPr>
            <w:r w:rsidRPr="00F31D1B">
              <w:rPr>
                <w:color w:val="002060"/>
              </w:rPr>
              <w:t>0</w:t>
            </w:r>
          </w:p>
        </w:tc>
      </w:tr>
      <w:tr w:rsidR="00202D2B" w:rsidRPr="00F31D1B" w14:paraId="43FB25E9"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9FB7D" w14:textId="77777777" w:rsidR="00202D2B" w:rsidRPr="00F31D1B" w:rsidRDefault="00202D2B" w:rsidP="002E777A">
            <w:pPr>
              <w:pStyle w:val="rowtabella0"/>
              <w:rPr>
                <w:color w:val="002060"/>
              </w:rPr>
            </w:pPr>
            <w:r w:rsidRPr="00F31D1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A142"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3951"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B82F"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C228"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65A1"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96F3" w14:textId="77777777" w:rsidR="00202D2B" w:rsidRPr="00F31D1B" w:rsidRDefault="00202D2B" w:rsidP="002E777A">
            <w:pPr>
              <w:pStyle w:val="rowtabella0"/>
              <w:jc w:val="center"/>
              <w:rPr>
                <w:color w:val="002060"/>
              </w:rPr>
            </w:pPr>
            <w:r w:rsidRPr="00F31D1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AA5E" w14:textId="77777777" w:rsidR="00202D2B" w:rsidRPr="00F31D1B" w:rsidRDefault="00202D2B" w:rsidP="002E777A">
            <w:pPr>
              <w:pStyle w:val="rowtabella0"/>
              <w:jc w:val="center"/>
              <w:rPr>
                <w:color w:val="002060"/>
              </w:rPr>
            </w:pPr>
            <w:r w:rsidRPr="00F31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9391"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FD17" w14:textId="77777777" w:rsidR="00202D2B" w:rsidRPr="00F31D1B" w:rsidRDefault="00202D2B" w:rsidP="002E777A">
            <w:pPr>
              <w:pStyle w:val="rowtabella0"/>
              <w:jc w:val="center"/>
              <w:rPr>
                <w:color w:val="002060"/>
              </w:rPr>
            </w:pPr>
            <w:r w:rsidRPr="00F31D1B">
              <w:rPr>
                <w:color w:val="002060"/>
              </w:rPr>
              <w:t>0</w:t>
            </w:r>
          </w:p>
        </w:tc>
      </w:tr>
      <w:tr w:rsidR="00202D2B" w:rsidRPr="00F31D1B" w14:paraId="34F3BBB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A2B39" w14:textId="77777777" w:rsidR="00202D2B" w:rsidRPr="00F31D1B" w:rsidRDefault="00202D2B" w:rsidP="002E777A">
            <w:pPr>
              <w:pStyle w:val="rowtabella0"/>
              <w:rPr>
                <w:color w:val="002060"/>
                <w:lang w:val="es-ES"/>
              </w:rPr>
            </w:pPr>
            <w:r w:rsidRPr="00F31D1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D96F" w14:textId="77777777" w:rsidR="00202D2B" w:rsidRPr="00F31D1B" w:rsidRDefault="00202D2B" w:rsidP="002E777A">
            <w:pPr>
              <w:pStyle w:val="rowtabella0"/>
              <w:jc w:val="center"/>
              <w:rPr>
                <w:color w:val="002060"/>
              </w:rPr>
            </w:pPr>
            <w:r w:rsidRPr="00F31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6C36"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3B3E"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B9B74"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9A7D"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963D" w14:textId="77777777" w:rsidR="00202D2B" w:rsidRPr="00F31D1B" w:rsidRDefault="00202D2B" w:rsidP="002E777A">
            <w:pPr>
              <w:pStyle w:val="rowtabella0"/>
              <w:jc w:val="center"/>
              <w:rPr>
                <w:color w:val="002060"/>
              </w:rPr>
            </w:pPr>
            <w:r w:rsidRPr="00F31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5A0E" w14:textId="77777777" w:rsidR="00202D2B" w:rsidRPr="00F31D1B" w:rsidRDefault="00202D2B" w:rsidP="002E777A">
            <w:pPr>
              <w:pStyle w:val="rowtabella0"/>
              <w:jc w:val="center"/>
              <w:rPr>
                <w:color w:val="002060"/>
              </w:rPr>
            </w:pPr>
            <w:r w:rsidRPr="00F31D1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9B842"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8868" w14:textId="77777777" w:rsidR="00202D2B" w:rsidRPr="00F31D1B" w:rsidRDefault="00202D2B" w:rsidP="002E777A">
            <w:pPr>
              <w:pStyle w:val="rowtabella0"/>
              <w:jc w:val="center"/>
              <w:rPr>
                <w:color w:val="002060"/>
              </w:rPr>
            </w:pPr>
            <w:r w:rsidRPr="00F31D1B">
              <w:rPr>
                <w:color w:val="002060"/>
              </w:rPr>
              <w:t>0</w:t>
            </w:r>
          </w:p>
        </w:tc>
      </w:tr>
      <w:tr w:rsidR="00202D2B" w:rsidRPr="00F31D1B" w14:paraId="0EA1AB5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6708C" w14:textId="77777777" w:rsidR="00202D2B" w:rsidRPr="00F31D1B" w:rsidRDefault="00202D2B" w:rsidP="002E777A">
            <w:pPr>
              <w:pStyle w:val="rowtabella0"/>
              <w:rPr>
                <w:color w:val="002060"/>
              </w:rPr>
            </w:pPr>
            <w:r w:rsidRPr="00F31D1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5C63"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1E47"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5B3F"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C1E02"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0D51"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B28F" w14:textId="77777777" w:rsidR="00202D2B" w:rsidRPr="00F31D1B" w:rsidRDefault="00202D2B" w:rsidP="002E777A">
            <w:pPr>
              <w:pStyle w:val="rowtabella0"/>
              <w:jc w:val="center"/>
              <w:rPr>
                <w:color w:val="002060"/>
              </w:rPr>
            </w:pPr>
            <w:r w:rsidRPr="00F31D1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D6BD" w14:textId="77777777" w:rsidR="00202D2B" w:rsidRPr="00F31D1B" w:rsidRDefault="00202D2B" w:rsidP="002E777A">
            <w:pPr>
              <w:pStyle w:val="rowtabella0"/>
              <w:jc w:val="center"/>
              <w:rPr>
                <w:color w:val="002060"/>
              </w:rPr>
            </w:pPr>
            <w:r w:rsidRPr="00F31D1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F2BE"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C33F2" w14:textId="77777777" w:rsidR="00202D2B" w:rsidRPr="00F31D1B" w:rsidRDefault="00202D2B" w:rsidP="002E777A">
            <w:pPr>
              <w:pStyle w:val="rowtabella0"/>
              <w:jc w:val="center"/>
              <w:rPr>
                <w:color w:val="002060"/>
              </w:rPr>
            </w:pPr>
            <w:r w:rsidRPr="00F31D1B">
              <w:rPr>
                <w:color w:val="002060"/>
              </w:rPr>
              <w:t>0</w:t>
            </w:r>
          </w:p>
        </w:tc>
      </w:tr>
      <w:tr w:rsidR="00202D2B" w:rsidRPr="00F31D1B" w14:paraId="4985DA3D"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74667" w14:textId="77777777" w:rsidR="00202D2B" w:rsidRPr="00F31D1B" w:rsidRDefault="00202D2B" w:rsidP="002E777A">
            <w:pPr>
              <w:pStyle w:val="rowtabella0"/>
              <w:rPr>
                <w:color w:val="002060"/>
              </w:rPr>
            </w:pPr>
            <w:r w:rsidRPr="00F31D1B">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CBCA"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CD49"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5F9B"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A15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4CF7"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168CA" w14:textId="77777777" w:rsidR="00202D2B" w:rsidRPr="00F31D1B" w:rsidRDefault="00202D2B" w:rsidP="002E777A">
            <w:pPr>
              <w:pStyle w:val="rowtabella0"/>
              <w:jc w:val="center"/>
              <w:rPr>
                <w:color w:val="002060"/>
              </w:rPr>
            </w:pPr>
            <w:r w:rsidRPr="00F31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C4AE" w14:textId="77777777" w:rsidR="00202D2B" w:rsidRPr="00F31D1B" w:rsidRDefault="00202D2B" w:rsidP="002E777A">
            <w:pPr>
              <w:pStyle w:val="rowtabella0"/>
              <w:jc w:val="center"/>
              <w:rPr>
                <w:color w:val="002060"/>
              </w:rPr>
            </w:pPr>
            <w:r w:rsidRPr="00F31D1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2300" w14:textId="77777777" w:rsidR="00202D2B" w:rsidRPr="00F31D1B" w:rsidRDefault="00202D2B" w:rsidP="002E777A">
            <w:pPr>
              <w:pStyle w:val="rowtabella0"/>
              <w:jc w:val="center"/>
              <w:rPr>
                <w:color w:val="002060"/>
              </w:rPr>
            </w:pPr>
            <w:r w:rsidRPr="00F31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7E08" w14:textId="77777777" w:rsidR="00202D2B" w:rsidRPr="00F31D1B" w:rsidRDefault="00202D2B" w:rsidP="002E777A">
            <w:pPr>
              <w:pStyle w:val="rowtabella0"/>
              <w:jc w:val="center"/>
              <w:rPr>
                <w:color w:val="002060"/>
              </w:rPr>
            </w:pPr>
            <w:r w:rsidRPr="00F31D1B">
              <w:rPr>
                <w:color w:val="002060"/>
              </w:rPr>
              <w:t>0</w:t>
            </w:r>
          </w:p>
        </w:tc>
      </w:tr>
      <w:tr w:rsidR="00202D2B" w:rsidRPr="00F31D1B" w14:paraId="08EE937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22E21" w14:textId="77777777" w:rsidR="00202D2B" w:rsidRPr="00F31D1B" w:rsidRDefault="00202D2B" w:rsidP="002E777A">
            <w:pPr>
              <w:pStyle w:val="rowtabella0"/>
              <w:rPr>
                <w:color w:val="002060"/>
                <w:lang w:val="es-ES"/>
              </w:rPr>
            </w:pPr>
            <w:r w:rsidRPr="00F31D1B">
              <w:rPr>
                <w:color w:val="002060"/>
                <w:lang w:val="es-ES"/>
              </w:rPr>
              <w:lastRenderedPageBreak/>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64E7"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E59B"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5688"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767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DC58"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2F462" w14:textId="77777777" w:rsidR="00202D2B" w:rsidRPr="00F31D1B" w:rsidRDefault="00202D2B" w:rsidP="002E777A">
            <w:pPr>
              <w:pStyle w:val="rowtabella0"/>
              <w:jc w:val="center"/>
              <w:rPr>
                <w:color w:val="002060"/>
              </w:rPr>
            </w:pPr>
            <w:r w:rsidRPr="00F31D1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3A53" w14:textId="77777777" w:rsidR="00202D2B" w:rsidRPr="00F31D1B" w:rsidRDefault="00202D2B" w:rsidP="002E777A">
            <w:pPr>
              <w:pStyle w:val="rowtabella0"/>
              <w:jc w:val="center"/>
              <w:rPr>
                <w:color w:val="002060"/>
              </w:rPr>
            </w:pPr>
            <w:r w:rsidRPr="00F31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8838E"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ACBD" w14:textId="77777777" w:rsidR="00202D2B" w:rsidRPr="00F31D1B" w:rsidRDefault="00202D2B" w:rsidP="002E777A">
            <w:pPr>
              <w:pStyle w:val="rowtabella0"/>
              <w:jc w:val="center"/>
              <w:rPr>
                <w:color w:val="002060"/>
              </w:rPr>
            </w:pPr>
            <w:r w:rsidRPr="00F31D1B">
              <w:rPr>
                <w:color w:val="002060"/>
              </w:rPr>
              <w:t>0</w:t>
            </w:r>
          </w:p>
        </w:tc>
      </w:tr>
      <w:tr w:rsidR="00202D2B" w:rsidRPr="00F31D1B" w14:paraId="1EC5462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B4C83" w14:textId="77777777" w:rsidR="00202D2B" w:rsidRPr="00F31D1B" w:rsidRDefault="00202D2B" w:rsidP="002E777A">
            <w:pPr>
              <w:pStyle w:val="rowtabella0"/>
              <w:rPr>
                <w:color w:val="002060"/>
              </w:rPr>
            </w:pPr>
            <w:r w:rsidRPr="00F31D1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1E19"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7D20"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AF882"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82CB"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916B"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9076"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C97F" w14:textId="77777777" w:rsidR="00202D2B" w:rsidRPr="00F31D1B" w:rsidRDefault="00202D2B" w:rsidP="002E777A">
            <w:pPr>
              <w:pStyle w:val="rowtabella0"/>
              <w:jc w:val="center"/>
              <w:rPr>
                <w:color w:val="002060"/>
              </w:rPr>
            </w:pPr>
            <w:r w:rsidRPr="00F31D1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E3AD"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5C2F" w14:textId="77777777" w:rsidR="00202D2B" w:rsidRPr="00F31D1B" w:rsidRDefault="00202D2B" w:rsidP="002E777A">
            <w:pPr>
              <w:pStyle w:val="rowtabella0"/>
              <w:jc w:val="center"/>
              <w:rPr>
                <w:color w:val="002060"/>
              </w:rPr>
            </w:pPr>
            <w:r w:rsidRPr="00F31D1B">
              <w:rPr>
                <w:color w:val="002060"/>
              </w:rPr>
              <w:t>0</w:t>
            </w:r>
          </w:p>
        </w:tc>
      </w:tr>
      <w:tr w:rsidR="00202D2B" w:rsidRPr="00F31D1B" w14:paraId="0AA55CD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0054E" w14:textId="77777777" w:rsidR="00202D2B" w:rsidRPr="00F31D1B" w:rsidRDefault="00202D2B" w:rsidP="002E777A">
            <w:pPr>
              <w:pStyle w:val="rowtabella0"/>
              <w:rPr>
                <w:color w:val="002060"/>
              </w:rPr>
            </w:pPr>
            <w:r w:rsidRPr="00F31D1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4659"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82F8"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5E99"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131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F8DB"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C1BF" w14:textId="77777777" w:rsidR="00202D2B" w:rsidRPr="00F31D1B" w:rsidRDefault="00202D2B" w:rsidP="002E777A">
            <w:pPr>
              <w:pStyle w:val="rowtabella0"/>
              <w:jc w:val="center"/>
              <w:rPr>
                <w:color w:val="002060"/>
              </w:rPr>
            </w:pPr>
            <w:r w:rsidRPr="00F31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B493"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2C5D"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D823" w14:textId="77777777" w:rsidR="00202D2B" w:rsidRPr="00F31D1B" w:rsidRDefault="00202D2B" w:rsidP="002E777A">
            <w:pPr>
              <w:pStyle w:val="rowtabella0"/>
              <w:jc w:val="center"/>
              <w:rPr>
                <w:color w:val="002060"/>
              </w:rPr>
            </w:pPr>
            <w:r w:rsidRPr="00F31D1B">
              <w:rPr>
                <w:color w:val="002060"/>
              </w:rPr>
              <w:t>0</w:t>
            </w:r>
          </w:p>
        </w:tc>
      </w:tr>
      <w:tr w:rsidR="00202D2B" w:rsidRPr="00F31D1B" w14:paraId="4A458C5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8027F" w14:textId="77777777" w:rsidR="00202D2B" w:rsidRPr="00F31D1B" w:rsidRDefault="00202D2B" w:rsidP="002E777A">
            <w:pPr>
              <w:pStyle w:val="rowtabella0"/>
              <w:rPr>
                <w:color w:val="002060"/>
              </w:rPr>
            </w:pPr>
            <w:r w:rsidRPr="00F31D1B">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479CF"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D277"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F805"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BB05"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9B8A"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C631" w14:textId="77777777" w:rsidR="00202D2B" w:rsidRPr="00F31D1B" w:rsidRDefault="00202D2B" w:rsidP="002E777A">
            <w:pPr>
              <w:pStyle w:val="rowtabella0"/>
              <w:jc w:val="center"/>
              <w:rPr>
                <w:color w:val="002060"/>
              </w:rPr>
            </w:pPr>
            <w:r w:rsidRPr="00F31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FD1A" w14:textId="77777777" w:rsidR="00202D2B" w:rsidRPr="00F31D1B" w:rsidRDefault="00202D2B" w:rsidP="002E777A">
            <w:pPr>
              <w:pStyle w:val="rowtabella0"/>
              <w:jc w:val="center"/>
              <w:rPr>
                <w:color w:val="002060"/>
              </w:rPr>
            </w:pPr>
            <w:r w:rsidRPr="00F31D1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83DF"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C90C" w14:textId="77777777" w:rsidR="00202D2B" w:rsidRPr="00F31D1B" w:rsidRDefault="00202D2B" w:rsidP="002E777A">
            <w:pPr>
              <w:pStyle w:val="rowtabella0"/>
              <w:jc w:val="center"/>
              <w:rPr>
                <w:color w:val="002060"/>
              </w:rPr>
            </w:pPr>
            <w:r w:rsidRPr="00F31D1B">
              <w:rPr>
                <w:color w:val="002060"/>
              </w:rPr>
              <w:t>0</w:t>
            </w:r>
          </w:p>
        </w:tc>
      </w:tr>
      <w:tr w:rsidR="00202D2B" w:rsidRPr="00F31D1B" w14:paraId="736E4C0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54A7B" w14:textId="77777777" w:rsidR="00202D2B" w:rsidRPr="00F31D1B" w:rsidRDefault="00202D2B" w:rsidP="002E777A">
            <w:pPr>
              <w:pStyle w:val="rowtabella0"/>
              <w:rPr>
                <w:color w:val="002060"/>
              </w:rPr>
            </w:pPr>
            <w:r w:rsidRPr="00F31D1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33F6"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580E"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FC4E"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39C5"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3F098"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A945" w14:textId="77777777" w:rsidR="00202D2B" w:rsidRPr="00F31D1B" w:rsidRDefault="00202D2B" w:rsidP="002E777A">
            <w:pPr>
              <w:pStyle w:val="rowtabella0"/>
              <w:jc w:val="center"/>
              <w:rPr>
                <w:color w:val="002060"/>
              </w:rPr>
            </w:pPr>
            <w:r w:rsidRPr="00F31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7A2CA"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D20B6"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CAD39" w14:textId="77777777" w:rsidR="00202D2B" w:rsidRPr="00F31D1B" w:rsidRDefault="00202D2B" w:rsidP="002E777A">
            <w:pPr>
              <w:pStyle w:val="rowtabella0"/>
              <w:jc w:val="center"/>
              <w:rPr>
                <w:color w:val="002060"/>
              </w:rPr>
            </w:pPr>
            <w:r w:rsidRPr="00F31D1B">
              <w:rPr>
                <w:color w:val="002060"/>
              </w:rPr>
              <w:t>0</w:t>
            </w:r>
          </w:p>
        </w:tc>
      </w:tr>
      <w:tr w:rsidR="00202D2B" w:rsidRPr="00F31D1B" w14:paraId="2E75777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6BC92" w14:textId="77777777" w:rsidR="00202D2B" w:rsidRPr="00F31D1B" w:rsidRDefault="00202D2B" w:rsidP="002E777A">
            <w:pPr>
              <w:pStyle w:val="rowtabella0"/>
              <w:rPr>
                <w:color w:val="002060"/>
              </w:rPr>
            </w:pPr>
            <w:r w:rsidRPr="00F31D1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D10C5"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2656"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0AA1A"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A80D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D5FF7"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778D8"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3E8CF" w14:textId="77777777" w:rsidR="00202D2B" w:rsidRPr="00F31D1B" w:rsidRDefault="00202D2B" w:rsidP="002E777A">
            <w:pPr>
              <w:pStyle w:val="rowtabella0"/>
              <w:jc w:val="center"/>
              <w:rPr>
                <w:color w:val="002060"/>
              </w:rPr>
            </w:pPr>
            <w:r w:rsidRPr="00F31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2E15" w14:textId="77777777" w:rsidR="00202D2B" w:rsidRPr="00F31D1B" w:rsidRDefault="00202D2B" w:rsidP="002E777A">
            <w:pPr>
              <w:pStyle w:val="rowtabella0"/>
              <w:jc w:val="center"/>
              <w:rPr>
                <w:color w:val="002060"/>
              </w:rPr>
            </w:pPr>
            <w:r w:rsidRPr="00F31D1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B025" w14:textId="77777777" w:rsidR="00202D2B" w:rsidRPr="00F31D1B" w:rsidRDefault="00202D2B" w:rsidP="002E777A">
            <w:pPr>
              <w:pStyle w:val="rowtabella0"/>
              <w:jc w:val="center"/>
              <w:rPr>
                <w:color w:val="002060"/>
              </w:rPr>
            </w:pPr>
            <w:r w:rsidRPr="00F31D1B">
              <w:rPr>
                <w:color w:val="002060"/>
              </w:rPr>
              <w:t>0</w:t>
            </w:r>
          </w:p>
        </w:tc>
      </w:tr>
      <w:tr w:rsidR="00202D2B" w:rsidRPr="00F31D1B" w14:paraId="18D40D6F"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441DA" w14:textId="77777777" w:rsidR="00202D2B" w:rsidRPr="00F31D1B" w:rsidRDefault="00202D2B" w:rsidP="002E777A">
            <w:pPr>
              <w:pStyle w:val="rowtabella0"/>
              <w:rPr>
                <w:color w:val="002060"/>
              </w:rPr>
            </w:pPr>
            <w:r w:rsidRPr="00F31D1B">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488C"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F028A"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669D"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A5FE4"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72E9"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409E" w14:textId="77777777" w:rsidR="00202D2B" w:rsidRPr="00F31D1B" w:rsidRDefault="00202D2B" w:rsidP="002E777A">
            <w:pPr>
              <w:pStyle w:val="rowtabella0"/>
              <w:jc w:val="center"/>
              <w:rPr>
                <w:color w:val="002060"/>
              </w:rPr>
            </w:pPr>
            <w:r w:rsidRPr="00F31D1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BD7F" w14:textId="77777777" w:rsidR="00202D2B" w:rsidRPr="00F31D1B" w:rsidRDefault="00202D2B" w:rsidP="002E777A">
            <w:pPr>
              <w:pStyle w:val="rowtabella0"/>
              <w:jc w:val="center"/>
              <w:rPr>
                <w:color w:val="002060"/>
              </w:rPr>
            </w:pPr>
            <w:r w:rsidRPr="00F31D1B">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91A6"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3EFB" w14:textId="77777777" w:rsidR="00202D2B" w:rsidRPr="00F31D1B" w:rsidRDefault="00202D2B" w:rsidP="002E777A">
            <w:pPr>
              <w:pStyle w:val="rowtabella0"/>
              <w:jc w:val="center"/>
              <w:rPr>
                <w:color w:val="002060"/>
              </w:rPr>
            </w:pPr>
            <w:r w:rsidRPr="00F31D1B">
              <w:rPr>
                <w:color w:val="002060"/>
              </w:rPr>
              <w:t>0</w:t>
            </w:r>
          </w:p>
        </w:tc>
      </w:tr>
    </w:tbl>
    <w:p w14:paraId="1A1424AF" w14:textId="77777777" w:rsidR="00202D2B" w:rsidRPr="00F31D1B" w:rsidRDefault="00202D2B" w:rsidP="00202D2B">
      <w:pPr>
        <w:pStyle w:val="breakline"/>
        <w:rPr>
          <w:rFonts w:eastAsiaTheme="minorEastAsia"/>
          <w:color w:val="002060"/>
        </w:rPr>
      </w:pPr>
    </w:p>
    <w:p w14:paraId="11CFFA62" w14:textId="77777777" w:rsidR="00202D2B" w:rsidRPr="00F31D1B" w:rsidRDefault="00202D2B" w:rsidP="00202D2B">
      <w:pPr>
        <w:pStyle w:val="titoloprinc0"/>
        <w:rPr>
          <w:color w:val="002060"/>
        </w:rPr>
      </w:pPr>
      <w:r>
        <w:rPr>
          <w:color w:val="002060"/>
        </w:rPr>
        <w:t>PROGRAMMA GARE</w:t>
      </w:r>
    </w:p>
    <w:p w14:paraId="72C54CE7" w14:textId="77777777" w:rsidR="00202D2B" w:rsidRDefault="00202D2B" w:rsidP="00202D2B">
      <w:pPr>
        <w:pStyle w:val="breakline"/>
        <w:rPr>
          <w:color w:val="002060"/>
        </w:rPr>
      </w:pPr>
    </w:p>
    <w:p w14:paraId="162428D1" w14:textId="77777777" w:rsidR="00202D2B" w:rsidRPr="006070AA" w:rsidRDefault="00202D2B" w:rsidP="00202D2B">
      <w:pPr>
        <w:pStyle w:val="sottotitolocampionato10"/>
        <w:rPr>
          <w:color w:val="002060"/>
        </w:rPr>
      </w:pPr>
      <w:r w:rsidRPr="006070A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1"/>
        <w:gridCol w:w="385"/>
        <w:gridCol w:w="898"/>
        <w:gridCol w:w="1181"/>
        <w:gridCol w:w="1545"/>
        <w:gridCol w:w="1555"/>
      </w:tblGrid>
      <w:tr w:rsidR="00202D2B" w:rsidRPr="006070AA" w14:paraId="6FBE4631"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E86D0"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68578"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375D"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7E4D9"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30844"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0CB5C"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633CF"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5B9CE3C5"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97B644" w14:textId="77777777" w:rsidR="00202D2B" w:rsidRPr="006070AA" w:rsidRDefault="00202D2B" w:rsidP="002E777A">
            <w:pPr>
              <w:pStyle w:val="rowtabella0"/>
              <w:rPr>
                <w:color w:val="002060"/>
              </w:rPr>
            </w:pPr>
            <w:r w:rsidRPr="006070A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84144" w14:textId="77777777" w:rsidR="00202D2B" w:rsidRPr="006070AA" w:rsidRDefault="00202D2B" w:rsidP="002E777A">
            <w:pPr>
              <w:pStyle w:val="rowtabella0"/>
              <w:rPr>
                <w:color w:val="002060"/>
              </w:rPr>
            </w:pPr>
            <w:r w:rsidRPr="006070AA">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CC390"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760CE" w14:textId="77777777" w:rsidR="00202D2B" w:rsidRPr="006070AA" w:rsidRDefault="00202D2B" w:rsidP="002E777A">
            <w:pPr>
              <w:pStyle w:val="rowtabella0"/>
              <w:rPr>
                <w:color w:val="002060"/>
              </w:rPr>
            </w:pPr>
            <w:r w:rsidRPr="006070AA">
              <w:rPr>
                <w:color w:val="002060"/>
              </w:rPr>
              <w:t>10/02/2023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96B1E" w14:textId="77777777" w:rsidR="00202D2B" w:rsidRPr="006070AA" w:rsidRDefault="00202D2B" w:rsidP="002E777A">
            <w:pPr>
              <w:pStyle w:val="rowtabella0"/>
              <w:rPr>
                <w:color w:val="002060"/>
              </w:rPr>
            </w:pPr>
            <w:r w:rsidRPr="006070A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F4526" w14:textId="77777777" w:rsidR="00202D2B" w:rsidRPr="006070AA" w:rsidRDefault="00202D2B" w:rsidP="002E777A">
            <w:pPr>
              <w:pStyle w:val="rowtabella0"/>
              <w:rPr>
                <w:color w:val="002060"/>
              </w:rPr>
            </w:pPr>
            <w:r w:rsidRPr="00607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CA82F" w14:textId="77777777" w:rsidR="00202D2B" w:rsidRPr="006070AA" w:rsidRDefault="00202D2B" w:rsidP="002E777A">
            <w:pPr>
              <w:pStyle w:val="rowtabella0"/>
              <w:rPr>
                <w:color w:val="002060"/>
              </w:rPr>
            </w:pPr>
            <w:r w:rsidRPr="006070AA">
              <w:rPr>
                <w:color w:val="002060"/>
              </w:rPr>
              <w:t>VIA MADRE TERESA DI CALCUTTA</w:t>
            </w:r>
          </w:p>
        </w:tc>
      </w:tr>
      <w:tr w:rsidR="00202D2B" w:rsidRPr="006070AA" w14:paraId="0AB5B042"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DAEE75" w14:textId="77777777" w:rsidR="00202D2B" w:rsidRPr="006070AA" w:rsidRDefault="00202D2B" w:rsidP="002E777A">
            <w:pPr>
              <w:pStyle w:val="rowtabella0"/>
              <w:rPr>
                <w:color w:val="002060"/>
              </w:rPr>
            </w:pPr>
            <w:r w:rsidRPr="006070AA">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ADBF0" w14:textId="77777777" w:rsidR="00202D2B" w:rsidRPr="006070AA" w:rsidRDefault="00202D2B" w:rsidP="002E777A">
            <w:pPr>
              <w:pStyle w:val="rowtabella0"/>
              <w:rPr>
                <w:color w:val="002060"/>
              </w:rPr>
            </w:pPr>
            <w:r w:rsidRPr="006070AA">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D4736E"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5D3CB8"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EF3F0D" w14:textId="77777777" w:rsidR="00202D2B" w:rsidRPr="006070AA" w:rsidRDefault="00202D2B" w:rsidP="002E777A">
            <w:pPr>
              <w:pStyle w:val="rowtabella0"/>
              <w:rPr>
                <w:color w:val="002060"/>
              </w:rPr>
            </w:pPr>
            <w:r w:rsidRPr="006070A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52B842" w14:textId="77777777" w:rsidR="00202D2B" w:rsidRPr="006070AA" w:rsidRDefault="00202D2B" w:rsidP="002E777A">
            <w:pPr>
              <w:pStyle w:val="rowtabella0"/>
              <w:rPr>
                <w:color w:val="002060"/>
              </w:rPr>
            </w:pPr>
            <w:r w:rsidRPr="006070A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7369FB" w14:textId="77777777" w:rsidR="00202D2B" w:rsidRPr="006070AA" w:rsidRDefault="00202D2B" w:rsidP="002E777A">
            <w:pPr>
              <w:pStyle w:val="rowtabella0"/>
              <w:rPr>
                <w:color w:val="002060"/>
              </w:rPr>
            </w:pPr>
            <w:r w:rsidRPr="006070AA">
              <w:rPr>
                <w:color w:val="002060"/>
              </w:rPr>
              <w:t>VIA NAZARIO SAURO</w:t>
            </w:r>
          </w:p>
        </w:tc>
      </w:tr>
      <w:tr w:rsidR="00202D2B" w:rsidRPr="006070AA" w14:paraId="5B06FE89"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378101" w14:textId="77777777" w:rsidR="00202D2B" w:rsidRPr="006070AA" w:rsidRDefault="00202D2B" w:rsidP="002E777A">
            <w:pPr>
              <w:pStyle w:val="rowtabella0"/>
              <w:rPr>
                <w:color w:val="002060"/>
              </w:rPr>
            </w:pPr>
            <w:r w:rsidRPr="006070AA">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5D09F0" w14:textId="77777777" w:rsidR="00202D2B" w:rsidRPr="006070AA" w:rsidRDefault="00202D2B" w:rsidP="002E777A">
            <w:pPr>
              <w:pStyle w:val="rowtabella0"/>
              <w:rPr>
                <w:color w:val="002060"/>
              </w:rPr>
            </w:pPr>
            <w:r w:rsidRPr="006070AA">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2F85B"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E8F6F" w14:textId="77777777" w:rsidR="00202D2B" w:rsidRPr="006070AA" w:rsidRDefault="00202D2B" w:rsidP="002E777A">
            <w:pPr>
              <w:pStyle w:val="rowtabella0"/>
              <w:rPr>
                <w:color w:val="002060"/>
              </w:rPr>
            </w:pPr>
            <w:r w:rsidRPr="006070AA">
              <w:rPr>
                <w:color w:val="002060"/>
              </w:rPr>
              <w:t>10/02/2023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A136AB" w14:textId="77777777" w:rsidR="00202D2B" w:rsidRPr="006070AA" w:rsidRDefault="00202D2B" w:rsidP="002E777A">
            <w:pPr>
              <w:pStyle w:val="rowtabella0"/>
              <w:rPr>
                <w:color w:val="002060"/>
              </w:rPr>
            </w:pPr>
            <w:r w:rsidRPr="006070AA">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B1171" w14:textId="77777777" w:rsidR="00202D2B" w:rsidRPr="006070AA" w:rsidRDefault="00202D2B" w:rsidP="002E777A">
            <w:pPr>
              <w:pStyle w:val="rowtabella0"/>
              <w:rPr>
                <w:color w:val="002060"/>
              </w:rPr>
            </w:pPr>
            <w:r w:rsidRPr="006070AA">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98F54A" w14:textId="77777777" w:rsidR="00202D2B" w:rsidRPr="006070AA" w:rsidRDefault="00202D2B" w:rsidP="002E777A">
            <w:pPr>
              <w:pStyle w:val="rowtabella0"/>
              <w:rPr>
                <w:color w:val="002060"/>
              </w:rPr>
            </w:pPr>
            <w:r w:rsidRPr="006070AA">
              <w:rPr>
                <w:color w:val="002060"/>
              </w:rPr>
              <w:t>VIA DELLA SANTA SELVINO</w:t>
            </w:r>
          </w:p>
        </w:tc>
      </w:tr>
      <w:tr w:rsidR="00202D2B" w:rsidRPr="006070AA" w14:paraId="3FBB6147"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5FA1C4" w14:textId="77777777" w:rsidR="00202D2B" w:rsidRPr="006070AA" w:rsidRDefault="00202D2B" w:rsidP="002E777A">
            <w:pPr>
              <w:pStyle w:val="rowtabella0"/>
              <w:rPr>
                <w:color w:val="002060"/>
              </w:rPr>
            </w:pPr>
            <w:r w:rsidRPr="006070AA">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CDA76F" w14:textId="77777777" w:rsidR="00202D2B" w:rsidRPr="006070AA" w:rsidRDefault="00202D2B" w:rsidP="002E777A">
            <w:pPr>
              <w:pStyle w:val="rowtabella0"/>
              <w:rPr>
                <w:color w:val="002060"/>
              </w:rPr>
            </w:pPr>
            <w:r w:rsidRPr="006070A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9D0EE3"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50F1D6" w14:textId="77777777" w:rsidR="00202D2B" w:rsidRPr="006070AA" w:rsidRDefault="00202D2B" w:rsidP="002E777A">
            <w:pPr>
              <w:pStyle w:val="rowtabella0"/>
              <w:rPr>
                <w:color w:val="002060"/>
              </w:rPr>
            </w:pPr>
            <w:r w:rsidRPr="006070AA">
              <w:rPr>
                <w:color w:val="002060"/>
              </w:rPr>
              <w:t>10/02/2023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5A4A46" w14:textId="77777777" w:rsidR="00202D2B" w:rsidRPr="006070AA" w:rsidRDefault="00202D2B" w:rsidP="002E777A">
            <w:pPr>
              <w:pStyle w:val="rowtabella0"/>
              <w:rPr>
                <w:color w:val="002060"/>
              </w:rPr>
            </w:pPr>
            <w:r w:rsidRPr="006070A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04DB9" w14:textId="77777777" w:rsidR="00202D2B" w:rsidRPr="006070AA" w:rsidRDefault="00202D2B" w:rsidP="002E777A">
            <w:pPr>
              <w:pStyle w:val="rowtabella0"/>
              <w:rPr>
                <w:color w:val="002060"/>
              </w:rPr>
            </w:pPr>
            <w:r w:rsidRPr="006070A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29A6F" w14:textId="77777777" w:rsidR="00202D2B" w:rsidRPr="006070AA" w:rsidRDefault="00202D2B" w:rsidP="002E777A">
            <w:pPr>
              <w:pStyle w:val="rowtabella0"/>
              <w:rPr>
                <w:color w:val="002060"/>
              </w:rPr>
            </w:pPr>
            <w:r w:rsidRPr="006070AA">
              <w:rPr>
                <w:color w:val="002060"/>
              </w:rPr>
              <w:t>VIA DELLO STADIO</w:t>
            </w:r>
          </w:p>
        </w:tc>
      </w:tr>
      <w:tr w:rsidR="00202D2B" w:rsidRPr="006070AA" w14:paraId="2C0E179D"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8FA92D" w14:textId="77777777" w:rsidR="00202D2B" w:rsidRPr="006070AA" w:rsidRDefault="00202D2B" w:rsidP="002E777A">
            <w:pPr>
              <w:pStyle w:val="rowtabella0"/>
              <w:rPr>
                <w:color w:val="002060"/>
              </w:rPr>
            </w:pPr>
            <w:r w:rsidRPr="006070AA">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59E8A8" w14:textId="77777777" w:rsidR="00202D2B" w:rsidRPr="006070AA" w:rsidRDefault="00202D2B" w:rsidP="002E777A">
            <w:pPr>
              <w:pStyle w:val="rowtabella0"/>
              <w:rPr>
                <w:color w:val="002060"/>
              </w:rPr>
            </w:pPr>
            <w:r w:rsidRPr="006070AA">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3F4F8C"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B7184"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9ED5FA" w14:textId="77777777" w:rsidR="00202D2B" w:rsidRPr="006070AA" w:rsidRDefault="00202D2B" w:rsidP="002E777A">
            <w:pPr>
              <w:pStyle w:val="rowtabella0"/>
              <w:rPr>
                <w:color w:val="002060"/>
              </w:rPr>
            </w:pPr>
            <w:r w:rsidRPr="006070AA">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3CFC8" w14:textId="77777777" w:rsidR="00202D2B" w:rsidRPr="006070AA" w:rsidRDefault="00202D2B" w:rsidP="002E777A">
            <w:pPr>
              <w:pStyle w:val="rowtabella0"/>
              <w:rPr>
                <w:color w:val="002060"/>
              </w:rPr>
            </w:pPr>
            <w:r w:rsidRPr="006070A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C6FE14" w14:textId="77777777" w:rsidR="00202D2B" w:rsidRPr="006070AA" w:rsidRDefault="00202D2B" w:rsidP="002E777A">
            <w:pPr>
              <w:pStyle w:val="rowtabella0"/>
              <w:rPr>
                <w:color w:val="002060"/>
              </w:rPr>
            </w:pPr>
            <w:r w:rsidRPr="006070AA">
              <w:rPr>
                <w:color w:val="002060"/>
              </w:rPr>
              <w:t>VIA VILLA TOMBARI</w:t>
            </w:r>
          </w:p>
        </w:tc>
      </w:tr>
      <w:tr w:rsidR="00202D2B" w:rsidRPr="006070AA" w14:paraId="12C886E0"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ACAD6A" w14:textId="77777777" w:rsidR="00202D2B" w:rsidRPr="006070AA" w:rsidRDefault="00202D2B" w:rsidP="002E777A">
            <w:pPr>
              <w:pStyle w:val="rowtabella0"/>
              <w:rPr>
                <w:color w:val="002060"/>
              </w:rPr>
            </w:pPr>
            <w:r w:rsidRPr="006070AA">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858B03" w14:textId="77777777" w:rsidR="00202D2B" w:rsidRPr="006070AA" w:rsidRDefault="00202D2B" w:rsidP="002E777A">
            <w:pPr>
              <w:pStyle w:val="rowtabella0"/>
              <w:rPr>
                <w:color w:val="002060"/>
              </w:rPr>
            </w:pPr>
            <w:r w:rsidRPr="006070AA">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329ADA"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B6FD8" w14:textId="77777777" w:rsidR="00202D2B" w:rsidRPr="006070AA" w:rsidRDefault="00202D2B" w:rsidP="002E777A">
            <w:pPr>
              <w:pStyle w:val="rowtabella0"/>
              <w:rPr>
                <w:color w:val="002060"/>
              </w:rPr>
            </w:pPr>
            <w:r w:rsidRPr="006070AA">
              <w:rPr>
                <w:color w:val="002060"/>
              </w:rPr>
              <w:t>10/02/2023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AE895C" w14:textId="77777777" w:rsidR="00202D2B" w:rsidRPr="006070AA" w:rsidRDefault="00202D2B" w:rsidP="002E777A">
            <w:pPr>
              <w:pStyle w:val="rowtabella0"/>
              <w:rPr>
                <w:color w:val="002060"/>
              </w:rPr>
            </w:pPr>
            <w:r w:rsidRPr="006070AA">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D86ABD" w14:textId="77777777" w:rsidR="00202D2B" w:rsidRPr="006070AA" w:rsidRDefault="00202D2B" w:rsidP="002E777A">
            <w:pPr>
              <w:pStyle w:val="rowtabella0"/>
              <w:rPr>
                <w:color w:val="002060"/>
              </w:rPr>
            </w:pPr>
            <w:r w:rsidRPr="006070AA">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37FBF" w14:textId="77777777" w:rsidR="00202D2B" w:rsidRPr="006070AA" w:rsidRDefault="00202D2B" w:rsidP="002E777A">
            <w:pPr>
              <w:pStyle w:val="rowtabella0"/>
              <w:rPr>
                <w:color w:val="002060"/>
              </w:rPr>
            </w:pPr>
            <w:r w:rsidRPr="006070AA">
              <w:rPr>
                <w:color w:val="002060"/>
              </w:rPr>
              <w:t>VIA IV NOVEMBRE</w:t>
            </w:r>
          </w:p>
        </w:tc>
      </w:tr>
      <w:tr w:rsidR="00202D2B" w:rsidRPr="006070AA" w14:paraId="38C42085"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EAF39A" w14:textId="77777777" w:rsidR="00202D2B" w:rsidRPr="006070AA" w:rsidRDefault="00202D2B" w:rsidP="002E777A">
            <w:pPr>
              <w:pStyle w:val="rowtabella0"/>
              <w:rPr>
                <w:color w:val="002060"/>
              </w:rPr>
            </w:pPr>
            <w:r w:rsidRPr="006070AA">
              <w:rPr>
                <w:color w:val="002060"/>
              </w:rPr>
              <w:t>FUTSAL MONTEMARCIANO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02594" w14:textId="77777777" w:rsidR="00202D2B" w:rsidRPr="006070AA" w:rsidRDefault="00202D2B" w:rsidP="002E777A">
            <w:pPr>
              <w:pStyle w:val="rowtabella0"/>
              <w:rPr>
                <w:color w:val="002060"/>
              </w:rPr>
            </w:pPr>
            <w:r w:rsidRPr="006070AA">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E4EF2"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76BE2" w14:textId="77777777" w:rsidR="00202D2B" w:rsidRPr="006070AA" w:rsidRDefault="00202D2B" w:rsidP="002E777A">
            <w:pPr>
              <w:pStyle w:val="rowtabella0"/>
              <w:rPr>
                <w:color w:val="002060"/>
              </w:rPr>
            </w:pPr>
            <w:r w:rsidRPr="006070AA">
              <w:rPr>
                <w:color w:val="002060"/>
              </w:rPr>
              <w:t>11/02/2023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2B25D" w14:textId="77777777" w:rsidR="00202D2B" w:rsidRPr="006070AA" w:rsidRDefault="00202D2B" w:rsidP="002E777A">
            <w:pPr>
              <w:pStyle w:val="rowtabella0"/>
              <w:rPr>
                <w:color w:val="002060"/>
              </w:rPr>
            </w:pPr>
            <w:r w:rsidRPr="006070AA">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17DE3" w14:textId="77777777" w:rsidR="00202D2B" w:rsidRPr="006070AA" w:rsidRDefault="00202D2B" w:rsidP="002E777A">
            <w:pPr>
              <w:pStyle w:val="rowtabella0"/>
              <w:rPr>
                <w:color w:val="002060"/>
              </w:rPr>
            </w:pPr>
            <w:r w:rsidRPr="006070AA">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76115" w14:textId="77777777" w:rsidR="00202D2B" w:rsidRPr="006070AA" w:rsidRDefault="00202D2B" w:rsidP="002E777A">
            <w:pPr>
              <w:pStyle w:val="rowtabella0"/>
              <w:rPr>
                <w:color w:val="002060"/>
              </w:rPr>
            </w:pPr>
            <w:r w:rsidRPr="006070AA">
              <w:rPr>
                <w:color w:val="002060"/>
              </w:rPr>
              <w:t>VIA DELL'INDUSTRIA</w:t>
            </w:r>
          </w:p>
        </w:tc>
      </w:tr>
    </w:tbl>
    <w:p w14:paraId="57206981" w14:textId="77777777" w:rsidR="00202D2B" w:rsidRPr="006070AA" w:rsidRDefault="00202D2B" w:rsidP="00202D2B">
      <w:pPr>
        <w:pStyle w:val="breakline"/>
        <w:rPr>
          <w:rFonts w:eastAsiaTheme="minorEastAsia"/>
          <w:color w:val="002060"/>
        </w:rPr>
      </w:pPr>
    </w:p>
    <w:p w14:paraId="117C55E1" w14:textId="77777777" w:rsidR="00202D2B" w:rsidRPr="006070AA" w:rsidRDefault="00202D2B" w:rsidP="00202D2B">
      <w:pPr>
        <w:pStyle w:val="breakline"/>
        <w:rPr>
          <w:color w:val="002060"/>
        </w:rPr>
      </w:pPr>
    </w:p>
    <w:p w14:paraId="69F74E4F" w14:textId="77777777" w:rsidR="00202D2B" w:rsidRPr="006070AA" w:rsidRDefault="00202D2B" w:rsidP="00202D2B">
      <w:pPr>
        <w:pStyle w:val="breakline"/>
        <w:rPr>
          <w:color w:val="002060"/>
        </w:rPr>
      </w:pPr>
    </w:p>
    <w:p w14:paraId="4F842808" w14:textId="77777777" w:rsidR="00202D2B" w:rsidRPr="006070AA" w:rsidRDefault="00202D2B" w:rsidP="00202D2B">
      <w:pPr>
        <w:pStyle w:val="sottotitolocampionato10"/>
        <w:rPr>
          <w:color w:val="002060"/>
        </w:rPr>
      </w:pPr>
      <w:r w:rsidRPr="006070A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4"/>
        <w:gridCol w:w="385"/>
        <w:gridCol w:w="898"/>
        <w:gridCol w:w="1177"/>
        <w:gridCol w:w="1549"/>
        <w:gridCol w:w="1549"/>
      </w:tblGrid>
      <w:tr w:rsidR="00202D2B" w:rsidRPr="006070AA" w14:paraId="5BC690EB"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09400"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A765A"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B36EF"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7394E"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E2DF1"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550C3"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83D5B"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59FA7F7A"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B25E6F" w14:textId="77777777" w:rsidR="00202D2B" w:rsidRPr="006070AA" w:rsidRDefault="00202D2B" w:rsidP="002E777A">
            <w:pPr>
              <w:pStyle w:val="rowtabella0"/>
              <w:rPr>
                <w:color w:val="002060"/>
              </w:rPr>
            </w:pPr>
            <w:r w:rsidRPr="006070AA">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DCB13" w14:textId="77777777" w:rsidR="00202D2B" w:rsidRPr="006070AA" w:rsidRDefault="00202D2B" w:rsidP="002E777A">
            <w:pPr>
              <w:pStyle w:val="rowtabella0"/>
              <w:rPr>
                <w:color w:val="002060"/>
              </w:rPr>
            </w:pPr>
            <w:r w:rsidRPr="006070AA">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47065"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89A05" w14:textId="77777777" w:rsidR="00202D2B" w:rsidRPr="006070AA" w:rsidRDefault="00202D2B" w:rsidP="002E777A">
            <w:pPr>
              <w:pStyle w:val="rowtabella0"/>
              <w:rPr>
                <w:color w:val="002060"/>
              </w:rPr>
            </w:pPr>
            <w:r w:rsidRPr="006070AA">
              <w:rPr>
                <w:color w:val="002060"/>
              </w:rPr>
              <w:t>10/02/2023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9AF06" w14:textId="77777777" w:rsidR="00202D2B" w:rsidRPr="006070AA" w:rsidRDefault="00202D2B" w:rsidP="002E777A">
            <w:pPr>
              <w:pStyle w:val="rowtabella0"/>
              <w:rPr>
                <w:color w:val="002060"/>
              </w:rPr>
            </w:pPr>
            <w:r w:rsidRPr="006070AA">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C40BC" w14:textId="77777777" w:rsidR="00202D2B" w:rsidRPr="006070AA" w:rsidRDefault="00202D2B" w:rsidP="002E777A">
            <w:pPr>
              <w:pStyle w:val="rowtabella0"/>
              <w:rPr>
                <w:color w:val="002060"/>
              </w:rPr>
            </w:pPr>
            <w:r w:rsidRPr="006070AA">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C580B" w14:textId="77777777" w:rsidR="00202D2B" w:rsidRPr="006070AA" w:rsidRDefault="00202D2B" w:rsidP="002E777A">
            <w:pPr>
              <w:pStyle w:val="rowtabella0"/>
              <w:rPr>
                <w:color w:val="002060"/>
              </w:rPr>
            </w:pPr>
            <w:r w:rsidRPr="006070AA">
              <w:rPr>
                <w:color w:val="002060"/>
              </w:rPr>
              <w:t>VIA NICOLO' V</w:t>
            </w:r>
          </w:p>
        </w:tc>
      </w:tr>
      <w:tr w:rsidR="00202D2B" w:rsidRPr="006070AA" w14:paraId="4DAA2F72"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95138" w14:textId="77777777" w:rsidR="00202D2B" w:rsidRPr="006070AA" w:rsidRDefault="00202D2B" w:rsidP="002E777A">
            <w:pPr>
              <w:pStyle w:val="rowtabella0"/>
              <w:rPr>
                <w:color w:val="002060"/>
              </w:rPr>
            </w:pPr>
            <w:r w:rsidRPr="006070AA">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ADD2BE" w14:textId="77777777" w:rsidR="00202D2B" w:rsidRPr="006070AA" w:rsidRDefault="00202D2B" w:rsidP="002E777A">
            <w:pPr>
              <w:pStyle w:val="rowtabella0"/>
              <w:rPr>
                <w:color w:val="002060"/>
              </w:rPr>
            </w:pPr>
            <w:r w:rsidRPr="006070A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7AB789"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DFEDFD" w14:textId="77777777" w:rsidR="00202D2B" w:rsidRPr="006070AA" w:rsidRDefault="00202D2B" w:rsidP="002E777A">
            <w:pPr>
              <w:pStyle w:val="rowtabella0"/>
              <w:rPr>
                <w:color w:val="002060"/>
              </w:rPr>
            </w:pPr>
            <w:r w:rsidRPr="006070AA">
              <w:rPr>
                <w:color w:val="002060"/>
              </w:rPr>
              <w:t>10/02/2023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BA0057" w14:textId="77777777" w:rsidR="00202D2B" w:rsidRPr="006070AA" w:rsidRDefault="00202D2B" w:rsidP="002E777A">
            <w:pPr>
              <w:pStyle w:val="rowtabella0"/>
              <w:rPr>
                <w:color w:val="002060"/>
              </w:rPr>
            </w:pPr>
            <w:r w:rsidRPr="006070A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BE624" w14:textId="77777777" w:rsidR="00202D2B" w:rsidRPr="006070AA" w:rsidRDefault="00202D2B" w:rsidP="002E777A">
            <w:pPr>
              <w:pStyle w:val="rowtabella0"/>
              <w:rPr>
                <w:color w:val="002060"/>
              </w:rPr>
            </w:pPr>
            <w:r w:rsidRPr="006070A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8D96F" w14:textId="77777777" w:rsidR="00202D2B" w:rsidRPr="006070AA" w:rsidRDefault="00202D2B" w:rsidP="002E777A">
            <w:pPr>
              <w:pStyle w:val="rowtabella0"/>
              <w:rPr>
                <w:color w:val="002060"/>
              </w:rPr>
            </w:pPr>
            <w:r w:rsidRPr="006070AA">
              <w:rPr>
                <w:color w:val="002060"/>
              </w:rPr>
              <w:t>VIA CERQUATTI</w:t>
            </w:r>
          </w:p>
        </w:tc>
      </w:tr>
      <w:tr w:rsidR="00202D2B" w:rsidRPr="006070AA" w14:paraId="783D9F17"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B0421" w14:textId="77777777" w:rsidR="00202D2B" w:rsidRPr="006070AA" w:rsidRDefault="00202D2B" w:rsidP="002E777A">
            <w:pPr>
              <w:pStyle w:val="rowtabella0"/>
              <w:rPr>
                <w:color w:val="002060"/>
              </w:rPr>
            </w:pPr>
            <w:r w:rsidRPr="006070AA">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0A260E" w14:textId="77777777" w:rsidR="00202D2B" w:rsidRPr="006070AA" w:rsidRDefault="00202D2B" w:rsidP="002E777A">
            <w:pPr>
              <w:pStyle w:val="rowtabella0"/>
              <w:rPr>
                <w:color w:val="002060"/>
              </w:rPr>
            </w:pPr>
            <w:r w:rsidRPr="006070AA">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62A62C"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8DE3F1"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6E5510" w14:textId="77777777" w:rsidR="00202D2B" w:rsidRPr="006070AA" w:rsidRDefault="00202D2B" w:rsidP="002E777A">
            <w:pPr>
              <w:pStyle w:val="rowtabella0"/>
              <w:rPr>
                <w:color w:val="002060"/>
              </w:rPr>
            </w:pPr>
            <w:r w:rsidRPr="006070AA">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22FB6" w14:textId="77777777" w:rsidR="00202D2B" w:rsidRPr="006070AA" w:rsidRDefault="00202D2B" w:rsidP="002E777A">
            <w:pPr>
              <w:pStyle w:val="rowtabella0"/>
              <w:rPr>
                <w:color w:val="002060"/>
              </w:rPr>
            </w:pPr>
            <w:r w:rsidRPr="006070AA">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D3E59" w14:textId="77777777" w:rsidR="00202D2B" w:rsidRPr="006070AA" w:rsidRDefault="00202D2B" w:rsidP="002E777A">
            <w:pPr>
              <w:pStyle w:val="rowtabella0"/>
              <w:rPr>
                <w:color w:val="002060"/>
              </w:rPr>
            </w:pPr>
            <w:r w:rsidRPr="006070AA">
              <w:rPr>
                <w:color w:val="002060"/>
              </w:rPr>
              <w:t>VIA LUDOVICO SCARFIOTTI</w:t>
            </w:r>
          </w:p>
        </w:tc>
      </w:tr>
      <w:tr w:rsidR="00202D2B" w:rsidRPr="006070AA" w14:paraId="24ED2979"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0D2F7C" w14:textId="77777777" w:rsidR="00202D2B" w:rsidRPr="006070AA" w:rsidRDefault="00202D2B" w:rsidP="002E777A">
            <w:pPr>
              <w:pStyle w:val="rowtabella0"/>
              <w:rPr>
                <w:color w:val="002060"/>
              </w:rPr>
            </w:pPr>
            <w:r w:rsidRPr="006070A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E3AB3F" w14:textId="77777777" w:rsidR="00202D2B" w:rsidRPr="006070AA" w:rsidRDefault="00202D2B" w:rsidP="002E777A">
            <w:pPr>
              <w:pStyle w:val="rowtabella0"/>
              <w:rPr>
                <w:color w:val="002060"/>
              </w:rPr>
            </w:pPr>
            <w:r w:rsidRPr="006070AA">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2D6BD3"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8E529E" w14:textId="77777777" w:rsidR="00202D2B" w:rsidRPr="006070AA" w:rsidRDefault="00202D2B" w:rsidP="002E777A">
            <w:pPr>
              <w:pStyle w:val="rowtabella0"/>
              <w:rPr>
                <w:color w:val="002060"/>
              </w:rPr>
            </w:pPr>
            <w:r w:rsidRPr="006070AA">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0476DA" w14:textId="77777777" w:rsidR="00202D2B" w:rsidRPr="006070AA" w:rsidRDefault="00202D2B" w:rsidP="002E777A">
            <w:pPr>
              <w:pStyle w:val="rowtabella0"/>
              <w:rPr>
                <w:color w:val="002060"/>
              </w:rPr>
            </w:pPr>
            <w:r w:rsidRPr="006070A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061FC" w14:textId="77777777" w:rsidR="00202D2B" w:rsidRPr="006070AA" w:rsidRDefault="00202D2B" w:rsidP="002E777A">
            <w:pPr>
              <w:pStyle w:val="rowtabella0"/>
              <w:rPr>
                <w:color w:val="002060"/>
              </w:rPr>
            </w:pPr>
            <w:r w:rsidRPr="006070A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CBE3C1" w14:textId="77777777" w:rsidR="00202D2B" w:rsidRPr="006070AA" w:rsidRDefault="00202D2B" w:rsidP="002E777A">
            <w:pPr>
              <w:pStyle w:val="rowtabella0"/>
              <w:rPr>
                <w:color w:val="002060"/>
              </w:rPr>
            </w:pPr>
            <w:r w:rsidRPr="006070AA">
              <w:rPr>
                <w:color w:val="002060"/>
              </w:rPr>
              <w:t>VIA DELLO SPORT</w:t>
            </w:r>
          </w:p>
        </w:tc>
      </w:tr>
      <w:tr w:rsidR="00202D2B" w:rsidRPr="006070AA" w14:paraId="2DB36A3A"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5CCFF0" w14:textId="77777777" w:rsidR="00202D2B" w:rsidRPr="006070AA" w:rsidRDefault="00202D2B" w:rsidP="002E777A">
            <w:pPr>
              <w:pStyle w:val="rowtabella0"/>
              <w:rPr>
                <w:color w:val="002060"/>
              </w:rPr>
            </w:pPr>
            <w:r w:rsidRPr="006070A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A200E1" w14:textId="77777777" w:rsidR="00202D2B" w:rsidRPr="006070AA" w:rsidRDefault="00202D2B" w:rsidP="002E777A">
            <w:pPr>
              <w:pStyle w:val="rowtabella0"/>
              <w:rPr>
                <w:color w:val="002060"/>
              </w:rPr>
            </w:pPr>
            <w:r w:rsidRPr="006070AA">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0897A6"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AE81F6" w14:textId="77777777" w:rsidR="00202D2B" w:rsidRPr="006070AA" w:rsidRDefault="00202D2B" w:rsidP="002E777A">
            <w:pPr>
              <w:pStyle w:val="rowtabella0"/>
              <w:rPr>
                <w:color w:val="002060"/>
              </w:rPr>
            </w:pPr>
            <w:r w:rsidRPr="006070AA">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BC9F39" w14:textId="77777777" w:rsidR="00202D2B" w:rsidRPr="006070AA" w:rsidRDefault="00202D2B" w:rsidP="002E777A">
            <w:pPr>
              <w:pStyle w:val="rowtabella0"/>
              <w:rPr>
                <w:color w:val="002060"/>
              </w:rPr>
            </w:pPr>
            <w:r w:rsidRPr="006070A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51411" w14:textId="77777777" w:rsidR="00202D2B" w:rsidRPr="006070AA" w:rsidRDefault="00202D2B" w:rsidP="002E777A">
            <w:pPr>
              <w:pStyle w:val="rowtabella0"/>
              <w:rPr>
                <w:color w:val="002060"/>
              </w:rPr>
            </w:pPr>
            <w:r w:rsidRPr="006070A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F9927" w14:textId="77777777" w:rsidR="00202D2B" w:rsidRPr="006070AA" w:rsidRDefault="00202D2B" w:rsidP="002E777A">
            <w:pPr>
              <w:pStyle w:val="rowtabella0"/>
              <w:rPr>
                <w:color w:val="002060"/>
              </w:rPr>
            </w:pPr>
            <w:r w:rsidRPr="006070AA">
              <w:rPr>
                <w:color w:val="002060"/>
              </w:rPr>
              <w:t>VIA VESCOVARA, 7</w:t>
            </w:r>
          </w:p>
        </w:tc>
      </w:tr>
      <w:tr w:rsidR="00202D2B" w:rsidRPr="006070AA" w14:paraId="1B4051DE"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FEEC9D" w14:textId="77777777" w:rsidR="00202D2B" w:rsidRPr="006070AA" w:rsidRDefault="00202D2B" w:rsidP="002E777A">
            <w:pPr>
              <w:pStyle w:val="rowtabella0"/>
              <w:rPr>
                <w:color w:val="002060"/>
              </w:rPr>
            </w:pPr>
            <w:r w:rsidRPr="006070AA">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C8300F" w14:textId="77777777" w:rsidR="00202D2B" w:rsidRPr="006070AA" w:rsidRDefault="00202D2B" w:rsidP="002E777A">
            <w:pPr>
              <w:pStyle w:val="rowtabella0"/>
              <w:rPr>
                <w:color w:val="002060"/>
              </w:rPr>
            </w:pPr>
            <w:r w:rsidRPr="006070AA">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E86DF0"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CE7CC2" w14:textId="77777777" w:rsidR="00202D2B" w:rsidRPr="006070AA" w:rsidRDefault="00202D2B" w:rsidP="002E777A">
            <w:pPr>
              <w:pStyle w:val="rowtabella0"/>
              <w:rPr>
                <w:color w:val="002060"/>
              </w:rPr>
            </w:pPr>
            <w:r w:rsidRPr="006070AA">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94FFF6" w14:textId="77777777" w:rsidR="00202D2B" w:rsidRPr="006070AA" w:rsidRDefault="00202D2B" w:rsidP="002E777A">
            <w:pPr>
              <w:pStyle w:val="rowtabella0"/>
              <w:rPr>
                <w:color w:val="002060"/>
              </w:rPr>
            </w:pPr>
            <w:r w:rsidRPr="006070A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C3FE8" w14:textId="77777777" w:rsidR="00202D2B" w:rsidRPr="006070AA" w:rsidRDefault="00202D2B" w:rsidP="002E777A">
            <w:pPr>
              <w:pStyle w:val="rowtabella0"/>
              <w:rPr>
                <w:color w:val="002060"/>
              </w:rPr>
            </w:pPr>
            <w:r w:rsidRPr="006070A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C8251" w14:textId="77777777" w:rsidR="00202D2B" w:rsidRPr="006070AA" w:rsidRDefault="00202D2B" w:rsidP="002E777A">
            <w:pPr>
              <w:pStyle w:val="rowtabella0"/>
              <w:rPr>
                <w:color w:val="002060"/>
              </w:rPr>
            </w:pPr>
            <w:r w:rsidRPr="006070AA">
              <w:rPr>
                <w:color w:val="002060"/>
              </w:rPr>
              <w:t>VIA CERQUATTI</w:t>
            </w:r>
          </w:p>
        </w:tc>
      </w:tr>
      <w:tr w:rsidR="00202D2B" w:rsidRPr="006070AA" w14:paraId="11A4EA45"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916F9E" w14:textId="77777777" w:rsidR="00202D2B" w:rsidRPr="006070AA" w:rsidRDefault="00202D2B" w:rsidP="002E777A">
            <w:pPr>
              <w:pStyle w:val="rowtabella0"/>
              <w:rPr>
                <w:color w:val="002060"/>
              </w:rPr>
            </w:pPr>
            <w:r w:rsidRPr="006070AA">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3BC32" w14:textId="77777777" w:rsidR="00202D2B" w:rsidRPr="006070AA" w:rsidRDefault="00202D2B" w:rsidP="002E777A">
            <w:pPr>
              <w:pStyle w:val="rowtabella0"/>
              <w:rPr>
                <w:color w:val="002060"/>
              </w:rPr>
            </w:pPr>
            <w:r w:rsidRPr="006070AA">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77BB1"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1119C" w14:textId="77777777" w:rsidR="00202D2B" w:rsidRPr="006070AA" w:rsidRDefault="00202D2B" w:rsidP="002E777A">
            <w:pPr>
              <w:pStyle w:val="rowtabella0"/>
              <w:rPr>
                <w:color w:val="002060"/>
              </w:rPr>
            </w:pPr>
            <w:r w:rsidRPr="006070AA">
              <w:rPr>
                <w:color w:val="002060"/>
              </w:rPr>
              <w:t>13/02/2023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D857C" w14:textId="77777777" w:rsidR="00202D2B" w:rsidRPr="006070AA" w:rsidRDefault="00202D2B" w:rsidP="002E777A">
            <w:pPr>
              <w:pStyle w:val="rowtabella0"/>
              <w:rPr>
                <w:color w:val="002060"/>
              </w:rPr>
            </w:pPr>
            <w:r w:rsidRPr="006070AA">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6AA88" w14:textId="77777777" w:rsidR="00202D2B" w:rsidRPr="006070AA" w:rsidRDefault="00202D2B" w:rsidP="002E777A">
            <w:pPr>
              <w:pStyle w:val="rowtabella0"/>
              <w:rPr>
                <w:color w:val="002060"/>
              </w:rPr>
            </w:pPr>
            <w:r w:rsidRPr="006070AA">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8FDFE" w14:textId="77777777" w:rsidR="00202D2B" w:rsidRPr="006070AA" w:rsidRDefault="00202D2B" w:rsidP="002E777A">
            <w:pPr>
              <w:pStyle w:val="rowtabella0"/>
              <w:rPr>
                <w:color w:val="002060"/>
              </w:rPr>
            </w:pPr>
            <w:r w:rsidRPr="006070AA">
              <w:rPr>
                <w:color w:val="002060"/>
              </w:rPr>
              <w:t>VIALE MAZZINI</w:t>
            </w:r>
          </w:p>
        </w:tc>
      </w:tr>
    </w:tbl>
    <w:p w14:paraId="7EBC093E" w14:textId="77777777" w:rsidR="00202D2B" w:rsidRPr="006070AA" w:rsidRDefault="00202D2B" w:rsidP="00202D2B">
      <w:pPr>
        <w:pStyle w:val="breakline"/>
        <w:rPr>
          <w:rFonts w:eastAsiaTheme="minorEastAsia"/>
          <w:color w:val="002060"/>
        </w:rPr>
      </w:pPr>
    </w:p>
    <w:p w14:paraId="0EBB87DD" w14:textId="77777777" w:rsidR="00202D2B" w:rsidRPr="006070AA" w:rsidRDefault="00202D2B" w:rsidP="00202D2B">
      <w:pPr>
        <w:pStyle w:val="breakline"/>
        <w:rPr>
          <w:color w:val="002060"/>
        </w:rPr>
      </w:pPr>
    </w:p>
    <w:p w14:paraId="4B57D1F9" w14:textId="77777777" w:rsidR="00202D2B" w:rsidRPr="006070AA" w:rsidRDefault="00202D2B" w:rsidP="00202D2B">
      <w:pPr>
        <w:pStyle w:val="breakline"/>
        <w:rPr>
          <w:color w:val="002060"/>
        </w:rPr>
      </w:pPr>
    </w:p>
    <w:p w14:paraId="031F0923" w14:textId="77777777" w:rsidR="00202D2B" w:rsidRPr="006070AA" w:rsidRDefault="00202D2B" w:rsidP="00202D2B">
      <w:pPr>
        <w:pStyle w:val="sottotitolocampionato10"/>
        <w:rPr>
          <w:color w:val="002060"/>
        </w:rPr>
      </w:pPr>
      <w:r w:rsidRPr="006070AA">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74"/>
        <w:gridCol w:w="1559"/>
        <w:gridCol w:w="1552"/>
      </w:tblGrid>
      <w:tr w:rsidR="00202D2B" w:rsidRPr="006070AA" w14:paraId="43B936C9"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E48B9"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8C637"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8F0C5"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95F4C"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9ED7C"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85FB9"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D2676"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6C199E61"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7A685" w14:textId="77777777" w:rsidR="00202D2B" w:rsidRPr="006070AA" w:rsidRDefault="00202D2B" w:rsidP="002E777A">
            <w:pPr>
              <w:pStyle w:val="rowtabella0"/>
              <w:rPr>
                <w:color w:val="002060"/>
              </w:rPr>
            </w:pPr>
            <w:r w:rsidRPr="006070AA">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C0C91" w14:textId="77777777" w:rsidR="00202D2B" w:rsidRPr="006070AA" w:rsidRDefault="00202D2B" w:rsidP="002E777A">
            <w:pPr>
              <w:pStyle w:val="rowtabella0"/>
              <w:rPr>
                <w:color w:val="002060"/>
              </w:rPr>
            </w:pPr>
            <w:r w:rsidRPr="006070AA">
              <w:rPr>
                <w:color w:val="002060"/>
              </w:rPr>
              <w:t>FUTSAL PRANDONE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ADEC1"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08847" w14:textId="77777777" w:rsidR="00202D2B" w:rsidRPr="006070AA" w:rsidRDefault="00202D2B" w:rsidP="002E777A">
            <w:pPr>
              <w:pStyle w:val="rowtabella0"/>
              <w:rPr>
                <w:color w:val="002060"/>
              </w:rPr>
            </w:pPr>
            <w:r w:rsidRPr="006070AA">
              <w:rPr>
                <w:color w:val="002060"/>
              </w:rPr>
              <w:t>10/02/2023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8D06E" w14:textId="77777777" w:rsidR="00202D2B" w:rsidRPr="006070AA" w:rsidRDefault="00202D2B" w:rsidP="002E777A">
            <w:pPr>
              <w:pStyle w:val="rowtabella0"/>
              <w:rPr>
                <w:color w:val="002060"/>
              </w:rPr>
            </w:pPr>
            <w:r w:rsidRPr="006070AA">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0CE1F" w14:textId="77777777" w:rsidR="00202D2B" w:rsidRPr="006070AA" w:rsidRDefault="00202D2B" w:rsidP="002E777A">
            <w:pPr>
              <w:pStyle w:val="rowtabella0"/>
              <w:rPr>
                <w:color w:val="002060"/>
              </w:rPr>
            </w:pPr>
            <w:r w:rsidRPr="006070AA">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06404" w14:textId="77777777" w:rsidR="00202D2B" w:rsidRPr="006070AA" w:rsidRDefault="00202D2B" w:rsidP="002E777A">
            <w:pPr>
              <w:pStyle w:val="rowtabella0"/>
              <w:rPr>
                <w:color w:val="002060"/>
              </w:rPr>
            </w:pPr>
            <w:r w:rsidRPr="006070AA">
              <w:rPr>
                <w:color w:val="002060"/>
              </w:rPr>
              <w:t>VIA CORRADI</w:t>
            </w:r>
          </w:p>
        </w:tc>
      </w:tr>
      <w:tr w:rsidR="00202D2B" w:rsidRPr="006070AA" w14:paraId="125C24ED"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DDE088" w14:textId="77777777" w:rsidR="00202D2B" w:rsidRPr="006070AA" w:rsidRDefault="00202D2B" w:rsidP="002E777A">
            <w:pPr>
              <w:pStyle w:val="rowtabella0"/>
              <w:rPr>
                <w:color w:val="002060"/>
              </w:rPr>
            </w:pPr>
            <w:r w:rsidRPr="006070AA">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FB8D76" w14:textId="77777777" w:rsidR="00202D2B" w:rsidRPr="006070AA" w:rsidRDefault="00202D2B" w:rsidP="002E777A">
            <w:pPr>
              <w:pStyle w:val="rowtabella0"/>
              <w:rPr>
                <w:color w:val="002060"/>
              </w:rPr>
            </w:pPr>
            <w:r w:rsidRPr="006070AA">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6EA95B"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63D875"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73D685" w14:textId="77777777" w:rsidR="00202D2B" w:rsidRPr="006070AA" w:rsidRDefault="00202D2B" w:rsidP="002E777A">
            <w:pPr>
              <w:pStyle w:val="rowtabella0"/>
              <w:rPr>
                <w:color w:val="002060"/>
              </w:rPr>
            </w:pPr>
            <w:r w:rsidRPr="006070AA">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99A3C" w14:textId="77777777" w:rsidR="00202D2B" w:rsidRPr="006070AA" w:rsidRDefault="00202D2B" w:rsidP="002E777A">
            <w:pPr>
              <w:pStyle w:val="rowtabella0"/>
              <w:rPr>
                <w:color w:val="002060"/>
              </w:rPr>
            </w:pPr>
            <w:r w:rsidRPr="006070A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EDB9F" w14:textId="77777777" w:rsidR="00202D2B" w:rsidRPr="006070AA" w:rsidRDefault="00202D2B" w:rsidP="002E777A">
            <w:pPr>
              <w:pStyle w:val="rowtabella0"/>
              <w:rPr>
                <w:color w:val="002060"/>
              </w:rPr>
            </w:pPr>
            <w:r w:rsidRPr="006070AA">
              <w:rPr>
                <w:color w:val="002060"/>
              </w:rPr>
              <w:t>VIA C.ULPIANI</w:t>
            </w:r>
          </w:p>
        </w:tc>
      </w:tr>
      <w:tr w:rsidR="00202D2B" w:rsidRPr="006070AA" w14:paraId="4117234F"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015A7B" w14:textId="77777777" w:rsidR="00202D2B" w:rsidRPr="006070AA" w:rsidRDefault="00202D2B" w:rsidP="002E777A">
            <w:pPr>
              <w:pStyle w:val="rowtabella0"/>
              <w:rPr>
                <w:color w:val="002060"/>
              </w:rPr>
            </w:pPr>
            <w:r w:rsidRPr="006070AA">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F91E56" w14:textId="77777777" w:rsidR="00202D2B" w:rsidRPr="006070AA" w:rsidRDefault="00202D2B" w:rsidP="002E777A">
            <w:pPr>
              <w:pStyle w:val="rowtabella0"/>
              <w:rPr>
                <w:color w:val="002060"/>
              </w:rPr>
            </w:pPr>
            <w:r w:rsidRPr="006070A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0DBA9C"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BCC5C4" w14:textId="77777777" w:rsidR="00202D2B" w:rsidRPr="006070AA" w:rsidRDefault="00202D2B" w:rsidP="002E777A">
            <w:pPr>
              <w:pStyle w:val="rowtabella0"/>
              <w:rPr>
                <w:color w:val="002060"/>
              </w:rPr>
            </w:pPr>
            <w:r w:rsidRPr="006070AA">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FBDAE6" w14:textId="77777777" w:rsidR="00202D2B" w:rsidRPr="006070AA" w:rsidRDefault="00202D2B" w:rsidP="002E777A">
            <w:pPr>
              <w:pStyle w:val="rowtabella0"/>
              <w:rPr>
                <w:color w:val="002060"/>
              </w:rPr>
            </w:pPr>
            <w:r w:rsidRPr="006070AA">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99C92" w14:textId="77777777" w:rsidR="00202D2B" w:rsidRPr="006070AA" w:rsidRDefault="00202D2B" w:rsidP="002E777A">
            <w:pPr>
              <w:pStyle w:val="rowtabella0"/>
              <w:rPr>
                <w:color w:val="002060"/>
              </w:rPr>
            </w:pPr>
            <w:r w:rsidRPr="006070AA">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C85FFC" w14:textId="77777777" w:rsidR="00202D2B" w:rsidRPr="006070AA" w:rsidRDefault="00202D2B" w:rsidP="002E777A">
            <w:pPr>
              <w:pStyle w:val="rowtabella0"/>
              <w:rPr>
                <w:color w:val="002060"/>
              </w:rPr>
            </w:pPr>
            <w:r w:rsidRPr="006070AA">
              <w:rPr>
                <w:color w:val="002060"/>
              </w:rPr>
              <w:t>PIAZZA S. D'ACQUISTO</w:t>
            </w:r>
          </w:p>
        </w:tc>
      </w:tr>
      <w:tr w:rsidR="00202D2B" w:rsidRPr="006070AA" w14:paraId="14ECA93D"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B26298" w14:textId="77777777" w:rsidR="00202D2B" w:rsidRPr="006070AA" w:rsidRDefault="00202D2B" w:rsidP="002E777A">
            <w:pPr>
              <w:pStyle w:val="rowtabella0"/>
              <w:rPr>
                <w:color w:val="002060"/>
              </w:rPr>
            </w:pPr>
            <w:r w:rsidRPr="006070AA">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D3357" w14:textId="77777777" w:rsidR="00202D2B" w:rsidRPr="006070AA" w:rsidRDefault="00202D2B" w:rsidP="002E777A">
            <w:pPr>
              <w:pStyle w:val="rowtabella0"/>
              <w:rPr>
                <w:color w:val="002060"/>
              </w:rPr>
            </w:pPr>
            <w:r w:rsidRPr="006070AA">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276D72"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9E63EA" w14:textId="77777777" w:rsidR="00202D2B" w:rsidRPr="006070AA" w:rsidRDefault="00202D2B" w:rsidP="002E777A">
            <w:pPr>
              <w:pStyle w:val="rowtabella0"/>
              <w:rPr>
                <w:color w:val="002060"/>
              </w:rPr>
            </w:pPr>
            <w:r w:rsidRPr="006070AA">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6BD603" w14:textId="77777777" w:rsidR="00202D2B" w:rsidRPr="006070AA" w:rsidRDefault="00202D2B" w:rsidP="002E777A">
            <w:pPr>
              <w:pStyle w:val="rowtabella0"/>
              <w:rPr>
                <w:color w:val="002060"/>
              </w:rPr>
            </w:pPr>
            <w:r w:rsidRPr="006070AA">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DFEF1" w14:textId="77777777" w:rsidR="00202D2B" w:rsidRPr="006070AA" w:rsidRDefault="00202D2B" w:rsidP="002E777A">
            <w:pPr>
              <w:pStyle w:val="rowtabella0"/>
              <w:rPr>
                <w:color w:val="002060"/>
              </w:rPr>
            </w:pPr>
            <w:r w:rsidRPr="006070AA">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2A32D3" w14:textId="77777777" w:rsidR="00202D2B" w:rsidRPr="006070AA" w:rsidRDefault="00202D2B" w:rsidP="002E777A">
            <w:pPr>
              <w:pStyle w:val="rowtabella0"/>
              <w:rPr>
                <w:color w:val="002060"/>
              </w:rPr>
            </w:pPr>
            <w:r w:rsidRPr="006070AA">
              <w:rPr>
                <w:color w:val="002060"/>
              </w:rPr>
              <w:t>VIA FONTE DI MONSIGNORE</w:t>
            </w:r>
          </w:p>
        </w:tc>
      </w:tr>
      <w:tr w:rsidR="00202D2B" w:rsidRPr="006070AA" w14:paraId="1DAFBE36"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2541CE" w14:textId="77777777" w:rsidR="00202D2B" w:rsidRPr="006070AA" w:rsidRDefault="00202D2B" w:rsidP="002E777A">
            <w:pPr>
              <w:pStyle w:val="rowtabella0"/>
              <w:rPr>
                <w:color w:val="002060"/>
              </w:rPr>
            </w:pPr>
            <w:r w:rsidRPr="006070AA">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5A61F6" w14:textId="77777777" w:rsidR="00202D2B" w:rsidRPr="006070AA" w:rsidRDefault="00202D2B" w:rsidP="002E777A">
            <w:pPr>
              <w:pStyle w:val="rowtabella0"/>
              <w:rPr>
                <w:color w:val="002060"/>
              </w:rPr>
            </w:pPr>
            <w:r w:rsidRPr="006070AA">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6D0A50"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3160ED" w14:textId="77777777" w:rsidR="00202D2B" w:rsidRPr="006070AA" w:rsidRDefault="00202D2B" w:rsidP="002E777A">
            <w:pPr>
              <w:pStyle w:val="rowtabella0"/>
              <w:rPr>
                <w:color w:val="002060"/>
              </w:rPr>
            </w:pPr>
            <w:r w:rsidRPr="006070AA">
              <w:rPr>
                <w:color w:val="002060"/>
              </w:rPr>
              <w:t>10/02/2023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6030F9" w14:textId="77777777" w:rsidR="00202D2B" w:rsidRPr="006070AA" w:rsidRDefault="00202D2B" w:rsidP="002E777A">
            <w:pPr>
              <w:pStyle w:val="rowtabella0"/>
              <w:rPr>
                <w:color w:val="002060"/>
              </w:rPr>
            </w:pPr>
            <w:r w:rsidRPr="006070AA">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3A83B" w14:textId="77777777" w:rsidR="00202D2B" w:rsidRPr="006070AA" w:rsidRDefault="00202D2B" w:rsidP="002E777A">
            <w:pPr>
              <w:pStyle w:val="rowtabella0"/>
              <w:rPr>
                <w:color w:val="002060"/>
              </w:rPr>
            </w:pPr>
            <w:r w:rsidRPr="006070AA">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99CF39" w14:textId="77777777" w:rsidR="00202D2B" w:rsidRPr="006070AA" w:rsidRDefault="00202D2B" w:rsidP="002E777A">
            <w:pPr>
              <w:pStyle w:val="rowtabella0"/>
              <w:rPr>
                <w:color w:val="002060"/>
              </w:rPr>
            </w:pPr>
            <w:r w:rsidRPr="006070AA">
              <w:rPr>
                <w:color w:val="002060"/>
              </w:rPr>
              <w:t>FRAZ.PAGLIARE VIA VECCHI</w:t>
            </w:r>
          </w:p>
        </w:tc>
      </w:tr>
      <w:tr w:rsidR="00202D2B" w:rsidRPr="006070AA" w14:paraId="5C1E95F6"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20E4DF" w14:textId="77777777" w:rsidR="00202D2B" w:rsidRPr="006070AA" w:rsidRDefault="00202D2B" w:rsidP="002E777A">
            <w:pPr>
              <w:pStyle w:val="rowtabella0"/>
              <w:rPr>
                <w:color w:val="002060"/>
              </w:rPr>
            </w:pPr>
            <w:r w:rsidRPr="006070AA">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9353F" w14:textId="77777777" w:rsidR="00202D2B" w:rsidRPr="006070AA" w:rsidRDefault="00202D2B" w:rsidP="002E777A">
            <w:pPr>
              <w:pStyle w:val="rowtabella0"/>
              <w:rPr>
                <w:color w:val="002060"/>
              </w:rPr>
            </w:pPr>
            <w:r w:rsidRPr="006070AA">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CA401"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AC8657"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AA987D" w14:textId="77777777" w:rsidR="00202D2B" w:rsidRPr="006070AA" w:rsidRDefault="00202D2B" w:rsidP="002E777A">
            <w:pPr>
              <w:pStyle w:val="rowtabella0"/>
              <w:rPr>
                <w:color w:val="002060"/>
              </w:rPr>
            </w:pPr>
            <w:r w:rsidRPr="006070AA">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8C7ED" w14:textId="77777777" w:rsidR="00202D2B" w:rsidRPr="006070AA" w:rsidRDefault="00202D2B" w:rsidP="002E777A">
            <w:pPr>
              <w:pStyle w:val="rowtabella0"/>
              <w:rPr>
                <w:color w:val="002060"/>
              </w:rPr>
            </w:pPr>
            <w:r w:rsidRPr="006070A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0ACB1A" w14:textId="77777777" w:rsidR="00202D2B" w:rsidRPr="006070AA" w:rsidRDefault="00202D2B" w:rsidP="002E777A">
            <w:pPr>
              <w:pStyle w:val="rowtabella0"/>
              <w:rPr>
                <w:color w:val="002060"/>
              </w:rPr>
            </w:pPr>
            <w:r w:rsidRPr="006070AA">
              <w:rPr>
                <w:color w:val="002060"/>
              </w:rPr>
              <w:t>VIA DELLO SPORT</w:t>
            </w:r>
          </w:p>
        </w:tc>
      </w:tr>
      <w:tr w:rsidR="00202D2B" w:rsidRPr="006070AA" w14:paraId="3DCF44F2"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6BDF67" w14:textId="77777777" w:rsidR="00202D2B" w:rsidRPr="006070AA" w:rsidRDefault="00202D2B" w:rsidP="002E777A">
            <w:pPr>
              <w:pStyle w:val="rowtabella0"/>
              <w:rPr>
                <w:color w:val="002060"/>
              </w:rPr>
            </w:pPr>
            <w:r w:rsidRPr="006070AA">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62E82" w14:textId="77777777" w:rsidR="00202D2B" w:rsidRPr="006070AA" w:rsidRDefault="00202D2B" w:rsidP="002E777A">
            <w:pPr>
              <w:pStyle w:val="rowtabella0"/>
              <w:rPr>
                <w:color w:val="002060"/>
              </w:rPr>
            </w:pPr>
            <w:r w:rsidRPr="006070AA">
              <w:rPr>
                <w:color w:val="002060"/>
              </w:rPr>
              <w:t>L ALTRO SPORT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324FD"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EF02E" w14:textId="77777777" w:rsidR="00202D2B" w:rsidRPr="006070AA" w:rsidRDefault="00202D2B" w:rsidP="002E777A">
            <w:pPr>
              <w:pStyle w:val="rowtabella0"/>
              <w:rPr>
                <w:color w:val="002060"/>
              </w:rPr>
            </w:pPr>
            <w:r w:rsidRPr="006070AA">
              <w:rPr>
                <w:color w:val="002060"/>
              </w:rPr>
              <w:t>10/02/2023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0C856" w14:textId="77777777" w:rsidR="00202D2B" w:rsidRPr="006070AA" w:rsidRDefault="00202D2B" w:rsidP="002E777A">
            <w:pPr>
              <w:pStyle w:val="rowtabella0"/>
              <w:rPr>
                <w:color w:val="002060"/>
              </w:rPr>
            </w:pPr>
            <w:r w:rsidRPr="006070AA">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26AD9" w14:textId="77777777" w:rsidR="00202D2B" w:rsidRPr="006070AA" w:rsidRDefault="00202D2B" w:rsidP="002E777A">
            <w:pPr>
              <w:pStyle w:val="rowtabella0"/>
              <w:rPr>
                <w:color w:val="002060"/>
              </w:rPr>
            </w:pPr>
            <w:r w:rsidRPr="006070AA">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9FE58" w14:textId="77777777" w:rsidR="00202D2B" w:rsidRPr="006070AA" w:rsidRDefault="00202D2B" w:rsidP="002E777A">
            <w:pPr>
              <w:pStyle w:val="rowtabella0"/>
              <w:rPr>
                <w:color w:val="002060"/>
              </w:rPr>
            </w:pPr>
            <w:r w:rsidRPr="006070AA">
              <w:rPr>
                <w:color w:val="002060"/>
              </w:rPr>
              <w:t>VIA NENNI</w:t>
            </w:r>
          </w:p>
        </w:tc>
      </w:tr>
    </w:tbl>
    <w:p w14:paraId="5394BC9F" w14:textId="77777777" w:rsidR="00202D2B" w:rsidRDefault="00202D2B" w:rsidP="00202D2B">
      <w:pPr>
        <w:pStyle w:val="breakline"/>
        <w:rPr>
          <w:color w:val="002060"/>
        </w:rPr>
      </w:pPr>
    </w:p>
    <w:p w14:paraId="0C150F42" w14:textId="77777777" w:rsidR="00202D2B" w:rsidRPr="00F31D1B" w:rsidRDefault="00202D2B" w:rsidP="00202D2B">
      <w:pPr>
        <w:pStyle w:val="breakline"/>
        <w:rPr>
          <w:color w:val="002060"/>
        </w:rPr>
      </w:pPr>
    </w:p>
    <w:p w14:paraId="1EF7153F" w14:textId="77777777" w:rsidR="00202D2B" w:rsidRPr="00F31D1B" w:rsidRDefault="00202D2B" w:rsidP="00202D2B">
      <w:pPr>
        <w:pStyle w:val="titolocampionato0"/>
        <w:shd w:val="clear" w:color="auto" w:fill="CCCCCC"/>
        <w:spacing w:before="80" w:after="40"/>
        <w:rPr>
          <w:color w:val="002060"/>
        </w:rPr>
      </w:pPr>
      <w:r w:rsidRPr="00F31D1B">
        <w:rPr>
          <w:color w:val="002060"/>
        </w:rPr>
        <w:lastRenderedPageBreak/>
        <w:t>CALCIO A CINQUE SERIE D</w:t>
      </w:r>
    </w:p>
    <w:p w14:paraId="07F6C331" w14:textId="77777777" w:rsidR="00202D2B" w:rsidRPr="000A1934" w:rsidRDefault="00202D2B" w:rsidP="00202D2B">
      <w:pPr>
        <w:pStyle w:val="titoloprinc0"/>
        <w:rPr>
          <w:color w:val="002060"/>
        </w:rPr>
      </w:pPr>
      <w:r w:rsidRPr="000A1934">
        <w:rPr>
          <w:color w:val="002060"/>
        </w:rPr>
        <w:t>ANAGRAFICA/INDIRIZZARIO/VARIAZIONI CALENDARIO</w:t>
      </w:r>
    </w:p>
    <w:p w14:paraId="20AAF636" w14:textId="77777777" w:rsidR="00202D2B" w:rsidRPr="000A1934" w:rsidRDefault="00202D2B" w:rsidP="00202D2B">
      <w:pPr>
        <w:pStyle w:val="titoloprinc0"/>
        <w:jc w:val="both"/>
        <w:rPr>
          <w:b w:val="0"/>
          <w:bCs w:val="0"/>
          <w:color w:val="002060"/>
          <w:sz w:val="22"/>
          <w:szCs w:val="22"/>
        </w:rPr>
      </w:pPr>
    </w:p>
    <w:p w14:paraId="59B42D10" w14:textId="77777777" w:rsidR="00202D2B" w:rsidRPr="000A1934" w:rsidRDefault="00202D2B" w:rsidP="00202D2B">
      <w:pPr>
        <w:pStyle w:val="titoloprinc0"/>
        <w:jc w:val="both"/>
        <w:rPr>
          <w:color w:val="002060"/>
          <w:sz w:val="22"/>
          <w:szCs w:val="22"/>
        </w:rPr>
      </w:pPr>
      <w:r w:rsidRPr="000A1934">
        <w:rPr>
          <w:color w:val="002060"/>
          <w:sz w:val="22"/>
          <w:szCs w:val="22"/>
        </w:rPr>
        <w:t>GIRONE “</w:t>
      </w:r>
      <w:r>
        <w:rPr>
          <w:color w:val="002060"/>
          <w:sz w:val="22"/>
          <w:szCs w:val="22"/>
        </w:rPr>
        <w:t>B</w:t>
      </w:r>
      <w:r w:rsidRPr="000A1934">
        <w:rPr>
          <w:color w:val="002060"/>
          <w:sz w:val="22"/>
          <w:szCs w:val="22"/>
        </w:rPr>
        <w:t>”</w:t>
      </w:r>
    </w:p>
    <w:p w14:paraId="7031A889" w14:textId="77777777" w:rsidR="00202D2B" w:rsidRPr="000A1934" w:rsidRDefault="00202D2B" w:rsidP="00202D2B">
      <w:pPr>
        <w:pStyle w:val="titoloprinc0"/>
        <w:rPr>
          <w:b w:val="0"/>
          <w:bCs w:val="0"/>
          <w:color w:val="002060"/>
          <w:sz w:val="22"/>
          <w:szCs w:val="22"/>
        </w:rPr>
      </w:pPr>
    </w:p>
    <w:p w14:paraId="3C1B74EC" w14:textId="77777777" w:rsidR="00202D2B" w:rsidRDefault="00202D2B" w:rsidP="00202D2B">
      <w:pPr>
        <w:pStyle w:val="titoloprinc0"/>
        <w:jc w:val="both"/>
        <w:rPr>
          <w:b w:val="0"/>
          <w:bCs w:val="0"/>
          <w:color w:val="002060"/>
          <w:sz w:val="22"/>
          <w:szCs w:val="22"/>
        </w:rPr>
      </w:pPr>
      <w:r w:rsidRPr="000A1934">
        <w:rPr>
          <w:b w:val="0"/>
          <w:bCs w:val="0"/>
          <w:color w:val="002060"/>
          <w:sz w:val="22"/>
          <w:szCs w:val="22"/>
        </w:rPr>
        <w:t xml:space="preserve">La Società </w:t>
      </w:r>
      <w:r>
        <w:rPr>
          <w:color w:val="002060"/>
          <w:sz w:val="22"/>
          <w:szCs w:val="22"/>
        </w:rPr>
        <w:t>CDC 2018</w:t>
      </w:r>
      <w:r w:rsidRPr="000A1934">
        <w:rPr>
          <w:b w:val="0"/>
          <w:bCs w:val="0"/>
          <w:color w:val="002060"/>
          <w:sz w:val="22"/>
          <w:szCs w:val="22"/>
        </w:rPr>
        <w:t xml:space="preserve"> comunica che disputerà tutte le gare interne </w:t>
      </w:r>
      <w:r>
        <w:rPr>
          <w:b w:val="0"/>
          <w:bCs w:val="0"/>
          <w:color w:val="002060"/>
          <w:sz w:val="22"/>
          <w:szCs w:val="22"/>
        </w:rPr>
        <w:t>il</w:t>
      </w:r>
      <w:r w:rsidRPr="000A1934">
        <w:rPr>
          <w:b w:val="0"/>
          <w:bCs w:val="0"/>
          <w:color w:val="002060"/>
          <w:sz w:val="22"/>
          <w:szCs w:val="22"/>
        </w:rPr>
        <w:t xml:space="preserve"> </w:t>
      </w:r>
      <w:r>
        <w:rPr>
          <w:color w:val="002060"/>
          <w:sz w:val="22"/>
          <w:szCs w:val="22"/>
        </w:rPr>
        <w:t>SABATO</w:t>
      </w:r>
      <w:r w:rsidRPr="000A1934">
        <w:rPr>
          <w:b w:val="0"/>
          <w:bCs w:val="0"/>
          <w:color w:val="002060"/>
          <w:sz w:val="22"/>
          <w:szCs w:val="22"/>
        </w:rPr>
        <w:t xml:space="preserve"> alle </w:t>
      </w:r>
      <w:r w:rsidRPr="000A1934">
        <w:rPr>
          <w:color w:val="002060"/>
          <w:sz w:val="22"/>
          <w:szCs w:val="22"/>
        </w:rPr>
        <w:t xml:space="preserve">ore </w:t>
      </w:r>
      <w:r>
        <w:rPr>
          <w:color w:val="002060"/>
          <w:sz w:val="22"/>
          <w:szCs w:val="22"/>
        </w:rPr>
        <w:t>15:00</w:t>
      </w:r>
      <w:r w:rsidRPr="000A1934">
        <w:rPr>
          <w:b w:val="0"/>
          <w:bCs w:val="0"/>
          <w:color w:val="002060"/>
          <w:sz w:val="22"/>
          <w:szCs w:val="22"/>
        </w:rPr>
        <w:t xml:space="preserve">, </w:t>
      </w:r>
      <w:r w:rsidRPr="00756767">
        <w:rPr>
          <w:color w:val="002060"/>
          <w:sz w:val="22"/>
          <w:szCs w:val="22"/>
        </w:rPr>
        <w:t>Palestra Polo Scolastico MICS</w:t>
      </w:r>
      <w:r>
        <w:rPr>
          <w:b w:val="0"/>
          <w:bCs w:val="0"/>
          <w:color w:val="002060"/>
          <w:sz w:val="22"/>
          <w:szCs w:val="22"/>
        </w:rPr>
        <w:t xml:space="preserve">, Via Venezia, 43 di </w:t>
      </w:r>
      <w:r w:rsidRPr="00756767">
        <w:rPr>
          <w:color w:val="002060"/>
          <w:sz w:val="22"/>
          <w:szCs w:val="22"/>
        </w:rPr>
        <w:t>MOIE di MAIOLATI SPONTINI</w:t>
      </w:r>
      <w:r w:rsidRPr="000A1934">
        <w:rPr>
          <w:b w:val="0"/>
          <w:bCs w:val="0"/>
          <w:color w:val="002060"/>
          <w:sz w:val="22"/>
          <w:szCs w:val="22"/>
        </w:rPr>
        <w:t>.</w:t>
      </w:r>
    </w:p>
    <w:p w14:paraId="046163F8" w14:textId="77777777" w:rsidR="00202D2B" w:rsidRDefault="00202D2B" w:rsidP="00202D2B">
      <w:pPr>
        <w:pStyle w:val="titoloprinc0"/>
        <w:jc w:val="both"/>
        <w:rPr>
          <w:b w:val="0"/>
          <w:bCs w:val="0"/>
          <w:color w:val="002060"/>
          <w:sz w:val="22"/>
          <w:szCs w:val="22"/>
        </w:rPr>
      </w:pPr>
    </w:p>
    <w:p w14:paraId="2744D997" w14:textId="77777777" w:rsidR="00202D2B" w:rsidRPr="00F31D1B" w:rsidRDefault="00202D2B" w:rsidP="00202D2B">
      <w:pPr>
        <w:pStyle w:val="titoloprinc0"/>
        <w:rPr>
          <w:color w:val="002060"/>
        </w:rPr>
      </w:pPr>
      <w:r w:rsidRPr="00F31D1B">
        <w:rPr>
          <w:color w:val="002060"/>
        </w:rPr>
        <w:t>VARIAZIONI AL PROGRAMMA GARE</w:t>
      </w:r>
    </w:p>
    <w:p w14:paraId="175C4E0D" w14:textId="77777777" w:rsidR="00202D2B" w:rsidRPr="00F31D1B" w:rsidRDefault="00202D2B" w:rsidP="00202D2B">
      <w:pPr>
        <w:pStyle w:val="breakline"/>
        <w:rPr>
          <w:color w:val="002060"/>
        </w:rPr>
      </w:pPr>
    </w:p>
    <w:p w14:paraId="4B2AF42E" w14:textId="77777777" w:rsidR="00202D2B" w:rsidRPr="00F31D1B" w:rsidRDefault="00202D2B" w:rsidP="00202D2B">
      <w:pPr>
        <w:pStyle w:val="breakline"/>
        <w:rPr>
          <w:color w:val="002060"/>
        </w:rPr>
      </w:pPr>
    </w:p>
    <w:p w14:paraId="49E67009" w14:textId="77777777" w:rsidR="00202D2B" w:rsidRPr="00F31D1B" w:rsidRDefault="00202D2B" w:rsidP="00202D2B">
      <w:pPr>
        <w:pStyle w:val="sottotitolocampionato10"/>
        <w:rPr>
          <w:color w:val="002060"/>
        </w:rPr>
      </w:pPr>
      <w:r w:rsidRPr="00F31D1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2D2B" w:rsidRPr="00F31D1B" w14:paraId="561BC877" w14:textId="77777777" w:rsidTr="002E77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4F59E" w14:textId="77777777" w:rsidR="00202D2B" w:rsidRPr="00F31D1B" w:rsidRDefault="00202D2B" w:rsidP="002E777A">
            <w:pPr>
              <w:pStyle w:val="headertabella0"/>
              <w:rPr>
                <w:color w:val="002060"/>
              </w:rPr>
            </w:pPr>
            <w:r w:rsidRPr="00F31D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F7AE6" w14:textId="77777777" w:rsidR="00202D2B" w:rsidRPr="00F31D1B" w:rsidRDefault="00202D2B" w:rsidP="002E777A">
            <w:pPr>
              <w:pStyle w:val="headertabella0"/>
              <w:rPr>
                <w:color w:val="002060"/>
              </w:rPr>
            </w:pPr>
            <w:r w:rsidRPr="00F31D1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AB4D9" w14:textId="77777777" w:rsidR="00202D2B" w:rsidRPr="00F31D1B" w:rsidRDefault="00202D2B" w:rsidP="002E777A">
            <w:pPr>
              <w:pStyle w:val="headertabella0"/>
              <w:rPr>
                <w:color w:val="002060"/>
              </w:rPr>
            </w:pPr>
            <w:r w:rsidRPr="00F31D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8ED3C" w14:textId="77777777" w:rsidR="00202D2B" w:rsidRPr="00F31D1B" w:rsidRDefault="00202D2B" w:rsidP="002E777A">
            <w:pPr>
              <w:pStyle w:val="headertabella0"/>
              <w:rPr>
                <w:color w:val="002060"/>
              </w:rPr>
            </w:pPr>
            <w:r w:rsidRPr="00F31D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1C8C7" w14:textId="77777777" w:rsidR="00202D2B" w:rsidRPr="00F31D1B" w:rsidRDefault="00202D2B" w:rsidP="002E777A">
            <w:pPr>
              <w:pStyle w:val="headertabella0"/>
              <w:rPr>
                <w:color w:val="002060"/>
              </w:rPr>
            </w:pPr>
            <w:r w:rsidRPr="00F31D1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033B1" w14:textId="77777777" w:rsidR="00202D2B" w:rsidRPr="00F31D1B" w:rsidRDefault="00202D2B" w:rsidP="002E777A">
            <w:pPr>
              <w:pStyle w:val="headertabella0"/>
              <w:rPr>
                <w:color w:val="002060"/>
              </w:rPr>
            </w:pPr>
            <w:r w:rsidRPr="00F31D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BC606" w14:textId="77777777" w:rsidR="00202D2B" w:rsidRPr="00F31D1B" w:rsidRDefault="00202D2B" w:rsidP="002E777A">
            <w:pPr>
              <w:pStyle w:val="headertabella0"/>
              <w:rPr>
                <w:color w:val="002060"/>
              </w:rPr>
            </w:pPr>
            <w:r w:rsidRPr="00F31D1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89AE9" w14:textId="77777777" w:rsidR="00202D2B" w:rsidRPr="00F31D1B" w:rsidRDefault="00202D2B" w:rsidP="002E777A">
            <w:pPr>
              <w:pStyle w:val="headertabella0"/>
              <w:rPr>
                <w:color w:val="002060"/>
              </w:rPr>
            </w:pPr>
            <w:r w:rsidRPr="00F31D1B">
              <w:rPr>
                <w:color w:val="002060"/>
              </w:rPr>
              <w:t>Impianto</w:t>
            </w:r>
          </w:p>
        </w:tc>
      </w:tr>
      <w:tr w:rsidR="00202D2B" w:rsidRPr="00F31D1B" w14:paraId="7F93FC89"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65AF" w14:textId="77777777" w:rsidR="00202D2B" w:rsidRPr="00756767" w:rsidRDefault="00202D2B" w:rsidP="002E777A">
            <w:pPr>
              <w:pStyle w:val="rowtabella0"/>
              <w:rPr>
                <w:color w:val="002060"/>
                <w:highlight w:val="yellow"/>
              </w:rPr>
            </w:pPr>
            <w:r w:rsidRPr="00756767">
              <w:rPr>
                <w:color w:val="002060"/>
                <w:highlight w:val="yellow"/>
              </w:rPr>
              <w:t>24/02/2023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7A5FE" w14:textId="77777777" w:rsidR="00202D2B" w:rsidRPr="00756767" w:rsidRDefault="00202D2B" w:rsidP="002E777A">
            <w:pPr>
              <w:pStyle w:val="rowtabella0"/>
              <w:jc w:val="center"/>
              <w:rPr>
                <w:color w:val="002060"/>
                <w:highlight w:val="yellow"/>
              </w:rPr>
            </w:pPr>
            <w:r w:rsidRPr="00756767">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DCAF" w14:textId="77777777" w:rsidR="00202D2B" w:rsidRPr="00756767" w:rsidRDefault="00202D2B" w:rsidP="002E777A">
            <w:pPr>
              <w:pStyle w:val="rowtabella0"/>
              <w:rPr>
                <w:color w:val="002060"/>
                <w:highlight w:val="yellow"/>
              </w:rPr>
            </w:pPr>
            <w:r w:rsidRPr="00756767">
              <w:rPr>
                <w:color w:val="002060"/>
                <w:highlight w:val="yellow"/>
              </w:rPr>
              <w:t>SAN GINESIO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2D7E" w14:textId="77777777" w:rsidR="00202D2B" w:rsidRPr="00756767" w:rsidRDefault="00202D2B" w:rsidP="002E777A">
            <w:pPr>
              <w:pStyle w:val="rowtabella0"/>
              <w:rPr>
                <w:color w:val="002060"/>
                <w:highlight w:val="yellow"/>
              </w:rPr>
            </w:pPr>
            <w:r w:rsidRPr="00756767">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27CB" w14:textId="77777777" w:rsidR="00202D2B" w:rsidRPr="00756767" w:rsidRDefault="00202D2B" w:rsidP="002E777A">
            <w:pPr>
              <w:rPr>
                <w:rFonts w:ascii="Arial" w:hAnsi="Arial" w:cs="Arial"/>
                <w:color w:val="002060"/>
                <w:sz w:val="12"/>
                <w:szCs w:val="12"/>
              </w:rPr>
            </w:pPr>
            <w:r w:rsidRPr="00756767">
              <w:rPr>
                <w:rFonts w:ascii="Arial" w:hAnsi="Arial" w:cs="Arial"/>
                <w:color w:val="002060"/>
                <w:sz w:val="12"/>
                <w:szCs w:val="12"/>
              </w:rPr>
              <w:t>25/02/2023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7BAC" w14:textId="77777777" w:rsidR="00202D2B" w:rsidRPr="00F31D1B" w:rsidRDefault="00202D2B" w:rsidP="002E777A">
            <w:pPr>
              <w:pStyle w:val="rowtabella0"/>
              <w:jc w:val="center"/>
              <w:rPr>
                <w:color w:val="002060"/>
              </w:rPr>
            </w:pPr>
            <w:r w:rsidRPr="0075676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6906" w14:textId="77777777" w:rsidR="00202D2B" w:rsidRPr="00F31D1B" w:rsidRDefault="00202D2B" w:rsidP="002E777A">
            <w:pPr>
              <w:pStyle w:val="rowtabella0"/>
              <w:jc w:val="center"/>
              <w:rPr>
                <w:color w:val="002060"/>
              </w:rPr>
            </w:pPr>
            <w:r w:rsidRPr="00F31D1B">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E878" w14:textId="77777777" w:rsidR="00202D2B" w:rsidRPr="00F31D1B" w:rsidRDefault="00202D2B" w:rsidP="002E777A">
            <w:pPr>
              <w:pStyle w:val="rowtabella0"/>
              <w:rPr>
                <w:color w:val="002060"/>
              </w:rPr>
            </w:pPr>
            <w:r w:rsidRPr="00756767">
              <w:rPr>
                <w:color w:val="002060"/>
                <w:highlight w:val="yellow"/>
              </w:rPr>
              <w:t>PALASPORT "GIULIO CHIERICI" TOLENTINO VIA DELLA REPUBBLICA</w:t>
            </w:r>
          </w:p>
        </w:tc>
      </w:tr>
    </w:tbl>
    <w:p w14:paraId="6B4C15C5" w14:textId="77777777" w:rsidR="00202D2B" w:rsidRPr="00F31D1B" w:rsidRDefault="00202D2B" w:rsidP="00202D2B">
      <w:pPr>
        <w:pStyle w:val="breakline"/>
        <w:rPr>
          <w:rFonts w:eastAsiaTheme="minorEastAsia"/>
          <w:color w:val="002060"/>
        </w:rPr>
      </w:pPr>
    </w:p>
    <w:p w14:paraId="60EC0619" w14:textId="77777777" w:rsidR="00202D2B" w:rsidRPr="00F31D1B" w:rsidRDefault="00202D2B" w:rsidP="00202D2B">
      <w:pPr>
        <w:pStyle w:val="breakline"/>
        <w:rPr>
          <w:rFonts w:eastAsiaTheme="minorEastAsia"/>
          <w:color w:val="002060"/>
        </w:rPr>
      </w:pPr>
    </w:p>
    <w:p w14:paraId="59B2DDB3" w14:textId="77777777" w:rsidR="00202D2B" w:rsidRPr="00F31D1B" w:rsidRDefault="00202D2B" w:rsidP="00202D2B">
      <w:pPr>
        <w:pStyle w:val="breakline"/>
        <w:rPr>
          <w:color w:val="002060"/>
        </w:rPr>
      </w:pPr>
    </w:p>
    <w:p w14:paraId="3DEFF617" w14:textId="77777777" w:rsidR="00202D2B" w:rsidRPr="00F31D1B" w:rsidRDefault="00202D2B" w:rsidP="00202D2B">
      <w:pPr>
        <w:pStyle w:val="titoloprinc0"/>
        <w:rPr>
          <w:color w:val="002060"/>
        </w:rPr>
      </w:pPr>
      <w:r w:rsidRPr="00F31D1B">
        <w:rPr>
          <w:color w:val="002060"/>
        </w:rPr>
        <w:t>RISULTATI</w:t>
      </w:r>
    </w:p>
    <w:p w14:paraId="39C0B6EF" w14:textId="77777777" w:rsidR="00202D2B" w:rsidRPr="00F31D1B" w:rsidRDefault="00202D2B" w:rsidP="00202D2B">
      <w:pPr>
        <w:pStyle w:val="breakline"/>
        <w:rPr>
          <w:color w:val="002060"/>
        </w:rPr>
      </w:pPr>
    </w:p>
    <w:p w14:paraId="3136BBDA" w14:textId="77777777" w:rsidR="00202D2B" w:rsidRPr="00F31D1B" w:rsidRDefault="00202D2B" w:rsidP="00202D2B">
      <w:pPr>
        <w:pStyle w:val="sottotitolocampionato10"/>
        <w:rPr>
          <w:color w:val="002060"/>
        </w:rPr>
      </w:pPr>
      <w:r w:rsidRPr="00F31D1B">
        <w:rPr>
          <w:color w:val="002060"/>
        </w:rPr>
        <w:t>RISULTATI UFFICIALI GARE DEL 03/02/2023</w:t>
      </w:r>
    </w:p>
    <w:p w14:paraId="7BECDD4B" w14:textId="77777777" w:rsidR="00202D2B" w:rsidRPr="00202D2B" w:rsidRDefault="00202D2B" w:rsidP="00202D2B">
      <w:pPr>
        <w:pStyle w:val="sottotitolocampionato20"/>
        <w:spacing w:before="0" w:beforeAutospacing="0" w:after="0" w:afterAutospacing="0"/>
        <w:rPr>
          <w:rFonts w:ascii="Arial" w:hAnsi="Arial" w:cs="Arial"/>
          <w:color w:val="002060"/>
          <w:sz w:val="20"/>
          <w:szCs w:val="20"/>
        </w:rPr>
      </w:pPr>
      <w:r w:rsidRPr="00202D2B">
        <w:rPr>
          <w:rFonts w:ascii="Arial" w:hAnsi="Arial" w:cs="Arial"/>
          <w:color w:val="002060"/>
          <w:sz w:val="20"/>
          <w:szCs w:val="20"/>
        </w:rPr>
        <w:t>Si trascrivono qui di seguito i risultati ufficiali delle gare disputate</w:t>
      </w:r>
    </w:p>
    <w:p w14:paraId="4BCAE10C" w14:textId="77777777" w:rsidR="00202D2B" w:rsidRPr="00F31D1B" w:rsidRDefault="00202D2B" w:rsidP="00202D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02D2B" w:rsidRPr="00F31D1B" w14:paraId="6A51F421"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459AAB63"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8643F" w14:textId="77777777" w:rsidR="00202D2B" w:rsidRPr="00F31D1B" w:rsidRDefault="00202D2B" w:rsidP="002E777A">
                  <w:pPr>
                    <w:pStyle w:val="headertabella0"/>
                    <w:rPr>
                      <w:color w:val="002060"/>
                    </w:rPr>
                  </w:pPr>
                  <w:r w:rsidRPr="00F31D1B">
                    <w:rPr>
                      <w:color w:val="002060"/>
                    </w:rPr>
                    <w:t>GIRONE A - 2 Giornata - R</w:t>
                  </w:r>
                </w:p>
              </w:tc>
            </w:tr>
            <w:tr w:rsidR="00202D2B" w:rsidRPr="00F31D1B" w14:paraId="42028A42"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ADE163" w14:textId="77777777" w:rsidR="00202D2B" w:rsidRPr="00F31D1B" w:rsidRDefault="00202D2B" w:rsidP="002E777A">
                  <w:pPr>
                    <w:pStyle w:val="rowtabella0"/>
                    <w:rPr>
                      <w:color w:val="002060"/>
                    </w:rPr>
                  </w:pPr>
                  <w:r w:rsidRPr="00F31D1B">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C666E" w14:textId="77777777" w:rsidR="00202D2B" w:rsidRPr="00F31D1B" w:rsidRDefault="00202D2B" w:rsidP="002E777A">
                  <w:pPr>
                    <w:pStyle w:val="rowtabella0"/>
                    <w:rPr>
                      <w:color w:val="002060"/>
                    </w:rPr>
                  </w:pPr>
                  <w:r w:rsidRPr="00F31D1B">
                    <w:rPr>
                      <w:color w:val="002060"/>
                    </w:rPr>
                    <w:t>- AUDAX CALCIO PIOBBICO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29780" w14:textId="77777777" w:rsidR="00202D2B" w:rsidRPr="00F31D1B" w:rsidRDefault="00202D2B" w:rsidP="002E777A">
                  <w:pPr>
                    <w:pStyle w:val="rowtabella0"/>
                    <w:jc w:val="center"/>
                    <w:rPr>
                      <w:color w:val="002060"/>
                    </w:rPr>
                  </w:pPr>
                  <w:r w:rsidRPr="00F31D1B">
                    <w:rPr>
                      <w:color w:val="002060"/>
                    </w:rPr>
                    <w:t>9 - 8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AE7FC" w14:textId="77777777" w:rsidR="00202D2B" w:rsidRPr="00F31D1B" w:rsidRDefault="00202D2B" w:rsidP="002E777A">
                  <w:pPr>
                    <w:pStyle w:val="rowtabella0"/>
                    <w:jc w:val="center"/>
                    <w:rPr>
                      <w:color w:val="002060"/>
                    </w:rPr>
                  </w:pPr>
                  <w:r w:rsidRPr="00F31D1B">
                    <w:rPr>
                      <w:color w:val="002060"/>
                    </w:rPr>
                    <w:t> </w:t>
                  </w:r>
                </w:p>
              </w:tc>
            </w:tr>
            <w:tr w:rsidR="00202D2B" w:rsidRPr="00F31D1B" w14:paraId="1AB3290C"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7EEC67" w14:textId="77777777" w:rsidR="00202D2B" w:rsidRPr="00F31D1B" w:rsidRDefault="00202D2B" w:rsidP="002E777A">
                  <w:pPr>
                    <w:pStyle w:val="rowtabella0"/>
                    <w:rPr>
                      <w:color w:val="002060"/>
                    </w:rPr>
                  </w:pPr>
                  <w:r w:rsidRPr="00F31D1B">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4010DE" w14:textId="77777777" w:rsidR="00202D2B" w:rsidRPr="00F31D1B" w:rsidRDefault="00202D2B" w:rsidP="002E777A">
                  <w:pPr>
                    <w:pStyle w:val="rowtabella0"/>
                    <w:rPr>
                      <w:color w:val="002060"/>
                    </w:rPr>
                  </w:pPr>
                  <w:r w:rsidRPr="00F31D1B">
                    <w:rPr>
                      <w:color w:val="002060"/>
                    </w:rPr>
                    <w:t>- SMIRRA CITY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D412C0" w14:textId="77777777" w:rsidR="00202D2B" w:rsidRPr="00F31D1B" w:rsidRDefault="00202D2B" w:rsidP="002E777A">
                  <w:pPr>
                    <w:pStyle w:val="rowtabella0"/>
                    <w:jc w:val="center"/>
                    <w:rPr>
                      <w:color w:val="002060"/>
                    </w:rPr>
                  </w:pPr>
                  <w:r w:rsidRPr="00F31D1B">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E04490" w14:textId="77777777" w:rsidR="00202D2B" w:rsidRPr="00F31D1B" w:rsidRDefault="00202D2B" w:rsidP="002E777A">
                  <w:pPr>
                    <w:pStyle w:val="rowtabella0"/>
                    <w:jc w:val="center"/>
                    <w:rPr>
                      <w:color w:val="002060"/>
                    </w:rPr>
                  </w:pPr>
                  <w:r w:rsidRPr="00F31D1B">
                    <w:rPr>
                      <w:color w:val="002060"/>
                    </w:rPr>
                    <w:t> </w:t>
                  </w:r>
                </w:p>
              </w:tc>
            </w:tr>
            <w:tr w:rsidR="00202D2B" w:rsidRPr="00F31D1B" w14:paraId="44894294"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3A77F1" w14:textId="77777777" w:rsidR="00202D2B" w:rsidRPr="00F31D1B" w:rsidRDefault="00202D2B" w:rsidP="002E777A">
                  <w:pPr>
                    <w:pStyle w:val="rowtabella0"/>
                    <w:rPr>
                      <w:color w:val="002060"/>
                    </w:rPr>
                  </w:pPr>
                  <w:r w:rsidRPr="00F31D1B">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18366F" w14:textId="77777777" w:rsidR="00202D2B" w:rsidRPr="00F31D1B" w:rsidRDefault="00202D2B" w:rsidP="002E777A">
                  <w:pPr>
                    <w:pStyle w:val="rowtabella0"/>
                    <w:rPr>
                      <w:color w:val="002060"/>
                    </w:rPr>
                  </w:pPr>
                  <w:r w:rsidRPr="00F31D1B">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ED3103" w14:textId="77777777" w:rsidR="00202D2B" w:rsidRPr="00F31D1B" w:rsidRDefault="00202D2B" w:rsidP="002E777A">
                  <w:pPr>
                    <w:pStyle w:val="rowtabella0"/>
                    <w:jc w:val="center"/>
                    <w:rPr>
                      <w:color w:val="002060"/>
                    </w:rPr>
                  </w:pPr>
                  <w:r w:rsidRPr="00F31D1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7E477C" w14:textId="77777777" w:rsidR="00202D2B" w:rsidRPr="00F31D1B" w:rsidRDefault="00202D2B" w:rsidP="002E777A">
                  <w:pPr>
                    <w:pStyle w:val="rowtabella0"/>
                    <w:jc w:val="center"/>
                    <w:rPr>
                      <w:color w:val="002060"/>
                    </w:rPr>
                  </w:pPr>
                  <w:r w:rsidRPr="00F31D1B">
                    <w:rPr>
                      <w:color w:val="002060"/>
                    </w:rPr>
                    <w:t> </w:t>
                  </w:r>
                </w:p>
              </w:tc>
            </w:tr>
            <w:tr w:rsidR="00202D2B" w:rsidRPr="00F31D1B" w14:paraId="6089914D"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CBFC22" w14:textId="77777777" w:rsidR="00202D2B" w:rsidRPr="00F31D1B" w:rsidRDefault="00202D2B" w:rsidP="002E777A">
                  <w:pPr>
                    <w:pStyle w:val="rowtabella0"/>
                    <w:rPr>
                      <w:color w:val="002060"/>
                    </w:rPr>
                  </w:pPr>
                  <w:r w:rsidRPr="00F31D1B">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94926D" w14:textId="77777777" w:rsidR="00202D2B" w:rsidRPr="00F31D1B" w:rsidRDefault="00202D2B" w:rsidP="002E777A">
                  <w:pPr>
                    <w:pStyle w:val="rowtabella0"/>
                    <w:rPr>
                      <w:color w:val="002060"/>
                    </w:rPr>
                  </w:pPr>
                  <w:r w:rsidRPr="00F31D1B">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C20C8E" w14:textId="77777777" w:rsidR="00202D2B" w:rsidRPr="00F31D1B" w:rsidRDefault="00202D2B" w:rsidP="002E777A">
                  <w:pPr>
                    <w:pStyle w:val="rowtabella0"/>
                    <w:jc w:val="center"/>
                    <w:rPr>
                      <w:color w:val="002060"/>
                    </w:rPr>
                  </w:pPr>
                  <w:r w:rsidRPr="00F31D1B">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87CD3" w14:textId="77777777" w:rsidR="00202D2B" w:rsidRPr="00F31D1B" w:rsidRDefault="00202D2B" w:rsidP="002E777A">
                  <w:pPr>
                    <w:pStyle w:val="rowtabella0"/>
                    <w:jc w:val="center"/>
                    <w:rPr>
                      <w:color w:val="002060"/>
                    </w:rPr>
                  </w:pPr>
                  <w:r w:rsidRPr="00F31D1B">
                    <w:rPr>
                      <w:color w:val="002060"/>
                    </w:rPr>
                    <w:t> </w:t>
                  </w:r>
                </w:p>
              </w:tc>
            </w:tr>
            <w:tr w:rsidR="00202D2B" w:rsidRPr="00F31D1B" w14:paraId="21EAD6CE"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983155" w14:textId="77777777" w:rsidR="00202D2B" w:rsidRPr="00F31D1B" w:rsidRDefault="00202D2B" w:rsidP="002E777A">
                  <w:pPr>
                    <w:pStyle w:val="rowtabella0"/>
                    <w:rPr>
                      <w:color w:val="002060"/>
                    </w:rPr>
                  </w:pPr>
                  <w:r w:rsidRPr="00F31D1B">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A9551C" w14:textId="77777777" w:rsidR="00202D2B" w:rsidRPr="00F31D1B" w:rsidRDefault="00202D2B" w:rsidP="002E777A">
                  <w:pPr>
                    <w:pStyle w:val="rowtabella0"/>
                    <w:rPr>
                      <w:color w:val="002060"/>
                    </w:rPr>
                  </w:pPr>
                  <w:r w:rsidRPr="00F31D1B">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32D4BB" w14:textId="77777777" w:rsidR="00202D2B" w:rsidRPr="00F31D1B" w:rsidRDefault="00202D2B" w:rsidP="002E777A">
                  <w:pPr>
                    <w:pStyle w:val="rowtabella0"/>
                    <w:jc w:val="center"/>
                    <w:rPr>
                      <w:color w:val="002060"/>
                    </w:rPr>
                  </w:pPr>
                  <w:r w:rsidRPr="00F31D1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1807AA" w14:textId="77777777" w:rsidR="00202D2B" w:rsidRPr="00F31D1B" w:rsidRDefault="00202D2B" w:rsidP="002E777A">
                  <w:pPr>
                    <w:pStyle w:val="rowtabella0"/>
                    <w:jc w:val="center"/>
                    <w:rPr>
                      <w:color w:val="002060"/>
                    </w:rPr>
                  </w:pPr>
                  <w:r w:rsidRPr="00F31D1B">
                    <w:rPr>
                      <w:color w:val="002060"/>
                    </w:rPr>
                    <w:t> </w:t>
                  </w:r>
                </w:p>
              </w:tc>
            </w:tr>
            <w:tr w:rsidR="00202D2B" w:rsidRPr="00F31D1B" w14:paraId="7AB73660"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3F72B4" w14:textId="77777777" w:rsidR="00202D2B" w:rsidRPr="00F31D1B" w:rsidRDefault="00202D2B" w:rsidP="002E777A">
                  <w:pPr>
                    <w:pStyle w:val="rowtabella0"/>
                    <w:rPr>
                      <w:color w:val="002060"/>
                    </w:rPr>
                  </w:pPr>
                  <w:r w:rsidRPr="00F31D1B">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04360" w14:textId="77777777" w:rsidR="00202D2B" w:rsidRPr="00F31D1B" w:rsidRDefault="00202D2B" w:rsidP="002E777A">
                  <w:pPr>
                    <w:pStyle w:val="rowtabella0"/>
                    <w:rPr>
                      <w:color w:val="002060"/>
                    </w:rPr>
                  </w:pPr>
                  <w:r w:rsidRPr="00F31D1B">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58780" w14:textId="77777777" w:rsidR="00202D2B" w:rsidRPr="00F31D1B" w:rsidRDefault="00202D2B" w:rsidP="002E777A">
                  <w:pPr>
                    <w:pStyle w:val="rowtabella0"/>
                    <w:jc w:val="center"/>
                    <w:rPr>
                      <w:color w:val="002060"/>
                    </w:rPr>
                  </w:pPr>
                  <w:r w:rsidRPr="00F31D1B">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C1A3C" w14:textId="77777777" w:rsidR="00202D2B" w:rsidRPr="00F31D1B" w:rsidRDefault="00202D2B" w:rsidP="002E777A">
                  <w:pPr>
                    <w:pStyle w:val="rowtabella0"/>
                    <w:jc w:val="center"/>
                    <w:rPr>
                      <w:color w:val="002060"/>
                    </w:rPr>
                  </w:pPr>
                  <w:r w:rsidRPr="00F31D1B">
                    <w:rPr>
                      <w:color w:val="002060"/>
                    </w:rPr>
                    <w:t> </w:t>
                  </w:r>
                </w:p>
              </w:tc>
            </w:tr>
            <w:tr w:rsidR="00202D2B" w:rsidRPr="00F31D1B" w14:paraId="6C076707"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61AE051F" w14:textId="77777777" w:rsidR="00202D2B" w:rsidRPr="00F31D1B" w:rsidRDefault="00202D2B" w:rsidP="002E777A">
                  <w:pPr>
                    <w:pStyle w:val="rowtabella0"/>
                    <w:rPr>
                      <w:color w:val="002060"/>
                    </w:rPr>
                  </w:pPr>
                  <w:r w:rsidRPr="00F31D1B">
                    <w:rPr>
                      <w:color w:val="002060"/>
                    </w:rPr>
                    <w:t>(1) - disputata il 04/02/2023</w:t>
                  </w:r>
                </w:p>
              </w:tc>
            </w:tr>
          </w:tbl>
          <w:p w14:paraId="73085F8A" w14:textId="77777777" w:rsidR="00202D2B" w:rsidRPr="00F31D1B" w:rsidRDefault="00202D2B" w:rsidP="002E77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578BFA3A"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635D5" w14:textId="77777777" w:rsidR="00202D2B" w:rsidRPr="00F31D1B" w:rsidRDefault="00202D2B" w:rsidP="002E777A">
                  <w:pPr>
                    <w:pStyle w:val="headertabella0"/>
                    <w:rPr>
                      <w:color w:val="002060"/>
                    </w:rPr>
                  </w:pPr>
                  <w:r w:rsidRPr="00F31D1B">
                    <w:rPr>
                      <w:color w:val="002060"/>
                    </w:rPr>
                    <w:t>GIRONE B - 2 Giornata - R</w:t>
                  </w:r>
                </w:p>
              </w:tc>
            </w:tr>
            <w:tr w:rsidR="00202D2B" w:rsidRPr="00F31D1B" w14:paraId="70B505D1"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0B78B6" w14:textId="77777777" w:rsidR="00202D2B" w:rsidRPr="00F31D1B" w:rsidRDefault="00202D2B" w:rsidP="002E777A">
                  <w:pPr>
                    <w:pStyle w:val="rowtabella0"/>
                    <w:rPr>
                      <w:color w:val="002060"/>
                    </w:rPr>
                  </w:pPr>
                  <w:r w:rsidRPr="00F31D1B">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29856" w14:textId="77777777" w:rsidR="00202D2B" w:rsidRPr="00F31D1B" w:rsidRDefault="00202D2B" w:rsidP="002E777A">
                  <w:pPr>
                    <w:pStyle w:val="rowtabella0"/>
                    <w:rPr>
                      <w:color w:val="002060"/>
                    </w:rPr>
                  </w:pPr>
                  <w:r w:rsidRPr="00F31D1B">
                    <w:rPr>
                      <w:color w:val="002060"/>
                    </w:rPr>
                    <w:t>- MMSA GIOVANE AURORA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AFA41" w14:textId="77777777" w:rsidR="00202D2B" w:rsidRPr="00F31D1B" w:rsidRDefault="00202D2B" w:rsidP="002E777A">
                  <w:pPr>
                    <w:pStyle w:val="rowtabella0"/>
                    <w:jc w:val="center"/>
                    <w:rPr>
                      <w:color w:val="002060"/>
                    </w:rPr>
                  </w:pPr>
                  <w:r w:rsidRPr="00F31D1B">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F4F60" w14:textId="77777777" w:rsidR="00202D2B" w:rsidRPr="00F31D1B" w:rsidRDefault="00202D2B" w:rsidP="002E777A">
                  <w:pPr>
                    <w:pStyle w:val="rowtabella0"/>
                    <w:jc w:val="center"/>
                    <w:rPr>
                      <w:color w:val="002060"/>
                    </w:rPr>
                  </w:pPr>
                  <w:r w:rsidRPr="00F31D1B">
                    <w:rPr>
                      <w:color w:val="002060"/>
                    </w:rPr>
                    <w:t> </w:t>
                  </w:r>
                </w:p>
              </w:tc>
            </w:tr>
            <w:tr w:rsidR="00202D2B" w:rsidRPr="00F31D1B" w14:paraId="66F5C7A7"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D0B26" w14:textId="77777777" w:rsidR="00202D2B" w:rsidRPr="00F31D1B" w:rsidRDefault="00202D2B" w:rsidP="002E777A">
                  <w:pPr>
                    <w:pStyle w:val="rowtabella0"/>
                    <w:rPr>
                      <w:color w:val="002060"/>
                    </w:rPr>
                  </w:pPr>
                  <w:r w:rsidRPr="00F31D1B">
                    <w:rPr>
                      <w:color w:val="002060"/>
                    </w:rPr>
                    <w:t>(1) ATLETICO NO BORDERS</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91A41E" w14:textId="77777777" w:rsidR="00202D2B" w:rsidRPr="00F31D1B" w:rsidRDefault="00202D2B" w:rsidP="002E777A">
                  <w:pPr>
                    <w:pStyle w:val="rowtabella0"/>
                    <w:rPr>
                      <w:color w:val="002060"/>
                    </w:rPr>
                  </w:pPr>
                  <w:r w:rsidRPr="00F31D1B">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5201B8" w14:textId="77777777" w:rsidR="00202D2B" w:rsidRPr="00F31D1B" w:rsidRDefault="00202D2B" w:rsidP="002E777A">
                  <w:pPr>
                    <w:pStyle w:val="rowtabella0"/>
                    <w:jc w:val="center"/>
                    <w:rPr>
                      <w:color w:val="002060"/>
                    </w:rPr>
                  </w:pPr>
                  <w:r w:rsidRPr="00F31D1B">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18BC20" w14:textId="77777777" w:rsidR="00202D2B" w:rsidRPr="00F31D1B" w:rsidRDefault="00202D2B" w:rsidP="002E777A">
                  <w:pPr>
                    <w:pStyle w:val="rowtabella0"/>
                    <w:jc w:val="center"/>
                    <w:rPr>
                      <w:color w:val="002060"/>
                    </w:rPr>
                  </w:pPr>
                  <w:r w:rsidRPr="00F31D1B">
                    <w:rPr>
                      <w:color w:val="002060"/>
                    </w:rPr>
                    <w:t> </w:t>
                  </w:r>
                </w:p>
              </w:tc>
            </w:tr>
            <w:tr w:rsidR="00202D2B" w:rsidRPr="00F31D1B" w14:paraId="246D1069"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F93C11" w14:textId="77777777" w:rsidR="00202D2B" w:rsidRPr="00F31D1B" w:rsidRDefault="00202D2B" w:rsidP="002E777A">
                  <w:pPr>
                    <w:pStyle w:val="rowtabella0"/>
                    <w:rPr>
                      <w:color w:val="002060"/>
                    </w:rPr>
                  </w:pPr>
                  <w:r w:rsidRPr="00F31D1B">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24652" w14:textId="77777777" w:rsidR="00202D2B" w:rsidRPr="00F31D1B" w:rsidRDefault="00202D2B" w:rsidP="002E777A">
                  <w:pPr>
                    <w:pStyle w:val="rowtabella0"/>
                    <w:rPr>
                      <w:color w:val="002060"/>
                    </w:rPr>
                  </w:pPr>
                  <w:r w:rsidRPr="00F31D1B">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D0923A" w14:textId="77777777" w:rsidR="00202D2B" w:rsidRPr="00F31D1B" w:rsidRDefault="00202D2B" w:rsidP="002E777A">
                  <w:pPr>
                    <w:pStyle w:val="rowtabella0"/>
                    <w:jc w:val="center"/>
                    <w:rPr>
                      <w:color w:val="002060"/>
                    </w:rPr>
                  </w:pPr>
                  <w:r w:rsidRPr="00F31D1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869E21" w14:textId="77777777" w:rsidR="00202D2B" w:rsidRPr="00F31D1B" w:rsidRDefault="00202D2B" w:rsidP="002E777A">
                  <w:pPr>
                    <w:pStyle w:val="rowtabella0"/>
                    <w:jc w:val="center"/>
                    <w:rPr>
                      <w:color w:val="002060"/>
                    </w:rPr>
                  </w:pPr>
                  <w:r w:rsidRPr="00F31D1B">
                    <w:rPr>
                      <w:color w:val="002060"/>
                    </w:rPr>
                    <w:t> </w:t>
                  </w:r>
                </w:p>
              </w:tc>
            </w:tr>
            <w:tr w:rsidR="00202D2B" w:rsidRPr="00F31D1B" w14:paraId="113ADD31"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1B5D5F" w14:textId="77777777" w:rsidR="00202D2B" w:rsidRPr="00F31D1B" w:rsidRDefault="00202D2B" w:rsidP="002E777A">
                  <w:pPr>
                    <w:pStyle w:val="rowtabella0"/>
                    <w:rPr>
                      <w:color w:val="002060"/>
                    </w:rPr>
                  </w:pPr>
                  <w:r w:rsidRPr="00F31D1B">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D9C098" w14:textId="77777777" w:rsidR="00202D2B" w:rsidRPr="00F31D1B" w:rsidRDefault="00202D2B" w:rsidP="002E777A">
                  <w:pPr>
                    <w:pStyle w:val="rowtabella0"/>
                    <w:rPr>
                      <w:color w:val="002060"/>
                    </w:rPr>
                  </w:pPr>
                  <w:r w:rsidRPr="00F31D1B">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E5675" w14:textId="77777777" w:rsidR="00202D2B" w:rsidRPr="00F31D1B" w:rsidRDefault="00202D2B" w:rsidP="002E777A">
                  <w:pPr>
                    <w:pStyle w:val="rowtabella0"/>
                    <w:jc w:val="center"/>
                    <w:rPr>
                      <w:color w:val="002060"/>
                    </w:rPr>
                  </w:pPr>
                  <w:r w:rsidRPr="00F31D1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079062" w14:textId="77777777" w:rsidR="00202D2B" w:rsidRPr="00F31D1B" w:rsidRDefault="00202D2B" w:rsidP="002E777A">
                  <w:pPr>
                    <w:pStyle w:val="rowtabella0"/>
                    <w:jc w:val="center"/>
                    <w:rPr>
                      <w:color w:val="002060"/>
                    </w:rPr>
                  </w:pPr>
                  <w:r w:rsidRPr="00F31D1B">
                    <w:rPr>
                      <w:color w:val="002060"/>
                    </w:rPr>
                    <w:t> </w:t>
                  </w:r>
                </w:p>
              </w:tc>
            </w:tr>
            <w:tr w:rsidR="00202D2B" w:rsidRPr="00F31D1B" w14:paraId="284D4FF1"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444F42" w14:textId="77777777" w:rsidR="00202D2B" w:rsidRPr="00F31D1B" w:rsidRDefault="00202D2B" w:rsidP="002E777A">
                  <w:pPr>
                    <w:pStyle w:val="rowtabella0"/>
                    <w:rPr>
                      <w:color w:val="002060"/>
                    </w:rPr>
                  </w:pPr>
                  <w:r w:rsidRPr="00F31D1B">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A16221" w14:textId="77777777" w:rsidR="00202D2B" w:rsidRPr="00F31D1B" w:rsidRDefault="00202D2B" w:rsidP="002E777A">
                  <w:pPr>
                    <w:pStyle w:val="rowtabella0"/>
                    <w:rPr>
                      <w:color w:val="002060"/>
                    </w:rPr>
                  </w:pPr>
                  <w:r w:rsidRPr="00F31D1B">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3E6CF2" w14:textId="77777777" w:rsidR="00202D2B" w:rsidRPr="00F31D1B" w:rsidRDefault="00202D2B" w:rsidP="002E777A">
                  <w:pPr>
                    <w:pStyle w:val="rowtabella0"/>
                    <w:jc w:val="center"/>
                    <w:rPr>
                      <w:color w:val="002060"/>
                    </w:rPr>
                  </w:pPr>
                  <w:r w:rsidRPr="00F31D1B">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E65B67" w14:textId="77777777" w:rsidR="00202D2B" w:rsidRPr="00F31D1B" w:rsidRDefault="00202D2B" w:rsidP="002E777A">
                  <w:pPr>
                    <w:pStyle w:val="rowtabella0"/>
                    <w:jc w:val="center"/>
                    <w:rPr>
                      <w:color w:val="002060"/>
                    </w:rPr>
                  </w:pPr>
                  <w:r w:rsidRPr="00F31D1B">
                    <w:rPr>
                      <w:color w:val="002060"/>
                    </w:rPr>
                    <w:t> </w:t>
                  </w:r>
                </w:p>
              </w:tc>
            </w:tr>
            <w:tr w:rsidR="00202D2B" w:rsidRPr="00F31D1B" w14:paraId="544C1F7E"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009C01" w14:textId="77777777" w:rsidR="00202D2B" w:rsidRPr="00F31D1B" w:rsidRDefault="00202D2B" w:rsidP="002E777A">
                  <w:pPr>
                    <w:pStyle w:val="rowtabella0"/>
                    <w:rPr>
                      <w:color w:val="002060"/>
                    </w:rPr>
                  </w:pPr>
                  <w:r w:rsidRPr="00F31D1B">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DA8D4" w14:textId="77777777" w:rsidR="00202D2B" w:rsidRPr="00F31D1B" w:rsidRDefault="00202D2B" w:rsidP="002E777A">
                  <w:pPr>
                    <w:pStyle w:val="rowtabella0"/>
                    <w:rPr>
                      <w:color w:val="002060"/>
                    </w:rPr>
                  </w:pPr>
                  <w:r w:rsidRPr="00F31D1B">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2BE61" w14:textId="77777777" w:rsidR="00202D2B" w:rsidRPr="00F31D1B" w:rsidRDefault="00202D2B" w:rsidP="002E777A">
                  <w:pPr>
                    <w:pStyle w:val="rowtabella0"/>
                    <w:jc w:val="center"/>
                    <w:rPr>
                      <w:color w:val="002060"/>
                    </w:rPr>
                  </w:pPr>
                  <w:r w:rsidRPr="00F31D1B">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E88A0" w14:textId="77777777" w:rsidR="00202D2B" w:rsidRPr="00F31D1B" w:rsidRDefault="00202D2B" w:rsidP="002E777A">
                  <w:pPr>
                    <w:pStyle w:val="rowtabella0"/>
                    <w:jc w:val="center"/>
                    <w:rPr>
                      <w:color w:val="002060"/>
                    </w:rPr>
                  </w:pPr>
                  <w:r w:rsidRPr="00F31D1B">
                    <w:rPr>
                      <w:color w:val="002060"/>
                    </w:rPr>
                    <w:t> </w:t>
                  </w:r>
                </w:p>
              </w:tc>
            </w:tr>
            <w:tr w:rsidR="00202D2B" w:rsidRPr="00F31D1B" w14:paraId="2DB8CE5B"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0760F58D" w14:textId="77777777" w:rsidR="00202D2B" w:rsidRPr="00F31D1B" w:rsidRDefault="00202D2B" w:rsidP="002E777A">
                  <w:pPr>
                    <w:pStyle w:val="rowtabella0"/>
                    <w:rPr>
                      <w:color w:val="002060"/>
                    </w:rPr>
                  </w:pPr>
                  <w:r w:rsidRPr="00F31D1B">
                    <w:rPr>
                      <w:color w:val="002060"/>
                    </w:rPr>
                    <w:t>(1) - disputata il 04/02/2023</w:t>
                  </w:r>
                </w:p>
              </w:tc>
            </w:tr>
          </w:tbl>
          <w:p w14:paraId="25D15260" w14:textId="77777777" w:rsidR="00202D2B" w:rsidRPr="00F31D1B" w:rsidRDefault="00202D2B" w:rsidP="002E777A">
            <w:pPr>
              <w:rPr>
                <w:color w:val="002060"/>
              </w:rPr>
            </w:pPr>
          </w:p>
        </w:tc>
      </w:tr>
    </w:tbl>
    <w:p w14:paraId="650F8C39" w14:textId="77777777" w:rsidR="00202D2B" w:rsidRPr="00F31D1B" w:rsidRDefault="00202D2B" w:rsidP="00202D2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02D2B" w:rsidRPr="00F31D1B" w14:paraId="0E4BA0E7"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69EDA2E3"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358AD" w14:textId="77777777" w:rsidR="00202D2B" w:rsidRPr="00F31D1B" w:rsidRDefault="00202D2B" w:rsidP="002E777A">
                  <w:pPr>
                    <w:pStyle w:val="headertabella0"/>
                    <w:rPr>
                      <w:color w:val="002060"/>
                    </w:rPr>
                  </w:pPr>
                  <w:r w:rsidRPr="00F31D1B">
                    <w:rPr>
                      <w:color w:val="002060"/>
                    </w:rPr>
                    <w:t>GIRONE C - 2 Giornata - R</w:t>
                  </w:r>
                </w:p>
              </w:tc>
            </w:tr>
            <w:tr w:rsidR="00202D2B" w:rsidRPr="00F31D1B" w14:paraId="65EEA785"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8EC796" w14:textId="77777777" w:rsidR="00202D2B" w:rsidRPr="00F31D1B" w:rsidRDefault="00202D2B" w:rsidP="002E777A">
                  <w:pPr>
                    <w:pStyle w:val="rowtabella0"/>
                    <w:rPr>
                      <w:color w:val="002060"/>
                    </w:rPr>
                  </w:pPr>
                  <w:r w:rsidRPr="00F31D1B">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BBF9F" w14:textId="77777777" w:rsidR="00202D2B" w:rsidRPr="00F31D1B" w:rsidRDefault="00202D2B" w:rsidP="002E777A">
                  <w:pPr>
                    <w:pStyle w:val="rowtabella0"/>
                    <w:rPr>
                      <w:color w:val="002060"/>
                    </w:rPr>
                  </w:pPr>
                  <w:r w:rsidRPr="00F31D1B">
                    <w:rPr>
                      <w:color w:val="002060"/>
                    </w:rPr>
                    <w:t>- FUTSAL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339D0" w14:textId="77777777" w:rsidR="00202D2B" w:rsidRPr="00F31D1B" w:rsidRDefault="00202D2B" w:rsidP="002E777A">
                  <w:pPr>
                    <w:pStyle w:val="rowtabella0"/>
                    <w:jc w:val="center"/>
                    <w:rPr>
                      <w:color w:val="002060"/>
                    </w:rPr>
                  </w:pPr>
                  <w:r w:rsidRPr="00F31D1B">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DAE90" w14:textId="77777777" w:rsidR="00202D2B" w:rsidRPr="00F31D1B" w:rsidRDefault="00202D2B" w:rsidP="002E777A">
                  <w:pPr>
                    <w:pStyle w:val="rowtabella0"/>
                    <w:jc w:val="center"/>
                    <w:rPr>
                      <w:color w:val="002060"/>
                    </w:rPr>
                  </w:pPr>
                  <w:r w:rsidRPr="00F31D1B">
                    <w:rPr>
                      <w:color w:val="002060"/>
                    </w:rPr>
                    <w:t> </w:t>
                  </w:r>
                </w:p>
              </w:tc>
            </w:tr>
            <w:tr w:rsidR="00202D2B" w:rsidRPr="00F31D1B" w14:paraId="2F5253E7"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9D9806" w14:textId="77777777" w:rsidR="00202D2B" w:rsidRPr="00F31D1B" w:rsidRDefault="00202D2B" w:rsidP="002E777A">
                  <w:pPr>
                    <w:pStyle w:val="rowtabella0"/>
                    <w:rPr>
                      <w:color w:val="002060"/>
                    </w:rPr>
                  </w:pPr>
                  <w:r w:rsidRPr="00F31D1B">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DD794" w14:textId="77777777" w:rsidR="00202D2B" w:rsidRPr="00F31D1B" w:rsidRDefault="00202D2B" w:rsidP="002E777A">
                  <w:pPr>
                    <w:pStyle w:val="rowtabella0"/>
                    <w:rPr>
                      <w:color w:val="002060"/>
                    </w:rPr>
                  </w:pPr>
                  <w:r w:rsidRPr="00F31D1B">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A4017C" w14:textId="77777777" w:rsidR="00202D2B" w:rsidRPr="00F31D1B" w:rsidRDefault="00202D2B" w:rsidP="002E777A">
                  <w:pPr>
                    <w:pStyle w:val="rowtabella0"/>
                    <w:jc w:val="center"/>
                    <w:rPr>
                      <w:color w:val="002060"/>
                    </w:rPr>
                  </w:pPr>
                  <w:r w:rsidRPr="00F31D1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D9DF24" w14:textId="77777777" w:rsidR="00202D2B" w:rsidRPr="00F31D1B" w:rsidRDefault="00202D2B" w:rsidP="002E777A">
                  <w:pPr>
                    <w:pStyle w:val="rowtabella0"/>
                    <w:jc w:val="center"/>
                    <w:rPr>
                      <w:color w:val="002060"/>
                    </w:rPr>
                  </w:pPr>
                  <w:r w:rsidRPr="00F31D1B">
                    <w:rPr>
                      <w:color w:val="002060"/>
                    </w:rPr>
                    <w:t> </w:t>
                  </w:r>
                </w:p>
              </w:tc>
            </w:tr>
            <w:tr w:rsidR="00202D2B" w:rsidRPr="00F31D1B" w14:paraId="6D84492E"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698702" w14:textId="77777777" w:rsidR="00202D2B" w:rsidRPr="00F31D1B" w:rsidRDefault="00202D2B" w:rsidP="002E777A">
                  <w:pPr>
                    <w:pStyle w:val="rowtabella0"/>
                    <w:rPr>
                      <w:color w:val="002060"/>
                    </w:rPr>
                  </w:pPr>
                  <w:r w:rsidRPr="00F31D1B">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6D1325" w14:textId="77777777" w:rsidR="00202D2B" w:rsidRPr="00F31D1B" w:rsidRDefault="00202D2B" w:rsidP="002E777A">
                  <w:pPr>
                    <w:pStyle w:val="rowtabella0"/>
                    <w:rPr>
                      <w:color w:val="002060"/>
                    </w:rPr>
                  </w:pPr>
                  <w:r w:rsidRPr="00F31D1B">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844DDA" w14:textId="77777777" w:rsidR="00202D2B" w:rsidRPr="00F31D1B" w:rsidRDefault="00202D2B" w:rsidP="002E777A">
                  <w:pPr>
                    <w:pStyle w:val="rowtabella0"/>
                    <w:jc w:val="center"/>
                    <w:rPr>
                      <w:color w:val="002060"/>
                    </w:rPr>
                  </w:pPr>
                  <w:r w:rsidRPr="00F31D1B">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AB951D" w14:textId="77777777" w:rsidR="00202D2B" w:rsidRPr="00F31D1B" w:rsidRDefault="00202D2B" w:rsidP="002E777A">
                  <w:pPr>
                    <w:pStyle w:val="rowtabella0"/>
                    <w:jc w:val="center"/>
                    <w:rPr>
                      <w:color w:val="002060"/>
                    </w:rPr>
                  </w:pPr>
                  <w:r w:rsidRPr="00F31D1B">
                    <w:rPr>
                      <w:color w:val="002060"/>
                    </w:rPr>
                    <w:t> </w:t>
                  </w:r>
                </w:p>
              </w:tc>
            </w:tr>
            <w:tr w:rsidR="00202D2B" w:rsidRPr="00F31D1B" w14:paraId="099CBA03"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F86D24" w14:textId="77777777" w:rsidR="00202D2B" w:rsidRPr="00F31D1B" w:rsidRDefault="00202D2B" w:rsidP="002E777A">
                  <w:pPr>
                    <w:pStyle w:val="rowtabella0"/>
                    <w:rPr>
                      <w:color w:val="002060"/>
                    </w:rPr>
                  </w:pPr>
                  <w:r w:rsidRPr="00F31D1B">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7FA246" w14:textId="77777777" w:rsidR="00202D2B" w:rsidRPr="00F31D1B" w:rsidRDefault="00202D2B" w:rsidP="002E777A">
                  <w:pPr>
                    <w:pStyle w:val="rowtabella0"/>
                    <w:rPr>
                      <w:color w:val="002060"/>
                    </w:rPr>
                  </w:pPr>
                  <w:r w:rsidRPr="00F31D1B">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8100A4" w14:textId="77777777" w:rsidR="00202D2B" w:rsidRPr="00F31D1B" w:rsidRDefault="00202D2B" w:rsidP="002E777A">
                  <w:pPr>
                    <w:pStyle w:val="rowtabella0"/>
                    <w:jc w:val="center"/>
                    <w:rPr>
                      <w:color w:val="002060"/>
                    </w:rPr>
                  </w:pPr>
                  <w:r w:rsidRPr="00F31D1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0269AC" w14:textId="77777777" w:rsidR="00202D2B" w:rsidRPr="00F31D1B" w:rsidRDefault="00202D2B" w:rsidP="002E777A">
                  <w:pPr>
                    <w:pStyle w:val="rowtabella0"/>
                    <w:jc w:val="center"/>
                    <w:rPr>
                      <w:color w:val="002060"/>
                    </w:rPr>
                  </w:pPr>
                  <w:r w:rsidRPr="00F31D1B">
                    <w:rPr>
                      <w:color w:val="002060"/>
                    </w:rPr>
                    <w:t> </w:t>
                  </w:r>
                </w:p>
              </w:tc>
            </w:tr>
            <w:tr w:rsidR="00202D2B" w:rsidRPr="00F31D1B" w14:paraId="6182FFD7"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98C65A" w14:textId="77777777" w:rsidR="00202D2B" w:rsidRPr="00F31D1B" w:rsidRDefault="00202D2B" w:rsidP="002E777A">
                  <w:pPr>
                    <w:pStyle w:val="rowtabella0"/>
                    <w:rPr>
                      <w:color w:val="002060"/>
                    </w:rPr>
                  </w:pPr>
                  <w:r w:rsidRPr="00F31D1B">
                    <w:rPr>
                      <w:color w:val="002060"/>
                    </w:rPr>
                    <w:t>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FE4C8D" w14:textId="77777777" w:rsidR="00202D2B" w:rsidRPr="00F31D1B" w:rsidRDefault="00202D2B" w:rsidP="002E777A">
                  <w:pPr>
                    <w:pStyle w:val="rowtabella0"/>
                    <w:rPr>
                      <w:color w:val="002060"/>
                    </w:rPr>
                  </w:pPr>
                  <w:r w:rsidRPr="00F31D1B">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CB9F9B" w14:textId="77777777" w:rsidR="00202D2B" w:rsidRPr="00F31D1B" w:rsidRDefault="00202D2B" w:rsidP="002E777A">
                  <w:pPr>
                    <w:pStyle w:val="rowtabella0"/>
                    <w:jc w:val="center"/>
                    <w:rPr>
                      <w:color w:val="002060"/>
                    </w:rPr>
                  </w:pPr>
                  <w:r w:rsidRPr="00F31D1B">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B6C3D1" w14:textId="77777777" w:rsidR="00202D2B" w:rsidRPr="00F31D1B" w:rsidRDefault="00202D2B" w:rsidP="002E777A">
                  <w:pPr>
                    <w:pStyle w:val="rowtabella0"/>
                    <w:jc w:val="center"/>
                    <w:rPr>
                      <w:color w:val="002060"/>
                    </w:rPr>
                  </w:pPr>
                  <w:r w:rsidRPr="00F31D1B">
                    <w:rPr>
                      <w:color w:val="002060"/>
                    </w:rPr>
                    <w:t> </w:t>
                  </w:r>
                </w:p>
              </w:tc>
            </w:tr>
            <w:tr w:rsidR="00202D2B" w:rsidRPr="00F31D1B" w14:paraId="53DE16E3"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9DCFEA" w14:textId="77777777" w:rsidR="00202D2B" w:rsidRPr="00F31D1B" w:rsidRDefault="00202D2B" w:rsidP="002E777A">
                  <w:pPr>
                    <w:pStyle w:val="rowtabella0"/>
                    <w:rPr>
                      <w:color w:val="002060"/>
                    </w:rPr>
                  </w:pPr>
                  <w:r w:rsidRPr="00F31D1B">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E4B08" w14:textId="77777777" w:rsidR="00202D2B" w:rsidRPr="00F31D1B" w:rsidRDefault="00202D2B" w:rsidP="002E777A">
                  <w:pPr>
                    <w:pStyle w:val="rowtabella0"/>
                    <w:rPr>
                      <w:color w:val="002060"/>
                    </w:rPr>
                  </w:pPr>
                  <w:r w:rsidRPr="00F31D1B">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131AC" w14:textId="77777777" w:rsidR="00202D2B" w:rsidRPr="00F31D1B" w:rsidRDefault="00202D2B" w:rsidP="002E777A">
                  <w:pPr>
                    <w:pStyle w:val="rowtabella0"/>
                    <w:jc w:val="center"/>
                    <w:rPr>
                      <w:color w:val="002060"/>
                    </w:rPr>
                  </w:pPr>
                  <w:r w:rsidRPr="00F31D1B">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B5D11" w14:textId="77777777" w:rsidR="00202D2B" w:rsidRPr="00F31D1B" w:rsidRDefault="00202D2B" w:rsidP="002E777A">
                  <w:pPr>
                    <w:pStyle w:val="rowtabella0"/>
                    <w:jc w:val="center"/>
                    <w:rPr>
                      <w:color w:val="002060"/>
                    </w:rPr>
                  </w:pPr>
                  <w:r w:rsidRPr="00F31D1B">
                    <w:rPr>
                      <w:color w:val="002060"/>
                    </w:rPr>
                    <w:t> </w:t>
                  </w:r>
                </w:p>
              </w:tc>
            </w:tr>
            <w:tr w:rsidR="00202D2B" w:rsidRPr="00F31D1B" w14:paraId="2B683A39"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0A20E7C6" w14:textId="77777777" w:rsidR="00202D2B" w:rsidRPr="00F31D1B" w:rsidRDefault="00202D2B" w:rsidP="002E777A">
                  <w:pPr>
                    <w:pStyle w:val="rowtabella0"/>
                    <w:rPr>
                      <w:color w:val="002060"/>
                    </w:rPr>
                  </w:pPr>
                  <w:r w:rsidRPr="00F31D1B">
                    <w:rPr>
                      <w:color w:val="002060"/>
                    </w:rPr>
                    <w:t>(1) - disputata il 04/02/2023</w:t>
                  </w:r>
                </w:p>
              </w:tc>
            </w:tr>
            <w:tr w:rsidR="00202D2B" w:rsidRPr="00F31D1B" w14:paraId="69D46825"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588E6563" w14:textId="77777777" w:rsidR="00202D2B" w:rsidRPr="00F31D1B" w:rsidRDefault="00202D2B" w:rsidP="002E777A">
                  <w:pPr>
                    <w:pStyle w:val="rowtabella0"/>
                    <w:rPr>
                      <w:color w:val="002060"/>
                    </w:rPr>
                  </w:pPr>
                  <w:r w:rsidRPr="00F31D1B">
                    <w:rPr>
                      <w:color w:val="002060"/>
                    </w:rPr>
                    <w:t>(2) - disputata il 06/02/2023</w:t>
                  </w:r>
                </w:p>
              </w:tc>
            </w:tr>
          </w:tbl>
          <w:p w14:paraId="14AC43D6" w14:textId="77777777" w:rsidR="00202D2B" w:rsidRPr="00F31D1B" w:rsidRDefault="00202D2B" w:rsidP="002E77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07F4C380"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32DE7" w14:textId="77777777" w:rsidR="00202D2B" w:rsidRPr="00F31D1B" w:rsidRDefault="00202D2B" w:rsidP="002E777A">
                  <w:pPr>
                    <w:pStyle w:val="headertabella0"/>
                    <w:rPr>
                      <w:color w:val="002060"/>
                    </w:rPr>
                  </w:pPr>
                  <w:r w:rsidRPr="00F31D1B">
                    <w:rPr>
                      <w:color w:val="002060"/>
                    </w:rPr>
                    <w:t>GIRONE D - 2 Giornata - R</w:t>
                  </w:r>
                </w:p>
              </w:tc>
            </w:tr>
            <w:tr w:rsidR="00202D2B" w:rsidRPr="00F31D1B" w14:paraId="1B776E2B"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FCAB0A" w14:textId="77777777" w:rsidR="00202D2B" w:rsidRPr="00F31D1B" w:rsidRDefault="00202D2B" w:rsidP="002E777A">
                  <w:pPr>
                    <w:pStyle w:val="rowtabella0"/>
                    <w:rPr>
                      <w:color w:val="002060"/>
                    </w:rPr>
                  </w:pPr>
                  <w:r w:rsidRPr="00F31D1B">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A788D" w14:textId="77777777" w:rsidR="00202D2B" w:rsidRPr="00F31D1B" w:rsidRDefault="00202D2B" w:rsidP="002E777A">
                  <w:pPr>
                    <w:pStyle w:val="rowtabella0"/>
                    <w:rPr>
                      <w:color w:val="002060"/>
                    </w:rPr>
                  </w:pPr>
                  <w:r w:rsidRPr="00F31D1B">
                    <w:rPr>
                      <w:color w:val="002060"/>
                    </w:rPr>
                    <w:t>- CALCIO S.ELPIDIO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F6B80" w14:textId="77777777" w:rsidR="00202D2B" w:rsidRPr="00F31D1B" w:rsidRDefault="00202D2B" w:rsidP="002E777A">
                  <w:pPr>
                    <w:pStyle w:val="rowtabella0"/>
                    <w:jc w:val="center"/>
                    <w:rPr>
                      <w:color w:val="002060"/>
                    </w:rPr>
                  </w:pPr>
                  <w:r w:rsidRPr="00F31D1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BE2C5" w14:textId="77777777" w:rsidR="00202D2B" w:rsidRPr="00F31D1B" w:rsidRDefault="00202D2B" w:rsidP="002E777A">
                  <w:pPr>
                    <w:pStyle w:val="rowtabella0"/>
                    <w:jc w:val="center"/>
                    <w:rPr>
                      <w:color w:val="002060"/>
                    </w:rPr>
                  </w:pPr>
                  <w:r w:rsidRPr="00F31D1B">
                    <w:rPr>
                      <w:color w:val="002060"/>
                    </w:rPr>
                    <w:t> </w:t>
                  </w:r>
                </w:p>
              </w:tc>
            </w:tr>
            <w:tr w:rsidR="00202D2B" w:rsidRPr="00F31D1B" w14:paraId="08E48653"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CA2FDA" w14:textId="77777777" w:rsidR="00202D2B" w:rsidRPr="00F31D1B" w:rsidRDefault="00202D2B" w:rsidP="002E777A">
                  <w:pPr>
                    <w:pStyle w:val="rowtabella0"/>
                    <w:rPr>
                      <w:color w:val="002060"/>
                    </w:rPr>
                  </w:pPr>
                  <w:r w:rsidRPr="00F31D1B">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9A9BEF" w14:textId="77777777" w:rsidR="00202D2B" w:rsidRPr="00F31D1B" w:rsidRDefault="00202D2B" w:rsidP="002E777A">
                  <w:pPr>
                    <w:pStyle w:val="rowtabella0"/>
                    <w:rPr>
                      <w:color w:val="002060"/>
                    </w:rPr>
                  </w:pPr>
                  <w:r w:rsidRPr="00F31D1B">
                    <w:rPr>
                      <w:color w:val="002060"/>
                    </w:rPr>
                    <w:t>- SAN GINESIO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5CDC38" w14:textId="77777777" w:rsidR="00202D2B" w:rsidRPr="00F31D1B" w:rsidRDefault="00202D2B" w:rsidP="002E777A">
                  <w:pPr>
                    <w:pStyle w:val="rowtabella0"/>
                    <w:jc w:val="center"/>
                    <w:rPr>
                      <w:color w:val="002060"/>
                    </w:rPr>
                  </w:pPr>
                  <w:r w:rsidRPr="00F31D1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791341" w14:textId="77777777" w:rsidR="00202D2B" w:rsidRPr="00F31D1B" w:rsidRDefault="00202D2B" w:rsidP="002E777A">
                  <w:pPr>
                    <w:pStyle w:val="rowtabella0"/>
                    <w:jc w:val="center"/>
                    <w:rPr>
                      <w:color w:val="002060"/>
                    </w:rPr>
                  </w:pPr>
                  <w:r w:rsidRPr="00F31D1B">
                    <w:rPr>
                      <w:color w:val="002060"/>
                    </w:rPr>
                    <w:t> </w:t>
                  </w:r>
                </w:p>
              </w:tc>
            </w:tr>
            <w:tr w:rsidR="00202D2B" w:rsidRPr="00F31D1B" w14:paraId="7E8BA791"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01CC3C" w14:textId="77777777" w:rsidR="00202D2B" w:rsidRPr="00F31D1B" w:rsidRDefault="00202D2B" w:rsidP="002E777A">
                  <w:pPr>
                    <w:pStyle w:val="rowtabella0"/>
                    <w:rPr>
                      <w:color w:val="002060"/>
                    </w:rPr>
                  </w:pPr>
                  <w:r w:rsidRPr="00F31D1B">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04E878" w14:textId="77777777" w:rsidR="00202D2B" w:rsidRPr="00F31D1B" w:rsidRDefault="00202D2B" w:rsidP="002E777A">
                  <w:pPr>
                    <w:pStyle w:val="rowtabella0"/>
                    <w:rPr>
                      <w:color w:val="002060"/>
                    </w:rPr>
                  </w:pPr>
                  <w:r w:rsidRPr="00F31D1B">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573929" w14:textId="77777777" w:rsidR="00202D2B" w:rsidRPr="00F31D1B" w:rsidRDefault="00202D2B" w:rsidP="002E777A">
                  <w:pPr>
                    <w:pStyle w:val="rowtabella0"/>
                    <w:jc w:val="center"/>
                    <w:rPr>
                      <w:color w:val="002060"/>
                    </w:rPr>
                  </w:pPr>
                  <w:r w:rsidRPr="00F31D1B">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388D25" w14:textId="77777777" w:rsidR="00202D2B" w:rsidRPr="00F31D1B" w:rsidRDefault="00202D2B" w:rsidP="002E777A">
                  <w:pPr>
                    <w:pStyle w:val="rowtabella0"/>
                    <w:jc w:val="center"/>
                    <w:rPr>
                      <w:color w:val="002060"/>
                    </w:rPr>
                  </w:pPr>
                  <w:r w:rsidRPr="00F31D1B">
                    <w:rPr>
                      <w:color w:val="002060"/>
                    </w:rPr>
                    <w:t> </w:t>
                  </w:r>
                </w:p>
              </w:tc>
            </w:tr>
            <w:tr w:rsidR="00202D2B" w:rsidRPr="00F31D1B" w14:paraId="053FEDA3"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A871DE" w14:textId="77777777" w:rsidR="00202D2B" w:rsidRPr="00F31D1B" w:rsidRDefault="00202D2B" w:rsidP="002E777A">
                  <w:pPr>
                    <w:pStyle w:val="rowtabella0"/>
                    <w:rPr>
                      <w:color w:val="002060"/>
                    </w:rPr>
                  </w:pPr>
                  <w:r w:rsidRPr="00F31D1B">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2525CB" w14:textId="77777777" w:rsidR="00202D2B" w:rsidRPr="00F31D1B" w:rsidRDefault="00202D2B" w:rsidP="002E777A">
                  <w:pPr>
                    <w:pStyle w:val="rowtabella0"/>
                    <w:rPr>
                      <w:color w:val="002060"/>
                    </w:rPr>
                  </w:pPr>
                  <w:r w:rsidRPr="00F31D1B">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27B5E9" w14:textId="77777777" w:rsidR="00202D2B" w:rsidRPr="00F31D1B" w:rsidRDefault="00202D2B" w:rsidP="002E777A">
                  <w:pPr>
                    <w:pStyle w:val="rowtabella0"/>
                    <w:jc w:val="center"/>
                    <w:rPr>
                      <w:color w:val="002060"/>
                    </w:rPr>
                  </w:pPr>
                  <w:r w:rsidRPr="00F31D1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7A8B53" w14:textId="77777777" w:rsidR="00202D2B" w:rsidRPr="00F31D1B" w:rsidRDefault="00202D2B" w:rsidP="002E777A">
                  <w:pPr>
                    <w:pStyle w:val="rowtabella0"/>
                    <w:jc w:val="center"/>
                    <w:rPr>
                      <w:color w:val="002060"/>
                    </w:rPr>
                  </w:pPr>
                  <w:r w:rsidRPr="00F31D1B">
                    <w:rPr>
                      <w:color w:val="002060"/>
                    </w:rPr>
                    <w:t> </w:t>
                  </w:r>
                </w:p>
              </w:tc>
            </w:tr>
            <w:tr w:rsidR="00202D2B" w:rsidRPr="00F31D1B" w14:paraId="78B6998C"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8C2AB6" w14:textId="77777777" w:rsidR="00202D2B" w:rsidRPr="00F31D1B" w:rsidRDefault="00202D2B" w:rsidP="002E777A">
                  <w:pPr>
                    <w:pStyle w:val="rowtabella0"/>
                    <w:rPr>
                      <w:color w:val="002060"/>
                    </w:rPr>
                  </w:pPr>
                  <w:r w:rsidRPr="00F31D1B">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4F26D7" w14:textId="77777777" w:rsidR="00202D2B" w:rsidRPr="00F31D1B" w:rsidRDefault="00202D2B" w:rsidP="002E777A">
                  <w:pPr>
                    <w:pStyle w:val="rowtabella0"/>
                    <w:rPr>
                      <w:color w:val="002060"/>
                    </w:rPr>
                  </w:pPr>
                  <w:r w:rsidRPr="00F31D1B">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91CBB8" w14:textId="77777777" w:rsidR="00202D2B" w:rsidRPr="00F31D1B" w:rsidRDefault="00202D2B" w:rsidP="002E777A">
                  <w:pPr>
                    <w:pStyle w:val="rowtabella0"/>
                    <w:jc w:val="center"/>
                    <w:rPr>
                      <w:color w:val="002060"/>
                    </w:rPr>
                  </w:pPr>
                  <w:r w:rsidRPr="00F31D1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410702" w14:textId="77777777" w:rsidR="00202D2B" w:rsidRPr="00F31D1B" w:rsidRDefault="00202D2B" w:rsidP="002E777A">
                  <w:pPr>
                    <w:pStyle w:val="rowtabella0"/>
                    <w:jc w:val="center"/>
                    <w:rPr>
                      <w:color w:val="002060"/>
                    </w:rPr>
                  </w:pPr>
                  <w:r w:rsidRPr="00F31D1B">
                    <w:rPr>
                      <w:color w:val="002060"/>
                    </w:rPr>
                    <w:t> </w:t>
                  </w:r>
                </w:p>
              </w:tc>
            </w:tr>
            <w:tr w:rsidR="00202D2B" w:rsidRPr="00F31D1B" w14:paraId="681238D4"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2D92CD" w14:textId="77777777" w:rsidR="00202D2B" w:rsidRPr="00F31D1B" w:rsidRDefault="00202D2B" w:rsidP="002E777A">
                  <w:pPr>
                    <w:pStyle w:val="rowtabella0"/>
                    <w:rPr>
                      <w:color w:val="002060"/>
                    </w:rPr>
                  </w:pPr>
                  <w:r w:rsidRPr="00F31D1B">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572CD" w14:textId="77777777" w:rsidR="00202D2B" w:rsidRPr="00F31D1B" w:rsidRDefault="00202D2B" w:rsidP="002E777A">
                  <w:pPr>
                    <w:pStyle w:val="rowtabella0"/>
                    <w:rPr>
                      <w:color w:val="002060"/>
                    </w:rPr>
                  </w:pPr>
                  <w:r w:rsidRPr="00F31D1B">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20262" w14:textId="77777777" w:rsidR="00202D2B" w:rsidRPr="00F31D1B" w:rsidRDefault="00202D2B" w:rsidP="002E777A">
                  <w:pPr>
                    <w:pStyle w:val="rowtabella0"/>
                    <w:jc w:val="center"/>
                    <w:rPr>
                      <w:color w:val="002060"/>
                    </w:rPr>
                  </w:pPr>
                  <w:r w:rsidRPr="00F31D1B">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23043" w14:textId="77777777" w:rsidR="00202D2B" w:rsidRPr="00F31D1B" w:rsidRDefault="00202D2B" w:rsidP="002E777A">
                  <w:pPr>
                    <w:pStyle w:val="rowtabella0"/>
                    <w:jc w:val="center"/>
                    <w:rPr>
                      <w:color w:val="002060"/>
                    </w:rPr>
                  </w:pPr>
                  <w:r w:rsidRPr="00F31D1B">
                    <w:rPr>
                      <w:color w:val="002060"/>
                    </w:rPr>
                    <w:t> </w:t>
                  </w:r>
                </w:p>
              </w:tc>
            </w:tr>
          </w:tbl>
          <w:p w14:paraId="1E1B0997" w14:textId="77777777" w:rsidR="00202D2B" w:rsidRPr="00F31D1B" w:rsidRDefault="00202D2B" w:rsidP="002E777A">
            <w:pPr>
              <w:rPr>
                <w:color w:val="002060"/>
              </w:rPr>
            </w:pPr>
          </w:p>
        </w:tc>
      </w:tr>
    </w:tbl>
    <w:p w14:paraId="0668767E" w14:textId="77777777" w:rsidR="00202D2B" w:rsidRPr="00F31D1B" w:rsidRDefault="00202D2B" w:rsidP="00202D2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2D2B" w:rsidRPr="00F31D1B" w14:paraId="146CBD96"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579C46BD"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67891" w14:textId="77777777" w:rsidR="00202D2B" w:rsidRPr="00F31D1B" w:rsidRDefault="00202D2B" w:rsidP="002E777A">
                  <w:pPr>
                    <w:pStyle w:val="headertabella0"/>
                    <w:rPr>
                      <w:color w:val="002060"/>
                    </w:rPr>
                  </w:pPr>
                  <w:r w:rsidRPr="00F31D1B">
                    <w:rPr>
                      <w:color w:val="002060"/>
                    </w:rPr>
                    <w:t>GIRONE E - 2 Giornata - R</w:t>
                  </w:r>
                </w:p>
              </w:tc>
            </w:tr>
            <w:tr w:rsidR="00202D2B" w:rsidRPr="00F31D1B" w14:paraId="71CD4BB3"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2A870" w14:textId="77777777" w:rsidR="00202D2B" w:rsidRPr="00F31D1B" w:rsidRDefault="00202D2B" w:rsidP="002E777A">
                  <w:pPr>
                    <w:pStyle w:val="rowtabella0"/>
                    <w:rPr>
                      <w:color w:val="002060"/>
                    </w:rPr>
                  </w:pPr>
                  <w:r w:rsidRPr="00F31D1B">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49A1D" w14:textId="77777777" w:rsidR="00202D2B" w:rsidRPr="00F31D1B" w:rsidRDefault="00202D2B" w:rsidP="002E777A">
                  <w:pPr>
                    <w:pStyle w:val="rowtabella0"/>
                    <w:rPr>
                      <w:color w:val="002060"/>
                    </w:rPr>
                  </w:pPr>
                  <w:r w:rsidRPr="00F31D1B">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94B09" w14:textId="77777777" w:rsidR="00202D2B" w:rsidRPr="00F31D1B" w:rsidRDefault="00202D2B" w:rsidP="002E777A">
                  <w:pPr>
                    <w:pStyle w:val="rowtabella0"/>
                    <w:jc w:val="center"/>
                    <w:rPr>
                      <w:color w:val="002060"/>
                    </w:rPr>
                  </w:pPr>
                  <w:r w:rsidRPr="00F31D1B">
                    <w:rPr>
                      <w:color w:val="002060"/>
                    </w:rPr>
                    <w:t>2 - 9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085E4" w14:textId="77777777" w:rsidR="00202D2B" w:rsidRPr="00F31D1B" w:rsidRDefault="00202D2B" w:rsidP="002E777A">
                  <w:pPr>
                    <w:pStyle w:val="rowtabella0"/>
                    <w:jc w:val="center"/>
                    <w:rPr>
                      <w:color w:val="002060"/>
                    </w:rPr>
                  </w:pPr>
                  <w:r w:rsidRPr="00F31D1B">
                    <w:rPr>
                      <w:color w:val="002060"/>
                    </w:rPr>
                    <w:t> </w:t>
                  </w:r>
                </w:p>
              </w:tc>
            </w:tr>
            <w:tr w:rsidR="00202D2B" w:rsidRPr="00F31D1B" w14:paraId="7D09CFD9"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DE03FE" w14:textId="77777777" w:rsidR="00202D2B" w:rsidRPr="00F31D1B" w:rsidRDefault="00202D2B" w:rsidP="002E777A">
                  <w:pPr>
                    <w:pStyle w:val="rowtabella0"/>
                    <w:rPr>
                      <w:color w:val="002060"/>
                    </w:rPr>
                  </w:pPr>
                  <w:r w:rsidRPr="00F31D1B">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4C0BC1" w14:textId="77777777" w:rsidR="00202D2B" w:rsidRPr="00F31D1B" w:rsidRDefault="00202D2B" w:rsidP="002E777A">
                  <w:pPr>
                    <w:pStyle w:val="rowtabella0"/>
                    <w:rPr>
                      <w:color w:val="002060"/>
                    </w:rPr>
                  </w:pPr>
                  <w:r w:rsidRPr="00F31D1B">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6BB4EA" w14:textId="77777777" w:rsidR="00202D2B" w:rsidRPr="00F31D1B" w:rsidRDefault="00202D2B" w:rsidP="002E777A">
                  <w:pPr>
                    <w:pStyle w:val="rowtabella0"/>
                    <w:jc w:val="center"/>
                    <w:rPr>
                      <w:color w:val="002060"/>
                    </w:rPr>
                  </w:pPr>
                  <w:r w:rsidRPr="00F31D1B">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0871FD" w14:textId="77777777" w:rsidR="00202D2B" w:rsidRPr="00F31D1B" w:rsidRDefault="00202D2B" w:rsidP="002E777A">
                  <w:pPr>
                    <w:pStyle w:val="rowtabella0"/>
                    <w:jc w:val="center"/>
                    <w:rPr>
                      <w:color w:val="002060"/>
                    </w:rPr>
                  </w:pPr>
                  <w:r w:rsidRPr="00F31D1B">
                    <w:rPr>
                      <w:color w:val="002060"/>
                    </w:rPr>
                    <w:t> </w:t>
                  </w:r>
                </w:p>
              </w:tc>
            </w:tr>
            <w:tr w:rsidR="00202D2B" w:rsidRPr="00F31D1B" w14:paraId="07531E2D"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77A8F8" w14:textId="77777777" w:rsidR="00202D2B" w:rsidRPr="00F31D1B" w:rsidRDefault="00202D2B" w:rsidP="002E777A">
                  <w:pPr>
                    <w:pStyle w:val="rowtabella0"/>
                    <w:rPr>
                      <w:color w:val="002060"/>
                    </w:rPr>
                  </w:pPr>
                  <w:r w:rsidRPr="00F31D1B">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9A3D17" w14:textId="77777777" w:rsidR="00202D2B" w:rsidRPr="00F31D1B" w:rsidRDefault="00202D2B" w:rsidP="002E777A">
                  <w:pPr>
                    <w:pStyle w:val="rowtabella0"/>
                    <w:rPr>
                      <w:color w:val="002060"/>
                    </w:rPr>
                  </w:pPr>
                  <w:r w:rsidRPr="00F31D1B">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64CBB" w14:textId="77777777" w:rsidR="00202D2B" w:rsidRPr="00F31D1B" w:rsidRDefault="00202D2B" w:rsidP="002E777A">
                  <w:pPr>
                    <w:pStyle w:val="rowtabella0"/>
                    <w:jc w:val="center"/>
                    <w:rPr>
                      <w:color w:val="002060"/>
                    </w:rPr>
                  </w:pPr>
                  <w:r w:rsidRPr="00F31D1B">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5A96AC" w14:textId="77777777" w:rsidR="00202D2B" w:rsidRPr="00F31D1B" w:rsidRDefault="00202D2B" w:rsidP="002E777A">
                  <w:pPr>
                    <w:pStyle w:val="rowtabella0"/>
                    <w:jc w:val="center"/>
                    <w:rPr>
                      <w:color w:val="002060"/>
                    </w:rPr>
                  </w:pPr>
                  <w:r w:rsidRPr="00F31D1B">
                    <w:rPr>
                      <w:color w:val="002060"/>
                    </w:rPr>
                    <w:t> </w:t>
                  </w:r>
                </w:p>
              </w:tc>
            </w:tr>
            <w:tr w:rsidR="00202D2B" w:rsidRPr="00F31D1B" w14:paraId="4E317608"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B96816" w14:textId="77777777" w:rsidR="00202D2B" w:rsidRPr="00F31D1B" w:rsidRDefault="00202D2B" w:rsidP="002E777A">
                  <w:pPr>
                    <w:pStyle w:val="rowtabella0"/>
                    <w:rPr>
                      <w:color w:val="002060"/>
                    </w:rPr>
                  </w:pPr>
                  <w:r w:rsidRPr="00F31D1B">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DACF42" w14:textId="77777777" w:rsidR="00202D2B" w:rsidRPr="00F31D1B" w:rsidRDefault="00202D2B" w:rsidP="002E777A">
                  <w:pPr>
                    <w:pStyle w:val="rowtabella0"/>
                    <w:rPr>
                      <w:color w:val="002060"/>
                    </w:rPr>
                  </w:pPr>
                  <w:r w:rsidRPr="00F31D1B">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E0AD1" w14:textId="77777777" w:rsidR="00202D2B" w:rsidRPr="00F31D1B" w:rsidRDefault="00202D2B" w:rsidP="002E777A">
                  <w:pPr>
                    <w:pStyle w:val="rowtabella0"/>
                    <w:jc w:val="center"/>
                    <w:rPr>
                      <w:color w:val="002060"/>
                    </w:rPr>
                  </w:pPr>
                  <w:r w:rsidRPr="00F31D1B">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01C6B9" w14:textId="77777777" w:rsidR="00202D2B" w:rsidRPr="00F31D1B" w:rsidRDefault="00202D2B" w:rsidP="002E777A">
                  <w:pPr>
                    <w:pStyle w:val="rowtabella0"/>
                    <w:jc w:val="center"/>
                    <w:rPr>
                      <w:color w:val="002060"/>
                    </w:rPr>
                  </w:pPr>
                  <w:r w:rsidRPr="00F31D1B">
                    <w:rPr>
                      <w:color w:val="002060"/>
                    </w:rPr>
                    <w:t> </w:t>
                  </w:r>
                </w:p>
              </w:tc>
            </w:tr>
            <w:tr w:rsidR="00202D2B" w:rsidRPr="00F31D1B" w14:paraId="4B67B1BD"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89EE0A" w14:textId="77777777" w:rsidR="00202D2B" w:rsidRPr="00F31D1B" w:rsidRDefault="00202D2B" w:rsidP="002E777A">
                  <w:pPr>
                    <w:pStyle w:val="rowtabella0"/>
                    <w:rPr>
                      <w:color w:val="002060"/>
                    </w:rPr>
                  </w:pPr>
                  <w:r w:rsidRPr="00F31D1B">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7DED5D" w14:textId="77777777" w:rsidR="00202D2B" w:rsidRPr="00F31D1B" w:rsidRDefault="00202D2B" w:rsidP="002E777A">
                  <w:pPr>
                    <w:pStyle w:val="rowtabella0"/>
                    <w:rPr>
                      <w:color w:val="002060"/>
                    </w:rPr>
                  </w:pPr>
                  <w:r w:rsidRPr="00F31D1B">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081308" w14:textId="77777777" w:rsidR="00202D2B" w:rsidRPr="00F31D1B" w:rsidRDefault="00202D2B" w:rsidP="002E777A">
                  <w:pPr>
                    <w:pStyle w:val="rowtabella0"/>
                    <w:jc w:val="center"/>
                    <w:rPr>
                      <w:color w:val="002060"/>
                    </w:rPr>
                  </w:pPr>
                  <w:r w:rsidRPr="00F31D1B">
                    <w:rPr>
                      <w:color w:val="002060"/>
                    </w:rPr>
                    <w:t>4 - 11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CED253" w14:textId="77777777" w:rsidR="00202D2B" w:rsidRPr="00F31D1B" w:rsidRDefault="00202D2B" w:rsidP="002E777A">
                  <w:pPr>
                    <w:pStyle w:val="rowtabella0"/>
                    <w:jc w:val="center"/>
                    <w:rPr>
                      <w:color w:val="002060"/>
                    </w:rPr>
                  </w:pPr>
                  <w:r w:rsidRPr="00F31D1B">
                    <w:rPr>
                      <w:color w:val="002060"/>
                    </w:rPr>
                    <w:t> </w:t>
                  </w:r>
                </w:p>
              </w:tc>
            </w:tr>
            <w:tr w:rsidR="00202D2B" w:rsidRPr="00F31D1B" w14:paraId="18284103"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1A759A" w14:textId="77777777" w:rsidR="00202D2B" w:rsidRPr="00F31D1B" w:rsidRDefault="00202D2B" w:rsidP="002E777A">
                  <w:pPr>
                    <w:pStyle w:val="rowtabella0"/>
                    <w:rPr>
                      <w:color w:val="002060"/>
                    </w:rPr>
                  </w:pPr>
                  <w:r w:rsidRPr="00F31D1B">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E7BE5" w14:textId="77777777" w:rsidR="00202D2B" w:rsidRPr="00F31D1B" w:rsidRDefault="00202D2B" w:rsidP="002E777A">
                  <w:pPr>
                    <w:pStyle w:val="rowtabella0"/>
                    <w:rPr>
                      <w:color w:val="002060"/>
                    </w:rPr>
                  </w:pPr>
                  <w:r w:rsidRPr="00F31D1B">
                    <w:rPr>
                      <w:color w:val="002060"/>
                    </w:rPr>
                    <w:t>- SAMBENEDETTESE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3F00F" w14:textId="77777777" w:rsidR="00202D2B" w:rsidRPr="00F31D1B" w:rsidRDefault="00202D2B" w:rsidP="002E777A">
                  <w:pPr>
                    <w:pStyle w:val="rowtabella0"/>
                    <w:jc w:val="center"/>
                    <w:rPr>
                      <w:color w:val="002060"/>
                    </w:rPr>
                  </w:pPr>
                  <w:r w:rsidRPr="00F31D1B">
                    <w:rPr>
                      <w:color w:val="002060"/>
                    </w:rPr>
                    <w:t>2 - 15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D508E" w14:textId="77777777" w:rsidR="00202D2B" w:rsidRPr="00F31D1B" w:rsidRDefault="00202D2B" w:rsidP="002E777A">
                  <w:pPr>
                    <w:pStyle w:val="rowtabella0"/>
                    <w:jc w:val="center"/>
                    <w:rPr>
                      <w:color w:val="002060"/>
                    </w:rPr>
                  </w:pPr>
                  <w:r w:rsidRPr="00F31D1B">
                    <w:rPr>
                      <w:color w:val="002060"/>
                    </w:rPr>
                    <w:t> </w:t>
                  </w:r>
                </w:p>
              </w:tc>
            </w:tr>
          </w:tbl>
          <w:p w14:paraId="5B52D971" w14:textId="77777777" w:rsidR="00202D2B" w:rsidRPr="00F31D1B" w:rsidRDefault="00202D2B" w:rsidP="002E777A">
            <w:pPr>
              <w:rPr>
                <w:color w:val="002060"/>
              </w:rPr>
            </w:pPr>
          </w:p>
        </w:tc>
      </w:tr>
    </w:tbl>
    <w:p w14:paraId="2AB1EECC" w14:textId="77777777" w:rsidR="00202D2B" w:rsidRPr="00F31D1B" w:rsidRDefault="00202D2B" w:rsidP="00202D2B">
      <w:pPr>
        <w:pStyle w:val="breakline"/>
        <w:rPr>
          <w:rFonts w:eastAsiaTheme="minorEastAsia"/>
          <w:color w:val="002060"/>
        </w:rPr>
      </w:pPr>
    </w:p>
    <w:p w14:paraId="0722D0A5" w14:textId="77777777" w:rsidR="00202D2B" w:rsidRPr="00F31D1B" w:rsidRDefault="00202D2B" w:rsidP="00202D2B">
      <w:pPr>
        <w:pStyle w:val="breakline"/>
        <w:rPr>
          <w:color w:val="002060"/>
        </w:rPr>
      </w:pPr>
    </w:p>
    <w:p w14:paraId="5DAAF6D2" w14:textId="77777777" w:rsidR="00202D2B" w:rsidRPr="00F31D1B" w:rsidRDefault="00202D2B" w:rsidP="00202D2B">
      <w:pPr>
        <w:pStyle w:val="titoloprinc0"/>
        <w:rPr>
          <w:color w:val="002060"/>
        </w:rPr>
      </w:pPr>
      <w:r w:rsidRPr="00F31D1B">
        <w:rPr>
          <w:color w:val="002060"/>
        </w:rPr>
        <w:t>GIUDICE SPORTIVO</w:t>
      </w:r>
    </w:p>
    <w:p w14:paraId="02CBCEED" w14:textId="77777777" w:rsidR="00202D2B" w:rsidRPr="00F31D1B" w:rsidRDefault="00202D2B" w:rsidP="00202D2B">
      <w:pPr>
        <w:pStyle w:val="diffida"/>
        <w:rPr>
          <w:color w:val="002060"/>
        </w:rPr>
      </w:pPr>
      <w:r w:rsidRPr="00F31D1B">
        <w:rPr>
          <w:color w:val="002060"/>
        </w:rPr>
        <w:t>Il Giudice Sportivo Avv. Agnese Lazzaretti, con l'assistenza del segretario Angelo Castellana, nella seduta del 08/02/2023, ha adottato le decisioni che di seguito integralmente si riportano:</w:t>
      </w:r>
    </w:p>
    <w:p w14:paraId="5FCE1E81" w14:textId="77777777" w:rsidR="00202D2B" w:rsidRPr="00F31D1B" w:rsidRDefault="00202D2B" w:rsidP="00202D2B">
      <w:pPr>
        <w:pStyle w:val="titolo10"/>
        <w:rPr>
          <w:color w:val="002060"/>
        </w:rPr>
      </w:pPr>
      <w:r w:rsidRPr="00F31D1B">
        <w:rPr>
          <w:color w:val="002060"/>
        </w:rPr>
        <w:t xml:space="preserve">GARE DEL 3/ 2/2023 </w:t>
      </w:r>
    </w:p>
    <w:p w14:paraId="017534DA" w14:textId="77777777" w:rsidR="00202D2B" w:rsidRPr="00F31D1B" w:rsidRDefault="00202D2B" w:rsidP="00202D2B">
      <w:pPr>
        <w:pStyle w:val="titolo7a"/>
        <w:rPr>
          <w:color w:val="002060"/>
        </w:rPr>
      </w:pPr>
      <w:r w:rsidRPr="00F31D1B">
        <w:rPr>
          <w:color w:val="002060"/>
        </w:rPr>
        <w:t xml:space="preserve">PROVVEDIMENTI DISCIPLINARI </w:t>
      </w:r>
    </w:p>
    <w:p w14:paraId="08794E97"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30C89D99" w14:textId="77777777" w:rsidR="00202D2B" w:rsidRPr="00F31D1B" w:rsidRDefault="00202D2B" w:rsidP="00202D2B">
      <w:pPr>
        <w:pStyle w:val="titolo30"/>
        <w:rPr>
          <w:color w:val="002060"/>
        </w:rPr>
      </w:pPr>
      <w:r w:rsidRPr="00F31D1B">
        <w:rPr>
          <w:color w:val="002060"/>
        </w:rPr>
        <w:t xml:space="preserve">DIRIGENTI </w:t>
      </w:r>
    </w:p>
    <w:p w14:paraId="1B52B20A" w14:textId="77777777" w:rsidR="00202D2B" w:rsidRPr="00F31D1B" w:rsidRDefault="00202D2B" w:rsidP="00202D2B">
      <w:pPr>
        <w:pStyle w:val="titolo20"/>
        <w:rPr>
          <w:color w:val="002060"/>
        </w:rPr>
      </w:pPr>
      <w:r w:rsidRPr="00F31D1B">
        <w:rPr>
          <w:color w:val="002060"/>
        </w:rPr>
        <w:lastRenderedPageBreak/>
        <w:t xml:space="preserve">INIBIZIONE A SVOLGERE OGNI ATTIVITA' FINO AL 1/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415B7BEE" w14:textId="77777777" w:rsidTr="002E777A">
        <w:tc>
          <w:tcPr>
            <w:tcW w:w="2200" w:type="dxa"/>
            <w:tcMar>
              <w:top w:w="20" w:type="dxa"/>
              <w:left w:w="20" w:type="dxa"/>
              <w:bottom w:w="20" w:type="dxa"/>
              <w:right w:w="20" w:type="dxa"/>
            </w:tcMar>
            <w:vAlign w:val="center"/>
            <w:hideMark/>
          </w:tcPr>
          <w:p w14:paraId="4E84F559" w14:textId="77777777" w:rsidR="00202D2B" w:rsidRPr="00F31D1B" w:rsidRDefault="00202D2B" w:rsidP="002E777A">
            <w:pPr>
              <w:pStyle w:val="movimento"/>
              <w:rPr>
                <w:color w:val="002060"/>
              </w:rPr>
            </w:pPr>
            <w:r w:rsidRPr="00F31D1B">
              <w:rPr>
                <w:color w:val="002060"/>
              </w:rPr>
              <w:t>ANNIBALLI GIUSEPPE</w:t>
            </w:r>
          </w:p>
        </w:tc>
        <w:tc>
          <w:tcPr>
            <w:tcW w:w="2200" w:type="dxa"/>
            <w:tcMar>
              <w:top w:w="20" w:type="dxa"/>
              <w:left w:w="20" w:type="dxa"/>
              <w:bottom w:w="20" w:type="dxa"/>
              <w:right w:w="20" w:type="dxa"/>
            </w:tcMar>
            <w:vAlign w:val="center"/>
            <w:hideMark/>
          </w:tcPr>
          <w:p w14:paraId="5DC53301" w14:textId="77777777" w:rsidR="00202D2B" w:rsidRPr="00F31D1B" w:rsidRDefault="00202D2B" w:rsidP="002E777A">
            <w:pPr>
              <w:pStyle w:val="movimento2"/>
              <w:rPr>
                <w:color w:val="002060"/>
              </w:rPr>
            </w:pPr>
            <w:r w:rsidRPr="00F31D1B">
              <w:rPr>
                <w:color w:val="002060"/>
              </w:rPr>
              <w:t xml:space="preserve">(AMICI 84) </w:t>
            </w:r>
          </w:p>
        </w:tc>
        <w:tc>
          <w:tcPr>
            <w:tcW w:w="800" w:type="dxa"/>
            <w:tcMar>
              <w:top w:w="20" w:type="dxa"/>
              <w:left w:w="20" w:type="dxa"/>
              <w:bottom w:w="20" w:type="dxa"/>
              <w:right w:w="20" w:type="dxa"/>
            </w:tcMar>
            <w:vAlign w:val="center"/>
            <w:hideMark/>
          </w:tcPr>
          <w:p w14:paraId="7142A37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48556C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A60098F" w14:textId="77777777" w:rsidR="00202D2B" w:rsidRPr="00F31D1B" w:rsidRDefault="00202D2B" w:rsidP="002E777A">
            <w:pPr>
              <w:pStyle w:val="movimento2"/>
              <w:rPr>
                <w:color w:val="002060"/>
              </w:rPr>
            </w:pPr>
            <w:r w:rsidRPr="00F31D1B">
              <w:rPr>
                <w:color w:val="002060"/>
              </w:rPr>
              <w:t> </w:t>
            </w:r>
          </w:p>
        </w:tc>
      </w:tr>
    </w:tbl>
    <w:p w14:paraId="6DAE3027" w14:textId="77777777" w:rsidR="00202D2B" w:rsidRPr="00F31D1B" w:rsidRDefault="00202D2B" w:rsidP="00202D2B">
      <w:pPr>
        <w:pStyle w:val="diffida"/>
        <w:spacing w:before="80" w:beforeAutospacing="0" w:after="40" w:afterAutospacing="0"/>
        <w:rPr>
          <w:rFonts w:eastAsiaTheme="minorEastAsia"/>
          <w:color w:val="002060"/>
        </w:rPr>
      </w:pPr>
      <w:r w:rsidRPr="00F31D1B">
        <w:rPr>
          <w:color w:val="002060"/>
        </w:rPr>
        <w:t xml:space="preserve">Per essere entrato in campo proferendo frasi minacciose nei confronti dell'arbitro. Allontanato. </w:t>
      </w:r>
    </w:p>
    <w:p w14:paraId="4E7A2813" w14:textId="77777777" w:rsidR="00202D2B" w:rsidRPr="00F31D1B" w:rsidRDefault="00202D2B" w:rsidP="00202D2B">
      <w:pPr>
        <w:pStyle w:val="titolo20"/>
        <w:rPr>
          <w:color w:val="002060"/>
        </w:rPr>
      </w:pPr>
      <w:r w:rsidRPr="00F31D1B">
        <w:rPr>
          <w:color w:val="002060"/>
        </w:rPr>
        <w:t xml:space="preserve">INIBIZIONE A SVOLGERE OGNI ATTIVITA' FINO AL 15/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44610B7" w14:textId="77777777" w:rsidTr="002E777A">
        <w:tc>
          <w:tcPr>
            <w:tcW w:w="2200" w:type="dxa"/>
            <w:tcMar>
              <w:top w:w="20" w:type="dxa"/>
              <w:left w:w="20" w:type="dxa"/>
              <w:bottom w:w="20" w:type="dxa"/>
              <w:right w:w="20" w:type="dxa"/>
            </w:tcMar>
            <w:vAlign w:val="center"/>
            <w:hideMark/>
          </w:tcPr>
          <w:p w14:paraId="3F604DEC" w14:textId="77777777" w:rsidR="00202D2B" w:rsidRPr="00F31D1B" w:rsidRDefault="00202D2B" w:rsidP="002E777A">
            <w:pPr>
              <w:pStyle w:val="movimento"/>
              <w:rPr>
                <w:color w:val="002060"/>
              </w:rPr>
            </w:pPr>
            <w:r w:rsidRPr="00F31D1B">
              <w:rPr>
                <w:color w:val="002060"/>
              </w:rPr>
              <w:t>IMBELLONI MATTEO</w:t>
            </w:r>
          </w:p>
        </w:tc>
        <w:tc>
          <w:tcPr>
            <w:tcW w:w="2200" w:type="dxa"/>
            <w:tcMar>
              <w:top w:w="20" w:type="dxa"/>
              <w:left w:w="20" w:type="dxa"/>
              <w:bottom w:w="20" w:type="dxa"/>
              <w:right w:w="20" w:type="dxa"/>
            </w:tcMar>
            <w:vAlign w:val="center"/>
            <w:hideMark/>
          </w:tcPr>
          <w:p w14:paraId="6C9A3B96" w14:textId="77777777" w:rsidR="00202D2B" w:rsidRPr="00F31D1B" w:rsidRDefault="00202D2B" w:rsidP="002E777A">
            <w:pPr>
              <w:pStyle w:val="movimento2"/>
              <w:rPr>
                <w:color w:val="002060"/>
              </w:rPr>
            </w:pPr>
            <w:r w:rsidRPr="00F31D1B">
              <w:rPr>
                <w:color w:val="002060"/>
              </w:rPr>
              <w:t xml:space="preserve">(CALCETTO NUMANA) </w:t>
            </w:r>
          </w:p>
        </w:tc>
        <w:tc>
          <w:tcPr>
            <w:tcW w:w="800" w:type="dxa"/>
            <w:tcMar>
              <w:top w:w="20" w:type="dxa"/>
              <w:left w:w="20" w:type="dxa"/>
              <w:bottom w:w="20" w:type="dxa"/>
              <w:right w:w="20" w:type="dxa"/>
            </w:tcMar>
            <w:vAlign w:val="center"/>
            <w:hideMark/>
          </w:tcPr>
          <w:p w14:paraId="73ECD60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FDD054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D20F439" w14:textId="77777777" w:rsidR="00202D2B" w:rsidRPr="00F31D1B" w:rsidRDefault="00202D2B" w:rsidP="002E777A">
            <w:pPr>
              <w:pStyle w:val="movimento2"/>
              <w:rPr>
                <w:color w:val="002060"/>
              </w:rPr>
            </w:pPr>
            <w:r w:rsidRPr="00F31D1B">
              <w:rPr>
                <w:color w:val="002060"/>
              </w:rPr>
              <w:t> </w:t>
            </w:r>
          </w:p>
        </w:tc>
      </w:tr>
    </w:tbl>
    <w:p w14:paraId="7EFC066E" w14:textId="77777777" w:rsidR="00202D2B" w:rsidRPr="00F31D1B" w:rsidRDefault="00202D2B" w:rsidP="00202D2B">
      <w:pPr>
        <w:pStyle w:val="diffida"/>
        <w:spacing w:before="80" w:beforeAutospacing="0" w:after="40" w:afterAutospacing="0"/>
        <w:rPr>
          <w:rFonts w:eastAsiaTheme="minorEastAsia"/>
          <w:color w:val="002060"/>
        </w:rPr>
      </w:pPr>
      <w:r w:rsidRPr="00F31D1B">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7540643E" w14:textId="77777777" w:rsidTr="002E777A">
        <w:tc>
          <w:tcPr>
            <w:tcW w:w="2200" w:type="dxa"/>
            <w:tcMar>
              <w:top w:w="20" w:type="dxa"/>
              <w:left w:w="20" w:type="dxa"/>
              <w:bottom w:w="20" w:type="dxa"/>
              <w:right w:w="20" w:type="dxa"/>
            </w:tcMar>
            <w:vAlign w:val="center"/>
            <w:hideMark/>
          </w:tcPr>
          <w:p w14:paraId="258FB4E1" w14:textId="77777777" w:rsidR="00202D2B" w:rsidRPr="00F31D1B" w:rsidRDefault="00202D2B" w:rsidP="002E777A">
            <w:pPr>
              <w:pStyle w:val="movimento"/>
              <w:rPr>
                <w:color w:val="002060"/>
              </w:rPr>
            </w:pPr>
            <w:r w:rsidRPr="00F31D1B">
              <w:rPr>
                <w:color w:val="002060"/>
              </w:rPr>
              <w:t>GIANNETTI NICOLINO</w:t>
            </w:r>
          </w:p>
        </w:tc>
        <w:tc>
          <w:tcPr>
            <w:tcW w:w="2200" w:type="dxa"/>
            <w:tcMar>
              <w:top w:w="20" w:type="dxa"/>
              <w:left w:w="20" w:type="dxa"/>
              <w:bottom w:w="20" w:type="dxa"/>
              <w:right w:w="20" w:type="dxa"/>
            </w:tcMar>
            <w:vAlign w:val="center"/>
            <w:hideMark/>
          </w:tcPr>
          <w:p w14:paraId="151AEC97" w14:textId="77777777" w:rsidR="00202D2B" w:rsidRPr="00F31D1B" w:rsidRDefault="00202D2B" w:rsidP="002E777A">
            <w:pPr>
              <w:pStyle w:val="movimento2"/>
              <w:rPr>
                <w:color w:val="002060"/>
              </w:rPr>
            </w:pPr>
            <w:r w:rsidRPr="00F31D1B">
              <w:rPr>
                <w:color w:val="002060"/>
              </w:rPr>
              <w:t xml:space="preserve">(SPORTING GROTTAMMARE) </w:t>
            </w:r>
          </w:p>
        </w:tc>
        <w:tc>
          <w:tcPr>
            <w:tcW w:w="800" w:type="dxa"/>
            <w:tcMar>
              <w:top w:w="20" w:type="dxa"/>
              <w:left w:w="20" w:type="dxa"/>
              <w:bottom w:w="20" w:type="dxa"/>
              <w:right w:w="20" w:type="dxa"/>
            </w:tcMar>
            <w:vAlign w:val="center"/>
            <w:hideMark/>
          </w:tcPr>
          <w:p w14:paraId="44F30FF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BB7FF3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CC60F29" w14:textId="77777777" w:rsidR="00202D2B" w:rsidRPr="00F31D1B" w:rsidRDefault="00202D2B" w:rsidP="002E777A">
            <w:pPr>
              <w:pStyle w:val="movimento2"/>
              <w:rPr>
                <w:color w:val="002060"/>
              </w:rPr>
            </w:pPr>
            <w:r w:rsidRPr="00F31D1B">
              <w:rPr>
                <w:color w:val="002060"/>
              </w:rPr>
              <w:t> </w:t>
            </w:r>
          </w:p>
        </w:tc>
      </w:tr>
    </w:tbl>
    <w:p w14:paraId="4252A23F" w14:textId="77777777" w:rsidR="00202D2B" w:rsidRPr="00F31D1B" w:rsidRDefault="00202D2B" w:rsidP="00202D2B">
      <w:pPr>
        <w:pStyle w:val="diffida"/>
        <w:spacing w:before="80" w:beforeAutospacing="0" w:after="40" w:afterAutospacing="0"/>
        <w:rPr>
          <w:rFonts w:eastAsiaTheme="minorEastAsia"/>
          <w:color w:val="002060"/>
        </w:rPr>
      </w:pPr>
      <w:r w:rsidRPr="00F31D1B">
        <w:rPr>
          <w:color w:val="002060"/>
        </w:rPr>
        <w:t xml:space="preserve">Per proteste nei confronti dell'arbitro. Allontanato. </w:t>
      </w:r>
    </w:p>
    <w:p w14:paraId="77273150" w14:textId="77777777" w:rsidR="00202D2B" w:rsidRPr="00F31D1B" w:rsidRDefault="00202D2B" w:rsidP="00202D2B">
      <w:pPr>
        <w:pStyle w:val="titolo30"/>
        <w:rPr>
          <w:color w:val="002060"/>
        </w:rPr>
      </w:pPr>
      <w:r w:rsidRPr="00F31D1B">
        <w:rPr>
          <w:color w:val="002060"/>
        </w:rPr>
        <w:t xml:space="preserve">ALLENATORI </w:t>
      </w:r>
    </w:p>
    <w:p w14:paraId="359BAF84"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E91978F" w14:textId="77777777" w:rsidTr="002E777A">
        <w:tc>
          <w:tcPr>
            <w:tcW w:w="2200" w:type="dxa"/>
            <w:tcMar>
              <w:top w:w="20" w:type="dxa"/>
              <w:left w:w="20" w:type="dxa"/>
              <w:bottom w:w="20" w:type="dxa"/>
              <w:right w:w="20" w:type="dxa"/>
            </w:tcMar>
            <w:vAlign w:val="center"/>
            <w:hideMark/>
          </w:tcPr>
          <w:p w14:paraId="30A932B2" w14:textId="77777777" w:rsidR="00202D2B" w:rsidRPr="00F31D1B" w:rsidRDefault="00202D2B" w:rsidP="002E777A">
            <w:pPr>
              <w:pStyle w:val="movimento"/>
              <w:rPr>
                <w:color w:val="002060"/>
              </w:rPr>
            </w:pPr>
            <w:r w:rsidRPr="00F31D1B">
              <w:rPr>
                <w:color w:val="002060"/>
              </w:rPr>
              <w:t>FACCHINI MASSIMO</w:t>
            </w:r>
          </w:p>
        </w:tc>
        <w:tc>
          <w:tcPr>
            <w:tcW w:w="2200" w:type="dxa"/>
            <w:tcMar>
              <w:top w:w="20" w:type="dxa"/>
              <w:left w:w="20" w:type="dxa"/>
              <w:bottom w:w="20" w:type="dxa"/>
              <w:right w:w="20" w:type="dxa"/>
            </w:tcMar>
            <w:vAlign w:val="center"/>
            <w:hideMark/>
          </w:tcPr>
          <w:p w14:paraId="660AA509" w14:textId="77777777" w:rsidR="00202D2B" w:rsidRPr="00F31D1B" w:rsidRDefault="00202D2B" w:rsidP="002E777A">
            <w:pPr>
              <w:pStyle w:val="movimento2"/>
              <w:rPr>
                <w:color w:val="002060"/>
              </w:rPr>
            </w:pPr>
            <w:r w:rsidRPr="00F31D1B">
              <w:rPr>
                <w:color w:val="002060"/>
              </w:rPr>
              <w:t xml:space="preserve">(PIANDIROSE) </w:t>
            </w:r>
          </w:p>
        </w:tc>
        <w:tc>
          <w:tcPr>
            <w:tcW w:w="800" w:type="dxa"/>
            <w:tcMar>
              <w:top w:w="20" w:type="dxa"/>
              <w:left w:w="20" w:type="dxa"/>
              <w:bottom w:w="20" w:type="dxa"/>
              <w:right w:w="20" w:type="dxa"/>
            </w:tcMar>
            <w:vAlign w:val="center"/>
            <w:hideMark/>
          </w:tcPr>
          <w:p w14:paraId="416A4A5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5B215E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BFE8719" w14:textId="77777777" w:rsidR="00202D2B" w:rsidRPr="00F31D1B" w:rsidRDefault="00202D2B" w:rsidP="002E777A">
            <w:pPr>
              <w:pStyle w:val="movimento2"/>
              <w:rPr>
                <w:color w:val="002060"/>
              </w:rPr>
            </w:pPr>
            <w:r w:rsidRPr="00F31D1B">
              <w:rPr>
                <w:color w:val="002060"/>
              </w:rPr>
              <w:t> </w:t>
            </w:r>
          </w:p>
        </w:tc>
      </w:tr>
    </w:tbl>
    <w:p w14:paraId="22701BBF"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7E5DFF73" w14:textId="77777777" w:rsidTr="002E777A">
        <w:tc>
          <w:tcPr>
            <w:tcW w:w="2200" w:type="dxa"/>
            <w:tcMar>
              <w:top w:w="20" w:type="dxa"/>
              <w:left w:w="20" w:type="dxa"/>
              <w:bottom w:w="20" w:type="dxa"/>
              <w:right w:w="20" w:type="dxa"/>
            </w:tcMar>
            <w:vAlign w:val="center"/>
            <w:hideMark/>
          </w:tcPr>
          <w:p w14:paraId="41E53D36" w14:textId="77777777" w:rsidR="00202D2B" w:rsidRPr="00F31D1B" w:rsidRDefault="00202D2B" w:rsidP="002E777A">
            <w:pPr>
              <w:pStyle w:val="movimento"/>
              <w:rPr>
                <w:color w:val="002060"/>
              </w:rPr>
            </w:pPr>
            <w:r w:rsidRPr="00F31D1B">
              <w:rPr>
                <w:color w:val="002060"/>
              </w:rPr>
              <w:t>RANZUGLIA ANDREA</w:t>
            </w:r>
          </w:p>
        </w:tc>
        <w:tc>
          <w:tcPr>
            <w:tcW w:w="2200" w:type="dxa"/>
            <w:tcMar>
              <w:top w:w="20" w:type="dxa"/>
              <w:left w:w="20" w:type="dxa"/>
              <w:bottom w:w="20" w:type="dxa"/>
              <w:right w:w="20" w:type="dxa"/>
            </w:tcMar>
            <w:vAlign w:val="center"/>
            <w:hideMark/>
          </w:tcPr>
          <w:p w14:paraId="126A1DC2" w14:textId="77777777" w:rsidR="00202D2B" w:rsidRPr="00F31D1B" w:rsidRDefault="00202D2B" w:rsidP="002E777A">
            <w:pPr>
              <w:pStyle w:val="movimento2"/>
              <w:rPr>
                <w:color w:val="002060"/>
              </w:rPr>
            </w:pPr>
            <w:r w:rsidRPr="00F31D1B">
              <w:rPr>
                <w:color w:val="002060"/>
              </w:rPr>
              <w:t xml:space="preserve">(BORGOROSSO TOLENTINO) </w:t>
            </w:r>
          </w:p>
        </w:tc>
        <w:tc>
          <w:tcPr>
            <w:tcW w:w="800" w:type="dxa"/>
            <w:tcMar>
              <w:top w:w="20" w:type="dxa"/>
              <w:left w:w="20" w:type="dxa"/>
              <w:bottom w:w="20" w:type="dxa"/>
              <w:right w:w="20" w:type="dxa"/>
            </w:tcMar>
            <w:vAlign w:val="center"/>
            <w:hideMark/>
          </w:tcPr>
          <w:p w14:paraId="0C04467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B10E6EE" w14:textId="77777777" w:rsidR="00202D2B" w:rsidRPr="00F31D1B" w:rsidRDefault="00202D2B" w:rsidP="002E777A">
            <w:pPr>
              <w:pStyle w:val="movimento"/>
              <w:rPr>
                <w:color w:val="002060"/>
              </w:rPr>
            </w:pPr>
            <w:r w:rsidRPr="00F31D1B">
              <w:rPr>
                <w:color w:val="002060"/>
              </w:rPr>
              <w:t>LOMBI PAOLO</w:t>
            </w:r>
          </w:p>
        </w:tc>
        <w:tc>
          <w:tcPr>
            <w:tcW w:w="2200" w:type="dxa"/>
            <w:tcMar>
              <w:top w:w="20" w:type="dxa"/>
              <w:left w:w="20" w:type="dxa"/>
              <w:bottom w:w="20" w:type="dxa"/>
              <w:right w:w="20" w:type="dxa"/>
            </w:tcMar>
            <w:vAlign w:val="center"/>
            <w:hideMark/>
          </w:tcPr>
          <w:p w14:paraId="7277F0CE" w14:textId="77777777" w:rsidR="00202D2B" w:rsidRPr="00F31D1B" w:rsidRDefault="00202D2B" w:rsidP="002E777A">
            <w:pPr>
              <w:pStyle w:val="movimento2"/>
              <w:rPr>
                <w:color w:val="002060"/>
              </w:rPr>
            </w:pPr>
            <w:r w:rsidRPr="00F31D1B">
              <w:rPr>
                <w:color w:val="002060"/>
              </w:rPr>
              <w:t xml:space="preserve">(MOGLIANESE) </w:t>
            </w:r>
          </w:p>
        </w:tc>
      </w:tr>
      <w:tr w:rsidR="00202D2B" w:rsidRPr="00F31D1B" w14:paraId="08E3EA94" w14:textId="77777777" w:rsidTr="002E777A">
        <w:tc>
          <w:tcPr>
            <w:tcW w:w="2200" w:type="dxa"/>
            <w:tcMar>
              <w:top w:w="20" w:type="dxa"/>
              <w:left w:w="20" w:type="dxa"/>
              <w:bottom w:w="20" w:type="dxa"/>
              <w:right w:w="20" w:type="dxa"/>
            </w:tcMar>
            <w:vAlign w:val="center"/>
            <w:hideMark/>
          </w:tcPr>
          <w:p w14:paraId="771DDF47" w14:textId="77777777" w:rsidR="00202D2B" w:rsidRPr="00F31D1B" w:rsidRDefault="00202D2B" w:rsidP="002E777A">
            <w:pPr>
              <w:pStyle w:val="movimento"/>
              <w:rPr>
                <w:color w:val="002060"/>
              </w:rPr>
            </w:pPr>
            <w:r w:rsidRPr="00F31D1B">
              <w:rPr>
                <w:color w:val="002060"/>
              </w:rPr>
              <w:t>LINI EDUARDO DAVID</w:t>
            </w:r>
          </w:p>
        </w:tc>
        <w:tc>
          <w:tcPr>
            <w:tcW w:w="2200" w:type="dxa"/>
            <w:tcMar>
              <w:top w:w="20" w:type="dxa"/>
              <w:left w:w="20" w:type="dxa"/>
              <w:bottom w:w="20" w:type="dxa"/>
              <w:right w:w="20" w:type="dxa"/>
            </w:tcMar>
            <w:vAlign w:val="center"/>
            <w:hideMark/>
          </w:tcPr>
          <w:p w14:paraId="500B946A" w14:textId="77777777" w:rsidR="00202D2B" w:rsidRPr="00F31D1B" w:rsidRDefault="00202D2B" w:rsidP="002E777A">
            <w:pPr>
              <w:pStyle w:val="movimento2"/>
              <w:rPr>
                <w:color w:val="002060"/>
              </w:rPr>
            </w:pPr>
            <w:r w:rsidRPr="00F31D1B">
              <w:rPr>
                <w:color w:val="002060"/>
              </w:rPr>
              <w:t xml:space="preserve">(SPORTING GROTTAMMARE) </w:t>
            </w:r>
          </w:p>
        </w:tc>
        <w:tc>
          <w:tcPr>
            <w:tcW w:w="800" w:type="dxa"/>
            <w:tcMar>
              <w:top w:w="20" w:type="dxa"/>
              <w:left w:w="20" w:type="dxa"/>
              <w:bottom w:w="20" w:type="dxa"/>
              <w:right w:w="20" w:type="dxa"/>
            </w:tcMar>
            <w:vAlign w:val="center"/>
            <w:hideMark/>
          </w:tcPr>
          <w:p w14:paraId="6749767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852391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5646E2F" w14:textId="77777777" w:rsidR="00202D2B" w:rsidRPr="00F31D1B" w:rsidRDefault="00202D2B" w:rsidP="002E777A">
            <w:pPr>
              <w:pStyle w:val="movimento2"/>
              <w:rPr>
                <w:color w:val="002060"/>
              </w:rPr>
            </w:pPr>
            <w:r w:rsidRPr="00F31D1B">
              <w:rPr>
                <w:color w:val="002060"/>
              </w:rPr>
              <w:t> </w:t>
            </w:r>
          </w:p>
        </w:tc>
      </w:tr>
    </w:tbl>
    <w:p w14:paraId="2AAAD9A7" w14:textId="77777777" w:rsidR="00202D2B" w:rsidRPr="00F31D1B" w:rsidRDefault="00202D2B" w:rsidP="00202D2B">
      <w:pPr>
        <w:pStyle w:val="titolo30"/>
        <w:rPr>
          <w:rFonts w:eastAsiaTheme="minorEastAsia"/>
          <w:color w:val="002060"/>
        </w:rPr>
      </w:pPr>
      <w:r w:rsidRPr="00F31D1B">
        <w:rPr>
          <w:color w:val="002060"/>
        </w:rPr>
        <w:t xml:space="preserve">CALCIATORI ESPULSI </w:t>
      </w:r>
    </w:p>
    <w:p w14:paraId="776CA3BF" w14:textId="77777777" w:rsidR="00202D2B" w:rsidRPr="00F31D1B" w:rsidRDefault="00202D2B" w:rsidP="00202D2B">
      <w:pPr>
        <w:pStyle w:val="titolo20"/>
        <w:rPr>
          <w:color w:val="002060"/>
        </w:rPr>
      </w:pPr>
      <w:r w:rsidRPr="00F31D1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1DF54B5" w14:textId="77777777" w:rsidTr="002E777A">
        <w:tc>
          <w:tcPr>
            <w:tcW w:w="2200" w:type="dxa"/>
            <w:tcMar>
              <w:top w:w="20" w:type="dxa"/>
              <w:left w:w="20" w:type="dxa"/>
              <w:bottom w:w="20" w:type="dxa"/>
              <w:right w:w="20" w:type="dxa"/>
            </w:tcMar>
            <w:vAlign w:val="center"/>
            <w:hideMark/>
          </w:tcPr>
          <w:p w14:paraId="1DD2CC8D" w14:textId="77777777" w:rsidR="00202D2B" w:rsidRPr="00F31D1B" w:rsidRDefault="00202D2B" w:rsidP="002E777A">
            <w:pPr>
              <w:pStyle w:val="movimento"/>
              <w:rPr>
                <w:color w:val="002060"/>
              </w:rPr>
            </w:pPr>
            <w:r w:rsidRPr="00F31D1B">
              <w:rPr>
                <w:color w:val="002060"/>
              </w:rPr>
              <w:t>BIONDI FULVIO</w:t>
            </w:r>
          </w:p>
        </w:tc>
        <w:tc>
          <w:tcPr>
            <w:tcW w:w="2200" w:type="dxa"/>
            <w:tcMar>
              <w:top w:w="20" w:type="dxa"/>
              <w:left w:w="20" w:type="dxa"/>
              <w:bottom w:w="20" w:type="dxa"/>
              <w:right w:w="20" w:type="dxa"/>
            </w:tcMar>
            <w:vAlign w:val="center"/>
            <w:hideMark/>
          </w:tcPr>
          <w:p w14:paraId="3AFE01EF" w14:textId="77777777" w:rsidR="00202D2B" w:rsidRPr="00F31D1B" w:rsidRDefault="00202D2B" w:rsidP="002E777A">
            <w:pPr>
              <w:pStyle w:val="movimento2"/>
              <w:rPr>
                <w:color w:val="002060"/>
              </w:rPr>
            </w:pPr>
            <w:r w:rsidRPr="00F31D1B">
              <w:rPr>
                <w:color w:val="002060"/>
              </w:rPr>
              <w:t xml:space="preserve">(AMICI 84) </w:t>
            </w:r>
          </w:p>
        </w:tc>
        <w:tc>
          <w:tcPr>
            <w:tcW w:w="800" w:type="dxa"/>
            <w:tcMar>
              <w:top w:w="20" w:type="dxa"/>
              <w:left w:w="20" w:type="dxa"/>
              <w:bottom w:w="20" w:type="dxa"/>
              <w:right w:w="20" w:type="dxa"/>
            </w:tcMar>
            <w:vAlign w:val="center"/>
            <w:hideMark/>
          </w:tcPr>
          <w:p w14:paraId="3D9CF6F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9BAD345" w14:textId="77777777" w:rsidR="00202D2B" w:rsidRPr="00F31D1B" w:rsidRDefault="00202D2B" w:rsidP="002E777A">
            <w:pPr>
              <w:pStyle w:val="movimento"/>
              <w:rPr>
                <w:color w:val="002060"/>
              </w:rPr>
            </w:pPr>
            <w:r w:rsidRPr="00F31D1B">
              <w:rPr>
                <w:color w:val="002060"/>
              </w:rPr>
              <w:t>MARCOZZI ALESSIO</w:t>
            </w:r>
          </w:p>
        </w:tc>
        <w:tc>
          <w:tcPr>
            <w:tcW w:w="2200" w:type="dxa"/>
            <w:tcMar>
              <w:top w:w="20" w:type="dxa"/>
              <w:left w:w="20" w:type="dxa"/>
              <w:bottom w:w="20" w:type="dxa"/>
              <w:right w:w="20" w:type="dxa"/>
            </w:tcMar>
            <w:vAlign w:val="center"/>
            <w:hideMark/>
          </w:tcPr>
          <w:p w14:paraId="1F47D5BC" w14:textId="77777777" w:rsidR="00202D2B" w:rsidRPr="00F31D1B" w:rsidRDefault="00202D2B" w:rsidP="002E777A">
            <w:pPr>
              <w:pStyle w:val="movimento2"/>
              <w:rPr>
                <w:color w:val="002060"/>
              </w:rPr>
            </w:pPr>
            <w:r w:rsidRPr="00F31D1B">
              <w:rPr>
                <w:color w:val="002060"/>
              </w:rPr>
              <w:t xml:space="preserve">(FUTSAL L.C.) </w:t>
            </w:r>
          </w:p>
        </w:tc>
      </w:tr>
    </w:tbl>
    <w:p w14:paraId="0FC15B34" w14:textId="77777777" w:rsidR="00202D2B" w:rsidRPr="00F31D1B" w:rsidRDefault="00202D2B" w:rsidP="00202D2B">
      <w:pPr>
        <w:pStyle w:val="titolo20"/>
        <w:rPr>
          <w:rFonts w:eastAsiaTheme="minorEastAsia"/>
          <w:color w:val="002060"/>
        </w:rPr>
      </w:pPr>
      <w:r w:rsidRPr="00F31D1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0F96185" w14:textId="77777777" w:rsidTr="002E777A">
        <w:tc>
          <w:tcPr>
            <w:tcW w:w="2200" w:type="dxa"/>
            <w:tcMar>
              <w:top w:w="20" w:type="dxa"/>
              <w:left w:w="20" w:type="dxa"/>
              <w:bottom w:w="20" w:type="dxa"/>
              <w:right w:w="20" w:type="dxa"/>
            </w:tcMar>
            <w:vAlign w:val="center"/>
            <w:hideMark/>
          </w:tcPr>
          <w:p w14:paraId="07D49D41" w14:textId="77777777" w:rsidR="00202D2B" w:rsidRPr="00F31D1B" w:rsidRDefault="00202D2B" w:rsidP="002E777A">
            <w:pPr>
              <w:pStyle w:val="movimento"/>
              <w:rPr>
                <w:color w:val="002060"/>
              </w:rPr>
            </w:pPr>
            <w:r w:rsidRPr="00F31D1B">
              <w:rPr>
                <w:color w:val="002060"/>
              </w:rPr>
              <w:t>SUAREZ PERERA AARON</w:t>
            </w:r>
          </w:p>
        </w:tc>
        <w:tc>
          <w:tcPr>
            <w:tcW w:w="2200" w:type="dxa"/>
            <w:tcMar>
              <w:top w:w="20" w:type="dxa"/>
              <w:left w:w="20" w:type="dxa"/>
              <w:bottom w:w="20" w:type="dxa"/>
              <w:right w:w="20" w:type="dxa"/>
            </w:tcMar>
            <w:vAlign w:val="center"/>
            <w:hideMark/>
          </w:tcPr>
          <w:p w14:paraId="02A18568" w14:textId="77777777" w:rsidR="00202D2B" w:rsidRPr="00F31D1B" w:rsidRDefault="00202D2B" w:rsidP="002E777A">
            <w:pPr>
              <w:pStyle w:val="movimento2"/>
              <w:rPr>
                <w:color w:val="002060"/>
              </w:rPr>
            </w:pPr>
            <w:r w:rsidRPr="00F31D1B">
              <w:rPr>
                <w:color w:val="002060"/>
              </w:rPr>
              <w:t xml:space="preserve">(FERMANA FUTSAL 2022) </w:t>
            </w:r>
          </w:p>
        </w:tc>
        <w:tc>
          <w:tcPr>
            <w:tcW w:w="800" w:type="dxa"/>
            <w:tcMar>
              <w:top w:w="20" w:type="dxa"/>
              <w:left w:w="20" w:type="dxa"/>
              <w:bottom w:w="20" w:type="dxa"/>
              <w:right w:w="20" w:type="dxa"/>
            </w:tcMar>
            <w:vAlign w:val="center"/>
            <w:hideMark/>
          </w:tcPr>
          <w:p w14:paraId="0987A28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371D96D" w14:textId="77777777" w:rsidR="00202D2B" w:rsidRPr="00F31D1B" w:rsidRDefault="00202D2B" w:rsidP="002E777A">
            <w:pPr>
              <w:pStyle w:val="movimento"/>
              <w:rPr>
                <w:color w:val="002060"/>
              </w:rPr>
            </w:pPr>
            <w:r w:rsidRPr="00F31D1B">
              <w:rPr>
                <w:color w:val="002060"/>
              </w:rPr>
              <w:t>SEVERINI MATTEO</w:t>
            </w:r>
          </w:p>
        </w:tc>
        <w:tc>
          <w:tcPr>
            <w:tcW w:w="2200" w:type="dxa"/>
            <w:tcMar>
              <w:top w:w="20" w:type="dxa"/>
              <w:left w:w="20" w:type="dxa"/>
              <w:bottom w:w="20" w:type="dxa"/>
              <w:right w:w="20" w:type="dxa"/>
            </w:tcMar>
            <w:vAlign w:val="center"/>
            <w:hideMark/>
          </w:tcPr>
          <w:p w14:paraId="31AEFBA9" w14:textId="77777777" w:rsidR="00202D2B" w:rsidRPr="00F31D1B" w:rsidRDefault="00202D2B" w:rsidP="002E777A">
            <w:pPr>
              <w:pStyle w:val="movimento2"/>
              <w:rPr>
                <w:color w:val="002060"/>
              </w:rPr>
            </w:pPr>
            <w:r w:rsidRPr="00F31D1B">
              <w:rPr>
                <w:color w:val="002060"/>
              </w:rPr>
              <w:t xml:space="preserve">(FUTSAL RECANATI) </w:t>
            </w:r>
          </w:p>
        </w:tc>
      </w:tr>
      <w:tr w:rsidR="00202D2B" w:rsidRPr="00F31D1B" w14:paraId="1F7F4536" w14:textId="77777777" w:rsidTr="002E777A">
        <w:tc>
          <w:tcPr>
            <w:tcW w:w="2200" w:type="dxa"/>
            <w:tcMar>
              <w:top w:w="20" w:type="dxa"/>
              <w:left w:w="20" w:type="dxa"/>
              <w:bottom w:w="20" w:type="dxa"/>
              <w:right w:w="20" w:type="dxa"/>
            </w:tcMar>
            <w:vAlign w:val="center"/>
            <w:hideMark/>
          </w:tcPr>
          <w:p w14:paraId="1A1EE25B" w14:textId="77777777" w:rsidR="00202D2B" w:rsidRPr="00F31D1B" w:rsidRDefault="00202D2B" w:rsidP="002E777A">
            <w:pPr>
              <w:pStyle w:val="movimento"/>
              <w:rPr>
                <w:color w:val="002060"/>
              </w:rPr>
            </w:pPr>
            <w:r w:rsidRPr="00F31D1B">
              <w:rPr>
                <w:color w:val="002060"/>
              </w:rPr>
              <w:t>GIULIANI RICCARDO</w:t>
            </w:r>
          </w:p>
        </w:tc>
        <w:tc>
          <w:tcPr>
            <w:tcW w:w="2200" w:type="dxa"/>
            <w:tcMar>
              <w:top w:w="20" w:type="dxa"/>
              <w:left w:w="20" w:type="dxa"/>
              <w:bottom w:w="20" w:type="dxa"/>
              <w:right w:w="20" w:type="dxa"/>
            </w:tcMar>
            <w:vAlign w:val="center"/>
            <w:hideMark/>
          </w:tcPr>
          <w:p w14:paraId="2DDE6D47" w14:textId="77777777" w:rsidR="00202D2B" w:rsidRPr="00F31D1B" w:rsidRDefault="00202D2B" w:rsidP="002E777A">
            <w:pPr>
              <w:pStyle w:val="movimento2"/>
              <w:rPr>
                <w:color w:val="002060"/>
              </w:rPr>
            </w:pPr>
            <w:r w:rsidRPr="00F31D1B">
              <w:rPr>
                <w:color w:val="002060"/>
              </w:rPr>
              <w:t xml:space="preserve">(SANTA MARIA NUOVA A.S.D.) </w:t>
            </w:r>
          </w:p>
        </w:tc>
        <w:tc>
          <w:tcPr>
            <w:tcW w:w="800" w:type="dxa"/>
            <w:tcMar>
              <w:top w:w="20" w:type="dxa"/>
              <w:left w:w="20" w:type="dxa"/>
              <w:bottom w:w="20" w:type="dxa"/>
              <w:right w:w="20" w:type="dxa"/>
            </w:tcMar>
            <w:vAlign w:val="center"/>
            <w:hideMark/>
          </w:tcPr>
          <w:p w14:paraId="4912FF1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8D00F31" w14:textId="77777777" w:rsidR="00202D2B" w:rsidRPr="00F31D1B" w:rsidRDefault="00202D2B" w:rsidP="002E777A">
            <w:pPr>
              <w:pStyle w:val="movimento"/>
              <w:rPr>
                <w:color w:val="002060"/>
              </w:rPr>
            </w:pPr>
            <w:r w:rsidRPr="00F31D1B">
              <w:rPr>
                <w:color w:val="002060"/>
              </w:rPr>
              <w:t>RIDOLFI FILIPPO</w:t>
            </w:r>
          </w:p>
        </w:tc>
        <w:tc>
          <w:tcPr>
            <w:tcW w:w="2200" w:type="dxa"/>
            <w:tcMar>
              <w:top w:w="20" w:type="dxa"/>
              <w:left w:w="20" w:type="dxa"/>
              <w:bottom w:w="20" w:type="dxa"/>
              <w:right w:w="20" w:type="dxa"/>
            </w:tcMar>
            <w:vAlign w:val="center"/>
            <w:hideMark/>
          </w:tcPr>
          <w:p w14:paraId="60E3D56B" w14:textId="77777777" w:rsidR="00202D2B" w:rsidRPr="00F31D1B" w:rsidRDefault="00202D2B" w:rsidP="002E777A">
            <w:pPr>
              <w:pStyle w:val="movimento2"/>
              <w:rPr>
                <w:color w:val="002060"/>
              </w:rPr>
            </w:pPr>
            <w:r w:rsidRPr="00F31D1B">
              <w:rPr>
                <w:color w:val="002060"/>
              </w:rPr>
              <w:t xml:space="preserve">(URBANIA CALCIO) </w:t>
            </w:r>
          </w:p>
        </w:tc>
      </w:tr>
    </w:tbl>
    <w:p w14:paraId="708EEC33" w14:textId="77777777" w:rsidR="00202D2B" w:rsidRPr="00F31D1B" w:rsidRDefault="00202D2B" w:rsidP="00202D2B">
      <w:pPr>
        <w:pStyle w:val="titolo30"/>
        <w:rPr>
          <w:rFonts w:eastAsiaTheme="minorEastAsia"/>
          <w:color w:val="002060"/>
        </w:rPr>
      </w:pPr>
      <w:r w:rsidRPr="00F31D1B">
        <w:rPr>
          <w:color w:val="002060"/>
        </w:rPr>
        <w:t xml:space="preserve">CALCIATORI NON ESPULSI </w:t>
      </w:r>
    </w:p>
    <w:p w14:paraId="36085A96" w14:textId="77777777" w:rsidR="00202D2B" w:rsidRPr="00F31D1B" w:rsidRDefault="00202D2B" w:rsidP="00202D2B">
      <w:pPr>
        <w:pStyle w:val="titolo20"/>
        <w:rPr>
          <w:color w:val="002060"/>
        </w:rPr>
      </w:pPr>
      <w:r w:rsidRPr="00F31D1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06A8ACA" w14:textId="77777777" w:rsidTr="002E777A">
        <w:tc>
          <w:tcPr>
            <w:tcW w:w="2200" w:type="dxa"/>
            <w:tcMar>
              <w:top w:w="20" w:type="dxa"/>
              <w:left w:w="20" w:type="dxa"/>
              <w:bottom w:w="20" w:type="dxa"/>
              <w:right w:w="20" w:type="dxa"/>
            </w:tcMar>
            <w:vAlign w:val="center"/>
            <w:hideMark/>
          </w:tcPr>
          <w:p w14:paraId="79880248" w14:textId="77777777" w:rsidR="00202D2B" w:rsidRPr="00F31D1B" w:rsidRDefault="00202D2B" w:rsidP="002E777A">
            <w:pPr>
              <w:pStyle w:val="movimento"/>
              <w:rPr>
                <w:color w:val="002060"/>
              </w:rPr>
            </w:pPr>
            <w:r w:rsidRPr="00F31D1B">
              <w:rPr>
                <w:color w:val="002060"/>
              </w:rPr>
              <w:t>SILVESTRI MASSIMILIANO</w:t>
            </w:r>
          </w:p>
        </w:tc>
        <w:tc>
          <w:tcPr>
            <w:tcW w:w="2200" w:type="dxa"/>
            <w:tcMar>
              <w:top w:w="20" w:type="dxa"/>
              <w:left w:w="20" w:type="dxa"/>
              <w:bottom w:w="20" w:type="dxa"/>
              <w:right w:w="20" w:type="dxa"/>
            </w:tcMar>
            <w:vAlign w:val="center"/>
            <w:hideMark/>
          </w:tcPr>
          <w:p w14:paraId="71CC8388" w14:textId="77777777" w:rsidR="00202D2B" w:rsidRPr="00F31D1B" w:rsidRDefault="00202D2B" w:rsidP="002E777A">
            <w:pPr>
              <w:pStyle w:val="movimento2"/>
              <w:rPr>
                <w:color w:val="002060"/>
              </w:rPr>
            </w:pPr>
            <w:r w:rsidRPr="00F31D1B">
              <w:rPr>
                <w:color w:val="002060"/>
              </w:rPr>
              <w:t xml:space="preserve">(ATLETICO ASCOLI 2000) </w:t>
            </w:r>
          </w:p>
        </w:tc>
        <w:tc>
          <w:tcPr>
            <w:tcW w:w="800" w:type="dxa"/>
            <w:tcMar>
              <w:top w:w="20" w:type="dxa"/>
              <w:left w:w="20" w:type="dxa"/>
              <w:bottom w:w="20" w:type="dxa"/>
              <w:right w:w="20" w:type="dxa"/>
            </w:tcMar>
            <w:vAlign w:val="center"/>
            <w:hideMark/>
          </w:tcPr>
          <w:p w14:paraId="4DDEF08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CBDD862" w14:textId="77777777" w:rsidR="00202D2B" w:rsidRPr="00F31D1B" w:rsidRDefault="00202D2B" w:rsidP="002E777A">
            <w:pPr>
              <w:pStyle w:val="movimento"/>
              <w:rPr>
                <w:color w:val="002060"/>
              </w:rPr>
            </w:pPr>
            <w:r w:rsidRPr="00F31D1B">
              <w:rPr>
                <w:color w:val="002060"/>
              </w:rPr>
              <w:t>PARTICELLI MIRKO</w:t>
            </w:r>
          </w:p>
        </w:tc>
        <w:tc>
          <w:tcPr>
            <w:tcW w:w="2200" w:type="dxa"/>
            <w:tcMar>
              <w:top w:w="20" w:type="dxa"/>
              <w:left w:w="20" w:type="dxa"/>
              <w:bottom w:w="20" w:type="dxa"/>
              <w:right w:w="20" w:type="dxa"/>
            </w:tcMar>
            <w:vAlign w:val="center"/>
            <w:hideMark/>
          </w:tcPr>
          <w:p w14:paraId="1A231F0A" w14:textId="77777777" w:rsidR="00202D2B" w:rsidRPr="00F31D1B" w:rsidRDefault="00202D2B" w:rsidP="002E777A">
            <w:pPr>
              <w:pStyle w:val="movimento2"/>
              <w:rPr>
                <w:color w:val="002060"/>
              </w:rPr>
            </w:pPr>
            <w:r w:rsidRPr="00F31D1B">
              <w:rPr>
                <w:color w:val="002060"/>
              </w:rPr>
              <w:t xml:space="preserve">(CASTELRAIMONDO CALCIO A 5) </w:t>
            </w:r>
          </w:p>
        </w:tc>
      </w:tr>
      <w:tr w:rsidR="00202D2B" w:rsidRPr="00F31D1B" w14:paraId="651A7B9C" w14:textId="77777777" w:rsidTr="002E777A">
        <w:tc>
          <w:tcPr>
            <w:tcW w:w="2200" w:type="dxa"/>
            <w:tcMar>
              <w:top w:w="20" w:type="dxa"/>
              <w:left w:w="20" w:type="dxa"/>
              <w:bottom w:w="20" w:type="dxa"/>
              <w:right w:w="20" w:type="dxa"/>
            </w:tcMar>
            <w:vAlign w:val="center"/>
            <w:hideMark/>
          </w:tcPr>
          <w:p w14:paraId="225B3E27" w14:textId="77777777" w:rsidR="00202D2B" w:rsidRPr="00F31D1B" w:rsidRDefault="00202D2B" w:rsidP="002E777A">
            <w:pPr>
              <w:pStyle w:val="movimento"/>
              <w:rPr>
                <w:color w:val="002060"/>
              </w:rPr>
            </w:pPr>
            <w:r w:rsidRPr="00F31D1B">
              <w:rPr>
                <w:color w:val="002060"/>
              </w:rPr>
              <w:t>MONTI FILIPPO</w:t>
            </w:r>
          </w:p>
        </w:tc>
        <w:tc>
          <w:tcPr>
            <w:tcW w:w="2200" w:type="dxa"/>
            <w:tcMar>
              <w:top w:w="20" w:type="dxa"/>
              <w:left w:w="20" w:type="dxa"/>
              <w:bottom w:w="20" w:type="dxa"/>
              <w:right w:w="20" w:type="dxa"/>
            </w:tcMar>
            <w:vAlign w:val="center"/>
            <w:hideMark/>
          </w:tcPr>
          <w:p w14:paraId="216C1EAF" w14:textId="77777777" w:rsidR="00202D2B" w:rsidRPr="00F31D1B" w:rsidRDefault="00202D2B" w:rsidP="002E777A">
            <w:pPr>
              <w:pStyle w:val="movimento2"/>
              <w:rPr>
                <w:color w:val="002060"/>
              </w:rPr>
            </w:pPr>
            <w:r w:rsidRPr="00F31D1B">
              <w:rPr>
                <w:color w:val="002060"/>
              </w:rPr>
              <w:t xml:space="preserve">(SPECIAL ONE SPORTING CLUB) </w:t>
            </w:r>
          </w:p>
        </w:tc>
        <w:tc>
          <w:tcPr>
            <w:tcW w:w="800" w:type="dxa"/>
            <w:tcMar>
              <w:top w:w="20" w:type="dxa"/>
              <w:left w:w="20" w:type="dxa"/>
              <w:bottom w:w="20" w:type="dxa"/>
              <w:right w:w="20" w:type="dxa"/>
            </w:tcMar>
            <w:vAlign w:val="center"/>
            <w:hideMark/>
          </w:tcPr>
          <w:p w14:paraId="4BE1E21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3AC3167" w14:textId="77777777" w:rsidR="00202D2B" w:rsidRPr="00F31D1B" w:rsidRDefault="00202D2B" w:rsidP="002E777A">
            <w:pPr>
              <w:pStyle w:val="movimento"/>
              <w:rPr>
                <w:color w:val="002060"/>
              </w:rPr>
            </w:pPr>
            <w:r w:rsidRPr="00F31D1B">
              <w:rPr>
                <w:color w:val="002060"/>
              </w:rPr>
              <w:t>ALESSANDRONI DIEGO</w:t>
            </w:r>
          </w:p>
        </w:tc>
        <w:tc>
          <w:tcPr>
            <w:tcW w:w="2200" w:type="dxa"/>
            <w:tcMar>
              <w:top w:w="20" w:type="dxa"/>
              <w:left w:w="20" w:type="dxa"/>
              <w:bottom w:w="20" w:type="dxa"/>
              <w:right w:w="20" w:type="dxa"/>
            </w:tcMar>
            <w:vAlign w:val="center"/>
            <w:hideMark/>
          </w:tcPr>
          <w:p w14:paraId="6FEFFF1A" w14:textId="77777777" w:rsidR="00202D2B" w:rsidRPr="00F31D1B" w:rsidRDefault="00202D2B" w:rsidP="002E777A">
            <w:pPr>
              <w:pStyle w:val="movimento2"/>
              <w:rPr>
                <w:color w:val="002060"/>
              </w:rPr>
            </w:pPr>
            <w:r w:rsidRPr="00F31D1B">
              <w:rPr>
                <w:color w:val="002060"/>
              </w:rPr>
              <w:t xml:space="preserve">(URBANIA CALCIO) </w:t>
            </w:r>
          </w:p>
        </w:tc>
      </w:tr>
      <w:tr w:rsidR="00202D2B" w:rsidRPr="00F31D1B" w14:paraId="00FAE87E" w14:textId="77777777" w:rsidTr="002E777A">
        <w:tc>
          <w:tcPr>
            <w:tcW w:w="2200" w:type="dxa"/>
            <w:tcMar>
              <w:top w:w="20" w:type="dxa"/>
              <w:left w:w="20" w:type="dxa"/>
              <w:bottom w:w="20" w:type="dxa"/>
              <w:right w:w="20" w:type="dxa"/>
            </w:tcMar>
            <w:vAlign w:val="center"/>
            <w:hideMark/>
          </w:tcPr>
          <w:p w14:paraId="4404F08E" w14:textId="77777777" w:rsidR="00202D2B" w:rsidRPr="00F31D1B" w:rsidRDefault="00202D2B" w:rsidP="002E777A">
            <w:pPr>
              <w:pStyle w:val="movimento"/>
              <w:rPr>
                <w:color w:val="002060"/>
              </w:rPr>
            </w:pPr>
            <w:r w:rsidRPr="00F31D1B">
              <w:rPr>
                <w:color w:val="002060"/>
              </w:rPr>
              <w:t>LAMBERTUCCI MANUEL</w:t>
            </w:r>
          </w:p>
        </w:tc>
        <w:tc>
          <w:tcPr>
            <w:tcW w:w="2200" w:type="dxa"/>
            <w:tcMar>
              <w:top w:w="20" w:type="dxa"/>
              <w:left w:w="20" w:type="dxa"/>
              <w:bottom w:w="20" w:type="dxa"/>
              <w:right w:w="20" w:type="dxa"/>
            </w:tcMar>
            <w:vAlign w:val="center"/>
            <w:hideMark/>
          </w:tcPr>
          <w:p w14:paraId="0C8D4C1C" w14:textId="77777777" w:rsidR="00202D2B" w:rsidRPr="00F31D1B" w:rsidRDefault="00202D2B" w:rsidP="002E777A">
            <w:pPr>
              <w:pStyle w:val="movimento2"/>
              <w:rPr>
                <w:color w:val="002060"/>
              </w:rPr>
            </w:pPr>
            <w:r w:rsidRPr="00F31D1B">
              <w:rPr>
                <w:color w:val="002060"/>
              </w:rPr>
              <w:t xml:space="preserve">(URBANITAS APIRO) </w:t>
            </w:r>
          </w:p>
        </w:tc>
        <w:tc>
          <w:tcPr>
            <w:tcW w:w="800" w:type="dxa"/>
            <w:tcMar>
              <w:top w:w="20" w:type="dxa"/>
              <w:left w:w="20" w:type="dxa"/>
              <w:bottom w:w="20" w:type="dxa"/>
              <w:right w:w="20" w:type="dxa"/>
            </w:tcMar>
            <w:vAlign w:val="center"/>
            <w:hideMark/>
          </w:tcPr>
          <w:p w14:paraId="23AD7D7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1B2963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B39BC55" w14:textId="77777777" w:rsidR="00202D2B" w:rsidRPr="00F31D1B" w:rsidRDefault="00202D2B" w:rsidP="002E777A">
            <w:pPr>
              <w:pStyle w:val="movimento2"/>
              <w:rPr>
                <w:color w:val="002060"/>
              </w:rPr>
            </w:pPr>
            <w:r w:rsidRPr="00F31D1B">
              <w:rPr>
                <w:color w:val="002060"/>
              </w:rPr>
              <w:t> </w:t>
            </w:r>
          </w:p>
        </w:tc>
      </w:tr>
    </w:tbl>
    <w:p w14:paraId="34B5D48F" w14:textId="77777777" w:rsidR="00202D2B" w:rsidRPr="00F31D1B" w:rsidRDefault="00202D2B" w:rsidP="00202D2B">
      <w:pPr>
        <w:pStyle w:val="titolo20"/>
        <w:rPr>
          <w:rFonts w:eastAsiaTheme="minorEastAsia"/>
          <w:color w:val="002060"/>
        </w:rPr>
      </w:pPr>
      <w:r w:rsidRPr="00F31D1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7D49DCD1" w14:textId="77777777" w:rsidTr="002E777A">
        <w:tc>
          <w:tcPr>
            <w:tcW w:w="2200" w:type="dxa"/>
            <w:tcMar>
              <w:top w:w="20" w:type="dxa"/>
              <w:left w:w="20" w:type="dxa"/>
              <w:bottom w:w="20" w:type="dxa"/>
              <w:right w:w="20" w:type="dxa"/>
            </w:tcMar>
            <w:vAlign w:val="center"/>
            <w:hideMark/>
          </w:tcPr>
          <w:p w14:paraId="3EA840ED" w14:textId="77777777" w:rsidR="00202D2B" w:rsidRPr="00F31D1B" w:rsidRDefault="00202D2B" w:rsidP="002E777A">
            <w:pPr>
              <w:pStyle w:val="movimento"/>
              <w:rPr>
                <w:color w:val="002060"/>
              </w:rPr>
            </w:pPr>
            <w:r w:rsidRPr="00F31D1B">
              <w:rPr>
                <w:color w:val="002060"/>
              </w:rPr>
              <w:t>GIORDANO SIMEONE</w:t>
            </w:r>
          </w:p>
        </w:tc>
        <w:tc>
          <w:tcPr>
            <w:tcW w:w="2200" w:type="dxa"/>
            <w:tcMar>
              <w:top w:w="20" w:type="dxa"/>
              <w:left w:w="20" w:type="dxa"/>
              <w:bottom w:w="20" w:type="dxa"/>
              <w:right w:w="20" w:type="dxa"/>
            </w:tcMar>
            <w:vAlign w:val="center"/>
            <w:hideMark/>
          </w:tcPr>
          <w:p w14:paraId="57CF944F" w14:textId="77777777" w:rsidR="00202D2B" w:rsidRPr="00F31D1B" w:rsidRDefault="00202D2B" w:rsidP="002E777A">
            <w:pPr>
              <w:pStyle w:val="movimento2"/>
              <w:rPr>
                <w:color w:val="002060"/>
              </w:rPr>
            </w:pPr>
            <w:r w:rsidRPr="00F31D1B">
              <w:rPr>
                <w:color w:val="002060"/>
              </w:rPr>
              <w:t xml:space="preserve">(CALCIO S.ELPIDIO A MARE) </w:t>
            </w:r>
          </w:p>
        </w:tc>
        <w:tc>
          <w:tcPr>
            <w:tcW w:w="800" w:type="dxa"/>
            <w:tcMar>
              <w:top w:w="20" w:type="dxa"/>
              <w:left w:w="20" w:type="dxa"/>
              <w:bottom w:w="20" w:type="dxa"/>
              <w:right w:w="20" w:type="dxa"/>
            </w:tcMar>
            <w:vAlign w:val="center"/>
            <w:hideMark/>
          </w:tcPr>
          <w:p w14:paraId="5179728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B2B074C" w14:textId="77777777" w:rsidR="00202D2B" w:rsidRPr="00F31D1B" w:rsidRDefault="00202D2B" w:rsidP="002E777A">
            <w:pPr>
              <w:pStyle w:val="movimento"/>
              <w:rPr>
                <w:color w:val="002060"/>
              </w:rPr>
            </w:pPr>
            <w:r w:rsidRPr="00F31D1B">
              <w:rPr>
                <w:color w:val="002060"/>
              </w:rPr>
              <w:t>STORTINI ALESSANDRO</w:t>
            </w:r>
          </w:p>
        </w:tc>
        <w:tc>
          <w:tcPr>
            <w:tcW w:w="2200" w:type="dxa"/>
            <w:tcMar>
              <w:top w:w="20" w:type="dxa"/>
              <w:left w:w="20" w:type="dxa"/>
              <w:bottom w:w="20" w:type="dxa"/>
              <w:right w:w="20" w:type="dxa"/>
            </w:tcMar>
            <w:vAlign w:val="center"/>
            <w:hideMark/>
          </w:tcPr>
          <w:p w14:paraId="7CC3C42D" w14:textId="77777777" w:rsidR="00202D2B" w:rsidRPr="00F31D1B" w:rsidRDefault="00202D2B" w:rsidP="002E777A">
            <w:pPr>
              <w:pStyle w:val="movimento2"/>
              <w:rPr>
                <w:color w:val="002060"/>
              </w:rPr>
            </w:pPr>
            <w:r w:rsidRPr="00F31D1B">
              <w:rPr>
                <w:color w:val="002060"/>
              </w:rPr>
              <w:t xml:space="preserve">(FERMANA FUTSAL 2022) </w:t>
            </w:r>
          </w:p>
        </w:tc>
      </w:tr>
      <w:tr w:rsidR="00202D2B" w:rsidRPr="00F31D1B" w14:paraId="3DE4B580" w14:textId="77777777" w:rsidTr="002E777A">
        <w:tc>
          <w:tcPr>
            <w:tcW w:w="2200" w:type="dxa"/>
            <w:tcMar>
              <w:top w:w="20" w:type="dxa"/>
              <w:left w:w="20" w:type="dxa"/>
              <w:bottom w:w="20" w:type="dxa"/>
              <w:right w:w="20" w:type="dxa"/>
            </w:tcMar>
            <w:vAlign w:val="center"/>
            <w:hideMark/>
          </w:tcPr>
          <w:p w14:paraId="15A9427A" w14:textId="77777777" w:rsidR="00202D2B" w:rsidRPr="00F31D1B" w:rsidRDefault="00202D2B" w:rsidP="002E777A">
            <w:pPr>
              <w:pStyle w:val="movimento"/>
              <w:rPr>
                <w:color w:val="002060"/>
              </w:rPr>
            </w:pPr>
            <w:r w:rsidRPr="00F31D1B">
              <w:rPr>
                <w:color w:val="002060"/>
              </w:rPr>
              <w:t>TONTARELLI ALESSANDRO</w:t>
            </w:r>
          </w:p>
        </w:tc>
        <w:tc>
          <w:tcPr>
            <w:tcW w:w="2200" w:type="dxa"/>
            <w:tcMar>
              <w:top w:w="20" w:type="dxa"/>
              <w:left w:w="20" w:type="dxa"/>
              <w:bottom w:w="20" w:type="dxa"/>
              <w:right w:w="20" w:type="dxa"/>
            </w:tcMar>
            <w:vAlign w:val="center"/>
            <w:hideMark/>
          </w:tcPr>
          <w:p w14:paraId="1968023D" w14:textId="77777777" w:rsidR="00202D2B" w:rsidRPr="00F31D1B" w:rsidRDefault="00202D2B" w:rsidP="002E777A">
            <w:pPr>
              <w:pStyle w:val="movimento2"/>
              <w:rPr>
                <w:color w:val="002060"/>
              </w:rPr>
            </w:pPr>
            <w:r w:rsidRPr="00F31D1B">
              <w:rPr>
                <w:color w:val="002060"/>
              </w:rPr>
              <w:t xml:space="preserve">(GLS DORICA AN.UR) </w:t>
            </w:r>
          </w:p>
        </w:tc>
        <w:tc>
          <w:tcPr>
            <w:tcW w:w="800" w:type="dxa"/>
            <w:tcMar>
              <w:top w:w="20" w:type="dxa"/>
              <w:left w:w="20" w:type="dxa"/>
              <w:bottom w:w="20" w:type="dxa"/>
              <w:right w:w="20" w:type="dxa"/>
            </w:tcMar>
            <w:vAlign w:val="center"/>
            <w:hideMark/>
          </w:tcPr>
          <w:p w14:paraId="462A8F5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9C8CFE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7DC6A3E" w14:textId="77777777" w:rsidR="00202D2B" w:rsidRPr="00F31D1B" w:rsidRDefault="00202D2B" w:rsidP="002E777A">
            <w:pPr>
              <w:pStyle w:val="movimento2"/>
              <w:rPr>
                <w:color w:val="002060"/>
              </w:rPr>
            </w:pPr>
            <w:r w:rsidRPr="00F31D1B">
              <w:rPr>
                <w:color w:val="002060"/>
              </w:rPr>
              <w:t> </w:t>
            </w:r>
          </w:p>
        </w:tc>
      </w:tr>
    </w:tbl>
    <w:p w14:paraId="0A13B556" w14:textId="77777777" w:rsidR="00202D2B" w:rsidRPr="00F31D1B" w:rsidRDefault="00202D2B" w:rsidP="00202D2B">
      <w:pPr>
        <w:pStyle w:val="titolo20"/>
        <w:rPr>
          <w:rFonts w:eastAsiaTheme="minorEastAsia"/>
          <w:color w:val="002060"/>
        </w:rPr>
      </w:pPr>
      <w:r w:rsidRPr="00F31D1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4AE6F880" w14:textId="77777777" w:rsidTr="002E777A">
        <w:tc>
          <w:tcPr>
            <w:tcW w:w="2200" w:type="dxa"/>
            <w:tcMar>
              <w:top w:w="20" w:type="dxa"/>
              <w:left w:w="20" w:type="dxa"/>
              <w:bottom w:w="20" w:type="dxa"/>
              <w:right w:w="20" w:type="dxa"/>
            </w:tcMar>
            <w:vAlign w:val="center"/>
            <w:hideMark/>
          </w:tcPr>
          <w:p w14:paraId="312062CF" w14:textId="77777777" w:rsidR="00202D2B" w:rsidRPr="00F31D1B" w:rsidRDefault="00202D2B" w:rsidP="002E777A">
            <w:pPr>
              <w:pStyle w:val="movimento"/>
              <w:rPr>
                <w:color w:val="002060"/>
              </w:rPr>
            </w:pPr>
            <w:r w:rsidRPr="00F31D1B">
              <w:rPr>
                <w:color w:val="002060"/>
              </w:rPr>
              <w:t>TUSHA EDVIN</w:t>
            </w:r>
          </w:p>
        </w:tc>
        <w:tc>
          <w:tcPr>
            <w:tcW w:w="2200" w:type="dxa"/>
            <w:tcMar>
              <w:top w:w="20" w:type="dxa"/>
              <w:left w:w="20" w:type="dxa"/>
              <w:bottom w:w="20" w:type="dxa"/>
              <w:right w:w="20" w:type="dxa"/>
            </w:tcMar>
            <w:vAlign w:val="center"/>
            <w:hideMark/>
          </w:tcPr>
          <w:p w14:paraId="427B6C60" w14:textId="77777777" w:rsidR="00202D2B" w:rsidRPr="00F31D1B" w:rsidRDefault="00202D2B" w:rsidP="002E777A">
            <w:pPr>
              <w:pStyle w:val="movimento2"/>
              <w:rPr>
                <w:color w:val="002060"/>
              </w:rPr>
            </w:pPr>
            <w:r w:rsidRPr="00F31D1B">
              <w:rPr>
                <w:color w:val="002060"/>
              </w:rPr>
              <w:t xml:space="preserve">(AUDAX CALCIO PIOBBICO) </w:t>
            </w:r>
          </w:p>
        </w:tc>
        <w:tc>
          <w:tcPr>
            <w:tcW w:w="800" w:type="dxa"/>
            <w:tcMar>
              <w:top w:w="20" w:type="dxa"/>
              <w:left w:w="20" w:type="dxa"/>
              <w:bottom w:w="20" w:type="dxa"/>
              <w:right w:w="20" w:type="dxa"/>
            </w:tcMar>
            <w:vAlign w:val="center"/>
            <w:hideMark/>
          </w:tcPr>
          <w:p w14:paraId="13F97C2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51D1034" w14:textId="77777777" w:rsidR="00202D2B" w:rsidRPr="00F31D1B" w:rsidRDefault="00202D2B" w:rsidP="002E777A">
            <w:pPr>
              <w:pStyle w:val="movimento"/>
              <w:rPr>
                <w:color w:val="002060"/>
              </w:rPr>
            </w:pPr>
            <w:r w:rsidRPr="00F31D1B">
              <w:rPr>
                <w:color w:val="002060"/>
              </w:rPr>
              <w:t>THAQI REXHEP</w:t>
            </w:r>
          </w:p>
        </w:tc>
        <w:tc>
          <w:tcPr>
            <w:tcW w:w="2200" w:type="dxa"/>
            <w:tcMar>
              <w:top w:w="20" w:type="dxa"/>
              <w:left w:w="20" w:type="dxa"/>
              <w:bottom w:w="20" w:type="dxa"/>
              <w:right w:w="20" w:type="dxa"/>
            </w:tcMar>
            <w:vAlign w:val="center"/>
            <w:hideMark/>
          </w:tcPr>
          <w:p w14:paraId="27037688" w14:textId="77777777" w:rsidR="00202D2B" w:rsidRPr="00F31D1B" w:rsidRDefault="00202D2B" w:rsidP="002E777A">
            <w:pPr>
              <w:pStyle w:val="movimento2"/>
              <w:rPr>
                <w:color w:val="002060"/>
              </w:rPr>
            </w:pPr>
            <w:r w:rsidRPr="00F31D1B">
              <w:rPr>
                <w:color w:val="002060"/>
              </w:rPr>
              <w:t xml:space="preserve">(BORGOROSSO TOLENTINO) </w:t>
            </w:r>
          </w:p>
        </w:tc>
      </w:tr>
      <w:tr w:rsidR="00202D2B" w:rsidRPr="00F31D1B" w14:paraId="783C6BA3" w14:textId="77777777" w:rsidTr="002E777A">
        <w:tc>
          <w:tcPr>
            <w:tcW w:w="2200" w:type="dxa"/>
            <w:tcMar>
              <w:top w:w="20" w:type="dxa"/>
              <w:left w:w="20" w:type="dxa"/>
              <w:bottom w:w="20" w:type="dxa"/>
              <w:right w:w="20" w:type="dxa"/>
            </w:tcMar>
            <w:vAlign w:val="center"/>
            <w:hideMark/>
          </w:tcPr>
          <w:p w14:paraId="19D83014" w14:textId="77777777" w:rsidR="00202D2B" w:rsidRPr="00F31D1B" w:rsidRDefault="00202D2B" w:rsidP="002E777A">
            <w:pPr>
              <w:pStyle w:val="movimento"/>
              <w:rPr>
                <w:color w:val="002060"/>
              </w:rPr>
            </w:pPr>
            <w:r w:rsidRPr="00F31D1B">
              <w:rPr>
                <w:color w:val="002060"/>
              </w:rPr>
              <w:t>IMMOBILE SALVATORE</w:t>
            </w:r>
          </w:p>
        </w:tc>
        <w:tc>
          <w:tcPr>
            <w:tcW w:w="2200" w:type="dxa"/>
            <w:tcMar>
              <w:top w:w="20" w:type="dxa"/>
              <w:left w:w="20" w:type="dxa"/>
              <w:bottom w:w="20" w:type="dxa"/>
              <w:right w:w="20" w:type="dxa"/>
            </w:tcMar>
            <w:vAlign w:val="center"/>
            <w:hideMark/>
          </w:tcPr>
          <w:p w14:paraId="15B9201F" w14:textId="77777777" w:rsidR="00202D2B" w:rsidRPr="00F31D1B" w:rsidRDefault="00202D2B" w:rsidP="002E777A">
            <w:pPr>
              <w:pStyle w:val="movimento2"/>
              <w:rPr>
                <w:color w:val="002060"/>
              </w:rPr>
            </w:pPr>
            <w:r w:rsidRPr="00F31D1B">
              <w:rPr>
                <w:color w:val="002060"/>
              </w:rPr>
              <w:t xml:space="preserve">(CALCETTO NUMANA) </w:t>
            </w:r>
          </w:p>
        </w:tc>
        <w:tc>
          <w:tcPr>
            <w:tcW w:w="800" w:type="dxa"/>
            <w:tcMar>
              <w:top w:w="20" w:type="dxa"/>
              <w:left w:w="20" w:type="dxa"/>
              <w:bottom w:w="20" w:type="dxa"/>
              <w:right w:w="20" w:type="dxa"/>
            </w:tcMar>
            <w:vAlign w:val="center"/>
            <w:hideMark/>
          </w:tcPr>
          <w:p w14:paraId="7A12093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0F89FE2" w14:textId="77777777" w:rsidR="00202D2B" w:rsidRPr="00F31D1B" w:rsidRDefault="00202D2B" w:rsidP="002E777A">
            <w:pPr>
              <w:pStyle w:val="movimento"/>
              <w:rPr>
                <w:color w:val="002060"/>
              </w:rPr>
            </w:pPr>
            <w:r w:rsidRPr="00F31D1B">
              <w:rPr>
                <w:color w:val="002060"/>
              </w:rPr>
              <w:t>CAMILLETTI ANDREA</w:t>
            </w:r>
          </w:p>
        </w:tc>
        <w:tc>
          <w:tcPr>
            <w:tcW w:w="2200" w:type="dxa"/>
            <w:tcMar>
              <w:top w:w="20" w:type="dxa"/>
              <w:left w:w="20" w:type="dxa"/>
              <w:bottom w:w="20" w:type="dxa"/>
              <w:right w:w="20" w:type="dxa"/>
            </w:tcMar>
            <w:vAlign w:val="center"/>
            <w:hideMark/>
          </w:tcPr>
          <w:p w14:paraId="7D1A625C" w14:textId="77777777" w:rsidR="00202D2B" w:rsidRPr="00F31D1B" w:rsidRDefault="00202D2B" w:rsidP="002E777A">
            <w:pPr>
              <w:pStyle w:val="movimento2"/>
              <w:rPr>
                <w:color w:val="002060"/>
              </w:rPr>
            </w:pPr>
            <w:r w:rsidRPr="00F31D1B">
              <w:rPr>
                <w:color w:val="002060"/>
              </w:rPr>
              <w:t xml:space="preserve">(CANDIA BARACCOLA ASPIO) </w:t>
            </w:r>
          </w:p>
        </w:tc>
      </w:tr>
      <w:tr w:rsidR="00202D2B" w:rsidRPr="00F31D1B" w14:paraId="45E47094" w14:textId="77777777" w:rsidTr="002E777A">
        <w:tc>
          <w:tcPr>
            <w:tcW w:w="2200" w:type="dxa"/>
            <w:tcMar>
              <w:top w:w="20" w:type="dxa"/>
              <w:left w:w="20" w:type="dxa"/>
              <w:bottom w:w="20" w:type="dxa"/>
              <w:right w:w="20" w:type="dxa"/>
            </w:tcMar>
            <w:vAlign w:val="center"/>
            <w:hideMark/>
          </w:tcPr>
          <w:p w14:paraId="40FA551C" w14:textId="77777777" w:rsidR="00202D2B" w:rsidRPr="00F31D1B" w:rsidRDefault="00202D2B" w:rsidP="002E777A">
            <w:pPr>
              <w:pStyle w:val="movimento"/>
              <w:rPr>
                <w:color w:val="002060"/>
              </w:rPr>
            </w:pPr>
            <w:r w:rsidRPr="00F31D1B">
              <w:rPr>
                <w:color w:val="002060"/>
              </w:rPr>
              <w:t>PESCETELLI DIEGO</w:t>
            </w:r>
          </w:p>
        </w:tc>
        <w:tc>
          <w:tcPr>
            <w:tcW w:w="2200" w:type="dxa"/>
            <w:tcMar>
              <w:top w:w="20" w:type="dxa"/>
              <w:left w:w="20" w:type="dxa"/>
              <w:bottom w:w="20" w:type="dxa"/>
              <w:right w:w="20" w:type="dxa"/>
            </w:tcMar>
            <w:vAlign w:val="center"/>
            <w:hideMark/>
          </w:tcPr>
          <w:p w14:paraId="5E9FE79D" w14:textId="77777777" w:rsidR="00202D2B" w:rsidRPr="00F31D1B" w:rsidRDefault="00202D2B" w:rsidP="002E777A">
            <w:pPr>
              <w:pStyle w:val="movimento2"/>
              <w:rPr>
                <w:color w:val="002060"/>
              </w:rPr>
            </w:pPr>
            <w:r w:rsidRPr="00F31D1B">
              <w:rPr>
                <w:color w:val="002060"/>
              </w:rPr>
              <w:t xml:space="preserve">(CASTELRAIMONDO CALCIO A 5) </w:t>
            </w:r>
          </w:p>
        </w:tc>
        <w:tc>
          <w:tcPr>
            <w:tcW w:w="800" w:type="dxa"/>
            <w:tcMar>
              <w:top w:w="20" w:type="dxa"/>
              <w:left w:w="20" w:type="dxa"/>
              <w:bottom w:w="20" w:type="dxa"/>
              <w:right w:w="20" w:type="dxa"/>
            </w:tcMar>
            <w:vAlign w:val="center"/>
            <w:hideMark/>
          </w:tcPr>
          <w:p w14:paraId="3785671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3D0131B" w14:textId="77777777" w:rsidR="00202D2B" w:rsidRPr="00F31D1B" w:rsidRDefault="00202D2B" w:rsidP="002E777A">
            <w:pPr>
              <w:pStyle w:val="movimento"/>
              <w:rPr>
                <w:color w:val="002060"/>
              </w:rPr>
            </w:pPr>
            <w:r w:rsidRPr="00F31D1B">
              <w:rPr>
                <w:color w:val="002060"/>
              </w:rPr>
              <w:t>RICCI FRANCESCO</w:t>
            </w:r>
          </w:p>
        </w:tc>
        <w:tc>
          <w:tcPr>
            <w:tcW w:w="2200" w:type="dxa"/>
            <w:tcMar>
              <w:top w:w="20" w:type="dxa"/>
              <w:left w:w="20" w:type="dxa"/>
              <w:bottom w:w="20" w:type="dxa"/>
              <w:right w:w="20" w:type="dxa"/>
            </w:tcMar>
            <w:vAlign w:val="center"/>
            <w:hideMark/>
          </w:tcPr>
          <w:p w14:paraId="3079A610" w14:textId="77777777" w:rsidR="00202D2B" w:rsidRPr="00F31D1B" w:rsidRDefault="00202D2B" w:rsidP="002E777A">
            <w:pPr>
              <w:pStyle w:val="movimento2"/>
              <w:rPr>
                <w:color w:val="002060"/>
              </w:rPr>
            </w:pPr>
            <w:r w:rsidRPr="00F31D1B">
              <w:rPr>
                <w:color w:val="002060"/>
              </w:rPr>
              <w:t xml:space="preserve">(CASTELRAIMONDO CALCIO A 5) </w:t>
            </w:r>
          </w:p>
        </w:tc>
      </w:tr>
      <w:tr w:rsidR="00202D2B" w:rsidRPr="00F31D1B" w14:paraId="528C51A0" w14:textId="77777777" w:rsidTr="002E777A">
        <w:tc>
          <w:tcPr>
            <w:tcW w:w="2200" w:type="dxa"/>
            <w:tcMar>
              <w:top w:w="20" w:type="dxa"/>
              <w:left w:w="20" w:type="dxa"/>
              <w:bottom w:w="20" w:type="dxa"/>
              <w:right w:w="20" w:type="dxa"/>
            </w:tcMar>
            <w:vAlign w:val="center"/>
            <w:hideMark/>
          </w:tcPr>
          <w:p w14:paraId="67BFC384" w14:textId="77777777" w:rsidR="00202D2B" w:rsidRPr="00F31D1B" w:rsidRDefault="00202D2B" w:rsidP="002E777A">
            <w:pPr>
              <w:pStyle w:val="movimento"/>
              <w:rPr>
                <w:color w:val="002060"/>
              </w:rPr>
            </w:pPr>
            <w:r w:rsidRPr="00F31D1B">
              <w:rPr>
                <w:color w:val="002060"/>
              </w:rPr>
              <w:t>VINGIONE TOMMASO</w:t>
            </w:r>
          </w:p>
        </w:tc>
        <w:tc>
          <w:tcPr>
            <w:tcW w:w="2200" w:type="dxa"/>
            <w:tcMar>
              <w:top w:w="20" w:type="dxa"/>
              <w:left w:w="20" w:type="dxa"/>
              <w:bottom w:w="20" w:type="dxa"/>
              <w:right w:w="20" w:type="dxa"/>
            </w:tcMar>
            <w:vAlign w:val="center"/>
            <w:hideMark/>
          </w:tcPr>
          <w:p w14:paraId="42BC926B" w14:textId="77777777" w:rsidR="00202D2B" w:rsidRPr="00F31D1B" w:rsidRDefault="00202D2B" w:rsidP="002E777A">
            <w:pPr>
              <w:pStyle w:val="movimento2"/>
              <w:rPr>
                <w:color w:val="002060"/>
              </w:rPr>
            </w:pPr>
            <w:r w:rsidRPr="00F31D1B">
              <w:rPr>
                <w:color w:val="002060"/>
              </w:rPr>
              <w:t xml:space="preserve">(FIUMINATA) </w:t>
            </w:r>
          </w:p>
        </w:tc>
        <w:tc>
          <w:tcPr>
            <w:tcW w:w="800" w:type="dxa"/>
            <w:tcMar>
              <w:top w:w="20" w:type="dxa"/>
              <w:left w:w="20" w:type="dxa"/>
              <w:bottom w:w="20" w:type="dxa"/>
              <w:right w:w="20" w:type="dxa"/>
            </w:tcMar>
            <w:vAlign w:val="center"/>
            <w:hideMark/>
          </w:tcPr>
          <w:p w14:paraId="5749E93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983B9DE" w14:textId="77777777" w:rsidR="00202D2B" w:rsidRPr="00F31D1B" w:rsidRDefault="00202D2B" w:rsidP="002E777A">
            <w:pPr>
              <w:pStyle w:val="movimento"/>
              <w:rPr>
                <w:color w:val="002060"/>
              </w:rPr>
            </w:pPr>
            <w:r w:rsidRPr="00F31D1B">
              <w:rPr>
                <w:color w:val="002060"/>
              </w:rPr>
              <w:t>BORDONI MARCO</w:t>
            </w:r>
          </w:p>
        </w:tc>
        <w:tc>
          <w:tcPr>
            <w:tcW w:w="2200" w:type="dxa"/>
            <w:tcMar>
              <w:top w:w="20" w:type="dxa"/>
              <w:left w:w="20" w:type="dxa"/>
              <w:bottom w:w="20" w:type="dxa"/>
              <w:right w:w="20" w:type="dxa"/>
            </w:tcMar>
            <w:vAlign w:val="center"/>
            <w:hideMark/>
          </w:tcPr>
          <w:p w14:paraId="5D7E54E9" w14:textId="77777777" w:rsidR="00202D2B" w:rsidRPr="00F31D1B" w:rsidRDefault="00202D2B" w:rsidP="002E777A">
            <w:pPr>
              <w:pStyle w:val="movimento2"/>
              <w:rPr>
                <w:color w:val="002060"/>
              </w:rPr>
            </w:pPr>
            <w:r w:rsidRPr="00F31D1B">
              <w:rPr>
                <w:color w:val="002060"/>
              </w:rPr>
              <w:t xml:space="preserve">(MOGLIANESE) </w:t>
            </w:r>
          </w:p>
        </w:tc>
      </w:tr>
      <w:tr w:rsidR="00202D2B" w:rsidRPr="00F31D1B" w14:paraId="5A06BF66" w14:textId="77777777" w:rsidTr="002E777A">
        <w:tc>
          <w:tcPr>
            <w:tcW w:w="2200" w:type="dxa"/>
            <w:tcMar>
              <w:top w:w="20" w:type="dxa"/>
              <w:left w:w="20" w:type="dxa"/>
              <w:bottom w:w="20" w:type="dxa"/>
              <w:right w:w="20" w:type="dxa"/>
            </w:tcMar>
            <w:vAlign w:val="center"/>
            <w:hideMark/>
          </w:tcPr>
          <w:p w14:paraId="6C243EF0" w14:textId="77777777" w:rsidR="00202D2B" w:rsidRPr="00F31D1B" w:rsidRDefault="00202D2B" w:rsidP="002E777A">
            <w:pPr>
              <w:pStyle w:val="movimento"/>
              <w:rPr>
                <w:color w:val="002060"/>
              </w:rPr>
            </w:pPr>
            <w:r w:rsidRPr="00F31D1B">
              <w:rPr>
                <w:color w:val="002060"/>
              </w:rPr>
              <w:t>GUERRA EMANUELE</w:t>
            </w:r>
          </w:p>
        </w:tc>
        <w:tc>
          <w:tcPr>
            <w:tcW w:w="2200" w:type="dxa"/>
            <w:tcMar>
              <w:top w:w="20" w:type="dxa"/>
              <w:left w:w="20" w:type="dxa"/>
              <w:bottom w:w="20" w:type="dxa"/>
              <w:right w:w="20" w:type="dxa"/>
            </w:tcMar>
            <w:vAlign w:val="center"/>
            <w:hideMark/>
          </w:tcPr>
          <w:p w14:paraId="458F78E5" w14:textId="77777777" w:rsidR="00202D2B" w:rsidRPr="00F31D1B" w:rsidRDefault="00202D2B" w:rsidP="002E777A">
            <w:pPr>
              <w:pStyle w:val="movimento2"/>
              <w:rPr>
                <w:color w:val="002060"/>
              </w:rPr>
            </w:pPr>
            <w:r w:rsidRPr="00F31D1B">
              <w:rPr>
                <w:color w:val="002060"/>
              </w:rPr>
              <w:t xml:space="preserve">(MONTECCHIO SPORT) </w:t>
            </w:r>
          </w:p>
        </w:tc>
        <w:tc>
          <w:tcPr>
            <w:tcW w:w="800" w:type="dxa"/>
            <w:tcMar>
              <w:top w:w="20" w:type="dxa"/>
              <w:left w:w="20" w:type="dxa"/>
              <w:bottom w:w="20" w:type="dxa"/>
              <w:right w:w="20" w:type="dxa"/>
            </w:tcMar>
            <w:vAlign w:val="center"/>
            <w:hideMark/>
          </w:tcPr>
          <w:p w14:paraId="2C1DBED6"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C2EE2D3" w14:textId="77777777" w:rsidR="00202D2B" w:rsidRPr="00F31D1B" w:rsidRDefault="00202D2B" w:rsidP="002E777A">
            <w:pPr>
              <w:pStyle w:val="movimento"/>
              <w:rPr>
                <w:color w:val="002060"/>
              </w:rPr>
            </w:pPr>
            <w:r w:rsidRPr="00F31D1B">
              <w:rPr>
                <w:color w:val="002060"/>
              </w:rPr>
              <w:t>HYSA BESMIR</w:t>
            </w:r>
          </w:p>
        </w:tc>
        <w:tc>
          <w:tcPr>
            <w:tcW w:w="2200" w:type="dxa"/>
            <w:tcMar>
              <w:top w:w="20" w:type="dxa"/>
              <w:left w:w="20" w:type="dxa"/>
              <w:bottom w:w="20" w:type="dxa"/>
              <w:right w:w="20" w:type="dxa"/>
            </w:tcMar>
            <w:vAlign w:val="center"/>
            <w:hideMark/>
          </w:tcPr>
          <w:p w14:paraId="7DC06C46" w14:textId="77777777" w:rsidR="00202D2B" w:rsidRPr="00F31D1B" w:rsidRDefault="00202D2B" w:rsidP="002E777A">
            <w:pPr>
              <w:pStyle w:val="movimento2"/>
              <w:rPr>
                <w:color w:val="002060"/>
              </w:rPr>
            </w:pPr>
            <w:r w:rsidRPr="00F31D1B">
              <w:rPr>
                <w:color w:val="002060"/>
              </w:rPr>
              <w:t xml:space="preserve">(MONTECCHIO SPORT) </w:t>
            </w:r>
          </w:p>
        </w:tc>
      </w:tr>
      <w:tr w:rsidR="00202D2B" w:rsidRPr="00F31D1B" w14:paraId="7BB694F5" w14:textId="77777777" w:rsidTr="002E777A">
        <w:tc>
          <w:tcPr>
            <w:tcW w:w="2200" w:type="dxa"/>
            <w:tcMar>
              <w:top w:w="20" w:type="dxa"/>
              <w:left w:w="20" w:type="dxa"/>
              <w:bottom w:w="20" w:type="dxa"/>
              <w:right w:w="20" w:type="dxa"/>
            </w:tcMar>
            <w:vAlign w:val="center"/>
            <w:hideMark/>
          </w:tcPr>
          <w:p w14:paraId="4FE9A391" w14:textId="77777777" w:rsidR="00202D2B" w:rsidRPr="00F31D1B" w:rsidRDefault="00202D2B" w:rsidP="002E777A">
            <w:pPr>
              <w:pStyle w:val="movimento"/>
              <w:rPr>
                <w:color w:val="002060"/>
              </w:rPr>
            </w:pPr>
            <w:r w:rsidRPr="00F31D1B">
              <w:rPr>
                <w:color w:val="002060"/>
              </w:rPr>
              <w:t>SERAFINI ROBERTO</w:t>
            </w:r>
          </w:p>
        </w:tc>
        <w:tc>
          <w:tcPr>
            <w:tcW w:w="2200" w:type="dxa"/>
            <w:tcMar>
              <w:top w:w="20" w:type="dxa"/>
              <w:left w:w="20" w:type="dxa"/>
              <w:bottom w:w="20" w:type="dxa"/>
              <w:right w:w="20" w:type="dxa"/>
            </w:tcMar>
            <w:vAlign w:val="center"/>
            <w:hideMark/>
          </w:tcPr>
          <w:p w14:paraId="5134C0A6" w14:textId="77777777" w:rsidR="00202D2B" w:rsidRPr="00F31D1B" w:rsidRDefault="00202D2B" w:rsidP="002E777A">
            <w:pPr>
              <w:pStyle w:val="movimento2"/>
              <w:rPr>
                <w:color w:val="002060"/>
              </w:rPr>
            </w:pPr>
            <w:r w:rsidRPr="00F31D1B">
              <w:rPr>
                <w:color w:val="002060"/>
              </w:rPr>
              <w:t xml:space="preserve">(SANTA MARIA NUOVA A.S.D.) </w:t>
            </w:r>
          </w:p>
        </w:tc>
        <w:tc>
          <w:tcPr>
            <w:tcW w:w="800" w:type="dxa"/>
            <w:tcMar>
              <w:top w:w="20" w:type="dxa"/>
              <w:left w:w="20" w:type="dxa"/>
              <w:bottom w:w="20" w:type="dxa"/>
              <w:right w:w="20" w:type="dxa"/>
            </w:tcMar>
            <w:vAlign w:val="center"/>
            <w:hideMark/>
          </w:tcPr>
          <w:p w14:paraId="6FCF8B6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822D15F" w14:textId="77777777" w:rsidR="00202D2B" w:rsidRPr="00F31D1B" w:rsidRDefault="00202D2B" w:rsidP="002E777A">
            <w:pPr>
              <w:pStyle w:val="movimento"/>
              <w:rPr>
                <w:color w:val="002060"/>
              </w:rPr>
            </w:pPr>
            <w:r w:rsidRPr="00F31D1B">
              <w:rPr>
                <w:color w:val="002060"/>
              </w:rPr>
              <w:t>RASTELLI MIRKO</w:t>
            </w:r>
          </w:p>
        </w:tc>
        <w:tc>
          <w:tcPr>
            <w:tcW w:w="2200" w:type="dxa"/>
            <w:tcMar>
              <w:top w:w="20" w:type="dxa"/>
              <w:left w:w="20" w:type="dxa"/>
              <w:bottom w:w="20" w:type="dxa"/>
              <w:right w:w="20" w:type="dxa"/>
            </w:tcMar>
            <w:vAlign w:val="center"/>
            <w:hideMark/>
          </w:tcPr>
          <w:p w14:paraId="3AC6E7C7" w14:textId="77777777" w:rsidR="00202D2B" w:rsidRPr="00F31D1B" w:rsidRDefault="00202D2B" w:rsidP="002E777A">
            <w:pPr>
              <w:pStyle w:val="movimento2"/>
              <w:rPr>
                <w:color w:val="002060"/>
              </w:rPr>
            </w:pPr>
            <w:r w:rsidRPr="00F31D1B">
              <w:rPr>
                <w:color w:val="002060"/>
              </w:rPr>
              <w:t xml:space="preserve">(SPORTING GROTTAMMARE) </w:t>
            </w:r>
          </w:p>
        </w:tc>
      </w:tr>
      <w:tr w:rsidR="00202D2B" w:rsidRPr="00F31D1B" w14:paraId="4D647D75" w14:textId="77777777" w:rsidTr="002E777A">
        <w:tc>
          <w:tcPr>
            <w:tcW w:w="2200" w:type="dxa"/>
            <w:tcMar>
              <w:top w:w="20" w:type="dxa"/>
              <w:left w:w="20" w:type="dxa"/>
              <w:bottom w:w="20" w:type="dxa"/>
              <w:right w:w="20" w:type="dxa"/>
            </w:tcMar>
            <w:vAlign w:val="center"/>
            <w:hideMark/>
          </w:tcPr>
          <w:p w14:paraId="267D68C7" w14:textId="77777777" w:rsidR="00202D2B" w:rsidRPr="00F31D1B" w:rsidRDefault="00202D2B" w:rsidP="002E777A">
            <w:pPr>
              <w:pStyle w:val="movimento"/>
              <w:rPr>
                <w:color w:val="002060"/>
              </w:rPr>
            </w:pPr>
            <w:r w:rsidRPr="00F31D1B">
              <w:rPr>
                <w:color w:val="002060"/>
              </w:rPr>
              <w:t>RICCI GIAMMARIO</w:t>
            </w:r>
          </w:p>
        </w:tc>
        <w:tc>
          <w:tcPr>
            <w:tcW w:w="2200" w:type="dxa"/>
            <w:tcMar>
              <w:top w:w="20" w:type="dxa"/>
              <w:left w:w="20" w:type="dxa"/>
              <w:bottom w:w="20" w:type="dxa"/>
              <w:right w:w="20" w:type="dxa"/>
            </w:tcMar>
            <w:vAlign w:val="center"/>
            <w:hideMark/>
          </w:tcPr>
          <w:p w14:paraId="342951D1" w14:textId="77777777" w:rsidR="00202D2B" w:rsidRPr="00F31D1B" w:rsidRDefault="00202D2B" w:rsidP="002E777A">
            <w:pPr>
              <w:pStyle w:val="movimento2"/>
              <w:rPr>
                <w:color w:val="002060"/>
              </w:rPr>
            </w:pPr>
            <w:r w:rsidRPr="00F31D1B">
              <w:rPr>
                <w:color w:val="002060"/>
              </w:rPr>
              <w:t xml:space="preserve">(VAL TENNA UNITED) </w:t>
            </w:r>
          </w:p>
        </w:tc>
        <w:tc>
          <w:tcPr>
            <w:tcW w:w="800" w:type="dxa"/>
            <w:tcMar>
              <w:top w:w="20" w:type="dxa"/>
              <w:left w:w="20" w:type="dxa"/>
              <w:bottom w:w="20" w:type="dxa"/>
              <w:right w:w="20" w:type="dxa"/>
            </w:tcMar>
            <w:vAlign w:val="center"/>
            <w:hideMark/>
          </w:tcPr>
          <w:p w14:paraId="3034894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A8263A5" w14:textId="77777777" w:rsidR="00202D2B" w:rsidRPr="00F31D1B" w:rsidRDefault="00202D2B" w:rsidP="002E777A">
            <w:pPr>
              <w:pStyle w:val="movimento"/>
              <w:rPr>
                <w:color w:val="002060"/>
              </w:rPr>
            </w:pPr>
            <w:r w:rsidRPr="00F31D1B">
              <w:rPr>
                <w:color w:val="002060"/>
              </w:rPr>
              <w:t>VAGNINI DIEGO</w:t>
            </w:r>
          </w:p>
        </w:tc>
        <w:tc>
          <w:tcPr>
            <w:tcW w:w="2200" w:type="dxa"/>
            <w:tcMar>
              <w:top w:w="20" w:type="dxa"/>
              <w:left w:w="20" w:type="dxa"/>
              <w:bottom w:w="20" w:type="dxa"/>
              <w:right w:w="20" w:type="dxa"/>
            </w:tcMar>
            <w:vAlign w:val="center"/>
            <w:hideMark/>
          </w:tcPr>
          <w:p w14:paraId="27359366" w14:textId="77777777" w:rsidR="00202D2B" w:rsidRPr="00F31D1B" w:rsidRDefault="00202D2B" w:rsidP="002E777A">
            <w:pPr>
              <w:pStyle w:val="movimento2"/>
              <w:rPr>
                <w:color w:val="002060"/>
              </w:rPr>
            </w:pPr>
            <w:r w:rsidRPr="00F31D1B">
              <w:rPr>
                <w:color w:val="002060"/>
              </w:rPr>
              <w:t xml:space="preserve">(VILLA CECCOLINI CALCIO) </w:t>
            </w:r>
          </w:p>
        </w:tc>
      </w:tr>
    </w:tbl>
    <w:p w14:paraId="232DBD55" w14:textId="77777777" w:rsidR="00202D2B" w:rsidRPr="00F31D1B" w:rsidRDefault="00202D2B" w:rsidP="00202D2B">
      <w:pPr>
        <w:pStyle w:val="titolo20"/>
        <w:rPr>
          <w:rFonts w:eastAsiaTheme="minorEastAsia"/>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D1306F5" w14:textId="77777777" w:rsidTr="002E777A">
        <w:tc>
          <w:tcPr>
            <w:tcW w:w="2200" w:type="dxa"/>
            <w:tcMar>
              <w:top w:w="20" w:type="dxa"/>
              <w:left w:w="20" w:type="dxa"/>
              <w:bottom w:w="20" w:type="dxa"/>
              <w:right w:w="20" w:type="dxa"/>
            </w:tcMar>
            <w:vAlign w:val="center"/>
            <w:hideMark/>
          </w:tcPr>
          <w:p w14:paraId="2CC538D3" w14:textId="77777777" w:rsidR="00202D2B" w:rsidRPr="00F31D1B" w:rsidRDefault="00202D2B" w:rsidP="002E777A">
            <w:pPr>
              <w:pStyle w:val="movimento"/>
              <w:rPr>
                <w:color w:val="002060"/>
              </w:rPr>
            </w:pPr>
            <w:r w:rsidRPr="00F31D1B">
              <w:rPr>
                <w:color w:val="002060"/>
              </w:rPr>
              <w:t>DELPUPO DIEGO</w:t>
            </w:r>
          </w:p>
        </w:tc>
        <w:tc>
          <w:tcPr>
            <w:tcW w:w="2200" w:type="dxa"/>
            <w:tcMar>
              <w:top w:w="20" w:type="dxa"/>
              <w:left w:w="20" w:type="dxa"/>
              <w:bottom w:w="20" w:type="dxa"/>
              <w:right w:w="20" w:type="dxa"/>
            </w:tcMar>
            <w:vAlign w:val="center"/>
            <w:hideMark/>
          </w:tcPr>
          <w:p w14:paraId="2521D36A" w14:textId="77777777" w:rsidR="00202D2B" w:rsidRPr="00F31D1B" w:rsidRDefault="00202D2B" w:rsidP="002E777A">
            <w:pPr>
              <w:pStyle w:val="movimento2"/>
              <w:rPr>
                <w:color w:val="002060"/>
              </w:rPr>
            </w:pPr>
            <w:r w:rsidRPr="00F31D1B">
              <w:rPr>
                <w:color w:val="002060"/>
              </w:rPr>
              <w:t xml:space="preserve">(BORGOROSSO TOLENTINO) </w:t>
            </w:r>
          </w:p>
        </w:tc>
        <w:tc>
          <w:tcPr>
            <w:tcW w:w="800" w:type="dxa"/>
            <w:tcMar>
              <w:top w:w="20" w:type="dxa"/>
              <w:left w:w="20" w:type="dxa"/>
              <w:bottom w:w="20" w:type="dxa"/>
              <w:right w:w="20" w:type="dxa"/>
            </w:tcMar>
            <w:vAlign w:val="center"/>
            <w:hideMark/>
          </w:tcPr>
          <w:p w14:paraId="1DB85E67"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50A678A" w14:textId="77777777" w:rsidR="00202D2B" w:rsidRPr="00F31D1B" w:rsidRDefault="00202D2B" w:rsidP="002E777A">
            <w:pPr>
              <w:pStyle w:val="movimento"/>
              <w:rPr>
                <w:color w:val="002060"/>
              </w:rPr>
            </w:pPr>
            <w:r w:rsidRPr="00F31D1B">
              <w:rPr>
                <w:color w:val="002060"/>
              </w:rPr>
              <w:t>BARLETTA MARCO</w:t>
            </w:r>
          </w:p>
        </w:tc>
        <w:tc>
          <w:tcPr>
            <w:tcW w:w="2200" w:type="dxa"/>
            <w:tcMar>
              <w:top w:w="20" w:type="dxa"/>
              <w:left w:w="20" w:type="dxa"/>
              <w:bottom w:w="20" w:type="dxa"/>
              <w:right w:w="20" w:type="dxa"/>
            </w:tcMar>
            <w:vAlign w:val="center"/>
            <w:hideMark/>
          </w:tcPr>
          <w:p w14:paraId="3B32F5F8" w14:textId="77777777" w:rsidR="00202D2B" w:rsidRPr="00F31D1B" w:rsidRDefault="00202D2B" w:rsidP="002E777A">
            <w:pPr>
              <w:pStyle w:val="movimento2"/>
              <w:rPr>
                <w:color w:val="002060"/>
              </w:rPr>
            </w:pPr>
            <w:r w:rsidRPr="00F31D1B">
              <w:rPr>
                <w:color w:val="002060"/>
              </w:rPr>
              <w:t xml:space="preserve">(CANTINE RIUNITE CSI) </w:t>
            </w:r>
          </w:p>
        </w:tc>
      </w:tr>
      <w:tr w:rsidR="00202D2B" w:rsidRPr="00F31D1B" w14:paraId="060BF7C2" w14:textId="77777777" w:rsidTr="002E777A">
        <w:tc>
          <w:tcPr>
            <w:tcW w:w="2200" w:type="dxa"/>
            <w:tcMar>
              <w:top w:w="20" w:type="dxa"/>
              <w:left w:w="20" w:type="dxa"/>
              <w:bottom w:w="20" w:type="dxa"/>
              <w:right w:w="20" w:type="dxa"/>
            </w:tcMar>
            <w:vAlign w:val="center"/>
            <w:hideMark/>
          </w:tcPr>
          <w:p w14:paraId="4DFEB301" w14:textId="77777777" w:rsidR="00202D2B" w:rsidRPr="00F31D1B" w:rsidRDefault="00202D2B" w:rsidP="002E777A">
            <w:pPr>
              <w:pStyle w:val="movimento"/>
              <w:rPr>
                <w:color w:val="002060"/>
              </w:rPr>
            </w:pPr>
            <w:r w:rsidRPr="00F31D1B">
              <w:rPr>
                <w:color w:val="002060"/>
              </w:rPr>
              <w:t>LOMBARDI ENRICO</w:t>
            </w:r>
          </w:p>
        </w:tc>
        <w:tc>
          <w:tcPr>
            <w:tcW w:w="2200" w:type="dxa"/>
            <w:tcMar>
              <w:top w:w="20" w:type="dxa"/>
              <w:left w:w="20" w:type="dxa"/>
              <w:bottom w:w="20" w:type="dxa"/>
              <w:right w:w="20" w:type="dxa"/>
            </w:tcMar>
            <w:vAlign w:val="center"/>
            <w:hideMark/>
          </w:tcPr>
          <w:p w14:paraId="3F260A93" w14:textId="77777777" w:rsidR="00202D2B" w:rsidRPr="00F31D1B" w:rsidRDefault="00202D2B" w:rsidP="002E777A">
            <w:pPr>
              <w:pStyle w:val="movimento2"/>
              <w:rPr>
                <w:color w:val="002060"/>
              </w:rPr>
            </w:pPr>
            <w:r w:rsidRPr="00F31D1B">
              <w:rPr>
                <w:color w:val="002060"/>
              </w:rPr>
              <w:t xml:space="preserve">(CASENUOVE) </w:t>
            </w:r>
          </w:p>
        </w:tc>
        <w:tc>
          <w:tcPr>
            <w:tcW w:w="800" w:type="dxa"/>
            <w:tcMar>
              <w:top w:w="20" w:type="dxa"/>
              <w:left w:w="20" w:type="dxa"/>
              <w:bottom w:w="20" w:type="dxa"/>
              <w:right w:w="20" w:type="dxa"/>
            </w:tcMar>
            <w:vAlign w:val="center"/>
            <w:hideMark/>
          </w:tcPr>
          <w:p w14:paraId="317081B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42E35C8" w14:textId="77777777" w:rsidR="00202D2B" w:rsidRPr="00F31D1B" w:rsidRDefault="00202D2B" w:rsidP="002E777A">
            <w:pPr>
              <w:pStyle w:val="movimento"/>
              <w:rPr>
                <w:color w:val="002060"/>
              </w:rPr>
            </w:pPr>
            <w:r w:rsidRPr="00F31D1B">
              <w:rPr>
                <w:color w:val="002060"/>
              </w:rPr>
              <w:t>CALUSSI LORENZO</w:t>
            </w:r>
          </w:p>
        </w:tc>
        <w:tc>
          <w:tcPr>
            <w:tcW w:w="2200" w:type="dxa"/>
            <w:tcMar>
              <w:top w:w="20" w:type="dxa"/>
              <w:left w:w="20" w:type="dxa"/>
              <w:bottom w:w="20" w:type="dxa"/>
              <w:right w:w="20" w:type="dxa"/>
            </w:tcMar>
            <w:vAlign w:val="center"/>
            <w:hideMark/>
          </w:tcPr>
          <w:p w14:paraId="3BD218BE" w14:textId="77777777" w:rsidR="00202D2B" w:rsidRPr="00F31D1B" w:rsidRDefault="00202D2B" w:rsidP="002E777A">
            <w:pPr>
              <w:pStyle w:val="movimento2"/>
              <w:rPr>
                <w:color w:val="002060"/>
              </w:rPr>
            </w:pPr>
            <w:r w:rsidRPr="00F31D1B">
              <w:rPr>
                <w:color w:val="002060"/>
              </w:rPr>
              <w:t xml:space="preserve">(FRASASSI C5) </w:t>
            </w:r>
          </w:p>
        </w:tc>
      </w:tr>
      <w:tr w:rsidR="00202D2B" w:rsidRPr="00F31D1B" w14:paraId="32F94071" w14:textId="77777777" w:rsidTr="002E777A">
        <w:tc>
          <w:tcPr>
            <w:tcW w:w="2200" w:type="dxa"/>
            <w:tcMar>
              <w:top w:w="20" w:type="dxa"/>
              <w:left w:w="20" w:type="dxa"/>
              <w:bottom w:w="20" w:type="dxa"/>
              <w:right w:w="20" w:type="dxa"/>
            </w:tcMar>
            <w:vAlign w:val="center"/>
            <w:hideMark/>
          </w:tcPr>
          <w:p w14:paraId="142C92F0" w14:textId="77777777" w:rsidR="00202D2B" w:rsidRPr="00F31D1B" w:rsidRDefault="00202D2B" w:rsidP="002E777A">
            <w:pPr>
              <w:pStyle w:val="movimento"/>
              <w:rPr>
                <w:color w:val="002060"/>
              </w:rPr>
            </w:pPr>
            <w:r w:rsidRPr="00F31D1B">
              <w:rPr>
                <w:color w:val="002060"/>
              </w:rPr>
              <w:lastRenderedPageBreak/>
              <w:t>TARLI PAOLO</w:t>
            </w:r>
          </w:p>
        </w:tc>
        <w:tc>
          <w:tcPr>
            <w:tcW w:w="2200" w:type="dxa"/>
            <w:tcMar>
              <w:top w:w="20" w:type="dxa"/>
              <w:left w:w="20" w:type="dxa"/>
              <w:bottom w:w="20" w:type="dxa"/>
              <w:right w:w="20" w:type="dxa"/>
            </w:tcMar>
            <w:vAlign w:val="center"/>
            <w:hideMark/>
          </w:tcPr>
          <w:p w14:paraId="0D0DC347" w14:textId="77777777" w:rsidR="00202D2B" w:rsidRPr="00F31D1B" w:rsidRDefault="00202D2B" w:rsidP="002E777A">
            <w:pPr>
              <w:pStyle w:val="movimento2"/>
              <w:rPr>
                <w:color w:val="002060"/>
              </w:rPr>
            </w:pPr>
            <w:r w:rsidRPr="00F31D1B">
              <w:rPr>
                <w:color w:val="002060"/>
              </w:rPr>
              <w:t xml:space="preserve">(FUTSAL VIRE C5) </w:t>
            </w:r>
          </w:p>
        </w:tc>
        <w:tc>
          <w:tcPr>
            <w:tcW w:w="800" w:type="dxa"/>
            <w:tcMar>
              <w:top w:w="20" w:type="dxa"/>
              <w:left w:w="20" w:type="dxa"/>
              <w:bottom w:w="20" w:type="dxa"/>
              <w:right w:w="20" w:type="dxa"/>
            </w:tcMar>
            <w:vAlign w:val="center"/>
            <w:hideMark/>
          </w:tcPr>
          <w:p w14:paraId="64093636"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0719107" w14:textId="77777777" w:rsidR="00202D2B" w:rsidRPr="00F31D1B" w:rsidRDefault="00202D2B" w:rsidP="002E777A">
            <w:pPr>
              <w:pStyle w:val="movimento"/>
              <w:rPr>
                <w:color w:val="002060"/>
              </w:rPr>
            </w:pPr>
            <w:r w:rsidRPr="00F31D1B">
              <w:rPr>
                <w:color w:val="002060"/>
              </w:rPr>
              <w:t>LUCCHETTI MATHIAS</w:t>
            </w:r>
          </w:p>
        </w:tc>
        <w:tc>
          <w:tcPr>
            <w:tcW w:w="2200" w:type="dxa"/>
            <w:tcMar>
              <w:top w:w="20" w:type="dxa"/>
              <w:left w:w="20" w:type="dxa"/>
              <w:bottom w:w="20" w:type="dxa"/>
              <w:right w:w="20" w:type="dxa"/>
            </w:tcMar>
            <w:vAlign w:val="center"/>
            <w:hideMark/>
          </w:tcPr>
          <w:p w14:paraId="2FD5AA76" w14:textId="77777777" w:rsidR="00202D2B" w:rsidRPr="00F31D1B" w:rsidRDefault="00202D2B" w:rsidP="002E777A">
            <w:pPr>
              <w:pStyle w:val="movimento2"/>
              <w:rPr>
                <w:color w:val="002060"/>
              </w:rPr>
            </w:pPr>
            <w:r w:rsidRPr="00F31D1B">
              <w:rPr>
                <w:color w:val="002060"/>
              </w:rPr>
              <w:t xml:space="preserve">(GLS DORICA AN.UR) </w:t>
            </w:r>
          </w:p>
        </w:tc>
      </w:tr>
      <w:tr w:rsidR="00202D2B" w:rsidRPr="00F31D1B" w14:paraId="60CC8EC2" w14:textId="77777777" w:rsidTr="002E777A">
        <w:tc>
          <w:tcPr>
            <w:tcW w:w="2200" w:type="dxa"/>
            <w:tcMar>
              <w:top w:w="20" w:type="dxa"/>
              <w:left w:w="20" w:type="dxa"/>
              <w:bottom w:w="20" w:type="dxa"/>
              <w:right w:w="20" w:type="dxa"/>
            </w:tcMar>
            <w:vAlign w:val="center"/>
            <w:hideMark/>
          </w:tcPr>
          <w:p w14:paraId="1F2A0525" w14:textId="77777777" w:rsidR="00202D2B" w:rsidRPr="00F31D1B" w:rsidRDefault="00202D2B" w:rsidP="002E777A">
            <w:pPr>
              <w:pStyle w:val="movimento"/>
              <w:rPr>
                <w:color w:val="002060"/>
              </w:rPr>
            </w:pPr>
            <w:r w:rsidRPr="00F31D1B">
              <w:rPr>
                <w:color w:val="002060"/>
              </w:rPr>
              <w:t>ROSSI ANTHONY</w:t>
            </w:r>
          </w:p>
        </w:tc>
        <w:tc>
          <w:tcPr>
            <w:tcW w:w="2200" w:type="dxa"/>
            <w:tcMar>
              <w:top w:w="20" w:type="dxa"/>
              <w:left w:w="20" w:type="dxa"/>
              <w:bottom w:w="20" w:type="dxa"/>
              <w:right w:w="20" w:type="dxa"/>
            </w:tcMar>
            <w:vAlign w:val="center"/>
            <w:hideMark/>
          </w:tcPr>
          <w:p w14:paraId="2A142AF8" w14:textId="77777777" w:rsidR="00202D2B" w:rsidRPr="00F31D1B" w:rsidRDefault="00202D2B" w:rsidP="002E777A">
            <w:pPr>
              <w:pStyle w:val="movimento2"/>
              <w:rPr>
                <w:color w:val="002060"/>
              </w:rPr>
            </w:pPr>
            <w:r w:rsidRPr="00F31D1B">
              <w:rPr>
                <w:color w:val="002060"/>
              </w:rPr>
              <w:t xml:space="preserve">(MOGLIANESE) </w:t>
            </w:r>
          </w:p>
        </w:tc>
        <w:tc>
          <w:tcPr>
            <w:tcW w:w="800" w:type="dxa"/>
            <w:tcMar>
              <w:top w:w="20" w:type="dxa"/>
              <w:left w:w="20" w:type="dxa"/>
              <w:bottom w:w="20" w:type="dxa"/>
              <w:right w:w="20" w:type="dxa"/>
            </w:tcMar>
            <w:vAlign w:val="center"/>
            <w:hideMark/>
          </w:tcPr>
          <w:p w14:paraId="62C12D5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7F5DDEB" w14:textId="77777777" w:rsidR="00202D2B" w:rsidRPr="00F31D1B" w:rsidRDefault="00202D2B" w:rsidP="002E777A">
            <w:pPr>
              <w:pStyle w:val="movimento"/>
              <w:rPr>
                <w:color w:val="002060"/>
              </w:rPr>
            </w:pPr>
            <w:r w:rsidRPr="00F31D1B">
              <w:rPr>
                <w:color w:val="002060"/>
              </w:rPr>
              <w:t>COLONNA MATTEO</w:t>
            </w:r>
          </w:p>
        </w:tc>
        <w:tc>
          <w:tcPr>
            <w:tcW w:w="2200" w:type="dxa"/>
            <w:tcMar>
              <w:top w:w="20" w:type="dxa"/>
              <w:left w:w="20" w:type="dxa"/>
              <w:bottom w:w="20" w:type="dxa"/>
              <w:right w:w="20" w:type="dxa"/>
            </w:tcMar>
            <w:vAlign w:val="center"/>
            <w:hideMark/>
          </w:tcPr>
          <w:p w14:paraId="1E4F3C64" w14:textId="77777777" w:rsidR="00202D2B" w:rsidRPr="00F31D1B" w:rsidRDefault="00202D2B" w:rsidP="002E777A">
            <w:pPr>
              <w:pStyle w:val="movimento2"/>
              <w:rPr>
                <w:color w:val="002060"/>
              </w:rPr>
            </w:pPr>
            <w:r w:rsidRPr="00F31D1B">
              <w:rPr>
                <w:color w:val="002060"/>
              </w:rPr>
              <w:t xml:space="preserve">(POLISPORTIVA UROBORO) </w:t>
            </w:r>
          </w:p>
        </w:tc>
      </w:tr>
      <w:tr w:rsidR="00202D2B" w:rsidRPr="00F31D1B" w14:paraId="61EA6670" w14:textId="77777777" w:rsidTr="002E777A">
        <w:tc>
          <w:tcPr>
            <w:tcW w:w="2200" w:type="dxa"/>
            <w:tcMar>
              <w:top w:w="20" w:type="dxa"/>
              <w:left w:w="20" w:type="dxa"/>
              <w:bottom w:w="20" w:type="dxa"/>
              <w:right w:w="20" w:type="dxa"/>
            </w:tcMar>
            <w:vAlign w:val="center"/>
            <w:hideMark/>
          </w:tcPr>
          <w:p w14:paraId="228D9ECA" w14:textId="77777777" w:rsidR="00202D2B" w:rsidRPr="00F31D1B" w:rsidRDefault="00202D2B" w:rsidP="002E777A">
            <w:pPr>
              <w:pStyle w:val="movimento"/>
              <w:rPr>
                <w:color w:val="002060"/>
              </w:rPr>
            </w:pPr>
            <w:r w:rsidRPr="00F31D1B">
              <w:rPr>
                <w:color w:val="002060"/>
              </w:rPr>
              <w:t>VALACCHI MAURO</w:t>
            </w:r>
          </w:p>
        </w:tc>
        <w:tc>
          <w:tcPr>
            <w:tcW w:w="2200" w:type="dxa"/>
            <w:tcMar>
              <w:top w:w="20" w:type="dxa"/>
              <w:left w:w="20" w:type="dxa"/>
              <w:bottom w:w="20" w:type="dxa"/>
              <w:right w:w="20" w:type="dxa"/>
            </w:tcMar>
            <w:vAlign w:val="center"/>
            <w:hideMark/>
          </w:tcPr>
          <w:p w14:paraId="2E117DF5" w14:textId="77777777" w:rsidR="00202D2B" w:rsidRPr="00F31D1B" w:rsidRDefault="00202D2B" w:rsidP="002E777A">
            <w:pPr>
              <w:pStyle w:val="movimento2"/>
              <w:rPr>
                <w:color w:val="002060"/>
              </w:rPr>
            </w:pPr>
            <w:r w:rsidRPr="00F31D1B">
              <w:rPr>
                <w:color w:val="002060"/>
              </w:rPr>
              <w:t xml:space="preserve">(RIPABERARDA) </w:t>
            </w:r>
          </w:p>
        </w:tc>
        <w:tc>
          <w:tcPr>
            <w:tcW w:w="800" w:type="dxa"/>
            <w:tcMar>
              <w:top w:w="20" w:type="dxa"/>
              <w:left w:w="20" w:type="dxa"/>
              <w:bottom w:w="20" w:type="dxa"/>
              <w:right w:w="20" w:type="dxa"/>
            </w:tcMar>
            <w:vAlign w:val="center"/>
            <w:hideMark/>
          </w:tcPr>
          <w:p w14:paraId="7019D9E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ACA1C3C" w14:textId="77777777" w:rsidR="00202D2B" w:rsidRPr="00F31D1B" w:rsidRDefault="00202D2B" w:rsidP="002E777A">
            <w:pPr>
              <w:pStyle w:val="movimento"/>
              <w:rPr>
                <w:color w:val="002060"/>
              </w:rPr>
            </w:pPr>
            <w:r w:rsidRPr="00F31D1B">
              <w:rPr>
                <w:color w:val="002060"/>
              </w:rPr>
              <w:t>GIOSUE ALESSIO</w:t>
            </w:r>
          </w:p>
        </w:tc>
        <w:tc>
          <w:tcPr>
            <w:tcW w:w="2200" w:type="dxa"/>
            <w:tcMar>
              <w:top w:w="20" w:type="dxa"/>
              <w:left w:w="20" w:type="dxa"/>
              <w:bottom w:w="20" w:type="dxa"/>
              <w:right w:w="20" w:type="dxa"/>
            </w:tcMar>
            <w:vAlign w:val="center"/>
            <w:hideMark/>
          </w:tcPr>
          <w:p w14:paraId="26A9FA0C" w14:textId="77777777" w:rsidR="00202D2B" w:rsidRPr="00F31D1B" w:rsidRDefault="00202D2B" w:rsidP="002E777A">
            <w:pPr>
              <w:pStyle w:val="movimento2"/>
              <w:rPr>
                <w:color w:val="002060"/>
              </w:rPr>
            </w:pPr>
            <w:r w:rsidRPr="00F31D1B">
              <w:rPr>
                <w:color w:val="002060"/>
              </w:rPr>
              <w:t xml:space="preserve">(SAN GINESIO FUTSAL) </w:t>
            </w:r>
          </w:p>
        </w:tc>
      </w:tr>
      <w:tr w:rsidR="00202D2B" w:rsidRPr="00F31D1B" w14:paraId="61AB509E" w14:textId="77777777" w:rsidTr="002E777A">
        <w:tc>
          <w:tcPr>
            <w:tcW w:w="2200" w:type="dxa"/>
            <w:tcMar>
              <w:top w:w="20" w:type="dxa"/>
              <w:left w:w="20" w:type="dxa"/>
              <w:bottom w:w="20" w:type="dxa"/>
              <w:right w:w="20" w:type="dxa"/>
            </w:tcMar>
            <w:vAlign w:val="center"/>
            <w:hideMark/>
          </w:tcPr>
          <w:p w14:paraId="7868CCD9" w14:textId="77777777" w:rsidR="00202D2B" w:rsidRPr="00F31D1B" w:rsidRDefault="00202D2B" w:rsidP="002E777A">
            <w:pPr>
              <w:pStyle w:val="movimento"/>
              <w:rPr>
                <w:color w:val="002060"/>
              </w:rPr>
            </w:pPr>
            <w:r w:rsidRPr="00F31D1B">
              <w:rPr>
                <w:color w:val="002060"/>
              </w:rPr>
              <w:t>MEA MARCO</w:t>
            </w:r>
          </w:p>
        </w:tc>
        <w:tc>
          <w:tcPr>
            <w:tcW w:w="2200" w:type="dxa"/>
            <w:tcMar>
              <w:top w:w="20" w:type="dxa"/>
              <w:left w:w="20" w:type="dxa"/>
              <w:bottom w:w="20" w:type="dxa"/>
              <w:right w:w="20" w:type="dxa"/>
            </w:tcMar>
            <w:vAlign w:val="center"/>
            <w:hideMark/>
          </w:tcPr>
          <w:p w14:paraId="67878BD4" w14:textId="77777777" w:rsidR="00202D2B" w:rsidRPr="00F31D1B" w:rsidRDefault="00202D2B" w:rsidP="002E777A">
            <w:pPr>
              <w:pStyle w:val="movimento2"/>
              <w:rPr>
                <w:color w:val="002060"/>
              </w:rPr>
            </w:pPr>
            <w:r w:rsidRPr="00F31D1B">
              <w:rPr>
                <w:color w:val="002060"/>
              </w:rPr>
              <w:t xml:space="preserve">(SPECIAL ONE SPORTING CLUB) </w:t>
            </w:r>
          </w:p>
        </w:tc>
        <w:tc>
          <w:tcPr>
            <w:tcW w:w="800" w:type="dxa"/>
            <w:tcMar>
              <w:top w:w="20" w:type="dxa"/>
              <w:left w:w="20" w:type="dxa"/>
              <w:bottom w:w="20" w:type="dxa"/>
              <w:right w:w="20" w:type="dxa"/>
            </w:tcMar>
            <w:vAlign w:val="center"/>
            <w:hideMark/>
          </w:tcPr>
          <w:p w14:paraId="560C2C8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C1592E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2B0BF64" w14:textId="77777777" w:rsidR="00202D2B" w:rsidRPr="00F31D1B" w:rsidRDefault="00202D2B" w:rsidP="002E777A">
            <w:pPr>
              <w:pStyle w:val="movimento2"/>
              <w:rPr>
                <w:color w:val="002060"/>
              </w:rPr>
            </w:pPr>
            <w:r w:rsidRPr="00F31D1B">
              <w:rPr>
                <w:color w:val="002060"/>
              </w:rPr>
              <w:t> </w:t>
            </w:r>
          </w:p>
        </w:tc>
      </w:tr>
    </w:tbl>
    <w:p w14:paraId="0440AFD1"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724A8FDD" w14:textId="77777777" w:rsidTr="002E777A">
        <w:tc>
          <w:tcPr>
            <w:tcW w:w="2200" w:type="dxa"/>
            <w:tcMar>
              <w:top w:w="20" w:type="dxa"/>
              <w:left w:w="20" w:type="dxa"/>
              <w:bottom w:w="20" w:type="dxa"/>
              <w:right w:w="20" w:type="dxa"/>
            </w:tcMar>
            <w:vAlign w:val="center"/>
            <w:hideMark/>
          </w:tcPr>
          <w:p w14:paraId="40A5A66A" w14:textId="77777777" w:rsidR="00202D2B" w:rsidRPr="00F31D1B" w:rsidRDefault="00202D2B" w:rsidP="002E777A">
            <w:pPr>
              <w:pStyle w:val="movimento"/>
              <w:rPr>
                <w:color w:val="002060"/>
              </w:rPr>
            </w:pPr>
            <w:r w:rsidRPr="00F31D1B">
              <w:rPr>
                <w:color w:val="002060"/>
              </w:rPr>
              <w:t>ASIKOV FILIPPO</w:t>
            </w:r>
          </w:p>
        </w:tc>
        <w:tc>
          <w:tcPr>
            <w:tcW w:w="2200" w:type="dxa"/>
            <w:tcMar>
              <w:top w:w="20" w:type="dxa"/>
              <w:left w:w="20" w:type="dxa"/>
              <w:bottom w:w="20" w:type="dxa"/>
              <w:right w:w="20" w:type="dxa"/>
            </w:tcMar>
            <w:vAlign w:val="center"/>
            <w:hideMark/>
          </w:tcPr>
          <w:p w14:paraId="2DEE00E8" w14:textId="77777777" w:rsidR="00202D2B" w:rsidRPr="00F31D1B" w:rsidRDefault="00202D2B" w:rsidP="002E777A">
            <w:pPr>
              <w:pStyle w:val="movimento2"/>
              <w:rPr>
                <w:color w:val="002060"/>
              </w:rPr>
            </w:pPr>
            <w:r w:rsidRPr="00F31D1B">
              <w:rPr>
                <w:color w:val="002060"/>
              </w:rPr>
              <w:t xml:space="preserve">(AUDAX CALCIO PIOBBICO) </w:t>
            </w:r>
          </w:p>
        </w:tc>
        <w:tc>
          <w:tcPr>
            <w:tcW w:w="800" w:type="dxa"/>
            <w:tcMar>
              <w:top w:w="20" w:type="dxa"/>
              <w:left w:w="20" w:type="dxa"/>
              <w:bottom w:w="20" w:type="dxa"/>
              <w:right w:w="20" w:type="dxa"/>
            </w:tcMar>
            <w:vAlign w:val="center"/>
            <w:hideMark/>
          </w:tcPr>
          <w:p w14:paraId="1EA59A4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21D4387" w14:textId="77777777" w:rsidR="00202D2B" w:rsidRPr="00F31D1B" w:rsidRDefault="00202D2B" w:rsidP="002E777A">
            <w:pPr>
              <w:pStyle w:val="movimento"/>
              <w:rPr>
                <w:color w:val="002060"/>
              </w:rPr>
            </w:pPr>
            <w:r w:rsidRPr="00F31D1B">
              <w:rPr>
                <w:color w:val="002060"/>
              </w:rPr>
              <w:t>SERI PATRIZIO</w:t>
            </w:r>
          </w:p>
        </w:tc>
        <w:tc>
          <w:tcPr>
            <w:tcW w:w="2200" w:type="dxa"/>
            <w:tcMar>
              <w:top w:w="20" w:type="dxa"/>
              <w:left w:w="20" w:type="dxa"/>
              <w:bottom w:w="20" w:type="dxa"/>
              <w:right w:w="20" w:type="dxa"/>
            </w:tcMar>
            <w:vAlign w:val="center"/>
            <w:hideMark/>
          </w:tcPr>
          <w:p w14:paraId="47B47DCA" w14:textId="77777777" w:rsidR="00202D2B" w:rsidRPr="00F31D1B" w:rsidRDefault="00202D2B" w:rsidP="002E777A">
            <w:pPr>
              <w:pStyle w:val="movimento2"/>
              <w:rPr>
                <w:color w:val="002060"/>
              </w:rPr>
            </w:pPr>
            <w:r w:rsidRPr="00F31D1B">
              <w:rPr>
                <w:color w:val="002060"/>
              </w:rPr>
              <w:t xml:space="preserve">(BORGOROSSO TOLENTINO) </w:t>
            </w:r>
          </w:p>
        </w:tc>
      </w:tr>
      <w:tr w:rsidR="00202D2B" w:rsidRPr="00F31D1B" w14:paraId="1FAA3592" w14:textId="77777777" w:rsidTr="002E777A">
        <w:tc>
          <w:tcPr>
            <w:tcW w:w="2200" w:type="dxa"/>
            <w:tcMar>
              <w:top w:w="20" w:type="dxa"/>
              <w:left w:w="20" w:type="dxa"/>
              <w:bottom w:w="20" w:type="dxa"/>
              <w:right w:w="20" w:type="dxa"/>
            </w:tcMar>
            <w:vAlign w:val="center"/>
            <w:hideMark/>
          </w:tcPr>
          <w:p w14:paraId="317DF730" w14:textId="77777777" w:rsidR="00202D2B" w:rsidRPr="00F31D1B" w:rsidRDefault="00202D2B" w:rsidP="002E777A">
            <w:pPr>
              <w:pStyle w:val="movimento"/>
              <w:rPr>
                <w:color w:val="002060"/>
              </w:rPr>
            </w:pPr>
            <w:r w:rsidRPr="00F31D1B">
              <w:rPr>
                <w:color w:val="002060"/>
              </w:rPr>
              <w:t>PERUCCI EMANUELE</w:t>
            </w:r>
          </w:p>
        </w:tc>
        <w:tc>
          <w:tcPr>
            <w:tcW w:w="2200" w:type="dxa"/>
            <w:tcMar>
              <w:top w:w="20" w:type="dxa"/>
              <w:left w:w="20" w:type="dxa"/>
              <w:bottom w:w="20" w:type="dxa"/>
              <w:right w:w="20" w:type="dxa"/>
            </w:tcMar>
            <w:vAlign w:val="center"/>
            <w:hideMark/>
          </w:tcPr>
          <w:p w14:paraId="4880C77A" w14:textId="77777777" w:rsidR="00202D2B" w:rsidRPr="00F31D1B" w:rsidRDefault="00202D2B" w:rsidP="002E777A">
            <w:pPr>
              <w:pStyle w:val="movimento2"/>
              <w:rPr>
                <w:color w:val="002060"/>
              </w:rPr>
            </w:pPr>
            <w:r w:rsidRPr="00F31D1B">
              <w:rPr>
                <w:color w:val="002060"/>
              </w:rPr>
              <w:t xml:space="preserve">(CANTINE RIUNITE CSI) </w:t>
            </w:r>
          </w:p>
        </w:tc>
        <w:tc>
          <w:tcPr>
            <w:tcW w:w="800" w:type="dxa"/>
            <w:tcMar>
              <w:top w:w="20" w:type="dxa"/>
              <w:left w:w="20" w:type="dxa"/>
              <w:bottom w:w="20" w:type="dxa"/>
              <w:right w:w="20" w:type="dxa"/>
            </w:tcMar>
            <w:vAlign w:val="center"/>
            <w:hideMark/>
          </w:tcPr>
          <w:p w14:paraId="0F716166"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BB243E0" w14:textId="77777777" w:rsidR="00202D2B" w:rsidRPr="00F31D1B" w:rsidRDefault="00202D2B" w:rsidP="002E777A">
            <w:pPr>
              <w:pStyle w:val="movimento"/>
              <w:rPr>
                <w:color w:val="002060"/>
              </w:rPr>
            </w:pPr>
            <w:r w:rsidRPr="00F31D1B">
              <w:rPr>
                <w:color w:val="002060"/>
              </w:rPr>
              <w:t>TOMASETTI FABIO</w:t>
            </w:r>
          </w:p>
        </w:tc>
        <w:tc>
          <w:tcPr>
            <w:tcW w:w="2200" w:type="dxa"/>
            <w:tcMar>
              <w:top w:w="20" w:type="dxa"/>
              <w:left w:w="20" w:type="dxa"/>
              <w:bottom w:w="20" w:type="dxa"/>
              <w:right w:w="20" w:type="dxa"/>
            </w:tcMar>
            <w:vAlign w:val="center"/>
            <w:hideMark/>
          </w:tcPr>
          <w:p w14:paraId="50E2963B" w14:textId="77777777" w:rsidR="00202D2B" w:rsidRPr="00F31D1B" w:rsidRDefault="00202D2B" w:rsidP="002E777A">
            <w:pPr>
              <w:pStyle w:val="movimento2"/>
              <w:rPr>
                <w:color w:val="002060"/>
              </w:rPr>
            </w:pPr>
            <w:r w:rsidRPr="00F31D1B">
              <w:rPr>
                <w:color w:val="002060"/>
              </w:rPr>
              <w:t xml:space="preserve">(CIARNIN) </w:t>
            </w:r>
          </w:p>
        </w:tc>
      </w:tr>
      <w:tr w:rsidR="00202D2B" w:rsidRPr="00F31D1B" w14:paraId="4407930E" w14:textId="77777777" w:rsidTr="002E777A">
        <w:tc>
          <w:tcPr>
            <w:tcW w:w="2200" w:type="dxa"/>
            <w:tcMar>
              <w:top w:w="20" w:type="dxa"/>
              <w:left w:w="20" w:type="dxa"/>
              <w:bottom w:w="20" w:type="dxa"/>
              <w:right w:w="20" w:type="dxa"/>
            </w:tcMar>
            <w:vAlign w:val="center"/>
            <w:hideMark/>
          </w:tcPr>
          <w:p w14:paraId="5FD5D73D" w14:textId="77777777" w:rsidR="00202D2B" w:rsidRPr="00F31D1B" w:rsidRDefault="00202D2B" w:rsidP="002E777A">
            <w:pPr>
              <w:pStyle w:val="movimento"/>
              <w:rPr>
                <w:color w:val="002060"/>
              </w:rPr>
            </w:pPr>
            <w:r w:rsidRPr="00F31D1B">
              <w:rPr>
                <w:color w:val="002060"/>
              </w:rPr>
              <w:t>SUAREZ PERERA AARON</w:t>
            </w:r>
          </w:p>
        </w:tc>
        <w:tc>
          <w:tcPr>
            <w:tcW w:w="2200" w:type="dxa"/>
            <w:tcMar>
              <w:top w:w="20" w:type="dxa"/>
              <w:left w:w="20" w:type="dxa"/>
              <w:bottom w:w="20" w:type="dxa"/>
              <w:right w:w="20" w:type="dxa"/>
            </w:tcMar>
            <w:vAlign w:val="center"/>
            <w:hideMark/>
          </w:tcPr>
          <w:p w14:paraId="29AF17A7" w14:textId="77777777" w:rsidR="00202D2B" w:rsidRPr="00F31D1B" w:rsidRDefault="00202D2B" w:rsidP="002E777A">
            <w:pPr>
              <w:pStyle w:val="movimento2"/>
              <w:rPr>
                <w:color w:val="002060"/>
              </w:rPr>
            </w:pPr>
            <w:r w:rsidRPr="00F31D1B">
              <w:rPr>
                <w:color w:val="002060"/>
              </w:rPr>
              <w:t xml:space="preserve">(FERMANA FUTSAL 2022) </w:t>
            </w:r>
          </w:p>
        </w:tc>
        <w:tc>
          <w:tcPr>
            <w:tcW w:w="800" w:type="dxa"/>
            <w:tcMar>
              <w:top w:w="20" w:type="dxa"/>
              <w:left w:w="20" w:type="dxa"/>
              <w:bottom w:w="20" w:type="dxa"/>
              <w:right w:w="20" w:type="dxa"/>
            </w:tcMar>
            <w:vAlign w:val="center"/>
            <w:hideMark/>
          </w:tcPr>
          <w:p w14:paraId="3D2B290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BD0BBD8" w14:textId="77777777" w:rsidR="00202D2B" w:rsidRPr="00F31D1B" w:rsidRDefault="00202D2B" w:rsidP="002E777A">
            <w:pPr>
              <w:pStyle w:val="movimento"/>
              <w:rPr>
                <w:color w:val="002060"/>
              </w:rPr>
            </w:pPr>
            <w:r w:rsidRPr="00F31D1B">
              <w:rPr>
                <w:color w:val="002060"/>
              </w:rPr>
              <w:t>TOMASSINI SIMONE</w:t>
            </w:r>
          </w:p>
        </w:tc>
        <w:tc>
          <w:tcPr>
            <w:tcW w:w="2200" w:type="dxa"/>
            <w:tcMar>
              <w:top w:w="20" w:type="dxa"/>
              <w:left w:w="20" w:type="dxa"/>
              <w:bottom w:w="20" w:type="dxa"/>
              <w:right w:w="20" w:type="dxa"/>
            </w:tcMar>
            <w:vAlign w:val="center"/>
            <w:hideMark/>
          </w:tcPr>
          <w:p w14:paraId="51C314F3" w14:textId="77777777" w:rsidR="00202D2B" w:rsidRPr="00F31D1B" w:rsidRDefault="00202D2B" w:rsidP="002E777A">
            <w:pPr>
              <w:pStyle w:val="movimento2"/>
              <w:rPr>
                <w:color w:val="002060"/>
              </w:rPr>
            </w:pPr>
            <w:r w:rsidRPr="00F31D1B">
              <w:rPr>
                <w:color w:val="002060"/>
              </w:rPr>
              <w:t xml:space="preserve">(FERMANA FUTSAL 2022) </w:t>
            </w:r>
          </w:p>
        </w:tc>
      </w:tr>
      <w:tr w:rsidR="00202D2B" w:rsidRPr="00F31D1B" w14:paraId="43DF99EE" w14:textId="77777777" w:rsidTr="002E777A">
        <w:tc>
          <w:tcPr>
            <w:tcW w:w="2200" w:type="dxa"/>
            <w:tcMar>
              <w:top w:w="20" w:type="dxa"/>
              <w:left w:w="20" w:type="dxa"/>
              <w:bottom w:w="20" w:type="dxa"/>
              <w:right w:w="20" w:type="dxa"/>
            </w:tcMar>
            <w:vAlign w:val="center"/>
            <w:hideMark/>
          </w:tcPr>
          <w:p w14:paraId="71A165B0" w14:textId="77777777" w:rsidR="00202D2B" w:rsidRPr="00F31D1B" w:rsidRDefault="00202D2B" w:rsidP="002E777A">
            <w:pPr>
              <w:pStyle w:val="movimento"/>
              <w:rPr>
                <w:color w:val="002060"/>
              </w:rPr>
            </w:pPr>
            <w:r w:rsidRPr="00F31D1B">
              <w:rPr>
                <w:color w:val="002060"/>
              </w:rPr>
              <w:t>BORIA SAMUELE</w:t>
            </w:r>
          </w:p>
        </w:tc>
        <w:tc>
          <w:tcPr>
            <w:tcW w:w="2200" w:type="dxa"/>
            <w:tcMar>
              <w:top w:w="20" w:type="dxa"/>
              <w:left w:w="20" w:type="dxa"/>
              <w:bottom w:w="20" w:type="dxa"/>
              <w:right w:w="20" w:type="dxa"/>
            </w:tcMar>
            <w:vAlign w:val="center"/>
            <w:hideMark/>
          </w:tcPr>
          <w:p w14:paraId="57C6F677" w14:textId="77777777" w:rsidR="00202D2B" w:rsidRPr="00F31D1B" w:rsidRDefault="00202D2B" w:rsidP="002E777A">
            <w:pPr>
              <w:pStyle w:val="movimento2"/>
              <w:rPr>
                <w:color w:val="002060"/>
              </w:rPr>
            </w:pPr>
            <w:r w:rsidRPr="00F31D1B">
              <w:rPr>
                <w:color w:val="002060"/>
              </w:rPr>
              <w:t xml:space="preserve">(FRASASSI C5) </w:t>
            </w:r>
          </w:p>
        </w:tc>
        <w:tc>
          <w:tcPr>
            <w:tcW w:w="800" w:type="dxa"/>
            <w:tcMar>
              <w:top w:w="20" w:type="dxa"/>
              <w:left w:w="20" w:type="dxa"/>
              <w:bottom w:w="20" w:type="dxa"/>
              <w:right w:w="20" w:type="dxa"/>
            </w:tcMar>
            <w:vAlign w:val="center"/>
            <w:hideMark/>
          </w:tcPr>
          <w:p w14:paraId="06EA11D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CBC34EF" w14:textId="77777777" w:rsidR="00202D2B" w:rsidRPr="00F31D1B" w:rsidRDefault="00202D2B" w:rsidP="002E777A">
            <w:pPr>
              <w:pStyle w:val="movimento"/>
              <w:rPr>
                <w:color w:val="002060"/>
              </w:rPr>
            </w:pPr>
            <w:r w:rsidRPr="00F31D1B">
              <w:rPr>
                <w:color w:val="002060"/>
              </w:rPr>
              <w:t>MALACCARI FRANCESCO</w:t>
            </w:r>
          </w:p>
        </w:tc>
        <w:tc>
          <w:tcPr>
            <w:tcW w:w="2200" w:type="dxa"/>
            <w:tcMar>
              <w:top w:w="20" w:type="dxa"/>
              <w:left w:w="20" w:type="dxa"/>
              <w:bottom w:w="20" w:type="dxa"/>
              <w:right w:w="20" w:type="dxa"/>
            </w:tcMar>
            <w:vAlign w:val="center"/>
            <w:hideMark/>
          </w:tcPr>
          <w:p w14:paraId="3B479302" w14:textId="77777777" w:rsidR="00202D2B" w:rsidRPr="00F31D1B" w:rsidRDefault="00202D2B" w:rsidP="002E777A">
            <w:pPr>
              <w:pStyle w:val="movimento2"/>
              <w:rPr>
                <w:color w:val="002060"/>
              </w:rPr>
            </w:pPr>
            <w:r w:rsidRPr="00F31D1B">
              <w:rPr>
                <w:color w:val="002060"/>
              </w:rPr>
              <w:t xml:space="preserve">(GLS DORICA AN.UR) </w:t>
            </w:r>
          </w:p>
        </w:tc>
      </w:tr>
      <w:tr w:rsidR="00202D2B" w:rsidRPr="00F31D1B" w14:paraId="6300E509" w14:textId="77777777" w:rsidTr="002E777A">
        <w:tc>
          <w:tcPr>
            <w:tcW w:w="2200" w:type="dxa"/>
            <w:tcMar>
              <w:top w:w="20" w:type="dxa"/>
              <w:left w:w="20" w:type="dxa"/>
              <w:bottom w:w="20" w:type="dxa"/>
              <w:right w:w="20" w:type="dxa"/>
            </w:tcMar>
            <w:vAlign w:val="center"/>
            <w:hideMark/>
          </w:tcPr>
          <w:p w14:paraId="74211002" w14:textId="77777777" w:rsidR="00202D2B" w:rsidRPr="00F31D1B" w:rsidRDefault="00202D2B" w:rsidP="002E777A">
            <w:pPr>
              <w:pStyle w:val="movimento"/>
              <w:rPr>
                <w:color w:val="002060"/>
              </w:rPr>
            </w:pPr>
            <w:r w:rsidRPr="00F31D1B">
              <w:rPr>
                <w:color w:val="002060"/>
              </w:rPr>
              <w:t>SERRALLEGRI MIRCO</w:t>
            </w:r>
          </w:p>
        </w:tc>
        <w:tc>
          <w:tcPr>
            <w:tcW w:w="2200" w:type="dxa"/>
            <w:tcMar>
              <w:top w:w="20" w:type="dxa"/>
              <w:left w:w="20" w:type="dxa"/>
              <w:bottom w:w="20" w:type="dxa"/>
              <w:right w:w="20" w:type="dxa"/>
            </w:tcMar>
            <w:vAlign w:val="center"/>
            <w:hideMark/>
          </w:tcPr>
          <w:p w14:paraId="337000AF" w14:textId="77777777" w:rsidR="00202D2B" w:rsidRPr="00F31D1B" w:rsidRDefault="00202D2B" w:rsidP="002E777A">
            <w:pPr>
              <w:pStyle w:val="movimento2"/>
              <w:rPr>
                <w:color w:val="002060"/>
              </w:rPr>
            </w:pPr>
            <w:r w:rsidRPr="00F31D1B">
              <w:rPr>
                <w:color w:val="002060"/>
              </w:rPr>
              <w:t xml:space="preserve">(PIANDIROSE) </w:t>
            </w:r>
          </w:p>
        </w:tc>
        <w:tc>
          <w:tcPr>
            <w:tcW w:w="800" w:type="dxa"/>
            <w:tcMar>
              <w:top w:w="20" w:type="dxa"/>
              <w:left w:w="20" w:type="dxa"/>
              <w:bottom w:w="20" w:type="dxa"/>
              <w:right w:w="20" w:type="dxa"/>
            </w:tcMar>
            <w:vAlign w:val="center"/>
            <w:hideMark/>
          </w:tcPr>
          <w:p w14:paraId="6AD6F90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41CC8B4" w14:textId="77777777" w:rsidR="00202D2B" w:rsidRPr="00F31D1B" w:rsidRDefault="00202D2B" w:rsidP="002E777A">
            <w:pPr>
              <w:pStyle w:val="movimento"/>
              <w:rPr>
                <w:color w:val="002060"/>
              </w:rPr>
            </w:pPr>
            <w:r w:rsidRPr="00F31D1B">
              <w:rPr>
                <w:color w:val="002060"/>
              </w:rPr>
              <w:t>AMARILLI JACOPO</w:t>
            </w:r>
          </w:p>
        </w:tc>
        <w:tc>
          <w:tcPr>
            <w:tcW w:w="2200" w:type="dxa"/>
            <w:tcMar>
              <w:top w:w="20" w:type="dxa"/>
              <w:left w:w="20" w:type="dxa"/>
              <w:bottom w:w="20" w:type="dxa"/>
              <w:right w:w="20" w:type="dxa"/>
            </w:tcMar>
            <w:vAlign w:val="center"/>
            <w:hideMark/>
          </w:tcPr>
          <w:p w14:paraId="6F4C73BC" w14:textId="77777777" w:rsidR="00202D2B" w:rsidRPr="00F31D1B" w:rsidRDefault="00202D2B" w:rsidP="002E777A">
            <w:pPr>
              <w:pStyle w:val="movimento2"/>
              <w:rPr>
                <w:color w:val="002060"/>
              </w:rPr>
            </w:pPr>
            <w:r w:rsidRPr="00F31D1B">
              <w:rPr>
                <w:color w:val="002060"/>
              </w:rPr>
              <w:t xml:space="preserve">(SANTA MARIA NUOVA A.S.D.) </w:t>
            </w:r>
          </w:p>
        </w:tc>
      </w:tr>
      <w:tr w:rsidR="00202D2B" w:rsidRPr="00F31D1B" w14:paraId="646A77BF" w14:textId="77777777" w:rsidTr="002E777A">
        <w:tc>
          <w:tcPr>
            <w:tcW w:w="2200" w:type="dxa"/>
            <w:tcMar>
              <w:top w:w="20" w:type="dxa"/>
              <w:left w:w="20" w:type="dxa"/>
              <w:bottom w:w="20" w:type="dxa"/>
              <w:right w:w="20" w:type="dxa"/>
            </w:tcMar>
            <w:vAlign w:val="center"/>
            <w:hideMark/>
          </w:tcPr>
          <w:p w14:paraId="345F8048" w14:textId="77777777" w:rsidR="00202D2B" w:rsidRPr="00F31D1B" w:rsidRDefault="00202D2B" w:rsidP="002E777A">
            <w:pPr>
              <w:pStyle w:val="movimento"/>
              <w:rPr>
                <w:color w:val="002060"/>
              </w:rPr>
            </w:pPr>
            <w:r w:rsidRPr="00F31D1B">
              <w:rPr>
                <w:color w:val="002060"/>
              </w:rPr>
              <w:t>GRASSI CHRISTIAN</w:t>
            </w:r>
          </w:p>
        </w:tc>
        <w:tc>
          <w:tcPr>
            <w:tcW w:w="2200" w:type="dxa"/>
            <w:tcMar>
              <w:top w:w="20" w:type="dxa"/>
              <w:left w:w="20" w:type="dxa"/>
              <w:bottom w:w="20" w:type="dxa"/>
              <w:right w:w="20" w:type="dxa"/>
            </w:tcMar>
            <w:vAlign w:val="center"/>
            <w:hideMark/>
          </w:tcPr>
          <w:p w14:paraId="4EC92737" w14:textId="77777777" w:rsidR="00202D2B" w:rsidRPr="00F31D1B" w:rsidRDefault="00202D2B" w:rsidP="002E777A">
            <w:pPr>
              <w:pStyle w:val="movimento2"/>
              <w:rPr>
                <w:color w:val="002060"/>
              </w:rPr>
            </w:pPr>
            <w:r w:rsidRPr="00F31D1B">
              <w:rPr>
                <w:color w:val="002060"/>
              </w:rPr>
              <w:t xml:space="preserve">(SANTA MARIA NUOVA A.S.D.) </w:t>
            </w:r>
          </w:p>
        </w:tc>
        <w:tc>
          <w:tcPr>
            <w:tcW w:w="800" w:type="dxa"/>
            <w:tcMar>
              <w:top w:w="20" w:type="dxa"/>
              <w:left w:w="20" w:type="dxa"/>
              <w:bottom w:w="20" w:type="dxa"/>
              <w:right w:w="20" w:type="dxa"/>
            </w:tcMar>
            <w:vAlign w:val="center"/>
            <w:hideMark/>
          </w:tcPr>
          <w:p w14:paraId="15F259C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D69DC64" w14:textId="77777777" w:rsidR="00202D2B" w:rsidRPr="00F31D1B" w:rsidRDefault="00202D2B" w:rsidP="002E777A">
            <w:pPr>
              <w:pStyle w:val="movimento"/>
              <w:rPr>
                <w:color w:val="002060"/>
              </w:rPr>
            </w:pPr>
            <w:r w:rsidRPr="00F31D1B">
              <w:rPr>
                <w:color w:val="002060"/>
              </w:rPr>
              <w:t>NARDINI ANDREA</w:t>
            </w:r>
          </w:p>
        </w:tc>
        <w:tc>
          <w:tcPr>
            <w:tcW w:w="2200" w:type="dxa"/>
            <w:tcMar>
              <w:top w:w="20" w:type="dxa"/>
              <w:left w:w="20" w:type="dxa"/>
              <w:bottom w:w="20" w:type="dxa"/>
              <w:right w:w="20" w:type="dxa"/>
            </w:tcMar>
            <w:vAlign w:val="center"/>
            <w:hideMark/>
          </w:tcPr>
          <w:p w14:paraId="3138A04D" w14:textId="77777777" w:rsidR="00202D2B" w:rsidRPr="00F31D1B" w:rsidRDefault="00202D2B" w:rsidP="002E777A">
            <w:pPr>
              <w:pStyle w:val="movimento2"/>
              <w:rPr>
                <w:color w:val="002060"/>
              </w:rPr>
            </w:pPr>
            <w:r w:rsidRPr="00F31D1B">
              <w:rPr>
                <w:color w:val="002060"/>
              </w:rPr>
              <w:t xml:space="preserve">(SPECIAL ONE SPORTING CLUB) </w:t>
            </w:r>
          </w:p>
        </w:tc>
      </w:tr>
      <w:tr w:rsidR="00202D2B" w:rsidRPr="00F31D1B" w14:paraId="58560EB0" w14:textId="77777777" w:rsidTr="002E777A">
        <w:tc>
          <w:tcPr>
            <w:tcW w:w="2200" w:type="dxa"/>
            <w:tcMar>
              <w:top w:w="20" w:type="dxa"/>
              <w:left w:w="20" w:type="dxa"/>
              <w:bottom w:w="20" w:type="dxa"/>
              <w:right w:w="20" w:type="dxa"/>
            </w:tcMar>
            <w:vAlign w:val="center"/>
            <w:hideMark/>
          </w:tcPr>
          <w:p w14:paraId="6380C90E" w14:textId="77777777" w:rsidR="00202D2B" w:rsidRPr="00F31D1B" w:rsidRDefault="00202D2B" w:rsidP="002E777A">
            <w:pPr>
              <w:pStyle w:val="movimento"/>
              <w:rPr>
                <w:color w:val="002060"/>
              </w:rPr>
            </w:pPr>
            <w:r w:rsidRPr="00F31D1B">
              <w:rPr>
                <w:color w:val="002060"/>
              </w:rPr>
              <w:t>EGIDI EMANUELE</w:t>
            </w:r>
          </w:p>
        </w:tc>
        <w:tc>
          <w:tcPr>
            <w:tcW w:w="2200" w:type="dxa"/>
            <w:tcMar>
              <w:top w:w="20" w:type="dxa"/>
              <w:left w:w="20" w:type="dxa"/>
              <w:bottom w:w="20" w:type="dxa"/>
              <w:right w:w="20" w:type="dxa"/>
            </w:tcMar>
            <w:vAlign w:val="center"/>
            <w:hideMark/>
          </w:tcPr>
          <w:p w14:paraId="5EAE02CA" w14:textId="77777777" w:rsidR="00202D2B" w:rsidRPr="00F31D1B" w:rsidRDefault="00202D2B" w:rsidP="002E777A">
            <w:pPr>
              <w:pStyle w:val="movimento2"/>
              <w:rPr>
                <w:color w:val="002060"/>
              </w:rPr>
            </w:pPr>
            <w:r w:rsidRPr="00F31D1B">
              <w:rPr>
                <w:color w:val="002060"/>
              </w:rPr>
              <w:t xml:space="preserve">(SPORTING GROTTAMMARE) </w:t>
            </w:r>
          </w:p>
        </w:tc>
        <w:tc>
          <w:tcPr>
            <w:tcW w:w="800" w:type="dxa"/>
            <w:tcMar>
              <w:top w:w="20" w:type="dxa"/>
              <w:left w:w="20" w:type="dxa"/>
              <w:bottom w:w="20" w:type="dxa"/>
              <w:right w:w="20" w:type="dxa"/>
            </w:tcMar>
            <w:vAlign w:val="center"/>
            <w:hideMark/>
          </w:tcPr>
          <w:p w14:paraId="54ADDE0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D2B291A" w14:textId="77777777" w:rsidR="00202D2B" w:rsidRPr="00F31D1B" w:rsidRDefault="00202D2B" w:rsidP="002E777A">
            <w:pPr>
              <w:pStyle w:val="movimento"/>
              <w:rPr>
                <w:color w:val="002060"/>
              </w:rPr>
            </w:pPr>
            <w:r w:rsidRPr="00F31D1B">
              <w:rPr>
                <w:color w:val="002060"/>
              </w:rPr>
              <w:t>VENTURINI ANDREA</w:t>
            </w:r>
          </w:p>
        </w:tc>
        <w:tc>
          <w:tcPr>
            <w:tcW w:w="2200" w:type="dxa"/>
            <w:tcMar>
              <w:top w:w="20" w:type="dxa"/>
              <w:left w:w="20" w:type="dxa"/>
              <w:bottom w:w="20" w:type="dxa"/>
              <w:right w:w="20" w:type="dxa"/>
            </w:tcMar>
            <w:vAlign w:val="center"/>
            <w:hideMark/>
          </w:tcPr>
          <w:p w14:paraId="6BD4A8A1" w14:textId="77777777" w:rsidR="00202D2B" w:rsidRPr="00F31D1B" w:rsidRDefault="00202D2B" w:rsidP="002E777A">
            <w:pPr>
              <w:pStyle w:val="movimento2"/>
              <w:rPr>
                <w:color w:val="002060"/>
              </w:rPr>
            </w:pPr>
            <w:r w:rsidRPr="00F31D1B">
              <w:rPr>
                <w:color w:val="002060"/>
              </w:rPr>
              <w:t xml:space="preserve">(URBANIA CALCIO) </w:t>
            </w:r>
          </w:p>
        </w:tc>
      </w:tr>
    </w:tbl>
    <w:p w14:paraId="787E6CD8" w14:textId="77777777" w:rsidR="00202D2B" w:rsidRPr="00F31D1B" w:rsidRDefault="00202D2B" w:rsidP="00202D2B">
      <w:pPr>
        <w:pStyle w:val="titolo10"/>
        <w:rPr>
          <w:rFonts w:eastAsiaTheme="minorEastAsia"/>
          <w:color w:val="002060"/>
        </w:rPr>
      </w:pPr>
      <w:r w:rsidRPr="00F31D1B">
        <w:rPr>
          <w:color w:val="002060"/>
        </w:rPr>
        <w:t xml:space="preserve">GARE DEL 4/ 2/2023 </w:t>
      </w:r>
    </w:p>
    <w:p w14:paraId="2522A4CA" w14:textId="77777777" w:rsidR="00202D2B" w:rsidRPr="00F31D1B" w:rsidRDefault="00202D2B" w:rsidP="00202D2B">
      <w:pPr>
        <w:pStyle w:val="titolo7a"/>
        <w:rPr>
          <w:color w:val="002060"/>
        </w:rPr>
      </w:pPr>
      <w:r w:rsidRPr="00F31D1B">
        <w:rPr>
          <w:color w:val="002060"/>
        </w:rPr>
        <w:t xml:space="preserve">PROVVEDIMENTI DISCIPLINARI </w:t>
      </w:r>
    </w:p>
    <w:p w14:paraId="3D1898D9"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73AC90E6" w14:textId="77777777" w:rsidR="00202D2B" w:rsidRPr="00F31D1B" w:rsidRDefault="00202D2B" w:rsidP="00202D2B">
      <w:pPr>
        <w:pStyle w:val="titolo30"/>
        <w:rPr>
          <w:color w:val="002060"/>
        </w:rPr>
      </w:pPr>
      <w:r w:rsidRPr="00F31D1B">
        <w:rPr>
          <w:color w:val="002060"/>
        </w:rPr>
        <w:t xml:space="preserve">DIRIGENTI </w:t>
      </w:r>
    </w:p>
    <w:p w14:paraId="3E3FC01D"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3046DD58" w14:textId="77777777" w:rsidTr="002E777A">
        <w:tc>
          <w:tcPr>
            <w:tcW w:w="2200" w:type="dxa"/>
            <w:tcMar>
              <w:top w:w="20" w:type="dxa"/>
              <w:left w:w="20" w:type="dxa"/>
              <w:bottom w:w="20" w:type="dxa"/>
              <w:right w:w="20" w:type="dxa"/>
            </w:tcMar>
            <w:vAlign w:val="center"/>
            <w:hideMark/>
          </w:tcPr>
          <w:p w14:paraId="2EB9FC6A" w14:textId="77777777" w:rsidR="00202D2B" w:rsidRPr="00F31D1B" w:rsidRDefault="00202D2B" w:rsidP="002E777A">
            <w:pPr>
              <w:pStyle w:val="movimento"/>
              <w:rPr>
                <w:color w:val="002060"/>
              </w:rPr>
            </w:pPr>
            <w:r w:rsidRPr="00F31D1B">
              <w:rPr>
                <w:color w:val="002060"/>
              </w:rPr>
              <w:t>DINI DAVIDE</w:t>
            </w:r>
          </w:p>
        </w:tc>
        <w:tc>
          <w:tcPr>
            <w:tcW w:w="2200" w:type="dxa"/>
            <w:tcMar>
              <w:top w:w="20" w:type="dxa"/>
              <w:left w:w="20" w:type="dxa"/>
              <w:bottom w:w="20" w:type="dxa"/>
              <w:right w:w="20" w:type="dxa"/>
            </w:tcMar>
            <w:vAlign w:val="center"/>
            <w:hideMark/>
          </w:tcPr>
          <w:p w14:paraId="30154D38" w14:textId="77777777" w:rsidR="00202D2B" w:rsidRPr="00F31D1B" w:rsidRDefault="00202D2B" w:rsidP="002E777A">
            <w:pPr>
              <w:pStyle w:val="movimento2"/>
              <w:rPr>
                <w:color w:val="002060"/>
              </w:rPr>
            </w:pPr>
            <w:r w:rsidRPr="00F31D1B">
              <w:rPr>
                <w:color w:val="002060"/>
              </w:rPr>
              <w:t xml:space="preserve">(VADO C5) </w:t>
            </w:r>
          </w:p>
        </w:tc>
        <w:tc>
          <w:tcPr>
            <w:tcW w:w="800" w:type="dxa"/>
            <w:tcMar>
              <w:top w:w="20" w:type="dxa"/>
              <w:left w:w="20" w:type="dxa"/>
              <w:bottom w:w="20" w:type="dxa"/>
              <w:right w:w="20" w:type="dxa"/>
            </w:tcMar>
            <w:vAlign w:val="center"/>
            <w:hideMark/>
          </w:tcPr>
          <w:p w14:paraId="3C40279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43BF2A6"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AD88A86" w14:textId="77777777" w:rsidR="00202D2B" w:rsidRPr="00F31D1B" w:rsidRDefault="00202D2B" w:rsidP="002E777A">
            <w:pPr>
              <w:pStyle w:val="movimento2"/>
              <w:rPr>
                <w:color w:val="002060"/>
              </w:rPr>
            </w:pPr>
            <w:r w:rsidRPr="00F31D1B">
              <w:rPr>
                <w:color w:val="002060"/>
              </w:rPr>
              <w:t> </w:t>
            </w:r>
          </w:p>
        </w:tc>
      </w:tr>
    </w:tbl>
    <w:p w14:paraId="29A64852" w14:textId="77777777" w:rsidR="00202D2B" w:rsidRPr="00F31D1B" w:rsidRDefault="00202D2B" w:rsidP="00202D2B">
      <w:pPr>
        <w:pStyle w:val="titolo30"/>
        <w:rPr>
          <w:rFonts w:eastAsiaTheme="minorEastAsia"/>
          <w:color w:val="002060"/>
        </w:rPr>
      </w:pPr>
      <w:r w:rsidRPr="00F31D1B">
        <w:rPr>
          <w:color w:val="002060"/>
        </w:rPr>
        <w:t xml:space="preserve">CALCIATORI ESPULSI </w:t>
      </w:r>
    </w:p>
    <w:p w14:paraId="6B3132F9" w14:textId="77777777" w:rsidR="00202D2B" w:rsidRPr="00F31D1B" w:rsidRDefault="00202D2B" w:rsidP="00202D2B">
      <w:pPr>
        <w:pStyle w:val="titolo20"/>
        <w:rPr>
          <w:color w:val="002060"/>
        </w:rPr>
      </w:pPr>
      <w:r w:rsidRPr="00F31D1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0B11F86" w14:textId="77777777" w:rsidTr="002E777A">
        <w:tc>
          <w:tcPr>
            <w:tcW w:w="2200" w:type="dxa"/>
            <w:tcMar>
              <w:top w:w="20" w:type="dxa"/>
              <w:left w:w="20" w:type="dxa"/>
              <w:bottom w:w="20" w:type="dxa"/>
              <w:right w:w="20" w:type="dxa"/>
            </w:tcMar>
            <w:vAlign w:val="center"/>
            <w:hideMark/>
          </w:tcPr>
          <w:p w14:paraId="597D7BB5" w14:textId="77777777" w:rsidR="00202D2B" w:rsidRPr="00F31D1B" w:rsidRDefault="00202D2B" w:rsidP="002E777A">
            <w:pPr>
              <w:pStyle w:val="movimento"/>
              <w:rPr>
                <w:color w:val="002060"/>
              </w:rPr>
            </w:pPr>
            <w:r w:rsidRPr="00F31D1B">
              <w:rPr>
                <w:color w:val="002060"/>
              </w:rPr>
              <w:t>ANNIBALDI ALESSANDRO</w:t>
            </w:r>
          </w:p>
        </w:tc>
        <w:tc>
          <w:tcPr>
            <w:tcW w:w="2200" w:type="dxa"/>
            <w:tcMar>
              <w:top w:w="20" w:type="dxa"/>
              <w:left w:w="20" w:type="dxa"/>
              <w:bottom w:w="20" w:type="dxa"/>
              <w:right w:w="20" w:type="dxa"/>
            </w:tcMar>
            <w:vAlign w:val="center"/>
            <w:hideMark/>
          </w:tcPr>
          <w:p w14:paraId="3DFFB555" w14:textId="77777777" w:rsidR="00202D2B" w:rsidRPr="00F31D1B" w:rsidRDefault="00202D2B" w:rsidP="002E777A">
            <w:pPr>
              <w:pStyle w:val="movimento2"/>
              <w:rPr>
                <w:color w:val="002060"/>
              </w:rPr>
            </w:pPr>
            <w:r w:rsidRPr="00F31D1B">
              <w:rPr>
                <w:color w:val="002060"/>
              </w:rPr>
              <w:t xml:space="preserve">(CDC 2018) </w:t>
            </w:r>
          </w:p>
        </w:tc>
        <w:tc>
          <w:tcPr>
            <w:tcW w:w="800" w:type="dxa"/>
            <w:tcMar>
              <w:top w:w="20" w:type="dxa"/>
              <w:left w:w="20" w:type="dxa"/>
              <w:bottom w:w="20" w:type="dxa"/>
              <w:right w:w="20" w:type="dxa"/>
            </w:tcMar>
            <w:vAlign w:val="center"/>
            <w:hideMark/>
          </w:tcPr>
          <w:p w14:paraId="15DC4AE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F3275A1" w14:textId="77777777" w:rsidR="00202D2B" w:rsidRPr="00F31D1B" w:rsidRDefault="00202D2B" w:rsidP="002E777A">
            <w:pPr>
              <w:pStyle w:val="movimento"/>
              <w:rPr>
                <w:color w:val="002060"/>
              </w:rPr>
            </w:pPr>
            <w:r w:rsidRPr="00F31D1B">
              <w:rPr>
                <w:color w:val="002060"/>
              </w:rPr>
              <w:t>RISTE LUCA</w:t>
            </w:r>
          </w:p>
        </w:tc>
        <w:tc>
          <w:tcPr>
            <w:tcW w:w="2200" w:type="dxa"/>
            <w:tcMar>
              <w:top w:w="20" w:type="dxa"/>
              <w:left w:w="20" w:type="dxa"/>
              <w:bottom w:w="20" w:type="dxa"/>
              <w:right w:w="20" w:type="dxa"/>
            </w:tcMar>
            <w:vAlign w:val="center"/>
            <w:hideMark/>
          </w:tcPr>
          <w:p w14:paraId="0DD7890B" w14:textId="77777777" w:rsidR="00202D2B" w:rsidRPr="00F31D1B" w:rsidRDefault="00202D2B" w:rsidP="002E777A">
            <w:pPr>
              <w:pStyle w:val="movimento2"/>
              <w:rPr>
                <w:color w:val="002060"/>
              </w:rPr>
            </w:pPr>
            <w:r w:rsidRPr="00F31D1B">
              <w:rPr>
                <w:color w:val="002060"/>
              </w:rPr>
              <w:t xml:space="preserve">(VALLESINA) </w:t>
            </w:r>
          </w:p>
        </w:tc>
      </w:tr>
    </w:tbl>
    <w:p w14:paraId="461317D1" w14:textId="77777777" w:rsidR="00202D2B" w:rsidRPr="00F31D1B" w:rsidRDefault="00202D2B" w:rsidP="00202D2B">
      <w:pPr>
        <w:pStyle w:val="titolo30"/>
        <w:rPr>
          <w:rFonts w:eastAsiaTheme="minorEastAsia"/>
          <w:color w:val="002060"/>
        </w:rPr>
      </w:pPr>
      <w:r w:rsidRPr="00F31D1B">
        <w:rPr>
          <w:color w:val="002060"/>
        </w:rPr>
        <w:t xml:space="preserve">CALCIATORI NON ESPULSI </w:t>
      </w:r>
    </w:p>
    <w:p w14:paraId="65859958" w14:textId="77777777" w:rsidR="00202D2B" w:rsidRPr="00F31D1B" w:rsidRDefault="00202D2B" w:rsidP="00202D2B">
      <w:pPr>
        <w:pStyle w:val="titolo20"/>
        <w:rPr>
          <w:color w:val="002060"/>
        </w:rPr>
      </w:pPr>
      <w:r w:rsidRPr="00F31D1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34A97B2" w14:textId="77777777" w:rsidTr="002E777A">
        <w:tc>
          <w:tcPr>
            <w:tcW w:w="2200" w:type="dxa"/>
            <w:tcMar>
              <w:top w:w="20" w:type="dxa"/>
              <w:left w:w="20" w:type="dxa"/>
              <w:bottom w:w="20" w:type="dxa"/>
              <w:right w:w="20" w:type="dxa"/>
            </w:tcMar>
            <w:vAlign w:val="center"/>
            <w:hideMark/>
          </w:tcPr>
          <w:p w14:paraId="5158BECD" w14:textId="77777777" w:rsidR="00202D2B" w:rsidRPr="00F31D1B" w:rsidRDefault="00202D2B" w:rsidP="002E777A">
            <w:pPr>
              <w:pStyle w:val="movimento"/>
              <w:rPr>
                <w:color w:val="002060"/>
              </w:rPr>
            </w:pPr>
            <w:r w:rsidRPr="00F31D1B">
              <w:rPr>
                <w:color w:val="002060"/>
              </w:rPr>
              <w:t>SCAGLIONI MANUEL</w:t>
            </w:r>
          </w:p>
        </w:tc>
        <w:tc>
          <w:tcPr>
            <w:tcW w:w="2200" w:type="dxa"/>
            <w:tcMar>
              <w:top w:w="20" w:type="dxa"/>
              <w:left w:w="20" w:type="dxa"/>
              <w:bottom w:w="20" w:type="dxa"/>
              <w:right w:w="20" w:type="dxa"/>
            </w:tcMar>
            <w:vAlign w:val="center"/>
            <w:hideMark/>
          </w:tcPr>
          <w:p w14:paraId="549CA5A6" w14:textId="77777777" w:rsidR="00202D2B" w:rsidRPr="00F31D1B" w:rsidRDefault="00202D2B" w:rsidP="002E777A">
            <w:pPr>
              <w:pStyle w:val="movimento2"/>
              <w:rPr>
                <w:color w:val="002060"/>
              </w:rPr>
            </w:pPr>
            <w:r w:rsidRPr="00F31D1B">
              <w:rPr>
                <w:color w:val="002060"/>
              </w:rPr>
              <w:t xml:space="preserve">(VADO C5) </w:t>
            </w:r>
          </w:p>
        </w:tc>
        <w:tc>
          <w:tcPr>
            <w:tcW w:w="800" w:type="dxa"/>
            <w:tcMar>
              <w:top w:w="20" w:type="dxa"/>
              <w:left w:w="20" w:type="dxa"/>
              <w:bottom w:w="20" w:type="dxa"/>
              <w:right w:w="20" w:type="dxa"/>
            </w:tcMar>
            <w:vAlign w:val="center"/>
            <w:hideMark/>
          </w:tcPr>
          <w:p w14:paraId="188BAFB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1E0D43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93A7941" w14:textId="77777777" w:rsidR="00202D2B" w:rsidRPr="00F31D1B" w:rsidRDefault="00202D2B" w:rsidP="002E777A">
            <w:pPr>
              <w:pStyle w:val="movimento2"/>
              <w:rPr>
                <w:color w:val="002060"/>
              </w:rPr>
            </w:pPr>
            <w:r w:rsidRPr="00F31D1B">
              <w:rPr>
                <w:color w:val="002060"/>
              </w:rPr>
              <w:t> </w:t>
            </w:r>
          </w:p>
        </w:tc>
      </w:tr>
    </w:tbl>
    <w:p w14:paraId="5FAA3C69" w14:textId="77777777" w:rsidR="00202D2B" w:rsidRPr="00F31D1B" w:rsidRDefault="00202D2B" w:rsidP="00202D2B">
      <w:pPr>
        <w:pStyle w:val="titolo20"/>
        <w:rPr>
          <w:rFonts w:eastAsiaTheme="minorEastAsia"/>
          <w:color w:val="002060"/>
        </w:rPr>
      </w:pPr>
      <w:r w:rsidRPr="00F31D1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C7717AB" w14:textId="77777777" w:rsidTr="002E777A">
        <w:tc>
          <w:tcPr>
            <w:tcW w:w="2200" w:type="dxa"/>
            <w:tcMar>
              <w:top w:w="20" w:type="dxa"/>
              <w:left w:w="20" w:type="dxa"/>
              <w:bottom w:w="20" w:type="dxa"/>
              <w:right w:w="20" w:type="dxa"/>
            </w:tcMar>
            <w:vAlign w:val="center"/>
            <w:hideMark/>
          </w:tcPr>
          <w:p w14:paraId="20DC838E" w14:textId="77777777" w:rsidR="00202D2B" w:rsidRPr="00F31D1B" w:rsidRDefault="00202D2B" w:rsidP="002E777A">
            <w:pPr>
              <w:pStyle w:val="movimento"/>
              <w:rPr>
                <w:color w:val="002060"/>
              </w:rPr>
            </w:pPr>
            <w:r w:rsidRPr="00F31D1B">
              <w:rPr>
                <w:color w:val="002060"/>
              </w:rPr>
              <w:t>ANNIBALDI ALESSANDRO</w:t>
            </w:r>
          </w:p>
        </w:tc>
        <w:tc>
          <w:tcPr>
            <w:tcW w:w="2200" w:type="dxa"/>
            <w:tcMar>
              <w:top w:w="20" w:type="dxa"/>
              <w:left w:w="20" w:type="dxa"/>
              <w:bottom w:w="20" w:type="dxa"/>
              <w:right w:w="20" w:type="dxa"/>
            </w:tcMar>
            <w:vAlign w:val="center"/>
            <w:hideMark/>
          </w:tcPr>
          <w:p w14:paraId="46AFAF49" w14:textId="77777777" w:rsidR="00202D2B" w:rsidRPr="00F31D1B" w:rsidRDefault="00202D2B" w:rsidP="002E777A">
            <w:pPr>
              <w:pStyle w:val="movimento2"/>
              <w:rPr>
                <w:color w:val="002060"/>
              </w:rPr>
            </w:pPr>
            <w:r w:rsidRPr="00F31D1B">
              <w:rPr>
                <w:color w:val="002060"/>
              </w:rPr>
              <w:t xml:space="preserve">(CDC 2018) </w:t>
            </w:r>
          </w:p>
        </w:tc>
        <w:tc>
          <w:tcPr>
            <w:tcW w:w="800" w:type="dxa"/>
            <w:tcMar>
              <w:top w:w="20" w:type="dxa"/>
              <w:left w:w="20" w:type="dxa"/>
              <w:bottom w:w="20" w:type="dxa"/>
              <w:right w:w="20" w:type="dxa"/>
            </w:tcMar>
            <w:vAlign w:val="center"/>
            <w:hideMark/>
          </w:tcPr>
          <w:p w14:paraId="5CE44F0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DB95CCC" w14:textId="77777777" w:rsidR="00202D2B" w:rsidRPr="00F31D1B" w:rsidRDefault="00202D2B" w:rsidP="002E777A">
            <w:pPr>
              <w:pStyle w:val="movimento"/>
              <w:rPr>
                <w:color w:val="002060"/>
              </w:rPr>
            </w:pPr>
            <w:r w:rsidRPr="00F31D1B">
              <w:rPr>
                <w:color w:val="002060"/>
              </w:rPr>
              <w:t>MARINELLI GIULIO</w:t>
            </w:r>
          </w:p>
        </w:tc>
        <w:tc>
          <w:tcPr>
            <w:tcW w:w="2200" w:type="dxa"/>
            <w:tcMar>
              <w:top w:w="20" w:type="dxa"/>
              <w:left w:w="20" w:type="dxa"/>
              <w:bottom w:w="20" w:type="dxa"/>
              <w:right w:w="20" w:type="dxa"/>
            </w:tcMar>
            <w:vAlign w:val="center"/>
            <w:hideMark/>
          </w:tcPr>
          <w:p w14:paraId="0B29C4FF" w14:textId="77777777" w:rsidR="00202D2B" w:rsidRPr="00F31D1B" w:rsidRDefault="00202D2B" w:rsidP="002E777A">
            <w:pPr>
              <w:pStyle w:val="movimento2"/>
              <w:rPr>
                <w:color w:val="002060"/>
              </w:rPr>
            </w:pPr>
            <w:r w:rsidRPr="00F31D1B">
              <w:rPr>
                <w:color w:val="002060"/>
              </w:rPr>
              <w:t xml:space="preserve">(VADO C5) </w:t>
            </w:r>
          </w:p>
        </w:tc>
      </w:tr>
    </w:tbl>
    <w:p w14:paraId="5FD3DB54" w14:textId="77777777" w:rsidR="00202D2B" w:rsidRPr="00F31D1B" w:rsidRDefault="00202D2B" w:rsidP="00202D2B">
      <w:pPr>
        <w:pStyle w:val="titolo20"/>
        <w:rPr>
          <w:rFonts w:eastAsiaTheme="minorEastAsia"/>
          <w:color w:val="002060"/>
        </w:rPr>
      </w:pPr>
      <w:r w:rsidRPr="00F31D1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E3C8179" w14:textId="77777777" w:rsidTr="002E777A">
        <w:tc>
          <w:tcPr>
            <w:tcW w:w="2200" w:type="dxa"/>
            <w:tcMar>
              <w:top w:w="20" w:type="dxa"/>
              <w:left w:w="20" w:type="dxa"/>
              <w:bottom w:w="20" w:type="dxa"/>
              <w:right w:w="20" w:type="dxa"/>
            </w:tcMar>
            <w:vAlign w:val="center"/>
            <w:hideMark/>
          </w:tcPr>
          <w:p w14:paraId="5D92080B" w14:textId="77777777" w:rsidR="00202D2B" w:rsidRPr="00F31D1B" w:rsidRDefault="00202D2B" w:rsidP="002E777A">
            <w:pPr>
              <w:pStyle w:val="movimento"/>
              <w:rPr>
                <w:color w:val="002060"/>
              </w:rPr>
            </w:pPr>
            <w:r w:rsidRPr="00F31D1B">
              <w:rPr>
                <w:color w:val="002060"/>
              </w:rPr>
              <w:t>ZINGARETTI ANDREA</w:t>
            </w:r>
          </w:p>
        </w:tc>
        <w:tc>
          <w:tcPr>
            <w:tcW w:w="2200" w:type="dxa"/>
            <w:tcMar>
              <w:top w:w="20" w:type="dxa"/>
              <w:left w:w="20" w:type="dxa"/>
              <w:bottom w:w="20" w:type="dxa"/>
              <w:right w:w="20" w:type="dxa"/>
            </w:tcMar>
            <w:vAlign w:val="center"/>
            <w:hideMark/>
          </w:tcPr>
          <w:p w14:paraId="464B88BB" w14:textId="77777777" w:rsidR="00202D2B" w:rsidRPr="00F31D1B" w:rsidRDefault="00202D2B" w:rsidP="002E777A">
            <w:pPr>
              <w:pStyle w:val="movimento2"/>
              <w:rPr>
                <w:color w:val="002060"/>
              </w:rPr>
            </w:pPr>
            <w:r w:rsidRPr="00F31D1B">
              <w:rPr>
                <w:color w:val="002060"/>
              </w:rPr>
              <w:t xml:space="preserve">(ATLETICO NO BORDERS) </w:t>
            </w:r>
          </w:p>
        </w:tc>
        <w:tc>
          <w:tcPr>
            <w:tcW w:w="800" w:type="dxa"/>
            <w:tcMar>
              <w:top w:w="20" w:type="dxa"/>
              <w:left w:w="20" w:type="dxa"/>
              <w:bottom w:w="20" w:type="dxa"/>
              <w:right w:w="20" w:type="dxa"/>
            </w:tcMar>
            <w:vAlign w:val="center"/>
            <w:hideMark/>
          </w:tcPr>
          <w:p w14:paraId="5AC935A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41BA7E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404FBCB" w14:textId="77777777" w:rsidR="00202D2B" w:rsidRPr="00F31D1B" w:rsidRDefault="00202D2B" w:rsidP="002E777A">
            <w:pPr>
              <w:pStyle w:val="movimento2"/>
              <w:rPr>
                <w:color w:val="002060"/>
              </w:rPr>
            </w:pPr>
            <w:r w:rsidRPr="00F31D1B">
              <w:rPr>
                <w:color w:val="002060"/>
              </w:rPr>
              <w:t> </w:t>
            </w:r>
          </w:p>
        </w:tc>
      </w:tr>
    </w:tbl>
    <w:p w14:paraId="623FD9EB" w14:textId="77777777" w:rsidR="00202D2B" w:rsidRPr="00F31D1B" w:rsidRDefault="00202D2B" w:rsidP="00202D2B">
      <w:pPr>
        <w:pStyle w:val="titolo20"/>
        <w:rPr>
          <w:rFonts w:eastAsiaTheme="minorEastAsia"/>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C68367D" w14:textId="77777777" w:rsidTr="002E777A">
        <w:tc>
          <w:tcPr>
            <w:tcW w:w="2200" w:type="dxa"/>
            <w:tcMar>
              <w:top w:w="20" w:type="dxa"/>
              <w:left w:w="20" w:type="dxa"/>
              <w:bottom w:w="20" w:type="dxa"/>
              <w:right w:w="20" w:type="dxa"/>
            </w:tcMar>
            <w:vAlign w:val="center"/>
            <w:hideMark/>
          </w:tcPr>
          <w:p w14:paraId="4697F9D7" w14:textId="77777777" w:rsidR="00202D2B" w:rsidRPr="00F31D1B" w:rsidRDefault="00202D2B" w:rsidP="002E777A">
            <w:pPr>
              <w:pStyle w:val="movimento"/>
              <w:rPr>
                <w:color w:val="002060"/>
              </w:rPr>
            </w:pPr>
            <w:r w:rsidRPr="00F31D1B">
              <w:rPr>
                <w:color w:val="002060"/>
              </w:rPr>
              <w:t>CAMILLUCCI LUCA</w:t>
            </w:r>
          </w:p>
        </w:tc>
        <w:tc>
          <w:tcPr>
            <w:tcW w:w="2200" w:type="dxa"/>
            <w:tcMar>
              <w:top w:w="20" w:type="dxa"/>
              <w:left w:w="20" w:type="dxa"/>
              <w:bottom w:w="20" w:type="dxa"/>
              <w:right w:w="20" w:type="dxa"/>
            </w:tcMar>
            <w:vAlign w:val="center"/>
            <w:hideMark/>
          </w:tcPr>
          <w:p w14:paraId="4F589568" w14:textId="77777777" w:rsidR="00202D2B" w:rsidRPr="00F31D1B" w:rsidRDefault="00202D2B" w:rsidP="002E777A">
            <w:pPr>
              <w:pStyle w:val="movimento2"/>
              <w:rPr>
                <w:color w:val="002060"/>
              </w:rPr>
            </w:pPr>
            <w:r w:rsidRPr="00F31D1B">
              <w:rPr>
                <w:color w:val="002060"/>
              </w:rPr>
              <w:t xml:space="preserve">(C.U.S. CAMERINO A.S.D.) </w:t>
            </w:r>
          </w:p>
        </w:tc>
        <w:tc>
          <w:tcPr>
            <w:tcW w:w="800" w:type="dxa"/>
            <w:tcMar>
              <w:top w:w="20" w:type="dxa"/>
              <w:left w:w="20" w:type="dxa"/>
              <w:bottom w:w="20" w:type="dxa"/>
              <w:right w:w="20" w:type="dxa"/>
            </w:tcMar>
            <w:vAlign w:val="center"/>
            <w:hideMark/>
          </w:tcPr>
          <w:p w14:paraId="14688AA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99AFFC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A536577" w14:textId="77777777" w:rsidR="00202D2B" w:rsidRPr="00F31D1B" w:rsidRDefault="00202D2B" w:rsidP="002E777A">
            <w:pPr>
              <w:pStyle w:val="movimento2"/>
              <w:rPr>
                <w:color w:val="002060"/>
              </w:rPr>
            </w:pPr>
            <w:r w:rsidRPr="00F31D1B">
              <w:rPr>
                <w:color w:val="002060"/>
              </w:rPr>
              <w:t> </w:t>
            </w:r>
          </w:p>
        </w:tc>
      </w:tr>
    </w:tbl>
    <w:p w14:paraId="14FF0BFD"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4429B88F" w14:textId="77777777" w:rsidTr="002E777A">
        <w:tc>
          <w:tcPr>
            <w:tcW w:w="2200" w:type="dxa"/>
            <w:tcMar>
              <w:top w:w="20" w:type="dxa"/>
              <w:left w:w="20" w:type="dxa"/>
              <w:bottom w:w="20" w:type="dxa"/>
              <w:right w:w="20" w:type="dxa"/>
            </w:tcMar>
            <w:vAlign w:val="center"/>
            <w:hideMark/>
          </w:tcPr>
          <w:p w14:paraId="177BB3B1" w14:textId="77777777" w:rsidR="00202D2B" w:rsidRPr="00F31D1B" w:rsidRDefault="00202D2B" w:rsidP="002E777A">
            <w:pPr>
              <w:pStyle w:val="movimento"/>
              <w:rPr>
                <w:color w:val="002060"/>
              </w:rPr>
            </w:pPr>
            <w:r w:rsidRPr="00F31D1B">
              <w:rPr>
                <w:color w:val="002060"/>
              </w:rPr>
              <w:t>MANCINI GUIDANTONIO</w:t>
            </w:r>
          </w:p>
        </w:tc>
        <w:tc>
          <w:tcPr>
            <w:tcW w:w="2200" w:type="dxa"/>
            <w:tcMar>
              <w:top w:w="20" w:type="dxa"/>
              <w:left w:w="20" w:type="dxa"/>
              <w:bottom w:w="20" w:type="dxa"/>
              <w:right w:w="20" w:type="dxa"/>
            </w:tcMar>
            <w:vAlign w:val="center"/>
            <w:hideMark/>
          </w:tcPr>
          <w:p w14:paraId="7FA94B6A" w14:textId="77777777" w:rsidR="00202D2B" w:rsidRPr="00F31D1B" w:rsidRDefault="00202D2B" w:rsidP="002E777A">
            <w:pPr>
              <w:pStyle w:val="movimento2"/>
              <w:rPr>
                <w:color w:val="002060"/>
              </w:rPr>
            </w:pPr>
            <w:r w:rsidRPr="00F31D1B">
              <w:rPr>
                <w:color w:val="002060"/>
              </w:rPr>
              <w:t xml:space="preserve">(ACQUALAGNA CALCIO C 5) </w:t>
            </w:r>
          </w:p>
        </w:tc>
        <w:tc>
          <w:tcPr>
            <w:tcW w:w="800" w:type="dxa"/>
            <w:tcMar>
              <w:top w:w="20" w:type="dxa"/>
              <w:left w:w="20" w:type="dxa"/>
              <w:bottom w:w="20" w:type="dxa"/>
              <w:right w:w="20" w:type="dxa"/>
            </w:tcMar>
            <w:vAlign w:val="center"/>
            <w:hideMark/>
          </w:tcPr>
          <w:p w14:paraId="1CBF119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9131098" w14:textId="77777777" w:rsidR="00202D2B" w:rsidRPr="00F31D1B" w:rsidRDefault="00202D2B" w:rsidP="002E777A">
            <w:pPr>
              <w:pStyle w:val="movimento"/>
              <w:rPr>
                <w:color w:val="002060"/>
              </w:rPr>
            </w:pPr>
            <w:r w:rsidRPr="00F31D1B">
              <w:rPr>
                <w:color w:val="002060"/>
              </w:rPr>
              <w:t>BELTRANI SAMUELE</w:t>
            </w:r>
          </w:p>
        </w:tc>
        <w:tc>
          <w:tcPr>
            <w:tcW w:w="2200" w:type="dxa"/>
            <w:tcMar>
              <w:top w:w="20" w:type="dxa"/>
              <w:left w:w="20" w:type="dxa"/>
              <w:bottom w:w="20" w:type="dxa"/>
              <w:right w:w="20" w:type="dxa"/>
            </w:tcMar>
            <w:vAlign w:val="center"/>
            <w:hideMark/>
          </w:tcPr>
          <w:p w14:paraId="1B707448" w14:textId="77777777" w:rsidR="00202D2B" w:rsidRPr="00F31D1B" w:rsidRDefault="00202D2B" w:rsidP="002E777A">
            <w:pPr>
              <w:pStyle w:val="movimento2"/>
              <w:rPr>
                <w:color w:val="002060"/>
              </w:rPr>
            </w:pPr>
            <w:r w:rsidRPr="00F31D1B">
              <w:rPr>
                <w:color w:val="002060"/>
              </w:rPr>
              <w:t xml:space="preserve">(ANGELI) </w:t>
            </w:r>
          </w:p>
        </w:tc>
      </w:tr>
      <w:tr w:rsidR="00202D2B" w:rsidRPr="00F31D1B" w14:paraId="57320033" w14:textId="77777777" w:rsidTr="002E777A">
        <w:tc>
          <w:tcPr>
            <w:tcW w:w="2200" w:type="dxa"/>
            <w:tcMar>
              <w:top w:w="20" w:type="dxa"/>
              <w:left w:w="20" w:type="dxa"/>
              <w:bottom w:w="20" w:type="dxa"/>
              <w:right w:w="20" w:type="dxa"/>
            </w:tcMar>
            <w:vAlign w:val="center"/>
            <w:hideMark/>
          </w:tcPr>
          <w:p w14:paraId="0F9A2DF4" w14:textId="77777777" w:rsidR="00202D2B" w:rsidRPr="00F31D1B" w:rsidRDefault="00202D2B" w:rsidP="002E777A">
            <w:pPr>
              <w:pStyle w:val="movimento"/>
              <w:rPr>
                <w:color w:val="002060"/>
              </w:rPr>
            </w:pPr>
            <w:r w:rsidRPr="00F31D1B">
              <w:rPr>
                <w:color w:val="002060"/>
              </w:rPr>
              <w:t>BATTISTELLI ANDREA</w:t>
            </w:r>
          </w:p>
        </w:tc>
        <w:tc>
          <w:tcPr>
            <w:tcW w:w="2200" w:type="dxa"/>
            <w:tcMar>
              <w:top w:w="20" w:type="dxa"/>
              <w:left w:w="20" w:type="dxa"/>
              <w:bottom w:w="20" w:type="dxa"/>
              <w:right w:w="20" w:type="dxa"/>
            </w:tcMar>
            <w:vAlign w:val="center"/>
            <w:hideMark/>
          </w:tcPr>
          <w:p w14:paraId="28E1A19D" w14:textId="77777777" w:rsidR="00202D2B" w:rsidRPr="00F31D1B" w:rsidRDefault="00202D2B" w:rsidP="002E777A">
            <w:pPr>
              <w:pStyle w:val="movimento2"/>
              <w:rPr>
                <w:color w:val="002060"/>
              </w:rPr>
            </w:pPr>
            <w:r w:rsidRPr="00F31D1B">
              <w:rPr>
                <w:color w:val="002060"/>
              </w:rPr>
              <w:t xml:space="preserve">(SMIRRA CITY) </w:t>
            </w:r>
          </w:p>
        </w:tc>
        <w:tc>
          <w:tcPr>
            <w:tcW w:w="800" w:type="dxa"/>
            <w:tcMar>
              <w:top w:w="20" w:type="dxa"/>
              <w:left w:w="20" w:type="dxa"/>
              <w:bottom w:w="20" w:type="dxa"/>
              <w:right w:w="20" w:type="dxa"/>
            </w:tcMar>
            <w:vAlign w:val="center"/>
            <w:hideMark/>
          </w:tcPr>
          <w:p w14:paraId="7301D1C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7DAE0DF" w14:textId="77777777" w:rsidR="00202D2B" w:rsidRPr="00F31D1B" w:rsidRDefault="00202D2B" w:rsidP="002E777A">
            <w:pPr>
              <w:pStyle w:val="movimento"/>
              <w:rPr>
                <w:color w:val="002060"/>
              </w:rPr>
            </w:pPr>
            <w:r w:rsidRPr="00F31D1B">
              <w:rPr>
                <w:color w:val="002060"/>
              </w:rPr>
              <w:t>GATTICCHI DAVIDE</w:t>
            </w:r>
          </w:p>
        </w:tc>
        <w:tc>
          <w:tcPr>
            <w:tcW w:w="2200" w:type="dxa"/>
            <w:tcMar>
              <w:top w:w="20" w:type="dxa"/>
              <w:left w:w="20" w:type="dxa"/>
              <w:bottom w:w="20" w:type="dxa"/>
              <w:right w:w="20" w:type="dxa"/>
            </w:tcMar>
            <w:vAlign w:val="center"/>
            <w:hideMark/>
          </w:tcPr>
          <w:p w14:paraId="12F1896E" w14:textId="77777777" w:rsidR="00202D2B" w:rsidRPr="00F31D1B" w:rsidRDefault="00202D2B" w:rsidP="002E777A">
            <w:pPr>
              <w:pStyle w:val="movimento2"/>
              <w:rPr>
                <w:color w:val="002060"/>
              </w:rPr>
            </w:pPr>
            <w:r w:rsidRPr="00F31D1B">
              <w:rPr>
                <w:color w:val="002060"/>
              </w:rPr>
              <w:t xml:space="preserve">(SMIRRA CITY) </w:t>
            </w:r>
          </w:p>
        </w:tc>
      </w:tr>
    </w:tbl>
    <w:p w14:paraId="343E8A0E" w14:textId="77777777" w:rsidR="00202D2B" w:rsidRPr="00F31D1B" w:rsidRDefault="00202D2B" w:rsidP="00202D2B">
      <w:pPr>
        <w:pStyle w:val="titolo10"/>
        <w:rPr>
          <w:rFonts w:eastAsiaTheme="minorEastAsia"/>
          <w:color w:val="002060"/>
        </w:rPr>
      </w:pPr>
      <w:r w:rsidRPr="00F31D1B">
        <w:rPr>
          <w:color w:val="002060"/>
        </w:rPr>
        <w:t xml:space="preserve">GARE DEL 6/ 2/2023 </w:t>
      </w:r>
    </w:p>
    <w:p w14:paraId="5E4319A5" w14:textId="77777777" w:rsidR="00202D2B" w:rsidRPr="00F31D1B" w:rsidRDefault="00202D2B" w:rsidP="00202D2B">
      <w:pPr>
        <w:pStyle w:val="titolo7a"/>
        <w:rPr>
          <w:color w:val="002060"/>
        </w:rPr>
      </w:pPr>
      <w:r w:rsidRPr="00F31D1B">
        <w:rPr>
          <w:color w:val="002060"/>
        </w:rPr>
        <w:t xml:space="preserve">PROVVEDIMENTI DISCIPLINARI </w:t>
      </w:r>
    </w:p>
    <w:p w14:paraId="4F3BB19F"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401A0311" w14:textId="77777777" w:rsidR="00202D2B" w:rsidRPr="00F31D1B" w:rsidRDefault="00202D2B" w:rsidP="00202D2B">
      <w:pPr>
        <w:pStyle w:val="titolo30"/>
        <w:rPr>
          <w:color w:val="002060"/>
        </w:rPr>
      </w:pPr>
      <w:r w:rsidRPr="00F31D1B">
        <w:rPr>
          <w:color w:val="002060"/>
        </w:rPr>
        <w:t xml:space="preserve">CALCIATORI NON ESPULSI </w:t>
      </w:r>
    </w:p>
    <w:p w14:paraId="40F48901" w14:textId="77777777" w:rsidR="00202D2B" w:rsidRPr="00F31D1B" w:rsidRDefault="00202D2B" w:rsidP="00202D2B">
      <w:pPr>
        <w:pStyle w:val="titolo20"/>
        <w:rPr>
          <w:color w:val="002060"/>
        </w:rPr>
      </w:pPr>
      <w:r w:rsidRPr="00F31D1B">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6E22015B" w14:textId="77777777" w:rsidTr="002E777A">
        <w:tc>
          <w:tcPr>
            <w:tcW w:w="2200" w:type="dxa"/>
            <w:tcMar>
              <w:top w:w="20" w:type="dxa"/>
              <w:left w:w="20" w:type="dxa"/>
              <w:bottom w:w="20" w:type="dxa"/>
              <w:right w:w="20" w:type="dxa"/>
            </w:tcMar>
            <w:vAlign w:val="center"/>
            <w:hideMark/>
          </w:tcPr>
          <w:p w14:paraId="0038BF70" w14:textId="77777777" w:rsidR="00202D2B" w:rsidRPr="00F31D1B" w:rsidRDefault="00202D2B" w:rsidP="002E777A">
            <w:pPr>
              <w:pStyle w:val="movimento"/>
              <w:rPr>
                <w:color w:val="002060"/>
              </w:rPr>
            </w:pPr>
            <w:r w:rsidRPr="00F31D1B">
              <w:rPr>
                <w:color w:val="002060"/>
              </w:rPr>
              <w:t>GOBBI LUCA</w:t>
            </w:r>
          </w:p>
        </w:tc>
        <w:tc>
          <w:tcPr>
            <w:tcW w:w="2200" w:type="dxa"/>
            <w:tcMar>
              <w:top w:w="20" w:type="dxa"/>
              <w:left w:w="20" w:type="dxa"/>
              <w:bottom w:w="20" w:type="dxa"/>
              <w:right w:w="20" w:type="dxa"/>
            </w:tcMar>
            <w:vAlign w:val="center"/>
            <w:hideMark/>
          </w:tcPr>
          <w:p w14:paraId="1C14D786" w14:textId="77777777" w:rsidR="00202D2B" w:rsidRPr="00F31D1B" w:rsidRDefault="00202D2B" w:rsidP="002E777A">
            <w:pPr>
              <w:pStyle w:val="movimento2"/>
              <w:rPr>
                <w:color w:val="002060"/>
              </w:rPr>
            </w:pPr>
            <w:r w:rsidRPr="00F31D1B">
              <w:rPr>
                <w:color w:val="002060"/>
              </w:rPr>
              <w:t xml:space="preserve">(CIRCOLO COLLODI CALCIO 5) </w:t>
            </w:r>
          </w:p>
        </w:tc>
        <w:tc>
          <w:tcPr>
            <w:tcW w:w="800" w:type="dxa"/>
            <w:tcMar>
              <w:top w:w="20" w:type="dxa"/>
              <w:left w:w="20" w:type="dxa"/>
              <w:bottom w:w="20" w:type="dxa"/>
              <w:right w:w="20" w:type="dxa"/>
            </w:tcMar>
            <w:vAlign w:val="center"/>
            <w:hideMark/>
          </w:tcPr>
          <w:p w14:paraId="669CED1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D41A46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A4C59E8" w14:textId="77777777" w:rsidR="00202D2B" w:rsidRPr="00F31D1B" w:rsidRDefault="00202D2B" w:rsidP="002E777A">
            <w:pPr>
              <w:pStyle w:val="movimento2"/>
              <w:rPr>
                <w:color w:val="002060"/>
              </w:rPr>
            </w:pPr>
            <w:r w:rsidRPr="00F31D1B">
              <w:rPr>
                <w:color w:val="002060"/>
              </w:rPr>
              <w:t> </w:t>
            </w:r>
          </w:p>
        </w:tc>
      </w:tr>
    </w:tbl>
    <w:p w14:paraId="299AE55D"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18E20757" w14:textId="77777777" w:rsidTr="002E777A">
        <w:tc>
          <w:tcPr>
            <w:tcW w:w="2200" w:type="dxa"/>
            <w:tcMar>
              <w:top w:w="20" w:type="dxa"/>
              <w:left w:w="20" w:type="dxa"/>
              <w:bottom w:w="20" w:type="dxa"/>
              <w:right w:w="20" w:type="dxa"/>
            </w:tcMar>
            <w:vAlign w:val="center"/>
            <w:hideMark/>
          </w:tcPr>
          <w:p w14:paraId="365DEA71" w14:textId="77777777" w:rsidR="00202D2B" w:rsidRPr="00F31D1B" w:rsidRDefault="00202D2B" w:rsidP="002E777A">
            <w:pPr>
              <w:pStyle w:val="movimento"/>
              <w:rPr>
                <w:color w:val="002060"/>
              </w:rPr>
            </w:pPr>
            <w:r w:rsidRPr="00F31D1B">
              <w:rPr>
                <w:color w:val="002060"/>
              </w:rPr>
              <w:t>PINCINI FILIPPO</w:t>
            </w:r>
          </w:p>
        </w:tc>
        <w:tc>
          <w:tcPr>
            <w:tcW w:w="2200" w:type="dxa"/>
            <w:tcMar>
              <w:top w:w="20" w:type="dxa"/>
              <w:left w:w="20" w:type="dxa"/>
              <w:bottom w:w="20" w:type="dxa"/>
              <w:right w:w="20" w:type="dxa"/>
            </w:tcMar>
            <w:vAlign w:val="center"/>
            <w:hideMark/>
          </w:tcPr>
          <w:p w14:paraId="4BF7B9BB" w14:textId="77777777" w:rsidR="00202D2B" w:rsidRPr="00F31D1B" w:rsidRDefault="00202D2B" w:rsidP="002E777A">
            <w:pPr>
              <w:pStyle w:val="movimento2"/>
              <w:rPr>
                <w:color w:val="002060"/>
              </w:rPr>
            </w:pPr>
            <w:r w:rsidRPr="00F31D1B">
              <w:rPr>
                <w:color w:val="002060"/>
              </w:rPr>
              <w:t xml:space="preserve">(GIOVANE ANCONA CALCIO) </w:t>
            </w:r>
          </w:p>
        </w:tc>
        <w:tc>
          <w:tcPr>
            <w:tcW w:w="800" w:type="dxa"/>
            <w:tcMar>
              <w:top w:w="20" w:type="dxa"/>
              <w:left w:w="20" w:type="dxa"/>
              <w:bottom w:w="20" w:type="dxa"/>
              <w:right w:w="20" w:type="dxa"/>
            </w:tcMar>
            <w:vAlign w:val="center"/>
            <w:hideMark/>
          </w:tcPr>
          <w:p w14:paraId="799D1C1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B4C74E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F2E939E" w14:textId="77777777" w:rsidR="00202D2B" w:rsidRPr="00F31D1B" w:rsidRDefault="00202D2B" w:rsidP="002E777A">
            <w:pPr>
              <w:pStyle w:val="movimento2"/>
              <w:rPr>
                <w:color w:val="002060"/>
              </w:rPr>
            </w:pPr>
            <w:r w:rsidRPr="00F31D1B">
              <w:rPr>
                <w:color w:val="002060"/>
              </w:rPr>
              <w:t> </w:t>
            </w:r>
          </w:p>
        </w:tc>
      </w:tr>
    </w:tbl>
    <w:p w14:paraId="32406082" w14:textId="77777777" w:rsidR="00202D2B" w:rsidRDefault="00202D2B" w:rsidP="00202D2B">
      <w:pPr>
        <w:pStyle w:val="breakline"/>
        <w:rPr>
          <w:color w:val="002060"/>
        </w:rPr>
      </w:pPr>
    </w:p>
    <w:p w14:paraId="6AC33523" w14:textId="77777777" w:rsidR="00202D2B" w:rsidRPr="0087042E" w:rsidRDefault="00202D2B" w:rsidP="00202D2B">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5DDA7EB8" w14:textId="77777777" w:rsidR="00202D2B" w:rsidRPr="0087042E" w:rsidRDefault="00202D2B" w:rsidP="00202D2B">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223C2E1D" w14:textId="77777777" w:rsidR="00202D2B" w:rsidRPr="00F31D1B" w:rsidRDefault="00202D2B" w:rsidP="00202D2B">
      <w:pPr>
        <w:pStyle w:val="breakline"/>
        <w:rPr>
          <w:rFonts w:eastAsiaTheme="minorEastAsia"/>
          <w:color w:val="002060"/>
        </w:rPr>
      </w:pPr>
    </w:p>
    <w:p w14:paraId="79C1DD22" w14:textId="77777777" w:rsidR="00202D2B" w:rsidRPr="00F31D1B" w:rsidRDefault="00202D2B" w:rsidP="00202D2B">
      <w:pPr>
        <w:pStyle w:val="titoloprinc0"/>
        <w:rPr>
          <w:color w:val="002060"/>
        </w:rPr>
      </w:pPr>
      <w:r w:rsidRPr="00F31D1B">
        <w:rPr>
          <w:color w:val="002060"/>
        </w:rPr>
        <w:t>CLASSIFICA</w:t>
      </w:r>
    </w:p>
    <w:p w14:paraId="1D4D4FF3" w14:textId="77777777" w:rsidR="00202D2B" w:rsidRPr="00F31D1B" w:rsidRDefault="00202D2B" w:rsidP="00202D2B">
      <w:pPr>
        <w:pStyle w:val="breakline"/>
        <w:rPr>
          <w:color w:val="002060"/>
        </w:rPr>
      </w:pPr>
    </w:p>
    <w:p w14:paraId="3A00D4A6" w14:textId="77777777" w:rsidR="00202D2B" w:rsidRPr="00F31D1B" w:rsidRDefault="00202D2B" w:rsidP="00202D2B">
      <w:pPr>
        <w:pStyle w:val="breakline"/>
        <w:rPr>
          <w:color w:val="002060"/>
        </w:rPr>
      </w:pPr>
    </w:p>
    <w:p w14:paraId="4CEAC70F" w14:textId="77777777" w:rsidR="00202D2B" w:rsidRPr="00F31D1B" w:rsidRDefault="00202D2B" w:rsidP="00202D2B">
      <w:pPr>
        <w:pStyle w:val="sottotitolocampionato10"/>
        <w:rPr>
          <w:color w:val="002060"/>
        </w:rPr>
      </w:pPr>
      <w:r w:rsidRPr="00F31D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58E81E3C"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373B9"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B61E9"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82274"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E8AD1"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04320"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BFC3D"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89349"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763A3"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63177"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4867C" w14:textId="77777777" w:rsidR="00202D2B" w:rsidRPr="00F31D1B" w:rsidRDefault="00202D2B" w:rsidP="002E777A">
            <w:pPr>
              <w:pStyle w:val="headertabella0"/>
              <w:rPr>
                <w:color w:val="002060"/>
              </w:rPr>
            </w:pPr>
            <w:r w:rsidRPr="00F31D1B">
              <w:rPr>
                <w:color w:val="002060"/>
              </w:rPr>
              <w:t>PE</w:t>
            </w:r>
          </w:p>
        </w:tc>
      </w:tr>
      <w:tr w:rsidR="00202D2B" w:rsidRPr="00F31D1B" w14:paraId="2ABAC82F"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CBFCF" w14:textId="77777777" w:rsidR="00202D2B" w:rsidRPr="00F31D1B" w:rsidRDefault="00202D2B" w:rsidP="002E777A">
            <w:pPr>
              <w:pStyle w:val="rowtabella0"/>
              <w:rPr>
                <w:color w:val="002060"/>
              </w:rPr>
            </w:pPr>
            <w:r w:rsidRPr="00F31D1B">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4423"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C7B0"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5DA9"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1B78"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CD3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C1B7" w14:textId="77777777" w:rsidR="00202D2B" w:rsidRPr="00F31D1B" w:rsidRDefault="00202D2B" w:rsidP="002E777A">
            <w:pPr>
              <w:pStyle w:val="rowtabella0"/>
              <w:jc w:val="center"/>
              <w:rPr>
                <w:color w:val="002060"/>
              </w:rPr>
            </w:pPr>
            <w:r w:rsidRPr="00F31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A7F7D"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E1D5"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994C" w14:textId="77777777" w:rsidR="00202D2B" w:rsidRPr="00F31D1B" w:rsidRDefault="00202D2B" w:rsidP="002E777A">
            <w:pPr>
              <w:pStyle w:val="rowtabella0"/>
              <w:jc w:val="center"/>
              <w:rPr>
                <w:color w:val="002060"/>
              </w:rPr>
            </w:pPr>
            <w:r w:rsidRPr="00F31D1B">
              <w:rPr>
                <w:color w:val="002060"/>
              </w:rPr>
              <w:t>0</w:t>
            </w:r>
          </w:p>
        </w:tc>
      </w:tr>
      <w:tr w:rsidR="00202D2B" w:rsidRPr="00F31D1B" w14:paraId="07027F4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E892A" w14:textId="77777777" w:rsidR="00202D2B" w:rsidRPr="00F31D1B" w:rsidRDefault="00202D2B" w:rsidP="002E777A">
            <w:pPr>
              <w:pStyle w:val="rowtabella0"/>
              <w:rPr>
                <w:color w:val="002060"/>
              </w:rPr>
            </w:pPr>
            <w:r w:rsidRPr="00F31D1B">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0526"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4411"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2208"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6F4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3064"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433E" w14:textId="77777777" w:rsidR="00202D2B" w:rsidRPr="00F31D1B" w:rsidRDefault="00202D2B" w:rsidP="002E777A">
            <w:pPr>
              <w:pStyle w:val="rowtabella0"/>
              <w:jc w:val="center"/>
              <w:rPr>
                <w:color w:val="002060"/>
              </w:rPr>
            </w:pPr>
            <w:r w:rsidRPr="00F31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9656"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41F9"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DA66" w14:textId="77777777" w:rsidR="00202D2B" w:rsidRPr="00F31D1B" w:rsidRDefault="00202D2B" w:rsidP="002E777A">
            <w:pPr>
              <w:pStyle w:val="rowtabella0"/>
              <w:jc w:val="center"/>
              <w:rPr>
                <w:color w:val="002060"/>
              </w:rPr>
            </w:pPr>
            <w:r w:rsidRPr="00F31D1B">
              <w:rPr>
                <w:color w:val="002060"/>
              </w:rPr>
              <w:t>0</w:t>
            </w:r>
          </w:p>
        </w:tc>
      </w:tr>
      <w:tr w:rsidR="00202D2B" w:rsidRPr="00F31D1B" w14:paraId="0506DB3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A9DBE" w14:textId="77777777" w:rsidR="00202D2B" w:rsidRPr="00F31D1B" w:rsidRDefault="00202D2B" w:rsidP="002E777A">
            <w:pPr>
              <w:pStyle w:val="rowtabella0"/>
              <w:rPr>
                <w:color w:val="002060"/>
              </w:rPr>
            </w:pPr>
            <w:r w:rsidRPr="00F31D1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43A9"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88BB"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3BB5"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7D6D"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7D0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C1B2" w14:textId="77777777" w:rsidR="00202D2B" w:rsidRPr="00F31D1B" w:rsidRDefault="00202D2B" w:rsidP="002E777A">
            <w:pPr>
              <w:pStyle w:val="rowtabella0"/>
              <w:jc w:val="center"/>
              <w:rPr>
                <w:color w:val="002060"/>
              </w:rPr>
            </w:pPr>
            <w:r w:rsidRPr="00F31D1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9FD5" w14:textId="77777777" w:rsidR="00202D2B" w:rsidRPr="00F31D1B" w:rsidRDefault="00202D2B" w:rsidP="002E777A">
            <w:pPr>
              <w:pStyle w:val="rowtabella0"/>
              <w:jc w:val="center"/>
              <w:rPr>
                <w:color w:val="002060"/>
              </w:rPr>
            </w:pPr>
            <w:r w:rsidRPr="00F31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283E0"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E585" w14:textId="77777777" w:rsidR="00202D2B" w:rsidRPr="00F31D1B" w:rsidRDefault="00202D2B" w:rsidP="002E777A">
            <w:pPr>
              <w:pStyle w:val="rowtabella0"/>
              <w:jc w:val="center"/>
              <w:rPr>
                <w:color w:val="002060"/>
              </w:rPr>
            </w:pPr>
            <w:r w:rsidRPr="00F31D1B">
              <w:rPr>
                <w:color w:val="002060"/>
              </w:rPr>
              <w:t>0</w:t>
            </w:r>
          </w:p>
        </w:tc>
      </w:tr>
      <w:tr w:rsidR="00202D2B" w:rsidRPr="00F31D1B" w14:paraId="07A3D3C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378EE" w14:textId="77777777" w:rsidR="00202D2B" w:rsidRPr="00F31D1B" w:rsidRDefault="00202D2B" w:rsidP="002E777A">
            <w:pPr>
              <w:pStyle w:val="rowtabella0"/>
              <w:rPr>
                <w:color w:val="002060"/>
              </w:rPr>
            </w:pPr>
            <w:r w:rsidRPr="00F31D1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4104"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0859"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2CA1"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DE59"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EF92"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89BF7" w14:textId="77777777" w:rsidR="00202D2B" w:rsidRPr="00F31D1B" w:rsidRDefault="00202D2B" w:rsidP="002E777A">
            <w:pPr>
              <w:pStyle w:val="rowtabella0"/>
              <w:jc w:val="center"/>
              <w:rPr>
                <w:color w:val="002060"/>
              </w:rPr>
            </w:pPr>
            <w:r w:rsidRPr="00F31D1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2A19" w14:textId="77777777" w:rsidR="00202D2B" w:rsidRPr="00F31D1B" w:rsidRDefault="00202D2B" w:rsidP="002E777A">
            <w:pPr>
              <w:pStyle w:val="rowtabella0"/>
              <w:jc w:val="center"/>
              <w:rPr>
                <w:color w:val="002060"/>
              </w:rPr>
            </w:pPr>
            <w:r w:rsidRPr="00F31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D2FB"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AF1E" w14:textId="77777777" w:rsidR="00202D2B" w:rsidRPr="00F31D1B" w:rsidRDefault="00202D2B" w:rsidP="002E777A">
            <w:pPr>
              <w:pStyle w:val="rowtabella0"/>
              <w:jc w:val="center"/>
              <w:rPr>
                <w:color w:val="002060"/>
              </w:rPr>
            </w:pPr>
            <w:r w:rsidRPr="00F31D1B">
              <w:rPr>
                <w:color w:val="002060"/>
              </w:rPr>
              <w:t>0</w:t>
            </w:r>
          </w:p>
        </w:tc>
      </w:tr>
      <w:tr w:rsidR="00202D2B" w:rsidRPr="00F31D1B" w14:paraId="286936F6"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FACB8" w14:textId="77777777" w:rsidR="00202D2B" w:rsidRPr="00F31D1B" w:rsidRDefault="00202D2B" w:rsidP="002E777A">
            <w:pPr>
              <w:pStyle w:val="rowtabella0"/>
              <w:rPr>
                <w:color w:val="002060"/>
              </w:rPr>
            </w:pPr>
            <w:r w:rsidRPr="00F31D1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D042"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3D69"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98E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5CEC"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6C46"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AF84"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3EFB"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0FD4"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C208B" w14:textId="77777777" w:rsidR="00202D2B" w:rsidRPr="00F31D1B" w:rsidRDefault="00202D2B" w:rsidP="002E777A">
            <w:pPr>
              <w:pStyle w:val="rowtabella0"/>
              <w:jc w:val="center"/>
              <w:rPr>
                <w:color w:val="002060"/>
              </w:rPr>
            </w:pPr>
            <w:r w:rsidRPr="00F31D1B">
              <w:rPr>
                <w:color w:val="002060"/>
              </w:rPr>
              <w:t>0</w:t>
            </w:r>
          </w:p>
        </w:tc>
      </w:tr>
      <w:tr w:rsidR="00202D2B" w:rsidRPr="00F31D1B" w14:paraId="6A7CE73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E3343" w14:textId="77777777" w:rsidR="00202D2B" w:rsidRPr="00F31D1B" w:rsidRDefault="00202D2B" w:rsidP="002E777A">
            <w:pPr>
              <w:pStyle w:val="rowtabella0"/>
              <w:rPr>
                <w:color w:val="002060"/>
              </w:rPr>
            </w:pPr>
            <w:r w:rsidRPr="00F31D1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7E84"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340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61C8"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17E2"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3E66"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AE4B"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218E" w14:textId="77777777" w:rsidR="00202D2B" w:rsidRPr="00F31D1B" w:rsidRDefault="00202D2B" w:rsidP="002E777A">
            <w:pPr>
              <w:pStyle w:val="rowtabella0"/>
              <w:jc w:val="center"/>
              <w:rPr>
                <w:color w:val="002060"/>
              </w:rPr>
            </w:pPr>
            <w:r w:rsidRPr="00F31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01CD"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FEAB" w14:textId="77777777" w:rsidR="00202D2B" w:rsidRPr="00F31D1B" w:rsidRDefault="00202D2B" w:rsidP="002E777A">
            <w:pPr>
              <w:pStyle w:val="rowtabella0"/>
              <w:jc w:val="center"/>
              <w:rPr>
                <w:color w:val="002060"/>
              </w:rPr>
            </w:pPr>
            <w:r w:rsidRPr="00F31D1B">
              <w:rPr>
                <w:color w:val="002060"/>
              </w:rPr>
              <w:t>0</w:t>
            </w:r>
          </w:p>
        </w:tc>
      </w:tr>
      <w:tr w:rsidR="00202D2B" w:rsidRPr="00F31D1B" w14:paraId="13873F2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F4E59" w14:textId="77777777" w:rsidR="00202D2B" w:rsidRPr="00F31D1B" w:rsidRDefault="00202D2B" w:rsidP="002E777A">
            <w:pPr>
              <w:pStyle w:val="rowtabella0"/>
              <w:rPr>
                <w:color w:val="002060"/>
              </w:rPr>
            </w:pPr>
            <w:r w:rsidRPr="00F31D1B">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819A"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BF8B"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2617"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1E1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3B1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8A73"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191F" w14:textId="77777777" w:rsidR="00202D2B" w:rsidRPr="00F31D1B" w:rsidRDefault="00202D2B" w:rsidP="002E777A">
            <w:pPr>
              <w:pStyle w:val="rowtabella0"/>
              <w:jc w:val="center"/>
              <w:rPr>
                <w:color w:val="002060"/>
              </w:rPr>
            </w:pPr>
            <w:r w:rsidRPr="00F31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8EB5"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A846E" w14:textId="77777777" w:rsidR="00202D2B" w:rsidRPr="00F31D1B" w:rsidRDefault="00202D2B" w:rsidP="002E777A">
            <w:pPr>
              <w:pStyle w:val="rowtabella0"/>
              <w:jc w:val="center"/>
              <w:rPr>
                <w:color w:val="002060"/>
              </w:rPr>
            </w:pPr>
            <w:r w:rsidRPr="00F31D1B">
              <w:rPr>
                <w:color w:val="002060"/>
              </w:rPr>
              <w:t>0</w:t>
            </w:r>
          </w:p>
        </w:tc>
      </w:tr>
      <w:tr w:rsidR="00202D2B" w:rsidRPr="00F31D1B" w14:paraId="79A8A3C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EE182" w14:textId="77777777" w:rsidR="00202D2B" w:rsidRPr="00F31D1B" w:rsidRDefault="00202D2B" w:rsidP="002E777A">
            <w:pPr>
              <w:pStyle w:val="rowtabella0"/>
              <w:rPr>
                <w:color w:val="002060"/>
              </w:rPr>
            </w:pPr>
            <w:r w:rsidRPr="00F31D1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1B5B"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57D1"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93D1"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76D1"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0B1D"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338C" w14:textId="77777777" w:rsidR="00202D2B" w:rsidRPr="00F31D1B" w:rsidRDefault="00202D2B" w:rsidP="002E777A">
            <w:pPr>
              <w:pStyle w:val="rowtabella0"/>
              <w:jc w:val="center"/>
              <w:rPr>
                <w:color w:val="002060"/>
              </w:rPr>
            </w:pPr>
            <w:r w:rsidRPr="00F31D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5DCB" w14:textId="77777777" w:rsidR="00202D2B" w:rsidRPr="00F31D1B" w:rsidRDefault="00202D2B" w:rsidP="002E777A">
            <w:pPr>
              <w:pStyle w:val="rowtabella0"/>
              <w:jc w:val="center"/>
              <w:rPr>
                <w:color w:val="002060"/>
              </w:rPr>
            </w:pPr>
            <w:r w:rsidRPr="00F31D1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F3014"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485B" w14:textId="77777777" w:rsidR="00202D2B" w:rsidRPr="00F31D1B" w:rsidRDefault="00202D2B" w:rsidP="002E777A">
            <w:pPr>
              <w:pStyle w:val="rowtabella0"/>
              <w:jc w:val="center"/>
              <w:rPr>
                <w:color w:val="002060"/>
              </w:rPr>
            </w:pPr>
            <w:r w:rsidRPr="00F31D1B">
              <w:rPr>
                <w:color w:val="002060"/>
              </w:rPr>
              <w:t>0</w:t>
            </w:r>
          </w:p>
        </w:tc>
      </w:tr>
      <w:tr w:rsidR="00202D2B" w:rsidRPr="00F31D1B" w14:paraId="6946A83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FBF2A" w14:textId="77777777" w:rsidR="00202D2B" w:rsidRPr="00F31D1B" w:rsidRDefault="00202D2B" w:rsidP="002E777A">
            <w:pPr>
              <w:pStyle w:val="rowtabella0"/>
              <w:rPr>
                <w:color w:val="002060"/>
              </w:rPr>
            </w:pPr>
            <w:r w:rsidRPr="00F31D1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9F2C"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50EB"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43F9"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AA5C"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4B7D"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B981"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3B17"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C828"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09666" w14:textId="77777777" w:rsidR="00202D2B" w:rsidRPr="00F31D1B" w:rsidRDefault="00202D2B" w:rsidP="002E777A">
            <w:pPr>
              <w:pStyle w:val="rowtabella0"/>
              <w:jc w:val="center"/>
              <w:rPr>
                <w:color w:val="002060"/>
              </w:rPr>
            </w:pPr>
            <w:r w:rsidRPr="00F31D1B">
              <w:rPr>
                <w:color w:val="002060"/>
              </w:rPr>
              <w:t>0</w:t>
            </w:r>
          </w:p>
        </w:tc>
      </w:tr>
      <w:tr w:rsidR="00202D2B" w:rsidRPr="00F31D1B" w14:paraId="349E648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0F630" w14:textId="77777777" w:rsidR="00202D2B" w:rsidRPr="00F31D1B" w:rsidRDefault="00202D2B" w:rsidP="002E777A">
            <w:pPr>
              <w:pStyle w:val="rowtabella0"/>
              <w:rPr>
                <w:color w:val="002060"/>
              </w:rPr>
            </w:pPr>
            <w:r w:rsidRPr="00F31D1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17AF5"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FBF2"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3ED2"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B1D6"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5DC0"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3DA8"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24A2" w14:textId="77777777" w:rsidR="00202D2B" w:rsidRPr="00F31D1B" w:rsidRDefault="00202D2B" w:rsidP="002E777A">
            <w:pPr>
              <w:pStyle w:val="rowtabella0"/>
              <w:jc w:val="center"/>
              <w:rPr>
                <w:color w:val="002060"/>
              </w:rPr>
            </w:pPr>
            <w:r w:rsidRPr="00F31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2315"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4BA5D" w14:textId="77777777" w:rsidR="00202D2B" w:rsidRPr="00F31D1B" w:rsidRDefault="00202D2B" w:rsidP="002E777A">
            <w:pPr>
              <w:pStyle w:val="rowtabella0"/>
              <w:jc w:val="center"/>
              <w:rPr>
                <w:color w:val="002060"/>
              </w:rPr>
            </w:pPr>
            <w:r w:rsidRPr="00F31D1B">
              <w:rPr>
                <w:color w:val="002060"/>
              </w:rPr>
              <w:t>0</w:t>
            </w:r>
          </w:p>
        </w:tc>
      </w:tr>
      <w:tr w:rsidR="00202D2B" w:rsidRPr="00F31D1B" w14:paraId="15AF7E3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3EB68" w14:textId="77777777" w:rsidR="00202D2B" w:rsidRPr="00F31D1B" w:rsidRDefault="00202D2B" w:rsidP="002E777A">
            <w:pPr>
              <w:pStyle w:val="rowtabella0"/>
              <w:rPr>
                <w:color w:val="002060"/>
              </w:rPr>
            </w:pPr>
            <w:r w:rsidRPr="00F31D1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D67D"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4DDB"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993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61FE"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4D40"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7361" w14:textId="77777777" w:rsidR="00202D2B" w:rsidRPr="00F31D1B" w:rsidRDefault="00202D2B" w:rsidP="002E777A">
            <w:pPr>
              <w:pStyle w:val="rowtabella0"/>
              <w:jc w:val="center"/>
              <w:rPr>
                <w:color w:val="002060"/>
              </w:rPr>
            </w:pPr>
            <w:r w:rsidRPr="00F31D1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35FE" w14:textId="77777777" w:rsidR="00202D2B" w:rsidRPr="00F31D1B" w:rsidRDefault="00202D2B" w:rsidP="002E777A">
            <w:pPr>
              <w:pStyle w:val="rowtabella0"/>
              <w:jc w:val="center"/>
              <w:rPr>
                <w:color w:val="002060"/>
              </w:rPr>
            </w:pPr>
            <w:r w:rsidRPr="00F31D1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1E60" w14:textId="77777777" w:rsidR="00202D2B" w:rsidRPr="00F31D1B" w:rsidRDefault="00202D2B" w:rsidP="002E777A">
            <w:pPr>
              <w:pStyle w:val="rowtabella0"/>
              <w:jc w:val="center"/>
              <w:rPr>
                <w:color w:val="002060"/>
              </w:rPr>
            </w:pPr>
            <w:r w:rsidRPr="00F31D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1F31" w14:textId="77777777" w:rsidR="00202D2B" w:rsidRPr="00F31D1B" w:rsidRDefault="00202D2B" w:rsidP="002E777A">
            <w:pPr>
              <w:pStyle w:val="rowtabella0"/>
              <w:jc w:val="center"/>
              <w:rPr>
                <w:color w:val="002060"/>
              </w:rPr>
            </w:pPr>
            <w:r w:rsidRPr="00F31D1B">
              <w:rPr>
                <w:color w:val="002060"/>
              </w:rPr>
              <w:t>0</w:t>
            </w:r>
          </w:p>
        </w:tc>
      </w:tr>
      <w:tr w:rsidR="00202D2B" w:rsidRPr="00F31D1B" w14:paraId="110543AB"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8A78B3" w14:textId="77777777" w:rsidR="00202D2B" w:rsidRPr="00F31D1B" w:rsidRDefault="00202D2B" w:rsidP="002E777A">
            <w:pPr>
              <w:pStyle w:val="rowtabella0"/>
              <w:rPr>
                <w:color w:val="002060"/>
              </w:rPr>
            </w:pPr>
            <w:r w:rsidRPr="00F31D1B">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27A5"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BCC2"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33D3"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D4D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EC009"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D104"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65B0" w14:textId="77777777" w:rsidR="00202D2B" w:rsidRPr="00F31D1B" w:rsidRDefault="00202D2B" w:rsidP="002E777A">
            <w:pPr>
              <w:pStyle w:val="rowtabella0"/>
              <w:jc w:val="center"/>
              <w:rPr>
                <w:color w:val="002060"/>
              </w:rPr>
            </w:pPr>
            <w:r w:rsidRPr="00F31D1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E59B"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4EE3" w14:textId="77777777" w:rsidR="00202D2B" w:rsidRPr="00F31D1B" w:rsidRDefault="00202D2B" w:rsidP="002E777A">
            <w:pPr>
              <w:pStyle w:val="rowtabella0"/>
              <w:jc w:val="center"/>
              <w:rPr>
                <w:color w:val="002060"/>
              </w:rPr>
            </w:pPr>
            <w:r w:rsidRPr="00F31D1B">
              <w:rPr>
                <w:color w:val="002060"/>
              </w:rPr>
              <w:t>0</w:t>
            </w:r>
          </w:p>
        </w:tc>
      </w:tr>
    </w:tbl>
    <w:p w14:paraId="1201AB80" w14:textId="77777777" w:rsidR="00202D2B" w:rsidRPr="00F31D1B" w:rsidRDefault="00202D2B" w:rsidP="00202D2B">
      <w:pPr>
        <w:pStyle w:val="breakline"/>
        <w:rPr>
          <w:rFonts w:eastAsiaTheme="minorEastAsia"/>
          <w:color w:val="002060"/>
        </w:rPr>
      </w:pPr>
    </w:p>
    <w:p w14:paraId="651CFFB3" w14:textId="77777777" w:rsidR="00202D2B" w:rsidRPr="00F31D1B" w:rsidRDefault="00202D2B" w:rsidP="00202D2B">
      <w:pPr>
        <w:pStyle w:val="breakline"/>
        <w:rPr>
          <w:color w:val="002060"/>
        </w:rPr>
      </w:pPr>
    </w:p>
    <w:p w14:paraId="248A6AB1" w14:textId="77777777" w:rsidR="00202D2B" w:rsidRPr="00F31D1B" w:rsidRDefault="00202D2B" w:rsidP="00202D2B">
      <w:pPr>
        <w:pStyle w:val="sottotitolocampionato10"/>
        <w:rPr>
          <w:color w:val="002060"/>
        </w:rPr>
      </w:pPr>
      <w:r w:rsidRPr="00F31D1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4F239620"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BDB05"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E3D09"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86399"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1E2EA"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AE814"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5FC2B"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7BA3D"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08DFA"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3852B"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871D3" w14:textId="77777777" w:rsidR="00202D2B" w:rsidRPr="00F31D1B" w:rsidRDefault="00202D2B" w:rsidP="002E777A">
            <w:pPr>
              <w:pStyle w:val="headertabella0"/>
              <w:rPr>
                <w:color w:val="002060"/>
              </w:rPr>
            </w:pPr>
            <w:r w:rsidRPr="00F31D1B">
              <w:rPr>
                <w:color w:val="002060"/>
              </w:rPr>
              <w:t>PE</w:t>
            </w:r>
          </w:p>
        </w:tc>
      </w:tr>
      <w:tr w:rsidR="00202D2B" w:rsidRPr="00F31D1B" w14:paraId="0F20F601"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4327D0" w14:textId="77777777" w:rsidR="00202D2B" w:rsidRPr="00F31D1B" w:rsidRDefault="00202D2B" w:rsidP="002E777A">
            <w:pPr>
              <w:pStyle w:val="rowtabella0"/>
              <w:rPr>
                <w:color w:val="002060"/>
              </w:rPr>
            </w:pPr>
            <w:r w:rsidRPr="00F31D1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1666"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3DF7"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10B0"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EF41"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56C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B7D3"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FCB5" w14:textId="77777777" w:rsidR="00202D2B" w:rsidRPr="00F31D1B" w:rsidRDefault="00202D2B" w:rsidP="002E777A">
            <w:pPr>
              <w:pStyle w:val="rowtabella0"/>
              <w:jc w:val="center"/>
              <w:rPr>
                <w:color w:val="002060"/>
              </w:rPr>
            </w:pPr>
            <w:r w:rsidRPr="00F31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8A8B"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A15C" w14:textId="77777777" w:rsidR="00202D2B" w:rsidRPr="00F31D1B" w:rsidRDefault="00202D2B" w:rsidP="002E777A">
            <w:pPr>
              <w:pStyle w:val="rowtabella0"/>
              <w:jc w:val="center"/>
              <w:rPr>
                <w:color w:val="002060"/>
              </w:rPr>
            </w:pPr>
            <w:r w:rsidRPr="00F31D1B">
              <w:rPr>
                <w:color w:val="002060"/>
              </w:rPr>
              <w:t>0</w:t>
            </w:r>
          </w:p>
        </w:tc>
      </w:tr>
      <w:tr w:rsidR="00202D2B" w:rsidRPr="00F31D1B" w14:paraId="788981C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A44F3" w14:textId="77777777" w:rsidR="00202D2B" w:rsidRPr="00F31D1B" w:rsidRDefault="00202D2B" w:rsidP="002E777A">
            <w:pPr>
              <w:pStyle w:val="rowtabella0"/>
              <w:rPr>
                <w:color w:val="002060"/>
              </w:rPr>
            </w:pPr>
            <w:r w:rsidRPr="00F31D1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19A6"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BECE"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EC4E"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55C4"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E31F"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E877" w14:textId="77777777" w:rsidR="00202D2B" w:rsidRPr="00F31D1B" w:rsidRDefault="00202D2B" w:rsidP="002E777A">
            <w:pPr>
              <w:pStyle w:val="rowtabella0"/>
              <w:jc w:val="center"/>
              <w:rPr>
                <w:color w:val="002060"/>
              </w:rPr>
            </w:pPr>
            <w:r w:rsidRPr="00F31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F81E" w14:textId="77777777" w:rsidR="00202D2B" w:rsidRPr="00F31D1B" w:rsidRDefault="00202D2B" w:rsidP="002E777A">
            <w:pPr>
              <w:pStyle w:val="rowtabella0"/>
              <w:jc w:val="center"/>
              <w:rPr>
                <w:color w:val="002060"/>
              </w:rPr>
            </w:pPr>
            <w:r w:rsidRPr="00F31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7D67" w14:textId="77777777" w:rsidR="00202D2B" w:rsidRPr="00F31D1B" w:rsidRDefault="00202D2B" w:rsidP="002E777A">
            <w:pPr>
              <w:pStyle w:val="rowtabella0"/>
              <w:jc w:val="center"/>
              <w:rPr>
                <w:color w:val="002060"/>
              </w:rPr>
            </w:pPr>
            <w:r w:rsidRPr="00F31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9E79" w14:textId="77777777" w:rsidR="00202D2B" w:rsidRPr="00F31D1B" w:rsidRDefault="00202D2B" w:rsidP="002E777A">
            <w:pPr>
              <w:pStyle w:val="rowtabella0"/>
              <w:jc w:val="center"/>
              <w:rPr>
                <w:color w:val="002060"/>
              </w:rPr>
            </w:pPr>
            <w:r w:rsidRPr="00F31D1B">
              <w:rPr>
                <w:color w:val="002060"/>
              </w:rPr>
              <w:t>0</w:t>
            </w:r>
          </w:p>
        </w:tc>
      </w:tr>
      <w:tr w:rsidR="00202D2B" w:rsidRPr="00F31D1B" w14:paraId="58C64886"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5098F" w14:textId="77777777" w:rsidR="00202D2B" w:rsidRPr="00F31D1B" w:rsidRDefault="00202D2B" w:rsidP="002E777A">
            <w:pPr>
              <w:pStyle w:val="rowtabella0"/>
              <w:rPr>
                <w:color w:val="002060"/>
              </w:rPr>
            </w:pPr>
            <w:r w:rsidRPr="00F31D1B">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916F" w14:textId="77777777" w:rsidR="00202D2B" w:rsidRPr="00F31D1B" w:rsidRDefault="00202D2B" w:rsidP="002E777A">
            <w:pPr>
              <w:pStyle w:val="rowtabella0"/>
              <w:jc w:val="center"/>
              <w:rPr>
                <w:color w:val="002060"/>
              </w:rPr>
            </w:pPr>
            <w:r w:rsidRPr="00F31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2B0A"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DEB3"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381D"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AE7D"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ED837" w14:textId="77777777" w:rsidR="00202D2B" w:rsidRPr="00F31D1B" w:rsidRDefault="00202D2B" w:rsidP="002E777A">
            <w:pPr>
              <w:pStyle w:val="rowtabella0"/>
              <w:jc w:val="center"/>
              <w:rPr>
                <w:color w:val="002060"/>
              </w:rPr>
            </w:pPr>
            <w:r w:rsidRPr="00F31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718C"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F136"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6715" w14:textId="77777777" w:rsidR="00202D2B" w:rsidRPr="00F31D1B" w:rsidRDefault="00202D2B" w:rsidP="002E777A">
            <w:pPr>
              <w:pStyle w:val="rowtabella0"/>
              <w:jc w:val="center"/>
              <w:rPr>
                <w:color w:val="002060"/>
              </w:rPr>
            </w:pPr>
            <w:r w:rsidRPr="00F31D1B">
              <w:rPr>
                <w:color w:val="002060"/>
              </w:rPr>
              <w:t>0</w:t>
            </w:r>
          </w:p>
        </w:tc>
      </w:tr>
      <w:tr w:rsidR="00202D2B" w:rsidRPr="00F31D1B" w14:paraId="79CC946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929DA" w14:textId="77777777" w:rsidR="00202D2B" w:rsidRPr="00F31D1B" w:rsidRDefault="00202D2B" w:rsidP="002E777A">
            <w:pPr>
              <w:pStyle w:val="rowtabella0"/>
              <w:rPr>
                <w:color w:val="002060"/>
              </w:rPr>
            </w:pPr>
            <w:r w:rsidRPr="00F31D1B">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5CA0"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2418"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6882"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417A"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E812"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7D307" w14:textId="77777777" w:rsidR="00202D2B" w:rsidRPr="00F31D1B" w:rsidRDefault="00202D2B" w:rsidP="002E777A">
            <w:pPr>
              <w:pStyle w:val="rowtabella0"/>
              <w:jc w:val="center"/>
              <w:rPr>
                <w:color w:val="002060"/>
              </w:rPr>
            </w:pPr>
            <w:r w:rsidRPr="00F31D1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A13E"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7800"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85D8" w14:textId="77777777" w:rsidR="00202D2B" w:rsidRPr="00F31D1B" w:rsidRDefault="00202D2B" w:rsidP="002E777A">
            <w:pPr>
              <w:pStyle w:val="rowtabella0"/>
              <w:jc w:val="center"/>
              <w:rPr>
                <w:color w:val="002060"/>
              </w:rPr>
            </w:pPr>
            <w:r w:rsidRPr="00F31D1B">
              <w:rPr>
                <w:color w:val="002060"/>
              </w:rPr>
              <w:t>0</w:t>
            </w:r>
          </w:p>
        </w:tc>
      </w:tr>
      <w:tr w:rsidR="00202D2B" w:rsidRPr="00F31D1B" w14:paraId="6A6434A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5DA3B" w14:textId="77777777" w:rsidR="00202D2B" w:rsidRPr="00F31D1B" w:rsidRDefault="00202D2B" w:rsidP="002E777A">
            <w:pPr>
              <w:pStyle w:val="rowtabella0"/>
              <w:rPr>
                <w:color w:val="002060"/>
              </w:rPr>
            </w:pPr>
            <w:r w:rsidRPr="00F31D1B">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E6DF"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BFE5"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8796"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65B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8668F"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5052"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217E" w14:textId="77777777" w:rsidR="00202D2B" w:rsidRPr="00F31D1B" w:rsidRDefault="00202D2B" w:rsidP="002E777A">
            <w:pPr>
              <w:pStyle w:val="rowtabella0"/>
              <w:jc w:val="center"/>
              <w:rPr>
                <w:color w:val="002060"/>
              </w:rPr>
            </w:pPr>
            <w:r w:rsidRPr="00F31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AD875" w14:textId="77777777" w:rsidR="00202D2B" w:rsidRPr="00F31D1B" w:rsidRDefault="00202D2B" w:rsidP="002E777A">
            <w:pPr>
              <w:pStyle w:val="rowtabella0"/>
              <w:jc w:val="center"/>
              <w:rPr>
                <w:color w:val="002060"/>
              </w:rPr>
            </w:pPr>
            <w:r w:rsidRPr="00F31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D9BE" w14:textId="77777777" w:rsidR="00202D2B" w:rsidRPr="00F31D1B" w:rsidRDefault="00202D2B" w:rsidP="002E777A">
            <w:pPr>
              <w:pStyle w:val="rowtabella0"/>
              <w:jc w:val="center"/>
              <w:rPr>
                <w:color w:val="002060"/>
              </w:rPr>
            </w:pPr>
            <w:r w:rsidRPr="00F31D1B">
              <w:rPr>
                <w:color w:val="002060"/>
              </w:rPr>
              <w:t>0</w:t>
            </w:r>
          </w:p>
        </w:tc>
      </w:tr>
      <w:tr w:rsidR="00202D2B" w:rsidRPr="00F31D1B" w14:paraId="4BA8F8A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5A4D8" w14:textId="77777777" w:rsidR="00202D2B" w:rsidRPr="00F31D1B" w:rsidRDefault="00202D2B" w:rsidP="002E777A">
            <w:pPr>
              <w:pStyle w:val="rowtabella0"/>
              <w:rPr>
                <w:color w:val="002060"/>
              </w:rPr>
            </w:pPr>
            <w:r w:rsidRPr="00F31D1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BDB3"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3D98"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A139"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D99A"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BD73D"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2762"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CCDEB" w14:textId="77777777" w:rsidR="00202D2B" w:rsidRPr="00F31D1B" w:rsidRDefault="00202D2B" w:rsidP="002E777A">
            <w:pPr>
              <w:pStyle w:val="rowtabella0"/>
              <w:jc w:val="center"/>
              <w:rPr>
                <w:color w:val="002060"/>
              </w:rPr>
            </w:pPr>
            <w:r w:rsidRPr="00F31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78D3"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294B" w14:textId="77777777" w:rsidR="00202D2B" w:rsidRPr="00F31D1B" w:rsidRDefault="00202D2B" w:rsidP="002E777A">
            <w:pPr>
              <w:pStyle w:val="rowtabella0"/>
              <w:jc w:val="center"/>
              <w:rPr>
                <w:color w:val="002060"/>
              </w:rPr>
            </w:pPr>
            <w:r w:rsidRPr="00F31D1B">
              <w:rPr>
                <w:color w:val="002060"/>
              </w:rPr>
              <w:t>0</w:t>
            </w:r>
          </w:p>
        </w:tc>
      </w:tr>
      <w:tr w:rsidR="00202D2B" w:rsidRPr="00F31D1B" w14:paraId="4BF83F4E"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76F9D" w14:textId="77777777" w:rsidR="00202D2B" w:rsidRPr="00F31D1B" w:rsidRDefault="00202D2B" w:rsidP="002E777A">
            <w:pPr>
              <w:pStyle w:val="rowtabella0"/>
              <w:rPr>
                <w:color w:val="002060"/>
              </w:rPr>
            </w:pPr>
            <w:r w:rsidRPr="00F31D1B">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B12E" w14:textId="77777777" w:rsidR="00202D2B" w:rsidRPr="00F31D1B" w:rsidRDefault="00202D2B" w:rsidP="002E777A">
            <w:pPr>
              <w:pStyle w:val="rowtabella0"/>
              <w:jc w:val="center"/>
              <w:rPr>
                <w:color w:val="002060"/>
              </w:rPr>
            </w:pPr>
            <w:r w:rsidRPr="00F31D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6EEB5"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43AF"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77AC"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FF4A"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92D3" w14:textId="77777777" w:rsidR="00202D2B" w:rsidRPr="00F31D1B" w:rsidRDefault="00202D2B" w:rsidP="002E777A">
            <w:pPr>
              <w:pStyle w:val="rowtabella0"/>
              <w:jc w:val="center"/>
              <w:rPr>
                <w:color w:val="002060"/>
              </w:rPr>
            </w:pPr>
            <w:r w:rsidRPr="00F31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736F"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82771"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E3C8" w14:textId="77777777" w:rsidR="00202D2B" w:rsidRPr="00F31D1B" w:rsidRDefault="00202D2B" w:rsidP="002E777A">
            <w:pPr>
              <w:pStyle w:val="rowtabella0"/>
              <w:jc w:val="center"/>
              <w:rPr>
                <w:color w:val="002060"/>
              </w:rPr>
            </w:pPr>
            <w:r w:rsidRPr="00F31D1B">
              <w:rPr>
                <w:color w:val="002060"/>
              </w:rPr>
              <w:t>0</w:t>
            </w:r>
          </w:p>
        </w:tc>
      </w:tr>
      <w:tr w:rsidR="00202D2B" w:rsidRPr="00F31D1B" w14:paraId="41D2BC8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17066" w14:textId="77777777" w:rsidR="00202D2B" w:rsidRPr="00F31D1B" w:rsidRDefault="00202D2B" w:rsidP="002E777A">
            <w:pPr>
              <w:pStyle w:val="rowtabella0"/>
              <w:rPr>
                <w:color w:val="002060"/>
              </w:rPr>
            </w:pPr>
            <w:r w:rsidRPr="00F31D1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C376"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44782"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7FE32"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FB84E"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50A4"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8848"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10CB"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FF08"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B417" w14:textId="77777777" w:rsidR="00202D2B" w:rsidRPr="00F31D1B" w:rsidRDefault="00202D2B" w:rsidP="002E777A">
            <w:pPr>
              <w:pStyle w:val="rowtabella0"/>
              <w:jc w:val="center"/>
              <w:rPr>
                <w:color w:val="002060"/>
              </w:rPr>
            </w:pPr>
            <w:r w:rsidRPr="00F31D1B">
              <w:rPr>
                <w:color w:val="002060"/>
              </w:rPr>
              <w:t>0</w:t>
            </w:r>
          </w:p>
        </w:tc>
      </w:tr>
      <w:tr w:rsidR="00202D2B" w:rsidRPr="00F31D1B" w14:paraId="47DDDA2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88A7F" w14:textId="77777777" w:rsidR="00202D2B" w:rsidRPr="00F31D1B" w:rsidRDefault="00202D2B" w:rsidP="002E777A">
            <w:pPr>
              <w:pStyle w:val="rowtabella0"/>
              <w:rPr>
                <w:color w:val="002060"/>
              </w:rPr>
            </w:pPr>
            <w:r w:rsidRPr="00F31D1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0E18"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6E08"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1567"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EAD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B69C"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83D2"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E097" w14:textId="77777777" w:rsidR="00202D2B" w:rsidRPr="00F31D1B" w:rsidRDefault="00202D2B" w:rsidP="002E777A">
            <w:pPr>
              <w:pStyle w:val="rowtabella0"/>
              <w:jc w:val="center"/>
              <w:rPr>
                <w:color w:val="002060"/>
              </w:rPr>
            </w:pPr>
            <w:r w:rsidRPr="00F31D1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FB767"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CD3F" w14:textId="77777777" w:rsidR="00202D2B" w:rsidRPr="00F31D1B" w:rsidRDefault="00202D2B" w:rsidP="002E777A">
            <w:pPr>
              <w:pStyle w:val="rowtabella0"/>
              <w:jc w:val="center"/>
              <w:rPr>
                <w:color w:val="002060"/>
              </w:rPr>
            </w:pPr>
            <w:r w:rsidRPr="00F31D1B">
              <w:rPr>
                <w:color w:val="002060"/>
              </w:rPr>
              <w:t>0</w:t>
            </w:r>
          </w:p>
        </w:tc>
      </w:tr>
      <w:tr w:rsidR="00202D2B" w:rsidRPr="00F31D1B" w14:paraId="70FFB20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60193" w14:textId="77777777" w:rsidR="00202D2B" w:rsidRPr="00F31D1B" w:rsidRDefault="00202D2B" w:rsidP="002E777A">
            <w:pPr>
              <w:pStyle w:val="rowtabella0"/>
              <w:rPr>
                <w:color w:val="002060"/>
              </w:rPr>
            </w:pPr>
            <w:r w:rsidRPr="00F31D1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3938"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B0ADC"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7AF5"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C51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1D7B"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E9E1" w14:textId="77777777" w:rsidR="00202D2B" w:rsidRPr="00F31D1B" w:rsidRDefault="00202D2B" w:rsidP="002E777A">
            <w:pPr>
              <w:pStyle w:val="rowtabella0"/>
              <w:jc w:val="center"/>
              <w:rPr>
                <w:color w:val="002060"/>
              </w:rPr>
            </w:pPr>
            <w:r w:rsidRPr="00F31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0952"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6B8D"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D51E" w14:textId="77777777" w:rsidR="00202D2B" w:rsidRPr="00F31D1B" w:rsidRDefault="00202D2B" w:rsidP="002E777A">
            <w:pPr>
              <w:pStyle w:val="rowtabella0"/>
              <w:jc w:val="center"/>
              <w:rPr>
                <w:color w:val="002060"/>
              </w:rPr>
            </w:pPr>
            <w:r w:rsidRPr="00F31D1B">
              <w:rPr>
                <w:color w:val="002060"/>
              </w:rPr>
              <w:t>0</w:t>
            </w:r>
          </w:p>
        </w:tc>
      </w:tr>
      <w:tr w:rsidR="00202D2B" w:rsidRPr="00F31D1B" w14:paraId="08D2F79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D46A8" w14:textId="77777777" w:rsidR="00202D2B" w:rsidRPr="00F31D1B" w:rsidRDefault="00202D2B" w:rsidP="002E777A">
            <w:pPr>
              <w:pStyle w:val="rowtabella0"/>
              <w:rPr>
                <w:color w:val="002060"/>
              </w:rPr>
            </w:pPr>
            <w:r w:rsidRPr="00F31D1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509B"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1F46"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BFE2"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19E4"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2309"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9D6A1"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A777" w14:textId="77777777" w:rsidR="00202D2B" w:rsidRPr="00F31D1B" w:rsidRDefault="00202D2B" w:rsidP="002E777A">
            <w:pPr>
              <w:pStyle w:val="rowtabella0"/>
              <w:jc w:val="center"/>
              <w:rPr>
                <w:color w:val="002060"/>
              </w:rPr>
            </w:pPr>
            <w:r w:rsidRPr="00F31D1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7D48" w14:textId="77777777" w:rsidR="00202D2B" w:rsidRPr="00F31D1B" w:rsidRDefault="00202D2B" w:rsidP="002E777A">
            <w:pPr>
              <w:pStyle w:val="rowtabella0"/>
              <w:jc w:val="center"/>
              <w:rPr>
                <w:color w:val="002060"/>
              </w:rPr>
            </w:pPr>
            <w:r w:rsidRPr="00F31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396D" w14:textId="77777777" w:rsidR="00202D2B" w:rsidRPr="00F31D1B" w:rsidRDefault="00202D2B" w:rsidP="002E777A">
            <w:pPr>
              <w:pStyle w:val="rowtabella0"/>
              <w:jc w:val="center"/>
              <w:rPr>
                <w:color w:val="002060"/>
              </w:rPr>
            </w:pPr>
            <w:r w:rsidRPr="00F31D1B">
              <w:rPr>
                <w:color w:val="002060"/>
              </w:rPr>
              <w:t>0</w:t>
            </w:r>
          </w:p>
        </w:tc>
      </w:tr>
      <w:tr w:rsidR="00202D2B" w:rsidRPr="00F31D1B" w14:paraId="3947D1C4"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724D54" w14:textId="77777777" w:rsidR="00202D2B" w:rsidRPr="00F31D1B" w:rsidRDefault="00202D2B" w:rsidP="002E777A">
            <w:pPr>
              <w:pStyle w:val="rowtabella0"/>
              <w:rPr>
                <w:color w:val="002060"/>
                <w:lang w:val="es-ES"/>
              </w:rPr>
            </w:pPr>
            <w:r w:rsidRPr="00F31D1B">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5CB1"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9CF97"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8CCE"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701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C1A2"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2710" w14:textId="77777777" w:rsidR="00202D2B" w:rsidRPr="00F31D1B" w:rsidRDefault="00202D2B" w:rsidP="002E777A">
            <w:pPr>
              <w:pStyle w:val="rowtabella0"/>
              <w:jc w:val="center"/>
              <w:rPr>
                <w:color w:val="002060"/>
              </w:rPr>
            </w:pPr>
            <w:r w:rsidRPr="00F31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6808" w14:textId="77777777" w:rsidR="00202D2B" w:rsidRPr="00F31D1B" w:rsidRDefault="00202D2B" w:rsidP="002E777A">
            <w:pPr>
              <w:pStyle w:val="rowtabella0"/>
              <w:jc w:val="center"/>
              <w:rPr>
                <w:color w:val="002060"/>
              </w:rPr>
            </w:pPr>
            <w:r w:rsidRPr="00F31D1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BEDE" w14:textId="77777777" w:rsidR="00202D2B" w:rsidRPr="00F31D1B" w:rsidRDefault="00202D2B" w:rsidP="002E777A">
            <w:pPr>
              <w:pStyle w:val="rowtabella0"/>
              <w:jc w:val="center"/>
              <w:rPr>
                <w:color w:val="002060"/>
              </w:rPr>
            </w:pPr>
            <w:r w:rsidRPr="00F31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1AD3" w14:textId="77777777" w:rsidR="00202D2B" w:rsidRPr="00F31D1B" w:rsidRDefault="00202D2B" w:rsidP="002E777A">
            <w:pPr>
              <w:pStyle w:val="rowtabella0"/>
              <w:jc w:val="center"/>
              <w:rPr>
                <w:color w:val="002060"/>
              </w:rPr>
            </w:pPr>
            <w:r w:rsidRPr="00F31D1B">
              <w:rPr>
                <w:color w:val="002060"/>
              </w:rPr>
              <w:t>0</w:t>
            </w:r>
          </w:p>
        </w:tc>
      </w:tr>
    </w:tbl>
    <w:p w14:paraId="13472020" w14:textId="77777777" w:rsidR="00202D2B" w:rsidRPr="00F31D1B" w:rsidRDefault="00202D2B" w:rsidP="00202D2B">
      <w:pPr>
        <w:pStyle w:val="breakline"/>
        <w:rPr>
          <w:rFonts w:eastAsiaTheme="minorEastAsia"/>
          <w:color w:val="002060"/>
        </w:rPr>
      </w:pPr>
    </w:p>
    <w:p w14:paraId="2AA82FE3" w14:textId="77777777" w:rsidR="00202D2B" w:rsidRPr="00F31D1B" w:rsidRDefault="00202D2B" w:rsidP="00202D2B">
      <w:pPr>
        <w:pStyle w:val="breakline"/>
        <w:rPr>
          <w:color w:val="002060"/>
        </w:rPr>
      </w:pPr>
    </w:p>
    <w:p w14:paraId="1141DD27" w14:textId="77777777" w:rsidR="00202D2B" w:rsidRPr="00F31D1B" w:rsidRDefault="00202D2B" w:rsidP="00202D2B">
      <w:pPr>
        <w:pStyle w:val="sottotitolocampionato10"/>
        <w:rPr>
          <w:color w:val="002060"/>
        </w:rPr>
      </w:pPr>
      <w:r w:rsidRPr="00F31D1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7FC51986"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DD1CC"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65487"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59B94"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E631E"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D5463"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B0F51"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7567D"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DF5DE"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E142C"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8C39D" w14:textId="77777777" w:rsidR="00202D2B" w:rsidRPr="00F31D1B" w:rsidRDefault="00202D2B" w:rsidP="002E777A">
            <w:pPr>
              <w:pStyle w:val="headertabella0"/>
              <w:rPr>
                <w:color w:val="002060"/>
              </w:rPr>
            </w:pPr>
            <w:r w:rsidRPr="00F31D1B">
              <w:rPr>
                <w:color w:val="002060"/>
              </w:rPr>
              <w:t>PE</w:t>
            </w:r>
          </w:p>
        </w:tc>
      </w:tr>
      <w:tr w:rsidR="00202D2B" w:rsidRPr="00F31D1B" w14:paraId="19B86DB6"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71326C" w14:textId="77777777" w:rsidR="00202D2B" w:rsidRPr="00F31D1B" w:rsidRDefault="00202D2B" w:rsidP="002E777A">
            <w:pPr>
              <w:pStyle w:val="rowtabella0"/>
              <w:rPr>
                <w:color w:val="002060"/>
              </w:rPr>
            </w:pPr>
            <w:r w:rsidRPr="00F31D1B">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461B" w14:textId="77777777" w:rsidR="00202D2B" w:rsidRPr="00F31D1B" w:rsidRDefault="00202D2B" w:rsidP="002E777A">
            <w:pPr>
              <w:pStyle w:val="rowtabella0"/>
              <w:jc w:val="center"/>
              <w:rPr>
                <w:color w:val="002060"/>
              </w:rPr>
            </w:pPr>
            <w:r w:rsidRPr="00F31D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50BA"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BE06"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A67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55E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93D6" w14:textId="77777777" w:rsidR="00202D2B" w:rsidRPr="00F31D1B" w:rsidRDefault="00202D2B" w:rsidP="002E777A">
            <w:pPr>
              <w:pStyle w:val="rowtabella0"/>
              <w:jc w:val="center"/>
              <w:rPr>
                <w:color w:val="002060"/>
              </w:rPr>
            </w:pPr>
            <w:r w:rsidRPr="00F31D1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1C56"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CD6E" w14:textId="77777777" w:rsidR="00202D2B" w:rsidRPr="00F31D1B" w:rsidRDefault="00202D2B" w:rsidP="002E777A">
            <w:pPr>
              <w:pStyle w:val="rowtabella0"/>
              <w:jc w:val="center"/>
              <w:rPr>
                <w:color w:val="002060"/>
              </w:rPr>
            </w:pPr>
            <w:r w:rsidRPr="00F31D1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EC05" w14:textId="77777777" w:rsidR="00202D2B" w:rsidRPr="00F31D1B" w:rsidRDefault="00202D2B" w:rsidP="002E777A">
            <w:pPr>
              <w:pStyle w:val="rowtabella0"/>
              <w:jc w:val="center"/>
              <w:rPr>
                <w:color w:val="002060"/>
              </w:rPr>
            </w:pPr>
            <w:r w:rsidRPr="00F31D1B">
              <w:rPr>
                <w:color w:val="002060"/>
              </w:rPr>
              <w:t>0</w:t>
            </w:r>
          </w:p>
        </w:tc>
      </w:tr>
      <w:tr w:rsidR="00202D2B" w:rsidRPr="00F31D1B" w14:paraId="50C363A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59630" w14:textId="77777777" w:rsidR="00202D2B" w:rsidRPr="00F31D1B" w:rsidRDefault="00202D2B" w:rsidP="002E777A">
            <w:pPr>
              <w:pStyle w:val="rowtabella0"/>
              <w:rPr>
                <w:color w:val="002060"/>
              </w:rPr>
            </w:pPr>
            <w:r w:rsidRPr="00F31D1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9CB0"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B8F7"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E24D"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868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D73C"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5E081" w14:textId="77777777" w:rsidR="00202D2B" w:rsidRPr="00F31D1B" w:rsidRDefault="00202D2B" w:rsidP="002E777A">
            <w:pPr>
              <w:pStyle w:val="rowtabella0"/>
              <w:jc w:val="center"/>
              <w:rPr>
                <w:color w:val="002060"/>
              </w:rPr>
            </w:pPr>
            <w:r w:rsidRPr="00F31D1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882F"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4C50"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7FB6" w14:textId="77777777" w:rsidR="00202D2B" w:rsidRPr="00F31D1B" w:rsidRDefault="00202D2B" w:rsidP="002E777A">
            <w:pPr>
              <w:pStyle w:val="rowtabella0"/>
              <w:jc w:val="center"/>
              <w:rPr>
                <w:color w:val="002060"/>
              </w:rPr>
            </w:pPr>
            <w:r w:rsidRPr="00F31D1B">
              <w:rPr>
                <w:color w:val="002060"/>
              </w:rPr>
              <w:t>0</w:t>
            </w:r>
          </w:p>
        </w:tc>
      </w:tr>
      <w:tr w:rsidR="00202D2B" w:rsidRPr="00F31D1B" w14:paraId="74CF86F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1CA5D" w14:textId="77777777" w:rsidR="00202D2B" w:rsidRPr="00F31D1B" w:rsidRDefault="00202D2B" w:rsidP="002E777A">
            <w:pPr>
              <w:pStyle w:val="rowtabella0"/>
              <w:rPr>
                <w:color w:val="002060"/>
              </w:rPr>
            </w:pPr>
            <w:r w:rsidRPr="00F31D1B">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386F"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F4D5"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689E"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5C0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32B8"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8825" w14:textId="77777777" w:rsidR="00202D2B" w:rsidRPr="00F31D1B" w:rsidRDefault="00202D2B" w:rsidP="002E777A">
            <w:pPr>
              <w:pStyle w:val="rowtabella0"/>
              <w:jc w:val="center"/>
              <w:rPr>
                <w:color w:val="002060"/>
              </w:rPr>
            </w:pPr>
            <w:r w:rsidRPr="00F31D1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E256"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9D07E"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1DAF" w14:textId="77777777" w:rsidR="00202D2B" w:rsidRPr="00F31D1B" w:rsidRDefault="00202D2B" w:rsidP="002E777A">
            <w:pPr>
              <w:pStyle w:val="rowtabella0"/>
              <w:jc w:val="center"/>
              <w:rPr>
                <w:color w:val="002060"/>
              </w:rPr>
            </w:pPr>
            <w:r w:rsidRPr="00F31D1B">
              <w:rPr>
                <w:color w:val="002060"/>
              </w:rPr>
              <w:t>0</w:t>
            </w:r>
          </w:p>
        </w:tc>
      </w:tr>
      <w:tr w:rsidR="00202D2B" w:rsidRPr="00F31D1B" w14:paraId="1515F457"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A452A" w14:textId="77777777" w:rsidR="00202D2B" w:rsidRPr="00F31D1B" w:rsidRDefault="00202D2B" w:rsidP="002E777A">
            <w:pPr>
              <w:pStyle w:val="rowtabella0"/>
              <w:rPr>
                <w:color w:val="002060"/>
              </w:rPr>
            </w:pPr>
            <w:r w:rsidRPr="00F31D1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515E"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7FAF"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0BB4"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DBE5"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C26B"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8818" w14:textId="77777777" w:rsidR="00202D2B" w:rsidRPr="00F31D1B" w:rsidRDefault="00202D2B" w:rsidP="002E777A">
            <w:pPr>
              <w:pStyle w:val="rowtabella0"/>
              <w:jc w:val="center"/>
              <w:rPr>
                <w:color w:val="002060"/>
              </w:rPr>
            </w:pPr>
            <w:r w:rsidRPr="00F31D1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D910"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F436"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7457" w14:textId="77777777" w:rsidR="00202D2B" w:rsidRPr="00F31D1B" w:rsidRDefault="00202D2B" w:rsidP="002E777A">
            <w:pPr>
              <w:pStyle w:val="rowtabella0"/>
              <w:jc w:val="center"/>
              <w:rPr>
                <w:color w:val="002060"/>
              </w:rPr>
            </w:pPr>
            <w:r w:rsidRPr="00F31D1B">
              <w:rPr>
                <w:color w:val="002060"/>
              </w:rPr>
              <w:t>0</w:t>
            </w:r>
          </w:p>
        </w:tc>
      </w:tr>
      <w:tr w:rsidR="00202D2B" w:rsidRPr="00F31D1B" w14:paraId="3557973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B7311" w14:textId="77777777" w:rsidR="00202D2B" w:rsidRPr="00F31D1B" w:rsidRDefault="00202D2B" w:rsidP="002E777A">
            <w:pPr>
              <w:pStyle w:val="rowtabella0"/>
              <w:rPr>
                <w:color w:val="002060"/>
              </w:rPr>
            </w:pPr>
            <w:r w:rsidRPr="00F31D1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1544" w14:textId="77777777" w:rsidR="00202D2B" w:rsidRPr="00F31D1B" w:rsidRDefault="00202D2B" w:rsidP="002E777A">
            <w:pPr>
              <w:pStyle w:val="rowtabella0"/>
              <w:jc w:val="center"/>
              <w:rPr>
                <w:color w:val="002060"/>
              </w:rPr>
            </w:pPr>
            <w:r w:rsidRPr="00F31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E8D20"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B9A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EC6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FB11"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9850"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066F"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3B435"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50D99" w14:textId="77777777" w:rsidR="00202D2B" w:rsidRPr="00F31D1B" w:rsidRDefault="00202D2B" w:rsidP="002E777A">
            <w:pPr>
              <w:pStyle w:val="rowtabella0"/>
              <w:jc w:val="center"/>
              <w:rPr>
                <w:color w:val="002060"/>
              </w:rPr>
            </w:pPr>
            <w:r w:rsidRPr="00F31D1B">
              <w:rPr>
                <w:color w:val="002060"/>
              </w:rPr>
              <w:t>0</w:t>
            </w:r>
          </w:p>
        </w:tc>
      </w:tr>
      <w:tr w:rsidR="00202D2B" w:rsidRPr="00F31D1B" w14:paraId="717F6D6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05996" w14:textId="77777777" w:rsidR="00202D2B" w:rsidRPr="00F31D1B" w:rsidRDefault="00202D2B" w:rsidP="002E777A">
            <w:pPr>
              <w:pStyle w:val="rowtabella0"/>
              <w:rPr>
                <w:color w:val="002060"/>
              </w:rPr>
            </w:pPr>
            <w:r w:rsidRPr="00F31D1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DC6F" w14:textId="77777777" w:rsidR="00202D2B" w:rsidRPr="00F31D1B" w:rsidRDefault="00202D2B" w:rsidP="002E777A">
            <w:pPr>
              <w:pStyle w:val="rowtabella0"/>
              <w:jc w:val="center"/>
              <w:rPr>
                <w:color w:val="002060"/>
              </w:rPr>
            </w:pPr>
            <w:r w:rsidRPr="00F31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5B6E"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3AEB"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067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D1F3"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3A41" w14:textId="77777777" w:rsidR="00202D2B" w:rsidRPr="00F31D1B" w:rsidRDefault="00202D2B" w:rsidP="002E777A">
            <w:pPr>
              <w:pStyle w:val="rowtabella0"/>
              <w:jc w:val="center"/>
              <w:rPr>
                <w:color w:val="002060"/>
              </w:rPr>
            </w:pPr>
            <w:r w:rsidRPr="00F31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CDDE" w14:textId="77777777" w:rsidR="00202D2B" w:rsidRPr="00F31D1B" w:rsidRDefault="00202D2B" w:rsidP="002E777A">
            <w:pPr>
              <w:pStyle w:val="rowtabella0"/>
              <w:jc w:val="center"/>
              <w:rPr>
                <w:color w:val="002060"/>
              </w:rPr>
            </w:pPr>
            <w:r w:rsidRPr="00F31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99F6"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43D1" w14:textId="77777777" w:rsidR="00202D2B" w:rsidRPr="00F31D1B" w:rsidRDefault="00202D2B" w:rsidP="002E777A">
            <w:pPr>
              <w:pStyle w:val="rowtabella0"/>
              <w:jc w:val="center"/>
              <w:rPr>
                <w:color w:val="002060"/>
              </w:rPr>
            </w:pPr>
            <w:r w:rsidRPr="00F31D1B">
              <w:rPr>
                <w:color w:val="002060"/>
              </w:rPr>
              <w:t>0</w:t>
            </w:r>
          </w:p>
        </w:tc>
      </w:tr>
      <w:tr w:rsidR="00202D2B" w:rsidRPr="00F31D1B" w14:paraId="179464D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52FBC" w14:textId="77777777" w:rsidR="00202D2B" w:rsidRPr="00F31D1B" w:rsidRDefault="00202D2B" w:rsidP="002E777A">
            <w:pPr>
              <w:pStyle w:val="rowtabella0"/>
              <w:rPr>
                <w:color w:val="002060"/>
              </w:rPr>
            </w:pPr>
            <w:r w:rsidRPr="00F31D1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0A00"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7F82"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9271"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C867"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3D89A"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8D32" w14:textId="77777777" w:rsidR="00202D2B" w:rsidRPr="00F31D1B" w:rsidRDefault="00202D2B" w:rsidP="002E777A">
            <w:pPr>
              <w:pStyle w:val="rowtabella0"/>
              <w:jc w:val="center"/>
              <w:rPr>
                <w:color w:val="002060"/>
              </w:rPr>
            </w:pPr>
            <w:r w:rsidRPr="00F31D1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9DBD" w14:textId="77777777" w:rsidR="00202D2B" w:rsidRPr="00F31D1B" w:rsidRDefault="00202D2B" w:rsidP="002E777A">
            <w:pPr>
              <w:pStyle w:val="rowtabella0"/>
              <w:jc w:val="center"/>
              <w:rPr>
                <w:color w:val="002060"/>
              </w:rPr>
            </w:pPr>
            <w:r w:rsidRPr="00F31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4F21"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5504" w14:textId="77777777" w:rsidR="00202D2B" w:rsidRPr="00F31D1B" w:rsidRDefault="00202D2B" w:rsidP="002E777A">
            <w:pPr>
              <w:pStyle w:val="rowtabella0"/>
              <w:jc w:val="center"/>
              <w:rPr>
                <w:color w:val="002060"/>
              </w:rPr>
            </w:pPr>
            <w:r w:rsidRPr="00F31D1B">
              <w:rPr>
                <w:color w:val="002060"/>
              </w:rPr>
              <w:t>0</w:t>
            </w:r>
          </w:p>
        </w:tc>
      </w:tr>
      <w:tr w:rsidR="00202D2B" w:rsidRPr="00F31D1B" w14:paraId="1D5B7096"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DD657" w14:textId="77777777" w:rsidR="00202D2B" w:rsidRPr="00F31D1B" w:rsidRDefault="00202D2B" w:rsidP="002E777A">
            <w:pPr>
              <w:pStyle w:val="rowtabella0"/>
              <w:rPr>
                <w:color w:val="002060"/>
              </w:rPr>
            </w:pPr>
            <w:r w:rsidRPr="00F31D1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8498"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B5E1"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13979"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D4C2"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15C7"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6483" w14:textId="77777777" w:rsidR="00202D2B" w:rsidRPr="00F31D1B" w:rsidRDefault="00202D2B" w:rsidP="002E777A">
            <w:pPr>
              <w:pStyle w:val="rowtabella0"/>
              <w:jc w:val="center"/>
              <w:rPr>
                <w:color w:val="002060"/>
              </w:rPr>
            </w:pPr>
            <w:r w:rsidRPr="00F31D1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BAAD" w14:textId="77777777" w:rsidR="00202D2B" w:rsidRPr="00F31D1B" w:rsidRDefault="00202D2B" w:rsidP="002E777A">
            <w:pPr>
              <w:pStyle w:val="rowtabella0"/>
              <w:jc w:val="center"/>
              <w:rPr>
                <w:color w:val="002060"/>
              </w:rPr>
            </w:pPr>
            <w:r w:rsidRPr="00F31D1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34475"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0C87" w14:textId="77777777" w:rsidR="00202D2B" w:rsidRPr="00F31D1B" w:rsidRDefault="00202D2B" w:rsidP="002E777A">
            <w:pPr>
              <w:pStyle w:val="rowtabella0"/>
              <w:jc w:val="center"/>
              <w:rPr>
                <w:color w:val="002060"/>
              </w:rPr>
            </w:pPr>
            <w:r w:rsidRPr="00F31D1B">
              <w:rPr>
                <w:color w:val="002060"/>
              </w:rPr>
              <w:t>0</w:t>
            </w:r>
          </w:p>
        </w:tc>
      </w:tr>
      <w:tr w:rsidR="00202D2B" w:rsidRPr="00F31D1B" w14:paraId="60C744E6"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AE04A" w14:textId="77777777" w:rsidR="00202D2B" w:rsidRPr="00F31D1B" w:rsidRDefault="00202D2B" w:rsidP="002E777A">
            <w:pPr>
              <w:pStyle w:val="rowtabella0"/>
              <w:rPr>
                <w:color w:val="002060"/>
              </w:rPr>
            </w:pPr>
            <w:r w:rsidRPr="00F31D1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60C2"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BF3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07BC"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C62AF"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8D92"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E424" w14:textId="77777777" w:rsidR="00202D2B" w:rsidRPr="00F31D1B" w:rsidRDefault="00202D2B" w:rsidP="002E777A">
            <w:pPr>
              <w:pStyle w:val="rowtabella0"/>
              <w:jc w:val="center"/>
              <w:rPr>
                <w:color w:val="002060"/>
              </w:rPr>
            </w:pPr>
            <w:r w:rsidRPr="00F31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2B91" w14:textId="77777777" w:rsidR="00202D2B" w:rsidRPr="00F31D1B" w:rsidRDefault="00202D2B" w:rsidP="002E777A">
            <w:pPr>
              <w:pStyle w:val="rowtabella0"/>
              <w:jc w:val="center"/>
              <w:rPr>
                <w:color w:val="002060"/>
              </w:rPr>
            </w:pPr>
            <w:r w:rsidRPr="00F31D1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487F" w14:textId="77777777" w:rsidR="00202D2B" w:rsidRPr="00F31D1B" w:rsidRDefault="00202D2B" w:rsidP="002E777A">
            <w:pPr>
              <w:pStyle w:val="rowtabella0"/>
              <w:jc w:val="center"/>
              <w:rPr>
                <w:color w:val="002060"/>
              </w:rPr>
            </w:pPr>
            <w:r w:rsidRPr="00F31D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FC69" w14:textId="77777777" w:rsidR="00202D2B" w:rsidRPr="00F31D1B" w:rsidRDefault="00202D2B" w:rsidP="002E777A">
            <w:pPr>
              <w:pStyle w:val="rowtabella0"/>
              <w:jc w:val="center"/>
              <w:rPr>
                <w:color w:val="002060"/>
              </w:rPr>
            </w:pPr>
            <w:r w:rsidRPr="00F31D1B">
              <w:rPr>
                <w:color w:val="002060"/>
              </w:rPr>
              <w:t>0</w:t>
            </w:r>
          </w:p>
        </w:tc>
      </w:tr>
      <w:tr w:rsidR="00202D2B" w:rsidRPr="00F31D1B" w14:paraId="0D668FA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B1607" w14:textId="77777777" w:rsidR="00202D2B" w:rsidRPr="00F31D1B" w:rsidRDefault="00202D2B" w:rsidP="002E777A">
            <w:pPr>
              <w:pStyle w:val="rowtabella0"/>
              <w:rPr>
                <w:color w:val="002060"/>
              </w:rPr>
            </w:pPr>
            <w:r w:rsidRPr="00F31D1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E8A7"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2DE8"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CB97"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1D1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24BD"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4166" w14:textId="77777777" w:rsidR="00202D2B" w:rsidRPr="00F31D1B" w:rsidRDefault="00202D2B" w:rsidP="002E777A">
            <w:pPr>
              <w:pStyle w:val="rowtabella0"/>
              <w:jc w:val="center"/>
              <w:rPr>
                <w:color w:val="002060"/>
              </w:rPr>
            </w:pPr>
            <w:r w:rsidRPr="00F31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BE9F"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A811"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4088" w14:textId="77777777" w:rsidR="00202D2B" w:rsidRPr="00F31D1B" w:rsidRDefault="00202D2B" w:rsidP="002E777A">
            <w:pPr>
              <w:pStyle w:val="rowtabella0"/>
              <w:jc w:val="center"/>
              <w:rPr>
                <w:color w:val="002060"/>
              </w:rPr>
            </w:pPr>
            <w:r w:rsidRPr="00F31D1B">
              <w:rPr>
                <w:color w:val="002060"/>
              </w:rPr>
              <w:t>0</w:t>
            </w:r>
          </w:p>
        </w:tc>
      </w:tr>
      <w:tr w:rsidR="00202D2B" w:rsidRPr="00F31D1B" w14:paraId="19F4C6D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0CE62" w14:textId="77777777" w:rsidR="00202D2B" w:rsidRPr="00F31D1B" w:rsidRDefault="00202D2B" w:rsidP="002E777A">
            <w:pPr>
              <w:pStyle w:val="rowtabella0"/>
              <w:rPr>
                <w:color w:val="002060"/>
              </w:rPr>
            </w:pPr>
            <w:r w:rsidRPr="00F31D1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569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12FC"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1A8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68E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6B69"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75A9"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980E" w14:textId="77777777" w:rsidR="00202D2B" w:rsidRPr="00F31D1B" w:rsidRDefault="00202D2B" w:rsidP="002E777A">
            <w:pPr>
              <w:pStyle w:val="rowtabella0"/>
              <w:jc w:val="center"/>
              <w:rPr>
                <w:color w:val="002060"/>
              </w:rPr>
            </w:pPr>
            <w:r w:rsidRPr="00F31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2BBF" w14:textId="77777777" w:rsidR="00202D2B" w:rsidRPr="00F31D1B" w:rsidRDefault="00202D2B" w:rsidP="002E777A">
            <w:pPr>
              <w:pStyle w:val="rowtabella0"/>
              <w:jc w:val="center"/>
              <w:rPr>
                <w:color w:val="002060"/>
              </w:rPr>
            </w:pPr>
            <w:r w:rsidRPr="00F31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3658" w14:textId="77777777" w:rsidR="00202D2B" w:rsidRPr="00F31D1B" w:rsidRDefault="00202D2B" w:rsidP="002E777A">
            <w:pPr>
              <w:pStyle w:val="rowtabella0"/>
              <w:jc w:val="center"/>
              <w:rPr>
                <w:color w:val="002060"/>
              </w:rPr>
            </w:pPr>
            <w:r w:rsidRPr="00F31D1B">
              <w:rPr>
                <w:color w:val="002060"/>
              </w:rPr>
              <w:t>0</w:t>
            </w:r>
          </w:p>
        </w:tc>
      </w:tr>
      <w:tr w:rsidR="00202D2B" w:rsidRPr="00F31D1B" w14:paraId="5496F270"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7C8C67" w14:textId="77777777" w:rsidR="00202D2B" w:rsidRPr="00F31D1B" w:rsidRDefault="00202D2B" w:rsidP="002E777A">
            <w:pPr>
              <w:pStyle w:val="rowtabella0"/>
              <w:rPr>
                <w:color w:val="002060"/>
                <w:lang w:val="es-ES"/>
              </w:rPr>
            </w:pPr>
            <w:r w:rsidRPr="00F31D1B">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4001"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587B"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32B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3E2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0833"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88E8"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1A33" w14:textId="77777777" w:rsidR="00202D2B" w:rsidRPr="00F31D1B" w:rsidRDefault="00202D2B" w:rsidP="002E777A">
            <w:pPr>
              <w:pStyle w:val="rowtabella0"/>
              <w:jc w:val="center"/>
              <w:rPr>
                <w:color w:val="002060"/>
              </w:rPr>
            </w:pPr>
            <w:r w:rsidRPr="00F31D1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025A"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F8C8" w14:textId="77777777" w:rsidR="00202D2B" w:rsidRPr="00F31D1B" w:rsidRDefault="00202D2B" w:rsidP="002E777A">
            <w:pPr>
              <w:pStyle w:val="rowtabella0"/>
              <w:jc w:val="center"/>
              <w:rPr>
                <w:color w:val="002060"/>
              </w:rPr>
            </w:pPr>
            <w:r w:rsidRPr="00F31D1B">
              <w:rPr>
                <w:color w:val="002060"/>
              </w:rPr>
              <w:t>0</w:t>
            </w:r>
          </w:p>
        </w:tc>
      </w:tr>
    </w:tbl>
    <w:p w14:paraId="3DDF8E1A" w14:textId="77777777" w:rsidR="00202D2B" w:rsidRPr="00F31D1B" w:rsidRDefault="00202D2B" w:rsidP="00202D2B">
      <w:pPr>
        <w:pStyle w:val="breakline"/>
        <w:rPr>
          <w:rFonts w:eastAsiaTheme="minorEastAsia"/>
          <w:color w:val="002060"/>
        </w:rPr>
      </w:pPr>
    </w:p>
    <w:p w14:paraId="445B4600" w14:textId="77777777" w:rsidR="00202D2B" w:rsidRPr="00F31D1B" w:rsidRDefault="00202D2B" w:rsidP="00202D2B">
      <w:pPr>
        <w:pStyle w:val="breakline"/>
        <w:rPr>
          <w:color w:val="002060"/>
        </w:rPr>
      </w:pPr>
    </w:p>
    <w:p w14:paraId="7C993D92" w14:textId="77777777" w:rsidR="00202D2B" w:rsidRPr="00F31D1B" w:rsidRDefault="00202D2B" w:rsidP="00202D2B">
      <w:pPr>
        <w:pStyle w:val="sottotitolocampionato10"/>
        <w:rPr>
          <w:color w:val="002060"/>
        </w:rPr>
      </w:pPr>
      <w:r w:rsidRPr="00F31D1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73B0FF8F"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C067F"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04BD"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C8EE5"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29E8F"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9DD11"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2BE9A"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6E34D"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AD424"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95ABE"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B19FD" w14:textId="77777777" w:rsidR="00202D2B" w:rsidRPr="00F31D1B" w:rsidRDefault="00202D2B" w:rsidP="002E777A">
            <w:pPr>
              <w:pStyle w:val="headertabella0"/>
              <w:rPr>
                <w:color w:val="002060"/>
              </w:rPr>
            </w:pPr>
            <w:r w:rsidRPr="00F31D1B">
              <w:rPr>
                <w:color w:val="002060"/>
              </w:rPr>
              <w:t>PE</w:t>
            </w:r>
          </w:p>
        </w:tc>
      </w:tr>
      <w:tr w:rsidR="00202D2B" w:rsidRPr="00F31D1B" w14:paraId="0619D335"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490C81" w14:textId="77777777" w:rsidR="00202D2B" w:rsidRPr="00F31D1B" w:rsidRDefault="00202D2B" w:rsidP="002E777A">
            <w:pPr>
              <w:pStyle w:val="rowtabella0"/>
              <w:rPr>
                <w:color w:val="002060"/>
              </w:rPr>
            </w:pPr>
            <w:r w:rsidRPr="00F31D1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9EEF"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0A26"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06AF"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27D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3449"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96AF" w14:textId="77777777" w:rsidR="00202D2B" w:rsidRPr="00F31D1B" w:rsidRDefault="00202D2B" w:rsidP="002E777A">
            <w:pPr>
              <w:pStyle w:val="rowtabella0"/>
              <w:jc w:val="center"/>
              <w:rPr>
                <w:color w:val="002060"/>
              </w:rPr>
            </w:pPr>
            <w:r w:rsidRPr="00F31D1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79F6"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AA9A9"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8353" w14:textId="77777777" w:rsidR="00202D2B" w:rsidRPr="00F31D1B" w:rsidRDefault="00202D2B" w:rsidP="002E777A">
            <w:pPr>
              <w:pStyle w:val="rowtabella0"/>
              <w:jc w:val="center"/>
              <w:rPr>
                <w:color w:val="002060"/>
              </w:rPr>
            </w:pPr>
            <w:r w:rsidRPr="00F31D1B">
              <w:rPr>
                <w:color w:val="002060"/>
              </w:rPr>
              <w:t>0</w:t>
            </w:r>
          </w:p>
        </w:tc>
      </w:tr>
      <w:tr w:rsidR="00202D2B" w:rsidRPr="00F31D1B" w14:paraId="1436DFB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859BE" w14:textId="77777777" w:rsidR="00202D2B" w:rsidRPr="00F31D1B" w:rsidRDefault="00202D2B" w:rsidP="002E777A">
            <w:pPr>
              <w:pStyle w:val="rowtabella0"/>
              <w:rPr>
                <w:color w:val="002060"/>
              </w:rPr>
            </w:pPr>
            <w:r w:rsidRPr="00F31D1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79E6C"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6B41"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642C"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B15E"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44A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BA65" w14:textId="77777777" w:rsidR="00202D2B" w:rsidRPr="00F31D1B" w:rsidRDefault="00202D2B" w:rsidP="002E777A">
            <w:pPr>
              <w:pStyle w:val="rowtabella0"/>
              <w:jc w:val="center"/>
              <w:rPr>
                <w:color w:val="002060"/>
              </w:rPr>
            </w:pPr>
            <w:r w:rsidRPr="00F31D1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0695F"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0939"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B3E2" w14:textId="77777777" w:rsidR="00202D2B" w:rsidRPr="00F31D1B" w:rsidRDefault="00202D2B" w:rsidP="002E777A">
            <w:pPr>
              <w:pStyle w:val="rowtabella0"/>
              <w:jc w:val="center"/>
              <w:rPr>
                <w:color w:val="002060"/>
              </w:rPr>
            </w:pPr>
            <w:r w:rsidRPr="00F31D1B">
              <w:rPr>
                <w:color w:val="002060"/>
              </w:rPr>
              <w:t>0</w:t>
            </w:r>
          </w:p>
        </w:tc>
      </w:tr>
      <w:tr w:rsidR="00202D2B" w:rsidRPr="00F31D1B" w14:paraId="62B89F0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01CB6" w14:textId="77777777" w:rsidR="00202D2B" w:rsidRPr="00F31D1B" w:rsidRDefault="00202D2B" w:rsidP="002E777A">
            <w:pPr>
              <w:pStyle w:val="rowtabella0"/>
              <w:rPr>
                <w:color w:val="002060"/>
              </w:rPr>
            </w:pPr>
            <w:r w:rsidRPr="00F31D1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A2752" w14:textId="77777777" w:rsidR="00202D2B" w:rsidRPr="00F31D1B" w:rsidRDefault="00202D2B" w:rsidP="002E777A">
            <w:pPr>
              <w:pStyle w:val="rowtabella0"/>
              <w:jc w:val="center"/>
              <w:rPr>
                <w:color w:val="002060"/>
              </w:rPr>
            </w:pPr>
            <w:r w:rsidRPr="00F31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26EA"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CCB3"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1EC3B"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8146"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6593" w14:textId="77777777" w:rsidR="00202D2B" w:rsidRPr="00F31D1B" w:rsidRDefault="00202D2B" w:rsidP="002E777A">
            <w:pPr>
              <w:pStyle w:val="rowtabella0"/>
              <w:jc w:val="center"/>
              <w:rPr>
                <w:color w:val="002060"/>
              </w:rPr>
            </w:pPr>
            <w:r w:rsidRPr="00F31D1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77B7" w14:textId="77777777" w:rsidR="00202D2B" w:rsidRPr="00F31D1B" w:rsidRDefault="00202D2B" w:rsidP="002E777A">
            <w:pPr>
              <w:pStyle w:val="rowtabella0"/>
              <w:jc w:val="center"/>
              <w:rPr>
                <w:color w:val="002060"/>
              </w:rPr>
            </w:pPr>
            <w:r w:rsidRPr="00F31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93FA" w14:textId="77777777" w:rsidR="00202D2B" w:rsidRPr="00F31D1B" w:rsidRDefault="00202D2B" w:rsidP="002E777A">
            <w:pPr>
              <w:pStyle w:val="rowtabella0"/>
              <w:jc w:val="center"/>
              <w:rPr>
                <w:color w:val="002060"/>
              </w:rPr>
            </w:pPr>
            <w:r w:rsidRPr="00F31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B843" w14:textId="77777777" w:rsidR="00202D2B" w:rsidRPr="00F31D1B" w:rsidRDefault="00202D2B" w:rsidP="002E777A">
            <w:pPr>
              <w:pStyle w:val="rowtabella0"/>
              <w:jc w:val="center"/>
              <w:rPr>
                <w:color w:val="002060"/>
              </w:rPr>
            </w:pPr>
            <w:r w:rsidRPr="00F31D1B">
              <w:rPr>
                <w:color w:val="002060"/>
              </w:rPr>
              <w:t>0</w:t>
            </w:r>
          </w:p>
        </w:tc>
      </w:tr>
      <w:tr w:rsidR="00202D2B" w:rsidRPr="00F31D1B" w14:paraId="4F6143E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9D4B0" w14:textId="77777777" w:rsidR="00202D2B" w:rsidRPr="00F31D1B" w:rsidRDefault="00202D2B" w:rsidP="002E777A">
            <w:pPr>
              <w:pStyle w:val="rowtabella0"/>
              <w:rPr>
                <w:color w:val="002060"/>
              </w:rPr>
            </w:pPr>
            <w:r w:rsidRPr="00F31D1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5B85"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F99F"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2FC9"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28D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7368C"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5C5E" w14:textId="77777777" w:rsidR="00202D2B" w:rsidRPr="00F31D1B" w:rsidRDefault="00202D2B" w:rsidP="002E777A">
            <w:pPr>
              <w:pStyle w:val="rowtabella0"/>
              <w:jc w:val="center"/>
              <w:rPr>
                <w:color w:val="002060"/>
              </w:rPr>
            </w:pPr>
            <w:r w:rsidRPr="00F31D1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8753D"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7F00"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F4AC" w14:textId="77777777" w:rsidR="00202D2B" w:rsidRPr="00F31D1B" w:rsidRDefault="00202D2B" w:rsidP="002E777A">
            <w:pPr>
              <w:pStyle w:val="rowtabella0"/>
              <w:jc w:val="center"/>
              <w:rPr>
                <w:color w:val="002060"/>
              </w:rPr>
            </w:pPr>
            <w:r w:rsidRPr="00F31D1B">
              <w:rPr>
                <w:color w:val="002060"/>
              </w:rPr>
              <w:t>0</w:t>
            </w:r>
          </w:p>
        </w:tc>
      </w:tr>
      <w:tr w:rsidR="00202D2B" w:rsidRPr="00F31D1B" w14:paraId="5E189AF9"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5B699" w14:textId="77777777" w:rsidR="00202D2B" w:rsidRPr="00F31D1B" w:rsidRDefault="00202D2B" w:rsidP="002E777A">
            <w:pPr>
              <w:pStyle w:val="rowtabella0"/>
              <w:rPr>
                <w:color w:val="002060"/>
              </w:rPr>
            </w:pPr>
            <w:r w:rsidRPr="00F31D1B">
              <w:rPr>
                <w:color w:val="002060"/>
              </w:rPr>
              <w:lastRenderedPageBreak/>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FDB2"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8802"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6F65"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582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82AC"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C44C" w14:textId="77777777" w:rsidR="00202D2B" w:rsidRPr="00F31D1B" w:rsidRDefault="00202D2B" w:rsidP="002E777A">
            <w:pPr>
              <w:pStyle w:val="rowtabella0"/>
              <w:jc w:val="center"/>
              <w:rPr>
                <w:color w:val="002060"/>
              </w:rPr>
            </w:pPr>
            <w:r w:rsidRPr="00F31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59D9" w14:textId="77777777" w:rsidR="00202D2B" w:rsidRPr="00F31D1B" w:rsidRDefault="00202D2B" w:rsidP="002E777A">
            <w:pPr>
              <w:pStyle w:val="rowtabella0"/>
              <w:jc w:val="center"/>
              <w:rPr>
                <w:color w:val="002060"/>
              </w:rPr>
            </w:pPr>
            <w:r w:rsidRPr="00F31D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A331"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3B9C" w14:textId="77777777" w:rsidR="00202D2B" w:rsidRPr="00F31D1B" w:rsidRDefault="00202D2B" w:rsidP="002E777A">
            <w:pPr>
              <w:pStyle w:val="rowtabella0"/>
              <w:jc w:val="center"/>
              <w:rPr>
                <w:color w:val="002060"/>
              </w:rPr>
            </w:pPr>
            <w:r w:rsidRPr="00F31D1B">
              <w:rPr>
                <w:color w:val="002060"/>
              </w:rPr>
              <w:t>0</w:t>
            </w:r>
          </w:p>
        </w:tc>
      </w:tr>
      <w:tr w:rsidR="00202D2B" w:rsidRPr="00F31D1B" w14:paraId="2A92A289"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E3159" w14:textId="77777777" w:rsidR="00202D2B" w:rsidRPr="00F31D1B" w:rsidRDefault="00202D2B" w:rsidP="002E777A">
            <w:pPr>
              <w:pStyle w:val="rowtabella0"/>
              <w:rPr>
                <w:color w:val="002060"/>
              </w:rPr>
            </w:pPr>
            <w:r w:rsidRPr="00F31D1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1CF0"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1BE6"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11F0"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CD5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7B848"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4E71" w14:textId="77777777" w:rsidR="00202D2B" w:rsidRPr="00F31D1B" w:rsidRDefault="00202D2B" w:rsidP="002E777A">
            <w:pPr>
              <w:pStyle w:val="rowtabella0"/>
              <w:jc w:val="center"/>
              <w:rPr>
                <w:color w:val="002060"/>
              </w:rPr>
            </w:pPr>
            <w:r w:rsidRPr="00F31D1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05F1"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3AD91"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644D" w14:textId="77777777" w:rsidR="00202D2B" w:rsidRPr="00F31D1B" w:rsidRDefault="00202D2B" w:rsidP="002E777A">
            <w:pPr>
              <w:pStyle w:val="rowtabella0"/>
              <w:jc w:val="center"/>
              <w:rPr>
                <w:color w:val="002060"/>
              </w:rPr>
            </w:pPr>
            <w:r w:rsidRPr="00F31D1B">
              <w:rPr>
                <w:color w:val="002060"/>
              </w:rPr>
              <w:t>0</w:t>
            </w:r>
          </w:p>
        </w:tc>
      </w:tr>
      <w:tr w:rsidR="00202D2B" w:rsidRPr="00F31D1B" w14:paraId="1F19DB5D"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21CF6" w14:textId="77777777" w:rsidR="00202D2B" w:rsidRPr="00F31D1B" w:rsidRDefault="00202D2B" w:rsidP="002E777A">
            <w:pPr>
              <w:pStyle w:val="rowtabella0"/>
              <w:rPr>
                <w:color w:val="002060"/>
              </w:rPr>
            </w:pPr>
            <w:r w:rsidRPr="00F31D1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F63C"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C591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22B6"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A72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CFD8"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5B20"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A34E"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C884"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606B" w14:textId="77777777" w:rsidR="00202D2B" w:rsidRPr="00F31D1B" w:rsidRDefault="00202D2B" w:rsidP="002E777A">
            <w:pPr>
              <w:pStyle w:val="rowtabella0"/>
              <w:jc w:val="center"/>
              <w:rPr>
                <w:color w:val="002060"/>
              </w:rPr>
            </w:pPr>
            <w:r w:rsidRPr="00F31D1B">
              <w:rPr>
                <w:color w:val="002060"/>
              </w:rPr>
              <w:t>0</w:t>
            </w:r>
          </w:p>
        </w:tc>
      </w:tr>
      <w:tr w:rsidR="00202D2B" w:rsidRPr="00F31D1B" w14:paraId="4938D77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1473E" w14:textId="77777777" w:rsidR="00202D2B" w:rsidRPr="00F31D1B" w:rsidRDefault="00202D2B" w:rsidP="002E777A">
            <w:pPr>
              <w:pStyle w:val="rowtabella0"/>
              <w:rPr>
                <w:color w:val="002060"/>
              </w:rPr>
            </w:pPr>
            <w:r w:rsidRPr="00F31D1B">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E1CD"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4BDD"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47AF"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DBB8"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DED7"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8C09" w14:textId="77777777" w:rsidR="00202D2B" w:rsidRPr="00F31D1B" w:rsidRDefault="00202D2B" w:rsidP="002E777A">
            <w:pPr>
              <w:pStyle w:val="rowtabella0"/>
              <w:jc w:val="center"/>
              <w:rPr>
                <w:color w:val="002060"/>
              </w:rPr>
            </w:pPr>
            <w:r w:rsidRPr="00F31D1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1C60" w14:textId="77777777" w:rsidR="00202D2B" w:rsidRPr="00F31D1B" w:rsidRDefault="00202D2B" w:rsidP="002E777A">
            <w:pPr>
              <w:pStyle w:val="rowtabella0"/>
              <w:jc w:val="center"/>
              <w:rPr>
                <w:color w:val="002060"/>
              </w:rPr>
            </w:pPr>
            <w:r w:rsidRPr="00F31D1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56F5"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C4CE" w14:textId="77777777" w:rsidR="00202D2B" w:rsidRPr="00F31D1B" w:rsidRDefault="00202D2B" w:rsidP="002E777A">
            <w:pPr>
              <w:pStyle w:val="rowtabella0"/>
              <w:jc w:val="center"/>
              <w:rPr>
                <w:color w:val="002060"/>
              </w:rPr>
            </w:pPr>
            <w:r w:rsidRPr="00F31D1B">
              <w:rPr>
                <w:color w:val="002060"/>
              </w:rPr>
              <w:t>0</w:t>
            </w:r>
          </w:p>
        </w:tc>
      </w:tr>
      <w:tr w:rsidR="00202D2B" w:rsidRPr="00F31D1B" w14:paraId="14D56A9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EFF1F" w14:textId="77777777" w:rsidR="00202D2B" w:rsidRPr="00F31D1B" w:rsidRDefault="00202D2B" w:rsidP="002E777A">
            <w:pPr>
              <w:pStyle w:val="rowtabella0"/>
              <w:rPr>
                <w:color w:val="002060"/>
              </w:rPr>
            </w:pPr>
            <w:r w:rsidRPr="00F31D1B">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0AA5"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5999"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0D83"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26A5"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F496E"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D15B"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8C70" w14:textId="77777777" w:rsidR="00202D2B" w:rsidRPr="00F31D1B" w:rsidRDefault="00202D2B" w:rsidP="002E777A">
            <w:pPr>
              <w:pStyle w:val="rowtabella0"/>
              <w:jc w:val="center"/>
              <w:rPr>
                <w:color w:val="002060"/>
              </w:rPr>
            </w:pPr>
            <w:r w:rsidRPr="00F31D1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929B"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300E" w14:textId="77777777" w:rsidR="00202D2B" w:rsidRPr="00F31D1B" w:rsidRDefault="00202D2B" w:rsidP="002E777A">
            <w:pPr>
              <w:pStyle w:val="rowtabella0"/>
              <w:jc w:val="center"/>
              <w:rPr>
                <w:color w:val="002060"/>
              </w:rPr>
            </w:pPr>
            <w:r w:rsidRPr="00F31D1B">
              <w:rPr>
                <w:color w:val="002060"/>
              </w:rPr>
              <w:t>0</w:t>
            </w:r>
          </w:p>
        </w:tc>
      </w:tr>
      <w:tr w:rsidR="00202D2B" w:rsidRPr="00F31D1B" w14:paraId="398CCCF7"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62294" w14:textId="77777777" w:rsidR="00202D2B" w:rsidRPr="00F31D1B" w:rsidRDefault="00202D2B" w:rsidP="002E777A">
            <w:pPr>
              <w:pStyle w:val="rowtabella0"/>
              <w:rPr>
                <w:color w:val="002060"/>
              </w:rPr>
            </w:pPr>
            <w:r w:rsidRPr="00F31D1B">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62CE"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46E9"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3CD3"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3EE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D125"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5401"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82DA"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D2E5"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4BAC" w14:textId="77777777" w:rsidR="00202D2B" w:rsidRPr="00F31D1B" w:rsidRDefault="00202D2B" w:rsidP="002E777A">
            <w:pPr>
              <w:pStyle w:val="rowtabella0"/>
              <w:jc w:val="center"/>
              <w:rPr>
                <w:color w:val="002060"/>
              </w:rPr>
            </w:pPr>
            <w:r w:rsidRPr="00F31D1B">
              <w:rPr>
                <w:color w:val="002060"/>
              </w:rPr>
              <w:t>0</w:t>
            </w:r>
          </w:p>
        </w:tc>
      </w:tr>
      <w:tr w:rsidR="00202D2B" w:rsidRPr="00F31D1B" w14:paraId="711F009D"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00482" w14:textId="77777777" w:rsidR="00202D2B" w:rsidRPr="00F31D1B" w:rsidRDefault="00202D2B" w:rsidP="002E777A">
            <w:pPr>
              <w:pStyle w:val="rowtabella0"/>
              <w:rPr>
                <w:color w:val="002060"/>
              </w:rPr>
            </w:pPr>
            <w:r w:rsidRPr="00F31D1B">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D4D4"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AE8B"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E90E"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A0C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6183"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9E0E" w14:textId="77777777" w:rsidR="00202D2B" w:rsidRPr="00F31D1B" w:rsidRDefault="00202D2B" w:rsidP="002E777A">
            <w:pPr>
              <w:pStyle w:val="rowtabella0"/>
              <w:jc w:val="center"/>
              <w:rPr>
                <w:color w:val="002060"/>
              </w:rPr>
            </w:pPr>
            <w:r w:rsidRPr="00F31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5327" w14:textId="77777777" w:rsidR="00202D2B" w:rsidRPr="00F31D1B" w:rsidRDefault="00202D2B" w:rsidP="002E777A">
            <w:pPr>
              <w:pStyle w:val="rowtabella0"/>
              <w:jc w:val="center"/>
              <w:rPr>
                <w:color w:val="002060"/>
              </w:rPr>
            </w:pPr>
            <w:r w:rsidRPr="00F31D1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F7BB"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7E61" w14:textId="77777777" w:rsidR="00202D2B" w:rsidRPr="00F31D1B" w:rsidRDefault="00202D2B" w:rsidP="002E777A">
            <w:pPr>
              <w:pStyle w:val="rowtabella0"/>
              <w:jc w:val="center"/>
              <w:rPr>
                <w:color w:val="002060"/>
              </w:rPr>
            </w:pPr>
            <w:r w:rsidRPr="00F31D1B">
              <w:rPr>
                <w:color w:val="002060"/>
              </w:rPr>
              <w:t>0</w:t>
            </w:r>
          </w:p>
        </w:tc>
      </w:tr>
      <w:tr w:rsidR="00202D2B" w:rsidRPr="00F31D1B" w14:paraId="22B810DF"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77BC6" w14:textId="77777777" w:rsidR="00202D2B" w:rsidRPr="00F31D1B" w:rsidRDefault="00202D2B" w:rsidP="002E777A">
            <w:pPr>
              <w:pStyle w:val="rowtabella0"/>
              <w:rPr>
                <w:color w:val="002060"/>
              </w:rPr>
            </w:pPr>
            <w:r w:rsidRPr="00F31D1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34C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3B3D"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6C8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2B7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A688"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7B62" w14:textId="77777777" w:rsidR="00202D2B" w:rsidRPr="00F31D1B" w:rsidRDefault="00202D2B" w:rsidP="002E777A">
            <w:pPr>
              <w:pStyle w:val="rowtabella0"/>
              <w:jc w:val="center"/>
              <w:rPr>
                <w:color w:val="002060"/>
              </w:rPr>
            </w:pPr>
            <w:r w:rsidRPr="00F31D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3F7C" w14:textId="77777777" w:rsidR="00202D2B" w:rsidRPr="00F31D1B" w:rsidRDefault="00202D2B" w:rsidP="002E777A">
            <w:pPr>
              <w:pStyle w:val="rowtabella0"/>
              <w:jc w:val="center"/>
              <w:rPr>
                <w:color w:val="002060"/>
              </w:rPr>
            </w:pPr>
            <w:r w:rsidRPr="00F31D1B">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4C90" w14:textId="77777777" w:rsidR="00202D2B" w:rsidRPr="00F31D1B" w:rsidRDefault="00202D2B" w:rsidP="002E777A">
            <w:pPr>
              <w:pStyle w:val="rowtabella0"/>
              <w:jc w:val="center"/>
              <w:rPr>
                <w:color w:val="002060"/>
              </w:rPr>
            </w:pPr>
            <w:r w:rsidRPr="00F31D1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2C53" w14:textId="77777777" w:rsidR="00202D2B" w:rsidRPr="00F31D1B" w:rsidRDefault="00202D2B" w:rsidP="002E777A">
            <w:pPr>
              <w:pStyle w:val="rowtabella0"/>
              <w:jc w:val="center"/>
              <w:rPr>
                <w:color w:val="002060"/>
              </w:rPr>
            </w:pPr>
            <w:r w:rsidRPr="00F31D1B">
              <w:rPr>
                <w:color w:val="002060"/>
              </w:rPr>
              <w:t>0</w:t>
            </w:r>
          </w:p>
        </w:tc>
      </w:tr>
    </w:tbl>
    <w:p w14:paraId="0A6BEEA4" w14:textId="77777777" w:rsidR="00202D2B" w:rsidRPr="00F31D1B" w:rsidRDefault="00202D2B" w:rsidP="00202D2B">
      <w:pPr>
        <w:pStyle w:val="breakline"/>
        <w:rPr>
          <w:rFonts w:eastAsiaTheme="minorEastAsia"/>
          <w:color w:val="002060"/>
        </w:rPr>
      </w:pPr>
    </w:p>
    <w:p w14:paraId="69AEC2D2" w14:textId="77777777" w:rsidR="00202D2B" w:rsidRPr="00F31D1B" w:rsidRDefault="00202D2B" w:rsidP="00202D2B">
      <w:pPr>
        <w:pStyle w:val="breakline"/>
        <w:rPr>
          <w:color w:val="002060"/>
        </w:rPr>
      </w:pPr>
    </w:p>
    <w:p w14:paraId="7074E9CC" w14:textId="77777777" w:rsidR="00202D2B" w:rsidRPr="00F31D1B" w:rsidRDefault="00202D2B" w:rsidP="00202D2B">
      <w:pPr>
        <w:pStyle w:val="sottotitolocampionato10"/>
        <w:rPr>
          <w:color w:val="002060"/>
        </w:rPr>
      </w:pPr>
      <w:r w:rsidRPr="00F31D1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222719B6"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A2C72"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7FCA2"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3D048"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A368B"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B4AE9"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5B35F"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F1E7A"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0F56D"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43EE6"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DD165" w14:textId="77777777" w:rsidR="00202D2B" w:rsidRPr="00F31D1B" w:rsidRDefault="00202D2B" w:rsidP="002E777A">
            <w:pPr>
              <w:pStyle w:val="headertabella0"/>
              <w:rPr>
                <w:color w:val="002060"/>
              </w:rPr>
            </w:pPr>
            <w:r w:rsidRPr="00F31D1B">
              <w:rPr>
                <w:color w:val="002060"/>
              </w:rPr>
              <w:t>PE</w:t>
            </w:r>
          </w:p>
        </w:tc>
      </w:tr>
      <w:tr w:rsidR="00202D2B" w:rsidRPr="00F31D1B" w14:paraId="0351DD07"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22512" w14:textId="77777777" w:rsidR="00202D2B" w:rsidRPr="00F31D1B" w:rsidRDefault="00202D2B" w:rsidP="002E777A">
            <w:pPr>
              <w:pStyle w:val="rowtabella0"/>
              <w:rPr>
                <w:color w:val="002060"/>
              </w:rPr>
            </w:pPr>
            <w:r w:rsidRPr="00F31D1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0818" w14:textId="77777777" w:rsidR="00202D2B" w:rsidRPr="00F31D1B" w:rsidRDefault="00202D2B" w:rsidP="002E777A">
            <w:pPr>
              <w:pStyle w:val="rowtabella0"/>
              <w:jc w:val="center"/>
              <w:rPr>
                <w:color w:val="002060"/>
              </w:rPr>
            </w:pPr>
            <w:r w:rsidRPr="00F31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516A"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4167"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C37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7FA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236D" w14:textId="77777777" w:rsidR="00202D2B" w:rsidRPr="00F31D1B" w:rsidRDefault="00202D2B" w:rsidP="002E777A">
            <w:pPr>
              <w:pStyle w:val="rowtabella0"/>
              <w:jc w:val="center"/>
              <w:rPr>
                <w:color w:val="002060"/>
              </w:rPr>
            </w:pPr>
            <w:r w:rsidRPr="00F31D1B">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ECCF"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7D5E" w14:textId="77777777" w:rsidR="00202D2B" w:rsidRPr="00F31D1B" w:rsidRDefault="00202D2B" w:rsidP="002E777A">
            <w:pPr>
              <w:pStyle w:val="rowtabella0"/>
              <w:jc w:val="center"/>
              <w:rPr>
                <w:color w:val="002060"/>
              </w:rPr>
            </w:pPr>
            <w:r w:rsidRPr="00F31D1B">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5384" w14:textId="77777777" w:rsidR="00202D2B" w:rsidRPr="00F31D1B" w:rsidRDefault="00202D2B" w:rsidP="002E777A">
            <w:pPr>
              <w:pStyle w:val="rowtabella0"/>
              <w:jc w:val="center"/>
              <w:rPr>
                <w:color w:val="002060"/>
              </w:rPr>
            </w:pPr>
            <w:r w:rsidRPr="00F31D1B">
              <w:rPr>
                <w:color w:val="002060"/>
              </w:rPr>
              <w:t>0</w:t>
            </w:r>
          </w:p>
        </w:tc>
      </w:tr>
      <w:tr w:rsidR="00202D2B" w:rsidRPr="00F31D1B" w14:paraId="57745B8E"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90292" w14:textId="77777777" w:rsidR="00202D2B" w:rsidRPr="00F31D1B" w:rsidRDefault="00202D2B" w:rsidP="002E777A">
            <w:pPr>
              <w:pStyle w:val="rowtabella0"/>
              <w:rPr>
                <w:color w:val="002060"/>
              </w:rPr>
            </w:pPr>
            <w:r w:rsidRPr="00F31D1B">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A19C" w14:textId="77777777" w:rsidR="00202D2B" w:rsidRPr="00F31D1B" w:rsidRDefault="00202D2B" w:rsidP="002E777A">
            <w:pPr>
              <w:pStyle w:val="rowtabella0"/>
              <w:jc w:val="center"/>
              <w:rPr>
                <w:color w:val="002060"/>
              </w:rPr>
            </w:pPr>
            <w:r w:rsidRPr="00F31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D748"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B76D"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BB6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FF2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8A19" w14:textId="77777777" w:rsidR="00202D2B" w:rsidRPr="00F31D1B" w:rsidRDefault="00202D2B" w:rsidP="002E777A">
            <w:pPr>
              <w:pStyle w:val="rowtabella0"/>
              <w:jc w:val="center"/>
              <w:rPr>
                <w:color w:val="002060"/>
              </w:rPr>
            </w:pPr>
            <w:r w:rsidRPr="00F31D1B">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DD9E"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A587" w14:textId="77777777" w:rsidR="00202D2B" w:rsidRPr="00F31D1B" w:rsidRDefault="00202D2B" w:rsidP="002E777A">
            <w:pPr>
              <w:pStyle w:val="rowtabella0"/>
              <w:jc w:val="center"/>
              <w:rPr>
                <w:color w:val="002060"/>
              </w:rPr>
            </w:pPr>
            <w:r w:rsidRPr="00F31D1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0F8C" w14:textId="77777777" w:rsidR="00202D2B" w:rsidRPr="00F31D1B" w:rsidRDefault="00202D2B" w:rsidP="002E777A">
            <w:pPr>
              <w:pStyle w:val="rowtabella0"/>
              <w:jc w:val="center"/>
              <w:rPr>
                <w:color w:val="002060"/>
              </w:rPr>
            </w:pPr>
            <w:r w:rsidRPr="00F31D1B">
              <w:rPr>
                <w:color w:val="002060"/>
              </w:rPr>
              <w:t>0</w:t>
            </w:r>
          </w:p>
        </w:tc>
      </w:tr>
      <w:tr w:rsidR="00202D2B" w:rsidRPr="00F31D1B" w14:paraId="1F9A03A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92D6E" w14:textId="77777777" w:rsidR="00202D2B" w:rsidRPr="00F31D1B" w:rsidRDefault="00202D2B" w:rsidP="002E777A">
            <w:pPr>
              <w:pStyle w:val="rowtabella0"/>
              <w:rPr>
                <w:color w:val="002060"/>
              </w:rPr>
            </w:pPr>
            <w:r w:rsidRPr="00F31D1B">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9C70" w14:textId="77777777" w:rsidR="00202D2B" w:rsidRPr="00F31D1B" w:rsidRDefault="00202D2B" w:rsidP="002E777A">
            <w:pPr>
              <w:pStyle w:val="rowtabella0"/>
              <w:jc w:val="center"/>
              <w:rPr>
                <w:color w:val="002060"/>
              </w:rPr>
            </w:pPr>
            <w:r w:rsidRPr="00F31D1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7FD4"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CDB2"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EBC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CB8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9CEB" w14:textId="77777777" w:rsidR="00202D2B" w:rsidRPr="00F31D1B" w:rsidRDefault="00202D2B" w:rsidP="002E777A">
            <w:pPr>
              <w:pStyle w:val="rowtabella0"/>
              <w:jc w:val="center"/>
              <w:rPr>
                <w:color w:val="002060"/>
              </w:rPr>
            </w:pPr>
            <w:r w:rsidRPr="00F31D1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09BF1"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4BB7"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52D2" w14:textId="77777777" w:rsidR="00202D2B" w:rsidRPr="00F31D1B" w:rsidRDefault="00202D2B" w:rsidP="002E777A">
            <w:pPr>
              <w:pStyle w:val="rowtabella0"/>
              <w:jc w:val="center"/>
              <w:rPr>
                <w:color w:val="002060"/>
              </w:rPr>
            </w:pPr>
            <w:r w:rsidRPr="00F31D1B">
              <w:rPr>
                <w:color w:val="002060"/>
              </w:rPr>
              <w:t>0</w:t>
            </w:r>
          </w:p>
        </w:tc>
      </w:tr>
      <w:tr w:rsidR="00202D2B" w:rsidRPr="00F31D1B" w14:paraId="25BC73F9"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9F9F2" w14:textId="77777777" w:rsidR="00202D2B" w:rsidRPr="00F31D1B" w:rsidRDefault="00202D2B" w:rsidP="002E777A">
            <w:pPr>
              <w:pStyle w:val="rowtabella0"/>
              <w:rPr>
                <w:color w:val="002060"/>
              </w:rPr>
            </w:pPr>
            <w:r w:rsidRPr="00F31D1B">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BD8A" w14:textId="77777777" w:rsidR="00202D2B" w:rsidRPr="00F31D1B" w:rsidRDefault="00202D2B" w:rsidP="002E777A">
            <w:pPr>
              <w:pStyle w:val="rowtabella0"/>
              <w:jc w:val="center"/>
              <w:rPr>
                <w:color w:val="002060"/>
              </w:rPr>
            </w:pPr>
            <w:r w:rsidRPr="00F31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21E17"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32B9"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98E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C55E"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7800" w14:textId="77777777" w:rsidR="00202D2B" w:rsidRPr="00F31D1B" w:rsidRDefault="00202D2B" w:rsidP="002E777A">
            <w:pPr>
              <w:pStyle w:val="rowtabella0"/>
              <w:jc w:val="center"/>
              <w:rPr>
                <w:color w:val="002060"/>
              </w:rPr>
            </w:pPr>
            <w:r w:rsidRPr="00F31D1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4B1B"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F9A3" w14:textId="77777777" w:rsidR="00202D2B" w:rsidRPr="00F31D1B" w:rsidRDefault="00202D2B" w:rsidP="002E777A">
            <w:pPr>
              <w:pStyle w:val="rowtabella0"/>
              <w:jc w:val="center"/>
              <w:rPr>
                <w:color w:val="002060"/>
              </w:rPr>
            </w:pPr>
            <w:r w:rsidRPr="00F31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D035" w14:textId="77777777" w:rsidR="00202D2B" w:rsidRPr="00F31D1B" w:rsidRDefault="00202D2B" w:rsidP="002E777A">
            <w:pPr>
              <w:pStyle w:val="rowtabella0"/>
              <w:jc w:val="center"/>
              <w:rPr>
                <w:color w:val="002060"/>
              </w:rPr>
            </w:pPr>
            <w:r w:rsidRPr="00F31D1B">
              <w:rPr>
                <w:color w:val="002060"/>
              </w:rPr>
              <w:t>0</w:t>
            </w:r>
          </w:p>
        </w:tc>
      </w:tr>
      <w:tr w:rsidR="00202D2B" w:rsidRPr="00F31D1B" w14:paraId="1632E16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9CE74" w14:textId="77777777" w:rsidR="00202D2B" w:rsidRPr="00F31D1B" w:rsidRDefault="00202D2B" w:rsidP="002E777A">
            <w:pPr>
              <w:pStyle w:val="rowtabella0"/>
              <w:rPr>
                <w:color w:val="002060"/>
                <w:lang w:val="es-ES"/>
              </w:rPr>
            </w:pPr>
            <w:r w:rsidRPr="00F31D1B">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1E6A"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C66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A3CB"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AF2A"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A104"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1096" w14:textId="77777777" w:rsidR="00202D2B" w:rsidRPr="00F31D1B" w:rsidRDefault="00202D2B" w:rsidP="002E777A">
            <w:pPr>
              <w:pStyle w:val="rowtabella0"/>
              <w:jc w:val="center"/>
              <w:rPr>
                <w:color w:val="002060"/>
              </w:rPr>
            </w:pPr>
            <w:r w:rsidRPr="00F31D1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2755"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09D62"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603E" w14:textId="77777777" w:rsidR="00202D2B" w:rsidRPr="00F31D1B" w:rsidRDefault="00202D2B" w:rsidP="002E777A">
            <w:pPr>
              <w:pStyle w:val="rowtabella0"/>
              <w:jc w:val="center"/>
              <w:rPr>
                <w:color w:val="002060"/>
              </w:rPr>
            </w:pPr>
            <w:r w:rsidRPr="00F31D1B">
              <w:rPr>
                <w:color w:val="002060"/>
              </w:rPr>
              <w:t>0</w:t>
            </w:r>
          </w:p>
        </w:tc>
      </w:tr>
      <w:tr w:rsidR="00202D2B" w:rsidRPr="00F31D1B" w14:paraId="7C6174A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CD1DA" w14:textId="77777777" w:rsidR="00202D2B" w:rsidRPr="00F31D1B" w:rsidRDefault="00202D2B" w:rsidP="002E777A">
            <w:pPr>
              <w:pStyle w:val="rowtabella0"/>
              <w:rPr>
                <w:color w:val="002060"/>
              </w:rPr>
            </w:pPr>
            <w:r w:rsidRPr="00F31D1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77F4"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AABA"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684E"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3DCB"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7D33"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C8F3"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C754" w14:textId="77777777" w:rsidR="00202D2B" w:rsidRPr="00F31D1B" w:rsidRDefault="00202D2B" w:rsidP="002E777A">
            <w:pPr>
              <w:pStyle w:val="rowtabella0"/>
              <w:jc w:val="center"/>
              <w:rPr>
                <w:color w:val="002060"/>
              </w:rPr>
            </w:pPr>
            <w:r w:rsidRPr="00F31D1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AC13"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FE1C" w14:textId="77777777" w:rsidR="00202D2B" w:rsidRPr="00F31D1B" w:rsidRDefault="00202D2B" w:rsidP="002E777A">
            <w:pPr>
              <w:pStyle w:val="rowtabella0"/>
              <w:jc w:val="center"/>
              <w:rPr>
                <w:color w:val="002060"/>
              </w:rPr>
            </w:pPr>
            <w:r w:rsidRPr="00F31D1B">
              <w:rPr>
                <w:color w:val="002060"/>
              </w:rPr>
              <w:t>0</w:t>
            </w:r>
          </w:p>
        </w:tc>
      </w:tr>
      <w:tr w:rsidR="00202D2B" w:rsidRPr="00F31D1B" w14:paraId="38831CE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41317" w14:textId="77777777" w:rsidR="00202D2B" w:rsidRPr="00F31D1B" w:rsidRDefault="00202D2B" w:rsidP="002E777A">
            <w:pPr>
              <w:pStyle w:val="rowtabella0"/>
              <w:rPr>
                <w:color w:val="002060"/>
              </w:rPr>
            </w:pPr>
            <w:r w:rsidRPr="00F31D1B">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21AA"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3519"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EDEB7"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FC21"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F5C2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EA30" w14:textId="77777777" w:rsidR="00202D2B" w:rsidRPr="00F31D1B" w:rsidRDefault="00202D2B" w:rsidP="002E777A">
            <w:pPr>
              <w:pStyle w:val="rowtabella0"/>
              <w:jc w:val="center"/>
              <w:rPr>
                <w:color w:val="002060"/>
              </w:rPr>
            </w:pPr>
            <w:r w:rsidRPr="00F31D1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03FC" w14:textId="77777777" w:rsidR="00202D2B" w:rsidRPr="00F31D1B" w:rsidRDefault="00202D2B" w:rsidP="002E777A">
            <w:pPr>
              <w:pStyle w:val="rowtabella0"/>
              <w:jc w:val="center"/>
              <w:rPr>
                <w:color w:val="002060"/>
              </w:rPr>
            </w:pPr>
            <w:r w:rsidRPr="00F31D1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BE7F"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1A2E" w14:textId="77777777" w:rsidR="00202D2B" w:rsidRPr="00F31D1B" w:rsidRDefault="00202D2B" w:rsidP="002E777A">
            <w:pPr>
              <w:pStyle w:val="rowtabella0"/>
              <w:jc w:val="center"/>
              <w:rPr>
                <w:color w:val="002060"/>
              </w:rPr>
            </w:pPr>
            <w:r w:rsidRPr="00F31D1B">
              <w:rPr>
                <w:color w:val="002060"/>
              </w:rPr>
              <w:t>0</w:t>
            </w:r>
          </w:p>
        </w:tc>
      </w:tr>
      <w:tr w:rsidR="00202D2B" w:rsidRPr="00F31D1B" w14:paraId="1CBC3DE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944C8" w14:textId="77777777" w:rsidR="00202D2B" w:rsidRPr="00F31D1B" w:rsidRDefault="00202D2B" w:rsidP="002E777A">
            <w:pPr>
              <w:pStyle w:val="rowtabella0"/>
              <w:rPr>
                <w:color w:val="002060"/>
              </w:rPr>
            </w:pPr>
            <w:r w:rsidRPr="00F31D1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653B"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8413B"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4222"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FA0E"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AD8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B220" w14:textId="77777777" w:rsidR="00202D2B" w:rsidRPr="00F31D1B" w:rsidRDefault="00202D2B" w:rsidP="002E777A">
            <w:pPr>
              <w:pStyle w:val="rowtabella0"/>
              <w:jc w:val="center"/>
              <w:rPr>
                <w:color w:val="002060"/>
              </w:rPr>
            </w:pPr>
            <w:r w:rsidRPr="00F31D1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51612" w14:textId="77777777" w:rsidR="00202D2B" w:rsidRPr="00F31D1B" w:rsidRDefault="00202D2B" w:rsidP="002E777A">
            <w:pPr>
              <w:pStyle w:val="rowtabella0"/>
              <w:jc w:val="center"/>
              <w:rPr>
                <w:color w:val="002060"/>
              </w:rPr>
            </w:pPr>
            <w:r w:rsidRPr="00F31D1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C7CF8"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0B11" w14:textId="77777777" w:rsidR="00202D2B" w:rsidRPr="00F31D1B" w:rsidRDefault="00202D2B" w:rsidP="002E777A">
            <w:pPr>
              <w:pStyle w:val="rowtabella0"/>
              <w:jc w:val="center"/>
              <w:rPr>
                <w:color w:val="002060"/>
              </w:rPr>
            </w:pPr>
            <w:r w:rsidRPr="00F31D1B">
              <w:rPr>
                <w:color w:val="002060"/>
              </w:rPr>
              <w:t>0</w:t>
            </w:r>
          </w:p>
        </w:tc>
      </w:tr>
      <w:tr w:rsidR="00202D2B" w:rsidRPr="00F31D1B" w14:paraId="49CBE30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F9FA1" w14:textId="77777777" w:rsidR="00202D2B" w:rsidRPr="00F31D1B" w:rsidRDefault="00202D2B" w:rsidP="002E777A">
            <w:pPr>
              <w:pStyle w:val="rowtabella0"/>
              <w:rPr>
                <w:color w:val="002060"/>
                <w:lang w:val="es-ES"/>
              </w:rPr>
            </w:pPr>
            <w:r w:rsidRPr="00F31D1B">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E617"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CAE9"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1C37"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667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CA536"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F03D"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5C62" w14:textId="77777777" w:rsidR="00202D2B" w:rsidRPr="00F31D1B" w:rsidRDefault="00202D2B" w:rsidP="002E777A">
            <w:pPr>
              <w:pStyle w:val="rowtabella0"/>
              <w:jc w:val="center"/>
              <w:rPr>
                <w:color w:val="002060"/>
              </w:rPr>
            </w:pPr>
            <w:r w:rsidRPr="00F31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D7C4" w14:textId="77777777" w:rsidR="00202D2B" w:rsidRPr="00F31D1B" w:rsidRDefault="00202D2B" w:rsidP="002E777A">
            <w:pPr>
              <w:pStyle w:val="rowtabella0"/>
              <w:jc w:val="center"/>
              <w:rPr>
                <w:color w:val="002060"/>
              </w:rPr>
            </w:pPr>
            <w:r w:rsidRPr="00F31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74F0" w14:textId="77777777" w:rsidR="00202D2B" w:rsidRPr="00F31D1B" w:rsidRDefault="00202D2B" w:rsidP="002E777A">
            <w:pPr>
              <w:pStyle w:val="rowtabella0"/>
              <w:jc w:val="center"/>
              <w:rPr>
                <w:color w:val="002060"/>
              </w:rPr>
            </w:pPr>
            <w:r w:rsidRPr="00F31D1B">
              <w:rPr>
                <w:color w:val="002060"/>
              </w:rPr>
              <w:t>0</w:t>
            </w:r>
          </w:p>
        </w:tc>
      </w:tr>
      <w:tr w:rsidR="00202D2B" w:rsidRPr="00F31D1B" w14:paraId="26FA163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1FE41" w14:textId="77777777" w:rsidR="00202D2B" w:rsidRPr="00F31D1B" w:rsidRDefault="00202D2B" w:rsidP="002E777A">
            <w:pPr>
              <w:pStyle w:val="rowtabella0"/>
              <w:rPr>
                <w:color w:val="002060"/>
                <w:lang w:val="es-ES"/>
              </w:rPr>
            </w:pPr>
            <w:r w:rsidRPr="00F31D1B">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D49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4C1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41DC"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236F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80DD"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5270"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565A" w14:textId="77777777" w:rsidR="00202D2B" w:rsidRPr="00F31D1B" w:rsidRDefault="00202D2B" w:rsidP="002E777A">
            <w:pPr>
              <w:pStyle w:val="rowtabella0"/>
              <w:jc w:val="center"/>
              <w:rPr>
                <w:color w:val="002060"/>
              </w:rPr>
            </w:pPr>
            <w:r w:rsidRPr="00F31D1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6F00" w14:textId="77777777" w:rsidR="00202D2B" w:rsidRPr="00F31D1B" w:rsidRDefault="00202D2B" w:rsidP="002E777A">
            <w:pPr>
              <w:pStyle w:val="rowtabella0"/>
              <w:jc w:val="center"/>
              <w:rPr>
                <w:color w:val="002060"/>
              </w:rPr>
            </w:pPr>
            <w:r w:rsidRPr="00F31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FE3B" w14:textId="77777777" w:rsidR="00202D2B" w:rsidRPr="00F31D1B" w:rsidRDefault="00202D2B" w:rsidP="002E777A">
            <w:pPr>
              <w:pStyle w:val="rowtabella0"/>
              <w:jc w:val="center"/>
              <w:rPr>
                <w:color w:val="002060"/>
              </w:rPr>
            </w:pPr>
            <w:r w:rsidRPr="00F31D1B">
              <w:rPr>
                <w:color w:val="002060"/>
              </w:rPr>
              <w:t>0</w:t>
            </w:r>
          </w:p>
        </w:tc>
      </w:tr>
      <w:tr w:rsidR="00202D2B" w:rsidRPr="00F31D1B" w14:paraId="33A0D28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334B0" w14:textId="77777777" w:rsidR="00202D2B" w:rsidRPr="00F31D1B" w:rsidRDefault="00202D2B" w:rsidP="002E777A">
            <w:pPr>
              <w:pStyle w:val="rowtabella0"/>
              <w:rPr>
                <w:color w:val="002060"/>
              </w:rPr>
            </w:pPr>
            <w:r w:rsidRPr="00F31D1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35AE"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23B6"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CC3E"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392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0DDF"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A0964"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11F4" w14:textId="77777777" w:rsidR="00202D2B" w:rsidRPr="00F31D1B" w:rsidRDefault="00202D2B" w:rsidP="002E777A">
            <w:pPr>
              <w:pStyle w:val="rowtabella0"/>
              <w:jc w:val="center"/>
              <w:rPr>
                <w:color w:val="002060"/>
              </w:rPr>
            </w:pPr>
            <w:r w:rsidRPr="00F31D1B">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8234"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C016" w14:textId="77777777" w:rsidR="00202D2B" w:rsidRPr="00F31D1B" w:rsidRDefault="00202D2B" w:rsidP="002E777A">
            <w:pPr>
              <w:pStyle w:val="rowtabella0"/>
              <w:jc w:val="center"/>
              <w:rPr>
                <w:color w:val="002060"/>
              </w:rPr>
            </w:pPr>
            <w:r w:rsidRPr="00F31D1B">
              <w:rPr>
                <w:color w:val="002060"/>
              </w:rPr>
              <w:t>0</w:t>
            </w:r>
          </w:p>
        </w:tc>
      </w:tr>
      <w:tr w:rsidR="00202D2B" w:rsidRPr="00F31D1B" w14:paraId="6D3B165A"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B84F6B" w14:textId="77777777" w:rsidR="00202D2B" w:rsidRPr="00F31D1B" w:rsidRDefault="00202D2B" w:rsidP="002E777A">
            <w:pPr>
              <w:pStyle w:val="rowtabella0"/>
              <w:rPr>
                <w:color w:val="002060"/>
              </w:rPr>
            </w:pPr>
            <w:r w:rsidRPr="00F31D1B">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8A5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4C7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976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B956"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5E233"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7CB8"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6F8B" w14:textId="77777777" w:rsidR="00202D2B" w:rsidRPr="00F31D1B" w:rsidRDefault="00202D2B" w:rsidP="002E777A">
            <w:pPr>
              <w:pStyle w:val="rowtabella0"/>
              <w:jc w:val="center"/>
              <w:rPr>
                <w:color w:val="002060"/>
              </w:rPr>
            </w:pPr>
            <w:r w:rsidRPr="00F31D1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F305"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0A9D" w14:textId="77777777" w:rsidR="00202D2B" w:rsidRPr="00F31D1B" w:rsidRDefault="00202D2B" w:rsidP="002E777A">
            <w:pPr>
              <w:pStyle w:val="rowtabella0"/>
              <w:jc w:val="center"/>
              <w:rPr>
                <w:color w:val="002060"/>
              </w:rPr>
            </w:pPr>
            <w:r w:rsidRPr="00F31D1B">
              <w:rPr>
                <w:color w:val="002060"/>
              </w:rPr>
              <w:t>0</w:t>
            </w:r>
          </w:p>
        </w:tc>
      </w:tr>
    </w:tbl>
    <w:p w14:paraId="0ED57B80" w14:textId="77777777" w:rsidR="00202D2B" w:rsidRDefault="00202D2B" w:rsidP="00202D2B">
      <w:pPr>
        <w:pStyle w:val="breakline"/>
        <w:rPr>
          <w:color w:val="002060"/>
        </w:rPr>
      </w:pPr>
    </w:p>
    <w:p w14:paraId="2EEF9A45" w14:textId="77777777" w:rsidR="00202D2B" w:rsidRPr="00F31D1B" w:rsidRDefault="00202D2B" w:rsidP="00202D2B">
      <w:pPr>
        <w:pStyle w:val="titoloprinc0"/>
        <w:rPr>
          <w:color w:val="002060"/>
        </w:rPr>
      </w:pPr>
      <w:r>
        <w:rPr>
          <w:color w:val="002060"/>
        </w:rPr>
        <w:t>PROGRAMMA GARE</w:t>
      </w:r>
    </w:p>
    <w:p w14:paraId="38FE0875" w14:textId="77777777" w:rsidR="00202D2B" w:rsidRDefault="00202D2B" w:rsidP="00202D2B">
      <w:pPr>
        <w:pStyle w:val="breakline"/>
        <w:rPr>
          <w:color w:val="002060"/>
        </w:rPr>
      </w:pPr>
    </w:p>
    <w:p w14:paraId="04973D9C" w14:textId="77777777" w:rsidR="00202D2B" w:rsidRPr="006070AA" w:rsidRDefault="00202D2B" w:rsidP="00202D2B">
      <w:pPr>
        <w:pStyle w:val="sottotitolocampionato10"/>
        <w:rPr>
          <w:color w:val="002060"/>
        </w:rPr>
      </w:pPr>
      <w:r w:rsidRPr="006070A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0"/>
        <w:gridCol w:w="385"/>
        <w:gridCol w:w="898"/>
        <w:gridCol w:w="1192"/>
        <w:gridCol w:w="1562"/>
        <w:gridCol w:w="1546"/>
      </w:tblGrid>
      <w:tr w:rsidR="00202D2B" w:rsidRPr="006070AA" w14:paraId="4AD22C23"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339A0"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6928F"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12CD9"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263D1"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BFA62"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13096"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199B2"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5B317294"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F418D2" w14:textId="77777777" w:rsidR="00202D2B" w:rsidRPr="006070AA" w:rsidRDefault="00202D2B" w:rsidP="002E777A">
            <w:pPr>
              <w:pStyle w:val="rowtabella0"/>
              <w:rPr>
                <w:color w:val="002060"/>
              </w:rPr>
            </w:pPr>
            <w:r w:rsidRPr="006070AA">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935E2" w14:textId="77777777" w:rsidR="00202D2B" w:rsidRPr="006070AA" w:rsidRDefault="00202D2B" w:rsidP="002E777A">
            <w:pPr>
              <w:pStyle w:val="rowtabella0"/>
              <w:rPr>
                <w:color w:val="002060"/>
              </w:rPr>
            </w:pPr>
            <w:r w:rsidRPr="006070AA">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51A36"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B4DCD" w14:textId="77777777" w:rsidR="00202D2B" w:rsidRPr="006070AA" w:rsidRDefault="00202D2B" w:rsidP="002E777A">
            <w:pPr>
              <w:pStyle w:val="rowtabella0"/>
              <w:rPr>
                <w:color w:val="002060"/>
              </w:rPr>
            </w:pPr>
            <w:r w:rsidRPr="006070AA">
              <w:rPr>
                <w:color w:val="002060"/>
              </w:rPr>
              <w:t>10/02/2023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4968E" w14:textId="77777777" w:rsidR="00202D2B" w:rsidRPr="006070AA" w:rsidRDefault="00202D2B" w:rsidP="002E777A">
            <w:pPr>
              <w:pStyle w:val="rowtabella0"/>
              <w:rPr>
                <w:color w:val="002060"/>
              </w:rPr>
            </w:pPr>
            <w:r w:rsidRPr="006070AA">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07A57" w14:textId="77777777" w:rsidR="00202D2B" w:rsidRPr="006070AA" w:rsidRDefault="00202D2B" w:rsidP="002E777A">
            <w:pPr>
              <w:pStyle w:val="rowtabella0"/>
              <w:rPr>
                <w:color w:val="002060"/>
              </w:rPr>
            </w:pPr>
            <w:r w:rsidRPr="006070AA">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20A49" w14:textId="77777777" w:rsidR="00202D2B" w:rsidRPr="006070AA" w:rsidRDefault="00202D2B" w:rsidP="002E777A">
            <w:pPr>
              <w:pStyle w:val="rowtabella0"/>
              <w:rPr>
                <w:color w:val="002060"/>
              </w:rPr>
            </w:pPr>
            <w:r w:rsidRPr="006070AA">
              <w:rPr>
                <w:color w:val="002060"/>
              </w:rPr>
              <w:t>VIA GIOVANNI XXIII</w:t>
            </w:r>
          </w:p>
        </w:tc>
      </w:tr>
      <w:tr w:rsidR="00202D2B" w:rsidRPr="006070AA" w14:paraId="268715CD"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056C5D" w14:textId="77777777" w:rsidR="00202D2B" w:rsidRPr="006070AA" w:rsidRDefault="00202D2B" w:rsidP="002E777A">
            <w:pPr>
              <w:pStyle w:val="rowtabella0"/>
              <w:rPr>
                <w:color w:val="002060"/>
              </w:rPr>
            </w:pPr>
            <w:r w:rsidRPr="006070AA">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1AE208" w14:textId="77777777" w:rsidR="00202D2B" w:rsidRPr="006070AA" w:rsidRDefault="00202D2B" w:rsidP="002E777A">
            <w:pPr>
              <w:pStyle w:val="rowtabella0"/>
              <w:rPr>
                <w:color w:val="002060"/>
              </w:rPr>
            </w:pPr>
            <w:r w:rsidRPr="006070AA">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5E3A39"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EC9D6E"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608790" w14:textId="77777777" w:rsidR="00202D2B" w:rsidRPr="006070AA" w:rsidRDefault="00202D2B" w:rsidP="002E777A">
            <w:pPr>
              <w:pStyle w:val="rowtabella0"/>
              <w:rPr>
                <w:color w:val="002060"/>
              </w:rPr>
            </w:pPr>
            <w:r w:rsidRPr="006070A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D69DE" w14:textId="77777777" w:rsidR="00202D2B" w:rsidRPr="006070AA" w:rsidRDefault="00202D2B" w:rsidP="002E777A">
            <w:pPr>
              <w:pStyle w:val="rowtabella0"/>
              <w:rPr>
                <w:color w:val="002060"/>
              </w:rPr>
            </w:pPr>
            <w:r w:rsidRPr="006070A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33939" w14:textId="77777777" w:rsidR="00202D2B" w:rsidRPr="006070AA" w:rsidRDefault="00202D2B" w:rsidP="002E777A">
            <w:pPr>
              <w:pStyle w:val="rowtabella0"/>
              <w:rPr>
                <w:color w:val="002060"/>
              </w:rPr>
            </w:pPr>
            <w:r w:rsidRPr="006070AA">
              <w:rPr>
                <w:color w:val="002060"/>
              </w:rPr>
              <w:t>VIA ROMA, SNC</w:t>
            </w:r>
          </w:p>
        </w:tc>
      </w:tr>
      <w:tr w:rsidR="00202D2B" w:rsidRPr="006070AA" w14:paraId="3A1713BB"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5C2800" w14:textId="77777777" w:rsidR="00202D2B" w:rsidRPr="006070AA" w:rsidRDefault="00202D2B" w:rsidP="002E777A">
            <w:pPr>
              <w:pStyle w:val="rowtabella0"/>
              <w:rPr>
                <w:color w:val="002060"/>
              </w:rPr>
            </w:pPr>
            <w:r w:rsidRPr="006070AA">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774944" w14:textId="77777777" w:rsidR="00202D2B" w:rsidRPr="006070AA" w:rsidRDefault="00202D2B" w:rsidP="002E777A">
            <w:pPr>
              <w:pStyle w:val="rowtabella0"/>
              <w:rPr>
                <w:color w:val="002060"/>
              </w:rPr>
            </w:pPr>
            <w:r w:rsidRPr="006070A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427133"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D6D8C" w14:textId="77777777" w:rsidR="00202D2B" w:rsidRPr="006070AA" w:rsidRDefault="00202D2B" w:rsidP="002E777A">
            <w:pPr>
              <w:pStyle w:val="rowtabella0"/>
              <w:rPr>
                <w:color w:val="002060"/>
              </w:rPr>
            </w:pPr>
            <w:r w:rsidRPr="006070AA">
              <w:rPr>
                <w:color w:val="002060"/>
              </w:rPr>
              <w:t>10/02/2023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605A4C" w14:textId="77777777" w:rsidR="00202D2B" w:rsidRPr="006070AA" w:rsidRDefault="00202D2B" w:rsidP="002E777A">
            <w:pPr>
              <w:pStyle w:val="rowtabella0"/>
              <w:rPr>
                <w:color w:val="002060"/>
              </w:rPr>
            </w:pPr>
            <w:r w:rsidRPr="006070AA">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4BF31" w14:textId="77777777" w:rsidR="00202D2B" w:rsidRPr="006070AA" w:rsidRDefault="00202D2B" w:rsidP="002E777A">
            <w:pPr>
              <w:pStyle w:val="rowtabella0"/>
              <w:rPr>
                <w:color w:val="002060"/>
              </w:rPr>
            </w:pPr>
            <w:r w:rsidRPr="006070AA">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7B3BC" w14:textId="77777777" w:rsidR="00202D2B" w:rsidRPr="006070AA" w:rsidRDefault="00202D2B" w:rsidP="002E777A">
            <w:pPr>
              <w:pStyle w:val="rowtabella0"/>
              <w:rPr>
                <w:color w:val="002060"/>
              </w:rPr>
            </w:pPr>
            <w:r w:rsidRPr="006070AA">
              <w:rPr>
                <w:color w:val="002060"/>
              </w:rPr>
              <w:t>VIA DEI PIOPPI 2</w:t>
            </w:r>
          </w:p>
        </w:tc>
      </w:tr>
      <w:tr w:rsidR="00202D2B" w:rsidRPr="006070AA" w14:paraId="17B98DA6"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5CBE02" w14:textId="77777777" w:rsidR="00202D2B" w:rsidRPr="006070AA" w:rsidRDefault="00202D2B" w:rsidP="002E777A">
            <w:pPr>
              <w:pStyle w:val="rowtabella0"/>
              <w:rPr>
                <w:color w:val="002060"/>
              </w:rPr>
            </w:pPr>
            <w:r w:rsidRPr="006070AA">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21ABB" w14:textId="77777777" w:rsidR="00202D2B" w:rsidRPr="006070AA" w:rsidRDefault="00202D2B" w:rsidP="002E777A">
            <w:pPr>
              <w:pStyle w:val="rowtabella0"/>
              <w:rPr>
                <w:color w:val="002060"/>
              </w:rPr>
            </w:pPr>
            <w:r w:rsidRPr="006070AA">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F86721"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9925BF" w14:textId="77777777" w:rsidR="00202D2B" w:rsidRPr="006070AA" w:rsidRDefault="00202D2B" w:rsidP="002E777A">
            <w:pPr>
              <w:pStyle w:val="rowtabella0"/>
              <w:rPr>
                <w:color w:val="002060"/>
              </w:rPr>
            </w:pPr>
            <w:r w:rsidRPr="006070AA">
              <w:rPr>
                <w:color w:val="002060"/>
              </w:rPr>
              <w:t>10/02/2023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49D22C" w14:textId="77777777" w:rsidR="00202D2B" w:rsidRPr="006070AA" w:rsidRDefault="00202D2B" w:rsidP="002E777A">
            <w:pPr>
              <w:pStyle w:val="rowtabella0"/>
              <w:rPr>
                <w:color w:val="002060"/>
              </w:rPr>
            </w:pPr>
            <w:r w:rsidRPr="006070AA">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0CE42" w14:textId="77777777" w:rsidR="00202D2B" w:rsidRPr="006070AA" w:rsidRDefault="00202D2B" w:rsidP="002E777A">
            <w:pPr>
              <w:pStyle w:val="rowtabella0"/>
              <w:rPr>
                <w:color w:val="002060"/>
              </w:rPr>
            </w:pPr>
            <w:r w:rsidRPr="006070AA">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57F83" w14:textId="77777777" w:rsidR="00202D2B" w:rsidRPr="006070AA" w:rsidRDefault="00202D2B" w:rsidP="002E777A">
            <w:pPr>
              <w:pStyle w:val="rowtabella0"/>
              <w:rPr>
                <w:color w:val="002060"/>
              </w:rPr>
            </w:pPr>
            <w:r w:rsidRPr="006070AA">
              <w:rPr>
                <w:color w:val="002060"/>
              </w:rPr>
              <w:t>VIA CAMPO SPORTIVO</w:t>
            </w:r>
          </w:p>
        </w:tc>
      </w:tr>
      <w:tr w:rsidR="00202D2B" w:rsidRPr="006070AA" w14:paraId="0C6924E5"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7BD09A" w14:textId="77777777" w:rsidR="00202D2B" w:rsidRPr="006070AA" w:rsidRDefault="00202D2B" w:rsidP="002E777A">
            <w:pPr>
              <w:pStyle w:val="rowtabella0"/>
              <w:rPr>
                <w:color w:val="002060"/>
              </w:rPr>
            </w:pPr>
            <w:r w:rsidRPr="006070AA">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FE7FBB" w14:textId="77777777" w:rsidR="00202D2B" w:rsidRPr="006070AA" w:rsidRDefault="00202D2B" w:rsidP="002E777A">
            <w:pPr>
              <w:pStyle w:val="rowtabella0"/>
              <w:rPr>
                <w:color w:val="002060"/>
              </w:rPr>
            </w:pPr>
            <w:r w:rsidRPr="006070AA">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771655"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A075D9" w14:textId="77777777" w:rsidR="00202D2B" w:rsidRPr="006070AA" w:rsidRDefault="00202D2B" w:rsidP="002E777A">
            <w:pPr>
              <w:pStyle w:val="rowtabella0"/>
              <w:rPr>
                <w:color w:val="002060"/>
              </w:rPr>
            </w:pPr>
            <w:r w:rsidRPr="006070AA">
              <w:rPr>
                <w:color w:val="002060"/>
              </w:rPr>
              <w:t>11/02/2023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D5DDCC" w14:textId="77777777" w:rsidR="00202D2B" w:rsidRPr="006070AA" w:rsidRDefault="00202D2B" w:rsidP="002E777A">
            <w:pPr>
              <w:pStyle w:val="rowtabella0"/>
              <w:rPr>
                <w:color w:val="002060"/>
              </w:rPr>
            </w:pPr>
            <w:r w:rsidRPr="006070AA">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ABE64" w14:textId="77777777" w:rsidR="00202D2B" w:rsidRPr="006070AA" w:rsidRDefault="00202D2B" w:rsidP="002E777A">
            <w:pPr>
              <w:pStyle w:val="rowtabella0"/>
              <w:rPr>
                <w:color w:val="002060"/>
              </w:rPr>
            </w:pPr>
            <w:r w:rsidRPr="006070AA">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56CFA8" w14:textId="77777777" w:rsidR="00202D2B" w:rsidRPr="006070AA" w:rsidRDefault="00202D2B" w:rsidP="002E777A">
            <w:pPr>
              <w:pStyle w:val="rowtabella0"/>
              <w:rPr>
                <w:color w:val="002060"/>
              </w:rPr>
            </w:pPr>
            <w:r w:rsidRPr="006070AA">
              <w:rPr>
                <w:color w:val="002060"/>
              </w:rPr>
              <w:t>VIA MARCONI GENGA STAZIONE</w:t>
            </w:r>
          </w:p>
        </w:tc>
      </w:tr>
      <w:tr w:rsidR="00202D2B" w:rsidRPr="006070AA" w14:paraId="5B84CE0F"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B915E5" w14:textId="77777777" w:rsidR="00202D2B" w:rsidRPr="006070AA" w:rsidRDefault="00202D2B" w:rsidP="002E777A">
            <w:pPr>
              <w:pStyle w:val="rowtabella0"/>
              <w:rPr>
                <w:color w:val="002060"/>
              </w:rPr>
            </w:pPr>
            <w:r w:rsidRPr="006070AA">
              <w:rPr>
                <w:color w:val="002060"/>
              </w:rPr>
              <w:t>SMIRRA CITY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9CE94" w14:textId="77777777" w:rsidR="00202D2B" w:rsidRPr="006070AA" w:rsidRDefault="00202D2B" w:rsidP="002E777A">
            <w:pPr>
              <w:pStyle w:val="rowtabella0"/>
              <w:rPr>
                <w:color w:val="002060"/>
              </w:rPr>
            </w:pPr>
            <w:r w:rsidRPr="006070AA">
              <w:rPr>
                <w:color w:val="002060"/>
              </w:rPr>
              <w:t>MONTECCHIO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6DC2E"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9B76F" w14:textId="77777777" w:rsidR="00202D2B" w:rsidRPr="006070AA" w:rsidRDefault="00202D2B" w:rsidP="002E777A">
            <w:pPr>
              <w:pStyle w:val="rowtabella0"/>
              <w:rPr>
                <w:color w:val="002060"/>
              </w:rPr>
            </w:pPr>
            <w:r w:rsidRPr="006070AA">
              <w:rPr>
                <w:color w:val="002060"/>
              </w:rPr>
              <w:t>11/02/2023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F1EA6" w14:textId="77777777" w:rsidR="00202D2B" w:rsidRPr="006070AA" w:rsidRDefault="00202D2B" w:rsidP="002E777A">
            <w:pPr>
              <w:pStyle w:val="rowtabella0"/>
              <w:rPr>
                <w:color w:val="002060"/>
              </w:rPr>
            </w:pPr>
            <w:r w:rsidRPr="006070AA">
              <w:rPr>
                <w:color w:val="002060"/>
              </w:rPr>
              <w:t>5482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7B3EE" w14:textId="77777777" w:rsidR="00202D2B" w:rsidRPr="006070AA" w:rsidRDefault="00202D2B" w:rsidP="002E777A">
            <w:pPr>
              <w:pStyle w:val="rowtabella0"/>
              <w:rPr>
                <w:color w:val="002060"/>
              </w:rPr>
            </w:pPr>
            <w:r w:rsidRPr="006070AA">
              <w:rPr>
                <w:color w:val="002060"/>
              </w:rPr>
              <w:t>ACQUALAGNA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E5AF8" w14:textId="77777777" w:rsidR="00202D2B" w:rsidRPr="006070AA" w:rsidRDefault="00202D2B" w:rsidP="002E777A">
            <w:pPr>
              <w:pStyle w:val="rowtabella0"/>
              <w:rPr>
                <w:color w:val="002060"/>
              </w:rPr>
            </w:pPr>
            <w:r w:rsidRPr="006070AA">
              <w:rPr>
                <w:color w:val="002060"/>
              </w:rPr>
              <w:t>VIA ALDO GAMBA SNC</w:t>
            </w:r>
          </w:p>
        </w:tc>
      </w:tr>
    </w:tbl>
    <w:p w14:paraId="10E1F9DB" w14:textId="77777777" w:rsidR="00202D2B" w:rsidRPr="006070AA" w:rsidRDefault="00202D2B" w:rsidP="00202D2B">
      <w:pPr>
        <w:pStyle w:val="breakline"/>
        <w:rPr>
          <w:rFonts w:eastAsiaTheme="minorEastAsia"/>
          <w:color w:val="002060"/>
        </w:rPr>
      </w:pPr>
    </w:p>
    <w:p w14:paraId="483B0952" w14:textId="77777777" w:rsidR="00202D2B" w:rsidRPr="006070AA" w:rsidRDefault="00202D2B" w:rsidP="00202D2B">
      <w:pPr>
        <w:pStyle w:val="breakline"/>
        <w:rPr>
          <w:color w:val="002060"/>
        </w:rPr>
      </w:pPr>
    </w:p>
    <w:p w14:paraId="1BE16290" w14:textId="77777777" w:rsidR="00202D2B" w:rsidRPr="006070AA" w:rsidRDefault="00202D2B" w:rsidP="00202D2B">
      <w:pPr>
        <w:pStyle w:val="breakline"/>
        <w:rPr>
          <w:color w:val="002060"/>
        </w:rPr>
      </w:pPr>
    </w:p>
    <w:p w14:paraId="308EE4A3" w14:textId="77777777" w:rsidR="00202D2B" w:rsidRPr="006070AA" w:rsidRDefault="00202D2B" w:rsidP="00202D2B">
      <w:pPr>
        <w:pStyle w:val="sottotitolocampionato10"/>
        <w:rPr>
          <w:color w:val="002060"/>
        </w:rPr>
      </w:pPr>
      <w:r w:rsidRPr="006070AA">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202D2B" w:rsidRPr="006070AA" w14:paraId="686C3417"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60F23"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FAE52"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F5C53"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5C281"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3AD80"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3CACA"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75F35"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352130E4"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174D45" w14:textId="77777777" w:rsidR="00202D2B" w:rsidRPr="006070AA" w:rsidRDefault="00202D2B" w:rsidP="002E777A">
            <w:pPr>
              <w:pStyle w:val="rowtabella0"/>
              <w:rPr>
                <w:color w:val="002060"/>
              </w:rPr>
            </w:pPr>
            <w:r w:rsidRPr="006070AA">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C0DA9" w14:textId="77777777" w:rsidR="00202D2B" w:rsidRPr="006070AA" w:rsidRDefault="00202D2B" w:rsidP="002E777A">
            <w:pPr>
              <w:pStyle w:val="rowtabella0"/>
              <w:rPr>
                <w:color w:val="002060"/>
              </w:rPr>
            </w:pPr>
            <w:r w:rsidRPr="006070AA">
              <w:rPr>
                <w:color w:val="002060"/>
              </w:rPr>
              <w:t>URBANITAS APIRO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4CBB7"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7CB41" w14:textId="77777777" w:rsidR="00202D2B" w:rsidRPr="006070AA" w:rsidRDefault="00202D2B" w:rsidP="002E777A">
            <w:pPr>
              <w:pStyle w:val="rowtabella0"/>
              <w:rPr>
                <w:color w:val="002060"/>
              </w:rPr>
            </w:pPr>
            <w:r w:rsidRPr="006070AA">
              <w:rPr>
                <w:color w:val="002060"/>
              </w:rPr>
              <w:t>10/02/2023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D30B1" w14:textId="77777777" w:rsidR="00202D2B" w:rsidRPr="006070AA" w:rsidRDefault="00202D2B" w:rsidP="002E777A">
            <w:pPr>
              <w:pStyle w:val="rowtabella0"/>
              <w:rPr>
                <w:color w:val="002060"/>
              </w:rPr>
            </w:pPr>
            <w:r w:rsidRPr="006070A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1C9FD" w14:textId="77777777" w:rsidR="00202D2B" w:rsidRPr="006070AA" w:rsidRDefault="00202D2B" w:rsidP="002E777A">
            <w:pPr>
              <w:pStyle w:val="rowtabella0"/>
              <w:rPr>
                <w:color w:val="002060"/>
              </w:rPr>
            </w:pPr>
            <w:r w:rsidRPr="006070A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EB562" w14:textId="77777777" w:rsidR="00202D2B" w:rsidRPr="006070AA" w:rsidRDefault="00202D2B" w:rsidP="002E777A">
            <w:pPr>
              <w:pStyle w:val="rowtabella0"/>
              <w:rPr>
                <w:color w:val="002060"/>
              </w:rPr>
            </w:pPr>
            <w:r w:rsidRPr="006070AA">
              <w:rPr>
                <w:color w:val="002060"/>
              </w:rPr>
              <w:t>LOCALITA' LE CALVIE</w:t>
            </w:r>
          </w:p>
        </w:tc>
      </w:tr>
      <w:tr w:rsidR="00202D2B" w:rsidRPr="006070AA" w14:paraId="6185C974"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5D6ED3" w14:textId="77777777" w:rsidR="00202D2B" w:rsidRPr="006070AA" w:rsidRDefault="00202D2B" w:rsidP="002E777A">
            <w:pPr>
              <w:pStyle w:val="rowtabella0"/>
              <w:rPr>
                <w:color w:val="002060"/>
              </w:rPr>
            </w:pPr>
            <w:r w:rsidRPr="006070AA">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716E43" w14:textId="77777777" w:rsidR="00202D2B" w:rsidRPr="006070AA" w:rsidRDefault="00202D2B" w:rsidP="002E777A">
            <w:pPr>
              <w:pStyle w:val="rowtabella0"/>
              <w:rPr>
                <w:color w:val="002060"/>
              </w:rPr>
            </w:pPr>
            <w:r w:rsidRPr="006070AA">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A009D6"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A61634"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EC353" w14:textId="77777777" w:rsidR="00202D2B" w:rsidRPr="006070AA" w:rsidRDefault="00202D2B" w:rsidP="002E777A">
            <w:pPr>
              <w:pStyle w:val="rowtabella0"/>
              <w:rPr>
                <w:color w:val="002060"/>
              </w:rPr>
            </w:pPr>
            <w:r w:rsidRPr="006070AA">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8195A" w14:textId="77777777" w:rsidR="00202D2B" w:rsidRPr="006070AA" w:rsidRDefault="00202D2B" w:rsidP="002E777A">
            <w:pPr>
              <w:pStyle w:val="rowtabella0"/>
              <w:rPr>
                <w:color w:val="002060"/>
              </w:rPr>
            </w:pPr>
            <w:r w:rsidRPr="006070A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14F24" w14:textId="77777777" w:rsidR="00202D2B" w:rsidRPr="006070AA" w:rsidRDefault="00202D2B" w:rsidP="002E777A">
            <w:pPr>
              <w:pStyle w:val="rowtabella0"/>
              <w:rPr>
                <w:color w:val="002060"/>
              </w:rPr>
            </w:pPr>
            <w:r w:rsidRPr="006070AA">
              <w:rPr>
                <w:color w:val="002060"/>
              </w:rPr>
              <w:t>VIA ZANNONI</w:t>
            </w:r>
          </w:p>
        </w:tc>
      </w:tr>
      <w:tr w:rsidR="00202D2B" w:rsidRPr="006070AA" w14:paraId="73247663"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8E5BE1" w14:textId="77777777" w:rsidR="00202D2B" w:rsidRPr="006070AA" w:rsidRDefault="00202D2B" w:rsidP="002E777A">
            <w:pPr>
              <w:pStyle w:val="rowtabella0"/>
              <w:rPr>
                <w:color w:val="002060"/>
              </w:rPr>
            </w:pPr>
            <w:r w:rsidRPr="006070AA">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67A06D" w14:textId="77777777" w:rsidR="00202D2B" w:rsidRPr="006070AA" w:rsidRDefault="00202D2B" w:rsidP="002E777A">
            <w:pPr>
              <w:pStyle w:val="rowtabella0"/>
              <w:rPr>
                <w:color w:val="002060"/>
              </w:rPr>
            </w:pPr>
            <w:r w:rsidRPr="006070AA">
              <w:rPr>
                <w:color w:val="002060"/>
              </w:rPr>
              <w:t>ATLETICO NO BORDERS</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825FB2"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9E114B" w14:textId="77777777" w:rsidR="00202D2B" w:rsidRPr="006070AA" w:rsidRDefault="00202D2B" w:rsidP="002E777A">
            <w:pPr>
              <w:pStyle w:val="rowtabella0"/>
              <w:rPr>
                <w:color w:val="002060"/>
              </w:rPr>
            </w:pPr>
            <w:r w:rsidRPr="006070AA">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0A5E15" w14:textId="77777777" w:rsidR="00202D2B" w:rsidRPr="006070AA" w:rsidRDefault="00202D2B" w:rsidP="002E777A">
            <w:pPr>
              <w:pStyle w:val="rowtabella0"/>
              <w:rPr>
                <w:color w:val="002060"/>
              </w:rPr>
            </w:pPr>
            <w:r w:rsidRPr="006070A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C844C9" w14:textId="77777777" w:rsidR="00202D2B" w:rsidRPr="006070AA" w:rsidRDefault="00202D2B" w:rsidP="002E777A">
            <w:pPr>
              <w:pStyle w:val="rowtabella0"/>
              <w:rPr>
                <w:color w:val="002060"/>
              </w:rPr>
            </w:pPr>
            <w:r w:rsidRPr="006070A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3C834" w14:textId="77777777" w:rsidR="00202D2B" w:rsidRPr="006070AA" w:rsidRDefault="00202D2B" w:rsidP="002E777A">
            <w:pPr>
              <w:pStyle w:val="rowtabella0"/>
              <w:rPr>
                <w:color w:val="002060"/>
              </w:rPr>
            </w:pPr>
            <w:r w:rsidRPr="006070AA">
              <w:rPr>
                <w:color w:val="002060"/>
              </w:rPr>
              <w:t>VIA B.BUOZZI</w:t>
            </w:r>
          </w:p>
        </w:tc>
      </w:tr>
      <w:tr w:rsidR="00202D2B" w:rsidRPr="006070AA" w14:paraId="07C90171"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DEABC6" w14:textId="77777777" w:rsidR="00202D2B" w:rsidRPr="006070AA" w:rsidRDefault="00202D2B" w:rsidP="002E777A">
            <w:pPr>
              <w:pStyle w:val="rowtabella0"/>
              <w:rPr>
                <w:color w:val="002060"/>
              </w:rPr>
            </w:pPr>
            <w:r w:rsidRPr="006070AA">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70B5DA" w14:textId="77777777" w:rsidR="00202D2B" w:rsidRPr="006070AA" w:rsidRDefault="00202D2B" w:rsidP="002E777A">
            <w:pPr>
              <w:pStyle w:val="rowtabella0"/>
              <w:rPr>
                <w:color w:val="002060"/>
              </w:rPr>
            </w:pPr>
            <w:r w:rsidRPr="006070AA">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FD4DC1"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9CABC6"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76896C" w14:textId="77777777" w:rsidR="00202D2B" w:rsidRPr="006070AA" w:rsidRDefault="00202D2B" w:rsidP="002E777A">
            <w:pPr>
              <w:pStyle w:val="rowtabella0"/>
              <w:rPr>
                <w:color w:val="002060"/>
              </w:rPr>
            </w:pPr>
            <w:r w:rsidRPr="006070AA">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2BA71" w14:textId="77777777" w:rsidR="00202D2B" w:rsidRPr="006070AA" w:rsidRDefault="00202D2B" w:rsidP="002E777A">
            <w:pPr>
              <w:pStyle w:val="rowtabella0"/>
              <w:rPr>
                <w:color w:val="002060"/>
              </w:rPr>
            </w:pPr>
            <w:r w:rsidRPr="006070A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76276" w14:textId="77777777" w:rsidR="00202D2B" w:rsidRPr="006070AA" w:rsidRDefault="00202D2B" w:rsidP="002E777A">
            <w:pPr>
              <w:pStyle w:val="rowtabella0"/>
              <w:rPr>
                <w:color w:val="002060"/>
              </w:rPr>
            </w:pPr>
            <w:r w:rsidRPr="006070AA">
              <w:rPr>
                <w:color w:val="002060"/>
              </w:rPr>
              <w:t>VIA GAETANO RAVAGLI</w:t>
            </w:r>
          </w:p>
        </w:tc>
      </w:tr>
      <w:tr w:rsidR="00202D2B" w:rsidRPr="006070AA" w14:paraId="46ED1239"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4904D9" w14:textId="77777777" w:rsidR="00202D2B" w:rsidRPr="006070AA" w:rsidRDefault="00202D2B" w:rsidP="002E777A">
            <w:pPr>
              <w:pStyle w:val="rowtabella0"/>
              <w:rPr>
                <w:color w:val="002060"/>
              </w:rPr>
            </w:pPr>
            <w:r w:rsidRPr="006070A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BC689" w14:textId="77777777" w:rsidR="00202D2B" w:rsidRPr="006070AA" w:rsidRDefault="00202D2B" w:rsidP="002E777A">
            <w:pPr>
              <w:pStyle w:val="rowtabella0"/>
              <w:rPr>
                <w:color w:val="002060"/>
              </w:rPr>
            </w:pPr>
            <w:r w:rsidRPr="006070AA">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0C371A"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AAEFA3"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B7F830" w14:textId="77777777" w:rsidR="00202D2B" w:rsidRPr="006070AA" w:rsidRDefault="00202D2B" w:rsidP="002E777A">
            <w:pPr>
              <w:pStyle w:val="rowtabella0"/>
              <w:rPr>
                <w:color w:val="002060"/>
              </w:rPr>
            </w:pPr>
            <w:r w:rsidRPr="006070A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91737" w14:textId="77777777" w:rsidR="00202D2B" w:rsidRPr="006070AA" w:rsidRDefault="00202D2B" w:rsidP="002E777A">
            <w:pPr>
              <w:pStyle w:val="rowtabella0"/>
              <w:rPr>
                <w:color w:val="002060"/>
              </w:rPr>
            </w:pPr>
            <w:r w:rsidRPr="006070A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C614A" w14:textId="77777777" w:rsidR="00202D2B" w:rsidRPr="006070AA" w:rsidRDefault="00202D2B" w:rsidP="002E777A">
            <w:pPr>
              <w:pStyle w:val="rowtabella0"/>
              <w:rPr>
                <w:color w:val="002060"/>
              </w:rPr>
            </w:pPr>
            <w:r w:rsidRPr="006070AA">
              <w:rPr>
                <w:color w:val="002060"/>
              </w:rPr>
              <w:t>VIA DEI TESSITORI</w:t>
            </w:r>
          </w:p>
        </w:tc>
      </w:tr>
      <w:tr w:rsidR="00202D2B" w:rsidRPr="006070AA" w14:paraId="06F1EDB7"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0F358" w14:textId="77777777" w:rsidR="00202D2B" w:rsidRPr="006070AA" w:rsidRDefault="00202D2B" w:rsidP="002E777A">
            <w:pPr>
              <w:pStyle w:val="rowtabella0"/>
              <w:rPr>
                <w:color w:val="002060"/>
              </w:rPr>
            </w:pPr>
            <w:r w:rsidRPr="006070AA">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43A41" w14:textId="77777777" w:rsidR="00202D2B" w:rsidRPr="006070AA" w:rsidRDefault="00202D2B" w:rsidP="002E777A">
            <w:pPr>
              <w:pStyle w:val="rowtabella0"/>
              <w:rPr>
                <w:color w:val="002060"/>
              </w:rPr>
            </w:pPr>
            <w:r w:rsidRPr="006070AA">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BADCD"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7514F" w14:textId="77777777" w:rsidR="00202D2B" w:rsidRPr="006070AA" w:rsidRDefault="00202D2B" w:rsidP="002E777A">
            <w:pPr>
              <w:pStyle w:val="rowtabella0"/>
              <w:rPr>
                <w:color w:val="002060"/>
              </w:rPr>
            </w:pPr>
            <w:r w:rsidRPr="006070AA">
              <w:rPr>
                <w:color w:val="002060"/>
              </w:rPr>
              <w:t>11/02/2023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73A9B" w14:textId="77777777" w:rsidR="00202D2B" w:rsidRPr="006070AA" w:rsidRDefault="00202D2B" w:rsidP="002E777A">
            <w:pPr>
              <w:pStyle w:val="rowtabella0"/>
              <w:rPr>
                <w:color w:val="002060"/>
              </w:rPr>
            </w:pPr>
            <w:r w:rsidRPr="006070AA">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056A1" w14:textId="77777777" w:rsidR="00202D2B" w:rsidRPr="006070AA" w:rsidRDefault="00202D2B" w:rsidP="002E777A">
            <w:pPr>
              <w:pStyle w:val="rowtabella0"/>
              <w:rPr>
                <w:color w:val="002060"/>
              </w:rPr>
            </w:pPr>
            <w:r w:rsidRPr="006070AA">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81DF4" w14:textId="77777777" w:rsidR="00202D2B" w:rsidRPr="006070AA" w:rsidRDefault="00202D2B" w:rsidP="002E777A">
            <w:pPr>
              <w:pStyle w:val="rowtabella0"/>
              <w:rPr>
                <w:color w:val="002060"/>
              </w:rPr>
            </w:pPr>
            <w:r w:rsidRPr="006070AA">
              <w:rPr>
                <w:color w:val="002060"/>
              </w:rPr>
              <w:t>VIA GRAMSCI-VIA FEGGIANI</w:t>
            </w:r>
          </w:p>
        </w:tc>
      </w:tr>
    </w:tbl>
    <w:p w14:paraId="0A393151" w14:textId="77777777" w:rsidR="00202D2B" w:rsidRPr="006070AA" w:rsidRDefault="00202D2B" w:rsidP="00202D2B">
      <w:pPr>
        <w:pStyle w:val="breakline"/>
        <w:rPr>
          <w:rFonts w:eastAsiaTheme="minorEastAsia"/>
          <w:color w:val="002060"/>
        </w:rPr>
      </w:pPr>
    </w:p>
    <w:p w14:paraId="4F25ADDE" w14:textId="77777777" w:rsidR="00202D2B" w:rsidRPr="006070AA" w:rsidRDefault="00202D2B" w:rsidP="00202D2B">
      <w:pPr>
        <w:pStyle w:val="breakline"/>
        <w:rPr>
          <w:color w:val="002060"/>
        </w:rPr>
      </w:pPr>
    </w:p>
    <w:p w14:paraId="738BF563" w14:textId="77777777" w:rsidR="00202D2B" w:rsidRPr="006070AA" w:rsidRDefault="00202D2B" w:rsidP="00202D2B">
      <w:pPr>
        <w:pStyle w:val="breakline"/>
        <w:rPr>
          <w:color w:val="002060"/>
        </w:rPr>
      </w:pPr>
    </w:p>
    <w:p w14:paraId="5B51CBB4" w14:textId="77777777" w:rsidR="00202D2B" w:rsidRPr="006070AA" w:rsidRDefault="00202D2B" w:rsidP="00202D2B">
      <w:pPr>
        <w:pStyle w:val="sottotitolocampionato10"/>
        <w:rPr>
          <w:color w:val="002060"/>
        </w:rPr>
      </w:pPr>
      <w:r w:rsidRPr="006070AA">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8"/>
        <w:gridCol w:w="385"/>
        <w:gridCol w:w="898"/>
        <w:gridCol w:w="1191"/>
        <w:gridCol w:w="1557"/>
        <w:gridCol w:w="1543"/>
      </w:tblGrid>
      <w:tr w:rsidR="00202D2B" w:rsidRPr="006070AA" w14:paraId="0B09BE6E"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0923A"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6B31A"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1EC59"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4EE92"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12184"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FB3ED"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63EF3"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2F8E28D5"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DB46C0" w14:textId="77777777" w:rsidR="00202D2B" w:rsidRPr="006070AA" w:rsidRDefault="00202D2B" w:rsidP="002E777A">
            <w:pPr>
              <w:pStyle w:val="rowtabella0"/>
              <w:rPr>
                <w:color w:val="002060"/>
              </w:rPr>
            </w:pPr>
            <w:r w:rsidRPr="006070AA">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5DD7C" w14:textId="77777777" w:rsidR="00202D2B" w:rsidRPr="006070AA" w:rsidRDefault="00202D2B" w:rsidP="002E777A">
            <w:pPr>
              <w:pStyle w:val="rowtabella0"/>
              <w:rPr>
                <w:color w:val="002060"/>
              </w:rPr>
            </w:pPr>
            <w:r w:rsidRPr="006070AA">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EBE8E"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125A1" w14:textId="77777777" w:rsidR="00202D2B" w:rsidRPr="006070AA" w:rsidRDefault="00202D2B" w:rsidP="002E777A">
            <w:pPr>
              <w:pStyle w:val="rowtabella0"/>
              <w:rPr>
                <w:color w:val="002060"/>
              </w:rPr>
            </w:pPr>
            <w:r w:rsidRPr="006070AA">
              <w:rPr>
                <w:color w:val="002060"/>
              </w:rPr>
              <w:t>10/02/2023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D5560" w14:textId="77777777" w:rsidR="00202D2B" w:rsidRPr="006070AA" w:rsidRDefault="00202D2B" w:rsidP="002E777A">
            <w:pPr>
              <w:pStyle w:val="rowtabella0"/>
              <w:rPr>
                <w:color w:val="002060"/>
              </w:rPr>
            </w:pPr>
            <w:r w:rsidRPr="006070AA">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10D15" w14:textId="77777777" w:rsidR="00202D2B" w:rsidRPr="006070AA" w:rsidRDefault="00202D2B" w:rsidP="002E777A">
            <w:pPr>
              <w:pStyle w:val="rowtabella0"/>
              <w:rPr>
                <w:color w:val="002060"/>
              </w:rPr>
            </w:pPr>
            <w:r w:rsidRPr="006070A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FA3DC" w14:textId="77777777" w:rsidR="00202D2B" w:rsidRPr="006070AA" w:rsidRDefault="00202D2B" w:rsidP="002E777A">
            <w:pPr>
              <w:pStyle w:val="rowtabella0"/>
              <w:rPr>
                <w:color w:val="002060"/>
              </w:rPr>
            </w:pPr>
            <w:r w:rsidRPr="006070AA">
              <w:rPr>
                <w:color w:val="002060"/>
              </w:rPr>
              <w:t>VIA CARPEGNA-VIA M.TE S.VICINO</w:t>
            </w:r>
          </w:p>
        </w:tc>
      </w:tr>
      <w:tr w:rsidR="00202D2B" w:rsidRPr="006070AA" w14:paraId="488AAD7A"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C13B28" w14:textId="77777777" w:rsidR="00202D2B" w:rsidRPr="006070AA" w:rsidRDefault="00202D2B" w:rsidP="002E777A">
            <w:pPr>
              <w:pStyle w:val="rowtabella0"/>
              <w:rPr>
                <w:color w:val="002060"/>
              </w:rPr>
            </w:pPr>
            <w:r w:rsidRPr="006070AA">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076E2F" w14:textId="77777777" w:rsidR="00202D2B" w:rsidRPr="006070AA" w:rsidRDefault="00202D2B" w:rsidP="002E777A">
            <w:pPr>
              <w:pStyle w:val="rowtabella0"/>
              <w:rPr>
                <w:color w:val="002060"/>
              </w:rPr>
            </w:pPr>
            <w:r w:rsidRPr="006070AA">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1AD645"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ADCB2" w14:textId="77777777" w:rsidR="00202D2B" w:rsidRPr="006070AA" w:rsidRDefault="00202D2B" w:rsidP="002E777A">
            <w:pPr>
              <w:pStyle w:val="rowtabella0"/>
              <w:rPr>
                <w:color w:val="002060"/>
              </w:rPr>
            </w:pPr>
            <w:r w:rsidRPr="006070AA">
              <w:rPr>
                <w:color w:val="002060"/>
              </w:rPr>
              <w:t>10/02/2023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118B62" w14:textId="77777777" w:rsidR="00202D2B" w:rsidRPr="006070AA" w:rsidRDefault="00202D2B" w:rsidP="002E777A">
            <w:pPr>
              <w:pStyle w:val="rowtabella0"/>
              <w:rPr>
                <w:color w:val="002060"/>
              </w:rPr>
            </w:pPr>
            <w:r w:rsidRPr="006070AA">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CE5AC" w14:textId="77777777" w:rsidR="00202D2B" w:rsidRPr="006070AA" w:rsidRDefault="00202D2B" w:rsidP="002E777A">
            <w:pPr>
              <w:pStyle w:val="rowtabella0"/>
              <w:rPr>
                <w:color w:val="002060"/>
              </w:rPr>
            </w:pPr>
            <w:r w:rsidRPr="006070A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3E4BB" w14:textId="77777777" w:rsidR="00202D2B" w:rsidRPr="006070AA" w:rsidRDefault="00202D2B" w:rsidP="002E777A">
            <w:pPr>
              <w:pStyle w:val="rowtabella0"/>
              <w:rPr>
                <w:color w:val="002060"/>
              </w:rPr>
            </w:pPr>
            <w:r w:rsidRPr="006070AA">
              <w:rPr>
                <w:color w:val="002060"/>
              </w:rPr>
              <w:t>VIA GHANDI - FRAZ. CROCETTE</w:t>
            </w:r>
          </w:p>
        </w:tc>
      </w:tr>
      <w:tr w:rsidR="00202D2B" w:rsidRPr="006070AA" w14:paraId="0F840C5D"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2E0F78" w14:textId="77777777" w:rsidR="00202D2B" w:rsidRPr="006070AA" w:rsidRDefault="00202D2B" w:rsidP="002E777A">
            <w:pPr>
              <w:pStyle w:val="rowtabella0"/>
              <w:rPr>
                <w:color w:val="002060"/>
              </w:rPr>
            </w:pPr>
            <w:r w:rsidRPr="006070AA">
              <w:rPr>
                <w:color w:val="002060"/>
              </w:rPr>
              <w:lastRenderedPageBreak/>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42286" w14:textId="77777777" w:rsidR="00202D2B" w:rsidRPr="006070AA" w:rsidRDefault="00202D2B" w:rsidP="002E777A">
            <w:pPr>
              <w:pStyle w:val="rowtabella0"/>
              <w:rPr>
                <w:color w:val="002060"/>
              </w:rPr>
            </w:pPr>
            <w:r w:rsidRPr="006070AA">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7D1D6E"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DF125A"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CFE2C9" w14:textId="77777777" w:rsidR="00202D2B" w:rsidRPr="006070AA" w:rsidRDefault="00202D2B" w:rsidP="002E777A">
            <w:pPr>
              <w:pStyle w:val="rowtabella0"/>
              <w:rPr>
                <w:color w:val="002060"/>
              </w:rPr>
            </w:pPr>
            <w:r w:rsidRPr="006070AA">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BF590" w14:textId="77777777" w:rsidR="00202D2B" w:rsidRPr="006070AA" w:rsidRDefault="00202D2B" w:rsidP="002E777A">
            <w:pPr>
              <w:pStyle w:val="rowtabella0"/>
              <w:rPr>
                <w:color w:val="002060"/>
              </w:rPr>
            </w:pPr>
            <w:r w:rsidRPr="006070A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486629" w14:textId="77777777" w:rsidR="00202D2B" w:rsidRPr="006070AA" w:rsidRDefault="00202D2B" w:rsidP="002E777A">
            <w:pPr>
              <w:pStyle w:val="rowtabella0"/>
              <w:rPr>
                <w:color w:val="002060"/>
              </w:rPr>
            </w:pPr>
            <w:r w:rsidRPr="006070AA">
              <w:rPr>
                <w:color w:val="002060"/>
              </w:rPr>
              <w:t>VIA ESINO 122 TORRETTE</w:t>
            </w:r>
          </w:p>
        </w:tc>
      </w:tr>
      <w:tr w:rsidR="00202D2B" w:rsidRPr="006070AA" w14:paraId="5260E9AC"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DAFA9D" w14:textId="77777777" w:rsidR="00202D2B" w:rsidRPr="006070AA" w:rsidRDefault="00202D2B" w:rsidP="002E777A">
            <w:pPr>
              <w:pStyle w:val="rowtabella0"/>
              <w:rPr>
                <w:color w:val="002060"/>
              </w:rPr>
            </w:pPr>
            <w:r w:rsidRPr="006070A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CD4709" w14:textId="77777777" w:rsidR="00202D2B" w:rsidRPr="006070AA" w:rsidRDefault="00202D2B" w:rsidP="002E777A">
            <w:pPr>
              <w:pStyle w:val="rowtabella0"/>
              <w:rPr>
                <w:color w:val="002060"/>
              </w:rPr>
            </w:pPr>
            <w:r w:rsidRPr="006070AA">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2ACA43"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9E2356" w14:textId="77777777" w:rsidR="00202D2B" w:rsidRPr="006070AA" w:rsidRDefault="00202D2B" w:rsidP="002E777A">
            <w:pPr>
              <w:pStyle w:val="rowtabella0"/>
              <w:rPr>
                <w:color w:val="002060"/>
              </w:rPr>
            </w:pPr>
            <w:r w:rsidRPr="006070AA">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E8085" w14:textId="77777777" w:rsidR="00202D2B" w:rsidRPr="006070AA" w:rsidRDefault="00202D2B" w:rsidP="002E777A">
            <w:pPr>
              <w:pStyle w:val="rowtabella0"/>
              <w:rPr>
                <w:color w:val="002060"/>
              </w:rPr>
            </w:pPr>
            <w:r w:rsidRPr="006070AA">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545D6" w14:textId="77777777" w:rsidR="00202D2B" w:rsidRPr="006070AA" w:rsidRDefault="00202D2B" w:rsidP="002E777A">
            <w:pPr>
              <w:pStyle w:val="rowtabella0"/>
              <w:rPr>
                <w:color w:val="002060"/>
              </w:rPr>
            </w:pPr>
            <w:r w:rsidRPr="006070A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4DC36" w14:textId="77777777" w:rsidR="00202D2B" w:rsidRPr="006070AA" w:rsidRDefault="00202D2B" w:rsidP="002E777A">
            <w:pPr>
              <w:pStyle w:val="rowtabella0"/>
              <w:rPr>
                <w:color w:val="002060"/>
              </w:rPr>
            </w:pPr>
            <w:r w:rsidRPr="006070AA">
              <w:rPr>
                <w:color w:val="002060"/>
              </w:rPr>
              <w:t>LOCALITA' CANDIA</w:t>
            </w:r>
          </w:p>
        </w:tc>
      </w:tr>
      <w:tr w:rsidR="00202D2B" w:rsidRPr="006070AA" w14:paraId="6444CF95"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F13C7B" w14:textId="77777777" w:rsidR="00202D2B" w:rsidRPr="006070AA" w:rsidRDefault="00202D2B" w:rsidP="002E777A">
            <w:pPr>
              <w:pStyle w:val="rowtabella0"/>
              <w:rPr>
                <w:color w:val="002060"/>
              </w:rPr>
            </w:pPr>
            <w:r w:rsidRPr="006070AA">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AA2216" w14:textId="77777777" w:rsidR="00202D2B" w:rsidRPr="006070AA" w:rsidRDefault="00202D2B" w:rsidP="002E777A">
            <w:pPr>
              <w:pStyle w:val="rowtabella0"/>
              <w:rPr>
                <w:color w:val="002060"/>
              </w:rPr>
            </w:pPr>
            <w:r w:rsidRPr="006070AA">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EA72F1"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48764B" w14:textId="77777777" w:rsidR="00202D2B" w:rsidRPr="006070AA" w:rsidRDefault="00202D2B" w:rsidP="002E777A">
            <w:pPr>
              <w:pStyle w:val="rowtabella0"/>
              <w:rPr>
                <w:color w:val="002060"/>
              </w:rPr>
            </w:pPr>
            <w:r w:rsidRPr="006070AA">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EF0712" w14:textId="77777777" w:rsidR="00202D2B" w:rsidRPr="006070AA" w:rsidRDefault="00202D2B" w:rsidP="002E777A">
            <w:pPr>
              <w:pStyle w:val="rowtabella0"/>
              <w:rPr>
                <w:color w:val="002060"/>
              </w:rPr>
            </w:pPr>
            <w:r w:rsidRPr="006070AA">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EEFFB3" w14:textId="77777777" w:rsidR="00202D2B" w:rsidRPr="006070AA" w:rsidRDefault="00202D2B" w:rsidP="002E777A">
            <w:pPr>
              <w:pStyle w:val="rowtabella0"/>
              <w:rPr>
                <w:color w:val="002060"/>
              </w:rPr>
            </w:pPr>
            <w:r w:rsidRPr="006070A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45EC6" w14:textId="77777777" w:rsidR="00202D2B" w:rsidRPr="006070AA" w:rsidRDefault="00202D2B" w:rsidP="002E777A">
            <w:pPr>
              <w:pStyle w:val="rowtabella0"/>
              <w:rPr>
                <w:color w:val="002060"/>
              </w:rPr>
            </w:pPr>
            <w:r w:rsidRPr="006070AA">
              <w:rPr>
                <w:color w:val="002060"/>
              </w:rPr>
              <w:t>VIA MANZONI FZ. S.BIAGIO</w:t>
            </w:r>
          </w:p>
        </w:tc>
      </w:tr>
      <w:tr w:rsidR="00202D2B" w:rsidRPr="006070AA" w14:paraId="492AC39B"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DC787F" w14:textId="77777777" w:rsidR="00202D2B" w:rsidRPr="006070AA" w:rsidRDefault="00202D2B" w:rsidP="002E777A">
            <w:pPr>
              <w:pStyle w:val="rowtabella0"/>
              <w:rPr>
                <w:color w:val="002060"/>
              </w:rPr>
            </w:pPr>
            <w:r w:rsidRPr="006070AA">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77329" w14:textId="77777777" w:rsidR="00202D2B" w:rsidRPr="006070AA" w:rsidRDefault="00202D2B" w:rsidP="002E777A">
            <w:pPr>
              <w:pStyle w:val="rowtabella0"/>
              <w:rPr>
                <w:color w:val="002060"/>
              </w:rPr>
            </w:pPr>
            <w:r w:rsidRPr="006070AA">
              <w:rPr>
                <w:color w:val="002060"/>
              </w:rPr>
              <w:t>PEGASO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9A942"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F401D" w14:textId="77777777" w:rsidR="00202D2B" w:rsidRPr="006070AA" w:rsidRDefault="00202D2B" w:rsidP="002E777A">
            <w:pPr>
              <w:pStyle w:val="rowtabella0"/>
              <w:rPr>
                <w:color w:val="002060"/>
              </w:rPr>
            </w:pPr>
            <w:r w:rsidRPr="006070AA">
              <w:rPr>
                <w:color w:val="002060"/>
              </w:rPr>
              <w:t>13/02/2023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B6B09" w14:textId="77777777" w:rsidR="00202D2B" w:rsidRPr="006070AA" w:rsidRDefault="00202D2B" w:rsidP="002E777A">
            <w:pPr>
              <w:pStyle w:val="rowtabella0"/>
              <w:rPr>
                <w:color w:val="002060"/>
              </w:rPr>
            </w:pPr>
            <w:r w:rsidRPr="006070AA">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5EB39" w14:textId="77777777" w:rsidR="00202D2B" w:rsidRPr="006070AA" w:rsidRDefault="00202D2B" w:rsidP="002E777A">
            <w:pPr>
              <w:pStyle w:val="rowtabella0"/>
              <w:rPr>
                <w:color w:val="002060"/>
              </w:rPr>
            </w:pPr>
            <w:r w:rsidRPr="006070A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DB0F6" w14:textId="77777777" w:rsidR="00202D2B" w:rsidRPr="006070AA" w:rsidRDefault="00202D2B" w:rsidP="002E777A">
            <w:pPr>
              <w:pStyle w:val="rowtabella0"/>
              <w:rPr>
                <w:color w:val="002060"/>
              </w:rPr>
            </w:pPr>
            <w:r w:rsidRPr="006070AA">
              <w:rPr>
                <w:color w:val="002060"/>
              </w:rPr>
              <w:t>LOCALITA' CANDIA</w:t>
            </w:r>
          </w:p>
        </w:tc>
      </w:tr>
    </w:tbl>
    <w:p w14:paraId="089EDCEA" w14:textId="77777777" w:rsidR="00202D2B" w:rsidRPr="006070AA" w:rsidRDefault="00202D2B" w:rsidP="00202D2B">
      <w:pPr>
        <w:pStyle w:val="breakline"/>
        <w:rPr>
          <w:rFonts w:eastAsiaTheme="minorEastAsia"/>
          <w:color w:val="002060"/>
        </w:rPr>
      </w:pPr>
    </w:p>
    <w:p w14:paraId="518DBB0C" w14:textId="77777777" w:rsidR="00202D2B" w:rsidRPr="006070AA" w:rsidRDefault="00202D2B" w:rsidP="00202D2B">
      <w:pPr>
        <w:pStyle w:val="breakline"/>
        <w:rPr>
          <w:color w:val="002060"/>
        </w:rPr>
      </w:pPr>
    </w:p>
    <w:p w14:paraId="454DA47C" w14:textId="77777777" w:rsidR="00202D2B" w:rsidRPr="006070AA" w:rsidRDefault="00202D2B" w:rsidP="00202D2B">
      <w:pPr>
        <w:pStyle w:val="breakline"/>
        <w:rPr>
          <w:color w:val="002060"/>
        </w:rPr>
      </w:pPr>
    </w:p>
    <w:p w14:paraId="4EABFCD1" w14:textId="77777777" w:rsidR="00202D2B" w:rsidRPr="006070AA" w:rsidRDefault="00202D2B" w:rsidP="00202D2B">
      <w:pPr>
        <w:pStyle w:val="sottotitolocampionato10"/>
        <w:rPr>
          <w:color w:val="002060"/>
        </w:rPr>
      </w:pPr>
      <w:r w:rsidRPr="006070AA">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9"/>
        <w:gridCol w:w="385"/>
        <w:gridCol w:w="898"/>
        <w:gridCol w:w="1190"/>
        <w:gridCol w:w="1560"/>
        <w:gridCol w:w="1555"/>
      </w:tblGrid>
      <w:tr w:rsidR="00202D2B" w:rsidRPr="006070AA" w14:paraId="532E6790"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EBA9D"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9E6F6"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E419C"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7DA23"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829BC"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5F3E8"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AC041"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5E12D420"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47D328" w14:textId="77777777" w:rsidR="00202D2B" w:rsidRPr="006070AA" w:rsidRDefault="00202D2B" w:rsidP="002E777A">
            <w:pPr>
              <w:pStyle w:val="rowtabella0"/>
              <w:rPr>
                <w:color w:val="002060"/>
              </w:rPr>
            </w:pPr>
            <w:r w:rsidRPr="006070AA">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C892F" w14:textId="77777777" w:rsidR="00202D2B" w:rsidRPr="006070AA" w:rsidRDefault="00202D2B" w:rsidP="002E777A">
            <w:pPr>
              <w:pStyle w:val="rowtabella0"/>
              <w:rPr>
                <w:color w:val="002060"/>
              </w:rPr>
            </w:pPr>
            <w:r w:rsidRPr="006070AA">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7C03E"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6E137" w14:textId="77777777" w:rsidR="00202D2B" w:rsidRPr="006070AA" w:rsidRDefault="00202D2B" w:rsidP="002E777A">
            <w:pPr>
              <w:pStyle w:val="rowtabella0"/>
              <w:rPr>
                <w:color w:val="002060"/>
              </w:rPr>
            </w:pPr>
            <w:r w:rsidRPr="006070AA">
              <w:rPr>
                <w:color w:val="002060"/>
              </w:rPr>
              <w:t>10/02/2023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ADAE4" w14:textId="77777777" w:rsidR="00202D2B" w:rsidRPr="006070AA" w:rsidRDefault="00202D2B" w:rsidP="002E777A">
            <w:pPr>
              <w:pStyle w:val="rowtabella0"/>
              <w:rPr>
                <w:color w:val="002060"/>
              </w:rPr>
            </w:pPr>
            <w:r w:rsidRPr="006070AA">
              <w:rPr>
                <w:color w:val="002060"/>
              </w:rPr>
              <w:t>5626 PALESTRA SCUOLA MEDIA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C237D" w14:textId="77777777" w:rsidR="00202D2B" w:rsidRPr="006070AA" w:rsidRDefault="00202D2B" w:rsidP="002E777A">
            <w:pPr>
              <w:pStyle w:val="rowtabella0"/>
              <w:rPr>
                <w:color w:val="002060"/>
              </w:rPr>
            </w:pPr>
            <w:r w:rsidRPr="006070AA">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A30E6" w14:textId="77777777" w:rsidR="00202D2B" w:rsidRPr="006070AA" w:rsidRDefault="00202D2B" w:rsidP="002E777A">
            <w:pPr>
              <w:pStyle w:val="rowtabella0"/>
              <w:rPr>
                <w:color w:val="002060"/>
              </w:rPr>
            </w:pPr>
            <w:r w:rsidRPr="006070AA">
              <w:rPr>
                <w:color w:val="002060"/>
              </w:rPr>
              <w:t>CONT.S.LIBORIO VIA VEREGRENSE</w:t>
            </w:r>
          </w:p>
        </w:tc>
      </w:tr>
      <w:tr w:rsidR="00202D2B" w:rsidRPr="006070AA" w14:paraId="3A1AB524"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60B109" w14:textId="77777777" w:rsidR="00202D2B" w:rsidRPr="006070AA" w:rsidRDefault="00202D2B" w:rsidP="002E777A">
            <w:pPr>
              <w:pStyle w:val="rowtabella0"/>
              <w:rPr>
                <w:color w:val="002060"/>
              </w:rPr>
            </w:pPr>
            <w:r w:rsidRPr="006070AA">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745ED6" w14:textId="77777777" w:rsidR="00202D2B" w:rsidRPr="006070AA" w:rsidRDefault="00202D2B" w:rsidP="002E777A">
            <w:pPr>
              <w:pStyle w:val="rowtabella0"/>
              <w:rPr>
                <w:color w:val="002060"/>
              </w:rPr>
            </w:pPr>
            <w:r w:rsidRPr="006070AA">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73D44"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A6278E" w14:textId="77777777" w:rsidR="00202D2B" w:rsidRPr="006070AA" w:rsidRDefault="00202D2B" w:rsidP="002E777A">
            <w:pPr>
              <w:pStyle w:val="rowtabella0"/>
              <w:rPr>
                <w:color w:val="002060"/>
              </w:rPr>
            </w:pPr>
            <w:r w:rsidRPr="006070AA">
              <w:rPr>
                <w:color w:val="002060"/>
              </w:rPr>
              <w:t>10/02/2023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4841DD" w14:textId="77777777" w:rsidR="00202D2B" w:rsidRPr="006070AA" w:rsidRDefault="00202D2B" w:rsidP="002E777A">
            <w:pPr>
              <w:pStyle w:val="rowtabella0"/>
              <w:rPr>
                <w:color w:val="002060"/>
              </w:rPr>
            </w:pPr>
            <w:r w:rsidRPr="006070A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37582" w14:textId="77777777" w:rsidR="00202D2B" w:rsidRPr="006070AA" w:rsidRDefault="00202D2B" w:rsidP="002E777A">
            <w:pPr>
              <w:pStyle w:val="rowtabella0"/>
              <w:rPr>
                <w:color w:val="002060"/>
              </w:rPr>
            </w:pPr>
            <w:r w:rsidRPr="006070A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8FB4E0" w14:textId="77777777" w:rsidR="00202D2B" w:rsidRPr="006070AA" w:rsidRDefault="00202D2B" w:rsidP="002E777A">
            <w:pPr>
              <w:pStyle w:val="rowtabella0"/>
              <w:rPr>
                <w:color w:val="002060"/>
              </w:rPr>
            </w:pPr>
            <w:r w:rsidRPr="006070AA">
              <w:rPr>
                <w:color w:val="002060"/>
              </w:rPr>
              <w:t>VIA CARDUCCI</w:t>
            </w:r>
          </w:p>
        </w:tc>
      </w:tr>
      <w:tr w:rsidR="00202D2B" w:rsidRPr="006070AA" w14:paraId="2E4BE896"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3EFA9" w14:textId="77777777" w:rsidR="00202D2B" w:rsidRPr="006070AA" w:rsidRDefault="00202D2B" w:rsidP="002E777A">
            <w:pPr>
              <w:pStyle w:val="rowtabella0"/>
              <w:rPr>
                <w:color w:val="002060"/>
              </w:rPr>
            </w:pPr>
            <w:r w:rsidRPr="006070AA">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DE81C" w14:textId="77777777" w:rsidR="00202D2B" w:rsidRPr="006070AA" w:rsidRDefault="00202D2B" w:rsidP="002E777A">
            <w:pPr>
              <w:pStyle w:val="rowtabella0"/>
              <w:rPr>
                <w:color w:val="002060"/>
              </w:rPr>
            </w:pPr>
            <w:r w:rsidRPr="006070AA">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2E391C"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1D732"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93B7B" w14:textId="77777777" w:rsidR="00202D2B" w:rsidRPr="006070AA" w:rsidRDefault="00202D2B" w:rsidP="002E777A">
            <w:pPr>
              <w:pStyle w:val="rowtabella0"/>
              <w:rPr>
                <w:color w:val="002060"/>
              </w:rPr>
            </w:pPr>
            <w:r w:rsidRPr="006070AA">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BBEDE" w14:textId="77777777" w:rsidR="00202D2B" w:rsidRPr="006070AA" w:rsidRDefault="00202D2B" w:rsidP="002E777A">
            <w:pPr>
              <w:pStyle w:val="rowtabella0"/>
              <w:rPr>
                <w:color w:val="002060"/>
              </w:rPr>
            </w:pPr>
            <w:r w:rsidRPr="006070A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62024" w14:textId="77777777" w:rsidR="00202D2B" w:rsidRPr="006070AA" w:rsidRDefault="00202D2B" w:rsidP="002E777A">
            <w:pPr>
              <w:pStyle w:val="rowtabella0"/>
              <w:rPr>
                <w:color w:val="002060"/>
              </w:rPr>
            </w:pPr>
            <w:r w:rsidRPr="006070AA">
              <w:rPr>
                <w:color w:val="002060"/>
              </w:rPr>
              <w:t>VIA INDIPENDENZA-CAPODARCO</w:t>
            </w:r>
          </w:p>
        </w:tc>
      </w:tr>
      <w:tr w:rsidR="00202D2B" w:rsidRPr="006070AA" w14:paraId="4B5B0A36"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267E5C" w14:textId="77777777" w:rsidR="00202D2B" w:rsidRPr="006070AA" w:rsidRDefault="00202D2B" w:rsidP="002E777A">
            <w:pPr>
              <w:pStyle w:val="rowtabella0"/>
              <w:rPr>
                <w:color w:val="002060"/>
              </w:rPr>
            </w:pPr>
            <w:r w:rsidRPr="006070AA">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CA6E48" w14:textId="77777777" w:rsidR="00202D2B" w:rsidRPr="006070AA" w:rsidRDefault="00202D2B" w:rsidP="002E777A">
            <w:pPr>
              <w:pStyle w:val="rowtabella0"/>
              <w:rPr>
                <w:color w:val="002060"/>
              </w:rPr>
            </w:pPr>
            <w:r w:rsidRPr="006070AA">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F59858"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E26028" w14:textId="77777777" w:rsidR="00202D2B" w:rsidRPr="006070AA" w:rsidRDefault="00202D2B" w:rsidP="002E777A">
            <w:pPr>
              <w:pStyle w:val="rowtabella0"/>
              <w:rPr>
                <w:color w:val="002060"/>
              </w:rPr>
            </w:pPr>
            <w:r w:rsidRPr="006070AA">
              <w:rPr>
                <w:color w:val="002060"/>
              </w:rPr>
              <w:t>10/02/2023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8F9F7F" w14:textId="77777777" w:rsidR="00202D2B" w:rsidRPr="006070AA" w:rsidRDefault="00202D2B" w:rsidP="002E777A">
            <w:pPr>
              <w:pStyle w:val="rowtabella0"/>
              <w:rPr>
                <w:color w:val="002060"/>
              </w:rPr>
            </w:pPr>
            <w:r w:rsidRPr="006070AA">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6911E" w14:textId="77777777" w:rsidR="00202D2B" w:rsidRPr="006070AA" w:rsidRDefault="00202D2B" w:rsidP="002E777A">
            <w:pPr>
              <w:pStyle w:val="rowtabella0"/>
              <w:rPr>
                <w:color w:val="002060"/>
              </w:rPr>
            </w:pPr>
            <w:r w:rsidRPr="006070A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A1EC3" w14:textId="77777777" w:rsidR="00202D2B" w:rsidRPr="006070AA" w:rsidRDefault="00202D2B" w:rsidP="002E777A">
            <w:pPr>
              <w:pStyle w:val="rowtabella0"/>
              <w:rPr>
                <w:color w:val="002060"/>
              </w:rPr>
            </w:pPr>
            <w:r w:rsidRPr="006070AA">
              <w:rPr>
                <w:color w:val="002060"/>
              </w:rPr>
              <w:t>VIA SALVO D'ACQUISTO</w:t>
            </w:r>
          </w:p>
        </w:tc>
      </w:tr>
      <w:tr w:rsidR="00202D2B" w:rsidRPr="006070AA" w14:paraId="312453E0"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A39EB1" w14:textId="77777777" w:rsidR="00202D2B" w:rsidRPr="006070AA" w:rsidRDefault="00202D2B" w:rsidP="002E777A">
            <w:pPr>
              <w:pStyle w:val="rowtabella0"/>
              <w:rPr>
                <w:color w:val="002060"/>
              </w:rPr>
            </w:pPr>
            <w:r w:rsidRPr="006070AA">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0BEDC6" w14:textId="77777777" w:rsidR="00202D2B" w:rsidRPr="006070AA" w:rsidRDefault="00202D2B" w:rsidP="002E777A">
            <w:pPr>
              <w:pStyle w:val="rowtabella0"/>
              <w:rPr>
                <w:color w:val="002060"/>
              </w:rPr>
            </w:pPr>
            <w:r w:rsidRPr="006070AA">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ADC055"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B8834E"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91F5B7" w14:textId="77777777" w:rsidR="00202D2B" w:rsidRPr="006070AA" w:rsidRDefault="00202D2B" w:rsidP="002E777A">
            <w:pPr>
              <w:pStyle w:val="rowtabella0"/>
              <w:rPr>
                <w:color w:val="002060"/>
              </w:rPr>
            </w:pPr>
            <w:r w:rsidRPr="006070A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C5808" w14:textId="77777777" w:rsidR="00202D2B" w:rsidRPr="006070AA" w:rsidRDefault="00202D2B" w:rsidP="002E777A">
            <w:pPr>
              <w:pStyle w:val="rowtabella0"/>
              <w:rPr>
                <w:color w:val="002060"/>
              </w:rPr>
            </w:pPr>
            <w:r w:rsidRPr="006070A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19E99F" w14:textId="77777777" w:rsidR="00202D2B" w:rsidRPr="006070AA" w:rsidRDefault="00202D2B" w:rsidP="002E777A">
            <w:pPr>
              <w:pStyle w:val="rowtabella0"/>
              <w:rPr>
                <w:color w:val="002060"/>
              </w:rPr>
            </w:pPr>
            <w:r w:rsidRPr="006070AA">
              <w:rPr>
                <w:color w:val="002060"/>
              </w:rPr>
              <w:t>VIA ALDO MORO</w:t>
            </w:r>
          </w:p>
        </w:tc>
      </w:tr>
      <w:tr w:rsidR="00202D2B" w:rsidRPr="006070AA" w14:paraId="7749E9D6"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B28D6B" w14:textId="77777777" w:rsidR="00202D2B" w:rsidRPr="006070AA" w:rsidRDefault="00202D2B" w:rsidP="002E777A">
            <w:pPr>
              <w:pStyle w:val="rowtabella0"/>
              <w:rPr>
                <w:color w:val="002060"/>
              </w:rPr>
            </w:pPr>
            <w:r w:rsidRPr="006070AA">
              <w:rPr>
                <w:color w:val="002060"/>
              </w:rPr>
              <w:t>SAN GINESIO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821EE" w14:textId="77777777" w:rsidR="00202D2B" w:rsidRPr="006070AA" w:rsidRDefault="00202D2B" w:rsidP="002E777A">
            <w:pPr>
              <w:pStyle w:val="rowtabella0"/>
              <w:rPr>
                <w:color w:val="002060"/>
              </w:rPr>
            </w:pPr>
            <w:r w:rsidRPr="006070AA">
              <w:rPr>
                <w:color w:val="002060"/>
              </w:rPr>
              <w:t>MOGLIANESE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A7C0E"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601B2" w14:textId="77777777" w:rsidR="00202D2B" w:rsidRPr="006070AA" w:rsidRDefault="00202D2B" w:rsidP="002E777A">
            <w:pPr>
              <w:pStyle w:val="rowtabella0"/>
              <w:rPr>
                <w:color w:val="002060"/>
              </w:rPr>
            </w:pPr>
            <w:r w:rsidRPr="006070AA">
              <w:rPr>
                <w:color w:val="002060"/>
              </w:rPr>
              <w:t>11/02/2023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BF6FD" w14:textId="77777777" w:rsidR="00202D2B" w:rsidRPr="006070AA" w:rsidRDefault="00202D2B" w:rsidP="002E777A">
            <w:pPr>
              <w:pStyle w:val="rowtabella0"/>
              <w:rPr>
                <w:color w:val="002060"/>
              </w:rPr>
            </w:pPr>
            <w:r w:rsidRPr="006070AA">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EFBE9" w14:textId="77777777" w:rsidR="00202D2B" w:rsidRPr="006070AA" w:rsidRDefault="00202D2B" w:rsidP="002E777A">
            <w:pPr>
              <w:pStyle w:val="rowtabella0"/>
              <w:rPr>
                <w:color w:val="002060"/>
              </w:rPr>
            </w:pPr>
            <w:r w:rsidRPr="006070AA">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2F5BC" w14:textId="77777777" w:rsidR="00202D2B" w:rsidRPr="006070AA" w:rsidRDefault="00202D2B" w:rsidP="002E777A">
            <w:pPr>
              <w:pStyle w:val="rowtabella0"/>
              <w:rPr>
                <w:color w:val="002060"/>
              </w:rPr>
            </w:pPr>
            <w:r w:rsidRPr="006070AA">
              <w:rPr>
                <w:color w:val="002060"/>
              </w:rPr>
              <w:t>VIA FAVETO</w:t>
            </w:r>
          </w:p>
        </w:tc>
      </w:tr>
    </w:tbl>
    <w:p w14:paraId="699CADF3" w14:textId="77777777" w:rsidR="00202D2B" w:rsidRPr="006070AA" w:rsidRDefault="00202D2B" w:rsidP="00202D2B">
      <w:pPr>
        <w:pStyle w:val="breakline"/>
        <w:rPr>
          <w:rFonts w:eastAsiaTheme="minorEastAsia"/>
          <w:color w:val="002060"/>
        </w:rPr>
      </w:pPr>
    </w:p>
    <w:p w14:paraId="3ACA432E" w14:textId="77777777" w:rsidR="00202D2B" w:rsidRPr="006070AA" w:rsidRDefault="00202D2B" w:rsidP="00202D2B">
      <w:pPr>
        <w:pStyle w:val="breakline"/>
        <w:rPr>
          <w:color w:val="002060"/>
        </w:rPr>
      </w:pPr>
    </w:p>
    <w:p w14:paraId="7C8017DF" w14:textId="77777777" w:rsidR="00202D2B" w:rsidRPr="006070AA" w:rsidRDefault="00202D2B" w:rsidP="00202D2B">
      <w:pPr>
        <w:pStyle w:val="breakline"/>
        <w:rPr>
          <w:color w:val="002060"/>
        </w:rPr>
      </w:pPr>
    </w:p>
    <w:p w14:paraId="5920AFE2" w14:textId="77777777" w:rsidR="00202D2B" w:rsidRPr="006070AA" w:rsidRDefault="00202D2B" w:rsidP="00202D2B">
      <w:pPr>
        <w:pStyle w:val="sottotitolocampionato10"/>
        <w:rPr>
          <w:color w:val="002060"/>
        </w:rPr>
      </w:pPr>
      <w:r w:rsidRPr="006070AA">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1989"/>
        <w:gridCol w:w="385"/>
        <w:gridCol w:w="898"/>
        <w:gridCol w:w="1198"/>
        <w:gridCol w:w="1546"/>
        <w:gridCol w:w="1565"/>
      </w:tblGrid>
      <w:tr w:rsidR="00202D2B" w:rsidRPr="006070AA" w14:paraId="23F10230"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86444"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B6583"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22024"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7DED7"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CCF2C"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4A87E"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0DDFD"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2EFB37AF"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EDA5A7" w14:textId="77777777" w:rsidR="00202D2B" w:rsidRPr="006070AA" w:rsidRDefault="00202D2B" w:rsidP="002E777A">
            <w:pPr>
              <w:pStyle w:val="rowtabella0"/>
              <w:rPr>
                <w:color w:val="002060"/>
              </w:rPr>
            </w:pPr>
            <w:r w:rsidRPr="006070AA">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8FD0B" w14:textId="77777777" w:rsidR="00202D2B" w:rsidRPr="006070AA" w:rsidRDefault="00202D2B" w:rsidP="002E777A">
            <w:pPr>
              <w:pStyle w:val="rowtabella0"/>
              <w:rPr>
                <w:color w:val="002060"/>
              </w:rPr>
            </w:pPr>
            <w:r w:rsidRPr="006070AA">
              <w:rPr>
                <w:color w:val="002060"/>
              </w:rPr>
              <w:t>ATLETICO ASCOLI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04EC3"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A586B" w14:textId="77777777" w:rsidR="00202D2B" w:rsidRPr="006070AA" w:rsidRDefault="00202D2B" w:rsidP="002E777A">
            <w:pPr>
              <w:pStyle w:val="rowtabella0"/>
              <w:rPr>
                <w:color w:val="002060"/>
              </w:rPr>
            </w:pPr>
            <w:r w:rsidRPr="006070AA">
              <w:rPr>
                <w:color w:val="002060"/>
              </w:rPr>
              <w:t>10/02/2023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EE8F3" w14:textId="77777777" w:rsidR="00202D2B" w:rsidRPr="006070AA" w:rsidRDefault="00202D2B" w:rsidP="002E777A">
            <w:pPr>
              <w:pStyle w:val="rowtabella0"/>
              <w:rPr>
                <w:color w:val="002060"/>
              </w:rPr>
            </w:pPr>
            <w:r w:rsidRPr="006070AA">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B7137" w14:textId="77777777" w:rsidR="00202D2B" w:rsidRPr="006070AA" w:rsidRDefault="00202D2B" w:rsidP="002E777A">
            <w:pPr>
              <w:pStyle w:val="rowtabella0"/>
              <w:rPr>
                <w:color w:val="002060"/>
              </w:rPr>
            </w:pPr>
            <w:r w:rsidRPr="006070AA">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33AFF" w14:textId="77777777" w:rsidR="00202D2B" w:rsidRPr="006070AA" w:rsidRDefault="00202D2B" w:rsidP="002E777A">
            <w:pPr>
              <w:pStyle w:val="rowtabella0"/>
              <w:rPr>
                <w:color w:val="002060"/>
              </w:rPr>
            </w:pPr>
            <w:r w:rsidRPr="006070AA">
              <w:rPr>
                <w:color w:val="002060"/>
              </w:rPr>
              <w:t>LOC. ROCCHETTA</w:t>
            </w:r>
          </w:p>
        </w:tc>
      </w:tr>
      <w:tr w:rsidR="00202D2B" w:rsidRPr="006070AA" w14:paraId="371A4B99"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93EF8A" w14:textId="77777777" w:rsidR="00202D2B" w:rsidRPr="006070AA" w:rsidRDefault="00202D2B" w:rsidP="002E777A">
            <w:pPr>
              <w:pStyle w:val="rowtabella0"/>
              <w:rPr>
                <w:color w:val="002060"/>
              </w:rPr>
            </w:pPr>
            <w:r w:rsidRPr="006070AA">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597F77" w14:textId="77777777" w:rsidR="00202D2B" w:rsidRPr="006070AA" w:rsidRDefault="00202D2B" w:rsidP="002E777A">
            <w:pPr>
              <w:pStyle w:val="rowtabella0"/>
              <w:rPr>
                <w:color w:val="002060"/>
              </w:rPr>
            </w:pPr>
            <w:r w:rsidRPr="006070AA">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7BB54D"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E6FFDF" w14:textId="77777777" w:rsidR="00202D2B" w:rsidRPr="006070AA" w:rsidRDefault="00202D2B" w:rsidP="002E777A">
            <w:pPr>
              <w:pStyle w:val="rowtabella0"/>
              <w:rPr>
                <w:color w:val="002060"/>
              </w:rPr>
            </w:pPr>
            <w:r w:rsidRPr="006070AA">
              <w:rPr>
                <w:color w:val="002060"/>
              </w:rPr>
              <w:t>10/02/2023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F2F0FE" w14:textId="77777777" w:rsidR="00202D2B" w:rsidRPr="006070AA" w:rsidRDefault="00202D2B" w:rsidP="002E777A">
            <w:pPr>
              <w:pStyle w:val="rowtabella0"/>
              <w:rPr>
                <w:color w:val="002060"/>
              </w:rPr>
            </w:pPr>
            <w:r w:rsidRPr="006070AA">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41818" w14:textId="77777777" w:rsidR="00202D2B" w:rsidRPr="006070AA" w:rsidRDefault="00202D2B" w:rsidP="002E777A">
            <w:pPr>
              <w:pStyle w:val="rowtabella0"/>
              <w:rPr>
                <w:color w:val="002060"/>
              </w:rPr>
            </w:pPr>
            <w:r w:rsidRPr="006070A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CFFB2" w14:textId="77777777" w:rsidR="00202D2B" w:rsidRPr="006070AA" w:rsidRDefault="00202D2B" w:rsidP="002E777A">
            <w:pPr>
              <w:pStyle w:val="rowtabella0"/>
              <w:rPr>
                <w:color w:val="002060"/>
              </w:rPr>
            </w:pPr>
            <w:r w:rsidRPr="006070AA">
              <w:rPr>
                <w:color w:val="002060"/>
              </w:rPr>
              <w:t>VIA DELL IRIS</w:t>
            </w:r>
          </w:p>
        </w:tc>
      </w:tr>
      <w:tr w:rsidR="00202D2B" w:rsidRPr="006070AA" w14:paraId="06DEE875"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D2F0D8" w14:textId="77777777" w:rsidR="00202D2B" w:rsidRPr="006070AA" w:rsidRDefault="00202D2B" w:rsidP="002E777A">
            <w:pPr>
              <w:pStyle w:val="rowtabella0"/>
              <w:rPr>
                <w:color w:val="002060"/>
              </w:rPr>
            </w:pPr>
            <w:r w:rsidRPr="006070AA">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6E5426" w14:textId="77777777" w:rsidR="00202D2B" w:rsidRPr="006070AA" w:rsidRDefault="00202D2B" w:rsidP="002E777A">
            <w:pPr>
              <w:pStyle w:val="rowtabella0"/>
              <w:rPr>
                <w:color w:val="002060"/>
              </w:rPr>
            </w:pPr>
            <w:r w:rsidRPr="006070AA">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9F3329"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7A814F" w14:textId="77777777" w:rsidR="00202D2B" w:rsidRPr="006070AA" w:rsidRDefault="00202D2B" w:rsidP="002E777A">
            <w:pPr>
              <w:pStyle w:val="rowtabella0"/>
              <w:rPr>
                <w:color w:val="002060"/>
              </w:rPr>
            </w:pPr>
            <w:r w:rsidRPr="006070AA">
              <w:rPr>
                <w:color w:val="002060"/>
              </w:rPr>
              <w:t>10/02/2023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FB699" w14:textId="77777777" w:rsidR="00202D2B" w:rsidRPr="006070AA" w:rsidRDefault="00202D2B" w:rsidP="002E777A">
            <w:pPr>
              <w:pStyle w:val="rowtabella0"/>
              <w:rPr>
                <w:color w:val="002060"/>
              </w:rPr>
            </w:pPr>
            <w:r w:rsidRPr="006070A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CF201" w14:textId="77777777" w:rsidR="00202D2B" w:rsidRPr="006070AA" w:rsidRDefault="00202D2B" w:rsidP="002E777A">
            <w:pPr>
              <w:pStyle w:val="rowtabella0"/>
              <w:rPr>
                <w:color w:val="002060"/>
              </w:rPr>
            </w:pPr>
            <w:r w:rsidRPr="006070A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D1C2E" w14:textId="77777777" w:rsidR="00202D2B" w:rsidRPr="006070AA" w:rsidRDefault="00202D2B" w:rsidP="002E777A">
            <w:pPr>
              <w:pStyle w:val="rowtabella0"/>
              <w:rPr>
                <w:color w:val="002060"/>
              </w:rPr>
            </w:pPr>
            <w:r w:rsidRPr="006070AA">
              <w:rPr>
                <w:color w:val="002060"/>
              </w:rPr>
              <w:t>LOC.MONTEROCCO VIA A.MANCINI</w:t>
            </w:r>
          </w:p>
        </w:tc>
      </w:tr>
      <w:tr w:rsidR="00202D2B" w:rsidRPr="006070AA" w14:paraId="4D71950F"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887884" w14:textId="77777777" w:rsidR="00202D2B" w:rsidRPr="006070AA" w:rsidRDefault="00202D2B" w:rsidP="002E777A">
            <w:pPr>
              <w:pStyle w:val="rowtabella0"/>
              <w:rPr>
                <w:color w:val="002060"/>
              </w:rPr>
            </w:pPr>
            <w:r w:rsidRPr="006070AA">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8439A4" w14:textId="77777777" w:rsidR="00202D2B" w:rsidRPr="006070AA" w:rsidRDefault="00202D2B" w:rsidP="002E777A">
            <w:pPr>
              <w:pStyle w:val="rowtabella0"/>
              <w:rPr>
                <w:color w:val="002060"/>
              </w:rPr>
            </w:pPr>
            <w:r w:rsidRPr="006070AA">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A432AE"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38F87C" w14:textId="77777777" w:rsidR="00202D2B" w:rsidRPr="006070AA" w:rsidRDefault="00202D2B" w:rsidP="002E777A">
            <w:pPr>
              <w:pStyle w:val="rowtabella0"/>
              <w:rPr>
                <w:color w:val="002060"/>
              </w:rPr>
            </w:pPr>
            <w:r w:rsidRPr="006070AA">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A15429" w14:textId="77777777" w:rsidR="00202D2B" w:rsidRPr="006070AA" w:rsidRDefault="00202D2B" w:rsidP="002E777A">
            <w:pPr>
              <w:pStyle w:val="rowtabella0"/>
              <w:rPr>
                <w:color w:val="002060"/>
              </w:rPr>
            </w:pPr>
            <w:r w:rsidRPr="006070AA">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67BB2" w14:textId="77777777" w:rsidR="00202D2B" w:rsidRPr="006070AA" w:rsidRDefault="00202D2B" w:rsidP="002E777A">
            <w:pPr>
              <w:pStyle w:val="rowtabella0"/>
              <w:rPr>
                <w:color w:val="002060"/>
              </w:rPr>
            </w:pPr>
            <w:r w:rsidRPr="006070A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41B21" w14:textId="77777777" w:rsidR="00202D2B" w:rsidRPr="006070AA" w:rsidRDefault="00202D2B" w:rsidP="002E777A">
            <w:pPr>
              <w:pStyle w:val="rowtabella0"/>
              <w:rPr>
                <w:color w:val="002060"/>
              </w:rPr>
            </w:pPr>
            <w:r w:rsidRPr="006070AA">
              <w:rPr>
                <w:color w:val="002060"/>
              </w:rPr>
              <w:t>VIA DON GIUSEPPE MARUCCI</w:t>
            </w:r>
          </w:p>
        </w:tc>
      </w:tr>
      <w:tr w:rsidR="00202D2B" w:rsidRPr="006070AA" w14:paraId="221F0C41"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7032A6" w14:textId="77777777" w:rsidR="00202D2B" w:rsidRPr="006070AA" w:rsidRDefault="00202D2B" w:rsidP="002E777A">
            <w:pPr>
              <w:pStyle w:val="rowtabella0"/>
              <w:rPr>
                <w:color w:val="002060"/>
              </w:rPr>
            </w:pPr>
            <w:r w:rsidRPr="006070AA">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53C7C0" w14:textId="77777777" w:rsidR="00202D2B" w:rsidRPr="006070AA" w:rsidRDefault="00202D2B" w:rsidP="002E777A">
            <w:pPr>
              <w:pStyle w:val="rowtabella0"/>
              <w:rPr>
                <w:color w:val="002060"/>
              </w:rPr>
            </w:pPr>
            <w:r w:rsidRPr="006070AA">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2C221"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7E3A5E" w14:textId="77777777" w:rsidR="00202D2B" w:rsidRPr="006070AA" w:rsidRDefault="00202D2B" w:rsidP="002E777A">
            <w:pPr>
              <w:pStyle w:val="rowtabella0"/>
              <w:rPr>
                <w:color w:val="002060"/>
              </w:rPr>
            </w:pPr>
            <w:r w:rsidRPr="006070AA">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91E9DC" w14:textId="77777777" w:rsidR="00202D2B" w:rsidRPr="006070AA" w:rsidRDefault="00202D2B" w:rsidP="002E777A">
            <w:pPr>
              <w:pStyle w:val="rowtabella0"/>
              <w:rPr>
                <w:color w:val="002060"/>
              </w:rPr>
            </w:pPr>
            <w:r w:rsidRPr="006070AA">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58239" w14:textId="77777777" w:rsidR="00202D2B" w:rsidRPr="006070AA" w:rsidRDefault="00202D2B" w:rsidP="002E777A">
            <w:pPr>
              <w:pStyle w:val="rowtabella0"/>
              <w:rPr>
                <w:color w:val="002060"/>
              </w:rPr>
            </w:pPr>
            <w:r w:rsidRPr="006070A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1B4BA" w14:textId="77777777" w:rsidR="00202D2B" w:rsidRPr="006070AA" w:rsidRDefault="00202D2B" w:rsidP="002E777A">
            <w:pPr>
              <w:pStyle w:val="rowtabella0"/>
              <w:rPr>
                <w:color w:val="002060"/>
              </w:rPr>
            </w:pPr>
            <w:r w:rsidRPr="006070AA">
              <w:rPr>
                <w:color w:val="002060"/>
              </w:rPr>
              <w:t>VIA VAL CUVIA LOCALITA'AGRARIA</w:t>
            </w:r>
          </w:p>
        </w:tc>
      </w:tr>
      <w:tr w:rsidR="00202D2B" w:rsidRPr="006070AA" w14:paraId="50752320"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25D46F" w14:textId="77777777" w:rsidR="00202D2B" w:rsidRPr="006070AA" w:rsidRDefault="00202D2B" w:rsidP="002E777A">
            <w:pPr>
              <w:pStyle w:val="rowtabella0"/>
              <w:rPr>
                <w:color w:val="002060"/>
              </w:rPr>
            </w:pPr>
            <w:r w:rsidRPr="006070A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3705A" w14:textId="77777777" w:rsidR="00202D2B" w:rsidRPr="006070AA" w:rsidRDefault="00202D2B" w:rsidP="002E777A">
            <w:pPr>
              <w:pStyle w:val="rowtabella0"/>
              <w:rPr>
                <w:color w:val="002060"/>
              </w:rPr>
            </w:pPr>
            <w:r w:rsidRPr="006070AA">
              <w:rPr>
                <w:color w:val="002060"/>
              </w:rPr>
              <w:t>TRUENTIN LAMA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A1839"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FE8FF" w14:textId="77777777" w:rsidR="00202D2B" w:rsidRPr="006070AA" w:rsidRDefault="00202D2B" w:rsidP="002E777A">
            <w:pPr>
              <w:pStyle w:val="rowtabella0"/>
              <w:rPr>
                <w:color w:val="002060"/>
              </w:rPr>
            </w:pPr>
            <w:r w:rsidRPr="006070AA">
              <w:rPr>
                <w:color w:val="002060"/>
              </w:rPr>
              <w:t>10/02/2023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A5182" w14:textId="77777777" w:rsidR="00202D2B" w:rsidRPr="006070AA" w:rsidRDefault="00202D2B" w:rsidP="002E777A">
            <w:pPr>
              <w:pStyle w:val="rowtabella0"/>
              <w:rPr>
                <w:color w:val="002060"/>
              </w:rPr>
            </w:pPr>
            <w:r w:rsidRPr="006070AA">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5BE06" w14:textId="77777777" w:rsidR="00202D2B" w:rsidRPr="006070AA" w:rsidRDefault="00202D2B" w:rsidP="002E777A">
            <w:pPr>
              <w:pStyle w:val="rowtabella0"/>
              <w:rPr>
                <w:color w:val="002060"/>
              </w:rPr>
            </w:pPr>
            <w:r w:rsidRPr="006070A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79ED5" w14:textId="77777777" w:rsidR="00202D2B" w:rsidRPr="006070AA" w:rsidRDefault="00202D2B" w:rsidP="002E777A">
            <w:pPr>
              <w:pStyle w:val="rowtabella0"/>
              <w:rPr>
                <w:color w:val="002060"/>
              </w:rPr>
            </w:pPr>
            <w:r w:rsidRPr="006070AA">
              <w:rPr>
                <w:color w:val="002060"/>
              </w:rPr>
              <w:t>VIA SALVO D'ACQUISTO</w:t>
            </w:r>
          </w:p>
        </w:tc>
      </w:tr>
    </w:tbl>
    <w:p w14:paraId="38D162FC" w14:textId="77777777" w:rsidR="00202D2B" w:rsidRPr="006070AA" w:rsidRDefault="00202D2B" w:rsidP="00202D2B">
      <w:pPr>
        <w:pStyle w:val="breakline"/>
        <w:rPr>
          <w:rFonts w:eastAsiaTheme="minorEastAsia"/>
          <w:color w:val="002060"/>
        </w:rPr>
      </w:pPr>
    </w:p>
    <w:p w14:paraId="53CF27A6" w14:textId="77777777" w:rsidR="00202D2B" w:rsidRPr="006070AA" w:rsidRDefault="00202D2B" w:rsidP="00202D2B">
      <w:pPr>
        <w:pStyle w:val="breakline"/>
        <w:rPr>
          <w:color w:val="002060"/>
        </w:rPr>
      </w:pPr>
    </w:p>
    <w:p w14:paraId="4D30FDCB" w14:textId="77777777" w:rsidR="00202D2B" w:rsidRPr="006070AA" w:rsidRDefault="00202D2B" w:rsidP="00202D2B">
      <w:pPr>
        <w:pStyle w:val="breakline"/>
        <w:rPr>
          <w:color w:val="002060"/>
        </w:rPr>
      </w:pPr>
    </w:p>
    <w:p w14:paraId="6B854390" w14:textId="77777777" w:rsidR="00202D2B" w:rsidRPr="006070AA" w:rsidRDefault="00202D2B" w:rsidP="00202D2B">
      <w:pPr>
        <w:pStyle w:val="sottotitolocampionato10"/>
        <w:rPr>
          <w:color w:val="002060"/>
        </w:rPr>
      </w:pPr>
      <w:r w:rsidRPr="006070AA">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2D2B" w:rsidRPr="006070AA" w14:paraId="2C6CBB5E"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DDDF3"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8B02E"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BCD20"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8F421"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A75F9"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C9F15"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FC95C"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6D2D0501" w14:textId="77777777" w:rsidTr="002E777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5CE308" w14:textId="77777777" w:rsidR="00202D2B" w:rsidRPr="006070AA" w:rsidRDefault="00202D2B" w:rsidP="002E777A">
            <w:pPr>
              <w:pStyle w:val="rowtabella0"/>
              <w:rPr>
                <w:color w:val="002060"/>
              </w:rPr>
            </w:pPr>
            <w:r w:rsidRPr="006070AA">
              <w:rPr>
                <w:color w:val="002060"/>
              </w:rPr>
              <w:t>AMICI 84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7E9A9A" w14:textId="77777777" w:rsidR="00202D2B" w:rsidRPr="006070AA" w:rsidRDefault="00202D2B" w:rsidP="002E777A">
            <w:pPr>
              <w:pStyle w:val="rowtabella0"/>
              <w:rPr>
                <w:color w:val="002060"/>
              </w:rPr>
            </w:pPr>
            <w:r w:rsidRPr="006070AA">
              <w:rPr>
                <w:color w:val="002060"/>
              </w:rPr>
              <w:t>BOCASTRUM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DC09D"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3297E" w14:textId="77777777" w:rsidR="00202D2B" w:rsidRPr="006070AA" w:rsidRDefault="00202D2B" w:rsidP="002E777A">
            <w:pPr>
              <w:pStyle w:val="rowtabella0"/>
              <w:rPr>
                <w:color w:val="002060"/>
              </w:rPr>
            </w:pPr>
            <w:r w:rsidRPr="006070AA">
              <w:rPr>
                <w:color w:val="002060"/>
              </w:rPr>
              <w:t>15/02/2023 20:15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B942D" w14:textId="77777777" w:rsidR="00202D2B" w:rsidRPr="006070AA" w:rsidRDefault="00202D2B" w:rsidP="002E777A">
            <w:pPr>
              <w:pStyle w:val="rowtabella0"/>
              <w:rPr>
                <w:color w:val="002060"/>
              </w:rPr>
            </w:pPr>
            <w:r w:rsidRPr="006070AA">
              <w:rPr>
                <w:color w:val="002060"/>
              </w:rPr>
              <w:t>5731 PALAROZZI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A04E2D" w14:textId="77777777" w:rsidR="00202D2B" w:rsidRPr="006070AA" w:rsidRDefault="00202D2B" w:rsidP="002E777A">
            <w:pPr>
              <w:pStyle w:val="rowtabella0"/>
              <w:rPr>
                <w:color w:val="002060"/>
              </w:rPr>
            </w:pPr>
            <w:r w:rsidRPr="006070AA">
              <w:rPr>
                <w:color w:val="002060"/>
              </w:rPr>
              <w:t>FOLIGNANO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3E74C" w14:textId="77777777" w:rsidR="00202D2B" w:rsidRPr="006070AA" w:rsidRDefault="00202D2B" w:rsidP="002E777A">
            <w:pPr>
              <w:pStyle w:val="rowtabella0"/>
              <w:rPr>
                <w:color w:val="002060"/>
              </w:rPr>
            </w:pPr>
            <w:r w:rsidRPr="006070AA">
              <w:rPr>
                <w:color w:val="002060"/>
              </w:rPr>
              <w:t>PIAZZA S. D'ACQUISTO</w:t>
            </w:r>
          </w:p>
        </w:tc>
      </w:tr>
    </w:tbl>
    <w:p w14:paraId="7325F29E" w14:textId="77777777" w:rsidR="00202D2B" w:rsidRPr="00F31D1B" w:rsidRDefault="00202D2B" w:rsidP="00202D2B">
      <w:pPr>
        <w:pStyle w:val="breakline"/>
        <w:rPr>
          <w:rFonts w:eastAsiaTheme="minorEastAsia"/>
          <w:color w:val="002060"/>
        </w:rPr>
      </w:pPr>
    </w:p>
    <w:p w14:paraId="11D98FF6" w14:textId="77777777" w:rsidR="00202D2B" w:rsidRPr="00F31D1B" w:rsidRDefault="00202D2B" w:rsidP="00202D2B">
      <w:pPr>
        <w:pStyle w:val="breakline"/>
        <w:rPr>
          <w:color w:val="002060"/>
        </w:rPr>
      </w:pPr>
    </w:p>
    <w:p w14:paraId="62748DE2" w14:textId="77777777" w:rsidR="00202D2B" w:rsidRPr="00F31D1B" w:rsidRDefault="00202D2B" w:rsidP="00202D2B">
      <w:pPr>
        <w:pStyle w:val="titolocampionato0"/>
        <w:shd w:val="clear" w:color="auto" w:fill="CCCCCC"/>
        <w:spacing w:before="80" w:after="40"/>
        <w:rPr>
          <w:color w:val="002060"/>
        </w:rPr>
      </w:pPr>
      <w:r w:rsidRPr="00F31D1B">
        <w:rPr>
          <w:color w:val="002060"/>
        </w:rPr>
        <w:t>REGIONALE CALCIO A 5 FEMMINILE</w:t>
      </w:r>
    </w:p>
    <w:p w14:paraId="2C73F5D0" w14:textId="77777777" w:rsidR="00202D2B" w:rsidRPr="00F31D1B" w:rsidRDefault="00202D2B" w:rsidP="00202D2B">
      <w:pPr>
        <w:pStyle w:val="titoloprinc0"/>
        <w:rPr>
          <w:color w:val="002060"/>
        </w:rPr>
      </w:pPr>
      <w:r w:rsidRPr="00F31D1B">
        <w:rPr>
          <w:color w:val="002060"/>
        </w:rPr>
        <w:t>VARIAZIONI AL PROGRAMMA GARE</w:t>
      </w:r>
    </w:p>
    <w:p w14:paraId="77A9F6D0" w14:textId="77777777" w:rsidR="00202D2B" w:rsidRPr="00F31D1B" w:rsidRDefault="00202D2B" w:rsidP="00202D2B">
      <w:pPr>
        <w:pStyle w:val="breakline"/>
        <w:rPr>
          <w:color w:val="002060"/>
        </w:rPr>
      </w:pPr>
    </w:p>
    <w:p w14:paraId="4E6E89FD" w14:textId="77777777" w:rsidR="00202D2B" w:rsidRPr="00F31D1B" w:rsidRDefault="00202D2B" w:rsidP="00202D2B">
      <w:pPr>
        <w:pStyle w:val="breakline"/>
        <w:rPr>
          <w:color w:val="002060"/>
        </w:rPr>
      </w:pPr>
    </w:p>
    <w:p w14:paraId="01B095A4" w14:textId="77777777" w:rsidR="00202D2B" w:rsidRPr="00F31D1B" w:rsidRDefault="00202D2B" w:rsidP="00202D2B">
      <w:pPr>
        <w:pStyle w:val="sottotitolocampionato10"/>
        <w:rPr>
          <w:color w:val="002060"/>
        </w:rPr>
      </w:pPr>
      <w:r w:rsidRPr="00F31D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2D2B" w:rsidRPr="00F31D1B" w14:paraId="379F3BE5" w14:textId="77777777" w:rsidTr="002E77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9692D" w14:textId="77777777" w:rsidR="00202D2B" w:rsidRPr="00F31D1B" w:rsidRDefault="00202D2B" w:rsidP="002E777A">
            <w:pPr>
              <w:pStyle w:val="headertabella0"/>
              <w:rPr>
                <w:color w:val="002060"/>
              </w:rPr>
            </w:pPr>
            <w:r w:rsidRPr="00F31D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4D0D2" w14:textId="77777777" w:rsidR="00202D2B" w:rsidRPr="00F31D1B" w:rsidRDefault="00202D2B" w:rsidP="002E777A">
            <w:pPr>
              <w:pStyle w:val="headertabella0"/>
              <w:rPr>
                <w:color w:val="002060"/>
              </w:rPr>
            </w:pPr>
            <w:r w:rsidRPr="00F31D1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BE13B" w14:textId="77777777" w:rsidR="00202D2B" w:rsidRPr="00F31D1B" w:rsidRDefault="00202D2B" w:rsidP="002E777A">
            <w:pPr>
              <w:pStyle w:val="headertabella0"/>
              <w:rPr>
                <w:color w:val="002060"/>
              </w:rPr>
            </w:pPr>
            <w:r w:rsidRPr="00F31D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C5F35" w14:textId="77777777" w:rsidR="00202D2B" w:rsidRPr="00F31D1B" w:rsidRDefault="00202D2B" w:rsidP="002E777A">
            <w:pPr>
              <w:pStyle w:val="headertabella0"/>
              <w:rPr>
                <w:color w:val="002060"/>
              </w:rPr>
            </w:pPr>
            <w:r w:rsidRPr="00F31D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D7F19" w14:textId="77777777" w:rsidR="00202D2B" w:rsidRPr="00F31D1B" w:rsidRDefault="00202D2B" w:rsidP="002E777A">
            <w:pPr>
              <w:pStyle w:val="headertabella0"/>
              <w:rPr>
                <w:color w:val="002060"/>
              </w:rPr>
            </w:pPr>
            <w:r w:rsidRPr="00F31D1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1ABE2" w14:textId="77777777" w:rsidR="00202D2B" w:rsidRPr="00F31D1B" w:rsidRDefault="00202D2B" w:rsidP="002E777A">
            <w:pPr>
              <w:pStyle w:val="headertabella0"/>
              <w:rPr>
                <w:color w:val="002060"/>
              </w:rPr>
            </w:pPr>
            <w:r w:rsidRPr="00F31D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FA14" w14:textId="77777777" w:rsidR="00202D2B" w:rsidRPr="00F31D1B" w:rsidRDefault="00202D2B" w:rsidP="002E777A">
            <w:pPr>
              <w:pStyle w:val="headertabella0"/>
              <w:rPr>
                <w:color w:val="002060"/>
              </w:rPr>
            </w:pPr>
            <w:r w:rsidRPr="00F31D1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5D091" w14:textId="77777777" w:rsidR="00202D2B" w:rsidRPr="00F31D1B" w:rsidRDefault="00202D2B" w:rsidP="002E777A">
            <w:pPr>
              <w:pStyle w:val="headertabella0"/>
              <w:rPr>
                <w:color w:val="002060"/>
              </w:rPr>
            </w:pPr>
            <w:r w:rsidRPr="00F31D1B">
              <w:rPr>
                <w:color w:val="002060"/>
              </w:rPr>
              <w:t>Impianto</w:t>
            </w:r>
          </w:p>
        </w:tc>
      </w:tr>
      <w:tr w:rsidR="00202D2B" w:rsidRPr="00F31D1B" w14:paraId="5C237D9C"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8546" w14:textId="77777777" w:rsidR="00202D2B" w:rsidRPr="00756767" w:rsidRDefault="00202D2B" w:rsidP="002E777A">
            <w:pPr>
              <w:pStyle w:val="rowtabella0"/>
              <w:rPr>
                <w:color w:val="002060"/>
                <w:highlight w:val="yellow"/>
              </w:rPr>
            </w:pPr>
            <w:r w:rsidRPr="00756767">
              <w:rPr>
                <w:color w:val="002060"/>
                <w:highlight w:val="yellow"/>
              </w:rPr>
              <w:t>24/02/2023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ABA67" w14:textId="77777777" w:rsidR="00202D2B" w:rsidRPr="00756767" w:rsidRDefault="00202D2B" w:rsidP="002E777A">
            <w:pPr>
              <w:pStyle w:val="rowtabella0"/>
              <w:jc w:val="center"/>
              <w:rPr>
                <w:color w:val="002060"/>
                <w:highlight w:val="yellow"/>
              </w:rPr>
            </w:pPr>
            <w:r w:rsidRPr="00756767">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D185" w14:textId="77777777" w:rsidR="00202D2B" w:rsidRPr="00756767" w:rsidRDefault="00202D2B" w:rsidP="002E777A">
            <w:pPr>
              <w:pStyle w:val="rowtabella0"/>
              <w:rPr>
                <w:color w:val="002060"/>
                <w:highlight w:val="yellow"/>
              </w:rPr>
            </w:pPr>
            <w:r w:rsidRPr="00756767">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9576" w14:textId="77777777" w:rsidR="00202D2B" w:rsidRPr="00756767" w:rsidRDefault="00202D2B" w:rsidP="002E777A">
            <w:pPr>
              <w:pStyle w:val="rowtabella0"/>
              <w:rPr>
                <w:color w:val="002060"/>
                <w:highlight w:val="yellow"/>
              </w:rPr>
            </w:pPr>
            <w:r w:rsidRPr="00756767">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A7E9" w14:textId="77777777" w:rsidR="00202D2B" w:rsidRPr="00756767" w:rsidRDefault="00202D2B" w:rsidP="002E777A">
            <w:pPr>
              <w:rPr>
                <w:rFonts w:ascii="Arial" w:hAnsi="Arial" w:cs="Arial"/>
                <w:color w:val="002060"/>
                <w:sz w:val="12"/>
                <w:szCs w:val="12"/>
              </w:rPr>
            </w:pPr>
            <w:r w:rsidRPr="00756767">
              <w:rPr>
                <w:rFonts w:ascii="Arial" w:hAnsi="Arial" w:cs="Arial"/>
                <w:color w:val="002060"/>
                <w:sz w:val="12"/>
                <w:szCs w:val="12"/>
              </w:rPr>
              <w:t>26/02/2023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5988" w14:textId="77777777" w:rsidR="00202D2B" w:rsidRPr="00F31D1B" w:rsidRDefault="00202D2B" w:rsidP="002E777A">
            <w:pPr>
              <w:pStyle w:val="rowtabella0"/>
              <w:jc w:val="center"/>
              <w:rPr>
                <w:color w:val="002060"/>
              </w:rPr>
            </w:pPr>
            <w:r w:rsidRPr="0075676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7F9C" w14:textId="77777777" w:rsidR="00202D2B" w:rsidRPr="00F31D1B" w:rsidRDefault="00202D2B" w:rsidP="002E777A">
            <w:pPr>
              <w:pStyle w:val="rowtabella0"/>
              <w:jc w:val="center"/>
              <w:rPr>
                <w:color w:val="002060"/>
              </w:rPr>
            </w:pPr>
            <w:r w:rsidRPr="00F31D1B">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6F45" w14:textId="77777777" w:rsidR="00202D2B" w:rsidRPr="00F31D1B" w:rsidRDefault="00202D2B" w:rsidP="002E777A">
            <w:pPr>
              <w:rPr>
                <w:color w:val="002060"/>
              </w:rPr>
            </w:pPr>
          </w:p>
        </w:tc>
      </w:tr>
    </w:tbl>
    <w:p w14:paraId="5896B7D1" w14:textId="77777777" w:rsidR="00202D2B" w:rsidRPr="00F31D1B" w:rsidRDefault="00202D2B" w:rsidP="00202D2B">
      <w:pPr>
        <w:pStyle w:val="breakline"/>
        <w:rPr>
          <w:rFonts w:eastAsiaTheme="minorEastAsia"/>
          <w:color w:val="002060"/>
        </w:rPr>
      </w:pPr>
    </w:p>
    <w:p w14:paraId="2916A737" w14:textId="77777777" w:rsidR="00202D2B" w:rsidRPr="00F31D1B" w:rsidRDefault="00202D2B" w:rsidP="00202D2B">
      <w:pPr>
        <w:pStyle w:val="breakline"/>
        <w:rPr>
          <w:color w:val="002060"/>
        </w:rPr>
      </w:pPr>
    </w:p>
    <w:p w14:paraId="6519BE19" w14:textId="77777777" w:rsidR="00202D2B" w:rsidRPr="00F31D1B" w:rsidRDefault="00202D2B" w:rsidP="00202D2B">
      <w:pPr>
        <w:pStyle w:val="titoloprinc0"/>
        <w:rPr>
          <w:color w:val="002060"/>
        </w:rPr>
      </w:pPr>
      <w:r w:rsidRPr="00F31D1B">
        <w:rPr>
          <w:color w:val="002060"/>
        </w:rPr>
        <w:t>RISULTATI</w:t>
      </w:r>
    </w:p>
    <w:p w14:paraId="279EAC1C" w14:textId="77777777" w:rsidR="00202D2B" w:rsidRPr="00F31D1B" w:rsidRDefault="00202D2B" w:rsidP="00202D2B">
      <w:pPr>
        <w:pStyle w:val="breakline"/>
        <w:rPr>
          <w:color w:val="002060"/>
        </w:rPr>
      </w:pPr>
    </w:p>
    <w:p w14:paraId="0D3D7EA6" w14:textId="77777777" w:rsidR="00202D2B" w:rsidRPr="00F31D1B" w:rsidRDefault="00202D2B" w:rsidP="00202D2B">
      <w:pPr>
        <w:pStyle w:val="sottotitolocampionato10"/>
        <w:rPr>
          <w:color w:val="002060"/>
        </w:rPr>
      </w:pPr>
      <w:r w:rsidRPr="00F31D1B">
        <w:rPr>
          <w:color w:val="002060"/>
        </w:rPr>
        <w:t>RISULTATI UFFICIALI GARE DEL 04/02/2023</w:t>
      </w:r>
    </w:p>
    <w:p w14:paraId="3F73F58D" w14:textId="77777777" w:rsidR="00202D2B" w:rsidRPr="00202D2B" w:rsidRDefault="00202D2B" w:rsidP="00202D2B">
      <w:pPr>
        <w:pStyle w:val="sottotitolocampionato20"/>
        <w:spacing w:before="0" w:beforeAutospacing="0" w:after="0" w:afterAutospacing="0"/>
        <w:rPr>
          <w:rFonts w:ascii="Arial" w:hAnsi="Arial" w:cs="Arial"/>
          <w:color w:val="002060"/>
          <w:sz w:val="20"/>
          <w:szCs w:val="20"/>
        </w:rPr>
      </w:pPr>
      <w:r w:rsidRPr="00202D2B">
        <w:rPr>
          <w:rFonts w:ascii="Arial" w:hAnsi="Arial" w:cs="Arial"/>
          <w:color w:val="002060"/>
          <w:sz w:val="20"/>
          <w:szCs w:val="20"/>
        </w:rPr>
        <w:t>Si trascrivono qui di seguito i risultati ufficiali delle gare disputate</w:t>
      </w:r>
    </w:p>
    <w:p w14:paraId="5969D9E5" w14:textId="77777777" w:rsidR="00202D2B" w:rsidRPr="00F31D1B" w:rsidRDefault="00202D2B" w:rsidP="00202D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2D2B" w:rsidRPr="00F31D1B" w14:paraId="5E479170"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3EA06506"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91250" w14:textId="77777777" w:rsidR="00202D2B" w:rsidRPr="00F31D1B" w:rsidRDefault="00202D2B" w:rsidP="002E777A">
                  <w:pPr>
                    <w:pStyle w:val="headertabella0"/>
                    <w:rPr>
                      <w:color w:val="002060"/>
                    </w:rPr>
                  </w:pPr>
                  <w:r w:rsidRPr="00F31D1B">
                    <w:rPr>
                      <w:color w:val="002060"/>
                    </w:rPr>
                    <w:t>GIRONE A - 11 Giornata - A</w:t>
                  </w:r>
                </w:p>
              </w:tc>
            </w:tr>
            <w:tr w:rsidR="00202D2B" w:rsidRPr="00F31D1B" w14:paraId="30F9AEB7"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50687B" w14:textId="77777777" w:rsidR="00202D2B" w:rsidRPr="00F31D1B" w:rsidRDefault="00202D2B" w:rsidP="002E777A">
                  <w:pPr>
                    <w:pStyle w:val="rowtabella0"/>
                    <w:rPr>
                      <w:color w:val="002060"/>
                    </w:rPr>
                  </w:pPr>
                  <w:r w:rsidRPr="00F31D1B">
                    <w:rPr>
                      <w:color w:val="002060"/>
                    </w:rPr>
                    <w:t>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4ED3B" w14:textId="77777777" w:rsidR="00202D2B" w:rsidRPr="00F31D1B" w:rsidRDefault="00202D2B" w:rsidP="002E777A">
                  <w:pPr>
                    <w:pStyle w:val="rowtabella0"/>
                    <w:rPr>
                      <w:color w:val="002060"/>
                    </w:rPr>
                  </w:pPr>
                  <w:r w:rsidRPr="00F31D1B">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DD344" w14:textId="77777777" w:rsidR="00202D2B" w:rsidRPr="00F31D1B" w:rsidRDefault="00202D2B" w:rsidP="002E777A">
                  <w:pPr>
                    <w:pStyle w:val="rowtabella0"/>
                    <w:jc w:val="center"/>
                    <w:rPr>
                      <w:color w:val="002060"/>
                    </w:rPr>
                  </w:pPr>
                  <w:r w:rsidRPr="00F31D1B">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EA194" w14:textId="77777777" w:rsidR="00202D2B" w:rsidRPr="00F31D1B" w:rsidRDefault="00202D2B" w:rsidP="002E777A">
                  <w:pPr>
                    <w:pStyle w:val="rowtabella0"/>
                    <w:jc w:val="center"/>
                    <w:rPr>
                      <w:color w:val="002060"/>
                    </w:rPr>
                  </w:pPr>
                  <w:r w:rsidRPr="00F31D1B">
                    <w:rPr>
                      <w:color w:val="002060"/>
                    </w:rPr>
                    <w:t> </w:t>
                  </w:r>
                </w:p>
              </w:tc>
            </w:tr>
            <w:tr w:rsidR="00202D2B" w:rsidRPr="00F31D1B" w14:paraId="65374570"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B0775F" w14:textId="77777777" w:rsidR="00202D2B" w:rsidRPr="00F31D1B" w:rsidRDefault="00202D2B" w:rsidP="002E777A">
                  <w:pPr>
                    <w:pStyle w:val="rowtabella0"/>
                    <w:rPr>
                      <w:color w:val="002060"/>
                    </w:rPr>
                  </w:pPr>
                  <w:r w:rsidRPr="00F31D1B">
                    <w:rPr>
                      <w:color w:val="002060"/>
                    </w:rPr>
                    <w:t>(1)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E07000" w14:textId="77777777" w:rsidR="00202D2B" w:rsidRPr="00F31D1B" w:rsidRDefault="00202D2B" w:rsidP="002E777A">
                  <w:pPr>
                    <w:pStyle w:val="rowtabella0"/>
                    <w:rPr>
                      <w:color w:val="002060"/>
                    </w:rPr>
                  </w:pPr>
                  <w:r w:rsidRPr="00F31D1B">
                    <w:rPr>
                      <w:color w:val="002060"/>
                    </w:rPr>
                    <w:t>- BOCCIOFILA MONTEFANESE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356678" w14:textId="77777777" w:rsidR="00202D2B" w:rsidRPr="00F31D1B" w:rsidRDefault="00202D2B" w:rsidP="002E777A">
                  <w:pPr>
                    <w:pStyle w:val="rowtabella0"/>
                    <w:jc w:val="center"/>
                    <w:rPr>
                      <w:color w:val="002060"/>
                    </w:rPr>
                  </w:pPr>
                  <w:r w:rsidRPr="00F31D1B">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A90BD1" w14:textId="77777777" w:rsidR="00202D2B" w:rsidRPr="00F31D1B" w:rsidRDefault="00202D2B" w:rsidP="002E777A">
                  <w:pPr>
                    <w:pStyle w:val="rowtabella0"/>
                    <w:jc w:val="center"/>
                    <w:rPr>
                      <w:color w:val="002060"/>
                    </w:rPr>
                  </w:pPr>
                  <w:r w:rsidRPr="00F31D1B">
                    <w:rPr>
                      <w:color w:val="002060"/>
                    </w:rPr>
                    <w:t> </w:t>
                  </w:r>
                </w:p>
              </w:tc>
            </w:tr>
            <w:tr w:rsidR="00202D2B" w:rsidRPr="00F31D1B" w14:paraId="1EE45E86"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6FC4EA" w14:textId="77777777" w:rsidR="00202D2B" w:rsidRPr="00F31D1B" w:rsidRDefault="00202D2B" w:rsidP="002E777A">
                  <w:pPr>
                    <w:pStyle w:val="rowtabella0"/>
                    <w:rPr>
                      <w:color w:val="002060"/>
                    </w:rPr>
                  </w:pPr>
                  <w:r w:rsidRPr="00F31D1B">
                    <w:rPr>
                      <w:color w:val="002060"/>
                    </w:rPr>
                    <w:t>(2) 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E1F5B7" w14:textId="77777777" w:rsidR="00202D2B" w:rsidRPr="00F31D1B" w:rsidRDefault="00202D2B" w:rsidP="002E777A">
                  <w:pPr>
                    <w:pStyle w:val="rowtabella0"/>
                    <w:rPr>
                      <w:color w:val="002060"/>
                    </w:rPr>
                  </w:pPr>
                  <w:r w:rsidRPr="00F31D1B">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9C2381" w14:textId="77777777" w:rsidR="00202D2B" w:rsidRPr="00F31D1B" w:rsidRDefault="00202D2B" w:rsidP="002E777A">
                  <w:pPr>
                    <w:pStyle w:val="rowtabella0"/>
                    <w:jc w:val="center"/>
                    <w:rPr>
                      <w:color w:val="002060"/>
                    </w:rPr>
                  </w:pPr>
                  <w:r w:rsidRPr="00F31D1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0AE447" w14:textId="77777777" w:rsidR="00202D2B" w:rsidRPr="00F31D1B" w:rsidRDefault="00202D2B" w:rsidP="002E777A">
                  <w:pPr>
                    <w:pStyle w:val="rowtabella0"/>
                    <w:jc w:val="center"/>
                    <w:rPr>
                      <w:color w:val="002060"/>
                    </w:rPr>
                  </w:pPr>
                  <w:r w:rsidRPr="00F31D1B">
                    <w:rPr>
                      <w:color w:val="002060"/>
                    </w:rPr>
                    <w:t> </w:t>
                  </w:r>
                </w:p>
              </w:tc>
            </w:tr>
            <w:tr w:rsidR="00202D2B" w:rsidRPr="00F31D1B" w14:paraId="657F73E3"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0AEF48" w14:textId="77777777" w:rsidR="00202D2B" w:rsidRPr="00F31D1B" w:rsidRDefault="00202D2B" w:rsidP="002E777A">
                  <w:pPr>
                    <w:pStyle w:val="rowtabella0"/>
                    <w:rPr>
                      <w:color w:val="002060"/>
                    </w:rPr>
                  </w:pPr>
                  <w:r w:rsidRPr="00F31D1B">
                    <w:rPr>
                      <w:color w:val="002060"/>
                    </w:rP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8A6443" w14:textId="77777777" w:rsidR="00202D2B" w:rsidRPr="00F31D1B" w:rsidRDefault="00202D2B" w:rsidP="002E777A">
                  <w:pPr>
                    <w:pStyle w:val="rowtabella0"/>
                    <w:rPr>
                      <w:color w:val="002060"/>
                    </w:rPr>
                  </w:pPr>
                  <w:r w:rsidRPr="00F31D1B">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3546A3" w14:textId="77777777" w:rsidR="00202D2B" w:rsidRPr="00F31D1B" w:rsidRDefault="00202D2B" w:rsidP="002E777A">
                  <w:pPr>
                    <w:pStyle w:val="rowtabella0"/>
                    <w:jc w:val="center"/>
                    <w:rPr>
                      <w:color w:val="002060"/>
                    </w:rPr>
                  </w:pPr>
                  <w:r w:rsidRPr="00F31D1B">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E3D56C" w14:textId="77777777" w:rsidR="00202D2B" w:rsidRPr="00F31D1B" w:rsidRDefault="00202D2B" w:rsidP="002E777A">
                  <w:pPr>
                    <w:pStyle w:val="rowtabella0"/>
                    <w:jc w:val="center"/>
                    <w:rPr>
                      <w:color w:val="002060"/>
                    </w:rPr>
                  </w:pPr>
                  <w:r w:rsidRPr="00F31D1B">
                    <w:rPr>
                      <w:color w:val="002060"/>
                    </w:rPr>
                    <w:t> </w:t>
                  </w:r>
                </w:p>
              </w:tc>
            </w:tr>
            <w:tr w:rsidR="00202D2B" w:rsidRPr="00F31D1B" w14:paraId="5E755956"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8DBBA1" w14:textId="77777777" w:rsidR="00202D2B" w:rsidRPr="00F31D1B" w:rsidRDefault="00202D2B" w:rsidP="002E777A">
                  <w:pPr>
                    <w:pStyle w:val="rowtabella0"/>
                    <w:rPr>
                      <w:color w:val="002060"/>
                    </w:rPr>
                  </w:pPr>
                  <w:r w:rsidRPr="00F31D1B">
                    <w:rPr>
                      <w:color w:val="002060"/>
                    </w:rPr>
                    <w:t>(2) 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40C79" w14:textId="77777777" w:rsidR="00202D2B" w:rsidRPr="00F31D1B" w:rsidRDefault="00202D2B" w:rsidP="002E777A">
                  <w:pPr>
                    <w:pStyle w:val="rowtabella0"/>
                    <w:rPr>
                      <w:color w:val="002060"/>
                    </w:rPr>
                  </w:pPr>
                  <w:r w:rsidRPr="00F31D1B">
                    <w:rPr>
                      <w:color w:val="002060"/>
                    </w:rPr>
                    <w:t>-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F3088" w14:textId="77777777" w:rsidR="00202D2B" w:rsidRPr="00F31D1B" w:rsidRDefault="00202D2B" w:rsidP="002E777A">
                  <w:pPr>
                    <w:pStyle w:val="rowtabella0"/>
                    <w:jc w:val="center"/>
                    <w:rPr>
                      <w:color w:val="002060"/>
                    </w:rPr>
                  </w:pPr>
                  <w:r w:rsidRPr="00F31D1B">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5C28C" w14:textId="77777777" w:rsidR="00202D2B" w:rsidRPr="00F31D1B" w:rsidRDefault="00202D2B" w:rsidP="002E777A">
                  <w:pPr>
                    <w:pStyle w:val="rowtabella0"/>
                    <w:jc w:val="center"/>
                    <w:rPr>
                      <w:color w:val="002060"/>
                    </w:rPr>
                  </w:pPr>
                  <w:r w:rsidRPr="00F31D1B">
                    <w:rPr>
                      <w:color w:val="002060"/>
                    </w:rPr>
                    <w:t> </w:t>
                  </w:r>
                </w:p>
              </w:tc>
            </w:tr>
            <w:tr w:rsidR="00202D2B" w:rsidRPr="00F31D1B" w14:paraId="7CA53AE3"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56F12855" w14:textId="77777777" w:rsidR="00202D2B" w:rsidRPr="00F31D1B" w:rsidRDefault="00202D2B" w:rsidP="002E777A">
                  <w:pPr>
                    <w:pStyle w:val="rowtabella0"/>
                    <w:rPr>
                      <w:color w:val="002060"/>
                    </w:rPr>
                  </w:pPr>
                  <w:r w:rsidRPr="00F31D1B">
                    <w:rPr>
                      <w:color w:val="002060"/>
                    </w:rPr>
                    <w:t>(1) - disputata il 05/02/2023</w:t>
                  </w:r>
                </w:p>
              </w:tc>
            </w:tr>
            <w:tr w:rsidR="00202D2B" w:rsidRPr="00F31D1B" w14:paraId="15DB0A62"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69D119E3" w14:textId="77777777" w:rsidR="00202D2B" w:rsidRPr="00F31D1B" w:rsidRDefault="00202D2B" w:rsidP="002E777A">
                  <w:pPr>
                    <w:pStyle w:val="rowtabella0"/>
                    <w:rPr>
                      <w:color w:val="002060"/>
                    </w:rPr>
                  </w:pPr>
                  <w:r w:rsidRPr="00F31D1B">
                    <w:rPr>
                      <w:color w:val="002060"/>
                    </w:rPr>
                    <w:t>(2) - disputata il 03/02/2023</w:t>
                  </w:r>
                </w:p>
              </w:tc>
            </w:tr>
          </w:tbl>
          <w:p w14:paraId="0F2A212E" w14:textId="77777777" w:rsidR="00202D2B" w:rsidRPr="00F31D1B" w:rsidRDefault="00202D2B" w:rsidP="002E777A">
            <w:pPr>
              <w:rPr>
                <w:color w:val="002060"/>
              </w:rPr>
            </w:pPr>
          </w:p>
        </w:tc>
      </w:tr>
    </w:tbl>
    <w:p w14:paraId="7AA36A93" w14:textId="77777777" w:rsidR="00202D2B" w:rsidRPr="00F31D1B" w:rsidRDefault="00202D2B" w:rsidP="00202D2B">
      <w:pPr>
        <w:pStyle w:val="breakline"/>
        <w:rPr>
          <w:rFonts w:eastAsiaTheme="minorEastAsia"/>
          <w:color w:val="002060"/>
        </w:rPr>
      </w:pPr>
    </w:p>
    <w:p w14:paraId="6A3C7107" w14:textId="77777777" w:rsidR="00202D2B" w:rsidRPr="00F31D1B" w:rsidRDefault="00202D2B" w:rsidP="00202D2B">
      <w:pPr>
        <w:pStyle w:val="breakline"/>
        <w:rPr>
          <w:color w:val="002060"/>
        </w:rPr>
      </w:pPr>
    </w:p>
    <w:p w14:paraId="2BC8FB7A" w14:textId="77777777" w:rsidR="00202D2B" w:rsidRPr="00F31D1B" w:rsidRDefault="00202D2B" w:rsidP="00202D2B">
      <w:pPr>
        <w:pStyle w:val="titoloprinc0"/>
        <w:rPr>
          <w:color w:val="002060"/>
        </w:rPr>
      </w:pPr>
      <w:r w:rsidRPr="00F31D1B">
        <w:rPr>
          <w:color w:val="002060"/>
        </w:rPr>
        <w:t>GIUDICE SPORTIVO</w:t>
      </w:r>
    </w:p>
    <w:p w14:paraId="58643A4E" w14:textId="77777777" w:rsidR="00202D2B" w:rsidRPr="00F31D1B" w:rsidRDefault="00202D2B" w:rsidP="00202D2B">
      <w:pPr>
        <w:pStyle w:val="diffida"/>
        <w:rPr>
          <w:color w:val="002060"/>
        </w:rPr>
      </w:pPr>
      <w:r w:rsidRPr="00F31D1B">
        <w:rPr>
          <w:color w:val="002060"/>
        </w:rPr>
        <w:t>Il Giudice Sportivo Avv. Agnese Lazzaretti, con l'assistenza del segretario Angelo Castellana, nella seduta del 08/02/2023, ha adottato le decisioni che di seguito integralmente si riportano:</w:t>
      </w:r>
    </w:p>
    <w:p w14:paraId="181DAB03" w14:textId="77777777" w:rsidR="00202D2B" w:rsidRPr="00F31D1B" w:rsidRDefault="00202D2B" w:rsidP="00202D2B">
      <w:pPr>
        <w:pStyle w:val="titolo10"/>
        <w:rPr>
          <w:color w:val="002060"/>
        </w:rPr>
      </w:pPr>
      <w:r w:rsidRPr="00F31D1B">
        <w:rPr>
          <w:color w:val="002060"/>
        </w:rPr>
        <w:t xml:space="preserve">GARE DEL 3/ 2/2023 </w:t>
      </w:r>
    </w:p>
    <w:p w14:paraId="4536626A" w14:textId="77777777" w:rsidR="00202D2B" w:rsidRPr="00F31D1B" w:rsidRDefault="00202D2B" w:rsidP="00202D2B">
      <w:pPr>
        <w:pStyle w:val="titolo7a"/>
        <w:rPr>
          <w:color w:val="002060"/>
        </w:rPr>
      </w:pPr>
      <w:r w:rsidRPr="00F31D1B">
        <w:rPr>
          <w:color w:val="002060"/>
        </w:rPr>
        <w:t xml:space="preserve">PROVVEDIMENTI DISCIPLINARI </w:t>
      </w:r>
    </w:p>
    <w:p w14:paraId="526A4B8E"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52E178A0" w14:textId="77777777" w:rsidR="00202D2B" w:rsidRPr="00F31D1B" w:rsidRDefault="00202D2B" w:rsidP="00202D2B">
      <w:pPr>
        <w:pStyle w:val="titolo30"/>
        <w:rPr>
          <w:color w:val="002060"/>
        </w:rPr>
      </w:pPr>
      <w:r w:rsidRPr="00F31D1B">
        <w:rPr>
          <w:color w:val="002060"/>
        </w:rPr>
        <w:t xml:space="preserve">SOCIETA' </w:t>
      </w:r>
    </w:p>
    <w:p w14:paraId="2EDD7D80" w14:textId="77777777" w:rsidR="00202D2B" w:rsidRPr="00F31D1B" w:rsidRDefault="00202D2B" w:rsidP="00202D2B">
      <w:pPr>
        <w:pStyle w:val="titolo20"/>
        <w:rPr>
          <w:color w:val="002060"/>
        </w:rPr>
      </w:pPr>
      <w:r w:rsidRPr="00F31D1B">
        <w:rPr>
          <w:color w:val="002060"/>
        </w:rPr>
        <w:t xml:space="preserve">AMMENDA </w:t>
      </w:r>
    </w:p>
    <w:p w14:paraId="02245625" w14:textId="77777777" w:rsidR="00202D2B" w:rsidRPr="00F31D1B" w:rsidRDefault="00202D2B" w:rsidP="00202D2B">
      <w:pPr>
        <w:pStyle w:val="diffida"/>
        <w:spacing w:before="80" w:beforeAutospacing="0" w:after="40" w:afterAutospacing="0"/>
        <w:jc w:val="left"/>
        <w:rPr>
          <w:color w:val="002060"/>
        </w:rPr>
      </w:pPr>
      <w:r w:rsidRPr="00F31D1B">
        <w:rPr>
          <w:color w:val="002060"/>
        </w:rPr>
        <w:t xml:space="preserve">Euro 50,00 ACLI MANTOVANI CALCIO A 5 </w:t>
      </w:r>
      <w:r w:rsidRPr="00F31D1B">
        <w:rPr>
          <w:color w:val="002060"/>
        </w:rPr>
        <w:br/>
        <w:t xml:space="preserve">Per aver un proprio tifoso superato la linea del fallo laterale per protestare nei confronti dell'arbitro. </w:t>
      </w:r>
    </w:p>
    <w:p w14:paraId="47097739" w14:textId="77777777" w:rsidR="00202D2B" w:rsidRPr="00F31D1B" w:rsidRDefault="00202D2B" w:rsidP="00202D2B">
      <w:pPr>
        <w:pStyle w:val="diffida"/>
        <w:spacing w:before="80" w:beforeAutospacing="0" w:after="40" w:afterAutospacing="0"/>
        <w:jc w:val="left"/>
        <w:rPr>
          <w:color w:val="002060"/>
        </w:rPr>
      </w:pPr>
      <w:r w:rsidRPr="00F31D1B">
        <w:rPr>
          <w:color w:val="002060"/>
        </w:rPr>
        <w:br/>
        <w:t xml:space="preserve">Euro 50,00 LABELSYSTEM POTENZAPICENA </w:t>
      </w:r>
      <w:r w:rsidRPr="00F31D1B">
        <w:rPr>
          <w:color w:val="002060"/>
        </w:rPr>
        <w:br/>
        <w:t xml:space="preserve">Per aver permesso ad un tifoso della squadra ospite di entrare sul terreno di gioco al fine di protestare nei confronti dell'arbitro. </w:t>
      </w:r>
    </w:p>
    <w:p w14:paraId="512F9EE0" w14:textId="77777777" w:rsidR="00202D2B" w:rsidRPr="00F31D1B" w:rsidRDefault="00202D2B" w:rsidP="00202D2B">
      <w:pPr>
        <w:pStyle w:val="titolo30"/>
        <w:rPr>
          <w:color w:val="002060"/>
        </w:rPr>
      </w:pPr>
      <w:r w:rsidRPr="00F31D1B">
        <w:rPr>
          <w:color w:val="002060"/>
        </w:rPr>
        <w:t xml:space="preserve">DIRIGENTI </w:t>
      </w:r>
    </w:p>
    <w:p w14:paraId="2AEEC7B3" w14:textId="77777777" w:rsidR="00202D2B" w:rsidRPr="00F31D1B" w:rsidRDefault="00202D2B" w:rsidP="00202D2B">
      <w:pPr>
        <w:pStyle w:val="titolo20"/>
        <w:rPr>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D69D300" w14:textId="77777777" w:rsidTr="002E777A">
        <w:tc>
          <w:tcPr>
            <w:tcW w:w="2200" w:type="dxa"/>
            <w:tcMar>
              <w:top w:w="20" w:type="dxa"/>
              <w:left w:w="20" w:type="dxa"/>
              <w:bottom w:w="20" w:type="dxa"/>
              <w:right w:w="20" w:type="dxa"/>
            </w:tcMar>
            <w:vAlign w:val="center"/>
            <w:hideMark/>
          </w:tcPr>
          <w:p w14:paraId="256FED14" w14:textId="77777777" w:rsidR="00202D2B" w:rsidRPr="00F31D1B" w:rsidRDefault="00202D2B" w:rsidP="002E777A">
            <w:pPr>
              <w:pStyle w:val="movimento"/>
              <w:rPr>
                <w:color w:val="002060"/>
              </w:rPr>
            </w:pPr>
            <w:r w:rsidRPr="00F31D1B">
              <w:rPr>
                <w:color w:val="002060"/>
              </w:rPr>
              <w:t>BATTISTONI MASSIMO</w:t>
            </w:r>
          </w:p>
        </w:tc>
        <w:tc>
          <w:tcPr>
            <w:tcW w:w="2200" w:type="dxa"/>
            <w:tcMar>
              <w:top w:w="20" w:type="dxa"/>
              <w:left w:w="20" w:type="dxa"/>
              <w:bottom w:w="20" w:type="dxa"/>
              <w:right w:w="20" w:type="dxa"/>
            </w:tcMar>
            <w:vAlign w:val="center"/>
            <w:hideMark/>
          </w:tcPr>
          <w:p w14:paraId="51E6E3F1" w14:textId="77777777" w:rsidR="00202D2B" w:rsidRPr="00F31D1B" w:rsidRDefault="00202D2B" w:rsidP="002E777A">
            <w:pPr>
              <w:pStyle w:val="movimento2"/>
              <w:rPr>
                <w:color w:val="002060"/>
              </w:rPr>
            </w:pPr>
            <w:r w:rsidRPr="00F31D1B">
              <w:rPr>
                <w:color w:val="002060"/>
              </w:rPr>
              <w:t xml:space="preserve">(ACLI MANTOVANI CALCIO A 5) </w:t>
            </w:r>
          </w:p>
        </w:tc>
        <w:tc>
          <w:tcPr>
            <w:tcW w:w="800" w:type="dxa"/>
            <w:tcMar>
              <w:top w:w="20" w:type="dxa"/>
              <w:left w:w="20" w:type="dxa"/>
              <w:bottom w:w="20" w:type="dxa"/>
              <w:right w:w="20" w:type="dxa"/>
            </w:tcMar>
            <w:vAlign w:val="center"/>
            <w:hideMark/>
          </w:tcPr>
          <w:p w14:paraId="21C37FE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40F65BC" w14:textId="77777777" w:rsidR="00202D2B" w:rsidRPr="00F31D1B" w:rsidRDefault="00202D2B" w:rsidP="002E777A">
            <w:pPr>
              <w:pStyle w:val="movimento"/>
              <w:rPr>
                <w:color w:val="002060"/>
              </w:rPr>
            </w:pPr>
            <w:r w:rsidRPr="00F31D1B">
              <w:rPr>
                <w:color w:val="002060"/>
              </w:rPr>
              <w:t>PEZZOTTI ROBERTO</w:t>
            </w:r>
          </w:p>
        </w:tc>
        <w:tc>
          <w:tcPr>
            <w:tcW w:w="2200" w:type="dxa"/>
            <w:tcMar>
              <w:top w:w="20" w:type="dxa"/>
              <w:left w:w="20" w:type="dxa"/>
              <w:bottom w:w="20" w:type="dxa"/>
              <w:right w:w="20" w:type="dxa"/>
            </w:tcMar>
            <w:vAlign w:val="center"/>
            <w:hideMark/>
          </w:tcPr>
          <w:p w14:paraId="3DBED7CE" w14:textId="77777777" w:rsidR="00202D2B" w:rsidRPr="00F31D1B" w:rsidRDefault="00202D2B" w:rsidP="002E777A">
            <w:pPr>
              <w:pStyle w:val="movimento2"/>
              <w:rPr>
                <w:color w:val="002060"/>
              </w:rPr>
            </w:pPr>
            <w:r w:rsidRPr="00F31D1B">
              <w:rPr>
                <w:color w:val="002060"/>
              </w:rPr>
              <w:t xml:space="preserve">(ACLI MANTOVANI CALCIO A 5) </w:t>
            </w:r>
          </w:p>
        </w:tc>
      </w:tr>
    </w:tbl>
    <w:p w14:paraId="3FD086AF" w14:textId="77777777" w:rsidR="00202D2B" w:rsidRPr="00F31D1B" w:rsidRDefault="00202D2B" w:rsidP="00202D2B">
      <w:pPr>
        <w:pStyle w:val="titolo30"/>
        <w:rPr>
          <w:rFonts w:eastAsiaTheme="minorEastAsia"/>
          <w:color w:val="002060"/>
        </w:rPr>
      </w:pPr>
      <w:r w:rsidRPr="00F31D1B">
        <w:rPr>
          <w:color w:val="002060"/>
        </w:rPr>
        <w:t xml:space="preserve">CALCIATORI NON ESPULSI </w:t>
      </w:r>
    </w:p>
    <w:p w14:paraId="3DCBBFB1"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713C80C" w14:textId="77777777" w:rsidTr="002E777A">
        <w:tc>
          <w:tcPr>
            <w:tcW w:w="2200" w:type="dxa"/>
            <w:tcMar>
              <w:top w:w="20" w:type="dxa"/>
              <w:left w:w="20" w:type="dxa"/>
              <w:bottom w:w="20" w:type="dxa"/>
              <w:right w:w="20" w:type="dxa"/>
            </w:tcMar>
            <w:vAlign w:val="center"/>
            <w:hideMark/>
          </w:tcPr>
          <w:p w14:paraId="4C85B427" w14:textId="77777777" w:rsidR="00202D2B" w:rsidRPr="00F31D1B" w:rsidRDefault="00202D2B" w:rsidP="002E777A">
            <w:pPr>
              <w:pStyle w:val="movimento"/>
              <w:rPr>
                <w:color w:val="002060"/>
              </w:rPr>
            </w:pPr>
            <w:r w:rsidRPr="00F31D1B">
              <w:rPr>
                <w:color w:val="002060"/>
              </w:rPr>
              <w:t>MAIOLINI FEDERICA</w:t>
            </w:r>
          </w:p>
        </w:tc>
        <w:tc>
          <w:tcPr>
            <w:tcW w:w="2200" w:type="dxa"/>
            <w:tcMar>
              <w:top w:w="20" w:type="dxa"/>
              <w:left w:w="20" w:type="dxa"/>
              <w:bottom w:w="20" w:type="dxa"/>
              <w:right w:w="20" w:type="dxa"/>
            </w:tcMar>
            <w:vAlign w:val="center"/>
            <w:hideMark/>
          </w:tcPr>
          <w:p w14:paraId="405D279E" w14:textId="77777777" w:rsidR="00202D2B" w:rsidRPr="00F31D1B" w:rsidRDefault="00202D2B" w:rsidP="002E777A">
            <w:pPr>
              <w:pStyle w:val="movimento2"/>
              <w:rPr>
                <w:color w:val="002060"/>
              </w:rPr>
            </w:pPr>
            <w:r w:rsidRPr="00F31D1B">
              <w:rPr>
                <w:color w:val="002060"/>
              </w:rPr>
              <w:t xml:space="preserve">(ACLI MANTOVANI CALCIO A 5) </w:t>
            </w:r>
          </w:p>
        </w:tc>
        <w:tc>
          <w:tcPr>
            <w:tcW w:w="800" w:type="dxa"/>
            <w:tcMar>
              <w:top w:w="20" w:type="dxa"/>
              <w:left w:w="20" w:type="dxa"/>
              <w:bottom w:w="20" w:type="dxa"/>
              <w:right w:w="20" w:type="dxa"/>
            </w:tcMar>
            <w:vAlign w:val="center"/>
            <w:hideMark/>
          </w:tcPr>
          <w:p w14:paraId="50C59E0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84B82C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3E3D94B" w14:textId="77777777" w:rsidR="00202D2B" w:rsidRPr="00F31D1B" w:rsidRDefault="00202D2B" w:rsidP="002E777A">
            <w:pPr>
              <w:pStyle w:val="movimento2"/>
              <w:rPr>
                <w:color w:val="002060"/>
              </w:rPr>
            </w:pPr>
            <w:r w:rsidRPr="00F31D1B">
              <w:rPr>
                <w:color w:val="002060"/>
              </w:rPr>
              <w:t> </w:t>
            </w:r>
          </w:p>
        </w:tc>
      </w:tr>
    </w:tbl>
    <w:p w14:paraId="3CEE37DF" w14:textId="77777777" w:rsidR="00202D2B" w:rsidRPr="00F31D1B" w:rsidRDefault="00202D2B" w:rsidP="00202D2B">
      <w:pPr>
        <w:pStyle w:val="titolo10"/>
        <w:rPr>
          <w:rFonts w:eastAsiaTheme="minorEastAsia"/>
          <w:color w:val="002060"/>
        </w:rPr>
      </w:pPr>
      <w:r w:rsidRPr="00F31D1B">
        <w:rPr>
          <w:color w:val="002060"/>
        </w:rPr>
        <w:t xml:space="preserve">GARE DEL 4/ 2/2023 </w:t>
      </w:r>
    </w:p>
    <w:p w14:paraId="19E232BE" w14:textId="77777777" w:rsidR="00202D2B" w:rsidRPr="00F31D1B" w:rsidRDefault="00202D2B" w:rsidP="00202D2B">
      <w:pPr>
        <w:pStyle w:val="titolo7a"/>
        <w:rPr>
          <w:color w:val="002060"/>
        </w:rPr>
      </w:pPr>
      <w:r w:rsidRPr="00F31D1B">
        <w:rPr>
          <w:color w:val="002060"/>
        </w:rPr>
        <w:t xml:space="preserve">PROVVEDIMENTI DISCIPLINARI </w:t>
      </w:r>
    </w:p>
    <w:p w14:paraId="15C15681"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35203E2C" w14:textId="77777777" w:rsidR="00202D2B" w:rsidRPr="00F31D1B" w:rsidRDefault="00202D2B" w:rsidP="00202D2B">
      <w:pPr>
        <w:pStyle w:val="titolo30"/>
        <w:rPr>
          <w:color w:val="002060"/>
        </w:rPr>
      </w:pPr>
      <w:r w:rsidRPr="00F31D1B">
        <w:rPr>
          <w:color w:val="002060"/>
        </w:rPr>
        <w:t xml:space="preserve">ALLENATORI </w:t>
      </w:r>
    </w:p>
    <w:p w14:paraId="30FDF760" w14:textId="77777777" w:rsidR="00202D2B" w:rsidRPr="00F31D1B" w:rsidRDefault="00202D2B" w:rsidP="00202D2B">
      <w:pPr>
        <w:pStyle w:val="titolo20"/>
        <w:rPr>
          <w:color w:val="002060"/>
        </w:rPr>
      </w:pPr>
      <w:r w:rsidRPr="00F31D1B">
        <w:rPr>
          <w:color w:val="002060"/>
        </w:rPr>
        <w:t xml:space="preserve">SQUALIFICA FINO AL 1/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01E2AEC" w14:textId="77777777" w:rsidTr="002E777A">
        <w:tc>
          <w:tcPr>
            <w:tcW w:w="2200" w:type="dxa"/>
            <w:tcMar>
              <w:top w:w="20" w:type="dxa"/>
              <w:left w:w="20" w:type="dxa"/>
              <w:bottom w:w="20" w:type="dxa"/>
              <w:right w:w="20" w:type="dxa"/>
            </w:tcMar>
            <w:vAlign w:val="center"/>
            <w:hideMark/>
          </w:tcPr>
          <w:p w14:paraId="1A07EC1A" w14:textId="77777777" w:rsidR="00202D2B" w:rsidRPr="00F31D1B" w:rsidRDefault="00202D2B" w:rsidP="002E777A">
            <w:pPr>
              <w:pStyle w:val="movimento"/>
              <w:rPr>
                <w:color w:val="002060"/>
              </w:rPr>
            </w:pPr>
            <w:r w:rsidRPr="00F31D1B">
              <w:rPr>
                <w:color w:val="002060"/>
              </w:rPr>
              <w:t>PACIONI PAOLO</w:t>
            </w:r>
          </w:p>
        </w:tc>
        <w:tc>
          <w:tcPr>
            <w:tcW w:w="2200" w:type="dxa"/>
            <w:tcMar>
              <w:top w:w="20" w:type="dxa"/>
              <w:left w:w="20" w:type="dxa"/>
              <w:bottom w:w="20" w:type="dxa"/>
              <w:right w:w="20" w:type="dxa"/>
            </w:tcMar>
            <w:vAlign w:val="center"/>
            <w:hideMark/>
          </w:tcPr>
          <w:p w14:paraId="3CF96D33" w14:textId="77777777" w:rsidR="00202D2B" w:rsidRPr="00F31D1B" w:rsidRDefault="00202D2B" w:rsidP="002E777A">
            <w:pPr>
              <w:pStyle w:val="movimento2"/>
              <w:rPr>
                <w:color w:val="002060"/>
              </w:rPr>
            </w:pPr>
            <w:r w:rsidRPr="00F31D1B">
              <w:rPr>
                <w:color w:val="002060"/>
              </w:rPr>
              <w:t xml:space="preserve">(RIPABERARDA) </w:t>
            </w:r>
          </w:p>
        </w:tc>
        <w:tc>
          <w:tcPr>
            <w:tcW w:w="800" w:type="dxa"/>
            <w:tcMar>
              <w:top w:w="20" w:type="dxa"/>
              <w:left w:w="20" w:type="dxa"/>
              <w:bottom w:w="20" w:type="dxa"/>
              <w:right w:w="20" w:type="dxa"/>
            </w:tcMar>
            <w:vAlign w:val="center"/>
            <w:hideMark/>
          </w:tcPr>
          <w:p w14:paraId="47DF098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27C7AB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C7DC5E9" w14:textId="77777777" w:rsidR="00202D2B" w:rsidRPr="00F31D1B" w:rsidRDefault="00202D2B" w:rsidP="002E777A">
            <w:pPr>
              <w:pStyle w:val="movimento2"/>
              <w:rPr>
                <w:color w:val="002060"/>
              </w:rPr>
            </w:pPr>
            <w:r w:rsidRPr="00F31D1B">
              <w:rPr>
                <w:color w:val="002060"/>
              </w:rPr>
              <w:t> </w:t>
            </w:r>
          </w:p>
        </w:tc>
      </w:tr>
    </w:tbl>
    <w:p w14:paraId="3061912D" w14:textId="77777777" w:rsidR="00202D2B" w:rsidRPr="00F31D1B" w:rsidRDefault="00202D2B" w:rsidP="00202D2B">
      <w:pPr>
        <w:pStyle w:val="diffida"/>
        <w:spacing w:before="80" w:beforeAutospacing="0" w:after="40" w:afterAutospacing="0"/>
        <w:jc w:val="left"/>
        <w:rPr>
          <w:rFonts w:eastAsiaTheme="minorEastAsia"/>
          <w:color w:val="002060"/>
        </w:rPr>
      </w:pPr>
      <w:r w:rsidRPr="00F31D1B">
        <w:rPr>
          <w:color w:val="002060"/>
        </w:rPr>
        <w:t xml:space="preserve">Per comportamento minaccioso nei confronti dell'arbitro. Allontanato. </w:t>
      </w:r>
    </w:p>
    <w:p w14:paraId="2A0B4557" w14:textId="77777777" w:rsidR="00202D2B" w:rsidRPr="00F31D1B" w:rsidRDefault="00202D2B" w:rsidP="00202D2B">
      <w:pPr>
        <w:pStyle w:val="titolo30"/>
        <w:rPr>
          <w:color w:val="002060"/>
        </w:rPr>
      </w:pPr>
      <w:r w:rsidRPr="00F31D1B">
        <w:rPr>
          <w:color w:val="002060"/>
        </w:rPr>
        <w:t xml:space="preserve">CALCIATORI NON ESPULSI </w:t>
      </w:r>
    </w:p>
    <w:p w14:paraId="0D6FD3DB"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5560431" w14:textId="77777777" w:rsidTr="002E777A">
        <w:tc>
          <w:tcPr>
            <w:tcW w:w="2200" w:type="dxa"/>
            <w:tcMar>
              <w:top w:w="20" w:type="dxa"/>
              <w:left w:w="20" w:type="dxa"/>
              <w:bottom w:w="20" w:type="dxa"/>
              <w:right w:w="20" w:type="dxa"/>
            </w:tcMar>
            <w:vAlign w:val="center"/>
            <w:hideMark/>
          </w:tcPr>
          <w:p w14:paraId="161F2358" w14:textId="77777777" w:rsidR="00202D2B" w:rsidRPr="00F31D1B" w:rsidRDefault="00202D2B" w:rsidP="002E777A">
            <w:pPr>
              <w:pStyle w:val="movimento"/>
              <w:rPr>
                <w:color w:val="002060"/>
              </w:rPr>
            </w:pPr>
            <w:r w:rsidRPr="00F31D1B">
              <w:rPr>
                <w:color w:val="002060"/>
              </w:rPr>
              <w:t>DIAMANTINI DILETTA</w:t>
            </w:r>
          </w:p>
        </w:tc>
        <w:tc>
          <w:tcPr>
            <w:tcW w:w="2200" w:type="dxa"/>
            <w:tcMar>
              <w:top w:w="20" w:type="dxa"/>
              <w:left w:w="20" w:type="dxa"/>
              <w:bottom w:w="20" w:type="dxa"/>
              <w:right w:w="20" w:type="dxa"/>
            </w:tcMar>
            <w:vAlign w:val="center"/>
            <w:hideMark/>
          </w:tcPr>
          <w:p w14:paraId="439BB5F1" w14:textId="77777777" w:rsidR="00202D2B" w:rsidRPr="00F31D1B" w:rsidRDefault="00202D2B" w:rsidP="002E777A">
            <w:pPr>
              <w:pStyle w:val="movimento2"/>
              <w:rPr>
                <w:color w:val="002060"/>
              </w:rPr>
            </w:pPr>
            <w:r w:rsidRPr="00F31D1B">
              <w:rPr>
                <w:color w:val="002060"/>
              </w:rPr>
              <w:t xml:space="preserve">(ALMAJUVENTUS FANO1906 SRL) </w:t>
            </w:r>
          </w:p>
        </w:tc>
        <w:tc>
          <w:tcPr>
            <w:tcW w:w="800" w:type="dxa"/>
            <w:tcMar>
              <w:top w:w="20" w:type="dxa"/>
              <w:left w:w="20" w:type="dxa"/>
              <w:bottom w:w="20" w:type="dxa"/>
              <w:right w:w="20" w:type="dxa"/>
            </w:tcMar>
            <w:vAlign w:val="center"/>
            <w:hideMark/>
          </w:tcPr>
          <w:p w14:paraId="479FC9A0"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806C841"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73D4A3F" w14:textId="77777777" w:rsidR="00202D2B" w:rsidRPr="00F31D1B" w:rsidRDefault="00202D2B" w:rsidP="002E777A">
            <w:pPr>
              <w:pStyle w:val="movimento2"/>
              <w:rPr>
                <w:color w:val="002060"/>
              </w:rPr>
            </w:pPr>
            <w:r w:rsidRPr="00F31D1B">
              <w:rPr>
                <w:color w:val="002060"/>
              </w:rPr>
              <w:t> </w:t>
            </w:r>
          </w:p>
        </w:tc>
      </w:tr>
    </w:tbl>
    <w:p w14:paraId="6FEB9334" w14:textId="77777777" w:rsidR="00202D2B" w:rsidRPr="00F31D1B" w:rsidRDefault="00202D2B" w:rsidP="00202D2B">
      <w:pPr>
        <w:pStyle w:val="titolo20"/>
        <w:rPr>
          <w:rFonts w:eastAsiaTheme="minorEastAsia"/>
          <w:color w:val="002060"/>
        </w:rPr>
      </w:pPr>
      <w:r w:rsidRPr="00F31D1B">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A680B61" w14:textId="77777777" w:rsidTr="002E777A">
        <w:tc>
          <w:tcPr>
            <w:tcW w:w="2200" w:type="dxa"/>
            <w:tcMar>
              <w:top w:w="20" w:type="dxa"/>
              <w:left w:w="20" w:type="dxa"/>
              <w:bottom w:w="20" w:type="dxa"/>
              <w:right w:w="20" w:type="dxa"/>
            </w:tcMar>
            <w:vAlign w:val="center"/>
            <w:hideMark/>
          </w:tcPr>
          <w:p w14:paraId="3B7B3611" w14:textId="77777777" w:rsidR="00202D2B" w:rsidRPr="00F31D1B" w:rsidRDefault="00202D2B" w:rsidP="002E777A">
            <w:pPr>
              <w:pStyle w:val="movimento"/>
              <w:rPr>
                <w:color w:val="002060"/>
              </w:rPr>
            </w:pPr>
            <w:r w:rsidRPr="00F31D1B">
              <w:rPr>
                <w:color w:val="002060"/>
              </w:rPr>
              <w:t>CIACCI SARA</w:t>
            </w:r>
          </w:p>
        </w:tc>
        <w:tc>
          <w:tcPr>
            <w:tcW w:w="2200" w:type="dxa"/>
            <w:tcMar>
              <w:top w:w="20" w:type="dxa"/>
              <w:left w:w="20" w:type="dxa"/>
              <w:bottom w:w="20" w:type="dxa"/>
              <w:right w:w="20" w:type="dxa"/>
            </w:tcMar>
            <w:vAlign w:val="center"/>
            <w:hideMark/>
          </w:tcPr>
          <w:p w14:paraId="00D5ED8A" w14:textId="77777777" w:rsidR="00202D2B" w:rsidRPr="00F31D1B" w:rsidRDefault="00202D2B" w:rsidP="002E777A">
            <w:pPr>
              <w:pStyle w:val="movimento2"/>
              <w:rPr>
                <w:color w:val="002060"/>
              </w:rPr>
            </w:pPr>
            <w:r w:rsidRPr="00F31D1B">
              <w:rPr>
                <w:color w:val="002060"/>
              </w:rPr>
              <w:t xml:space="preserve">(PIANDIROSE) </w:t>
            </w:r>
          </w:p>
        </w:tc>
        <w:tc>
          <w:tcPr>
            <w:tcW w:w="800" w:type="dxa"/>
            <w:tcMar>
              <w:top w:w="20" w:type="dxa"/>
              <w:left w:w="20" w:type="dxa"/>
              <w:bottom w:w="20" w:type="dxa"/>
              <w:right w:w="20" w:type="dxa"/>
            </w:tcMar>
            <w:vAlign w:val="center"/>
            <w:hideMark/>
          </w:tcPr>
          <w:p w14:paraId="2A0685E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74C90D1" w14:textId="77777777" w:rsidR="00202D2B" w:rsidRPr="00F31D1B" w:rsidRDefault="00202D2B" w:rsidP="002E777A">
            <w:pPr>
              <w:pStyle w:val="movimento"/>
              <w:rPr>
                <w:color w:val="002060"/>
              </w:rPr>
            </w:pPr>
            <w:r w:rsidRPr="00F31D1B">
              <w:rPr>
                <w:color w:val="002060"/>
              </w:rPr>
              <w:t>BONFIGLI SARA</w:t>
            </w:r>
          </w:p>
        </w:tc>
        <w:tc>
          <w:tcPr>
            <w:tcW w:w="2200" w:type="dxa"/>
            <w:tcMar>
              <w:top w:w="20" w:type="dxa"/>
              <w:left w:w="20" w:type="dxa"/>
              <w:bottom w:w="20" w:type="dxa"/>
              <w:right w:w="20" w:type="dxa"/>
            </w:tcMar>
            <w:vAlign w:val="center"/>
            <w:hideMark/>
          </w:tcPr>
          <w:p w14:paraId="2F5C7E5A" w14:textId="77777777" w:rsidR="00202D2B" w:rsidRPr="00F31D1B" w:rsidRDefault="00202D2B" w:rsidP="002E777A">
            <w:pPr>
              <w:pStyle w:val="movimento2"/>
              <w:rPr>
                <w:color w:val="002060"/>
              </w:rPr>
            </w:pPr>
            <w:r w:rsidRPr="00F31D1B">
              <w:rPr>
                <w:color w:val="002060"/>
              </w:rPr>
              <w:t xml:space="preserve">(RIPABERARDA) </w:t>
            </w:r>
          </w:p>
        </w:tc>
      </w:tr>
      <w:tr w:rsidR="00202D2B" w:rsidRPr="00F31D1B" w14:paraId="2CCA3E41" w14:textId="77777777" w:rsidTr="002E777A">
        <w:tc>
          <w:tcPr>
            <w:tcW w:w="2200" w:type="dxa"/>
            <w:tcMar>
              <w:top w:w="20" w:type="dxa"/>
              <w:left w:w="20" w:type="dxa"/>
              <w:bottom w:w="20" w:type="dxa"/>
              <w:right w:w="20" w:type="dxa"/>
            </w:tcMar>
            <w:vAlign w:val="center"/>
            <w:hideMark/>
          </w:tcPr>
          <w:p w14:paraId="5489430E" w14:textId="77777777" w:rsidR="00202D2B" w:rsidRPr="00F31D1B" w:rsidRDefault="00202D2B" w:rsidP="002E777A">
            <w:pPr>
              <w:pStyle w:val="movimento"/>
              <w:rPr>
                <w:color w:val="002060"/>
              </w:rPr>
            </w:pPr>
            <w:r w:rsidRPr="00F31D1B">
              <w:rPr>
                <w:color w:val="002060"/>
              </w:rPr>
              <w:t>DI BUO FEDERICA</w:t>
            </w:r>
          </w:p>
        </w:tc>
        <w:tc>
          <w:tcPr>
            <w:tcW w:w="2200" w:type="dxa"/>
            <w:tcMar>
              <w:top w:w="20" w:type="dxa"/>
              <w:left w:w="20" w:type="dxa"/>
              <w:bottom w:w="20" w:type="dxa"/>
              <w:right w:w="20" w:type="dxa"/>
            </w:tcMar>
            <w:vAlign w:val="center"/>
            <w:hideMark/>
          </w:tcPr>
          <w:p w14:paraId="30DE607B" w14:textId="77777777" w:rsidR="00202D2B" w:rsidRPr="00F31D1B" w:rsidRDefault="00202D2B" w:rsidP="002E777A">
            <w:pPr>
              <w:pStyle w:val="movimento2"/>
              <w:rPr>
                <w:color w:val="002060"/>
              </w:rPr>
            </w:pPr>
            <w:r w:rsidRPr="00F31D1B">
              <w:rPr>
                <w:color w:val="002060"/>
              </w:rPr>
              <w:t xml:space="preserve">(RIPABERARDA) </w:t>
            </w:r>
          </w:p>
        </w:tc>
        <w:tc>
          <w:tcPr>
            <w:tcW w:w="800" w:type="dxa"/>
            <w:tcMar>
              <w:top w:w="20" w:type="dxa"/>
              <w:left w:w="20" w:type="dxa"/>
              <w:bottom w:w="20" w:type="dxa"/>
              <w:right w:w="20" w:type="dxa"/>
            </w:tcMar>
            <w:vAlign w:val="center"/>
            <w:hideMark/>
          </w:tcPr>
          <w:p w14:paraId="5E2813D7"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28E120C"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F572243" w14:textId="77777777" w:rsidR="00202D2B" w:rsidRPr="00F31D1B" w:rsidRDefault="00202D2B" w:rsidP="002E777A">
            <w:pPr>
              <w:pStyle w:val="movimento2"/>
              <w:rPr>
                <w:color w:val="002060"/>
              </w:rPr>
            </w:pPr>
            <w:r w:rsidRPr="00F31D1B">
              <w:rPr>
                <w:color w:val="002060"/>
              </w:rPr>
              <w:t> </w:t>
            </w:r>
          </w:p>
        </w:tc>
      </w:tr>
    </w:tbl>
    <w:p w14:paraId="65C31C40" w14:textId="77777777" w:rsidR="00202D2B" w:rsidRDefault="00202D2B" w:rsidP="00202D2B">
      <w:pPr>
        <w:pStyle w:val="breakline"/>
        <w:rPr>
          <w:color w:val="002060"/>
        </w:rPr>
      </w:pPr>
    </w:p>
    <w:p w14:paraId="091FBEE3" w14:textId="77777777" w:rsidR="00202D2B" w:rsidRPr="0087042E" w:rsidRDefault="00202D2B" w:rsidP="00202D2B">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21EAB2B4" w14:textId="77777777" w:rsidR="00202D2B" w:rsidRPr="0087042E" w:rsidRDefault="00202D2B" w:rsidP="00202D2B">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43D66B9F" w14:textId="77777777" w:rsidR="00202D2B" w:rsidRPr="00F31D1B" w:rsidRDefault="00202D2B" w:rsidP="00202D2B">
      <w:pPr>
        <w:pStyle w:val="breakline"/>
        <w:rPr>
          <w:rFonts w:eastAsiaTheme="minorEastAsia"/>
          <w:color w:val="002060"/>
        </w:rPr>
      </w:pPr>
    </w:p>
    <w:p w14:paraId="13EB9080" w14:textId="77777777" w:rsidR="00202D2B" w:rsidRPr="00F31D1B" w:rsidRDefault="00202D2B" w:rsidP="00202D2B">
      <w:pPr>
        <w:pStyle w:val="titoloprinc0"/>
        <w:rPr>
          <w:color w:val="002060"/>
        </w:rPr>
      </w:pPr>
      <w:r w:rsidRPr="00F31D1B">
        <w:rPr>
          <w:color w:val="002060"/>
        </w:rPr>
        <w:t>CLASSIFICA</w:t>
      </w:r>
    </w:p>
    <w:p w14:paraId="4F133AE4" w14:textId="77777777" w:rsidR="00202D2B" w:rsidRPr="00F31D1B" w:rsidRDefault="00202D2B" w:rsidP="00202D2B">
      <w:pPr>
        <w:pStyle w:val="breakline"/>
        <w:rPr>
          <w:color w:val="002060"/>
        </w:rPr>
      </w:pPr>
    </w:p>
    <w:p w14:paraId="2FC7261B" w14:textId="77777777" w:rsidR="00202D2B" w:rsidRPr="00F31D1B" w:rsidRDefault="00202D2B" w:rsidP="00202D2B">
      <w:pPr>
        <w:pStyle w:val="breakline"/>
        <w:rPr>
          <w:color w:val="002060"/>
        </w:rPr>
      </w:pPr>
    </w:p>
    <w:p w14:paraId="060D9528" w14:textId="77777777" w:rsidR="00202D2B" w:rsidRPr="00F31D1B" w:rsidRDefault="00202D2B" w:rsidP="00202D2B">
      <w:pPr>
        <w:pStyle w:val="sottotitolocampionato10"/>
        <w:rPr>
          <w:color w:val="002060"/>
        </w:rPr>
      </w:pPr>
      <w:r w:rsidRPr="00F31D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71BAB436"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FCD9D"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FCEB6"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9EB51"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55C0A"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8CEC4"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0F497"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43852"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1781C"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9873D"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60A6C" w14:textId="77777777" w:rsidR="00202D2B" w:rsidRPr="00F31D1B" w:rsidRDefault="00202D2B" w:rsidP="002E777A">
            <w:pPr>
              <w:pStyle w:val="headertabella0"/>
              <w:rPr>
                <w:color w:val="002060"/>
              </w:rPr>
            </w:pPr>
            <w:r w:rsidRPr="00F31D1B">
              <w:rPr>
                <w:color w:val="002060"/>
              </w:rPr>
              <w:t>PE</w:t>
            </w:r>
          </w:p>
        </w:tc>
      </w:tr>
      <w:tr w:rsidR="00202D2B" w:rsidRPr="00F31D1B" w14:paraId="3E11216B"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079CC" w14:textId="77777777" w:rsidR="00202D2B" w:rsidRPr="00F31D1B" w:rsidRDefault="00202D2B" w:rsidP="002E777A">
            <w:pPr>
              <w:pStyle w:val="rowtabella0"/>
              <w:rPr>
                <w:color w:val="002060"/>
              </w:rPr>
            </w:pPr>
            <w:r w:rsidRPr="00F31D1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5C75"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A3B5"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413A"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437A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8C3C"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A4BB" w14:textId="77777777" w:rsidR="00202D2B" w:rsidRPr="00F31D1B" w:rsidRDefault="00202D2B" w:rsidP="002E777A">
            <w:pPr>
              <w:pStyle w:val="rowtabella0"/>
              <w:jc w:val="center"/>
              <w:rPr>
                <w:color w:val="002060"/>
              </w:rPr>
            </w:pPr>
            <w:r w:rsidRPr="00F31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3F9F"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9E9C"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BD6F" w14:textId="77777777" w:rsidR="00202D2B" w:rsidRPr="00F31D1B" w:rsidRDefault="00202D2B" w:rsidP="002E777A">
            <w:pPr>
              <w:pStyle w:val="rowtabella0"/>
              <w:jc w:val="center"/>
              <w:rPr>
                <w:color w:val="002060"/>
              </w:rPr>
            </w:pPr>
            <w:r w:rsidRPr="00F31D1B">
              <w:rPr>
                <w:color w:val="002060"/>
              </w:rPr>
              <w:t>0</w:t>
            </w:r>
          </w:p>
        </w:tc>
      </w:tr>
      <w:tr w:rsidR="00202D2B" w:rsidRPr="00F31D1B" w14:paraId="1B524EA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BD466" w14:textId="77777777" w:rsidR="00202D2B" w:rsidRPr="00F31D1B" w:rsidRDefault="00202D2B" w:rsidP="002E777A">
            <w:pPr>
              <w:pStyle w:val="rowtabella0"/>
              <w:rPr>
                <w:color w:val="002060"/>
              </w:rPr>
            </w:pPr>
            <w:r w:rsidRPr="00F31D1B">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0E51"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1B48"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D7B8A"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2391"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419F"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069B2" w14:textId="77777777" w:rsidR="00202D2B" w:rsidRPr="00F31D1B" w:rsidRDefault="00202D2B" w:rsidP="002E777A">
            <w:pPr>
              <w:pStyle w:val="rowtabella0"/>
              <w:jc w:val="center"/>
              <w:rPr>
                <w:color w:val="002060"/>
              </w:rPr>
            </w:pPr>
            <w:r w:rsidRPr="00F31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3B1F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7A69"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04C3" w14:textId="77777777" w:rsidR="00202D2B" w:rsidRPr="00F31D1B" w:rsidRDefault="00202D2B" w:rsidP="002E777A">
            <w:pPr>
              <w:pStyle w:val="rowtabella0"/>
              <w:jc w:val="center"/>
              <w:rPr>
                <w:color w:val="002060"/>
              </w:rPr>
            </w:pPr>
            <w:r w:rsidRPr="00F31D1B">
              <w:rPr>
                <w:color w:val="002060"/>
              </w:rPr>
              <w:t>0</w:t>
            </w:r>
          </w:p>
        </w:tc>
      </w:tr>
      <w:tr w:rsidR="00202D2B" w:rsidRPr="00F31D1B" w14:paraId="1237726D"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F739E" w14:textId="77777777" w:rsidR="00202D2B" w:rsidRPr="00F31D1B" w:rsidRDefault="00202D2B" w:rsidP="002E777A">
            <w:pPr>
              <w:pStyle w:val="rowtabella0"/>
              <w:rPr>
                <w:color w:val="002060"/>
              </w:rPr>
            </w:pPr>
            <w:r w:rsidRPr="00F31D1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5B46" w14:textId="77777777" w:rsidR="00202D2B" w:rsidRPr="00F31D1B" w:rsidRDefault="00202D2B" w:rsidP="002E777A">
            <w:pPr>
              <w:pStyle w:val="rowtabella0"/>
              <w:jc w:val="center"/>
              <w:rPr>
                <w:color w:val="002060"/>
              </w:rPr>
            </w:pPr>
            <w:r w:rsidRPr="00F31D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17554"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EFCBE"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2EE1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1BB4"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A945" w14:textId="77777777" w:rsidR="00202D2B" w:rsidRPr="00F31D1B" w:rsidRDefault="00202D2B" w:rsidP="002E777A">
            <w:pPr>
              <w:pStyle w:val="rowtabella0"/>
              <w:jc w:val="center"/>
              <w:rPr>
                <w:color w:val="002060"/>
              </w:rPr>
            </w:pPr>
            <w:r w:rsidRPr="00F31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5B6F2"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5DEC"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F1E3" w14:textId="77777777" w:rsidR="00202D2B" w:rsidRPr="00F31D1B" w:rsidRDefault="00202D2B" w:rsidP="002E777A">
            <w:pPr>
              <w:pStyle w:val="rowtabella0"/>
              <w:jc w:val="center"/>
              <w:rPr>
                <w:color w:val="002060"/>
              </w:rPr>
            </w:pPr>
            <w:r w:rsidRPr="00F31D1B">
              <w:rPr>
                <w:color w:val="002060"/>
              </w:rPr>
              <w:t>0</w:t>
            </w:r>
          </w:p>
        </w:tc>
      </w:tr>
      <w:tr w:rsidR="00202D2B" w:rsidRPr="00F31D1B" w14:paraId="4AC3E06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D74B8" w14:textId="77777777" w:rsidR="00202D2B" w:rsidRPr="00F31D1B" w:rsidRDefault="00202D2B" w:rsidP="002E777A">
            <w:pPr>
              <w:pStyle w:val="rowtabella0"/>
              <w:rPr>
                <w:color w:val="002060"/>
              </w:rPr>
            </w:pPr>
            <w:r w:rsidRPr="00F31D1B">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AEBB" w14:textId="77777777" w:rsidR="00202D2B" w:rsidRPr="00F31D1B" w:rsidRDefault="00202D2B" w:rsidP="002E777A">
            <w:pPr>
              <w:pStyle w:val="rowtabella0"/>
              <w:jc w:val="center"/>
              <w:rPr>
                <w:color w:val="002060"/>
              </w:rPr>
            </w:pPr>
            <w:r w:rsidRPr="00F31D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0763"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376F"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6855"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318A"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387F" w14:textId="77777777" w:rsidR="00202D2B" w:rsidRPr="00F31D1B" w:rsidRDefault="00202D2B" w:rsidP="002E777A">
            <w:pPr>
              <w:pStyle w:val="rowtabella0"/>
              <w:jc w:val="center"/>
              <w:rPr>
                <w:color w:val="002060"/>
              </w:rPr>
            </w:pPr>
            <w:r w:rsidRPr="00F31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5745" w14:textId="77777777" w:rsidR="00202D2B" w:rsidRPr="00F31D1B" w:rsidRDefault="00202D2B" w:rsidP="002E777A">
            <w:pPr>
              <w:pStyle w:val="rowtabella0"/>
              <w:jc w:val="center"/>
              <w:rPr>
                <w:color w:val="002060"/>
              </w:rPr>
            </w:pPr>
            <w:r w:rsidRPr="00F31D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EB13"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1F3A" w14:textId="77777777" w:rsidR="00202D2B" w:rsidRPr="00F31D1B" w:rsidRDefault="00202D2B" w:rsidP="002E777A">
            <w:pPr>
              <w:pStyle w:val="rowtabella0"/>
              <w:jc w:val="center"/>
              <w:rPr>
                <w:color w:val="002060"/>
              </w:rPr>
            </w:pPr>
            <w:r w:rsidRPr="00F31D1B">
              <w:rPr>
                <w:color w:val="002060"/>
              </w:rPr>
              <w:t>0</w:t>
            </w:r>
          </w:p>
        </w:tc>
      </w:tr>
      <w:tr w:rsidR="00202D2B" w:rsidRPr="00F31D1B" w14:paraId="0361386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53586" w14:textId="77777777" w:rsidR="00202D2B" w:rsidRPr="00F31D1B" w:rsidRDefault="00202D2B" w:rsidP="002E777A">
            <w:pPr>
              <w:pStyle w:val="rowtabella0"/>
              <w:rPr>
                <w:color w:val="002060"/>
              </w:rPr>
            </w:pPr>
            <w:r w:rsidRPr="00F31D1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288D"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7F03"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09577"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EE5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5FF8"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50D6" w14:textId="77777777" w:rsidR="00202D2B" w:rsidRPr="00F31D1B" w:rsidRDefault="00202D2B" w:rsidP="002E777A">
            <w:pPr>
              <w:pStyle w:val="rowtabella0"/>
              <w:jc w:val="center"/>
              <w:rPr>
                <w:color w:val="002060"/>
              </w:rPr>
            </w:pPr>
            <w:r w:rsidRPr="00F31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EDDF"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B4C77"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63DF" w14:textId="77777777" w:rsidR="00202D2B" w:rsidRPr="00F31D1B" w:rsidRDefault="00202D2B" w:rsidP="002E777A">
            <w:pPr>
              <w:pStyle w:val="rowtabella0"/>
              <w:jc w:val="center"/>
              <w:rPr>
                <w:color w:val="002060"/>
              </w:rPr>
            </w:pPr>
            <w:r w:rsidRPr="00F31D1B">
              <w:rPr>
                <w:color w:val="002060"/>
              </w:rPr>
              <w:t>0</w:t>
            </w:r>
          </w:p>
        </w:tc>
      </w:tr>
      <w:tr w:rsidR="00202D2B" w:rsidRPr="00F31D1B" w14:paraId="4D307649"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DB1D1" w14:textId="77777777" w:rsidR="00202D2B" w:rsidRPr="00F31D1B" w:rsidRDefault="00202D2B" w:rsidP="002E777A">
            <w:pPr>
              <w:pStyle w:val="rowtabella0"/>
              <w:rPr>
                <w:color w:val="002060"/>
              </w:rPr>
            </w:pPr>
            <w:r w:rsidRPr="00F31D1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7611"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4D88"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2EB4"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702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796E"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49E6" w14:textId="77777777" w:rsidR="00202D2B" w:rsidRPr="00F31D1B" w:rsidRDefault="00202D2B" w:rsidP="002E777A">
            <w:pPr>
              <w:pStyle w:val="rowtabella0"/>
              <w:jc w:val="center"/>
              <w:rPr>
                <w:color w:val="002060"/>
              </w:rPr>
            </w:pPr>
            <w:r w:rsidRPr="00F31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EDB2"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AA4C"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D6FC" w14:textId="77777777" w:rsidR="00202D2B" w:rsidRPr="00F31D1B" w:rsidRDefault="00202D2B" w:rsidP="002E777A">
            <w:pPr>
              <w:pStyle w:val="rowtabella0"/>
              <w:jc w:val="center"/>
              <w:rPr>
                <w:color w:val="002060"/>
              </w:rPr>
            </w:pPr>
            <w:r w:rsidRPr="00F31D1B">
              <w:rPr>
                <w:color w:val="002060"/>
              </w:rPr>
              <w:t>0</w:t>
            </w:r>
          </w:p>
        </w:tc>
      </w:tr>
      <w:tr w:rsidR="00202D2B" w:rsidRPr="00F31D1B" w14:paraId="73634AC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6A835" w14:textId="77777777" w:rsidR="00202D2B" w:rsidRPr="00F31D1B" w:rsidRDefault="00202D2B" w:rsidP="002E777A">
            <w:pPr>
              <w:pStyle w:val="rowtabella0"/>
              <w:rPr>
                <w:color w:val="002060"/>
              </w:rPr>
            </w:pPr>
            <w:r w:rsidRPr="00F31D1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E35A"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D554"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1C4FE"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171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DC5C"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B8EB"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072F" w14:textId="77777777" w:rsidR="00202D2B" w:rsidRPr="00F31D1B" w:rsidRDefault="00202D2B" w:rsidP="002E777A">
            <w:pPr>
              <w:pStyle w:val="rowtabella0"/>
              <w:jc w:val="center"/>
              <w:rPr>
                <w:color w:val="002060"/>
              </w:rPr>
            </w:pPr>
            <w:r w:rsidRPr="00F31D1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D5A8F"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FA89" w14:textId="77777777" w:rsidR="00202D2B" w:rsidRPr="00F31D1B" w:rsidRDefault="00202D2B" w:rsidP="002E777A">
            <w:pPr>
              <w:pStyle w:val="rowtabella0"/>
              <w:jc w:val="center"/>
              <w:rPr>
                <w:color w:val="002060"/>
              </w:rPr>
            </w:pPr>
            <w:r w:rsidRPr="00F31D1B">
              <w:rPr>
                <w:color w:val="002060"/>
              </w:rPr>
              <w:t>0</w:t>
            </w:r>
          </w:p>
        </w:tc>
      </w:tr>
      <w:tr w:rsidR="00202D2B" w:rsidRPr="00F31D1B" w14:paraId="1747F07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37F162" w14:textId="77777777" w:rsidR="00202D2B" w:rsidRPr="00F31D1B" w:rsidRDefault="00202D2B" w:rsidP="002E777A">
            <w:pPr>
              <w:pStyle w:val="rowtabella0"/>
              <w:rPr>
                <w:color w:val="002060"/>
              </w:rPr>
            </w:pPr>
            <w:r w:rsidRPr="00F31D1B">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0EA6"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CC2C"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93F9"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5EC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7972"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F33E"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496B" w14:textId="77777777" w:rsidR="00202D2B" w:rsidRPr="00F31D1B" w:rsidRDefault="00202D2B" w:rsidP="002E777A">
            <w:pPr>
              <w:pStyle w:val="rowtabella0"/>
              <w:jc w:val="center"/>
              <w:rPr>
                <w:color w:val="002060"/>
              </w:rPr>
            </w:pPr>
            <w:r w:rsidRPr="00F31D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7B0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2180" w14:textId="77777777" w:rsidR="00202D2B" w:rsidRPr="00F31D1B" w:rsidRDefault="00202D2B" w:rsidP="002E777A">
            <w:pPr>
              <w:pStyle w:val="rowtabella0"/>
              <w:jc w:val="center"/>
              <w:rPr>
                <w:color w:val="002060"/>
              </w:rPr>
            </w:pPr>
            <w:r w:rsidRPr="00F31D1B">
              <w:rPr>
                <w:color w:val="002060"/>
              </w:rPr>
              <w:t>0</w:t>
            </w:r>
          </w:p>
        </w:tc>
      </w:tr>
      <w:tr w:rsidR="00202D2B" w:rsidRPr="00F31D1B" w14:paraId="63448E9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FB05C" w14:textId="77777777" w:rsidR="00202D2B" w:rsidRPr="00F31D1B" w:rsidRDefault="00202D2B" w:rsidP="002E777A">
            <w:pPr>
              <w:pStyle w:val="rowtabella0"/>
              <w:rPr>
                <w:color w:val="002060"/>
              </w:rPr>
            </w:pPr>
            <w:r w:rsidRPr="00F31D1B">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91B0"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AE5BA"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F3C6"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DFA7"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D2A5"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00FF"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169F"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9F63"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79B2" w14:textId="77777777" w:rsidR="00202D2B" w:rsidRPr="00F31D1B" w:rsidRDefault="00202D2B" w:rsidP="002E777A">
            <w:pPr>
              <w:pStyle w:val="rowtabella0"/>
              <w:jc w:val="center"/>
              <w:rPr>
                <w:color w:val="002060"/>
              </w:rPr>
            </w:pPr>
            <w:r w:rsidRPr="00F31D1B">
              <w:rPr>
                <w:color w:val="002060"/>
              </w:rPr>
              <w:t>0</w:t>
            </w:r>
          </w:p>
        </w:tc>
      </w:tr>
      <w:tr w:rsidR="00202D2B" w:rsidRPr="00F31D1B" w14:paraId="6C3BCFC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FD48E" w14:textId="77777777" w:rsidR="00202D2B" w:rsidRPr="00F31D1B" w:rsidRDefault="00202D2B" w:rsidP="002E777A">
            <w:pPr>
              <w:pStyle w:val="rowtabella0"/>
              <w:rPr>
                <w:color w:val="002060"/>
              </w:rPr>
            </w:pPr>
            <w:r w:rsidRPr="00F31D1B">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3C47"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50D3"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911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FAC92"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4F3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85D61"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2EFF" w14:textId="77777777" w:rsidR="00202D2B" w:rsidRPr="00F31D1B" w:rsidRDefault="00202D2B" w:rsidP="002E777A">
            <w:pPr>
              <w:pStyle w:val="rowtabella0"/>
              <w:jc w:val="center"/>
              <w:rPr>
                <w:color w:val="002060"/>
              </w:rPr>
            </w:pPr>
            <w:r w:rsidRPr="00F31D1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E7E5" w14:textId="77777777" w:rsidR="00202D2B" w:rsidRPr="00F31D1B" w:rsidRDefault="00202D2B" w:rsidP="002E777A">
            <w:pPr>
              <w:pStyle w:val="rowtabella0"/>
              <w:jc w:val="center"/>
              <w:rPr>
                <w:color w:val="002060"/>
              </w:rPr>
            </w:pPr>
            <w:r w:rsidRPr="00F31D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0E64" w14:textId="77777777" w:rsidR="00202D2B" w:rsidRPr="00F31D1B" w:rsidRDefault="00202D2B" w:rsidP="002E777A">
            <w:pPr>
              <w:pStyle w:val="rowtabella0"/>
              <w:jc w:val="center"/>
              <w:rPr>
                <w:color w:val="002060"/>
              </w:rPr>
            </w:pPr>
            <w:r w:rsidRPr="00F31D1B">
              <w:rPr>
                <w:color w:val="002060"/>
              </w:rPr>
              <w:t>0</w:t>
            </w:r>
          </w:p>
        </w:tc>
      </w:tr>
      <w:tr w:rsidR="00202D2B" w:rsidRPr="00F31D1B" w14:paraId="57A41FCC"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9E904F" w14:textId="77777777" w:rsidR="00202D2B" w:rsidRPr="00F31D1B" w:rsidRDefault="00202D2B" w:rsidP="002E777A">
            <w:pPr>
              <w:pStyle w:val="rowtabella0"/>
              <w:rPr>
                <w:color w:val="002060"/>
              </w:rPr>
            </w:pPr>
            <w:r w:rsidRPr="00F31D1B">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F52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9377"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FBD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6F7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6547"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12FB"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1E3F" w14:textId="77777777" w:rsidR="00202D2B" w:rsidRPr="00F31D1B" w:rsidRDefault="00202D2B" w:rsidP="002E777A">
            <w:pPr>
              <w:pStyle w:val="rowtabella0"/>
              <w:jc w:val="center"/>
              <w:rPr>
                <w:color w:val="002060"/>
              </w:rPr>
            </w:pPr>
            <w:r w:rsidRPr="00F31D1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226B" w14:textId="77777777" w:rsidR="00202D2B" w:rsidRPr="00F31D1B" w:rsidRDefault="00202D2B" w:rsidP="002E777A">
            <w:pPr>
              <w:pStyle w:val="rowtabella0"/>
              <w:jc w:val="center"/>
              <w:rPr>
                <w:color w:val="002060"/>
              </w:rPr>
            </w:pPr>
            <w:r w:rsidRPr="00F31D1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19F2" w14:textId="77777777" w:rsidR="00202D2B" w:rsidRPr="00F31D1B" w:rsidRDefault="00202D2B" w:rsidP="002E777A">
            <w:pPr>
              <w:pStyle w:val="rowtabella0"/>
              <w:jc w:val="center"/>
              <w:rPr>
                <w:color w:val="002060"/>
              </w:rPr>
            </w:pPr>
            <w:r w:rsidRPr="00F31D1B">
              <w:rPr>
                <w:color w:val="002060"/>
              </w:rPr>
              <w:t>0</w:t>
            </w:r>
          </w:p>
        </w:tc>
      </w:tr>
    </w:tbl>
    <w:p w14:paraId="4E64A881" w14:textId="77777777" w:rsidR="00202D2B" w:rsidRDefault="00202D2B" w:rsidP="00202D2B">
      <w:pPr>
        <w:pStyle w:val="breakline"/>
        <w:rPr>
          <w:color w:val="002060"/>
        </w:rPr>
      </w:pPr>
    </w:p>
    <w:p w14:paraId="06A13D13" w14:textId="77777777" w:rsidR="00202D2B" w:rsidRPr="00F31D1B" w:rsidRDefault="00202D2B" w:rsidP="00202D2B">
      <w:pPr>
        <w:pStyle w:val="titoloprinc0"/>
        <w:rPr>
          <w:color w:val="002060"/>
        </w:rPr>
      </w:pPr>
      <w:r>
        <w:rPr>
          <w:color w:val="002060"/>
        </w:rPr>
        <w:t>PROGRAMMA GARE</w:t>
      </w:r>
    </w:p>
    <w:p w14:paraId="72B0BE11" w14:textId="77777777" w:rsidR="00202D2B" w:rsidRDefault="00202D2B" w:rsidP="00202D2B">
      <w:pPr>
        <w:pStyle w:val="breakline"/>
        <w:rPr>
          <w:color w:val="002060"/>
        </w:rPr>
      </w:pPr>
    </w:p>
    <w:p w14:paraId="01788CEA" w14:textId="77777777" w:rsidR="00202D2B" w:rsidRPr="006070AA" w:rsidRDefault="00202D2B" w:rsidP="00202D2B">
      <w:pPr>
        <w:pStyle w:val="sottotitolocampionato10"/>
        <w:rPr>
          <w:color w:val="002060"/>
        </w:rPr>
      </w:pPr>
      <w:r w:rsidRPr="006070A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7"/>
        <w:gridCol w:w="385"/>
        <w:gridCol w:w="898"/>
        <w:gridCol w:w="1177"/>
        <w:gridCol w:w="1551"/>
        <w:gridCol w:w="1548"/>
      </w:tblGrid>
      <w:tr w:rsidR="00202D2B" w:rsidRPr="006070AA" w14:paraId="460E0C1B"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28E81"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1A5C2"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0DFFA"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D4983"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9CD96"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0F561"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7276"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66A9C790"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34FBC" w14:textId="77777777" w:rsidR="00202D2B" w:rsidRPr="006070AA" w:rsidRDefault="00202D2B" w:rsidP="002E777A">
            <w:pPr>
              <w:pStyle w:val="rowtabella0"/>
              <w:rPr>
                <w:color w:val="002060"/>
              </w:rPr>
            </w:pPr>
            <w:r w:rsidRPr="006070AA">
              <w:rPr>
                <w:color w:val="002060"/>
              </w:rPr>
              <w:t>LABELSYSTEM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6B6AA" w14:textId="77777777" w:rsidR="00202D2B" w:rsidRPr="006070AA" w:rsidRDefault="00202D2B" w:rsidP="002E777A">
            <w:pPr>
              <w:pStyle w:val="rowtabella0"/>
              <w:rPr>
                <w:color w:val="002060"/>
              </w:rPr>
            </w:pPr>
            <w:r w:rsidRPr="006070AA">
              <w:rPr>
                <w:color w:val="002060"/>
              </w:rPr>
              <w:t>BOCCIOFILA MONTEFANESE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A69A7"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419F6" w14:textId="77777777" w:rsidR="00202D2B" w:rsidRPr="006070AA" w:rsidRDefault="00202D2B" w:rsidP="002E777A">
            <w:pPr>
              <w:pStyle w:val="rowtabella0"/>
              <w:rPr>
                <w:color w:val="002060"/>
              </w:rPr>
            </w:pPr>
            <w:r w:rsidRPr="006070AA">
              <w:rPr>
                <w:color w:val="002060"/>
              </w:rPr>
              <w:t>10/02/2023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4DA98" w14:textId="77777777" w:rsidR="00202D2B" w:rsidRPr="006070AA" w:rsidRDefault="00202D2B" w:rsidP="002E777A">
            <w:pPr>
              <w:pStyle w:val="rowtabella0"/>
              <w:rPr>
                <w:color w:val="002060"/>
              </w:rPr>
            </w:pPr>
            <w:r w:rsidRPr="006070AA">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2C619" w14:textId="77777777" w:rsidR="00202D2B" w:rsidRPr="006070AA" w:rsidRDefault="00202D2B" w:rsidP="002E777A">
            <w:pPr>
              <w:pStyle w:val="rowtabella0"/>
              <w:rPr>
                <w:color w:val="002060"/>
              </w:rPr>
            </w:pPr>
            <w:r w:rsidRPr="006070AA">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66E7F" w14:textId="77777777" w:rsidR="00202D2B" w:rsidRPr="006070AA" w:rsidRDefault="00202D2B" w:rsidP="002E777A">
            <w:pPr>
              <w:pStyle w:val="rowtabella0"/>
              <w:rPr>
                <w:color w:val="002060"/>
              </w:rPr>
            </w:pPr>
            <w:r w:rsidRPr="006070AA">
              <w:rPr>
                <w:color w:val="002060"/>
              </w:rPr>
              <w:t>VIA DELLO SPORT</w:t>
            </w:r>
          </w:p>
        </w:tc>
      </w:tr>
      <w:tr w:rsidR="00202D2B" w:rsidRPr="006070AA" w14:paraId="518DB2AB"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59DFD1" w14:textId="77777777" w:rsidR="00202D2B" w:rsidRPr="006070AA" w:rsidRDefault="00202D2B" w:rsidP="002E777A">
            <w:pPr>
              <w:pStyle w:val="rowtabella0"/>
              <w:rPr>
                <w:color w:val="002060"/>
              </w:rPr>
            </w:pPr>
            <w:r w:rsidRPr="006070AA">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EC1C1D" w14:textId="77777777" w:rsidR="00202D2B" w:rsidRPr="006070AA" w:rsidRDefault="00202D2B" w:rsidP="002E777A">
            <w:pPr>
              <w:pStyle w:val="rowtabella0"/>
              <w:rPr>
                <w:color w:val="002060"/>
              </w:rPr>
            </w:pPr>
            <w:r w:rsidRPr="006070A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FF2713"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8AF9FE" w14:textId="77777777" w:rsidR="00202D2B" w:rsidRPr="006070AA" w:rsidRDefault="00202D2B" w:rsidP="002E777A">
            <w:pPr>
              <w:pStyle w:val="rowtabella0"/>
              <w:rPr>
                <w:color w:val="002060"/>
              </w:rPr>
            </w:pPr>
            <w:r w:rsidRPr="006070AA">
              <w:rPr>
                <w:color w:val="002060"/>
              </w:rPr>
              <w:t>10/02/2023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A542F0" w14:textId="77777777" w:rsidR="00202D2B" w:rsidRPr="006070AA" w:rsidRDefault="00202D2B" w:rsidP="002E777A">
            <w:pPr>
              <w:pStyle w:val="rowtabella0"/>
              <w:rPr>
                <w:color w:val="002060"/>
              </w:rPr>
            </w:pPr>
            <w:r w:rsidRPr="006070A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5DDD5" w14:textId="77777777" w:rsidR="00202D2B" w:rsidRPr="006070AA" w:rsidRDefault="00202D2B" w:rsidP="002E777A">
            <w:pPr>
              <w:pStyle w:val="rowtabella0"/>
              <w:rPr>
                <w:color w:val="002060"/>
              </w:rPr>
            </w:pPr>
            <w:r w:rsidRPr="006070A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C1CE8" w14:textId="77777777" w:rsidR="00202D2B" w:rsidRPr="006070AA" w:rsidRDefault="00202D2B" w:rsidP="002E777A">
            <w:pPr>
              <w:pStyle w:val="rowtabella0"/>
              <w:rPr>
                <w:color w:val="002060"/>
              </w:rPr>
            </w:pPr>
            <w:r w:rsidRPr="006070AA">
              <w:rPr>
                <w:color w:val="002060"/>
              </w:rPr>
              <w:t>VIA DELLO SPORT</w:t>
            </w:r>
          </w:p>
        </w:tc>
      </w:tr>
      <w:tr w:rsidR="00202D2B" w:rsidRPr="006070AA" w14:paraId="668330DB"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0C216A" w14:textId="77777777" w:rsidR="00202D2B" w:rsidRPr="006070AA" w:rsidRDefault="00202D2B" w:rsidP="002E777A">
            <w:pPr>
              <w:pStyle w:val="rowtabella0"/>
              <w:rPr>
                <w:color w:val="002060"/>
              </w:rPr>
            </w:pPr>
            <w:r w:rsidRPr="006070AA">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6AB8D3" w14:textId="77777777" w:rsidR="00202D2B" w:rsidRPr="006070AA" w:rsidRDefault="00202D2B" w:rsidP="002E777A">
            <w:pPr>
              <w:pStyle w:val="rowtabella0"/>
              <w:rPr>
                <w:color w:val="002060"/>
              </w:rPr>
            </w:pPr>
            <w:r w:rsidRPr="006070AA">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413DE9"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F0E385" w14:textId="77777777" w:rsidR="00202D2B" w:rsidRPr="006070AA" w:rsidRDefault="00202D2B" w:rsidP="002E777A">
            <w:pPr>
              <w:pStyle w:val="rowtabella0"/>
              <w:rPr>
                <w:color w:val="002060"/>
              </w:rPr>
            </w:pPr>
            <w:r w:rsidRPr="006070AA">
              <w:rPr>
                <w:color w:val="002060"/>
              </w:rPr>
              <w:t>10/02/2023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5530EC" w14:textId="77777777" w:rsidR="00202D2B" w:rsidRPr="006070AA" w:rsidRDefault="00202D2B" w:rsidP="002E777A">
            <w:pPr>
              <w:pStyle w:val="rowtabella0"/>
              <w:rPr>
                <w:color w:val="002060"/>
              </w:rPr>
            </w:pPr>
            <w:r w:rsidRPr="006070AA">
              <w:rPr>
                <w:color w:val="002060"/>
              </w:rPr>
              <w:t>5723 PALESTRA "NARDI"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28BC7" w14:textId="77777777" w:rsidR="00202D2B" w:rsidRPr="006070AA" w:rsidRDefault="00202D2B" w:rsidP="002E777A">
            <w:pPr>
              <w:pStyle w:val="rowtabella0"/>
              <w:rPr>
                <w:color w:val="002060"/>
              </w:rPr>
            </w:pPr>
            <w:r w:rsidRPr="006070A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9140E" w14:textId="77777777" w:rsidR="00202D2B" w:rsidRPr="006070AA" w:rsidRDefault="00202D2B" w:rsidP="002E777A">
            <w:pPr>
              <w:pStyle w:val="rowtabella0"/>
              <w:rPr>
                <w:color w:val="002060"/>
              </w:rPr>
            </w:pPr>
            <w:r w:rsidRPr="006070AA">
              <w:rPr>
                <w:color w:val="002060"/>
              </w:rPr>
              <w:t>VIA DEI PINI 49</w:t>
            </w:r>
          </w:p>
        </w:tc>
      </w:tr>
      <w:tr w:rsidR="00202D2B" w:rsidRPr="006070AA" w14:paraId="32E891DA"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61E3E" w14:textId="77777777" w:rsidR="00202D2B" w:rsidRPr="006070AA" w:rsidRDefault="00202D2B" w:rsidP="002E777A">
            <w:pPr>
              <w:pStyle w:val="rowtabella0"/>
              <w:rPr>
                <w:color w:val="002060"/>
              </w:rPr>
            </w:pPr>
            <w:r w:rsidRPr="006070AA">
              <w:rPr>
                <w:color w:val="002060"/>
              </w:rPr>
              <w:t>ALMAJUVENTUS FANO1906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F324CF" w14:textId="77777777" w:rsidR="00202D2B" w:rsidRPr="006070AA" w:rsidRDefault="00202D2B" w:rsidP="002E777A">
            <w:pPr>
              <w:pStyle w:val="rowtabella0"/>
              <w:rPr>
                <w:color w:val="002060"/>
              </w:rPr>
            </w:pPr>
            <w:r w:rsidRPr="006070AA">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815CE"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C95C4D" w14:textId="77777777" w:rsidR="00202D2B" w:rsidRPr="006070AA" w:rsidRDefault="00202D2B" w:rsidP="002E777A">
            <w:pPr>
              <w:pStyle w:val="rowtabella0"/>
              <w:rPr>
                <w:color w:val="002060"/>
              </w:rPr>
            </w:pPr>
            <w:r w:rsidRPr="006070AA">
              <w:rPr>
                <w:color w:val="002060"/>
              </w:rPr>
              <w:t>11/02/2023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E6AEFE" w14:textId="77777777" w:rsidR="00202D2B" w:rsidRPr="006070AA" w:rsidRDefault="00202D2B" w:rsidP="002E777A">
            <w:pPr>
              <w:pStyle w:val="rowtabella0"/>
              <w:rPr>
                <w:color w:val="002060"/>
              </w:rPr>
            </w:pPr>
            <w:r w:rsidRPr="006070AA">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428E1" w14:textId="77777777" w:rsidR="00202D2B" w:rsidRPr="006070AA" w:rsidRDefault="00202D2B" w:rsidP="002E777A">
            <w:pPr>
              <w:pStyle w:val="rowtabella0"/>
              <w:rPr>
                <w:color w:val="002060"/>
              </w:rPr>
            </w:pPr>
            <w:r w:rsidRPr="006070A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11B13" w14:textId="77777777" w:rsidR="00202D2B" w:rsidRPr="006070AA" w:rsidRDefault="00202D2B" w:rsidP="002E777A">
            <w:pPr>
              <w:pStyle w:val="rowtabella0"/>
              <w:rPr>
                <w:color w:val="002060"/>
              </w:rPr>
            </w:pPr>
            <w:r w:rsidRPr="006070AA">
              <w:rPr>
                <w:color w:val="002060"/>
              </w:rPr>
              <w:t>VIA VILLA TOMBARI</w:t>
            </w:r>
          </w:p>
        </w:tc>
      </w:tr>
      <w:tr w:rsidR="00202D2B" w:rsidRPr="006070AA" w14:paraId="48EF054C"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302C0B" w14:textId="77777777" w:rsidR="00202D2B" w:rsidRPr="006070AA" w:rsidRDefault="00202D2B" w:rsidP="002E777A">
            <w:pPr>
              <w:pStyle w:val="rowtabella0"/>
              <w:rPr>
                <w:color w:val="002060"/>
              </w:rPr>
            </w:pPr>
            <w:r w:rsidRPr="006070AA">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65F4A" w14:textId="77777777" w:rsidR="00202D2B" w:rsidRPr="006070AA" w:rsidRDefault="00202D2B" w:rsidP="002E777A">
            <w:pPr>
              <w:pStyle w:val="rowtabella0"/>
              <w:rPr>
                <w:color w:val="002060"/>
              </w:rPr>
            </w:pPr>
            <w:r w:rsidRPr="006070AA">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263AF"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72D8E" w14:textId="77777777" w:rsidR="00202D2B" w:rsidRPr="006070AA" w:rsidRDefault="00202D2B" w:rsidP="002E777A">
            <w:pPr>
              <w:pStyle w:val="rowtabella0"/>
              <w:rPr>
                <w:color w:val="002060"/>
              </w:rPr>
            </w:pPr>
            <w:r w:rsidRPr="006070AA">
              <w:rPr>
                <w:color w:val="002060"/>
              </w:rPr>
              <w:t>12/02/2023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B7988" w14:textId="77777777" w:rsidR="00202D2B" w:rsidRPr="006070AA" w:rsidRDefault="00202D2B" w:rsidP="002E777A">
            <w:pPr>
              <w:pStyle w:val="rowtabella0"/>
              <w:rPr>
                <w:color w:val="002060"/>
              </w:rPr>
            </w:pPr>
            <w:r w:rsidRPr="006070AA">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1FAD2" w14:textId="77777777" w:rsidR="00202D2B" w:rsidRPr="006070AA" w:rsidRDefault="00202D2B" w:rsidP="002E777A">
            <w:pPr>
              <w:pStyle w:val="rowtabella0"/>
              <w:rPr>
                <w:color w:val="002060"/>
              </w:rPr>
            </w:pPr>
            <w:r w:rsidRPr="006070AA">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02EC5" w14:textId="77777777" w:rsidR="00202D2B" w:rsidRPr="006070AA" w:rsidRDefault="00202D2B" w:rsidP="002E777A">
            <w:pPr>
              <w:pStyle w:val="rowtabella0"/>
              <w:rPr>
                <w:color w:val="002060"/>
              </w:rPr>
            </w:pPr>
            <w:r w:rsidRPr="006070AA">
              <w:rPr>
                <w:color w:val="002060"/>
              </w:rPr>
              <w:t>VIA ROSSINI</w:t>
            </w:r>
          </w:p>
        </w:tc>
      </w:tr>
    </w:tbl>
    <w:p w14:paraId="14AB0443" w14:textId="77777777" w:rsidR="00202D2B" w:rsidRPr="006070AA" w:rsidRDefault="00202D2B" w:rsidP="00202D2B">
      <w:pPr>
        <w:pStyle w:val="breakline"/>
        <w:rPr>
          <w:rFonts w:eastAsiaTheme="minorEastAsia"/>
          <w:color w:val="002060"/>
        </w:rPr>
      </w:pPr>
    </w:p>
    <w:p w14:paraId="7FCF3509" w14:textId="77777777" w:rsidR="00202D2B" w:rsidRPr="006070AA" w:rsidRDefault="00202D2B" w:rsidP="00202D2B">
      <w:pPr>
        <w:pStyle w:val="breakline"/>
        <w:rPr>
          <w:color w:val="002060"/>
        </w:rPr>
      </w:pPr>
    </w:p>
    <w:p w14:paraId="4B328B09" w14:textId="77777777" w:rsidR="00202D2B" w:rsidRPr="006070AA" w:rsidRDefault="00202D2B" w:rsidP="00202D2B">
      <w:pPr>
        <w:pStyle w:val="breakline"/>
        <w:rPr>
          <w:color w:val="002060"/>
        </w:rPr>
      </w:pPr>
    </w:p>
    <w:p w14:paraId="6D0CC058" w14:textId="77777777" w:rsidR="00202D2B" w:rsidRPr="006070AA" w:rsidRDefault="00202D2B" w:rsidP="00202D2B">
      <w:pPr>
        <w:pStyle w:val="sottotitolocampionato10"/>
        <w:rPr>
          <w:color w:val="002060"/>
        </w:rPr>
      </w:pPr>
      <w:r w:rsidRPr="006070A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0"/>
        <w:gridCol w:w="385"/>
        <w:gridCol w:w="898"/>
        <w:gridCol w:w="1199"/>
        <w:gridCol w:w="1545"/>
        <w:gridCol w:w="1545"/>
      </w:tblGrid>
      <w:tr w:rsidR="00202D2B" w:rsidRPr="006070AA" w14:paraId="214945D3"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BD546"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1A816"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A1CAB"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AD3AB"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7113B"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CAA32"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2EFB"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7C404447" w14:textId="77777777" w:rsidTr="002E777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08860C" w14:textId="77777777" w:rsidR="00202D2B" w:rsidRPr="006070AA" w:rsidRDefault="00202D2B" w:rsidP="002E777A">
            <w:pPr>
              <w:pStyle w:val="rowtabella0"/>
              <w:rPr>
                <w:color w:val="002060"/>
              </w:rPr>
            </w:pPr>
            <w:r w:rsidRPr="006070AA">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B3E65" w14:textId="77777777" w:rsidR="00202D2B" w:rsidRPr="006070AA" w:rsidRDefault="00202D2B" w:rsidP="002E777A">
            <w:pPr>
              <w:pStyle w:val="rowtabella0"/>
              <w:rPr>
                <w:color w:val="002060"/>
              </w:rPr>
            </w:pPr>
            <w:r w:rsidRPr="006070AA">
              <w:rPr>
                <w:color w:val="002060"/>
              </w:rPr>
              <w:t>LABELSYSTEM POTENZAPICENA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657FD5"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5F1BD" w14:textId="77777777" w:rsidR="00202D2B" w:rsidRPr="006070AA" w:rsidRDefault="00202D2B" w:rsidP="002E777A">
            <w:pPr>
              <w:pStyle w:val="rowtabella0"/>
              <w:rPr>
                <w:color w:val="002060"/>
              </w:rPr>
            </w:pPr>
            <w:r w:rsidRPr="006070AA">
              <w:rPr>
                <w:color w:val="002060"/>
              </w:rPr>
              <w:t>15/02/2023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78D98" w14:textId="77777777" w:rsidR="00202D2B" w:rsidRPr="006070AA" w:rsidRDefault="00202D2B" w:rsidP="002E777A">
            <w:pPr>
              <w:pStyle w:val="rowtabella0"/>
              <w:rPr>
                <w:color w:val="002060"/>
              </w:rPr>
            </w:pPr>
            <w:r w:rsidRPr="006070AA">
              <w:rPr>
                <w:color w:val="002060"/>
              </w:rPr>
              <w:t>5683 PALASPORT LOC.RIPABERARDA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FC0F5" w14:textId="77777777" w:rsidR="00202D2B" w:rsidRPr="006070AA" w:rsidRDefault="00202D2B" w:rsidP="002E777A">
            <w:pPr>
              <w:pStyle w:val="rowtabella0"/>
              <w:rPr>
                <w:color w:val="002060"/>
              </w:rPr>
            </w:pPr>
            <w:r w:rsidRPr="006070AA">
              <w:rPr>
                <w:color w:val="002060"/>
              </w:rPr>
              <w:t>CASTIGNANO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1A4E72" w14:textId="77777777" w:rsidR="00202D2B" w:rsidRPr="006070AA" w:rsidRDefault="00202D2B" w:rsidP="002E777A">
            <w:pPr>
              <w:pStyle w:val="rowtabella0"/>
              <w:rPr>
                <w:color w:val="002060"/>
              </w:rPr>
            </w:pPr>
            <w:r w:rsidRPr="006070AA">
              <w:rPr>
                <w:color w:val="002060"/>
              </w:rPr>
              <w:t>VIA DON GIUSEPPE MARUCCI</w:t>
            </w:r>
          </w:p>
        </w:tc>
      </w:tr>
    </w:tbl>
    <w:p w14:paraId="488841F7" w14:textId="77777777" w:rsidR="00202D2B" w:rsidRPr="00F31D1B" w:rsidRDefault="00202D2B" w:rsidP="00202D2B">
      <w:pPr>
        <w:pStyle w:val="breakline"/>
        <w:rPr>
          <w:rFonts w:eastAsiaTheme="minorEastAsia"/>
          <w:color w:val="002060"/>
        </w:rPr>
      </w:pPr>
    </w:p>
    <w:p w14:paraId="2E578968" w14:textId="77777777" w:rsidR="00202D2B" w:rsidRPr="00F31D1B" w:rsidRDefault="00202D2B" w:rsidP="00202D2B">
      <w:pPr>
        <w:pStyle w:val="breakline"/>
        <w:rPr>
          <w:color w:val="002060"/>
        </w:rPr>
      </w:pPr>
    </w:p>
    <w:p w14:paraId="6F3F2B1A" w14:textId="77777777" w:rsidR="00202D2B" w:rsidRPr="00F31D1B" w:rsidRDefault="00202D2B" w:rsidP="00202D2B">
      <w:pPr>
        <w:pStyle w:val="titolocampionato0"/>
        <w:shd w:val="clear" w:color="auto" w:fill="CCCCCC"/>
        <w:spacing w:before="80" w:after="40"/>
        <w:rPr>
          <w:color w:val="002060"/>
        </w:rPr>
      </w:pPr>
      <w:r w:rsidRPr="00F31D1B">
        <w:rPr>
          <w:color w:val="002060"/>
        </w:rPr>
        <w:t>UNDER 21 CALCIO A 5 REGIONALE</w:t>
      </w:r>
    </w:p>
    <w:p w14:paraId="656579DB" w14:textId="77777777" w:rsidR="00202D2B" w:rsidRPr="00F31D1B" w:rsidRDefault="00202D2B" w:rsidP="00202D2B">
      <w:pPr>
        <w:pStyle w:val="titoloprinc0"/>
        <w:rPr>
          <w:color w:val="002060"/>
        </w:rPr>
      </w:pPr>
      <w:r w:rsidRPr="00F31D1B">
        <w:rPr>
          <w:color w:val="002060"/>
        </w:rPr>
        <w:t>RISULTATI</w:t>
      </w:r>
    </w:p>
    <w:p w14:paraId="0100B8AE" w14:textId="77777777" w:rsidR="00202D2B" w:rsidRPr="00F31D1B" w:rsidRDefault="00202D2B" w:rsidP="00202D2B">
      <w:pPr>
        <w:pStyle w:val="breakline"/>
        <w:rPr>
          <w:color w:val="002060"/>
        </w:rPr>
      </w:pPr>
    </w:p>
    <w:p w14:paraId="13B990D4" w14:textId="77777777" w:rsidR="00202D2B" w:rsidRPr="00F31D1B" w:rsidRDefault="00202D2B" w:rsidP="00202D2B">
      <w:pPr>
        <w:pStyle w:val="sottotitolocampionato10"/>
        <w:rPr>
          <w:color w:val="002060"/>
        </w:rPr>
      </w:pPr>
      <w:r w:rsidRPr="00F31D1B">
        <w:rPr>
          <w:color w:val="002060"/>
        </w:rPr>
        <w:t>RISULTATI UFFICIALI GARE DEL 05/02/2023</w:t>
      </w:r>
    </w:p>
    <w:p w14:paraId="5EA0067A" w14:textId="77777777" w:rsidR="00202D2B" w:rsidRPr="00202D2B" w:rsidRDefault="00202D2B" w:rsidP="00202D2B">
      <w:pPr>
        <w:pStyle w:val="sottotitolocampionato20"/>
        <w:spacing w:before="0" w:beforeAutospacing="0" w:after="0" w:afterAutospacing="0"/>
        <w:rPr>
          <w:rFonts w:ascii="Arial" w:hAnsi="Arial" w:cs="Arial"/>
          <w:color w:val="002060"/>
          <w:sz w:val="20"/>
          <w:szCs w:val="20"/>
        </w:rPr>
      </w:pPr>
      <w:r w:rsidRPr="00202D2B">
        <w:rPr>
          <w:rFonts w:ascii="Arial" w:hAnsi="Arial" w:cs="Arial"/>
          <w:color w:val="002060"/>
          <w:sz w:val="20"/>
          <w:szCs w:val="20"/>
        </w:rPr>
        <w:t>Si trascrivono qui di seguito i risultati ufficiali delle gare disputate</w:t>
      </w:r>
    </w:p>
    <w:p w14:paraId="01279ACB" w14:textId="77777777" w:rsidR="00202D2B" w:rsidRPr="00F31D1B" w:rsidRDefault="00202D2B" w:rsidP="00202D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2D2B" w:rsidRPr="00F31D1B" w14:paraId="2937053E"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6CB31767"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A1BA3" w14:textId="77777777" w:rsidR="00202D2B" w:rsidRPr="00F31D1B" w:rsidRDefault="00202D2B" w:rsidP="002E777A">
                  <w:pPr>
                    <w:pStyle w:val="headertabella0"/>
                    <w:rPr>
                      <w:color w:val="002060"/>
                    </w:rPr>
                  </w:pPr>
                  <w:r w:rsidRPr="00F31D1B">
                    <w:rPr>
                      <w:color w:val="002060"/>
                    </w:rPr>
                    <w:t>GIRONE A - 2 Giornata - R</w:t>
                  </w:r>
                </w:p>
              </w:tc>
            </w:tr>
            <w:tr w:rsidR="00202D2B" w:rsidRPr="00F31D1B" w14:paraId="1F7B63F1"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95B1E5" w14:textId="77777777" w:rsidR="00202D2B" w:rsidRPr="00F31D1B" w:rsidRDefault="00202D2B" w:rsidP="002E777A">
                  <w:pPr>
                    <w:pStyle w:val="rowtabella0"/>
                    <w:rPr>
                      <w:color w:val="002060"/>
                    </w:rPr>
                  </w:pPr>
                  <w:r w:rsidRPr="00F31D1B">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6722F" w14:textId="77777777" w:rsidR="00202D2B" w:rsidRPr="00F31D1B" w:rsidRDefault="00202D2B" w:rsidP="002E777A">
                  <w:pPr>
                    <w:pStyle w:val="rowtabella0"/>
                    <w:rPr>
                      <w:color w:val="002060"/>
                    </w:rPr>
                  </w:pPr>
                  <w:r w:rsidRPr="00F31D1B">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766AA" w14:textId="77777777" w:rsidR="00202D2B" w:rsidRPr="00F31D1B" w:rsidRDefault="00202D2B" w:rsidP="002E777A">
                  <w:pPr>
                    <w:pStyle w:val="rowtabella0"/>
                    <w:jc w:val="center"/>
                    <w:rPr>
                      <w:color w:val="002060"/>
                    </w:rPr>
                  </w:pPr>
                  <w:r w:rsidRPr="00F31D1B">
                    <w:rPr>
                      <w:color w:val="002060"/>
                    </w:rPr>
                    <w:t>1 - 11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A6FAE" w14:textId="77777777" w:rsidR="00202D2B" w:rsidRPr="00F31D1B" w:rsidRDefault="00202D2B" w:rsidP="002E777A">
                  <w:pPr>
                    <w:pStyle w:val="rowtabella0"/>
                    <w:jc w:val="center"/>
                    <w:rPr>
                      <w:color w:val="002060"/>
                    </w:rPr>
                  </w:pPr>
                  <w:r w:rsidRPr="00F31D1B">
                    <w:rPr>
                      <w:color w:val="002060"/>
                    </w:rPr>
                    <w:t> </w:t>
                  </w:r>
                </w:p>
              </w:tc>
            </w:tr>
            <w:tr w:rsidR="00202D2B" w:rsidRPr="00F31D1B" w14:paraId="52AFDD18"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5E672" w14:textId="77777777" w:rsidR="00202D2B" w:rsidRPr="00F31D1B" w:rsidRDefault="00202D2B" w:rsidP="002E777A">
                  <w:pPr>
                    <w:pStyle w:val="rowtabella0"/>
                    <w:rPr>
                      <w:color w:val="002060"/>
                    </w:rPr>
                  </w:pPr>
                  <w:r w:rsidRPr="00F31D1B">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5691B5" w14:textId="77777777" w:rsidR="00202D2B" w:rsidRPr="00F31D1B" w:rsidRDefault="00202D2B" w:rsidP="002E777A">
                  <w:pPr>
                    <w:pStyle w:val="rowtabella0"/>
                    <w:rPr>
                      <w:color w:val="002060"/>
                    </w:rPr>
                  </w:pPr>
                  <w:r w:rsidRPr="00F31D1B">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20B4FA" w14:textId="77777777" w:rsidR="00202D2B" w:rsidRPr="00F31D1B" w:rsidRDefault="00202D2B" w:rsidP="002E777A">
                  <w:pPr>
                    <w:pStyle w:val="rowtabella0"/>
                    <w:jc w:val="center"/>
                    <w:rPr>
                      <w:color w:val="002060"/>
                    </w:rPr>
                  </w:pPr>
                  <w:r w:rsidRPr="00F31D1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CBCE23" w14:textId="77777777" w:rsidR="00202D2B" w:rsidRPr="00F31D1B" w:rsidRDefault="00202D2B" w:rsidP="002E777A">
                  <w:pPr>
                    <w:pStyle w:val="rowtabella0"/>
                    <w:jc w:val="center"/>
                    <w:rPr>
                      <w:color w:val="002060"/>
                    </w:rPr>
                  </w:pPr>
                  <w:r w:rsidRPr="00F31D1B">
                    <w:rPr>
                      <w:color w:val="002060"/>
                    </w:rPr>
                    <w:t> </w:t>
                  </w:r>
                </w:p>
              </w:tc>
            </w:tr>
            <w:tr w:rsidR="00202D2B" w:rsidRPr="00F31D1B" w14:paraId="6ADD3143"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1CD64" w14:textId="77777777" w:rsidR="00202D2B" w:rsidRPr="00F31D1B" w:rsidRDefault="00202D2B" w:rsidP="002E777A">
                  <w:pPr>
                    <w:pStyle w:val="rowtabella0"/>
                    <w:rPr>
                      <w:color w:val="002060"/>
                    </w:rPr>
                  </w:pPr>
                  <w:r w:rsidRPr="00F31D1B">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14FD8" w14:textId="77777777" w:rsidR="00202D2B" w:rsidRPr="00F31D1B" w:rsidRDefault="00202D2B" w:rsidP="002E777A">
                  <w:pPr>
                    <w:pStyle w:val="rowtabella0"/>
                    <w:rPr>
                      <w:color w:val="002060"/>
                    </w:rPr>
                  </w:pPr>
                  <w:r w:rsidRPr="00F31D1B">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0D521" w14:textId="77777777" w:rsidR="00202D2B" w:rsidRPr="00F31D1B" w:rsidRDefault="00202D2B" w:rsidP="002E777A">
                  <w:pPr>
                    <w:pStyle w:val="rowtabella0"/>
                    <w:jc w:val="center"/>
                    <w:rPr>
                      <w:color w:val="002060"/>
                    </w:rPr>
                  </w:pPr>
                  <w:r w:rsidRPr="00F31D1B">
                    <w:rPr>
                      <w:color w:val="002060"/>
                    </w:rPr>
                    <w:t>12 - 1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D2DA7" w14:textId="77777777" w:rsidR="00202D2B" w:rsidRPr="00F31D1B" w:rsidRDefault="00202D2B" w:rsidP="002E777A">
                  <w:pPr>
                    <w:pStyle w:val="rowtabella0"/>
                    <w:jc w:val="center"/>
                    <w:rPr>
                      <w:color w:val="002060"/>
                    </w:rPr>
                  </w:pPr>
                  <w:r w:rsidRPr="00F31D1B">
                    <w:rPr>
                      <w:color w:val="002060"/>
                    </w:rPr>
                    <w:t> </w:t>
                  </w:r>
                </w:p>
              </w:tc>
            </w:tr>
            <w:tr w:rsidR="00202D2B" w:rsidRPr="00F31D1B" w14:paraId="20B82DF9"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42B7D020" w14:textId="77777777" w:rsidR="00202D2B" w:rsidRPr="00F31D1B" w:rsidRDefault="00202D2B" w:rsidP="002E777A">
                  <w:pPr>
                    <w:pStyle w:val="rowtabella0"/>
                    <w:rPr>
                      <w:color w:val="002060"/>
                    </w:rPr>
                  </w:pPr>
                  <w:r w:rsidRPr="00F31D1B">
                    <w:rPr>
                      <w:color w:val="002060"/>
                    </w:rPr>
                    <w:t>(1) - disputata il 04/02/2023</w:t>
                  </w:r>
                </w:p>
              </w:tc>
            </w:tr>
          </w:tbl>
          <w:p w14:paraId="54C874D5" w14:textId="77777777" w:rsidR="00202D2B" w:rsidRPr="00F31D1B" w:rsidRDefault="00202D2B" w:rsidP="002E777A">
            <w:pPr>
              <w:rPr>
                <w:color w:val="002060"/>
              </w:rPr>
            </w:pPr>
          </w:p>
        </w:tc>
      </w:tr>
    </w:tbl>
    <w:p w14:paraId="3ED0EAA6" w14:textId="77777777" w:rsidR="00202D2B" w:rsidRPr="00F31D1B" w:rsidRDefault="00202D2B" w:rsidP="00202D2B">
      <w:pPr>
        <w:pStyle w:val="breakline"/>
        <w:rPr>
          <w:rFonts w:eastAsiaTheme="minorEastAsia"/>
          <w:color w:val="002060"/>
        </w:rPr>
      </w:pPr>
    </w:p>
    <w:p w14:paraId="6FC6B4F3" w14:textId="77777777" w:rsidR="00202D2B" w:rsidRPr="00F31D1B" w:rsidRDefault="00202D2B" w:rsidP="00202D2B">
      <w:pPr>
        <w:pStyle w:val="breakline"/>
        <w:rPr>
          <w:color w:val="002060"/>
        </w:rPr>
      </w:pPr>
    </w:p>
    <w:p w14:paraId="3518B588" w14:textId="77777777" w:rsidR="00202D2B" w:rsidRPr="00F31D1B" w:rsidRDefault="00202D2B" w:rsidP="00202D2B">
      <w:pPr>
        <w:pStyle w:val="titoloprinc0"/>
        <w:rPr>
          <w:color w:val="002060"/>
        </w:rPr>
      </w:pPr>
      <w:r w:rsidRPr="00F31D1B">
        <w:rPr>
          <w:color w:val="002060"/>
        </w:rPr>
        <w:t>GIUDICE SPORTIVO</w:t>
      </w:r>
    </w:p>
    <w:p w14:paraId="0FF8E193" w14:textId="77777777" w:rsidR="00202D2B" w:rsidRPr="00F31D1B" w:rsidRDefault="00202D2B" w:rsidP="00202D2B">
      <w:pPr>
        <w:pStyle w:val="diffida"/>
        <w:rPr>
          <w:color w:val="002060"/>
        </w:rPr>
      </w:pPr>
      <w:r w:rsidRPr="00F31D1B">
        <w:rPr>
          <w:color w:val="002060"/>
        </w:rPr>
        <w:lastRenderedPageBreak/>
        <w:t>Il Giudice Sportivo Avv. Agnese Lazzaretti, con l'assistenza del segretario Angelo Castellana, nella seduta del 08/02/2023, ha adottato le decisioni che di seguito integralmente si riportano:</w:t>
      </w:r>
    </w:p>
    <w:p w14:paraId="59F27C99" w14:textId="77777777" w:rsidR="00202D2B" w:rsidRPr="00F31D1B" w:rsidRDefault="00202D2B" w:rsidP="00202D2B">
      <w:pPr>
        <w:pStyle w:val="titolo10"/>
        <w:rPr>
          <w:color w:val="002060"/>
        </w:rPr>
      </w:pPr>
      <w:r w:rsidRPr="00F31D1B">
        <w:rPr>
          <w:color w:val="002060"/>
        </w:rPr>
        <w:t xml:space="preserve">GARE DEL 4/ 2/2023 </w:t>
      </w:r>
    </w:p>
    <w:p w14:paraId="46A2DC43" w14:textId="77777777" w:rsidR="00202D2B" w:rsidRPr="00F31D1B" w:rsidRDefault="00202D2B" w:rsidP="00202D2B">
      <w:pPr>
        <w:pStyle w:val="titolo7a"/>
        <w:rPr>
          <w:color w:val="002060"/>
        </w:rPr>
      </w:pPr>
      <w:r w:rsidRPr="00F31D1B">
        <w:rPr>
          <w:color w:val="002060"/>
        </w:rPr>
        <w:t xml:space="preserve">PROVVEDIMENTI DISCIPLINARI </w:t>
      </w:r>
    </w:p>
    <w:p w14:paraId="70E8D8A5"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2FCC17C5" w14:textId="77777777" w:rsidR="00202D2B" w:rsidRPr="00F31D1B" w:rsidRDefault="00202D2B" w:rsidP="00202D2B">
      <w:pPr>
        <w:pStyle w:val="titolo30"/>
        <w:rPr>
          <w:color w:val="002060"/>
        </w:rPr>
      </w:pPr>
      <w:r w:rsidRPr="00F31D1B">
        <w:rPr>
          <w:color w:val="002060"/>
        </w:rPr>
        <w:t xml:space="preserve">SOCIETA' </w:t>
      </w:r>
    </w:p>
    <w:p w14:paraId="43B8B4B6" w14:textId="77777777" w:rsidR="00202D2B" w:rsidRPr="00F31D1B" w:rsidRDefault="00202D2B" w:rsidP="00202D2B">
      <w:pPr>
        <w:pStyle w:val="titolo20"/>
        <w:rPr>
          <w:color w:val="002060"/>
        </w:rPr>
      </w:pPr>
      <w:r w:rsidRPr="00F31D1B">
        <w:rPr>
          <w:color w:val="002060"/>
        </w:rPr>
        <w:t xml:space="preserve">AMMENDA </w:t>
      </w:r>
    </w:p>
    <w:p w14:paraId="1FF98349" w14:textId="77777777" w:rsidR="00202D2B" w:rsidRPr="00F31D1B" w:rsidRDefault="00202D2B" w:rsidP="00202D2B">
      <w:pPr>
        <w:pStyle w:val="diffida"/>
        <w:spacing w:before="80" w:beforeAutospacing="0" w:after="40" w:afterAutospacing="0"/>
        <w:jc w:val="left"/>
        <w:rPr>
          <w:color w:val="002060"/>
        </w:rPr>
      </w:pPr>
      <w:r w:rsidRPr="00F31D1B">
        <w:rPr>
          <w:color w:val="002060"/>
        </w:rPr>
        <w:t xml:space="preserve">Euro 50,00 REAL FABRIANO </w:t>
      </w:r>
      <w:r w:rsidRPr="00F31D1B">
        <w:rPr>
          <w:color w:val="002060"/>
        </w:rPr>
        <w:br/>
        <w:t xml:space="preserve">Per aver la propria tifoseria intonato cori offensivi verso un giocatore della squadra avversaria. Sanzione ridotta tenuto conto delle modalità complessive dei fatti e del comportamento tenuto dalla società di casa che si è attivamente adoperata per far cessare tale condotta. </w:t>
      </w:r>
    </w:p>
    <w:p w14:paraId="422E40D7" w14:textId="77777777" w:rsidR="00202D2B" w:rsidRPr="00F31D1B" w:rsidRDefault="00202D2B" w:rsidP="00202D2B">
      <w:pPr>
        <w:pStyle w:val="titolo30"/>
        <w:rPr>
          <w:color w:val="002060"/>
        </w:rPr>
      </w:pPr>
      <w:r w:rsidRPr="00F31D1B">
        <w:rPr>
          <w:color w:val="002060"/>
        </w:rPr>
        <w:t xml:space="preserve">CALCIATORI NON ESPULSI </w:t>
      </w:r>
    </w:p>
    <w:p w14:paraId="037A503A" w14:textId="77777777" w:rsidR="00202D2B" w:rsidRPr="00F31D1B" w:rsidRDefault="00202D2B" w:rsidP="00202D2B">
      <w:pPr>
        <w:pStyle w:val="titolo20"/>
        <w:rPr>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41366567" w14:textId="77777777" w:rsidTr="002E777A">
        <w:tc>
          <w:tcPr>
            <w:tcW w:w="2200" w:type="dxa"/>
            <w:tcMar>
              <w:top w:w="20" w:type="dxa"/>
              <w:left w:w="20" w:type="dxa"/>
              <w:bottom w:w="20" w:type="dxa"/>
              <w:right w:w="20" w:type="dxa"/>
            </w:tcMar>
            <w:vAlign w:val="center"/>
            <w:hideMark/>
          </w:tcPr>
          <w:p w14:paraId="06646590" w14:textId="77777777" w:rsidR="00202D2B" w:rsidRPr="00F31D1B" w:rsidRDefault="00202D2B" w:rsidP="002E777A">
            <w:pPr>
              <w:pStyle w:val="movimento"/>
              <w:rPr>
                <w:color w:val="002060"/>
              </w:rPr>
            </w:pPr>
            <w:r w:rsidRPr="00F31D1B">
              <w:rPr>
                <w:color w:val="002060"/>
              </w:rPr>
              <w:t>NATALI MARCO</w:t>
            </w:r>
          </w:p>
        </w:tc>
        <w:tc>
          <w:tcPr>
            <w:tcW w:w="2200" w:type="dxa"/>
            <w:tcMar>
              <w:top w:w="20" w:type="dxa"/>
              <w:left w:w="20" w:type="dxa"/>
              <w:bottom w:w="20" w:type="dxa"/>
              <w:right w:w="20" w:type="dxa"/>
            </w:tcMar>
            <w:vAlign w:val="center"/>
            <w:hideMark/>
          </w:tcPr>
          <w:p w14:paraId="54990A65" w14:textId="77777777" w:rsidR="00202D2B" w:rsidRPr="00F31D1B" w:rsidRDefault="00202D2B" w:rsidP="002E777A">
            <w:pPr>
              <w:pStyle w:val="movimento2"/>
              <w:rPr>
                <w:color w:val="002060"/>
              </w:rPr>
            </w:pPr>
            <w:r w:rsidRPr="00F31D1B">
              <w:rPr>
                <w:color w:val="002060"/>
              </w:rPr>
              <w:t xml:space="preserve">(ACLI AUDAX MONTECOSARO C5) </w:t>
            </w:r>
          </w:p>
        </w:tc>
        <w:tc>
          <w:tcPr>
            <w:tcW w:w="800" w:type="dxa"/>
            <w:tcMar>
              <w:top w:w="20" w:type="dxa"/>
              <w:left w:w="20" w:type="dxa"/>
              <w:bottom w:w="20" w:type="dxa"/>
              <w:right w:w="20" w:type="dxa"/>
            </w:tcMar>
            <w:vAlign w:val="center"/>
            <w:hideMark/>
          </w:tcPr>
          <w:p w14:paraId="0E30B0A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CF639C7"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D138733" w14:textId="77777777" w:rsidR="00202D2B" w:rsidRPr="00F31D1B" w:rsidRDefault="00202D2B" w:rsidP="002E777A">
            <w:pPr>
              <w:pStyle w:val="movimento2"/>
              <w:rPr>
                <w:color w:val="002060"/>
              </w:rPr>
            </w:pPr>
            <w:r w:rsidRPr="00F31D1B">
              <w:rPr>
                <w:color w:val="002060"/>
              </w:rPr>
              <w:t> </w:t>
            </w:r>
          </w:p>
        </w:tc>
      </w:tr>
    </w:tbl>
    <w:p w14:paraId="5EDCEAE5" w14:textId="77777777" w:rsidR="00202D2B" w:rsidRPr="00F31D1B" w:rsidRDefault="00202D2B" w:rsidP="00202D2B">
      <w:pPr>
        <w:pStyle w:val="titolo10"/>
        <w:rPr>
          <w:rFonts w:eastAsiaTheme="minorEastAsia"/>
          <w:color w:val="002060"/>
        </w:rPr>
      </w:pPr>
      <w:r w:rsidRPr="00F31D1B">
        <w:rPr>
          <w:color w:val="002060"/>
        </w:rPr>
        <w:t xml:space="preserve">GARE DEL 5/ 2/2023 </w:t>
      </w:r>
    </w:p>
    <w:p w14:paraId="5C2C4229" w14:textId="77777777" w:rsidR="00202D2B" w:rsidRPr="00F31D1B" w:rsidRDefault="00202D2B" w:rsidP="00202D2B">
      <w:pPr>
        <w:pStyle w:val="titolo7a"/>
        <w:rPr>
          <w:color w:val="002060"/>
        </w:rPr>
      </w:pPr>
      <w:r w:rsidRPr="00F31D1B">
        <w:rPr>
          <w:color w:val="002060"/>
        </w:rPr>
        <w:t xml:space="preserve">PROVVEDIMENTI DISCIPLINARI </w:t>
      </w:r>
    </w:p>
    <w:p w14:paraId="28F2F91C"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0C4B7553" w14:textId="77777777" w:rsidR="00202D2B" w:rsidRPr="00F31D1B" w:rsidRDefault="00202D2B" w:rsidP="00202D2B">
      <w:pPr>
        <w:pStyle w:val="titolo30"/>
        <w:rPr>
          <w:color w:val="002060"/>
        </w:rPr>
      </w:pPr>
      <w:r w:rsidRPr="00F31D1B">
        <w:rPr>
          <w:color w:val="002060"/>
        </w:rPr>
        <w:t xml:space="preserve">CALCIATORI NON ESPULSI </w:t>
      </w:r>
    </w:p>
    <w:p w14:paraId="45E0B5F0"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67E44FA5" w14:textId="77777777" w:rsidTr="002E777A">
        <w:tc>
          <w:tcPr>
            <w:tcW w:w="2200" w:type="dxa"/>
            <w:tcMar>
              <w:top w:w="20" w:type="dxa"/>
              <w:left w:w="20" w:type="dxa"/>
              <w:bottom w:w="20" w:type="dxa"/>
              <w:right w:w="20" w:type="dxa"/>
            </w:tcMar>
            <w:vAlign w:val="center"/>
            <w:hideMark/>
          </w:tcPr>
          <w:p w14:paraId="58B08849" w14:textId="77777777" w:rsidR="00202D2B" w:rsidRPr="00F31D1B" w:rsidRDefault="00202D2B" w:rsidP="002E777A">
            <w:pPr>
              <w:pStyle w:val="movimento"/>
              <w:rPr>
                <w:color w:val="002060"/>
              </w:rPr>
            </w:pPr>
            <w:r w:rsidRPr="00F31D1B">
              <w:rPr>
                <w:color w:val="002060"/>
              </w:rPr>
              <w:t>IACONI MIRKO</w:t>
            </w:r>
          </w:p>
        </w:tc>
        <w:tc>
          <w:tcPr>
            <w:tcW w:w="2200" w:type="dxa"/>
            <w:tcMar>
              <w:top w:w="20" w:type="dxa"/>
              <w:left w:w="20" w:type="dxa"/>
              <w:bottom w:w="20" w:type="dxa"/>
              <w:right w:w="20" w:type="dxa"/>
            </w:tcMar>
            <w:vAlign w:val="center"/>
            <w:hideMark/>
          </w:tcPr>
          <w:p w14:paraId="07693908" w14:textId="77777777" w:rsidR="00202D2B" w:rsidRPr="00F31D1B" w:rsidRDefault="00202D2B" w:rsidP="002E777A">
            <w:pPr>
              <w:pStyle w:val="movimento2"/>
              <w:rPr>
                <w:color w:val="002060"/>
              </w:rPr>
            </w:pPr>
            <w:r w:rsidRPr="00F31D1B">
              <w:rPr>
                <w:color w:val="002060"/>
              </w:rPr>
              <w:t xml:space="preserve">(DAMIANI E GATTI ASCOLI) </w:t>
            </w:r>
          </w:p>
        </w:tc>
        <w:tc>
          <w:tcPr>
            <w:tcW w:w="800" w:type="dxa"/>
            <w:tcMar>
              <w:top w:w="20" w:type="dxa"/>
              <w:left w:w="20" w:type="dxa"/>
              <w:bottom w:w="20" w:type="dxa"/>
              <w:right w:w="20" w:type="dxa"/>
            </w:tcMar>
            <w:vAlign w:val="center"/>
            <w:hideMark/>
          </w:tcPr>
          <w:p w14:paraId="6ABD999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6B9D36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1EEF972" w14:textId="77777777" w:rsidR="00202D2B" w:rsidRPr="00F31D1B" w:rsidRDefault="00202D2B" w:rsidP="002E777A">
            <w:pPr>
              <w:pStyle w:val="movimento2"/>
              <w:rPr>
                <w:color w:val="002060"/>
              </w:rPr>
            </w:pPr>
            <w:r w:rsidRPr="00F31D1B">
              <w:rPr>
                <w:color w:val="002060"/>
              </w:rPr>
              <w:t> </w:t>
            </w:r>
          </w:p>
        </w:tc>
      </w:tr>
    </w:tbl>
    <w:p w14:paraId="3CD066DA" w14:textId="77777777" w:rsidR="00202D2B" w:rsidRDefault="00202D2B" w:rsidP="00202D2B">
      <w:pPr>
        <w:pStyle w:val="breakline"/>
        <w:rPr>
          <w:color w:val="002060"/>
        </w:rPr>
      </w:pPr>
    </w:p>
    <w:p w14:paraId="220680FB" w14:textId="77777777" w:rsidR="00202D2B" w:rsidRPr="0087042E" w:rsidRDefault="00202D2B" w:rsidP="00202D2B">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6E8ED11B" w14:textId="77777777" w:rsidR="00202D2B" w:rsidRPr="0087042E" w:rsidRDefault="00202D2B" w:rsidP="00202D2B">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77F8F44A" w14:textId="77777777" w:rsidR="00202D2B" w:rsidRPr="00F31D1B" w:rsidRDefault="00202D2B" w:rsidP="00202D2B">
      <w:pPr>
        <w:pStyle w:val="breakline"/>
        <w:rPr>
          <w:rFonts w:eastAsiaTheme="minorEastAsia"/>
          <w:color w:val="002060"/>
        </w:rPr>
      </w:pPr>
    </w:p>
    <w:p w14:paraId="24C0A1E9" w14:textId="77777777" w:rsidR="00202D2B" w:rsidRPr="00F31D1B" w:rsidRDefault="00202D2B" w:rsidP="00202D2B">
      <w:pPr>
        <w:pStyle w:val="titoloprinc0"/>
        <w:rPr>
          <w:color w:val="002060"/>
        </w:rPr>
      </w:pPr>
      <w:r w:rsidRPr="00F31D1B">
        <w:rPr>
          <w:color w:val="002060"/>
        </w:rPr>
        <w:t>CLASSIFICA</w:t>
      </w:r>
    </w:p>
    <w:p w14:paraId="0D103832" w14:textId="77777777" w:rsidR="00202D2B" w:rsidRPr="00F31D1B" w:rsidRDefault="00202D2B" w:rsidP="00202D2B">
      <w:pPr>
        <w:pStyle w:val="breakline"/>
        <w:rPr>
          <w:color w:val="002060"/>
        </w:rPr>
      </w:pPr>
    </w:p>
    <w:p w14:paraId="424893C1" w14:textId="77777777" w:rsidR="00202D2B" w:rsidRPr="00F31D1B" w:rsidRDefault="00202D2B" w:rsidP="00202D2B">
      <w:pPr>
        <w:pStyle w:val="breakline"/>
        <w:rPr>
          <w:color w:val="002060"/>
        </w:rPr>
      </w:pPr>
    </w:p>
    <w:p w14:paraId="755938CA" w14:textId="77777777" w:rsidR="00202D2B" w:rsidRPr="00F31D1B" w:rsidRDefault="00202D2B" w:rsidP="00202D2B">
      <w:pPr>
        <w:pStyle w:val="sottotitolocampionato10"/>
        <w:rPr>
          <w:color w:val="002060"/>
        </w:rPr>
      </w:pPr>
      <w:r w:rsidRPr="00F31D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63ACA469"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489E0"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572E"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F3C7A"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FFA12"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97802"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D94AE"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DBAA4"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E00D6"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31B17"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2F2E2" w14:textId="77777777" w:rsidR="00202D2B" w:rsidRPr="00F31D1B" w:rsidRDefault="00202D2B" w:rsidP="002E777A">
            <w:pPr>
              <w:pStyle w:val="headertabella0"/>
              <w:rPr>
                <w:color w:val="002060"/>
              </w:rPr>
            </w:pPr>
            <w:r w:rsidRPr="00F31D1B">
              <w:rPr>
                <w:color w:val="002060"/>
              </w:rPr>
              <w:t>PE</w:t>
            </w:r>
          </w:p>
        </w:tc>
      </w:tr>
      <w:tr w:rsidR="00202D2B" w:rsidRPr="00F31D1B" w14:paraId="3632751F"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2C47F4" w14:textId="77777777" w:rsidR="00202D2B" w:rsidRPr="00F31D1B" w:rsidRDefault="00202D2B" w:rsidP="002E777A">
            <w:pPr>
              <w:pStyle w:val="rowtabella0"/>
              <w:rPr>
                <w:color w:val="002060"/>
                <w:lang w:val="es-ES"/>
              </w:rPr>
            </w:pPr>
            <w:r w:rsidRPr="00F31D1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467D" w14:textId="77777777" w:rsidR="00202D2B" w:rsidRPr="00F31D1B" w:rsidRDefault="00202D2B" w:rsidP="002E777A">
            <w:pPr>
              <w:pStyle w:val="rowtabella0"/>
              <w:jc w:val="center"/>
              <w:rPr>
                <w:color w:val="002060"/>
              </w:rPr>
            </w:pPr>
            <w:r w:rsidRPr="00F31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A0426"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FE5F"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50C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0E4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CE61" w14:textId="77777777" w:rsidR="00202D2B" w:rsidRPr="00F31D1B" w:rsidRDefault="00202D2B" w:rsidP="002E777A">
            <w:pPr>
              <w:pStyle w:val="rowtabella0"/>
              <w:jc w:val="center"/>
              <w:rPr>
                <w:color w:val="002060"/>
              </w:rPr>
            </w:pPr>
            <w:r w:rsidRPr="00F31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F1A21"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5B5A" w14:textId="77777777" w:rsidR="00202D2B" w:rsidRPr="00F31D1B" w:rsidRDefault="00202D2B" w:rsidP="002E777A">
            <w:pPr>
              <w:pStyle w:val="rowtabella0"/>
              <w:jc w:val="center"/>
              <w:rPr>
                <w:color w:val="002060"/>
              </w:rPr>
            </w:pPr>
            <w:r w:rsidRPr="00F31D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4CCF" w14:textId="77777777" w:rsidR="00202D2B" w:rsidRPr="00F31D1B" w:rsidRDefault="00202D2B" w:rsidP="002E777A">
            <w:pPr>
              <w:pStyle w:val="rowtabella0"/>
              <w:jc w:val="center"/>
              <w:rPr>
                <w:color w:val="002060"/>
              </w:rPr>
            </w:pPr>
            <w:r w:rsidRPr="00F31D1B">
              <w:rPr>
                <w:color w:val="002060"/>
              </w:rPr>
              <w:t>0</w:t>
            </w:r>
          </w:p>
        </w:tc>
      </w:tr>
      <w:tr w:rsidR="00202D2B" w:rsidRPr="00F31D1B" w14:paraId="12DAA1AE"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40186" w14:textId="77777777" w:rsidR="00202D2B" w:rsidRPr="00F31D1B" w:rsidRDefault="00202D2B" w:rsidP="002E777A">
            <w:pPr>
              <w:pStyle w:val="rowtabella0"/>
              <w:rPr>
                <w:color w:val="002060"/>
                <w:lang w:val="es-ES"/>
              </w:rPr>
            </w:pPr>
            <w:r w:rsidRPr="00F31D1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54A9"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AF35"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D7FF5"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D60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FC3E"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B77B"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C52D"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FA82" w14:textId="77777777" w:rsidR="00202D2B" w:rsidRPr="00F31D1B" w:rsidRDefault="00202D2B" w:rsidP="002E777A">
            <w:pPr>
              <w:pStyle w:val="rowtabella0"/>
              <w:jc w:val="center"/>
              <w:rPr>
                <w:color w:val="002060"/>
              </w:rPr>
            </w:pPr>
            <w:r w:rsidRPr="00F31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18AD" w14:textId="77777777" w:rsidR="00202D2B" w:rsidRPr="00F31D1B" w:rsidRDefault="00202D2B" w:rsidP="002E777A">
            <w:pPr>
              <w:pStyle w:val="rowtabella0"/>
              <w:jc w:val="center"/>
              <w:rPr>
                <w:color w:val="002060"/>
              </w:rPr>
            </w:pPr>
            <w:r w:rsidRPr="00F31D1B">
              <w:rPr>
                <w:color w:val="002060"/>
              </w:rPr>
              <w:t>0</w:t>
            </w:r>
          </w:p>
        </w:tc>
      </w:tr>
      <w:tr w:rsidR="00202D2B" w:rsidRPr="00F31D1B" w14:paraId="3581FBF7"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95B5D" w14:textId="77777777" w:rsidR="00202D2B" w:rsidRPr="00F31D1B" w:rsidRDefault="00202D2B" w:rsidP="002E777A">
            <w:pPr>
              <w:pStyle w:val="rowtabella0"/>
              <w:rPr>
                <w:color w:val="002060"/>
              </w:rPr>
            </w:pPr>
            <w:r w:rsidRPr="00F31D1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DFBF"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5782"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0E1D"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39F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7561"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6D53E"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7E8C"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7E39"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47D8" w14:textId="77777777" w:rsidR="00202D2B" w:rsidRPr="00F31D1B" w:rsidRDefault="00202D2B" w:rsidP="002E777A">
            <w:pPr>
              <w:pStyle w:val="rowtabella0"/>
              <w:jc w:val="center"/>
              <w:rPr>
                <w:color w:val="002060"/>
              </w:rPr>
            </w:pPr>
            <w:r w:rsidRPr="00F31D1B">
              <w:rPr>
                <w:color w:val="002060"/>
              </w:rPr>
              <w:t>0</w:t>
            </w:r>
          </w:p>
        </w:tc>
      </w:tr>
      <w:tr w:rsidR="00202D2B" w:rsidRPr="00F31D1B" w14:paraId="5E9944F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C0C0B" w14:textId="77777777" w:rsidR="00202D2B" w:rsidRPr="00F31D1B" w:rsidRDefault="00202D2B" w:rsidP="002E777A">
            <w:pPr>
              <w:pStyle w:val="rowtabella0"/>
              <w:rPr>
                <w:color w:val="002060"/>
              </w:rPr>
            </w:pPr>
            <w:r w:rsidRPr="00F31D1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EF9E"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5046"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590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6C4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FBD4"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A17F"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68CB" w14:textId="77777777" w:rsidR="00202D2B" w:rsidRPr="00F31D1B" w:rsidRDefault="00202D2B" w:rsidP="002E777A">
            <w:pPr>
              <w:pStyle w:val="rowtabella0"/>
              <w:jc w:val="center"/>
              <w:rPr>
                <w:color w:val="002060"/>
              </w:rPr>
            </w:pPr>
            <w:r w:rsidRPr="00F31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FDB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A095" w14:textId="77777777" w:rsidR="00202D2B" w:rsidRPr="00F31D1B" w:rsidRDefault="00202D2B" w:rsidP="002E777A">
            <w:pPr>
              <w:pStyle w:val="rowtabella0"/>
              <w:jc w:val="center"/>
              <w:rPr>
                <w:color w:val="002060"/>
              </w:rPr>
            </w:pPr>
            <w:r w:rsidRPr="00F31D1B">
              <w:rPr>
                <w:color w:val="002060"/>
              </w:rPr>
              <w:t>0</w:t>
            </w:r>
          </w:p>
        </w:tc>
      </w:tr>
      <w:tr w:rsidR="00202D2B" w:rsidRPr="00F31D1B" w14:paraId="646A2BE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80449" w14:textId="77777777" w:rsidR="00202D2B" w:rsidRPr="00F31D1B" w:rsidRDefault="00202D2B" w:rsidP="002E777A">
            <w:pPr>
              <w:pStyle w:val="rowtabella0"/>
              <w:rPr>
                <w:color w:val="002060"/>
              </w:rPr>
            </w:pPr>
            <w:r w:rsidRPr="00F31D1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39B7"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E91D"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C9E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E6D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12ED"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A0BF9"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55A6" w14:textId="77777777" w:rsidR="00202D2B" w:rsidRPr="00F31D1B" w:rsidRDefault="00202D2B" w:rsidP="002E777A">
            <w:pPr>
              <w:pStyle w:val="rowtabella0"/>
              <w:jc w:val="center"/>
              <w:rPr>
                <w:color w:val="002060"/>
              </w:rPr>
            </w:pPr>
            <w:r w:rsidRPr="00F31D1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CDCC"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D4C3" w14:textId="77777777" w:rsidR="00202D2B" w:rsidRPr="00F31D1B" w:rsidRDefault="00202D2B" w:rsidP="002E777A">
            <w:pPr>
              <w:pStyle w:val="rowtabella0"/>
              <w:jc w:val="center"/>
              <w:rPr>
                <w:color w:val="002060"/>
              </w:rPr>
            </w:pPr>
            <w:r w:rsidRPr="00F31D1B">
              <w:rPr>
                <w:color w:val="002060"/>
              </w:rPr>
              <w:t>0</w:t>
            </w:r>
          </w:p>
        </w:tc>
      </w:tr>
      <w:tr w:rsidR="00202D2B" w:rsidRPr="00F31D1B" w14:paraId="06724196"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25E48" w14:textId="77777777" w:rsidR="00202D2B" w:rsidRPr="00F31D1B" w:rsidRDefault="00202D2B" w:rsidP="002E777A">
            <w:pPr>
              <w:pStyle w:val="rowtabella0"/>
              <w:rPr>
                <w:color w:val="002060"/>
              </w:rPr>
            </w:pPr>
            <w:r w:rsidRPr="00F31D1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E08D"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4662"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EA2E"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B29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30AF3"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E4EC"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E0A3" w14:textId="77777777" w:rsidR="00202D2B" w:rsidRPr="00F31D1B" w:rsidRDefault="00202D2B" w:rsidP="002E777A">
            <w:pPr>
              <w:pStyle w:val="rowtabella0"/>
              <w:jc w:val="center"/>
              <w:rPr>
                <w:color w:val="002060"/>
              </w:rPr>
            </w:pPr>
            <w:r w:rsidRPr="00F31D1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C22F" w14:textId="77777777" w:rsidR="00202D2B" w:rsidRPr="00F31D1B" w:rsidRDefault="00202D2B" w:rsidP="002E777A">
            <w:pPr>
              <w:pStyle w:val="rowtabella0"/>
              <w:jc w:val="center"/>
              <w:rPr>
                <w:color w:val="002060"/>
              </w:rPr>
            </w:pPr>
            <w:r w:rsidRPr="00F31D1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13DF1" w14:textId="77777777" w:rsidR="00202D2B" w:rsidRPr="00F31D1B" w:rsidRDefault="00202D2B" w:rsidP="002E777A">
            <w:pPr>
              <w:pStyle w:val="rowtabella0"/>
              <w:jc w:val="center"/>
              <w:rPr>
                <w:color w:val="002060"/>
              </w:rPr>
            </w:pPr>
            <w:r w:rsidRPr="00F31D1B">
              <w:rPr>
                <w:color w:val="002060"/>
              </w:rPr>
              <w:t>0</w:t>
            </w:r>
          </w:p>
        </w:tc>
      </w:tr>
      <w:tr w:rsidR="00202D2B" w:rsidRPr="00F31D1B" w14:paraId="6C1A1A45"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4AD4DB" w14:textId="77777777" w:rsidR="00202D2B" w:rsidRPr="00F31D1B" w:rsidRDefault="00202D2B" w:rsidP="002E777A">
            <w:pPr>
              <w:pStyle w:val="rowtabella0"/>
              <w:rPr>
                <w:color w:val="002060"/>
              </w:rPr>
            </w:pPr>
            <w:r w:rsidRPr="00F31D1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CCB2"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9B2A"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4D35"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D7D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7C54"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4EBA" w14:textId="77777777" w:rsidR="00202D2B" w:rsidRPr="00F31D1B" w:rsidRDefault="00202D2B" w:rsidP="002E777A">
            <w:pPr>
              <w:pStyle w:val="rowtabella0"/>
              <w:jc w:val="center"/>
              <w:rPr>
                <w:color w:val="002060"/>
              </w:rPr>
            </w:pPr>
            <w:r w:rsidRPr="00F31D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0EF7D"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77E9" w14:textId="77777777" w:rsidR="00202D2B" w:rsidRPr="00F31D1B" w:rsidRDefault="00202D2B" w:rsidP="002E777A">
            <w:pPr>
              <w:pStyle w:val="rowtabella0"/>
              <w:jc w:val="center"/>
              <w:rPr>
                <w:color w:val="002060"/>
              </w:rPr>
            </w:pPr>
            <w:r w:rsidRPr="00F31D1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F5E5" w14:textId="77777777" w:rsidR="00202D2B" w:rsidRPr="00F31D1B" w:rsidRDefault="00202D2B" w:rsidP="002E777A">
            <w:pPr>
              <w:pStyle w:val="rowtabella0"/>
              <w:jc w:val="center"/>
              <w:rPr>
                <w:color w:val="002060"/>
              </w:rPr>
            </w:pPr>
            <w:r w:rsidRPr="00F31D1B">
              <w:rPr>
                <w:color w:val="002060"/>
              </w:rPr>
              <w:t>0</w:t>
            </w:r>
          </w:p>
        </w:tc>
      </w:tr>
    </w:tbl>
    <w:p w14:paraId="406EBF3B" w14:textId="77777777" w:rsidR="00202D2B" w:rsidRPr="00756767" w:rsidRDefault="00202D2B" w:rsidP="00202D2B">
      <w:pPr>
        <w:pStyle w:val="titoloprinc0"/>
        <w:rPr>
          <w:color w:val="002060"/>
          <w:sz w:val="22"/>
          <w:szCs w:val="22"/>
        </w:rPr>
      </w:pPr>
    </w:p>
    <w:p w14:paraId="73AAFF24" w14:textId="77777777" w:rsidR="00202D2B" w:rsidRPr="00F31D1B" w:rsidRDefault="00202D2B" w:rsidP="00202D2B">
      <w:pPr>
        <w:pStyle w:val="titoloprinc0"/>
        <w:rPr>
          <w:color w:val="002060"/>
        </w:rPr>
      </w:pPr>
      <w:r>
        <w:rPr>
          <w:color w:val="002060"/>
        </w:rPr>
        <w:t>PROGRAMMA GARE</w:t>
      </w:r>
    </w:p>
    <w:p w14:paraId="020AF793" w14:textId="77777777" w:rsidR="00202D2B" w:rsidRDefault="00202D2B" w:rsidP="00202D2B">
      <w:pPr>
        <w:pStyle w:val="breakline"/>
        <w:rPr>
          <w:color w:val="002060"/>
        </w:rPr>
      </w:pPr>
    </w:p>
    <w:p w14:paraId="79C880AA" w14:textId="77777777" w:rsidR="00202D2B" w:rsidRPr="006070AA" w:rsidRDefault="00202D2B" w:rsidP="00202D2B">
      <w:pPr>
        <w:pStyle w:val="sottotitolocampionato10"/>
        <w:rPr>
          <w:color w:val="002060"/>
        </w:rPr>
      </w:pPr>
      <w:r w:rsidRPr="006070A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2D2B" w:rsidRPr="006070AA" w14:paraId="2C043164"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CF7CB"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ADEDE"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4C65C"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A9DD9"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67349"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18F1D"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C0BFA"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6A8E78C0"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78C51" w14:textId="77777777" w:rsidR="00202D2B" w:rsidRPr="006070AA" w:rsidRDefault="00202D2B" w:rsidP="002E777A">
            <w:pPr>
              <w:pStyle w:val="rowtabella0"/>
              <w:rPr>
                <w:color w:val="002060"/>
              </w:rPr>
            </w:pPr>
            <w:r w:rsidRPr="006070AA">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ECD3D" w14:textId="77777777" w:rsidR="00202D2B" w:rsidRPr="006070AA" w:rsidRDefault="00202D2B" w:rsidP="002E777A">
            <w:pPr>
              <w:pStyle w:val="rowtabella0"/>
              <w:rPr>
                <w:color w:val="002060"/>
              </w:rPr>
            </w:pPr>
            <w:r w:rsidRPr="006070AA">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47C2B"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C63C0" w14:textId="77777777" w:rsidR="00202D2B" w:rsidRPr="006070AA" w:rsidRDefault="00202D2B" w:rsidP="002E777A">
            <w:pPr>
              <w:pStyle w:val="rowtabella0"/>
              <w:rPr>
                <w:color w:val="002060"/>
              </w:rPr>
            </w:pPr>
            <w:r w:rsidRPr="006070AA">
              <w:rPr>
                <w:color w:val="002060"/>
              </w:rPr>
              <w:t>11/02/2023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B8669" w14:textId="77777777" w:rsidR="00202D2B" w:rsidRPr="006070AA" w:rsidRDefault="00202D2B" w:rsidP="002E777A">
            <w:pPr>
              <w:pStyle w:val="rowtabella0"/>
              <w:rPr>
                <w:color w:val="002060"/>
              </w:rPr>
            </w:pPr>
            <w:r w:rsidRPr="006070AA">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00C77" w14:textId="77777777" w:rsidR="00202D2B" w:rsidRPr="006070AA" w:rsidRDefault="00202D2B" w:rsidP="002E777A">
            <w:pPr>
              <w:pStyle w:val="rowtabella0"/>
              <w:rPr>
                <w:color w:val="002060"/>
              </w:rPr>
            </w:pPr>
            <w:r w:rsidRPr="006070A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AEC0D" w14:textId="77777777" w:rsidR="00202D2B" w:rsidRPr="006070AA" w:rsidRDefault="00202D2B" w:rsidP="002E777A">
            <w:pPr>
              <w:pStyle w:val="rowtabella0"/>
              <w:rPr>
                <w:color w:val="002060"/>
              </w:rPr>
            </w:pPr>
            <w:r w:rsidRPr="006070AA">
              <w:rPr>
                <w:color w:val="002060"/>
              </w:rPr>
              <w:t>VIA ANTONIO ROSMINI 22/B</w:t>
            </w:r>
          </w:p>
        </w:tc>
      </w:tr>
      <w:tr w:rsidR="00202D2B" w:rsidRPr="006070AA" w14:paraId="1B334576"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BB4945" w14:textId="77777777" w:rsidR="00202D2B" w:rsidRPr="006070AA" w:rsidRDefault="00202D2B" w:rsidP="002E777A">
            <w:pPr>
              <w:pStyle w:val="rowtabella0"/>
              <w:rPr>
                <w:color w:val="002060"/>
              </w:rPr>
            </w:pPr>
            <w:r w:rsidRPr="006070AA">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F6CF03" w14:textId="77777777" w:rsidR="00202D2B" w:rsidRPr="006070AA" w:rsidRDefault="00202D2B" w:rsidP="002E777A">
            <w:pPr>
              <w:pStyle w:val="rowtabella0"/>
              <w:rPr>
                <w:color w:val="002060"/>
              </w:rPr>
            </w:pPr>
            <w:r w:rsidRPr="006070A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04BC7"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17F924" w14:textId="77777777" w:rsidR="00202D2B" w:rsidRPr="006070AA" w:rsidRDefault="00202D2B" w:rsidP="002E777A">
            <w:pPr>
              <w:pStyle w:val="rowtabella0"/>
              <w:rPr>
                <w:color w:val="002060"/>
              </w:rPr>
            </w:pPr>
            <w:r w:rsidRPr="006070AA">
              <w:rPr>
                <w:color w:val="002060"/>
              </w:rPr>
              <w:t>11/02/2023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BDD0D7" w14:textId="77777777" w:rsidR="00202D2B" w:rsidRPr="006070AA" w:rsidRDefault="00202D2B" w:rsidP="002E777A">
            <w:pPr>
              <w:pStyle w:val="rowtabella0"/>
              <w:rPr>
                <w:color w:val="002060"/>
              </w:rPr>
            </w:pPr>
            <w:r w:rsidRPr="006070AA">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19E20" w14:textId="77777777" w:rsidR="00202D2B" w:rsidRPr="006070AA" w:rsidRDefault="00202D2B" w:rsidP="002E777A">
            <w:pPr>
              <w:pStyle w:val="rowtabella0"/>
              <w:rPr>
                <w:color w:val="002060"/>
              </w:rPr>
            </w:pPr>
            <w:r w:rsidRPr="006070A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BF92F" w14:textId="77777777" w:rsidR="00202D2B" w:rsidRPr="006070AA" w:rsidRDefault="00202D2B" w:rsidP="002E777A">
            <w:pPr>
              <w:pStyle w:val="rowtabella0"/>
              <w:rPr>
                <w:color w:val="002060"/>
              </w:rPr>
            </w:pPr>
            <w:r w:rsidRPr="006070AA">
              <w:rPr>
                <w:color w:val="002060"/>
              </w:rPr>
              <w:t>VIA MATTEOTTI</w:t>
            </w:r>
          </w:p>
        </w:tc>
      </w:tr>
      <w:tr w:rsidR="00202D2B" w:rsidRPr="006070AA" w14:paraId="7A7CB1DA"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C7AFD" w14:textId="77777777" w:rsidR="00202D2B" w:rsidRPr="006070AA" w:rsidRDefault="00202D2B" w:rsidP="002E777A">
            <w:pPr>
              <w:pStyle w:val="rowtabella0"/>
              <w:rPr>
                <w:color w:val="002060"/>
              </w:rPr>
            </w:pPr>
            <w:r w:rsidRPr="006070AA">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6FB73" w14:textId="77777777" w:rsidR="00202D2B" w:rsidRPr="006070AA" w:rsidRDefault="00202D2B" w:rsidP="002E777A">
            <w:pPr>
              <w:pStyle w:val="rowtabella0"/>
              <w:rPr>
                <w:color w:val="002060"/>
              </w:rPr>
            </w:pPr>
            <w:r w:rsidRPr="006070AA">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945D2"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83101" w14:textId="77777777" w:rsidR="00202D2B" w:rsidRPr="006070AA" w:rsidRDefault="00202D2B" w:rsidP="002E777A">
            <w:pPr>
              <w:pStyle w:val="rowtabella0"/>
              <w:rPr>
                <w:color w:val="002060"/>
              </w:rPr>
            </w:pPr>
            <w:r w:rsidRPr="006070AA">
              <w:rPr>
                <w:color w:val="002060"/>
              </w:rPr>
              <w:t>12/02/2023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CB12F" w14:textId="77777777" w:rsidR="00202D2B" w:rsidRPr="006070AA" w:rsidRDefault="00202D2B" w:rsidP="002E777A">
            <w:pPr>
              <w:pStyle w:val="rowtabella0"/>
              <w:rPr>
                <w:color w:val="002060"/>
              </w:rPr>
            </w:pPr>
            <w:r w:rsidRPr="006070AA">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605ED" w14:textId="77777777" w:rsidR="00202D2B" w:rsidRPr="006070AA" w:rsidRDefault="00202D2B" w:rsidP="002E777A">
            <w:pPr>
              <w:pStyle w:val="rowtabella0"/>
              <w:rPr>
                <w:color w:val="002060"/>
              </w:rPr>
            </w:pPr>
            <w:r w:rsidRPr="006070AA">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E5B98" w14:textId="77777777" w:rsidR="00202D2B" w:rsidRPr="006070AA" w:rsidRDefault="00202D2B" w:rsidP="002E777A">
            <w:pPr>
              <w:pStyle w:val="rowtabella0"/>
              <w:rPr>
                <w:color w:val="002060"/>
              </w:rPr>
            </w:pPr>
            <w:r w:rsidRPr="006070AA">
              <w:rPr>
                <w:color w:val="002060"/>
              </w:rPr>
              <w:t>VIA ROSARIO VILLA MUSONE</w:t>
            </w:r>
          </w:p>
        </w:tc>
      </w:tr>
    </w:tbl>
    <w:p w14:paraId="1CBFFE05" w14:textId="77777777" w:rsidR="00202D2B" w:rsidRPr="00F31D1B" w:rsidRDefault="00202D2B" w:rsidP="00202D2B">
      <w:pPr>
        <w:pStyle w:val="breakline"/>
        <w:rPr>
          <w:rFonts w:eastAsiaTheme="minorEastAsia"/>
          <w:color w:val="002060"/>
        </w:rPr>
      </w:pPr>
    </w:p>
    <w:p w14:paraId="0C80C92E" w14:textId="77777777" w:rsidR="00202D2B" w:rsidRPr="00F31D1B" w:rsidRDefault="00202D2B" w:rsidP="00202D2B">
      <w:pPr>
        <w:pStyle w:val="breakline"/>
        <w:rPr>
          <w:color w:val="002060"/>
        </w:rPr>
      </w:pPr>
    </w:p>
    <w:p w14:paraId="43B2A880" w14:textId="77777777" w:rsidR="00202D2B" w:rsidRPr="00F31D1B" w:rsidRDefault="00202D2B" w:rsidP="00202D2B">
      <w:pPr>
        <w:pStyle w:val="titolocampionato0"/>
        <w:shd w:val="clear" w:color="auto" w:fill="CCCCCC"/>
        <w:spacing w:before="80" w:after="40"/>
        <w:rPr>
          <w:color w:val="002060"/>
        </w:rPr>
      </w:pPr>
      <w:r w:rsidRPr="00F31D1B">
        <w:rPr>
          <w:color w:val="002060"/>
        </w:rPr>
        <w:t>UNDER 19 CALCIO A 5 REGIONALE</w:t>
      </w:r>
    </w:p>
    <w:p w14:paraId="37F71895" w14:textId="77777777" w:rsidR="00202D2B" w:rsidRPr="00F31D1B" w:rsidRDefault="00202D2B" w:rsidP="00202D2B">
      <w:pPr>
        <w:pStyle w:val="titoloprinc0"/>
        <w:rPr>
          <w:color w:val="002060"/>
        </w:rPr>
      </w:pPr>
      <w:r w:rsidRPr="00F31D1B">
        <w:rPr>
          <w:color w:val="002060"/>
        </w:rPr>
        <w:t>RISULTATI</w:t>
      </w:r>
    </w:p>
    <w:p w14:paraId="1D76DD0E" w14:textId="77777777" w:rsidR="00202D2B" w:rsidRPr="00F31D1B" w:rsidRDefault="00202D2B" w:rsidP="00202D2B">
      <w:pPr>
        <w:pStyle w:val="breakline"/>
        <w:rPr>
          <w:color w:val="002060"/>
        </w:rPr>
      </w:pPr>
    </w:p>
    <w:p w14:paraId="740B1C27" w14:textId="77777777" w:rsidR="00202D2B" w:rsidRPr="00F31D1B" w:rsidRDefault="00202D2B" w:rsidP="00202D2B">
      <w:pPr>
        <w:pStyle w:val="sottotitolocampionato10"/>
        <w:rPr>
          <w:color w:val="002060"/>
        </w:rPr>
      </w:pPr>
      <w:r w:rsidRPr="00F31D1B">
        <w:rPr>
          <w:color w:val="002060"/>
        </w:rPr>
        <w:t>RISULTATI UFFICIALI GARE DEL 04/02/2023</w:t>
      </w:r>
    </w:p>
    <w:p w14:paraId="6943FB9A" w14:textId="77777777" w:rsidR="00202D2B" w:rsidRPr="00F31D1B" w:rsidRDefault="00202D2B" w:rsidP="00202D2B">
      <w:pPr>
        <w:pStyle w:val="sottotitolocampionato20"/>
        <w:rPr>
          <w:color w:val="002060"/>
        </w:rPr>
      </w:pPr>
      <w:r w:rsidRPr="00F31D1B">
        <w:rPr>
          <w:color w:val="002060"/>
        </w:rPr>
        <w:t>Si trascrivono qui di seguito i risultati ufficiali delle gare disputate</w:t>
      </w:r>
    </w:p>
    <w:p w14:paraId="70183176" w14:textId="77777777" w:rsidR="00202D2B" w:rsidRPr="00F31D1B" w:rsidRDefault="00202D2B" w:rsidP="00202D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2D2B" w:rsidRPr="00F31D1B" w14:paraId="699376FD"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70E4B5A9"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E78FF" w14:textId="77777777" w:rsidR="00202D2B" w:rsidRPr="00F31D1B" w:rsidRDefault="00202D2B" w:rsidP="002E777A">
                  <w:pPr>
                    <w:pStyle w:val="headertabella0"/>
                    <w:rPr>
                      <w:color w:val="002060"/>
                    </w:rPr>
                  </w:pPr>
                  <w:r w:rsidRPr="00F31D1B">
                    <w:rPr>
                      <w:color w:val="002060"/>
                    </w:rPr>
                    <w:t>GIRONE A - 4 Giornata - R</w:t>
                  </w:r>
                </w:p>
              </w:tc>
            </w:tr>
            <w:tr w:rsidR="00202D2B" w:rsidRPr="00F31D1B" w14:paraId="19ECAD22"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A0B4F" w14:textId="77777777" w:rsidR="00202D2B" w:rsidRPr="00F31D1B" w:rsidRDefault="00202D2B" w:rsidP="002E777A">
                  <w:pPr>
                    <w:pStyle w:val="rowtabella0"/>
                    <w:rPr>
                      <w:color w:val="002060"/>
                    </w:rPr>
                  </w:pPr>
                  <w:r w:rsidRPr="00F31D1B">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0935E" w14:textId="77777777" w:rsidR="00202D2B" w:rsidRPr="00F31D1B" w:rsidRDefault="00202D2B" w:rsidP="002E777A">
                  <w:pPr>
                    <w:pStyle w:val="rowtabella0"/>
                    <w:rPr>
                      <w:color w:val="002060"/>
                    </w:rPr>
                  </w:pPr>
                  <w:r w:rsidRPr="00F31D1B">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2436E" w14:textId="77777777" w:rsidR="00202D2B" w:rsidRPr="00F31D1B" w:rsidRDefault="00202D2B" w:rsidP="002E777A">
                  <w:pPr>
                    <w:pStyle w:val="rowtabella0"/>
                    <w:jc w:val="center"/>
                    <w:rPr>
                      <w:color w:val="002060"/>
                    </w:rPr>
                  </w:pPr>
                  <w:r w:rsidRPr="00F31D1B">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1BB57" w14:textId="77777777" w:rsidR="00202D2B" w:rsidRPr="00F31D1B" w:rsidRDefault="00202D2B" w:rsidP="002E777A">
                  <w:pPr>
                    <w:pStyle w:val="rowtabella0"/>
                    <w:jc w:val="center"/>
                    <w:rPr>
                      <w:color w:val="002060"/>
                    </w:rPr>
                  </w:pPr>
                  <w:r w:rsidRPr="00F31D1B">
                    <w:rPr>
                      <w:color w:val="002060"/>
                    </w:rPr>
                    <w:t> </w:t>
                  </w:r>
                </w:p>
              </w:tc>
            </w:tr>
            <w:tr w:rsidR="00202D2B" w:rsidRPr="00F31D1B" w14:paraId="6CB45922"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BAB17E" w14:textId="77777777" w:rsidR="00202D2B" w:rsidRPr="00F31D1B" w:rsidRDefault="00202D2B" w:rsidP="002E777A">
                  <w:pPr>
                    <w:pStyle w:val="rowtabella0"/>
                    <w:rPr>
                      <w:color w:val="002060"/>
                    </w:rPr>
                  </w:pPr>
                  <w:r w:rsidRPr="00F31D1B">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37F4D5" w14:textId="77777777" w:rsidR="00202D2B" w:rsidRPr="00F31D1B" w:rsidRDefault="00202D2B" w:rsidP="002E777A">
                  <w:pPr>
                    <w:pStyle w:val="rowtabella0"/>
                    <w:rPr>
                      <w:color w:val="002060"/>
                    </w:rPr>
                  </w:pPr>
                  <w:r w:rsidRPr="00F31D1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B862D9" w14:textId="77777777" w:rsidR="00202D2B" w:rsidRPr="00F31D1B" w:rsidRDefault="00202D2B" w:rsidP="002E777A">
                  <w:pPr>
                    <w:pStyle w:val="rowtabella0"/>
                    <w:jc w:val="center"/>
                    <w:rPr>
                      <w:color w:val="002060"/>
                    </w:rPr>
                  </w:pPr>
                  <w:r w:rsidRPr="00F31D1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B50602" w14:textId="77777777" w:rsidR="00202D2B" w:rsidRPr="00F31D1B" w:rsidRDefault="00202D2B" w:rsidP="002E777A">
                  <w:pPr>
                    <w:pStyle w:val="rowtabella0"/>
                    <w:jc w:val="center"/>
                    <w:rPr>
                      <w:color w:val="002060"/>
                    </w:rPr>
                  </w:pPr>
                  <w:r w:rsidRPr="00F31D1B">
                    <w:rPr>
                      <w:color w:val="002060"/>
                    </w:rPr>
                    <w:t> </w:t>
                  </w:r>
                </w:p>
              </w:tc>
            </w:tr>
            <w:tr w:rsidR="00202D2B" w:rsidRPr="00F31D1B" w14:paraId="7DA0FCBC"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CC6875" w14:textId="77777777" w:rsidR="00202D2B" w:rsidRPr="00F31D1B" w:rsidRDefault="00202D2B" w:rsidP="002E777A">
                  <w:pPr>
                    <w:pStyle w:val="rowtabella0"/>
                    <w:rPr>
                      <w:color w:val="002060"/>
                    </w:rPr>
                  </w:pPr>
                  <w:r w:rsidRPr="00F31D1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D03B21" w14:textId="77777777" w:rsidR="00202D2B" w:rsidRPr="00F31D1B" w:rsidRDefault="00202D2B" w:rsidP="002E777A">
                  <w:pPr>
                    <w:pStyle w:val="rowtabella0"/>
                    <w:rPr>
                      <w:color w:val="002060"/>
                    </w:rPr>
                  </w:pPr>
                  <w:r w:rsidRPr="00F31D1B">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7926AD" w14:textId="77777777" w:rsidR="00202D2B" w:rsidRPr="00F31D1B" w:rsidRDefault="00202D2B" w:rsidP="002E777A">
                  <w:pPr>
                    <w:pStyle w:val="rowtabella0"/>
                    <w:jc w:val="center"/>
                    <w:rPr>
                      <w:color w:val="002060"/>
                    </w:rPr>
                  </w:pPr>
                  <w:r w:rsidRPr="00F31D1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CD6B79" w14:textId="77777777" w:rsidR="00202D2B" w:rsidRPr="00F31D1B" w:rsidRDefault="00202D2B" w:rsidP="002E777A">
                  <w:pPr>
                    <w:pStyle w:val="rowtabella0"/>
                    <w:jc w:val="center"/>
                    <w:rPr>
                      <w:color w:val="002060"/>
                    </w:rPr>
                  </w:pPr>
                  <w:r w:rsidRPr="00F31D1B">
                    <w:rPr>
                      <w:color w:val="002060"/>
                    </w:rPr>
                    <w:t> </w:t>
                  </w:r>
                </w:p>
              </w:tc>
            </w:tr>
            <w:tr w:rsidR="00202D2B" w:rsidRPr="00F31D1B" w14:paraId="6EDD08AF"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0CBB33" w14:textId="77777777" w:rsidR="00202D2B" w:rsidRPr="00F31D1B" w:rsidRDefault="00202D2B" w:rsidP="002E777A">
                  <w:pPr>
                    <w:pStyle w:val="rowtabella0"/>
                    <w:rPr>
                      <w:color w:val="002060"/>
                    </w:rPr>
                  </w:pPr>
                  <w:r w:rsidRPr="00F31D1B">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765398" w14:textId="77777777" w:rsidR="00202D2B" w:rsidRPr="00F31D1B" w:rsidRDefault="00202D2B" w:rsidP="002E777A">
                  <w:pPr>
                    <w:pStyle w:val="rowtabella0"/>
                    <w:rPr>
                      <w:color w:val="002060"/>
                    </w:rPr>
                  </w:pPr>
                  <w:r w:rsidRPr="00F31D1B">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71AD4F" w14:textId="77777777" w:rsidR="00202D2B" w:rsidRPr="00F31D1B" w:rsidRDefault="00202D2B" w:rsidP="002E777A">
                  <w:pPr>
                    <w:pStyle w:val="rowtabella0"/>
                    <w:jc w:val="center"/>
                    <w:rPr>
                      <w:color w:val="002060"/>
                    </w:rPr>
                  </w:pPr>
                  <w:r w:rsidRPr="00F31D1B">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12874A" w14:textId="77777777" w:rsidR="00202D2B" w:rsidRPr="00F31D1B" w:rsidRDefault="00202D2B" w:rsidP="002E777A">
                  <w:pPr>
                    <w:pStyle w:val="rowtabella0"/>
                    <w:jc w:val="center"/>
                    <w:rPr>
                      <w:color w:val="002060"/>
                    </w:rPr>
                  </w:pPr>
                  <w:r w:rsidRPr="00F31D1B">
                    <w:rPr>
                      <w:color w:val="002060"/>
                    </w:rPr>
                    <w:t> </w:t>
                  </w:r>
                </w:p>
              </w:tc>
            </w:tr>
            <w:tr w:rsidR="00202D2B" w:rsidRPr="00F31D1B" w14:paraId="49F82208"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A30382" w14:textId="77777777" w:rsidR="00202D2B" w:rsidRPr="00F31D1B" w:rsidRDefault="00202D2B" w:rsidP="002E777A">
                  <w:pPr>
                    <w:pStyle w:val="rowtabella0"/>
                    <w:rPr>
                      <w:color w:val="002060"/>
                    </w:rPr>
                  </w:pPr>
                  <w:r w:rsidRPr="00F31D1B">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A5549" w14:textId="77777777" w:rsidR="00202D2B" w:rsidRPr="00F31D1B" w:rsidRDefault="00202D2B" w:rsidP="002E777A">
                  <w:pPr>
                    <w:pStyle w:val="rowtabella0"/>
                    <w:rPr>
                      <w:color w:val="002060"/>
                    </w:rPr>
                  </w:pPr>
                  <w:r w:rsidRPr="00F31D1B">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6C12B" w14:textId="77777777" w:rsidR="00202D2B" w:rsidRPr="00F31D1B" w:rsidRDefault="00202D2B" w:rsidP="002E777A">
                  <w:pPr>
                    <w:pStyle w:val="rowtabella0"/>
                    <w:jc w:val="center"/>
                    <w:rPr>
                      <w:color w:val="002060"/>
                    </w:rPr>
                  </w:pPr>
                  <w:r w:rsidRPr="00F31D1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D349D" w14:textId="77777777" w:rsidR="00202D2B" w:rsidRPr="00F31D1B" w:rsidRDefault="00202D2B" w:rsidP="002E777A">
                  <w:pPr>
                    <w:pStyle w:val="rowtabella0"/>
                    <w:jc w:val="center"/>
                    <w:rPr>
                      <w:color w:val="002060"/>
                    </w:rPr>
                  </w:pPr>
                  <w:r w:rsidRPr="00F31D1B">
                    <w:rPr>
                      <w:color w:val="002060"/>
                    </w:rPr>
                    <w:t> </w:t>
                  </w:r>
                </w:p>
              </w:tc>
            </w:tr>
            <w:tr w:rsidR="00202D2B" w:rsidRPr="00F31D1B" w14:paraId="29D5A998"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4F3E732F" w14:textId="77777777" w:rsidR="00202D2B" w:rsidRPr="00F31D1B" w:rsidRDefault="00202D2B" w:rsidP="002E777A">
                  <w:pPr>
                    <w:pStyle w:val="rowtabella0"/>
                    <w:rPr>
                      <w:color w:val="002060"/>
                    </w:rPr>
                  </w:pPr>
                  <w:r w:rsidRPr="00F31D1B">
                    <w:rPr>
                      <w:color w:val="002060"/>
                    </w:rPr>
                    <w:t>(1) - disputata il 05/02/2023</w:t>
                  </w:r>
                </w:p>
              </w:tc>
            </w:tr>
          </w:tbl>
          <w:p w14:paraId="04D7E5B1" w14:textId="77777777" w:rsidR="00202D2B" w:rsidRPr="00F31D1B" w:rsidRDefault="00202D2B" w:rsidP="002E777A">
            <w:pPr>
              <w:rPr>
                <w:color w:val="002060"/>
              </w:rPr>
            </w:pPr>
          </w:p>
        </w:tc>
      </w:tr>
    </w:tbl>
    <w:p w14:paraId="5948B0E2" w14:textId="77777777" w:rsidR="00202D2B" w:rsidRPr="00F31D1B" w:rsidRDefault="00202D2B" w:rsidP="00202D2B">
      <w:pPr>
        <w:pStyle w:val="breakline"/>
        <w:rPr>
          <w:rFonts w:eastAsiaTheme="minorEastAsia"/>
          <w:color w:val="002060"/>
        </w:rPr>
      </w:pPr>
    </w:p>
    <w:p w14:paraId="54B6BA4C" w14:textId="77777777" w:rsidR="00202D2B" w:rsidRPr="00F31D1B" w:rsidRDefault="00202D2B" w:rsidP="00202D2B">
      <w:pPr>
        <w:pStyle w:val="breakline"/>
        <w:rPr>
          <w:color w:val="002060"/>
        </w:rPr>
      </w:pPr>
    </w:p>
    <w:p w14:paraId="0115DA8B" w14:textId="77777777" w:rsidR="00202D2B" w:rsidRPr="00F31D1B" w:rsidRDefault="00202D2B" w:rsidP="00202D2B">
      <w:pPr>
        <w:pStyle w:val="titoloprinc0"/>
        <w:rPr>
          <w:color w:val="002060"/>
        </w:rPr>
      </w:pPr>
      <w:r w:rsidRPr="00F31D1B">
        <w:rPr>
          <w:color w:val="002060"/>
        </w:rPr>
        <w:t>GIUDICE SPORTIVO</w:t>
      </w:r>
    </w:p>
    <w:p w14:paraId="3E6DAD4F" w14:textId="77777777" w:rsidR="00202D2B" w:rsidRPr="00F31D1B" w:rsidRDefault="00202D2B" w:rsidP="00202D2B">
      <w:pPr>
        <w:pStyle w:val="diffida"/>
        <w:rPr>
          <w:color w:val="002060"/>
        </w:rPr>
      </w:pPr>
      <w:r w:rsidRPr="00F31D1B">
        <w:rPr>
          <w:color w:val="002060"/>
        </w:rPr>
        <w:t>Il Giudice Sportivo Avv. Agnese Lazzaretti, con l'assistenza del segretario Angelo Castellana, nella seduta del 08/02/2023, ha adottato le decisioni che di seguito integralmente si riportano:</w:t>
      </w:r>
    </w:p>
    <w:p w14:paraId="109E8CFD" w14:textId="77777777" w:rsidR="00202D2B" w:rsidRPr="00F31D1B" w:rsidRDefault="00202D2B" w:rsidP="00202D2B">
      <w:pPr>
        <w:pStyle w:val="titolo10"/>
        <w:rPr>
          <w:color w:val="002060"/>
        </w:rPr>
      </w:pPr>
      <w:r w:rsidRPr="00F31D1B">
        <w:rPr>
          <w:color w:val="002060"/>
        </w:rPr>
        <w:t xml:space="preserve">GARE DEL 4/ 2/2023 </w:t>
      </w:r>
    </w:p>
    <w:p w14:paraId="2D938A52" w14:textId="77777777" w:rsidR="00202D2B" w:rsidRPr="00F31D1B" w:rsidRDefault="00202D2B" w:rsidP="00202D2B">
      <w:pPr>
        <w:pStyle w:val="titolo7a"/>
        <w:rPr>
          <w:color w:val="002060"/>
        </w:rPr>
      </w:pPr>
      <w:r w:rsidRPr="00F31D1B">
        <w:rPr>
          <w:color w:val="002060"/>
        </w:rPr>
        <w:t xml:space="preserve">PROVVEDIMENTI DISCIPLINARI </w:t>
      </w:r>
    </w:p>
    <w:p w14:paraId="102E3F6A"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59436DE5" w14:textId="77777777" w:rsidR="00202D2B" w:rsidRPr="00F31D1B" w:rsidRDefault="00202D2B" w:rsidP="00202D2B">
      <w:pPr>
        <w:pStyle w:val="titolo30"/>
        <w:rPr>
          <w:color w:val="002060"/>
        </w:rPr>
      </w:pPr>
      <w:r w:rsidRPr="00F31D1B">
        <w:rPr>
          <w:color w:val="002060"/>
        </w:rPr>
        <w:t xml:space="preserve">CALCIATORI NON ESPULSI </w:t>
      </w:r>
    </w:p>
    <w:p w14:paraId="0ADBC05D" w14:textId="77777777" w:rsidR="00202D2B" w:rsidRPr="00F31D1B" w:rsidRDefault="00202D2B" w:rsidP="00202D2B">
      <w:pPr>
        <w:pStyle w:val="titolo20"/>
        <w:rPr>
          <w:color w:val="002060"/>
        </w:rPr>
      </w:pPr>
      <w:r w:rsidRPr="00F31D1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73BEE575" w14:textId="77777777" w:rsidTr="002E777A">
        <w:tc>
          <w:tcPr>
            <w:tcW w:w="2200" w:type="dxa"/>
            <w:tcMar>
              <w:top w:w="20" w:type="dxa"/>
              <w:left w:w="20" w:type="dxa"/>
              <w:bottom w:w="20" w:type="dxa"/>
              <w:right w:w="20" w:type="dxa"/>
            </w:tcMar>
            <w:vAlign w:val="center"/>
            <w:hideMark/>
          </w:tcPr>
          <w:p w14:paraId="2B6F5EEB" w14:textId="77777777" w:rsidR="00202D2B" w:rsidRPr="00F31D1B" w:rsidRDefault="00202D2B" w:rsidP="002E777A">
            <w:pPr>
              <w:pStyle w:val="movimento"/>
              <w:rPr>
                <w:color w:val="002060"/>
              </w:rPr>
            </w:pPr>
            <w:r w:rsidRPr="00F31D1B">
              <w:rPr>
                <w:color w:val="002060"/>
              </w:rPr>
              <w:t>PETRINI FEDERICO</w:t>
            </w:r>
          </w:p>
        </w:tc>
        <w:tc>
          <w:tcPr>
            <w:tcW w:w="2200" w:type="dxa"/>
            <w:tcMar>
              <w:top w:w="20" w:type="dxa"/>
              <w:left w:w="20" w:type="dxa"/>
              <w:bottom w:w="20" w:type="dxa"/>
              <w:right w:w="20" w:type="dxa"/>
            </w:tcMar>
            <w:vAlign w:val="center"/>
            <w:hideMark/>
          </w:tcPr>
          <w:p w14:paraId="6A991A83" w14:textId="77777777" w:rsidR="00202D2B" w:rsidRPr="00F31D1B" w:rsidRDefault="00202D2B" w:rsidP="002E777A">
            <w:pPr>
              <w:pStyle w:val="movimento2"/>
              <w:rPr>
                <w:color w:val="002060"/>
              </w:rPr>
            </w:pPr>
            <w:r w:rsidRPr="00F31D1B">
              <w:rPr>
                <w:color w:val="002060"/>
              </w:rPr>
              <w:t xml:space="preserve">(NUOVA JUVENTINA FFC) </w:t>
            </w:r>
          </w:p>
        </w:tc>
        <w:tc>
          <w:tcPr>
            <w:tcW w:w="800" w:type="dxa"/>
            <w:tcMar>
              <w:top w:w="20" w:type="dxa"/>
              <w:left w:w="20" w:type="dxa"/>
              <w:bottom w:w="20" w:type="dxa"/>
              <w:right w:w="20" w:type="dxa"/>
            </w:tcMar>
            <w:vAlign w:val="center"/>
            <w:hideMark/>
          </w:tcPr>
          <w:p w14:paraId="0E9AF5D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9D5582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8A381FF" w14:textId="77777777" w:rsidR="00202D2B" w:rsidRPr="00F31D1B" w:rsidRDefault="00202D2B" w:rsidP="002E777A">
            <w:pPr>
              <w:pStyle w:val="movimento2"/>
              <w:rPr>
                <w:color w:val="002060"/>
              </w:rPr>
            </w:pPr>
            <w:r w:rsidRPr="00F31D1B">
              <w:rPr>
                <w:color w:val="002060"/>
              </w:rPr>
              <w:t> </w:t>
            </w:r>
          </w:p>
        </w:tc>
      </w:tr>
    </w:tbl>
    <w:p w14:paraId="7D75A0D4" w14:textId="77777777" w:rsidR="00202D2B" w:rsidRPr="00F31D1B" w:rsidRDefault="00202D2B" w:rsidP="00202D2B">
      <w:pPr>
        <w:pStyle w:val="titolo20"/>
        <w:rPr>
          <w:rFonts w:eastAsiaTheme="minorEastAsia"/>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7A5F01C9" w14:textId="77777777" w:rsidTr="002E777A">
        <w:tc>
          <w:tcPr>
            <w:tcW w:w="2200" w:type="dxa"/>
            <w:tcMar>
              <w:top w:w="20" w:type="dxa"/>
              <w:left w:w="20" w:type="dxa"/>
              <w:bottom w:w="20" w:type="dxa"/>
              <w:right w:w="20" w:type="dxa"/>
            </w:tcMar>
            <w:vAlign w:val="center"/>
            <w:hideMark/>
          </w:tcPr>
          <w:p w14:paraId="24A7D170" w14:textId="77777777" w:rsidR="00202D2B" w:rsidRPr="00F31D1B" w:rsidRDefault="00202D2B" w:rsidP="002E777A">
            <w:pPr>
              <w:pStyle w:val="movimento"/>
              <w:rPr>
                <w:color w:val="002060"/>
              </w:rPr>
            </w:pPr>
            <w:r w:rsidRPr="00F31D1B">
              <w:rPr>
                <w:color w:val="002060"/>
              </w:rPr>
              <w:t>GHIDINI NICOLAS</w:t>
            </w:r>
          </w:p>
        </w:tc>
        <w:tc>
          <w:tcPr>
            <w:tcW w:w="2200" w:type="dxa"/>
            <w:tcMar>
              <w:top w:w="20" w:type="dxa"/>
              <w:left w:w="20" w:type="dxa"/>
              <w:bottom w:w="20" w:type="dxa"/>
              <w:right w:w="20" w:type="dxa"/>
            </w:tcMar>
            <w:vAlign w:val="center"/>
            <w:hideMark/>
          </w:tcPr>
          <w:p w14:paraId="551A893B" w14:textId="77777777" w:rsidR="00202D2B" w:rsidRPr="00F31D1B" w:rsidRDefault="00202D2B" w:rsidP="002E777A">
            <w:pPr>
              <w:pStyle w:val="movimento2"/>
              <w:rPr>
                <w:color w:val="002060"/>
              </w:rPr>
            </w:pPr>
            <w:r w:rsidRPr="00F31D1B">
              <w:rPr>
                <w:color w:val="002060"/>
              </w:rPr>
              <w:t xml:space="preserve">(CANTINE RIUNITE CSI) </w:t>
            </w:r>
          </w:p>
        </w:tc>
        <w:tc>
          <w:tcPr>
            <w:tcW w:w="800" w:type="dxa"/>
            <w:tcMar>
              <w:top w:w="20" w:type="dxa"/>
              <w:left w:w="20" w:type="dxa"/>
              <w:bottom w:w="20" w:type="dxa"/>
              <w:right w:w="20" w:type="dxa"/>
            </w:tcMar>
            <w:vAlign w:val="center"/>
            <w:hideMark/>
          </w:tcPr>
          <w:p w14:paraId="760F8A93"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D442A0E" w14:textId="77777777" w:rsidR="00202D2B" w:rsidRPr="00F31D1B" w:rsidRDefault="00202D2B" w:rsidP="002E777A">
            <w:pPr>
              <w:pStyle w:val="movimento"/>
              <w:rPr>
                <w:color w:val="002060"/>
              </w:rPr>
            </w:pPr>
            <w:r w:rsidRPr="00F31D1B">
              <w:rPr>
                <w:color w:val="002060"/>
              </w:rPr>
              <w:t>LUCARONI ALESSANDRO</w:t>
            </w:r>
          </w:p>
        </w:tc>
        <w:tc>
          <w:tcPr>
            <w:tcW w:w="2200" w:type="dxa"/>
            <w:tcMar>
              <w:top w:w="20" w:type="dxa"/>
              <w:left w:w="20" w:type="dxa"/>
              <w:bottom w:w="20" w:type="dxa"/>
              <w:right w:w="20" w:type="dxa"/>
            </w:tcMar>
            <w:vAlign w:val="center"/>
            <w:hideMark/>
          </w:tcPr>
          <w:p w14:paraId="4B0E3047" w14:textId="77777777" w:rsidR="00202D2B" w:rsidRPr="00F31D1B" w:rsidRDefault="00202D2B" w:rsidP="002E777A">
            <w:pPr>
              <w:pStyle w:val="movimento2"/>
              <w:rPr>
                <w:color w:val="002060"/>
              </w:rPr>
            </w:pPr>
            <w:r w:rsidRPr="00F31D1B">
              <w:rPr>
                <w:color w:val="002060"/>
              </w:rPr>
              <w:t xml:space="preserve">(CANTINE RIUNITE CSI) </w:t>
            </w:r>
          </w:p>
        </w:tc>
      </w:tr>
    </w:tbl>
    <w:p w14:paraId="29D46EBD"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19EDA0EB" w14:textId="77777777" w:rsidTr="002E777A">
        <w:tc>
          <w:tcPr>
            <w:tcW w:w="2200" w:type="dxa"/>
            <w:tcMar>
              <w:top w:w="20" w:type="dxa"/>
              <w:left w:w="20" w:type="dxa"/>
              <w:bottom w:w="20" w:type="dxa"/>
              <w:right w:w="20" w:type="dxa"/>
            </w:tcMar>
            <w:vAlign w:val="center"/>
            <w:hideMark/>
          </w:tcPr>
          <w:p w14:paraId="55A8FFBB" w14:textId="77777777" w:rsidR="00202D2B" w:rsidRPr="00F31D1B" w:rsidRDefault="00202D2B" w:rsidP="002E777A">
            <w:pPr>
              <w:pStyle w:val="movimento"/>
              <w:rPr>
                <w:color w:val="002060"/>
              </w:rPr>
            </w:pPr>
            <w:r w:rsidRPr="00F31D1B">
              <w:rPr>
                <w:color w:val="002060"/>
              </w:rPr>
              <w:t>OLIVIERI EDOARDO</w:t>
            </w:r>
          </w:p>
        </w:tc>
        <w:tc>
          <w:tcPr>
            <w:tcW w:w="2200" w:type="dxa"/>
            <w:tcMar>
              <w:top w:w="20" w:type="dxa"/>
              <w:left w:w="20" w:type="dxa"/>
              <w:bottom w:w="20" w:type="dxa"/>
              <w:right w:w="20" w:type="dxa"/>
            </w:tcMar>
            <w:vAlign w:val="center"/>
            <w:hideMark/>
          </w:tcPr>
          <w:p w14:paraId="4F67962E" w14:textId="77777777" w:rsidR="00202D2B" w:rsidRPr="00F31D1B" w:rsidRDefault="00202D2B" w:rsidP="002E777A">
            <w:pPr>
              <w:pStyle w:val="movimento2"/>
              <w:rPr>
                <w:color w:val="002060"/>
              </w:rPr>
            </w:pPr>
            <w:r w:rsidRPr="00F31D1B">
              <w:rPr>
                <w:color w:val="002060"/>
              </w:rPr>
              <w:t xml:space="preserve">(NUOVA JUVENTINA FFC) </w:t>
            </w:r>
          </w:p>
        </w:tc>
        <w:tc>
          <w:tcPr>
            <w:tcW w:w="800" w:type="dxa"/>
            <w:tcMar>
              <w:top w:w="20" w:type="dxa"/>
              <w:left w:w="20" w:type="dxa"/>
              <w:bottom w:w="20" w:type="dxa"/>
              <w:right w:w="20" w:type="dxa"/>
            </w:tcMar>
            <w:vAlign w:val="center"/>
            <w:hideMark/>
          </w:tcPr>
          <w:p w14:paraId="53F9361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A9D8A05" w14:textId="77777777" w:rsidR="00202D2B" w:rsidRPr="00F31D1B" w:rsidRDefault="00202D2B" w:rsidP="002E777A">
            <w:pPr>
              <w:pStyle w:val="movimento"/>
              <w:rPr>
                <w:color w:val="002060"/>
              </w:rPr>
            </w:pPr>
            <w:r w:rsidRPr="00F31D1B">
              <w:rPr>
                <w:color w:val="002060"/>
              </w:rPr>
              <w:t>LEANDRI LORENZO</w:t>
            </w:r>
          </w:p>
        </w:tc>
        <w:tc>
          <w:tcPr>
            <w:tcW w:w="2200" w:type="dxa"/>
            <w:tcMar>
              <w:top w:w="20" w:type="dxa"/>
              <w:left w:w="20" w:type="dxa"/>
              <w:bottom w:w="20" w:type="dxa"/>
              <w:right w:w="20" w:type="dxa"/>
            </w:tcMar>
            <w:vAlign w:val="center"/>
            <w:hideMark/>
          </w:tcPr>
          <w:p w14:paraId="28C49DFC" w14:textId="77777777" w:rsidR="00202D2B" w:rsidRPr="00F31D1B" w:rsidRDefault="00202D2B" w:rsidP="002E777A">
            <w:pPr>
              <w:pStyle w:val="movimento2"/>
              <w:rPr>
                <w:color w:val="002060"/>
              </w:rPr>
            </w:pPr>
            <w:r w:rsidRPr="00F31D1B">
              <w:rPr>
                <w:color w:val="002060"/>
              </w:rPr>
              <w:t xml:space="preserve">(OSIMO FIVE) </w:t>
            </w:r>
          </w:p>
        </w:tc>
      </w:tr>
    </w:tbl>
    <w:p w14:paraId="4C431F14" w14:textId="77777777" w:rsidR="00202D2B" w:rsidRPr="00F31D1B" w:rsidRDefault="00202D2B" w:rsidP="00202D2B">
      <w:pPr>
        <w:pStyle w:val="titolo10"/>
        <w:rPr>
          <w:rFonts w:eastAsiaTheme="minorEastAsia"/>
          <w:color w:val="002060"/>
        </w:rPr>
      </w:pPr>
      <w:r w:rsidRPr="00F31D1B">
        <w:rPr>
          <w:color w:val="002060"/>
        </w:rPr>
        <w:t xml:space="preserve">GARE DEL 5/ 2/2023 </w:t>
      </w:r>
    </w:p>
    <w:p w14:paraId="460C1596" w14:textId="77777777" w:rsidR="00202D2B" w:rsidRPr="00F31D1B" w:rsidRDefault="00202D2B" w:rsidP="00202D2B">
      <w:pPr>
        <w:pStyle w:val="titolo7a"/>
        <w:rPr>
          <w:color w:val="002060"/>
        </w:rPr>
      </w:pPr>
      <w:r w:rsidRPr="00F31D1B">
        <w:rPr>
          <w:color w:val="002060"/>
        </w:rPr>
        <w:t xml:space="preserve">PROVVEDIMENTI DISCIPLINARI </w:t>
      </w:r>
    </w:p>
    <w:p w14:paraId="58A4F4BB"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4B4D9096" w14:textId="77777777" w:rsidR="00202D2B" w:rsidRPr="00F31D1B" w:rsidRDefault="00202D2B" w:rsidP="00202D2B">
      <w:pPr>
        <w:pStyle w:val="titolo30"/>
        <w:rPr>
          <w:color w:val="002060"/>
        </w:rPr>
      </w:pPr>
      <w:r w:rsidRPr="00F31D1B">
        <w:rPr>
          <w:color w:val="002060"/>
        </w:rPr>
        <w:t xml:space="preserve">CALCIATORI NON ESPULSI </w:t>
      </w:r>
    </w:p>
    <w:p w14:paraId="79B09E7C"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BFB6C49" w14:textId="77777777" w:rsidTr="002E777A">
        <w:tc>
          <w:tcPr>
            <w:tcW w:w="2200" w:type="dxa"/>
            <w:tcMar>
              <w:top w:w="20" w:type="dxa"/>
              <w:left w:w="20" w:type="dxa"/>
              <w:bottom w:w="20" w:type="dxa"/>
              <w:right w:w="20" w:type="dxa"/>
            </w:tcMar>
            <w:vAlign w:val="center"/>
            <w:hideMark/>
          </w:tcPr>
          <w:p w14:paraId="07BCECA4" w14:textId="77777777" w:rsidR="00202D2B" w:rsidRPr="00F31D1B" w:rsidRDefault="00202D2B" w:rsidP="002E777A">
            <w:pPr>
              <w:pStyle w:val="movimento"/>
              <w:rPr>
                <w:color w:val="002060"/>
              </w:rPr>
            </w:pPr>
            <w:r w:rsidRPr="00F31D1B">
              <w:rPr>
                <w:color w:val="002060"/>
              </w:rPr>
              <w:t>ROSI NICOLO</w:t>
            </w:r>
          </w:p>
        </w:tc>
        <w:tc>
          <w:tcPr>
            <w:tcW w:w="2200" w:type="dxa"/>
            <w:tcMar>
              <w:top w:w="20" w:type="dxa"/>
              <w:left w:w="20" w:type="dxa"/>
              <w:bottom w:w="20" w:type="dxa"/>
              <w:right w:w="20" w:type="dxa"/>
            </w:tcMar>
            <w:vAlign w:val="center"/>
            <w:hideMark/>
          </w:tcPr>
          <w:p w14:paraId="75CF1123" w14:textId="77777777" w:rsidR="00202D2B" w:rsidRPr="00F31D1B" w:rsidRDefault="00202D2B" w:rsidP="002E777A">
            <w:pPr>
              <w:pStyle w:val="movimento2"/>
              <w:rPr>
                <w:color w:val="002060"/>
              </w:rPr>
            </w:pPr>
            <w:r w:rsidRPr="00F31D1B">
              <w:rPr>
                <w:color w:val="002060"/>
              </w:rPr>
              <w:t xml:space="preserve">(REAL FABRIANO) </w:t>
            </w:r>
          </w:p>
        </w:tc>
        <w:tc>
          <w:tcPr>
            <w:tcW w:w="800" w:type="dxa"/>
            <w:tcMar>
              <w:top w:w="20" w:type="dxa"/>
              <w:left w:w="20" w:type="dxa"/>
              <w:bottom w:w="20" w:type="dxa"/>
              <w:right w:w="20" w:type="dxa"/>
            </w:tcMar>
            <w:vAlign w:val="center"/>
            <w:hideMark/>
          </w:tcPr>
          <w:p w14:paraId="23D16972"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3C70C76"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635E0BB" w14:textId="77777777" w:rsidR="00202D2B" w:rsidRPr="00F31D1B" w:rsidRDefault="00202D2B" w:rsidP="002E777A">
            <w:pPr>
              <w:pStyle w:val="movimento2"/>
              <w:rPr>
                <w:color w:val="002060"/>
              </w:rPr>
            </w:pPr>
            <w:r w:rsidRPr="00F31D1B">
              <w:rPr>
                <w:color w:val="002060"/>
              </w:rPr>
              <w:t> </w:t>
            </w:r>
          </w:p>
        </w:tc>
      </w:tr>
    </w:tbl>
    <w:p w14:paraId="4775D3DB"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1CAE7F21" w14:textId="77777777" w:rsidTr="002E777A">
        <w:tc>
          <w:tcPr>
            <w:tcW w:w="2200" w:type="dxa"/>
            <w:tcMar>
              <w:top w:w="20" w:type="dxa"/>
              <w:left w:w="20" w:type="dxa"/>
              <w:bottom w:w="20" w:type="dxa"/>
              <w:right w:w="20" w:type="dxa"/>
            </w:tcMar>
            <w:vAlign w:val="center"/>
            <w:hideMark/>
          </w:tcPr>
          <w:p w14:paraId="0E4D6043" w14:textId="77777777" w:rsidR="00202D2B" w:rsidRPr="00F31D1B" w:rsidRDefault="00202D2B" w:rsidP="002E777A">
            <w:pPr>
              <w:pStyle w:val="movimento"/>
              <w:rPr>
                <w:color w:val="002060"/>
              </w:rPr>
            </w:pPr>
            <w:r w:rsidRPr="00F31D1B">
              <w:rPr>
                <w:color w:val="002060"/>
              </w:rPr>
              <w:t>AMBROSINI MATTEO</w:t>
            </w:r>
          </w:p>
        </w:tc>
        <w:tc>
          <w:tcPr>
            <w:tcW w:w="2200" w:type="dxa"/>
            <w:tcMar>
              <w:top w:w="20" w:type="dxa"/>
              <w:left w:w="20" w:type="dxa"/>
              <w:bottom w:w="20" w:type="dxa"/>
              <w:right w:w="20" w:type="dxa"/>
            </w:tcMar>
            <w:vAlign w:val="center"/>
            <w:hideMark/>
          </w:tcPr>
          <w:p w14:paraId="4972ACCD" w14:textId="77777777" w:rsidR="00202D2B" w:rsidRPr="00F31D1B" w:rsidRDefault="00202D2B" w:rsidP="002E777A">
            <w:pPr>
              <w:pStyle w:val="movimento2"/>
              <w:rPr>
                <w:color w:val="002060"/>
              </w:rPr>
            </w:pPr>
            <w:r w:rsidRPr="00F31D1B">
              <w:rPr>
                <w:color w:val="002060"/>
              </w:rPr>
              <w:t xml:space="preserve">(REAL FABRIANO) </w:t>
            </w:r>
          </w:p>
        </w:tc>
        <w:tc>
          <w:tcPr>
            <w:tcW w:w="800" w:type="dxa"/>
            <w:tcMar>
              <w:top w:w="20" w:type="dxa"/>
              <w:left w:w="20" w:type="dxa"/>
              <w:bottom w:w="20" w:type="dxa"/>
              <w:right w:w="20" w:type="dxa"/>
            </w:tcMar>
            <w:vAlign w:val="center"/>
            <w:hideMark/>
          </w:tcPr>
          <w:p w14:paraId="4F5C12B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A477D1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397413C" w14:textId="77777777" w:rsidR="00202D2B" w:rsidRPr="00F31D1B" w:rsidRDefault="00202D2B" w:rsidP="002E777A">
            <w:pPr>
              <w:pStyle w:val="movimento2"/>
              <w:rPr>
                <w:color w:val="002060"/>
              </w:rPr>
            </w:pPr>
            <w:r w:rsidRPr="00F31D1B">
              <w:rPr>
                <w:color w:val="002060"/>
              </w:rPr>
              <w:t> </w:t>
            </w:r>
          </w:p>
        </w:tc>
      </w:tr>
    </w:tbl>
    <w:p w14:paraId="6D4FD0C7" w14:textId="77777777" w:rsidR="00202D2B" w:rsidRDefault="00202D2B" w:rsidP="00202D2B">
      <w:pPr>
        <w:pStyle w:val="breakline"/>
        <w:rPr>
          <w:color w:val="002060"/>
        </w:rPr>
      </w:pPr>
    </w:p>
    <w:p w14:paraId="2A09608C" w14:textId="77777777" w:rsidR="00202D2B" w:rsidRPr="0087042E" w:rsidRDefault="00202D2B" w:rsidP="00202D2B">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44C9B73F" w14:textId="77777777" w:rsidR="00202D2B" w:rsidRPr="0087042E" w:rsidRDefault="00202D2B" w:rsidP="00202D2B">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0987C44E" w14:textId="77777777" w:rsidR="00202D2B" w:rsidRPr="00F31D1B" w:rsidRDefault="00202D2B" w:rsidP="00202D2B">
      <w:pPr>
        <w:pStyle w:val="breakline"/>
        <w:rPr>
          <w:rFonts w:eastAsiaTheme="minorEastAsia"/>
          <w:color w:val="002060"/>
        </w:rPr>
      </w:pPr>
    </w:p>
    <w:p w14:paraId="3882A4B3" w14:textId="77777777" w:rsidR="00202D2B" w:rsidRPr="00F31D1B" w:rsidRDefault="00202D2B" w:rsidP="00202D2B">
      <w:pPr>
        <w:pStyle w:val="titoloprinc0"/>
        <w:rPr>
          <w:color w:val="002060"/>
        </w:rPr>
      </w:pPr>
      <w:r w:rsidRPr="00F31D1B">
        <w:rPr>
          <w:color w:val="002060"/>
        </w:rPr>
        <w:lastRenderedPageBreak/>
        <w:t>CLASSIFICA</w:t>
      </w:r>
    </w:p>
    <w:p w14:paraId="06F541FE" w14:textId="77777777" w:rsidR="00202D2B" w:rsidRPr="00F31D1B" w:rsidRDefault="00202D2B" w:rsidP="00202D2B">
      <w:pPr>
        <w:pStyle w:val="breakline"/>
        <w:rPr>
          <w:color w:val="002060"/>
        </w:rPr>
      </w:pPr>
    </w:p>
    <w:p w14:paraId="09F17462" w14:textId="77777777" w:rsidR="00202D2B" w:rsidRPr="00F31D1B" w:rsidRDefault="00202D2B" w:rsidP="00202D2B">
      <w:pPr>
        <w:pStyle w:val="breakline"/>
        <w:rPr>
          <w:color w:val="002060"/>
        </w:rPr>
      </w:pPr>
    </w:p>
    <w:p w14:paraId="0F0A958B" w14:textId="77777777" w:rsidR="00202D2B" w:rsidRPr="00F31D1B" w:rsidRDefault="00202D2B" w:rsidP="00202D2B">
      <w:pPr>
        <w:pStyle w:val="sottotitolocampionato10"/>
        <w:rPr>
          <w:color w:val="002060"/>
        </w:rPr>
      </w:pPr>
      <w:r w:rsidRPr="00F31D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01921DA0"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7A2FB"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4347A"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DF621"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8003D"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E2376"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35716"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0AC27"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920BE"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A0B4A"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EFE0" w14:textId="77777777" w:rsidR="00202D2B" w:rsidRPr="00F31D1B" w:rsidRDefault="00202D2B" w:rsidP="002E777A">
            <w:pPr>
              <w:pStyle w:val="headertabella0"/>
              <w:rPr>
                <w:color w:val="002060"/>
              </w:rPr>
            </w:pPr>
            <w:r w:rsidRPr="00F31D1B">
              <w:rPr>
                <w:color w:val="002060"/>
              </w:rPr>
              <w:t>PE</w:t>
            </w:r>
          </w:p>
        </w:tc>
      </w:tr>
      <w:tr w:rsidR="00202D2B" w:rsidRPr="00F31D1B" w14:paraId="4DE72A31"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72DE8" w14:textId="77777777" w:rsidR="00202D2B" w:rsidRPr="00F31D1B" w:rsidRDefault="00202D2B" w:rsidP="002E777A">
            <w:pPr>
              <w:pStyle w:val="rowtabella0"/>
              <w:rPr>
                <w:color w:val="002060"/>
                <w:lang w:val="es-ES"/>
              </w:rPr>
            </w:pPr>
            <w:r w:rsidRPr="00F31D1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129F" w14:textId="77777777" w:rsidR="00202D2B" w:rsidRPr="00F31D1B" w:rsidRDefault="00202D2B" w:rsidP="002E777A">
            <w:pPr>
              <w:pStyle w:val="rowtabella0"/>
              <w:jc w:val="center"/>
              <w:rPr>
                <w:color w:val="002060"/>
              </w:rPr>
            </w:pPr>
            <w:r w:rsidRPr="00F31D1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2DEF"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114E"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8AE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3774"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22D2" w14:textId="77777777" w:rsidR="00202D2B" w:rsidRPr="00F31D1B" w:rsidRDefault="00202D2B" w:rsidP="002E777A">
            <w:pPr>
              <w:pStyle w:val="rowtabella0"/>
              <w:jc w:val="center"/>
              <w:rPr>
                <w:color w:val="002060"/>
              </w:rPr>
            </w:pPr>
            <w:r w:rsidRPr="00F31D1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CFA4" w14:textId="77777777" w:rsidR="00202D2B" w:rsidRPr="00F31D1B" w:rsidRDefault="00202D2B" w:rsidP="002E777A">
            <w:pPr>
              <w:pStyle w:val="rowtabella0"/>
              <w:jc w:val="center"/>
              <w:rPr>
                <w:color w:val="002060"/>
              </w:rPr>
            </w:pPr>
            <w:r w:rsidRPr="00F31D1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C26E" w14:textId="77777777" w:rsidR="00202D2B" w:rsidRPr="00F31D1B" w:rsidRDefault="00202D2B" w:rsidP="002E777A">
            <w:pPr>
              <w:pStyle w:val="rowtabella0"/>
              <w:jc w:val="center"/>
              <w:rPr>
                <w:color w:val="002060"/>
              </w:rPr>
            </w:pPr>
            <w:r w:rsidRPr="00F31D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FFE7" w14:textId="77777777" w:rsidR="00202D2B" w:rsidRPr="00F31D1B" w:rsidRDefault="00202D2B" w:rsidP="002E777A">
            <w:pPr>
              <w:pStyle w:val="rowtabella0"/>
              <w:jc w:val="center"/>
              <w:rPr>
                <w:color w:val="002060"/>
              </w:rPr>
            </w:pPr>
            <w:r w:rsidRPr="00F31D1B">
              <w:rPr>
                <w:color w:val="002060"/>
              </w:rPr>
              <w:t>0</w:t>
            </w:r>
          </w:p>
        </w:tc>
      </w:tr>
      <w:tr w:rsidR="00202D2B" w:rsidRPr="00F31D1B" w14:paraId="1860E6C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A7B82" w14:textId="77777777" w:rsidR="00202D2B" w:rsidRPr="00F31D1B" w:rsidRDefault="00202D2B" w:rsidP="002E777A">
            <w:pPr>
              <w:pStyle w:val="rowtabella0"/>
              <w:rPr>
                <w:color w:val="002060"/>
              </w:rPr>
            </w:pPr>
            <w:r w:rsidRPr="00F31D1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FEAC" w14:textId="77777777" w:rsidR="00202D2B" w:rsidRPr="00F31D1B" w:rsidRDefault="00202D2B" w:rsidP="002E777A">
            <w:pPr>
              <w:pStyle w:val="rowtabella0"/>
              <w:jc w:val="center"/>
              <w:rPr>
                <w:color w:val="002060"/>
              </w:rPr>
            </w:pPr>
            <w:r w:rsidRPr="00F31D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DB29"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8317"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0955"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E503"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637A"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32C9" w14:textId="77777777" w:rsidR="00202D2B" w:rsidRPr="00F31D1B" w:rsidRDefault="00202D2B" w:rsidP="002E777A">
            <w:pPr>
              <w:pStyle w:val="rowtabella0"/>
              <w:jc w:val="center"/>
              <w:rPr>
                <w:color w:val="002060"/>
              </w:rPr>
            </w:pPr>
            <w:r w:rsidRPr="00F31D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1F57" w14:textId="77777777" w:rsidR="00202D2B" w:rsidRPr="00F31D1B" w:rsidRDefault="00202D2B" w:rsidP="002E777A">
            <w:pPr>
              <w:pStyle w:val="rowtabella0"/>
              <w:jc w:val="center"/>
              <w:rPr>
                <w:color w:val="002060"/>
              </w:rPr>
            </w:pPr>
            <w:r w:rsidRPr="00F31D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09AC" w14:textId="77777777" w:rsidR="00202D2B" w:rsidRPr="00F31D1B" w:rsidRDefault="00202D2B" w:rsidP="002E777A">
            <w:pPr>
              <w:pStyle w:val="rowtabella0"/>
              <w:jc w:val="center"/>
              <w:rPr>
                <w:color w:val="002060"/>
              </w:rPr>
            </w:pPr>
            <w:r w:rsidRPr="00F31D1B">
              <w:rPr>
                <w:color w:val="002060"/>
              </w:rPr>
              <w:t>0</w:t>
            </w:r>
          </w:p>
        </w:tc>
      </w:tr>
      <w:tr w:rsidR="00202D2B" w:rsidRPr="00F31D1B" w14:paraId="1253BA6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1105E" w14:textId="77777777" w:rsidR="00202D2B" w:rsidRPr="00F31D1B" w:rsidRDefault="00202D2B" w:rsidP="002E777A">
            <w:pPr>
              <w:pStyle w:val="rowtabella0"/>
              <w:rPr>
                <w:color w:val="002060"/>
              </w:rPr>
            </w:pPr>
            <w:r w:rsidRPr="00F31D1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BDF6" w14:textId="77777777" w:rsidR="00202D2B" w:rsidRPr="00F31D1B" w:rsidRDefault="00202D2B" w:rsidP="002E777A">
            <w:pPr>
              <w:pStyle w:val="rowtabella0"/>
              <w:jc w:val="center"/>
              <w:rPr>
                <w:color w:val="002060"/>
              </w:rPr>
            </w:pPr>
            <w:r w:rsidRPr="00F31D1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8213"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3E879"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2E11"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2049"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6FC1"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13C9"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C33D"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BDFF" w14:textId="77777777" w:rsidR="00202D2B" w:rsidRPr="00F31D1B" w:rsidRDefault="00202D2B" w:rsidP="002E777A">
            <w:pPr>
              <w:pStyle w:val="rowtabella0"/>
              <w:jc w:val="center"/>
              <w:rPr>
                <w:color w:val="002060"/>
              </w:rPr>
            </w:pPr>
            <w:r w:rsidRPr="00F31D1B">
              <w:rPr>
                <w:color w:val="002060"/>
              </w:rPr>
              <w:t>0</w:t>
            </w:r>
          </w:p>
        </w:tc>
      </w:tr>
      <w:tr w:rsidR="00202D2B" w:rsidRPr="00F31D1B" w14:paraId="0D0ACF7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1CD71" w14:textId="77777777" w:rsidR="00202D2B" w:rsidRPr="00F31D1B" w:rsidRDefault="00202D2B" w:rsidP="002E777A">
            <w:pPr>
              <w:pStyle w:val="rowtabella0"/>
              <w:rPr>
                <w:color w:val="002060"/>
              </w:rPr>
            </w:pPr>
            <w:r w:rsidRPr="00F31D1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33659" w14:textId="77777777" w:rsidR="00202D2B" w:rsidRPr="00F31D1B" w:rsidRDefault="00202D2B" w:rsidP="002E777A">
            <w:pPr>
              <w:pStyle w:val="rowtabella0"/>
              <w:jc w:val="center"/>
              <w:rPr>
                <w:color w:val="002060"/>
              </w:rPr>
            </w:pPr>
            <w:r w:rsidRPr="00F31D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8ED6A"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E9B9"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65D4"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472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E53B" w14:textId="77777777" w:rsidR="00202D2B" w:rsidRPr="00F31D1B" w:rsidRDefault="00202D2B" w:rsidP="002E777A">
            <w:pPr>
              <w:pStyle w:val="rowtabella0"/>
              <w:jc w:val="center"/>
              <w:rPr>
                <w:color w:val="002060"/>
              </w:rPr>
            </w:pPr>
            <w:r w:rsidRPr="00F31D1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F381" w14:textId="77777777" w:rsidR="00202D2B" w:rsidRPr="00F31D1B" w:rsidRDefault="00202D2B" w:rsidP="002E777A">
            <w:pPr>
              <w:pStyle w:val="rowtabella0"/>
              <w:jc w:val="center"/>
              <w:rPr>
                <w:color w:val="002060"/>
              </w:rPr>
            </w:pPr>
            <w:r w:rsidRPr="00F31D1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8B6E" w14:textId="77777777" w:rsidR="00202D2B" w:rsidRPr="00F31D1B" w:rsidRDefault="00202D2B" w:rsidP="002E777A">
            <w:pPr>
              <w:pStyle w:val="rowtabella0"/>
              <w:jc w:val="center"/>
              <w:rPr>
                <w:color w:val="002060"/>
              </w:rPr>
            </w:pPr>
            <w:r w:rsidRPr="00F31D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E690" w14:textId="77777777" w:rsidR="00202D2B" w:rsidRPr="00F31D1B" w:rsidRDefault="00202D2B" w:rsidP="002E777A">
            <w:pPr>
              <w:pStyle w:val="rowtabella0"/>
              <w:jc w:val="center"/>
              <w:rPr>
                <w:color w:val="002060"/>
              </w:rPr>
            </w:pPr>
            <w:r w:rsidRPr="00F31D1B">
              <w:rPr>
                <w:color w:val="002060"/>
              </w:rPr>
              <w:t>0</w:t>
            </w:r>
          </w:p>
        </w:tc>
      </w:tr>
      <w:tr w:rsidR="00202D2B" w:rsidRPr="00F31D1B" w14:paraId="44AA4EB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702EA" w14:textId="77777777" w:rsidR="00202D2B" w:rsidRPr="00F31D1B" w:rsidRDefault="00202D2B" w:rsidP="002E777A">
            <w:pPr>
              <w:pStyle w:val="rowtabella0"/>
              <w:rPr>
                <w:color w:val="002060"/>
              </w:rPr>
            </w:pPr>
            <w:r w:rsidRPr="00F31D1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CBA9" w14:textId="77777777" w:rsidR="00202D2B" w:rsidRPr="00F31D1B" w:rsidRDefault="00202D2B" w:rsidP="002E777A">
            <w:pPr>
              <w:pStyle w:val="rowtabella0"/>
              <w:jc w:val="center"/>
              <w:rPr>
                <w:color w:val="002060"/>
              </w:rPr>
            </w:pPr>
            <w:r w:rsidRPr="00F31D1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E797"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537E"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AEC3"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4C33"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26CD" w14:textId="77777777" w:rsidR="00202D2B" w:rsidRPr="00F31D1B" w:rsidRDefault="00202D2B" w:rsidP="002E777A">
            <w:pPr>
              <w:pStyle w:val="rowtabella0"/>
              <w:jc w:val="center"/>
              <w:rPr>
                <w:color w:val="002060"/>
              </w:rPr>
            </w:pPr>
            <w:r w:rsidRPr="00F31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845A" w14:textId="77777777" w:rsidR="00202D2B" w:rsidRPr="00F31D1B" w:rsidRDefault="00202D2B" w:rsidP="002E777A">
            <w:pPr>
              <w:pStyle w:val="rowtabella0"/>
              <w:jc w:val="center"/>
              <w:rPr>
                <w:color w:val="002060"/>
              </w:rPr>
            </w:pPr>
            <w:r w:rsidRPr="00F31D1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5088"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3118" w14:textId="77777777" w:rsidR="00202D2B" w:rsidRPr="00F31D1B" w:rsidRDefault="00202D2B" w:rsidP="002E777A">
            <w:pPr>
              <w:pStyle w:val="rowtabella0"/>
              <w:jc w:val="center"/>
              <w:rPr>
                <w:color w:val="002060"/>
              </w:rPr>
            </w:pPr>
            <w:r w:rsidRPr="00F31D1B">
              <w:rPr>
                <w:color w:val="002060"/>
              </w:rPr>
              <w:t>0</w:t>
            </w:r>
          </w:p>
        </w:tc>
      </w:tr>
      <w:tr w:rsidR="00202D2B" w:rsidRPr="00F31D1B" w14:paraId="4B5DC3F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9C87F" w14:textId="77777777" w:rsidR="00202D2B" w:rsidRPr="00F31D1B" w:rsidRDefault="00202D2B" w:rsidP="002E777A">
            <w:pPr>
              <w:pStyle w:val="rowtabella0"/>
              <w:rPr>
                <w:color w:val="002060"/>
              </w:rPr>
            </w:pPr>
            <w:r w:rsidRPr="00F31D1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9511"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C7A5A"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ABFC"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9B7F"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0C69"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2F79A" w14:textId="77777777" w:rsidR="00202D2B" w:rsidRPr="00F31D1B" w:rsidRDefault="00202D2B" w:rsidP="002E777A">
            <w:pPr>
              <w:pStyle w:val="rowtabella0"/>
              <w:jc w:val="center"/>
              <w:rPr>
                <w:color w:val="002060"/>
              </w:rPr>
            </w:pPr>
            <w:r w:rsidRPr="00F31D1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1B884" w14:textId="77777777" w:rsidR="00202D2B" w:rsidRPr="00F31D1B" w:rsidRDefault="00202D2B" w:rsidP="002E777A">
            <w:pPr>
              <w:pStyle w:val="rowtabella0"/>
              <w:jc w:val="center"/>
              <w:rPr>
                <w:color w:val="002060"/>
              </w:rPr>
            </w:pPr>
            <w:r w:rsidRPr="00F31D1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9D9B"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349B" w14:textId="77777777" w:rsidR="00202D2B" w:rsidRPr="00F31D1B" w:rsidRDefault="00202D2B" w:rsidP="002E777A">
            <w:pPr>
              <w:pStyle w:val="rowtabella0"/>
              <w:jc w:val="center"/>
              <w:rPr>
                <w:color w:val="002060"/>
              </w:rPr>
            </w:pPr>
            <w:r w:rsidRPr="00F31D1B">
              <w:rPr>
                <w:color w:val="002060"/>
              </w:rPr>
              <w:t>0</w:t>
            </w:r>
          </w:p>
        </w:tc>
      </w:tr>
      <w:tr w:rsidR="00202D2B" w:rsidRPr="00F31D1B" w14:paraId="32010E06"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4F57C" w14:textId="77777777" w:rsidR="00202D2B" w:rsidRPr="00F31D1B" w:rsidRDefault="00202D2B" w:rsidP="002E777A">
            <w:pPr>
              <w:pStyle w:val="rowtabella0"/>
              <w:rPr>
                <w:color w:val="002060"/>
              </w:rPr>
            </w:pPr>
            <w:r w:rsidRPr="00F31D1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8CCE" w14:textId="77777777" w:rsidR="00202D2B" w:rsidRPr="00F31D1B" w:rsidRDefault="00202D2B" w:rsidP="002E777A">
            <w:pPr>
              <w:pStyle w:val="rowtabella0"/>
              <w:jc w:val="center"/>
              <w:rPr>
                <w:color w:val="002060"/>
              </w:rPr>
            </w:pPr>
            <w:r w:rsidRPr="00F31D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B738"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A6E7"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B14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B874"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B200C" w14:textId="77777777" w:rsidR="00202D2B" w:rsidRPr="00F31D1B" w:rsidRDefault="00202D2B" w:rsidP="002E777A">
            <w:pPr>
              <w:pStyle w:val="rowtabella0"/>
              <w:jc w:val="center"/>
              <w:rPr>
                <w:color w:val="002060"/>
              </w:rPr>
            </w:pPr>
            <w:r w:rsidRPr="00F31D1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2109" w14:textId="77777777" w:rsidR="00202D2B" w:rsidRPr="00F31D1B" w:rsidRDefault="00202D2B" w:rsidP="002E777A">
            <w:pPr>
              <w:pStyle w:val="rowtabella0"/>
              <w:jc w:val="center"/>
              <w:rPr>
                <w:color w:val="002060"/>
              </w:rPr>
            </w:pPr>
            <w:r w:rsidRPr="00F31D1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2459"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2825" w14:textId="77777777" w:rsidR="00202D2B" w:rsidRPr="00F31D1B" w:rsidRDefault="00202D2B" w:rsidP="002E777A">
            <w:pPr>
              <w:pStyle w:val="rowtabella0"/>
              <w:jc w:val="center"/>
              <w:rPr>
                <w:color w:val="002060"/>
              </w:rPr>
            </w:pPr>
            <w:r w:rsidRPr="00F31D1B">
              <w:rPr>
                <w:color w:val="002060"/>
              </w:rPr>
              <w:t>0</w:t>
            </w:r>
          </w:p>
        </w:tc>
      </w:tr>
      <w:tr w:rsidR="00202D2B" w:rsidRPr="00F31D1B" w14:paraId="6A777EE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3DC4F" w14:textId="77777777" w:rsidR="00202D2B" w:rsidRPr="00F31D1B" w:rsidRDefault="00202D2B" w:rsidP="002E777A">
            <w:pPr>
              <w:pStyle w:val="rowtabella0"/>
              <w:rPr>
                <w:color w:val="002060"/>
              </w:rPr>
            </w:pPr>
            <w:r w:rsidRPr="00F31D1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C49F" w14:textId="77777777" w:rsidR="00202D2B" w:rsidRPr="00F31D1B" w:rsidRDefault="00202D2B" w:rsidP="002E777A">
            <w:pPr>
              <w:pStyle w:val="rowtabella0"/>
              <w:jc w:val="center"/>
              <w:rPr>
                <w:color w:val="002060"/>
              </w:rPr>
            </w:pPr>
            <w:r w:rsidRPr="00F31D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06C5"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628C"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6A6D"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C213"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0AA7" w14:textId="77777777" w:rsidR="00202D2B" w:rsidRPr="00F31D1B" w:rsidRDefault="00202D2B" w:rsidP="002E777A">
            <w:pPr>
              <w:pStyle w:val="rowtabella0"/>
              <w:jc w:val="center"/>
              <w:rPr>
                <w:color w:val="002060"/>
              </w:rPr>
            </w:pPr>
            <w:r w:rsidRPr="00F31D1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618B" w14:textId="77777777" w:rsidR="00202D2B" w:rsidRPr="00F31D1B" w:rsidRDefault="00202D2B" w:rsidP="002E777A">
            <w:pPr>
              <w:pStyle w:val="rowtabella0"/>
              <w:jc w:val="center"/>
              <w:rPr>
                <w:color w:val="002060"/>
              </w:rPr>
            </w:pPr>
            <w:r w:rsidRPr="00F31D1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BFCD"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FF0E" w14:textId="77777777" w:rsidR="00202D2B" w:rsidRPr="00F31D1B" w:rsidRDefault="00202D2B" w:rsidP="002E777A">
            <w:pPr>
              <w:pStyle w:val="rowtabella0"/>
              <w:jc w:val="center"/>
              <w:rPr>
                <w:color w:val="002060"/>
              </w:rPr>
            </w:pPr>
            <w:r w:rsidRPr="00F31D1B">
              <w:rPr>
                <w:color w:val="002060"/>
              </w:rPr>
              <w:t>0</w:t>
            </w:r>
          </w:p>
        </w:tc>
      </w:tr>
      <w:tr w:rsidR="00202D2B" w:rsidRPr="00F31D1B" w14:paraId="5C487D0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CFE7A" w14:textId="77777777" w:rsidR="00202D2B" w:rsidRPr="00F31D1B" w:rsidRDefault="00202D2B" w:rsidP="002E777A">
            <w:pPr>
              <w:pStyle w:val="rowtabella0"/>
              <w:rPr>
                <w:color w:val="002060"/>
                <w:lang w:val="es-ES"/>
              </w:rPr>
            </w:pPr>
            <w:r w:rsidRPr="00F31D1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4085" w14:textId="77777777" w:rsidR="00202D2B" w:rsidRPr="00F31D1B" w:rsidRDefault="00202D2B" w:rsidP="002E777A">
            <w:pPr>
              <w:pStyle w:val="rowtabella0"/>
              <w:jc w:val="center"/>
              <w:rPr>
                <w:color w:val="002060"/>
              </w:rPr>
            </w:pPr>
            <w:r w:rsidRPr="00F31D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22FC" w14:textId="77777777" w:rsidR="00202D2B" w:rsidRPr="00F31D1B" w:rsidRDefault="00202D2B" w:rsidP="002E777A">
            <w:pPr>
              <w:pStyle w:val="rowtabella0"/>
              <w:jc w:val="center"/>
              <w:rPr>
                <w:color w:val="002060"/>
              </w:rPr>
            </w:pPr>
            <w:r w:rsidRPr="00F31D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C9FB"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7103"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36DD"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8DA8"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E555F" w14:textId="77777777" w:rsidR="00202D2B" w:rsidRPr="00F31D1B" w:rsidRDefault="00202D2B" w:rsidP="002E777A">
            <w:pPr>
              <w:pStyle w:val="rowtabella0"/>
              <w:jc w:val="center"/>
              <w:rPr>
                <w:color w:val="002060"/>
              </w:rPr>
            </w:pPr>
            <w:r w:rsidRPr="00F31D1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1A9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0CA8" w14:textId="77777777" w:rsidR="00202D2B" w:rsidRPr="00F31D1B" w:rsidRDefault="00202D2B" w:rsidP="002E777A">
            <w:pPr>
              <w:pStyle w:val="rowtabella0"/>
              <w:jc w:val="center"/>
              <w:rPr>
                <w:color w:val="002060"/>
              </w:rPr>
            </w:pPr>
            <w:r w:rsidRPr="00F31D1B">
              <w:rPr>
                <w:color w:val="002060"/>
              </w:rPr>
              <w:t>0</w:t>
            </w:r>
          </w:p>
        </w:tc>
      </w:tr>
      <w:tr w:rsidR="00202D2B" w:rsidRPr="00F31D1B" w14:paraId="6F78850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1098C" w14:textId="77777777" w:rsidR="00202D2B" w:rsidRPr="00F31D1B" w:rsidRDefault="00202D2B" w:rsidP="002E777A">
            <w:pPr>
              <w:pStyle w:val="rowtabella0"/>
              <w:rPr>
                <w:color w:val="002060"/>
              </w:rPr>
            </w:pPr>
            <w:r w:rsidRPr="00F31D1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2CCE"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B8B9"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5B89"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677C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ED5ED"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D903" w14:textId="77777777" w:rsidR="00202D2B" w:rsidRPr="00F31D1B" w:rsidRDefault="00202D2B" w:rsidP="002E777A">
            <w:pPr>
              <w:pStyle w:val="rowtabella0"/>
              <w:jc w:val="center"/>
              <w:rPr>
                <w:color w:val="002060"/>
              </w:rPr>
            </w:pPr>
            <w:r w:rsidRPr="00F31D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21DB" w14:textId="77777777" w:rsidR="00202D2B" w:rsidRPr="00F31D1B" w:rsidRDefault="00202D2B" w:rsidP="002E777A">
            <w:pPr>
              <w:pStyle w:val="rowtabella0"/>
              <w:jc w:val="center"/>
              <w:rPr>
                <w:color w:val="002060"/>
              </w:rPr>
            </w:pPr>
            <w:r w:rsidRPr="00F31D1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9944" w14:textId="77777777" w:rsidR="00202D2B" w:rsidRPr="00F31D1B" w:rsidRDefault="00202D2B" w:rsidP="002E777A">
            <w:pPr>
              <w:pStyle w:val="rowtabella0"/>
              <w:jc w:val="center"/>
              <w:rPr>
                <w:color w:val="002060"/>
              </w:rPr>
            </w:pPr>
            <w:r w:rsidRPr="00F31D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E7CDB" w14:textId="77777777" w:rsidR="00202D2B" w:rsidRPr="00F31D1B" w:rsidRDefault="00202D2B" w:rsidP="002E777A">
            <w:pPr>
              <w:pStyle w:val="rowtabella0"/>
              <w:jc w:val="center"/>
              <w:rPr>
                <w:color w:val="002060"/>
              </w:rPr>
            </w:pPr>
            <w:r w:rsidRPr="00F31D1B">
              <w:rPr>
                <w:color w:val="002060"/>
              </w:rPr>
              <w:t>1</w:t>
            </w:r>
          </w:p>
        </w:tc>
      </w:tr>
      <w:tr w:rsidR="00202D2B" w:rsidRPr="00F31D1B" w14:paraId="13F7F8E7"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4ECA2" w14:textId="77777777" w:rsidR="00202D2B" w:rsidRPr="00F31D1B" w:rsidRDefault="00202D2B" w:rsidP="002E777A">
            <w:pPr>
              <w:pStyle w:val="rowtabella0"/>
              <w:rPr>
                <w:color w:val="002060"/>
              </w:rPr>
            </w:pPr>
            <w:r w:rsidRPr="00F31D1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EEF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A47F"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4E0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AE6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4871" w14:textId="77777777" w:rsidR="00202D2B" w:rsidRPr="00F31D1B" w:rsidRDefault="00202D2B" w:rsidP="002E777A">
            <w:pPr>
              <w:pStyle w:val="rowtabella0"/>
              <w:jc w:val="center"/>
              <w:rPr>
                <w:color w:val="002060"/>
              </w:rPr>
            </w:pPr>
            <w:r w:rsidRPr="00F31D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DD68"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CE20" w14:textId="77777777" w:rsidR="00202D2B" w:rsidRPr="00F31D1B" w:rsidRDefault="00202D2B" w:rsidP="002E777A">
            <w:pPr>
              <w:pStyle w:val="rowtabella0"/>
              <w:jc w:val="center"/>
              <w:rPr>
                <w:color w:val="002060"/>
              </w:rPr>
            </w:pPr>
            <w:r w:rsidRPr="00F31D1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7851" w14:textId="77777777" w:rsidR="00202D2B" w:rsidRPr="00F31D1B" w:rsidRDefault="00202D2B" w:rsidP="002E777A">
            <w:pPr>
              <w:pStyle w:val="rowtabella0"/>
              <w:jc w:val="center"/>
              <w:rPr>
                <w:color w:val="002060"/>
              </w:rPr>
            </w:pPr>
            <w:r w:rsidRPr="00F31D1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9B56" w14:textId="77777777" w:rsidR="00202D2B" w:rsidRPr="00F31D1B" w:rsidRDefault="00202D2B" w:rsidP="002E777A">
            <w:pPr>
              <w:pStyle w:val="rowtabella0"/>
              <w:jc w:val="center"/>
              <w:rPr>
                <w:color w:val="002060"/>
              </w:rPr>
            </w:pPr>
            <w:r w:rsidRPr="00F31D1B">
              <w:rPr>
                <w:color w:val="002060"/>
              </w:rPr>
              <w:t>0</w:t>
            </w:r>
          </w:p>
        </w:tc>
      </w:tr>
    </w:tbl>
    <w:p w14:paraId="2B147469" w14:textId="77777777" w:rsidR="00202D2B" w:rsidRDefault="00202D2B" w:rsidP="00202D2B">
      <w:pPr>
        <w:pStyle w:val="breakline"/>
        <w:rPr>
          <w:color w:val="002060"/>
        </w:rPr>
      </w:pPr>
    </w:p>
    <w:p w14:paraId="4AC2A65A" w14:textId="77777777" w:rsidR="00202D2B" w:rsidRPr="00F31D1B" w:rsidRDefault="00202D2B" w:rsidP="00202D2B">
      <w:pPr>
        <w:pStyle w:val="titoloprinc0"/>
        <w:rPr>
          <w:color w:val="002060"/>
        </w:rPr>
      </w:pPr>
      <w:r>
        <w:rPr>
          <w:color w:val="002060"/>
        </w:rPr>
        <w:t>PROGRAMMA GARE</w:t>
      </w:r>
    </w:p>
    <w:p w14:paraId="2874AC1B" w14:textId="77777777" w:rsidR="00202D2B" w:rsidRDefault="00202D2B" w:rsidP="00202D2B">
      <w:pPr>
        <w:pStyle w:val="breakline"/>
        <w:rPr>
          <w:color w:val="002060"/>
        </w:rPr>
      </w:pPr>
    </w:p>
    <w:p w14:paraId="1EFB4062" w14:textId="77777777" w:rsidR="00202D2B" w:rsidRPr="006070AA" w:rsidRDefault="00202D2B" w:rsidP="00202D2B">
      <w:pPr>
        <w:pStyle w:val="sottotitolocampionato10"/>
        <w:rPr>
          <w:color w:val="002060"/>
        </w:rPr>
      </w:pPr>
      <w:r w:rsidRPr="006070A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202D2B" w:rsidRPr="006070AA" w14:paraId="501EAF96"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1A866"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61EC2"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6B9D0"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34964"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3393A"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72CE0"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1802B"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6C1C5CD7"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42EFA6" w14:textId="77777777" w:rsidR="00202D2B" w:rsidRPr="006070AA" w:rsidRDefault="00202D2B" w:rsidP="002E777A">
            <w:pPr>
              <w:pStyle w:val="rowtabella0"/>
              <w:rPr>
                <w:color w:val="002060"/>
              </w:rPr>
            </w:pPr>
            <w:r w:rsidRPr="006070A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08B32" w14:textId="77777777" w:rsidR="00202D2B" w:rsidRPr="006070AA" w:rsidRDefault="00202D2B" w:rsidP="002E777A">
            <w:pPr>
              <w:pStyle w:val="rowtabella0"/>
              <w:rPr>
                <w:color w:val="002060"/>
              </w:rPr>
            </w:pPr>
            <w:r w:rsidRPr="006070AA">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8D979" w14:textId="77777777" w:rsidR="00202D2B" w:rsidRPr="006070AA" w:rsidRDefault="00202D2B" w:rsidP="002E777A">
            <w:pPr>
              <w:pStyle w:val="rowtabella0"/>
              <w:jc w:val="center"/>
              <w:rPr>
                <w:color w:val="002060"/>
              </w:rPr>
            </w:pPr>
            <w:r w:rsidRPr="006070A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BEEC5" w14:textId="77777777" w:rsidR="00202D2B" w:rsidRPr="006070AA" w:rsidRDefault="00202D2B" w:rsidP="002E777A">
            <w:pPr>
              <w:pStyle w:val="rowtabella0"/>
              <w:rPr>
                <w:color w:val="002060"/>
              </w:rPr>
            </w:pPr>
            <w:r w:rsidRPr="006070AA">
              <w:rPr>
                <w:color w:val="002060"/>
              </w:rPr>
              <w:t>11/02/2023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3C00D" w14:textId="77777777" w:rsidR="00202D2B" w:rsidRPr="006070AA" w:rsidRDefault="00202D2B" w:rsidP="002E777A">
            <w:pPr>
              <w:pStyle w:val="rowtabella0"/>
              <w:rPr>
                <w:color w:val="002060"/>
              </w:rPr>
            </w:pPr>
            <w:r w:rsidRPr="006070AA">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B8D4F" w14:textId="77777777" w:rsidR="00202D2B" w:rsidRPr="006070AA" w:rsidRDefault="00202D2B" w:rsidP="002E777A">
            <w:pPr>
              <w:pStyle w:val="rowtabella0"/>
              <w:rPr>
                <w:color w:val="002060"/>
              </w:rPr>
            </w:pPr>
            <w:r w:rsidRPr="006070A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900B0" w14:textId="77777777" w:rsidR="00202D2B" w:rsidRPr="006070AA" w:rsidRDefault="00202D2B" w:rsidP="002E777A">
            <w:pPr>
              <w:pStyle w:val="rowtabella0"/>
              <w:rPr>
                <w:color w:val="002060"/>
              </w:rPr>
            </w:pPr>
            <w:r w:rsidRPr="006070AA">
              <w:rPr>
                <w:color w:val="002060"/>
              </w:rPr>
              <w:t>VIA DELLA REPUBBLICA</w:t>
            </w:r>
          </w:p>
        </w:tc>
      </w:tr>
      <w:tr w:rsidR="00202D2B" w:rsidRPr="006070AA" w14:paraId="3BB2890A"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229C85" w14:textId="77777777" w:rsidR="00202D2B" w:rsidRPr="006070AA" w:rsidRDefault="00202D2B" w:rsidP="002E777A">
            <w:pPr>
              <w:pStyle w:val="rowtabella0"/>
              <w:rPr>
                <w:color w:val="002060"/>
              </w:rPr>
            </w:pPr>
            <w:r w:rsidRPr="006070A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DB49E6" w14:textId="77777777" w:rsidR="00202D2B" w:rsidRPr="006070AA" w:rsidRDefault="00202D2B" w:rsidP="002E777A">
            <w:pPr>
              <w:pStyle w:val="rowtabella0"/>
              <w:rPr>
                <w:color w:val="002060"/>
              </w:rPr>
            </w:pPr>
            <w:r w:rsidRPr="006070A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EBD24"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9AFDF3" w14:textId="77777777" w:rsidR="00202D2B" w:rsidRPr="006070AA" w:rsidRDefault="00202D2B" w:rsidP="002E777A">
            <w:pPr>
              <w:pStyle w:val="rowtabella0"/>
              <w:rPr>
                <w:color w:val="002060"/>
              </w:rPr>
            </w:pPr>
            <w:r w:rsidRPr="006070AA">
              <w:rPr>
                <w:color w:val="002060"/>
              </w:rPr>
              <w:t>11/02/2023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0D0E05" w14:textId="77777777" w:rsidR="00202D2B" w:rsidRPr="006070AA" w:rsidRDefault="00202D2B" w:rsidP="002E777A">
            <w:pPr>
              <w:pStyle w:val="rowtabella0"/>
              <w:rPr>
                <w:color w:val="002060"/>
              </w:rPr>
            </w:pPr>
            <w:r w:rsidRPr="006070A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DFBF3E" w14:textId="77777777" w:rsidR="00202D2B" w:rsidRPr="006070AA" w:rsidRDefault="00202D2B" w:rsidP="002E777A">
            <w:pPr>
              <w:pStyle w:val="rowtabella0"/>
              <w:rPr>
                <w:color w:val="002060"/>
              </w:rPr>
            </w:pPr>
            <w:r w:rsidRPr="006070A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876CE" w14:textId="77777777" w:rsidR="00202D2B" w:rsidRPr="006070AA" w:rsidRDefault="00202D2B" w:rsidP="002E777A">
            <w:pPr>
              <w:pStyle w:val="rowtabella0"/>
              <w:rPr>
                <w:color w:val="002060"/>
              </w:rPr>
            </w:pPr>
            <w:r w:rsidRPr="006070AA">
              <w:rPr>
                <w:color w:val="002060"/>
              </w:rPr>
              <w:t>VIA B.ROSSI SNC</w:t>
            </w:r>
          </w:p>
        </w:tc>
      </w:tr>
      <w:tr w:rsidR="00202D2B" w:rsidRPr="006070AA" w14:paraId="3C251EF6"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40140E" w14:textId="77777777" w:rsidR="00202D2B" w:rsidRPr="006070AA" w:rsidRDefault="00202D2B" w:rsidP="002E777A">
            <w:pPr>
              <w:pStyle w:val="rowtabella0"/>
              <w:rPr>
                <w:color w:val="002060"/>
              </w:rPr>
            </w:pPr>
            <w:r w:rsidRPr="006070A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4E4B9A" w14:textId="77777777" w:rsidR="00202D2B" w:rsidRPr="006070AA" w:rsidRDefault="00202D2B" w:rsidP="002E777A">
            <w:pPr>
              <w:pStyle w:val="rowtabella0"/>
              <w:rPr>
                <w:color w:val="002060"/>
              </w:rPr>
            </w:pPr>
            <w:r w:rsidRPr="006070AA">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B75013"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87CFED" w14:textId="77777777" w:rsidR="00202D2B" w:rsidRPr="006070AA" w:rsidRDefault="00202D2B" w:rsidP="002E777A">
            <w:pPr>
              <w:pStyle w:val="rowtabella0"/>
              <w:rPr>
                <w:color w:val="002060"/>
              </w:rPr>
            </w:pPr>
            <w:r w:rsidRPr="006070AA">
              <w:rPr>
                <w:color w:val="002060"/>
              </w:rPr>
              <w:t>11/02/2023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40AE03" w14:textId="77777777" w:rsidR="00202D2B" w:rsidRPr="006070AA" w:rsidRDefault="00202D2B" w:rsidP="002E777A">
            <w:pPr>
              <w:pStyle w:val="rowtabella0"/>
              <w:rPr>
                <w:color w:val="002060"/>
              </w:rPr>
            </w:pPr>
            <w:r w:rsidRPr="006070A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6066AF" w14:textId="77777777" w:rsidR="00202D2B" w:rsidRPr="006070AA" w:rsidRDefault="00202D2B" w:rsidP="002E777A">
            <w:pPr>
              <w:pStyle w:val="rowtabella0"/>
              <w:rPr>
                <w:color w:val="002060"/>
              </w:rPr>
            </w:pPr>
            <w:r w:rsidRPr="006070A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006E3" w14:textId="77777777" w:rsidR="00202D2B" w:rsidRPr="006070AA" w:rsidRDefault="00202D2B" w:rsidP="002E777A">
            <w:pPr>
              <w:pStyle w:val="rowtabella0"/>
              <w:rPr>
                <w:color w:val="002060"/>
              </w:rPr>
            </w:pPr>
            <w:r w:rsidRPr="006070AA">
              <w:rPr>
                <w:color w:val="002060"/>
              </w:rPr>
              <w:t>VIA B.BUOZZI</w:t>
            </w:r>
          </w:p>
        </w:tc>
      </w:tr>
      <w:tr w:rsidR="00202D2B" w:rsidRPr="006070AA" w14:paraId="0697FB6F"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219DCD" w14:textId="77777777" w:rsidR="00202D2B" w:rsidRPr="006070AA" w:rsidRDefault="00202D2B" w:rsidP="002E777A">
            <w:pPr>
              <w:pStyle w:val="rowtabella0"/>
              <w:rPr>
                <w:color w:val="002060"/>
              </w:rPr>
            </w:pPr>
            <w:r w:rsidRPr="006070A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AFCAE4" w14:textId="77777777" w:rsidR="00202D2B" w:rsidRPr="006070AA" w:rsidRDefault="00202D2B" w:rsidP="002E777A">
            <w:pPr>
              <w:pStyle w:val="rowtabella0"/>
              <w:rPr>
                <w:color w:val="002060"/>
              </w:rPr>
            </w:pPr>
            <w:r w:rsidRPr="006070AA">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76BC2"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BDF700" w14:textId="77777777" w:rsidR="00202D2B" w:rsidRPr="006070AA" w:rsidRDefault="00202D2B" w:rsidP="002E777A">
            <w:pPr>
              <w:pStyle w:val="rowtabella0"/>
              <w:rPr>
                <w:color w:val="002060"/>
              </w:rPr>
            </w:pPr>
            <w:r w:rsidRPr="006070AA">
              <w:rPr>
                <w:color w:val="002060"/>
              </w:rPr>
              <w:t>12/02/2023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B988DA" w14:textId="77777777" w:rsidR="00202D2B" w:rsidRPr="006070AA" w:rsidRDefault="00202D2B" w:rsidP="002E777A">
            <w:pPr>
              <w:pStyle w:val="rowtabella0"/>
              <w:rPr>
                <w:color w:val="002060"/>
              </w:rPr>
            </w:pPr>
            <w:r w:rsidRPr="006070AA">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C3E278" w14:textId="77777777" w:rsidR="00202D2B" w:rsidRPr="006070AA" w:rsidRDefault="00202D2B" w:rsidP="002E777A">
            <w:pPr>
              <w:pStyle w:val="rowtabella0"/>
              <w:rPr>
                <w:color w:val="002060"/>
              </w:rPr>
            </w:pPr>
            <w:r w:rsidRPr="006070A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3F62D" w14:textId="77777777" w:rsidR="00202D2B" w:rsidRPr="006070AA" w:rsidRDefault="00202D2B" w:rsidP="002E777A">
            <w:pPr>
              <w:pStyle w:val="rowtabella0"/>
              <w:rPr>
                <w:color w:val="002060"/>
              </w:rPr>
            </w:pPr>
            <w:r w:rsidRPr="006070AA">
              <w:rPr>
                <w:color w:val="002060"/>
              </w:rPr>
              <w:t>VIA ROSARIO VILLA MUSONE</w:t>
            </w:r>
          </w:p>
        </w:tc>
      </w:tr>
      <w:tr w:rsidR="00202D2B" w:rsidRPr="006070AA" w14:paraId="68AD9D32"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5980F" w14:textId="77777777" w:rsidR="00202D2B" w:rsidRPr="006070AA" w:rsidRDefault="00202D2B" w:rsidP="002E777A">
            <w:pPr>
              <w:pStyle w:val="rowtabella0"/>
              <w:rPr>
                <w:color w:val="002060"/>
              </w:rPr>
            </w:pPr>
            <w:r w:rsidRPr="006070AA">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73CE8" w14:textId="77777777" w:rsidR="00202D2B" w:rsidRPr="006070AA" w:rsidRDefault="00202D2B" w:rsidP="002E777A">
            <w:pPr>
              <w:pStyle w:val="rowtabella0"/>
              <w:rPr>
                <w:color w:val="002060"/>
              </w:rPr>
            </w:pPr>
            <w:r w:rsidRPr="006070AA">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878BB" w14:textId="77777777" w:rsidR="00202D2B" w:rsidRPr="006070AA" w:rsidRDefault="00202D2B" w:rsidP="002E777A">
            <w:pPr>
              <w:pStyle w:val="rowtabella0"/>
              <w:jc w:val="center"/>
              <w:rPr>
                <w:color w:val="002060"/>
              </w:rPr>
            </w:pPr>
            <w:r w:rsidRPr="006070A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C7FDD" w14:textId="77777777" w:rsidR="00202D2B" w:rsidRPr="006070AA" w:rsidRDefault="00202D2B" w:rsidP="002E777A">
            <w:pPr>
              <w:pStyle w:val="rowtabella0"/>
              <w:rPr>
                <w:color w:val="002060"/>
              </w:rPr>
            </w:pPr>
            <w:r w:rsidRPr="006070AA">
              <w:rPr>
                <w:color w:val="002060"/>
              </w:rPr>
              <w:t>12/02/2023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22AA2" w14:textId="77777777" w:rsidR="00202D2B" w:rsidRPr="006070AA" w:rsidRDefault="00202D2B" w:rsidP="002E777A">
            <w:pPr>
              <w:pStyle w:val="rowtabella0"/>
              <w:rPr>
                <w:color w:val="002060"/>
              </w:rPr>
            </w:pPr>
            <w:r w:rsidRPr="006070AA">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A7186" w14:textId="77777777" w:rsidR="00202D2B" w:rsidRPr="006070AA" w:rsidRDefault="00202D2B" w:rsidP="002E777A">
            <w:pPr>
              <w:pStyle w:val="rowtabella0"/>
              <w:rPr>
                <w:color w:val="002060"/>
              </w:rPr>
            </w:pPr>
            <w:r w:rsidRPr="006070A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2185E" w14:textId="77777777" w:rsidR="00202D2B" w:rsidRPr="006070AA" w:rsidRDefault="00202D2B" w:rsidP="002E777A">
            <w:pPr>
              <w:pStyle w:val="rowtabella0"/>
              <w:rPr>
                <w:color w:val="002060"/>
              </w:rPr>
            </w:pPr>
            <w:r w:rsidRPr="006070AA">
              <w:rPr>
                <w:color w:val="002060"/>
              </w:rPr>
              <w:t>VIA SALVO D'ACQUISTO</w:t>
            </w:r>
          </w:p>
        </w:tc>
      </w:tr>
    </w:tbl>
    <w:p w14:paraId="67747934" w14:textId="77777777" w:rsidR="00202D2B" w:rsidRPr="00F31D1B" w:rsidRDefault="00202D2B" w:rsidP="00202D2B">
      <w:pPr>
        <w:pStyle w:val="breakline"/>
        <w:rPr>
          <w:rFonts w:eastAsiaTheme="minorEastAsia"/>
          <w:color w:val="002060"/>
        </w:rPr>
      </w:pPr>
    </w:p>
    <w:p w14:paraId="7A5AAB42" w14:textId="77777777" w:rsidR="00202D2B" w:rsidRPr="00F31D1B" w:rsidRDefault="00202D2B" w:rsidP="00202D2B">
      <w:pPr>
        <w:pStyle w:val="breakline"/>
        <w:rPr>
          <w:color w:val="002060"/>
        </w:rPr>
      </w:pPr>
    </w:p>
    <w:p w14:paraId="03690E59" w14:textId="77777777" w:rsidR="00202D2B" w:rsidRPr="00F31D1B" w:rsidRDefault="00202D2B" w:rsidP="00202D2B">
      <w:pPr>
        <w:pStyle w:val="breakline"/>
        <w:rPr>
          <w:color w:val="002060"/>
        </w:rPr>
      </w:pPr>
    </w:p>
    <w:p w14:paraId="70581A1C" w14:textId="77777777" w:rsidR="00202D2B" w:rsidRPr="00F31D1B" w:rsidRDefault="00202D2B" w:rsidP="00202D2B">
      <w:pPr>
        <w:pStyle w:val="titolocampionato0"/>
        <w:shd w:val="clear" w:color="auto" w:fill="CCCCCC"/>
        <w:spacing w:before="80" w:after="40"/>
        <w:rPr>
          <w:color w:val="002060"/>
        </w:rPr>
      </w:pPr>
      <w:r w:rsidRPr="00F31D1B">
        <w:rPr>
          <w:color w:val="002060"/>
        </w:rPr>
        <w:t>UNDER 17 C5 REGIONALI MASCHILI</w:t>
      </w:r>
    </w:p>
    <w:p w14:paraId="7EEEA3B2" w14:textId="77777777" w:rsidR="00202D2B" w:rsidRPr="00F31D1B" w:rsidRDefault="00202D2B" w:rsidP="00202D2B">
      <w:pPr>
        <w:pStyle w:val="titoloprinc0"/>
        <w:rPr>
          <w:color w:val="002060"/>
        </w:rPr>
      </w:pPr>
      <w:r w:rsidRPr="00F31D1B">
        <w:rPr>
          <w:color w:val="002060"/>
        </w:rPr>
        <w:t>VARIAZIONI AL PROGRAMMA GARE</w:t>
      </w:r>
    </w:p>
    <w:p w14:paraId="240AE9DD" w14:textId="77777777" w:rsidR="00202D2B" w:rsidRPr="00F31D1B" w:rsidRDefault="00202D2B" w:rsidP="00202D2B">
      <w:pPr>
        <w:pStyle w:val="breakline"/>
        <w:rPr>
          <w:color w:val="002060"/>
        </w:rPr>
      </w:pPr>
    </w:p>
    <w:p w14:paraId="51BA830C" w14:textId="77777777" w:rsidR="00202D2B" w:rsidRPr="00F31D1B" w:rsidRDefault="00202D2B" w:rsidP="00202D2B">
      <w:pPr>
        <w:pStyle w:val="breakline"/>
        <w:rPr>
          <w:color w:val="002060"/>
        </w:rPr>
      </w:pPr>
    </w:p>
    <w:p w14:paraId="7B42534D" w14:textId="77777777" w:rsidR="00202D2B" w:rsidRPr="00F31D1B" w:rsidRDefault="00202D2B" w:rsidP="00202D2B">
      <w:pPr>
        <w:pStyle w:val="sottotitolocampionato10"/>
        <w:rPr>
          <w:color w:val="002060"/>
        </w:rPr>
      </w:pPr>
      <w:r w:rsidRPr="00F31D1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2D2B" w:rsidRPr="00F31D1B" w14:paraId="50CCDA2E" w14:textId="77777777" w:rsidTr="002E77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2990C" w14:textId="77777777" w:rsidR="00202D2B" w:rsidRPr="00F31D1B" w:rsidRDefault="00202D2B" w:rsidP="002E777A">
            <w:pPr>
              <w:pStyle w:val="headertabella0"/>
              <w:rPr>
                <w:color w:val="002060"/>
              </w:rPr>
            </w:pPr>
            <w:r w:rsidRPr="00F31D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646BD" w14:textId="77777777" w:rsidR="00202D2B" w:rsidRPr="00F31D1B" w:rsidRDefault="00202D2B" w:rsidP="002E777A">
            <w:pPr>
              <w:pStyle w:val="headertabella0"/>
              <w:rPr>
                <w:color w:val="002060"/>
              </w:rPr>
            </w:pPr>
            <w:r w:rsidRPr="00F31D1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49149" w14:textId="77777777" w:rsidR="00202D2B" w:rsidRPr="00F31D1B" w:rsidRDefault="00202D2B" w:rsidP="002E777A">
            <w:pPr>
              <w:pStyle w:val="headertabella0"/>
              <w:rPr>
                <w:color w:val="002060"/>
              </w:rPr>
            </w:pPr>
            <w:r w:rsidRPr="00F31D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66215" w14:textId="77777777" w:rsidR="00202D2B" w:rsidRPr="00F31D1B" w:rsidRDefault="00202D2B" w:rsidP="002E777A">
            <w:pPr>
              <w:pStyle w:val="headertabella0"/>
              <w:rPr>
                <w:color w:val="002060"/>
              </w:rPr>
            </w:pPr>
            <w:r w:rsidRPr="00F31D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D7AD3" w14:textId="77777777" w:rsidR="00202D2B" w:rsidRPr="00F31D1B" w:rsidRDefault="00202D2B" w:rsidP="002E777A">
            <w:pPr>
              <w:pStyle w:val="headertabella0"/>
              <w:rPr>
                <w:color w:val="002060"/>
              </w:rPr>
            </w:pPr>
            <w:r w:rsidRPr="00F31D1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DB729" w14:textId="77777777" w:rsidR="00202D2B" w:rsidRPr="00F31D1B" w:rsidRDefault="00202D2B" w:rsidP="002E777A">
            <w:pPr>
              <w:pStyle w:val="headertabella0"/>
              <w:rPr>
                <w:color w:val="002060"/>
              </w:rPr>
            </w:pPr>
            <w:r w:rsidRPr="00F31D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8824F" w14:textId="77777777" w:rsidR="00202D2B" w:rsidRPr="00F31D1B" w:rsidRDefault="00202D2B" w:rsidP="002E777A">
            <w:pPr>
              <w:pStyle w:val="headertabella0"/>
              <w:rPr>
                <w:color w:val="002060"/>
              </w:rPr>
            </w:pPr>
            <w:r w:rsidRPr="00F31D1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C141F" w14:textId="77777777" w:rsidR="00202D2B" w:rsidRPr="00F31D1B" w:rsidRDefault="00202D2B" w:rsidP="002E777A">
            <w:pPr>
              <w:pStyle w:val="headertabella0"/>
              <w:rPr>
                <w:color w:val="002060"/>
              </w:rPr>
            </w:pPr>
            <w:r w:rsidRPr="00F31D1B">
              <w:rPr>
                <w:color w:val="002060"/>
              </w:rPr>
              <w:t>Impianto</w:t>
            </w:r>
          </w:p>
        </w:tc>
      </w:tr>
      <w:tr w:rsidR="00202D2B" w:rsidRPr="00F31D1B" w14:paraId="5A010ACC"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AE649" w14:textId="77777777" w:rsidR="00202D2B" w:rsidRPr="00A86089" w:rsidRDefault="00202D2B" w:rsidP="002E777A">
            <w:pPr>
              <w:pStyle w:val="rowtabella0"/>
              <w:rPr>
                <w:color w:val="002060"/>
                <w:highlight w:val="yellow"/>
              </w:rPr>
            </w:pPr>
            <w:r w:rsidRPr="00A86089">
              <w:rPr>
                <w:color w:val="002060"/>
                <w:highlight w:val="yellow"/>
              </w:rPr>
              <w:t>11/02/2023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549D" w14:textId="77777777" w:rsidR="00202D2B" w:rsidRPr="00A86089" w:rsidRDefault="00202D2B" w:rsidP="002E777A">
            <w:pPr>
              <w:pStyle w:val="rowtabella0"/>
              <w:jc w:val="center"/>
              <w:rPr>
                <w:color w:val="002060"/>
                <w:highlight w:val="yellow"/>
              </w:rPr>
            </w:pPr>
            <w:r w:rsidRPr="00A86089">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D98F" w14:textId="77777777" w:rsidR="00202D2B" w:rsidRPr="00A86089" w:rsidRDefault="00202D2B" w:rsidP="002E777A">
            <w:pPr>
              <w:pStyle w:val="rowtabella0"/>
              <w:rPr>
                <w:color w:val="002060"/>
                <w:highlight w:val="yellow"/>
              </w:rPr>
            </w:pPr>
            <w:r w:rsidRPr="00A86089">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2A93" w14:textId="77777777" w:rsidR="00202D2B" w:rsidRPr="00A86089" w:rsidRDefault="00202D2B" w:rsidP="002E777A">
            <w:pPr>
              <w:pStyle w:val="rowtabella0"/>
              <w:rPr>
                <w:color w:val="002060"/>
                <w:highlight w:val="yellow"/>
              </w:rPr>
            </w:pPr>
            <w:r w:rsidRPr="00A86089">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2B42" w14:textId="77777777" w:rsidR="00202D2B" w:rsidRPr="00F31D1B" w:rsidRDefault="00202D2B" w:rsidP="002E777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0655C" w14:textId="77777777" w:rsidR="00202D2B" w:rsidRPr="00F31D1B" w:rsidRDefault="00202D2B" w:rsidP="002E777A">
            <w:pPr>
              <w:pStyle w:val="rowtabella0"/>
              <w:jc w:val="center"/>
              <w:rPr>
                <w:color w:val="002060"/>
              </w:rPr>
            </w:pPr>
            <w:r w:rsidRPr="00A8608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40DB" w14:textId="77777777" w:rsidR="00202D2B" w:rsidRPr="00F31D1B" w:rsidRDefault="00202D2B" w:rsidP="002E777A">
            <w:pPr>
              <w:pStyle w:val="rowtabella0"/>
              <w:jc w:val="center"/>
              <w:rPr>
                <w:color w:val="002060"/>
              </w:rPr>
            </w:pPr>
            <w:r w:rsidRPr="00F31D1B">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E182" w14:textId="77777777" w:rsidR="00202D2B" w:rsidRPr="00F31D1B" w:rsidRDefault="00202D2B" w:rsidP="002E777A">
            <w:pPr>
              <w:rPr>
                <w:color w:val="002060"/>
              </w:rPr>
            </w:pPr>
          </w:p>
        </w:tc>
      </w:tr>
      <w:tr w:rsidR="00202D2B" w:rsidRPr="00F31D1B" w14:paraId="4990C4DD"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1464" w14:textId="77777777" w:rsidR="00202D2B" w:rsidRPr="00A86089" w:rsidRDefault="00202D2B" w:rsidP="002E777A">
            <w:pPr>
              <w:pStyle w:val="rowtabella0"/>
              <w:rPr>
                <w:color w:val="002060"/>
                <w:highlight w:val="yellow"/>
              </w:rPr>
            </w:pPr>
            <w:r w:rsidRPr="00A86089">
              <w:rPr>
                <w:color w:val="002060"/>
                <w:highlight w:val="yellow"/>
              </w:rPr>
              <w:t>14/02/2023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29D4" w14:textId="77777777" w:rsidR="00202D2B" w:rsidRPr="00A86089" w:rsidRDefault="00202D2B" w:rsidP="002E777A">
            <w:pPr>
              <w:pStyle w:val="rowtabella0"/>
              <w:jc w:val="center"/>
              <w:rPr>
                <w:color w:val="002060"/>
                <w:highlight w:val="yellow"/>
              </w:rPr>
            </w:pPr>
            <w:r w:rsidRPr="00A86089">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7A43" w14:textId="77777777" w:rsidR="00202D2B" w:rsidRPr="00A86089" w:rsidRDefault="00202D2B" w:rsidP="002E777A">
            <w:pPr>
              <w:pStyle w:val="rowtabella0"/>
              <w:rPr>
                <w:color w:val="002060"/>
                <w:highlight w:val="yellow"/>
              </w:rPr>
            </w:pPr>
            <w:r w:rsidRPr="00A86089">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4AC8" w14:textId="77777777" w:rsidR="00202D2B" w:rsidRPr="00A86089" w:rsidRDefault="00202D2B" w:rsidP="002E777A">
            <w:pPr>
              <w:pStyle w:val="rowtabella0"/>
              <w:rPr>
                <w:color w:val="002060"/>
                <w:highlight w:val="yellow"/>
              </w:rPr>
            </w:pPr>
            <w:r w:rsidRPr="00A86089">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CD0D2" w14:textId="77777777" w:rsidR="00202D2B" w:rsidRPr="00F31D1B" w:rsidRDefault="00202D2B" w:rsidP="002E777A">
            <w:pPr>
              <w:pStyle w:val="rowtabella0"/>
              <w:rPr>
                <w:color w:val="002060"/>
              </w:rPr>
            </w:pPr>
            <w:r w:rsidRPr="00F31D1B">
              <w:rPr>
                <w:color w:val="002060"/>
              </w:rPr>
              <w:t>11/02/2023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CCED" w14:textId="77777777" w:rsidR="00202D2B" w:rsidRPr="00F31D1B" w:rsidRDefault="00202D2B" w:rsidP="002E777A">
            <w:pPr>
              <w:pStyle w:val="rowtabella0"/>
              <w:jc w:val="center"/>
              <w:rPr>
                <w:color w:val="002060"/>
              </w:rPr>
            </w:pPr>
            <w:r w:rsidRPr="00A8608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6242" w14:textId="77777777" w:rsidR="00202D2B" w:rsidRPr="00F31D1B" w:rsidRDefault="00202D2B" w:rsidP="002E777A">
            <w:pPr>
              <w:pStyle w:val="rowtabella0"/>
              <w:jc w:val="center"/>
              <w:rPr>
                <w:color w:val="002060"/>
              </w:rPr>
            </w:pPr>
            <w:r w:rsidRPr="00F31D1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66BB" w14:textId="77777777" w:rsidR="00202D2B" w:rsidRPr="00F31D1B" w:rsidRDefault="00202D2B" w:rsidP="002E777A">
            <w:pPr>
              <w:pStyle w:val="rowtabella0"/>
              <w:rPr>
                <w:color w:val="002060"/>
              </w:rPr>
            </w:pPr>
            <w:r w:rsidRPr="00A86089">
              <w:rPr>
                <w:color w:val="002060"/>
                <w:highlight w:val="yellow"/>
              </w:rPr>
              <w:t>PALAFIERA CAMPANARA PESARO VIA DELLE ESPOSIZIONI, 33</w:t>
            </w:r>
          </w:p>
        </w:tc>
      </w:tr>
      <w:tr w:rsidR="00202D2B" w:rsidRPr="00F31D1B" w14:paraId="4E47E2C8"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1D36" w14:textId="77777777" w:rsidR="00202D2B" w:rsidRPr="00A86089" w:rsidRDefault="00202D2B" w:rsidP="002E777A">
            <w:pPr>
              <w:pStyle w:val="rowtabella0"/>
              <w:rPr>
                <w:color w:val="002060"/>
                <w:highlight w:val="yellow"/>
              </w:rPr>
            </w:pPr>
            <w:r w:rsidRPr="00A86089">
              <w:rPr>
                <w:color w:val="002060"/>
                <w:highlight w:val="yellow"/>
              </w:rPr>
              <w:t>12/03/2023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9309" w14:textId="77777777" w:rsidR="00202D2B" w:rsidRPr="00A86089" w:rsidRDefault="00202D2B" w:rsidP="002E777A">
            <w:pPr>
              <w:pStyle w:val="rowtabella0"/>
              <w:jc w:val="center"/>
              <w:rPr>
                <w:color w:val="002060"/>
                <w:highlight w:val="yellow"/>
              </w:rPr>
            </w:pPr>
            <w:r w:rsidRPr="00A8608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81C2" w14:textId="77777777" w:rsidR="00202D2B" w:rsidRPr="00A86089" w:rsidRDefault="00202D2B" w:rsidP="002E777A">
            <w:pPr>
              <w:pStyle w:val="rowtabella0"/>
              <w:rPr>
                <w:color w:val="002060"/>
                <w:highlight w:val="yellow"/>
              </w:rPr>
            </w:pPr>
            <w:r w:rsidRPr="00A86089">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BFE1" w14:textId="77777777" w:rsidR="00202D2B" w:rsidRPr="00A86089" w:rsidRDefault="00202D2B" w:rsidP="002E777A">
            <w:pPr>
              <w:pStyle w:val="rowtabella0"/>
              <w:rPr>
                <w:color w:val="002060"/>
                <w:highlight w:val="yellow"/>
              </w:rPr>
            </w:pPr>
            <w:r w:rsidRPr="00A86089">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CA64" w14:textId="77777777" w:rsidR="00202D2B" w:rsidRPr="00F31D1B" w:rsidRDefault="00202D2B" w:rsidP="002E777A">
            <w:pPr>
              <w:pStyle w:val="rowtabella0"/>
              <w:rPr>
                <w:color w:val="002060"/>
              </w:rPr>
            </w:pPr>
            <w:r w:rsidRPr="00F31D1B">
              <w:rPr>
                <w:color w:val="002060"/>
              </w:rPr>
              <w:t>11/03/2023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4C3F" w14:textId="77777777" w:rsidR="00202D2B" w:rsidRPr="00F31D1B" w:rsidRDefault="00202D2B" w:rsidP="002E777A">
            <w:pPr>
              <w:pStyle w:val="rowtabella0"/>
              <w:jc w:val="center"/>
              <w:rPr>
                <w:color w:val="002060"/>
              </w:rPr>
            </w:pPr>
            <w:r w:rsidRPr="00A86089">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F8A3" w14:textId="77777777" w:rsidR="00202D2B" w:rsidRPr="00F31D1B" w:rsidRDefault="00202D2B" w:rsidP="002E777A">
            <w:pPr>
              <w:pStyle w:val="rowtabella0"/>
              <w:jc w:val="center"/>
              <w:rPr>
                <w:color w:val="002060"/>
              </w:rPr>
            </w:pPr>
            <w:r w:rsidRPr="00F31D1B">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4056" w14:textId="77777777" w:rsidR="00202D2B" w:rsidRPr="00F31D1B" w:rsidRDefault="00202D2B" w:rsidP="002E777A">
            <w:pPr>
              <w:rPr>
                <w:color w:val="002060"/>
              </w:rPr>
            </w:pPr>
          </w:p>
        </w:tc>
      </w:tr>
      <w:tr w:rsidR="00202D2B" w:rsidRPr="00F31D1B" w14:paraId="2039480B"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EDB2" w14:textId="77777777" w:rsidR="00202D2B" w:rsidRPr="00A86089" w:rsidRDefault="00202D2B" w:rsidP="002E777A">
            <w:pPr>
              <w:pStyle w:val="rowtabella0"/>
              <w:rPr>
                <w:color w:val="002060"/>
                <w:highlight w:val="yellow"/>
              </w:rPr>
            </w:pPr>
            <w:r w:rsidRPr="00A86089">
              <w:rPr>
                <w:color w:val="002060"/>
                <w:highlight w:val="yellow"/>
              </w:rPr>
              <w:t>12/03/2023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93BC" w14:textId="77777777" w:rsidR="00202D2B" w:rsidRPr="00A86089" w:rsidRDefault="00202D2B" w:rsidP="002E777A">
            <w:pPr>
              <w:pStyle w:val="rowtabella0"/>
              <w:jc w:val="center"/>
              <w:rPr>
                <w:color w:val="002060"/>
                <w:highlight w:val="yellow"/>
              </w:rPr>
            </w:pPr>
            <w:r w:rsidRPr="00A8608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9DD7" w14:textId="77777777" w:rsidR="00202D2B" w:rsidRPr="00A86089" w:rsidRDefault="00202D2B" w:rsidP="002E777A">
            <w:pPr>
              <w:pStyle w:val="rowtabella0"/>
              <w:rPr>
                <w:color w:val="002060"/>
                <w:highlight w:val="yellow"/>
              </w:rPr>
            </w:pPr>
            <w:r w:rsidRPr="00A86089">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1567" w14:textId="77777777" w:rsidR="00202D2B" w:rsidRPr="00A86089" w:rsidRDefault="00202D2B" w:rsidP="002E777A">
            <w:pPr>
              <w:pStyle w:val="rowtabella0"/>
              <w:rPr>
                <w:color w:val="002060"/>
                <w:highlight w:val="yellow"/>
              </w:rPr>
            </w:pPr>
            <w:r w:rsidRPr="00A86089">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D128" w14:textId="77777777" w:rsidR="00202D2B" w:rsidRPr="00F31D1B" w:rsidRDefault="00202D2B" w:rsidP="002E777A">
            <w:pPr>
              <w:pStyle w:val="rowtabella0"/>
              <w:rPr>
                <w:color w:val="002060"/>
              </w:rPr>
            </w:pPr>
            <w:r w:rsidRPr="00F31D1B">
              <w:rPr>
                <w:color w:val="002060"/>
              </w:rPr>
              <w:t>11/03/2023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C2F9" w14:textId="77777777" w:rsidR="00202D2B" w:rsidRPr="00F31D1B" w:rsidRDefault="00202D2B" w:rsidP="002E777A">
            <w:pPr>
              <w:pStyle w:val="rowtabella0"/>
              <w:jc w:val="center"/>
              <w:rPr>
                <w:color w:val="002060"/>
              </w:rPr>
            </w:pPr>
            <w:r w:rsidRPr="00A86089">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A352" w14:textId="77777777" w:rsidR="00202D2B" w:rsidRPr="00F31D1B" w:rsidRDefault="00202D2B" w:rsidP="002E777A">
            <w:pPr>
              <w:pStyle w:val="rowtabella0"/>
              <w:jc w:val="center"/>
              <w:rPr>
                <w:color w:val="002060"/>
              </w:rPr>
            </w:pPr>
            <w:r w:rsidRPr="00F31D1B">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6AF7" w14:textId="77777777" w:rsidR="00202D2B" w:rsidRPr="00F31D1B" w:rsidRDefault="00202D2B" w:rsidP="002E777A">
            <w:pPr>
              <w:rPr>
                <w:color w:val="002060"/>
              </w:rPr>
            </w:pPr>
          </w:p>
        </w:tc>
      </w:tr>
      <w:tr w:rsidR="00202D2B" w:rsidRPr="00F31D1B" w14:paraId="4A13A16D"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9E52" w14:textId="77777777" w:rsidR="00202D2B" w:rsidRPr="00A86089" w:rsidRDefault="00202D2B" w:rsidP="002E777A">
            <w:pPr>
              <w:pStyle w:val="rowtabella0"/>
              <w:rPr>
                <w:color w:val="002060"/>
                <w:highlight w:val="yellow"/>
              </w:rPr>
            </w:pPr>
            <w:r w:rsidRPr="00A86089">
              <w:rPr>
                <w:color w:val="002060"/>
                <w:highlight w:val="yellow"/>
              </w:rPr>
              <w:t>15/04/2023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7ED6" w14:textId="77777777" w:rsidR="00202D2B" w:rsidRPr="00A86089" w:rsidRDefault="00202D2B" w:rsidP="002E777A">
            <w:pPr>
              <w:pStyle w:val="rowtabella0"/>
              <w:jc w:val="center"/>
              <w:rPr>
                <w:color w:val="002060"/>
                <w:highlight w:val="yellow"/>
              </w:rPr>
            </w:pPr>
            <w:r w:rsidRPr="00A86089">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C9C8" w14:textId="77777777" w:rsidR="00202D2B" w:rsidRPr="00A86089" w:rsidRDefault="00202D2B" w:rsidP="002E777A">
            <w:pPr>
              <w:pStyle w:val="rowtabella0"/>
              <w:rPr>
                <w:color w:val="002060"/>
                <w:highlight w:val="yellow"/>
              </w:rPr>
            </w:pPr>
            <w:r w:rsidRPr="00A86089">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E907" w14:textId="77777777" w:rsidR="00202D2B" w:rsidRPr="00A86089" w:rsidRDefault="00202D2B" w:rsidP="002E777A">
            <w:pPr>
              <w:pStyle w:val="rowtabella0"/>
              <w:rPr>
                <w:color w:val="002060"/>
                <w:highlight w:val="yellow"/>
              </w:rPr>
            </w:pPr>
            <w:r w:rsidRPr="00A86089">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968D" w14:textId="77777777" w:rsidR="00202D2B" w:rsidRPr="00F31D1B" w:rsidRDefault="00202D2B" w:rsidP="002E777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4D00" w14:textId="77777777" w:rsidR="00202D2B" w:rsidRPr="00F31D1B" w:rsidRDefault="00202D2B" w:rsidP="002E777A">
            <w:pPr>
              <w:pStyle w:val="rowtabella0"/>
              <w:jc w:val="center"/>
              <w:rPr>
                <w:color w:val="002060"/>
              </w:rPr>
            </w:pPr>
            <w:r w:rsidRPr="00A86089">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8F887" w14:textId="77777777" w:rsidR="00202D2B" w:rsidRPr="00F31D1B" w:rsidRDefault="00202D2B" w:rsidP="002E777A">
            <w:pPr>
              <w:pStyle w:val="rowtabella0"/>
              <w:jc w:val="center"/>
              <w:rPr>
                <w:color w:val="002060"/>
              </w:rPr>
            </w:pPr>
            <w:r w:rsidRPr="00F31D1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32E1" w14:textId="77777777" w:rsidR="00202D2B" w:rsidRPr="00F31D1B" w:rsidRDefault="00202D2B" w:rsidP="002E777A">
            <w:pPr>
              <w:rPr>
                <w:color w:val="002060"/>
              </w:rPr>
            </w:pPr>
          </w:p>
        </w:tc>
      </w:tr>
    </w:tbl>
    <w:p w14:paraId="6E24BB92" w14:textId="77777777" w:rsidR="00202D2B" w:rsidRPr="00F31D1B" w:rsidRDefault="00202D2B" w:rsidP="00202D2B">
      <w:pPr>
        <w:pStyle w:val="breakline"/>
        <w:rPr>
          <w:rFonts w:eastAsiaTheme="minorEastAsia"/>
          <w:color w:val="002060"/>
        </w:rPr>
      </w:pPr>
    </w:p>
    <w:p w14:paraId="123CBC3D" w14:textId="77777777" w:rsidR="00202D2B" w:rsidRPr="00F31D1B" w:rsidRDefault="00202D2B" w:rsidP="00202D2B">
      <w:pPr>
        <w:pStyle w:val="breakline"/>
        <w:rPr>
          <w:color w:val="002060"/>
        </w:rPr>
      </w:pPr>
    </w:p>
    <w:p w14:paraId="3F0E2EBA" w14:textId="77777777" w:rsidR="00202D2B" w:rsidRPr="00F31D1B" w:rsidRDefault="00202D2B" w:rsidP="00202D2B">
      <w:pPr>
        <w:pStyle w:val="sottotitolocampionato10"/>
        <w:rPr>
          <w:color w:val="002060"/>
        </w:rPr>
      </w:pPr>
      <w:r w:rsidRPr="00F31D1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2D2B" w:rsidRPr="00F31D1B" w14:paraId="2581B9A1" w14:textId="77777777" w:rsidTr="002E77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362C0" w14:textId="77777777" w:rsidR="00202D2B" w:rsidRPr="00F31D1B" w:rsidRDefault="00202D2B" w:rsidP="002E777A">
            <w:pPr>
              <w:pStyle w:val="headertabella0"/>
              <w:rPr>
                <w:color w:val="002060"/>
              </w:rPr>
            </w:pPr>
            <w:r w:rsidRPr="00F31D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016AC" w14:textId="77777777" w:rsidR="00202D2B" w:rsidRPr="00F31D1B" w:rsidRDefault="00202D2B" w:rsidP="002E777A">
            <w:pPr>
              <w:pStyle w:val="headertabella0"/>
              <w:rPr>
                <w:color w:val="002060"/>
              </w:rPr>
            </w:pPr>
            <w:r w:rsidRPr="00F31D1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2A3CC" w14:textId="77777777" w:rsidR="00202D2B" w:rsidRPr="00F31D1B" w:rsidRDefault="00202D2B" w:rsidP="002E777A">
            <w:pPr>
              <w:pStyle w:val="headertabella0"/>
              <w:rPr>
                <w:color w:val="002060"/>
              </w:rPr>
            </w:pPr>
            <w:r w:rsidRPr="00F31D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27E63" w14:textId="77777777" w:rsidR="00202D2B" w:rsidRPr="00F31D1B" w:rsidRDefault="00202D2B" w:rsidP="002E777A">
            <w:pPr>
              <w:pStyle w:val="headertabella0"/>
              <w:rPr>
                <w:color w:val="002060"/>
              </w:rPr>
            </w:pPr>
            <w:r w:rsidRPr="00F31D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75510" w14:textId="77777777" w:rsidR="00202D2B" w:rsidRPr="00F31D1B" w:rsidRDefault="00202D2B" w:rsidP="002E777A">
            <w:pPr>
              <w:pStyle w:val="headertabella0"/>
              <w:rPr>
                <w:color w:val="002060"/>
              </w:rPr>
            </w:pPr>
            <w:r w:rsidRPr="00F31D1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70A06" w14:textId="77777777" w:rsidR="00202D2B" w:rsidRPr="00F31D1B" w:rsidRDefault="00202D2B" w:rsidP="002E777A">
            <w:pPr>
              <w:pStyle w:val="headertabella0"/>
              <w:rPr>
                <w:color w:val="002060"/>
              </w:rPr>
            </w:pPr>
            <w:r w:rsidRPr="00F31D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85F66" w14:textId="77777777" w:rsidR="00202D2B" w:rsidRPr="00F31D1B" w:rsidRDefault="00202D2B" w:rsidP="002E777A">
            <w:pPr>
              <w:pStyle w:val="headertabella0"/>
              <w:rPr>
                <w:color w:val="002060"/>
              </w:rPr>
            </w:pPr>
            <w:r w:rsidRPr="00F31D1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09004" w14:textId="77777777" w:rsidR="00202D2B" w:rsidRPr="00F31D1B" w:rsidRDefault="00202D2B" w:rsidP="002E777A">
            <w:pPr>
              <w:pStyle w:val="headertabella0"/>
              <w:rPr>
                <w:color w:val="002060"/>
              </w:rPr>
            </w:pPr>
            <w:r w:rsidRPr="00F31D1B">
              <w:rPr>
                <w:color w:val="002060"/>
              </w:rPr>
              <w:t>Impianto</w:t>
            </w:r>
          </w:p>
        </w:tc>
      </w:tr>
      <w:tr w:rsidR="00202D2B" w:rsidRPr="00F31D1B" w14:paraId="08290ED8"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1699" w14:textId="77777777" w:rsidR="00202D2B" w:rsidRPr="00133323" w:rsidRDefault="00202D2B" w:rsidP="002E777A">
            <w:pPr>
              <w:pStyle w:val="rowtabella0"/>
              <w:rPr>
                <w:color w:val="002060"/>
                <w:highlight w:val="yellow"/>
              </w:rPr>
            </w:pPr>
            <w:r w:rsidRPr="00133323">
              <w:rPr>
                <w:color w:val="002060"/>
                <w:highlight w:val="yellow"/>
              </w:rPr>
              <w:t>1</w:t>
            </w:r>
            <w:r>
              <w:rPr>
                <w:color w:val="002060"/>
                <w:highlight w:val="yellow"/>
              </w:rPr>
              <w:t>2</w:t>
            </w:r>
            <w:r w:rsidRPr="00133323">
              <w:rPr>
                <w:color w:val="002060"/>
                <w:highlight w:val="yellow"/>
              </w:rPr>
              <w:t>/02/2023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E5DE" w14:textId="77777777" w:rsidR="00202D2B" w:rsidRPr="00133323" w:rsidRDefault="00202D2B" w:rsidP="002E777A">
            <w:pPr>
              <w:pStyle w:val="rowtabella0"/>
              <w:jc w:val="center"/>
              <w:rPr>
                <w:color w:val="002060"/>
                <w:highlight w:val="yellow"/>
              </w:rPr>
            </w:pPr>
            <w:r w:rsidRPr="0013332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539E9" w14:textId="77777777" w:rsidR="00202D2B" w:rsidRPr="00133323" w:rsidRDefault="00202D2B" w:rsidP="002E777A">
            <w:pPr>
              <w:pStyle w:val="rowtabella0"/>
              <w:rPr>
                <w:color w:val="002060"/>
                <w:highlight w:val="yellow"/>
              </w:rPr>
            </w:pPr>
            <w:r w:rsidRPr="00133323">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6554" w14:textId="77777777" w:rsidR="00202D2B" w:rsidRPr="00133323" w:rsidRDefault="00202D2B" w:rsidP="002E777A">
            <w:pPr>
              <w:pStyle w:val="rowtabella0"/>
              <w:rPr>
                <w:color w:val="002060"/>
                <w:highlight w:val="yellow"/>
              </w:rPr>
            </w:pPr>
            <w:r w:rsidRPr="00133323">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1E82" w14:textId="77777777" w:rsidR="00202D2B" w:rsidRPr="00133323" w:rsidRDefault="00202D2B" w:rsidP="002E777A">
            <w:pPr>
              <w:rPr>
                <w:rFonts w:ascii="Arial" w:hAnsi="Arial" w:cs="Arial"/>
                <w:color w:val="002060"/>
                <w:sz w:val="12"/>
                <w:szCs w:val="12"/>
              </w:rPr>
            </w:pPr>
            <w:r w:rsidRPr="00133323">
              <w:rPr>
                <w:rFonts w:ascii="Arial" w:hAnsi="Arial" w:cs="Arial"/>
                <w:color w:val="002060"/>
                <w:sz w:val="12"/>
                <w:szCs w:val="12"/>
              </w:rPr>
              <w:t>11/02/2023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36A4" w14:textId="77777777" w:rsidR="00202D2B" w:rsidRPr="00F31D1B" w:rsidRDefault="00202D2B" w:rsidP="002E777A">
            <w:pPr>
              <w:pStyle w:val="rowtabella0"/>
              <w:jc w:val="center"/>
              <w:rPr>
                <w:color w:val="002060"/>
              </w:rPr>
            </w:pPr>
            <w:r w:rsidRPr="0013332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3347A" w14:textId="77777777" w:rsidR="00202D2B" w:rsidRPr="00F31D1B" w:rsidRDefault="00202D2B" w:rsidP="002E777A">
            <w:pPr>
              <w:pStyle w:val="rowtabella0"/>
              <w:jc w:val="center"/>
              <w:rPr>
                <w:color w:val="002060"/>
              </w:rPr>
            </w:pPr>
            <w:r w:rsidRPr="00F31D1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12C0" w14:textId="77777777" w:rsidR="00202D2B" w:rsidRPr="00F31D1B" w:rsidRDefault="00202D2B" w:rsidP="002E777A">
            <w:pPr>
              <w:pStyle w:val="rowtabella0"/>
              <w:rPr>
                <w:color w:val="002060"/>
              </w:rPr>
            </w:pPr>
            <w:r w:rsidRPr="00133323">
              <w:rPr>
                <w:color w:val="002060"/>
                <w:highlight w:val="yellow"/>
              </w:rPr>
              <w:t>CAMPO DI C5 ENTRO SCUOLA EL.RE CORINALDO VIA BORGO DI SOTTO</w:t>
            </w:r>
          </w:p>
        </w:tc>
      </w:tr>
      <w:tr w:rsidR="00202D2B" w:rsidRPr="00F31D1B" w14:paraId="332225B0"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25B3" w14:textId="77777777" w:rsidR="00202D2B" w:rsidRPr="00133323" w:rsidRDefault="00202D2B" w:rsidP="002E777A">
            <w:pPr>
              <w:pStyle w:val="rowtabella0"/>
              <w:rPr>
                <w:color w:val="002060"/>
                <w:highlight w:val="yellow"/>
              </w:rPr>
            </w:pPr>
            <w:r w:rsidRPr="00133323">
              <w:rPr>
                <w:color w:val="002060"/>
                <w:highlight w:val="yellow"/>
              </w:rPr>
              <w:t>11/02/2023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0477" w14:textId="77777777" w:rsidR="00202D2B" w:rsidRPr="00133323" w:rsidRDefault="00202D2B" w:rsidP="002E777A">
            <w:pPr>
              <w:pStyle w:val="rowtabella0"/>
              <w:jc w:val="center"/>
              <w:rPr>
                <w:color w:val="002060"/>
                <w:highlight w:val="yellow"/>
              </w:rPr>
            </w:pPr>
            <w:r w:rsidRPr="0013332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2B29" w14:textId="77777777" w:rsidR="00202D2B" w:rsidRPr="00133323" w:rsidRDefault="00202D2B" w:rsidP="002E777A">
            <w:pPr>
              <w:pStyle w:val="rowtabella0"/>
              <w:rPr>
                <w:color w:val="002060"/>
                <w:highlight w:val="yellow"/>
              </w:rPr>
            </w:pPr>
            <w:r w:rsidRPr="00133323">
              <w:rPr>
                <w:color w:val="002060"/>
                <w:highlight w:val="yellow"/>
              </w:rPr>
              <w:t>JESI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AD3E" w14:textId="77777777" w:rsidR="00202D2B" w:rsidRPr="00133323" w:rsidRDefault="00202D2B" w:rsidP="002E777A">
            <w:pPr>
              <w:pStyle w:val="rowtabella0"/>
              <w:rPr>
                <w:color w:val="002060"/>
                <w:highlight w:val="yellow"/>
              </w:rPr>
            </w:pPr>
            <w:r w:rsidRPr="00133323">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0C33" w14:textId="77777777" w:rsidR="00202D2B" w:rsidRPr="00F31D1B" w:rsidRDefault="00202D2B" w:rsidP="002E777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D0DA" w14:textId="77777777" w:rsidR="00202D2B" w:rsidRPr="00F31D1B" w:rsidRDefault="00202D2B" w:rsidP="002E777A">
            <w:pPr>
              <w:pStyle w:val="rowtabella0"/>
              <w:jc w:val="center"/>
              <w:rPr>
                <w:color w:val="002060"/>
              </w:rPr>
            </w:pPr>
            <w:r w:rsidRPr="00133323">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0A40" w14:textId="77777777" w:rsidR="00202D2B" w:rsidRPr="00F31D1B" w:rsidRDefault="00202D2B" w:rsidP="002E777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DE91" w14:textId="77777777" w:rsidR="00202D2B" w:rsidRPr="00F31D1B" w:rsidRDefault="00202D2B" w:rsidP="002E777A">
            <w:pPr>
              <w:pStyle w:val="rowtabella0"/>
              <w:rPr>
                <w:color w:val="002060"/>
              </w:rPr>
            </w:pPr>
            <w:r w:rsidRPr="00133323">
              <w:rPr>
                <w:color w:val="002060"/>
                <w:highlight w:val="yellow"/>
              </w:rPr>
              <w:t>PALASPORT "ZANNONI 2" JESI VIA ZANNONI</w:t>
            </w:r>
          </w:p>
        </w:tc>
      </w:tr>
    </w:tbl>
    <w:p w14:paraId="400C8F94" w14:textId="77777777" w:rsidR="00202D2B" w:rsidRPr="00F31D1B" w:rsidRDefault="00202D2B" w:rsidP="00202D2B">
      <w:pPr>
        <w:pStyle w:val="breakline"/>
        <w:rPr>
          <w:rFonts w:eastAsiaTheme="minorEastAsia"/>
          <w:color w:val="002060"/>
        </w:rPr>
      </w:pPr>
    </w:p>
    <w:p w14:paraId="3CECF4E9" w14:textId="77777777" w:rsidR="00202D2B" w:rsidRPr="00F31D1B" w:rsidRDefault="00202D2B" w:rsidP="00202D2B">
      <w:pPr>
        <w:pStyle w:val="breakline"/>
        <w:rPr>
          <w:color w:val="002060"/>
        </w:rPr>
      </w:pPr>
    </w:p>
    <w:p w14:paraId="697C67CF" w14:textId="77777777" w:rsidR="00202D2B" w:rsidRPr="00F31D1B" w:rsidRDefault="00202D2B" w:rsidP="00202D2B">
      <w:pPr>
        <w:pStyle w:val="sottotitolocampionato10"/>
        <w:rPr>
          <w:color w:val="002060"/>
        </w:rPr>
      </w:pPr>
      <w:r w:rsidRPr="00F31D1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2D2B" w:rsidRPr="00F31D1B" w14:paraId="34630F3A" w14:textId="77777777" w:rsidTr="002E77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4FE1" w14:textId="77777777" w:rsidR="00202D2B" w:rsidRPr="00F31D1B" w:rsidRDefault="00202D2B" w:rsidP="002E777A">
            <w:pPr>
              <w:pStyle w:val="headertabella0"/>
              <w:rPr>
                <w:color w:val="002060"/>
              </w:rPr>
            </w:pPr>
            <w:r w:rsidRPr="00F31D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06939" w14:textId="77777777" w:rsidR="00202D2B" w:rsidRPr="00F31D1B" w:rsidRDefault="00202D2B" w:rsidP="002E777A">
            <w:pPr>
              <w:pStyle w:val="headertabella0"/>
              <w:rPr>
                <w:color w:val="002060"/>
              </w:rPr>
            </w:pPr>
            <w:r w:rsidRPr="00F31D1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15432" w14:textId="77777777" w:rsidR="00202D2B" w:rsidRPr="00F31D1B" w:rsidRDefault="00202D2B" w:rsidP="002E777A">
            <w:pPr>
              <w:pStyle w:val="headertabella0"/>
              <w:rPr>
                <w:color w:val="002060"/>
              </w:rPr>
            </w:pPr>
            <w:r w:rsidRPr="00F31D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7ED9C" w14:textId="77777777" w:rsidR="00202D2B" w:rsidRPr="00F31D1B" w:rsidRDefault="00202D2B" w:rsidP="002E777A">
            <w:pPr>
              <w:pStyle w:val="headertabella0"/>
              <w:rPr>
                <w:color w:val="002060"/>
              </w:rPr>
            </w:pPr>
            <w:r w:rsidRPr="00F31D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37CA5" w14:textId="77777777" w:rsidR="00202D2B" w:rsidRPr="00F31D1B" w:rsidRDefault="00202D2B" w:rsidP="002E777A">
            <w:pPr>
              <w:pStyle w:val="headertabella0"/>
              <w:rPr>
                <w:color w:val="002060"/>
              </w:rPr>
            </w:pPr>
            <w:r w:rsidRPr="00F31D1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1B343" w14:textId="77777777" w:rsidR="00202D2B" w:rsidRPr="00F31D1B" w:rsidRDefault="00202D2B" w:rsidP="002E777A">
            <w:pPr>
              <w:pStyle w:val="headertabella0"/>
              <w:rPr>
                <w:color w:val="002060"/>
              </w:rPr>
            </w:pPr>
            <w:r w:rsidRPr="00F31D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6EBB5" w14:textId="77777777" w:rsidR="00202D2B" w:rsidRPr="00F31D1B" w:rsidRDefault="00202D2B" w:rsidP="002E777A">
            <w:pPr>
              <w:pStyle w:val="headertabella0"/>
              <w:rPr>
                <w:color w:val="002060"/>
              </w:rPr>
            </w:pPr>
            <w:r w:rsidRPr="00F31D1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D347B" w14:textId="77777777" w:rsidR="00202D2B" w:rsidRPr="00F31D1B" w:rsidRDefault="00202D2B" w:rsidP="002E777A">
            <w:pPr>
              <w:pStyle w:val="headertabella0"/>
              <w:rPr>
                <w:color w:val="002060"/>
              </w:rPr>
            </w:pPr>
            <w:r w:rsidRPr="00F31D1B">
              <w:rPr>
                <w:color w:val="002060"/>
              </w:rPr>
              <w:t>Impianto</w:t>
            </w:r>
          </w:p>
        </w:tc>
      </w:tr>
      <w:tr w:rsidR="00202D2B" w:rsidRPr="00F31D1B" w14:paraId="04875439"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BF4EB" w14:textId="77777777" w:rsidR="00202D2B" w:rsidRPr="00133323" w:rsidRDefault="00202D2B" w:rsidP="002E777A">
            <w:pPr>
              <w:pStyle w:val="rowtabella0"/>
              <w:rPr>
                <w:color w:val="002060"/>
                <w:highlight w:val="yellow"/>
              </w:rPr>
            </w:pPr>
            <w:r w:rsidRPr="00133323">
              <w:rPr>
                <w:color w:val="002060"/>
                <w:highlight w:val="yellow"/>
              </w:rPr>
              <w:t>26/02/2023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B4D7" w14:textId="77777777" w:rsidR="00202D2B" w:rsidRPr="00133323" w:rsidRDefault="00202D2B" w:rsidP="002E777A">
            <w:pPr>
              <w:pStyle w:val="rowtabella0"/>
              <w:jc w:val="center"/>
              <w:rPr>
                <w:color w:val="002060"/>
                <w:highlight w:val="yellow"/>
              </w:rPr>
            </w:pPr>
            <w:r w:rsidRPr="00133323">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4AEF" w14:textId="77777777" w:rsidR="00202D2B" w:rsidRPr="00133323" w:rsidRDefault="00202D2B" w:rsidP="002E777A">
            <w:pPr>
              <w:pStyle w:val="rowtabella0"/>
              <w:rPr>
                <w:color w:val="002060"/>
                <w:highlight w:val="yellow"/>
              </w:rPr>
            </w:pPr>
            <w:r w:rsidRPr="00133323">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A0D2" w14:textId="77777777" w:rsidR="00202D2B" w:rsidRPr="00133323" w:rsidRDefault="00202D2B" w:rsidP="002E777A">
            <w:pPr>
              <w:pStyle w:val="rowtabella0"/>
              <w:rPr>
                <w:color w:val="002060"/>
                <w:highlight w:val="yellow"/>
              </w:rPr>
            </w:pPr>
            <w:r w:rsidRPr="00133323">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64A4" w14:textId="77777777" w:rsidR="00202D2B" w:rsidRPr="00F31D1B" w:rsidRDefault="00202D2B" w:rsidP="002E777A">
            <w:pPr>
              <w:pStyle w:val="rowtabella0"/>
              <w:rPr>
                <w:color w:val="002060"/>
              </w:rPr>
            </w:pPr>
            <w:r w:rsidRPr="00F31D1B">
              <w:rPr>
                <w:color w:val="002060"/>
              </w:rPr>
              <w:t>25/02/2023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C4F0" w14:textId="77777777" w:rsidR="00202D2B" w:rsidRPr="00133323" w:rsidRDefault="00202D2B" w:rsidP="002E777A">
            <w:pPr>
              <w:pStyle w:val="rowtabella0"/>
              <w:jc w:val="center"/>
              <w:rPr>
                <w:color w:val="002060"/>
                <w:highlight w:val="yellow"/>
              </w:rPr>
            </w:pPr>
            <w:r w:rsidRPr="0013332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1177" w14:textId="77777777" w:rsidR="00202D2B" w:rsidRPr="00F31D1B" w:rsidRDefault="00202D2B" w:rsidP="002E777A">
            <w:pPr>
              <w:pStyle w:val="rowtabella0"/>
              <w:jc w:val="center"/>
              <w:rPr>
                <w:color w:val="002060"/>
              </w:rPr>
            </w:pPr>
            <w:r w:rsidRPr="00F31D1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D9C0" w14:textId="77777777" w:rsidR="00202D2B" w:rsidRPr="00F31D1B" w:rsidRDefault="00202D2B" w:rsidP="002E777A">
            <w:pPr>
              <w:rPr>
                <w:color w:val="002060"/>
              </w:rPr>
            </w:pPr>
          </w:p>
        </w:tc>
      </w:tr>
      <w:tr w:rsidR="00202D2B" w:rsidRPr="00F31D1B" w14:paraId="4F9646EB"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6CE65" w14:textId="77777777" w:rsidR="00202D2B" w:rsidRPr="00133323" w:rsidRDefault="00202D2B" w:rsidP="002E777A">
            <w:pPr>
              <w:pStyle w:val="rowtabella0"/>
              <w:rPr>
                <w:color w:val="002060"/>
                <w:highlight w:val="yellow"/>
              </w:rPr>
            </w:pPr>
            <w:r w:rsidRPr="00133323">
              <w:rPr>
                <w:color w:val="002060"/>
                <w:highlight w:val="yellow"/>
              </w:rPr>
              <w:t>12/03/2023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E1AB" w14:textId="77777777" w:rsidR="00202D2B" w:rsidRPr="00133323" w:rsidRDefault="00202D2B" w:rsidP="002E777A">
            <w:pPr>
              <w:pStyle w:val="rowtabella0"/>
              <w:jc w:val="center"/>
              <w:rPr>
                <w:color w:val="002060"/>
                <w:highlight w:val="yellow"/>
              </w:rPr>
            </w:pPr>
            <w:r w:rsidRPr="0013332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22F4" w14:textId="77777777" w:rsidR="00202D2B" w:rsidRPr="00133323" w:rsidRDefault="00202D2B" w:rsidP="002E777A">
            <w:pPr>
              <w:pStyle w:val="rowtabella0"/>
              <w:rPr>
                <w:color w:val="002060"/>
                <w:highlight w:val="yellow"/>
              </w:rPr>
            </w:pPr>
            <w:r w:rsidRPr="00133323">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CF92" w14:textId="77777777" w:rsidR="00202D2B" w:rsidRPr="00133323" w:rsidRDefault="00202D2B" w:rsidP="002E777A">
            <w:pPr>
              <w:pStyle w:val="rowtabella0"/>
              <w:rPr>
                <w:color w:val="002060"/>
                <w:highlight w:val="yellow"/>
              </w:rPr>
            </w:pPr>
            <w:r w:rsidRPr="00133323">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E136" w14:textId="77777777" w:rsidR="00202D2B" w:rsidRPr="00F31D1B" w:rsidRDefault="00202D2B" w:rsidP="002E777A">
            <w:pPr>
              <w:pStyle w:val="rowtabella0"/>
              <w:rPr>
                <w:color w:val="002060"/>
              </w:rPr>
            </w:pPr>
            <w:r w:rsidRPr="00F31D1B">
              <w:rPr>
                <w:color w:val="002060"/>
              </w:rPr>
              <w:t>11/03/2023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D844" w14:textId="77777777" w:rsidR="00202D2B" w:rsidRPr="00133323" w:rsidRDefault="00202D2B" w:rsidP="002E777A">
            <w:pPr>
              <w:pStyle w:val="rowtabella0"/>
              <w:jc w:val="center"/>
              <w:rPr>
                <w:color w:val="002060"/>
                <w:highlight w:val="yellow"/>
              </w:rPr>
            </w:pPr>
            <w:r w:rsidRPr="0013332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38816" w14:textId="77777777" w:rsidR="00202D2B" w:rsidRPr="00F31D1B" w:rsidRDefault="00202D2B" w:rsidP="002E777A">
            <w:pPr>
              <w:pStyle w:val="rowtabella0"/>
              <w:jc w:val="center"/>
              <w:rPr>
                <w:color w:val="002060"/>
              </w:rPr>
            </w:pPr>
            <w:r w:rsidRPr="00F31D1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9699" w14:textId="77777777" w:rsidR="00202D2B" w:rsidRPr="00F31D1B" w:rsidRDefault="00202D2B" w:rsidP="002E777A">
            <w:pPr>
              <w:rPr>
                <w:color w:val="002060"/>
              </w:rPr>
            </w:pPr>
          </w:p>
        </w:tc>
      </w:tr>
      <w:tr w:rsidR="00202D2B" w:rsidRPr="00F31D1B" w14:paraId="298653EC"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8F52" w14:textId="77777777" w:rsidR="00202D2B" w:rsidRPr="00DD19CB" w:rsidRDefault="00202D2B" w:rsidP="002E777A">
            <w:pPr>
              <w:pStyle w:val="rowtabella0"/>
              <w:rPr>
                <w:color w:val="002060"/>
                <w:highlight w:val="yellow"/>
              </w:rPr>
            </w:pPr>
            <w:r w:rsidRPr="00DD19CB">
              <w:rPr>
                <w:color w:val="002060"/>
                <w:highlight w:val="yellow"/>
              </w:rPr>
              <w:t>21/03/2023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6107C" w14:textId="77777777" w:rsidR="00202D2B" w:rsidRPr="00DD19CB" w:rsidRDefault="00202D2B" w:rsidP="002E777A">
            <w:pPr>
              <w:pStyle w:val="rowtabella0"/>
              <w:jc w:val="center"/>
              <w:rPr>
                <w:color w:val="002060"/>
                <w:highlight w:val="yellow"/>
              </w:rPr>
            </w:pPr>
            <w:r w:rsidRPr="00DD19C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3AC4" w14:textId="77777777" w:rsidR="00202D2B" w:rsidRPr="00DD19CB" w:rsidRDefault="00202D2B" w:rsidP="002E777A">
            <w:pPr>
              <w:pStyle w:val="rowtabella0"/>
              <w:rPr>
                <w:color w:val="002060"/>
                <w:highlight w:val="yellow"/>
              </w:rPr>
            </w:pPr>
            <w:r w:rsidRPr="00DD19CB">
              <w:rPr>
                <w:color w:val="002060"/>
                <w:highlight w:val="yellow"/>
              </w:rPr>
              <w:t>DAMIANI E GATTI ASCOLI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4341" w14:textId="77777777" w:rsidR="00202D2B" w:rsidRPr="00DD19CB" w:rsidRDefault="00202D2B" w:rsidP="002E777A">
            <w:pPr>
              <w:pStyle w:val="rowtabella0"/>
              <w:rPr>
                <w:color w:val="002060"/>
                <w:highlight w:val="yellow"/>
              </w:rPr>
            </w:pPr>
            <w:r w:rsidRPr="00DD19CB">
              <w:rPr>
                <w:color w:val="002060"/>
                <w:highlight w:val="yellow"/>
              </w:rPr>
              <w:t>SPES VALDASO 1993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C41F" w14:textId="77777777" w:rsidR="00202D2B" w:rsidRPr="00F31D1B" w:rsidRDefault="00202D2B" w:rsidP="002E777A">
            <w:pPr>
              <w:pStyle w:val="rowtabella0"/>
              <w:rPr>
                <w:color w:val="002060"/>
              </w:rPr>
            </w:pPr>
            <w:r w:rsidRPr="00F31D1B">
              <w:rPr>
                <w:color w:val="002060"/>
              </w:rPr>
              <w:t>18/03/2023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92E2" w14:textId="77777777" w:rsidR="00202D2B" w:rsidRPr="00F31D1B" w:rsidRDefault="00202D2B" w:rsidP="002E777A">
            <w:pPr>
              <w:pStyle w:val="rowtabella0"/>
              <w:jc w:val="center"/>
              <w:rPr>
                <w:color w:val="002060"/>
              </w:rPr>
            </w:pPr>
            <w:r w:rsidRPr="00DD19CB">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B5BB" w14:textId="77777777" w:rsidR="00202D2B" w:rsidRPr="00F31D1B" w:rsidRDefault="00202D2B" w:rsidP="002E777A">
            <w:pPr>
              <w:pStyle w:val="rowtabella0"/>
              <w:jc w:val="center"/>
              <w:rPr>
                <w:color w:val="002060"/>
              </w:rPr>
            </w:pPr>
            <w:r w:rsidRPr="00F31D1B">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814D" w14:textId="77777777" w:rsidR="00202D2B" w:rsidRPr="00F31D1B" w:rsidRDefault="00202D2B" w:rsidP="002E777A">
            <w:pPr>
              <w:rPr>
                <w:color w:val="002060"/>
              </w:rPr>
            </w:pPr>
          </w:p>
        </w:tc>
      </w:tr>
    </w:tbl>
    <w:p w14:paraId="214E3C42" w14:textId="77777777" w:rsidR="00202D2B" w:rsidRPr="00F31D1B" w:rsidRDefault="00202D2B" w:rsidP="00202D2B">
      <w:pPr>
        <w:pStyle w:val="breakline"/>
        <w:rPr>
          <w:rFonts w:eastAsiaTheme="minorEastAsia"/>
          <w:color w:val="002060"/>
        </w:rPr>
      </w:pPr>
    </w:p>
    <w:p w14:paraId="516A7A4E" w14:textId="77777777" w:rsidR="00202D2B" w:rsidRPr="00F31D1B" w:rsidRDefault="00202D2B" w:rsidP="00202D2B">
      <w:pPr>
        <w:pStyle w:val="breakline"/>
        <w:rPr>
          <w:color w:val="002060"/>
        </w:rPr>
      </w:pPr>
    </w:p>
    <w:p w14:paraId="7CE2E35D" w14:textId="77777777" w:rsidR="00202D2B" w:rsidRPr="00F31D1B" w:rsidRDefault="00202D2B" w:rsidP="00202D2B">
      <w:pPr>
        <w:pStyle w:val="titoloprinc0"/>
        <w:rPr>
          <w:color w:val="002060"/>
        </w:rPr>
      </w:pPr>
      <w:r w:rsidRPr="00F31D1B">
        <w:rPr>
          <w:color w:val="002060"/>
        </w:rPr>
        <w:lastRenderedPageBreak/>
        <w:t>RISULTATI</w:t>
      </w:r>
    </w:p>
    <w:p w14:paraId="27396F9B" w14:textId="77777777" w:rsidR="00202D2B" w:rsidRPr="00F31D1B" w:rsidRDefault="00202D2B" w:rsidP="00202D2B">
      <w:pPr>
        <w:pStyle w:val="breakline"/>
        <w:rPr>
          <w:color w:val="002060"/>
        </w:rPr>
      </w:pPr>
    </w:p>
    <w:p w14:paraId="617B5ADC" w14:textId="77777777" w:rsidR="00202D2B" w:rsidRPr="00F31D1B" w:rsidRDefault="00202D2B" w:rsidP="00202D2B">
      <w:pPr>
        <w:pStyle w:val="sottotitolocampionato10"/>
        <w:rPr>
          <w:color w:val="002060"/>
        </w:rPr>
      </w:pPr>
      <w:r w:rsidRPr="00F31D1B">
        <w:rPr>
          <w:color w:val="002060"/>
        </w:rPr>
        <w:t>RISULTATI UFFICIALI GARE DEL 05/02/2023</w:t>
      </w:r>
    </w:p>
    <w:p w14:paraId="3C255182" w14:textId="77777777" w:rsidR="00202D2B" w:rsidRPr="00202D2B" w:rsidRDefault="00202D2B" w:rsidP="00202D2B">
      <w:pPr>
        <w:pStyle w:val="sottotitolocampionato20"/>
        <w:spacing w:before="0" w:beforeAutospacing="0" w:after="0" w:afterAutospacing="0"/>
        <w:rPr>
          <w:rFonts w:ascii="Arial" w:hAnsi="Arial" w:cs="Arial"/>
          <w:color w:val="002060"/>
          <w:sz w:val="20"/>
          <w:szCs w:val="20"/>
        </w:rPr>
      </w:pPr>
      <w:r w:rsidRPr="00202D2B">
        <w:rPr>
          <w:rFonts w:ascii="Arial" w:hAnsi="Arial" w:cs="Arial"/>
          <w:color w:val="002060"/>
          <w:sz w:val="20"/>
          <w:szCs w:val="20"/>
        </w:rPr>
        <w:t>Si trascrivono qui di seguito i risultati ufficiali delle gare disputate</w:t>
      </w:r>
    </w:p>
    <w:p w14:paraId="091DC1A5" w14:textId="77777777" w:rsidR="00202D2B" w:rsidRPr="00F31D1B" w:rsidRDefault="00202D2B" w:rsidP="00202D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02D2B" w:rsidRPr="00F31D1B" w14:paraId="0C179906"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2549D635"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A8E16" w14:textId="77777777" w:rsidR="00202D2B" w:rsidRPr="00F31D1B" w:rsidRDefault="00202D2B" w:rsidP="002E777A">
                  <w:pPr>
                    <w:pStyle w:val="headertabella0"/>
                    <w:rPr>
                      <w:color w:val="002060"/>
                    </w:rPr>
                  </w:pPr>
                  <w:r w:rsidRPr="00F31D1B">
                    <w:rPr>
                      <w:color w:val="002060"/>
                    </w:rPr>
                    <w:t>GIRONE G - 1 Giornata - A</w:t>
                  </w:r>
                </w:p>
              </w:tc>
            </w:tr>
            <w:tr w:rsidR="00202D2B" w:rsidRPr="00F31D1B" w14:paraId="54F14443"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AB7E88" w14:textId="77777777" w:rsidR="00202D2B" w:rsidRPr="00F31D1B" w:rsidRDefault="00202D2B" w:rsidP="002E777A">
                  <w:pPr>
                    <w:pStyle w:val="rowtabella0"/>
                    <w:rPr>
                      <w:color w:val="002060"/>
                    </w:rPr>
                  </w:pPr>
                  <w:r w:rsidRPr="00F31D1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1E19F" w14:textId="77777777" w:rsidR="00202D2B" w:rsidRPr="00F31D1B" w:rsidRDefault="00202D2B" w:rsidP="002E777A">
                  <w:pPr>
                    <w:pStyle w:val="rowtabella0"/>
                    <w:rPr>
                      <w:color w:val="002060"/>
                    </w:rPr>
                  </w:pPr>
                  <w:r w:rsidRPr="00F31D1B">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99623" w14:textId="77777777" w:rsidR="00202D2B" w:rsidRPr="00F31D1B" w:rsidRDefault="00202D2B" w:rsidP="002E777A">
                  <w:pPr>
                    <w:pStyle w:val="rowtabella0"/>
                    <w:jc w:val="center"/>
                    <w:rPr>
                      <w:color w:val="002060"/>
                    </w:rPr>
                  </w:pPr>
                  <w:r w:rsidRPr="00F31D1B">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17C7B" w14:textId="77777777" w:rsidR="00202D2B" w:rsidRPr="00F31D1B" w:rsidRDefault="00202D2B" w:rsidP="002E777A">
                  <w:pPr>
                    <w:pStyle w:val="rowtabella0"/>
                    <w:jc w:val="center"/>
                    <w:rPr>
                      <w:color w:val="002060"/>
                    </w:rPr>
                  </w:pPr>
                  <w:r w:rsidRPr="00F31D1B">
                    <w:rPr>
                      <w:color w:val="002060"/>
                    </w:rPr>
                    <w:t> </w:t>
                  </w:r>
                </w:p>
              </w:tc>
            </w:tr>
            <w:tr w:rsidR="00202D2B" w:rsidRPr="00F31D1B" w14:paraId="4B5F9DD1"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4B1E1" w14:textId="77777777" w:rsidR="00202D2B" w:rsidRPr="00F31D1B" w:rsidRDefault="00202D2B" w:rsidP="002E777A">
                  <w:pPr>
                    <w:pStyle w:val="rowtabella0"/>
                    <w:rPr>
                      <w:color w:val="002060"/>
                    </w:rPr>
                  </w:pPr>
                  <w:r w:rsidRPr="00F31D1B">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B8E206" w14:textId="77777777" w:rsidR="00202D2B" w:rsidRPr="00F31D1B" w:rsidRDefault="00202D2B" w:rsidP="002E777A">
                  <w:pPr>
                    <w:pStyle w:val="rowtabella0"/>
                    <w:rPr>
                      <w:color w:val="002060"/>
                    </w:rPr>
                  </w:pPr>
                  <w:r w:rsidRPr="00F31D1B">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C3DF7E" w14:textId="77777777" w:rsidR="00202D2B" w:rsidRPr="00F31D1B" w:rsidRDefault="00202D2B" w:rsidP="002E777A">
                  <w:pPr>
                    <w:pStyle w:val="rowtabella0"/>
                    <w:jc w:val="center"/>
                    <w:rPr>
                      <w:color w:val="002060"/>
                    </w:rPr>
                  </w:pPr>
                  <w:r w:rsidRPr="00F31D1B">
                    <w:rPr>
                      <w:color w:val="002060"/>
                    </w:rPr>
                    <w:t>10 - 4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619A0C" w14:textId="77777777" w:rsidR="00202D2B" w:rsidRPr="00F31D1B" w:rsidRDefault="00202D2B" w:rsidP="002E777A">
                  <w:pPr>
                    <w:pStyle w:val="rowtabella0"/>
                    <w:jc w:val="center"/>
                    <w:rPr>
                      <w:color w:val="002060"/>
                    </w:rPr>
                  </w:pPr>
                  <w:r w:rsidRPr="00F31D1B">
                    <w:rPr>
                      <w:color w:val="002060"/>
                    </w:rPr>
                    <w:t> </w:t>
                  </w:r>
                </w:p>
              </w:tc>
            </w:tr>
            <w:tr w:rsidR="00202D2B" w:rsidRPr="00F31D1B" w14:paraId="7443CA12"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364480" w14:textId="77777777" w:rsidR="00202D2B" w:rsidRPr="00F31D1B" w:rsidRDefault="00202D2B" w:rsidP="002E777A">
                  <w:pPr>
                    <w:pStyle w:val="rowtabella0"/>
                    <w:rPr>
                      <w:color w:val="002060"/>
                    </w:rPr>
                  </w:pPr>
                  <w:r w:rsidRPr="00F31D1B">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EEB9B7" w14:textId="77777777" w:rsidR="00202D2B" w:rsidRPr="00F31D1B" w:rsidRDefault="00202D2B" w:rsidP="002E777A">
                  <w:pPr>
                    <w:pStyle w:val="rowtabella0"/>
                    <w:rPr>
                      <w:color w:val="002060"/>
                    </w:rPr>
                  </w:pPr>
                  <w:r w:rsidRPr="00F31D1B">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578BCE" w14:textId="77777777" w:rsidR="00202D2B" w:rsidRPr="00F31D1B" w:rsidRDefault="00202D2B" w:rsidP="002E777A">
                  <w:pPr>
                    <w:pStyle w:val="rowtabella0"/>
                    <w:jc w:val="center"/>
                    <w:rPr>
                      <w:color w:val="002060"/>
                    </w:rPr>
                  </w:pPr>
                  <w:r w:rsidRPr="00F31D1B">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9B2E15" w14:textId="77777777" w:rsidR="00202D2B" w:rsidRPr="00F31D1B" w:rsidRDefault="00202D2B" w:rsidP="002E777A">
                  <w:pPr>
                    <w:pStyle w:val="rowtabella0"/>
                    <w:jc w:val="center"/>
                    <w:rPr>
                      <w:color w:val="002060"/>
                    </w:rPr>
                  </w:pPr>
                  <w:r w:rsidRPr="00F31D1B">
                    <w:rPr>
                      <w:color w:val="002060"/>
                    </w:rPr>
                    <w:t> </w:t>
                  </w:r>
                </w:p>
              </w:tc>
            </w:tr>
            <w:tr w:rsidR="00202D2B" w:rsidRPr="00F31D1B" w14:paraId="5F46F34F"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AC0AD9" w14:textId="77777777" w:rsidR="00202D2B" w:rsidRPr="00F31D1B" w:rsidRDefault="00202D2B" w:rsidP="002E777A">
                  <w:pPr>
                    <w:pStyle w:val="rowtabella0"/>
                    <w:rPr>
                      <w:color w:val="002060"/>
                    </w:rPr>
                  </w:pPr>
                  <w:r w:rsidRPr="00F31D1B">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91FD7" w14:textId="77777777" w:rsidR="00202D2B" w:rsidRPr="00F31D1B" w:rsidRDefault="00202D2B" w:rsidP="002E777A">
                  <w:pPr>
                    <w:pStyle w:val="rowtabella0"/>
                    <w:rPr>
                      <w:color w:val="002060"/>
                    </w:rPr>
                  </w:pPr>
                  <w:r w:rsidRPr="00F31D1B">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7625C" w14:textId="77777777" w:rsidR="00202D2B" w:rsidRPr="00F31D1B" w:rsidRDefault="00202D2B" w:rsidP="002E777A">
                  <w:pPr>
                    <w:pStyle w:val="rowtabella0"/>
                    <w:jc w:val="center"/>
                    <w:rPr>
                      <w:color w:val="002060"/>
                    </w:rPr>
                  </w:pPr>
                  <w:r w:rsidRPr="00F31D1B">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52271" w14:textId="77777777" w:rsidR="00202D2B" w:rsidRPr="00F31D1B" w:rsidRDefault="00202D2B" w:rsidP="002E777A">
                  <w:pPr>
                    <w:pStyle w:val="rowtabella0"/>
                    <w:jc w:val="center"/>
                    <w:rPr>
                      <w:color w:val="002060"/>
                    </w:rPr>
                  </w:pPr>
                  <w:r w:rsidRPr="00F31D1B">
                    <w:rPr>
                      <w:color w:val="002060"/>
                    </w:rPr>
                    <w:t> </w:t>
                  </w:r>
                </w:p>
              </w:tc>
            </w:tr>
            <w:tr w:rsidR="00202D2B" w:rsidRPr="00F31D1B" w14:paraId="1CE49D52"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3FF1089F" w14:textId="77777777" w:rsidR="00202D2B" w:rsidRPr="00F31D1B" w:rsidRDefault="00202D2B" w:rsidP="002E777A">
                  <w:pPr>
                    <w:pStyle w:val="rowtabella0"/>
                    <w:rPr>
                      <w:color w:val="002060"/>
                    </w:rPr>
                  </w:pPr>
                  <w:r w:rsidRPr="00F31D1B">
                    <w:rPr>
                      <w:color w:val="002060"/>
                    </w:rPr>
                    <w:t>(1) - disputata il 04/02/2023</w:t>
                  </w:r>
                </w:p>
              </w:tc>
            </w:tr>
          </w:tbl>
          <w:p w14:paraId="0974194D" w14:textId="77777777" w:rsidR="00202D2B" w:rsidRPr="00F31D1B" w:rsidRDefault="00202D2B" w:rsidP="002E77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5526BC7E"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B4F87" w14:textId="77777777" w:rsidR="00202D2B" w:rsidRPr="00F31D1B" w:rsidRDefault="00202D2B" w:rsidP="002E777A">
                  <w:pPr>
                    <w:pStyle w:val="headertabella0"/>
                    <w:rPr>
                      <w:color w:val="002060"/>
                    </w:rPr>
                  </w:pPr>
                  <w:r w:rsidRPr="00F31D1B">
                    <w:rPr>
                      <w:color w:val="002060"/>
                    </w:rPr>
                    <w:t>GIRONE SA - 1 Giornata - A</w:t>
                  </w:r>
                </w:p>
              </w:tc>
            </w:tr>
            <w:tr w:rsidR="00202D2B" w:rsidRPr="00F31D1B" w14:paraId="6DF13F73"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1A0E6E" w14:textId="77777777" w:rsidR="00202D2B" w:rsidRPr="00F31D1B" w:rsidRDefault="00202D2B" w:rsidP="002E777A">
                  <w:pPr>
                    <w:pStyle w:val="rowtabella0"/>
                    <w:rPr>
                      <w:color w:val="002060"/>
                    </w:rPr>
                  </w:pPr>
                  <w:r w:rsidRPr="00F31D1B">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877F0" w14:textId="77777777" w:rsidR="00202D2B" w:rsidRPr="00F31D1B" w:rsidRDefault="00202D2B" w:rsidP="002E777A">
                  <w:pPr>
                    <w:pStyle w:val="rowtabella0"/>
                    <w:rPr>
                      <w:color w:val="002060"/>
                    </w:rPr>
                  </w:pPr>
                  <w:r w:rsidRPr="00F31D1B">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E1432" w14:textId="77777777" w:rsidR="00202D2B" w:rsidRPr="00F31D1B" w:rsidRDefault="00202D2B" w:rsidP="002E777A">
                  <w:pPr>
                    <w:pStyle w:val="rowtabella0"/>
                    <w:jc w:val="center"/>
                    <w:rPr>
                      <w:color w:val="002060"/>
                    </w:rPr>
                  </w:pPr>
                  <w:r w:rsidRPr="00F31D1B">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98C1E" w14:textId="77777777" w:rsidR="00202D2B" w:rsidRPr="00F31D1B" w:rsidRDefault="00202D2B" w:rsidP="002E777A">
                  <w:pPr>
                    <w:pStyle w:val="rowtabella0"/>
                    <w:jc w:val="center"/>
                    <w:rPr>
                      <w:color w:val="002060"/>
                    </w:rPr>
                  </w:pPr>
                  <w:r w:rsidRPr="00F31D1B">
                    <w:rPr>
                      <w:color w:val="002060"/>
                    </w:rPr>
                    <w:t> </w:t>
                  </w:r>
                </w:p>
              </w:tc>
            </w:tr>
            <w:tr w:rsidR="00202D2B" w:rsidRPr="00F31D1B" w14:paraId="1F87F29E"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1C15FD" w14:textId="77777777" w:rsidR="00202D2B" w:rsidRPr="00F31D1B" w:rsidRDefault="00202D2B" w:rsidP="002E777A">
                  <w:pPr>
                    <w:pStyle w:val="rowtabella0"/>
                    <w:rPr>
                      <w:color w:val="002060"/>
                    </w:rPr>
                  </w:pPr>
                  <w:r w:rsidRPr="00F31D1B">
                    <w:rPr>
                      <w:color w:val="002060"/>
                    </w:rPr>
                    <w:t>ETA BETA FOOTBALL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46473" w14:textId="77777777" w:rsidR="00202D2B" w:rsidRPr="00F31D1B" w:rsidRDefault="00202D2B" w:rsidP="002E777A">
                  <w:pPr>
                    <w:pStyle w:val="rowtabella0"/>
                    <w:rPr>
                      <w:color w:val="002060"/>
                    </w:rPr>
                  </w:pPr>
                  <w:r w:rsidRPr="00F31D1B">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E6BF0" w14:textId="77777777" w:rsidR="00202D2B" w:rsidRPr="00F31D1B" w:rsidRDefault="00202D2B" w:rsidP="002E777A">
                  <w:pPr>
                    <w:pStyle w:val="rowtabella0"/>
                    <w:jc w:val="center"/>
                    <w:rPr>
                      <w:color w:val="002060"/>
                    </w:rPr>
                  </w:pPr>
                  <w:r w:rsidRPr="00F31D1B">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FC010" w14:textId="77777777" w:rsidR="00202D2B" w:rsidRPr="00F31D1B" w:rsidRDefault="00202D2B" w:rsidP="002E777A">
                  <w:pPr>
                    <w:pStyle w:val="rowtabella0"/>
                    <w:jc w:val="center"/>
                    <w:rPr>
                      <w:color w:val="002060"/>
                    </w:rPr>
                  </w:pPr>
                  <w:r w:rsidRPr="00F31D1B">
                    <w:rPr>
                      <w:color w:val="002060"/>
                    </w:rPr>
                    <w:t> </w:t>
                  </w:r>
                </w:p>
              </w:tc>
            </w:tr>
          </w:tbl>
          <w:p w14:paraId="3D7351D8" w14:textId="77777777" w:rsidR="00202D2B" w:rsidRPr="00F31D1B" w:rsidRDefault="00202D2B" w:rsidP="002E777A">
            <w:pPr>
              <w:rPr>
                <w:color w:val="002060"/>
              </w:rPr>
            </w:pPr>
          </w:p>
        </w:tc>
      </w:tr>
    </w:tbl>
    <w:p w14:paraId="00562E96" w14:textId="77777777" w:rsidR="00202D2B" w:rsidRPr="00F31D1B" w:rsidRDefault="00202D2B" w:rsidP="00202D2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2D2B" w:rsidRPr="00F31D1B" w14:paraId="6D008F53"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6302CCE4"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5D4D6" w14:textId="77777777" w:rsidR="00202D2B" w:rsidRPr="00F31D1B" w:rsidRDefault="00202D2B" w:rsidP="002E777A">
                  <w:pPr>
                    <w:pStyle w:val="headertabella0"/>
                    <w:rPr>
                      <w:color w:val="002060"/>
                    </w:rPr>
                  </w:pPr>
                  <w:r w:rsidRPr="00F31D1B">
                    <w:rPr>
                      <w:color w:val="002060"/>
                    </w:rPr>
                    <w:t>GIRONE SB - 1 Giornata - A</w:t>
                  </w:r>
                </w:p>
              </w:tc>
            </w:tr>
            <w:tr w:rsidR="00202D2B" w:rsidRPr="00F31D1B" w14:paraId="19763795"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B230C" w14:textId="77777777" w:rsidR="00202D2B" w:rsidRPr="00F31D1B" w:rsidRDefault="00202D2B" w:rsidP="002E777A">
                  <w:pPr>
                    <w:pStyle w:val="rowtabella0"/>
                    <w:rPr>
                      <w:color w:val="002060"/>
                    </w:rPr>
                  </w:pPr>
                  <w:r w:rsidRPr="00F31D1B">
                    <w:rPr>
                      <w:color w:val="002060"/>
                    </w:rPr>
                    <w:t>(1) 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C83B5" w14:textId="77777777" w:rsidR="00202D2B" w:rsidRPr="00F31D1B" w:rsidRDefault="00202D2B" w:rsidP="002E777A">
                  <w:pPr>
                    <w:pStyle w:val="rowtabella0"/>
                    <w:rPr>
                      <w:color w:val="002060"/>
                    </w:rPr>
                  </w:pPr>
                  <w:r w:rsidRPr="00F31D1B">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5BCCD" w14:textId="77777777" w:rsidR="00202D2B" w:rsidRPr="00F31D1B" w:rsidRDefault="00202D2B" w:rsidP="002E777A">
                  <w:pPr>
                    <w:pStyle w:val="rowtabella0"/>
                    <w:jc w:val="center"/>
                    <w:rPr>
                      <w:color w:val="002060"/>
                    </w:rPr>
                  </w:pPr>
                  <w:r w:rsidRPr="00F31D1B">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8DCAA" w14:textId="77777777" w:rsidR="00202D2B" w:rsidRPr="00F31D1B" w:rsidRDefault="00202D2B" w:rsidP="002E777A">
                  <w:pPr>
                    <w:pStyle w:val="rowtabella0"/>
                    <w:jc w:val="center"/>
                    <w:rPr>
                      <w:color w:val="002060"/>
                    </w:rPr>
                  </w:pPr>
                  <w:r w:rsidRPr="00F31D1B">
                    <w:rPr>
                      <w:color w:val="002060"/>
                    </w:rPr>
                    <w:t> </w:t>
                  </w:r>
                </w:p>
              </w:tc>
            </w:tr>
            <w:tr w:rsidR="00202D2B" w:rsidRPr="00F31D1B" w14:paraId="16CC1A9C"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3F1017" w14:textId="77777777" w:rsidR="00202D2B" w:rsidRPr="00F31D1B" w:rsidRDefault="00202D2B" w:rsidP="002E777A">
                  <w:pPr>
                    <w:pStyle w:val="rowtabella0"/>
                    <w:rPr>
                      <w:color w:val="002060"/>
                    </w:rPr>
                  </w:pPr>
                  <w:r w:rsidRPr="00F31D1B">
                    <w:rPr>
                      <w:color w:val="002060"/>
                    </w:rPr>
                    <w:t>(2)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592EB3" w14:textId="77777777" w:rsidR="00202D2B" w:rsidRPr="00F31D1B" w:rsidRDefault="00202D2B" w:rsidP="002E777A">
                  <w:pPr>
                    <w:pStyle w:val="rowtabella0"/>
                    <w:rPr>
                      <w:color w:val="002060"/>
                    </w:rPr>
                  </w:pPr>
                  <w:r w:rsidRPr="00F31D1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617BE4" w14:textId="77777777" w:rsidR="00202D2B" w:rsidRPr="00F31D1B" w:rsidRDefault="00202D2B" w:rsidP="002E777A">
                  <w:pPr>
                    <w:pStyle w:val="rowtabella0"/>
                    <w:jc w:val="center"/>
                    <w:rPr>
                      <w:color w:val="002060"/>
                    </w:rPr>
                  </w:pPr>
                  <w:r w:rsidRPr="00F31D1B">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DAC533" w14:textId="77777777" w:rsidR="00202D2B" w:rsidRPr="00F31D1B" w:rsidRDefault="00202D2B" w:rsidP="002E777A">
                  <w:pPr>
                    <w:pStyle w:val="rowtabella0"/>
                    <w:jc w:val="center"/>
                    <w:rPr>
                      <w:color w:val="002060"/>
                    </w:rPr>
                  </w:pPr>
                  <w:r w:rsidRPr="00F31D1B">
                    <w:rPr>
                      <w:color w:val="002060"/>
                    </w:rPr>
                    <w:t> </w:t>
                  </w:r>
                </w:p>
              </w:tc>
            </w:tr>
            <w:tr w:rsidR="00202D2B" w:rsidRPr="00F31D1B" w14:paraId="0F5E6AFF"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25876C" w14:textId="77777777" w:rsidR="00202D2B" w:rsidRPr="00F31D1B" w:rsidRDefault="00202D2B" w:rsidP="002E777A">
                  <w:pPr>
                    <w:pStyle w:val="rowtabella0"/>
                    <w:rPr>
                      <w:color w:val="002060"/>
                    </w:rPr>
                  </w:pPr>
                  <w:r w:rsidRPr="00F31D1B">
                    <w:rPr>
                      <w:color w:val="002060"/>
                    </w:rPr>
                    <w:t>(2) 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C90F47" w14:textId="77777777" w:rsidR="00202D2B" w:rsidRPr="00F31D1B" w:rsidRDefault="00202D2B" w:rsidP="002E777A">
                  <w:pPr>
                    <w:pStyle w:val="rowtabella0"/>
                    <w:rPr>
                      <w:color w:val="002060"/>
                    </w:rPr>
                  </w:pPr>
                  <w:r w:rsidRPr="00F31D1B">
                    <w:rPr>
                      <w:color w:val="002060"/>
                    </w:rP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BF6DA" w14:textId="77777777" w:rsidR="00202D2B" w:rsidRPr="00F31D1B" w:rsidRDefault="00202D2B" w:rsidP="002E777A">
                  <w:pPr>
                    <w:pStyle w:val="rowtabella0"/>
                    <w:jc w:val="center"/>
                    <w:rPr>
                      <w:color w:val="002060"/>
                    </w:rPr>
                  </w:pPr>
                  <w:r w:rsidRPr="00F31D1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19DDCB" w14:textId="77777777" w:rsidR="00202D2B" w:rsidRPr="00F31D1B" w:rsidRDefault="00202D2B" w:rsidP="002E777A">
                  <w:pPr>
                    <w:pStyle w:val="rowtabella0"/>
                    <w:jc w:val="center"/>
                    <w:rPr>
                      <w:color w:val="002060"/>
                    </w:rPr>
                  </w:pPr>
                  <w:r w:rsidRPr="00F31D1B">
                    <w:rPr>
                      <w:color w:val="002060"/>
                    </w:rPr>
                    <w:t> </w:t>
                  </w:r>
                </w:p>
              </w:tc>
            </w:tr>
            <w:tr w:rsidR="00202D2B" w:rsidRPr="00F31D1B" w14:paraId="32D1F950"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3B7F98" w14:textId="77777777" w:rsidR="00202D2B" w:rsidRPr="00F31D1B" w:rsidRDefault="00202D2B" w:rsidP="002E777A">
                  <w:pPr>
                    <w:pStyle w:val="rowtabella0"/>
                    <w:rPr>
                      <w:color w:val="002060"/>
                    </w:rPr>
                  </w:pPr>
                  <w:r w:rsidRPr="00F31D1B">
                    <w:rPr>
                      <w:color w:val="002060"/>
                    </w:rPr>
                    <w:t>(2)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AC494" w14:textId="77777777" w:rsidR="00202D2B" w:rsidRPr="00F31D1B" w:rsidRDefault="00202D2B" w:rsidP="002E777A">
                  <w:pPr>
                    <w:pStyle w:val="rowtabella0"/>
                    <w:rPr>
                      <w:color w:val="002060"/>
                    </w:rPr>
                  </w:pPr>
                  <w:r w:rsidRPr="00F31D1B">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46437" w14:textId="77777777" w:rsidR="00202D2B" w:rsidRPr="00F31D1B" w:rsidRDefault="00202D2B" w:rsidP="002E777A">
                  <w:pPr>
                    <w:pStyle w:val="rowtabella0"/>
                    <w:jc w:val="center"/>
                    <w:rPr>
                      <w:color w:val="002060"/>
                    </w:rPr>
                  </w:pPr>
                  <w:r w:rsidRPr="00F31D1B">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574E3" w14:textId="77777777" w:rsidR="00202D2B" w:rsidRPr="00F31D1B" w:rsidRDefault="00202D2B" w:rsidP="002E777A">
                  <w:pPr>
                    <w:pStyle w:val="rowtabella0"/>
                    <w:jc w:val="center"/>
                    <w:rPr>
                      <w:color w:val="002060"/>
                    </w:rPr>
                  </w:pPr>
                  <w:r w:rsidRPr="00F31D1B">
                    <w:rPr>
                      <w:color w:val="002060"/>
                    </w:rPr>
                    <w:t> </w:t>
                  </w:r>
                </w:p>
              </w:tc>
            </w:tr>
            <w:tr w:rsidR="00202D2B" w:rsidRPr="00F31D1B" w14:paraId="559C4F3C"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3C564B87" w14:textId="77777777" w:rsidR="00202D2B" w:rsidRPr="00F31D1B" w:rsidRDefault="00202D2B" w:rsidP="002E777A">
                  <w:pPr>
                    <w:pStyle w:val="rowtabella0"/>
                    <w:rPr>
                      <w:color w:val="002060"/>
                    </w:rPr>
                  </w:pPr>
                  <w:r w:rsidRPr="00F31D1B">
                    <w:rPr>
                      <w:color w:val="002060"/>
                    </w:rPr>
                    <w:t>(1) - disputata il 07/02/2023</w:t>
                  </w:r>
                </w:p>
              </w:tc>
            </w:tr>
            <w:tr w:rsidR="00202D2B" w:rsidRPr="00F31D1B" w14:paraId="42109E19"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68989ECA" w14:textId="77777777" w:rsidR="00202D2B" w:rsidRPr="00F31D1B" w:rsidRDefault="00202D2B" w:rsidP="002E777A">
                  <w:pPr>
                    <w:pStyle w:val="rowtabella0"/>
                    <w:rPr>
                      <w:color w:val="002060"/>
                    </w:rPr>
                  </w:pPr>
                  <w:r w:rsidRPr="00F31D1B">
                    <w:rPr>
                      <w:color w:val="002060"/>
                    </w:rPr>
                    <w:t>(2) - disputata il 04/02/2023</w:t>
                  </w:r>
                </w:p>
              </w:tc>
            </w:tr>
          </w:tbl>
          <w:p w14:paraId="128E0272" w14:textId="77777777" w:rsidR="00202D2B" w:rsidRPr="00F31D1B" w:rsidRDefault="00202D2B" w:rsidP="002E777A">
            <w:pPr>
              <w:rPr>
                <w:color w:val="002060"/>
              </w:rPr>
            </w:pPr>
          </w:p>
        </w:tc>
      </w:tr>
    </w:tbl>
    <w:p w14:paraId="49876108" w14:textId="77777777" w:rsidR="00202D2B" w:rsidRPr="00F31D1B" w:rsidRDefault="00202D2B" w:rsidP="00202D2B">
      <w:pPr>
        <w:pStyle w:val="breakline"/>
        <w:rPr>
          <w:rFonts w:eastAsiaTheme="minorEastAsia"/>
          <w:color w:val="002060"/>
        </w:rPr>
      </w:pPr>
    </w:p>
    <w:p w14:paraId="69A24FBD" w14:textId="77777777" w:rsidR="00202D2B" w:rsidRPr="00F31D1B" w:rsidRDefault="00202D2B" w:rsidP="00202D2B">
      <w:pPr>
        <w:pStyle w:val="breakline"/>
        <w:rPr>
          <w:color w:val="002060"/>
        </w:rPr>
      </w:pPr>
    </w:p>
    <w:p w14:paraId="12D9EBB7" w14:textId="77777777" w:rsidR="00202D2B" w:rsidRPr="00F31D1B" w:rsidRDefault="00202D2B" w:rsidP="00202D2B">
      <w:pPr>
        <w:pStyle w:val="titoloprinc0"/>
        <w:rPr>
          <w:color w:val="002060"/>
        </w:rPr>
      </w:pPr>
      <w:r w:rsidRPr="00F31D1B">
        <w:rPr>
          <w:color w:val="002060"/>
        </w:rPr>
        <w:t>GIUDICE SPORTIVO</w:t>
      </w:r>
    </w:p>
    <w:p w14:paraId="4D348E17" w14:textId="77777777" w:rsidR="00202D2B" w:rsidRPr="00F31D1B" w:rsidRDefault="00202D2B" w:rsidP="00202D2B">
      <w:pPr>
        <w:pStyle w:val="diffida"/>
        <w:rPr>
          <w:color w:val="002060"/>
        </w:rPr>
      </w:pPr>
      <w:r w:rsidRPr="00F31D1B">
        <w:rPr>
          <w:color w:val="002060"/>
        </w:rPr>
        <w:t>Il Giudice Sportivo Avv. Agnese Lazzaretti, con l'assistenza del segretario Angelo Castellana, nella seduta del 08/02/2023, ha adottato le decisioni che di seguito integralmente si riportano:</w:t>
      </w:r>
    </w:p>
    <w:p w14:paraId="743BF48D" w14:textId="77777777" w:rsidR="00202D2B" w:rsidRPr="00F31D1B" w:rsidRDefault="00202D2B" w:rsidP="00202D2B">
      <w:pPr>
        <w:pStyle w:val="titolo10"/>
        <w:rPr>
          <w:color w:val="002060"/>
        </w:rPr>
      </w:pPr>
      <w:r w:rsidRPr="00F31D1B">
        <w:rPr>
          <w:color w:val="002060"/>
        </w:rPr>
        <w:t xml:space="preserve">GARE DEL 4/ 2/2023 </w:t>
      </w:r>
    </w:p>
    <w:p w14:paraId="3B21AA27" w14:textId="77777777" w:rsidR="00202D2B" w:rsidRPr="00F31D1B" w:rsidRDefault="00202D2B" w:rsidP="00202D2B">
      <w:pPr>
        <w:pStyle w:val="titolo7a"/>
        <w:rPr>
          <w:color w:val="002060"/>
        </w:rPr>
      </w:pPr>
      <w:r w:rsidRPr="00F31D1B">
        <w:rPr>
          <w:color w:val="002060"/>
        </w:rPr>
        <w:t xml:space="preserve">PROVVEDIMENTI DISCIPLINARI </w:t>
      </w:r>
    </w:p>
    <w:p w14:paraId="1589676C"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53515820" w14:textId="77777777" w:rsidR="00202D2B" w:rsidRPr="00F31D1B" w:rsidRDefault="00202D2B" w:rsidP="00202D2B">
      <w:pPr>
        <w:pStyle w:val="titolo30"/>
        <w:rPr>
          <w:color w:val="002060"/>
        </w:rPr>
      </w:pPr>
      <w:r w:rsidRPr="00F31D1B">
        <w:rPr>
          <w:color w:val="002060"/>
        </w:rPr>
        <w:t xml:space="preserve">CALCIATORI NON ESPULSI </w:t>
      </w:r>
    </w:p>
    <w:p w14:paraId="72AE9ECF"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9199BA7" w14:textId="77777777" w:rsidTr="002E777A">
        <w:tc>
          <w:tcPr>
            <w:tcW w:w="2200" w:type="dxa"/>
            <w:tcMar>
              <w:top w:w="20" w:type="dxa"/>
              <w:left w:w="20" w:type="dxa"/>
              <w:bottom w:w="20" w:type="dxa"/>
              <w:right w:w="20" w:type="dxa"/>
            </w:tcMar>
            <w:vAlign w:val="center"/>
            <w:hideMark/>
          </w:tcPr>
          <w:p w14:paraId="300F6D93" w14:textId="77777777" w:rsidR="00202D2B" w:rsidRPr="00F31D1B" w:rsidRDefault="00202D2B" w:rsidP="002E777A">
            <w:pPr>
              <w:pStyle w:val="movimento"/>
              <w:rPr>
                <w:color w:val="002060"/>
              </w:rPr>
            </w:pPr>
            <w:r w:rsidRPr="00F31D1B">
              <w:rPr>
                <w:color w:val="002060"/>
              </w:rPr>
              <w:t>CUSIMANO THOMAS</w:t>
            </w:r>
          </w:p>
        </w:tc>
        <w:tc>
          <w:tcPr>
            <w:tcW w:w="2200" w:type="dxa"/>
            <w:tcMar>
              <w:top w:w="20" w:type="dxa"/>
              <w:left w:w="20" w:type="dxa"/>
              <w:bottom w:w="20" w:type="dxa"/>
              <w:right w:w="20" w:type="dxa"/>
            </w:tcMar>
            <w:vAlign w:val="center"/>
            <w:hideMark/>
          </w:tcPr>
          <w:p w14:paraId="5AEB7C57" w14:textId="77777777" w:rsidR="00202D2B" w:rsidRPr="00F31D1B" w:rsidRDefault="00202D2B" w:rsidP="002E777A">
            <w:pPr>
              <w:pStyle w:val="movimento2"/>
              <w:rPr>
                <w:color w:val="002060"/>
              </w:rPr>
            </w:pPr>
            <w:r w:rsidRPr="00F31D1B">
              <w:rPr>
                <w:color w:val="002060"/>
              </w:rPr>
              <w:t xml:space="preserve">(C.U.S. ANCONA) </w:t>
            </w:r>
          </w:p>
        </w:tc>
        <w:tc>
          <w:tcPr>
            <w:tcW w:w="800" w:type="dxa"/>
            <w:tcMar>
              <w:top w:w="20" w:type="dxa"/>
              <w:left w:w="20" w:type="dxa"/>
              <w:bottom w:w="20" w:type="dxa"/>
              <w:right w:w="20" w:type="dxa"/>
            </w:tcMar>
            <w:vAlign w:val="center"/>
            <w:hideMark/>
          </w:tcPr>
          <w:p w14:paraId="170DEA9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BECE27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9B9D47E" w14:textId="77777777" w:rsidR="00202D2B" w:rsidRPr="00F31D1B" w:rsidRDefault="00202D2B" w:rsidP="002E777A">
            <w:pPr>
              <w:pStyle w:val="movimento2"/>
              <w:rPr>
                <w:color w:val="002060"/>
              </w:rPr>
            </w:pPr>
            <w:r w:rsidRPr="00F31D1B">
              <w:rPr>
                <w:color w:val="002060"/>
              </w:rPr>
              <w:t> </w:t>
            </w:r>
          </w:p>
        </w:tc>
      </w:tr>
    </w:tbl>
    <w:p w14:paraId="3674F9C9" w14:textId="77777777" w:rsidR="00202D2B" w:rsidRPr="00F31D1B" w:rsidRDefault="00202D2B" w:rsidP="00202D2B">
      <w:pPr>
        <w:pStyle w:val="titolo10"/>
        <w:rPr>
          <w:rFonts w:eastAsiaTheme="minorEastAsia"/>
          <w:color w:val="002060"/>
        </w:rPr>
      </w:pPr>
      <w:r w:rsidRPr="00F31D1B">
        <w:rPr>
          <w:color w:val="002060"/>
        </w:rPr>
        <w:t xml:space="preserve">GARE DEL 5/ 2/2023 </w:t>
      </w:r>
    </w:p>
    <w:p w14:paraId="409F5CA0" w14:textId="77777777" w:rsidR="00202D2B" w:rsidRPr="00F31D1B" w:rsidRDefault="00202D2B" w:rsidP="00202D2B">
      <w:pPr>
        <w:pStyle w:val="titolo7a"/>
        <w:rPr>
          <w:color w:val="002060"/>
        </w:rPr>
      </w:pPr>
      <w:r w:rsidRPr="00F31D1B">
        <w:rPr>
          <w:color w:val="002060"/>
        </w:rPr>
        <w:t xml:space="preserve">PROVVEDIMENTI DISCIPLINARI </w:t>
      </w:r>
    </w:p>
    <w:p w14:paraId="3CB14057"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76FE17C1" w14:textId="77777777" w:rsidR="00202D2B" w:rsidRPr="00F31D1B" w:rsidRDefault="00202D2B" w:rsidP="00202D2B">
      <w:pPr>
        <w:pStyle w:val="titolo30"/>
        <w:rPr>
          <w:color w:val="002060"/>
        </w:rPr>
      </w:pPr>
      <w:r w:rsidRPr="00F31D1B">
        <w:rPr>
          <w:color w:val="002060"/>
        </w:rPr>
        <w:t xml:space="preserve">CALCIATORI NON ESPULSI </w:t>
      </w:r>
    </w:p>
    <w:p w14:paraId="0CE23244" w14:textId="77777777" w:rsidR="00202D2B" w:rsidRPr="00F31D1B" w:rsidRDefault="00202D2B" w:rsidP="00202D2B">
      <w:pPr>
        <w:pStyle w:val="titolo20"/>
        <w:rPr>
          <w:color w:val="002060"/>
        </w:rPr>
      </w:pPr>
      <w:r w:rsidRPr="00F31D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7F86991" w14:textId="77777777" w:rsidTr="002E777A">
        <w:tc>
          <w:tcPr>
            <w:tcW w:w="2200" w:type="dxa"/>
            <w:tcMar>
              <w:top w:w="20" w:type="dxa"/>
              <w:left w:w="20" w:type="dxa"/>
              <w:bottom w:w="20" w:type="dxa"/>
              <w:right w:w="20" w:type="dxa"/>
            </w:tcMar>
            <w:vAlign w:val="center"/>
            <w:hideMark/>
          </w:tcPr>
          <w:p w14:paraId="5CAF0496" w14:textId="77777777" w:rsidR="00202D2B" w:rsidRPr="00F31D1B" w:rsidRDefault="00202D2B" w:rsidP="002E777A">
            <w:pPr>
              <w:pStyle w:val="movimento"/>
              <w:rPr>
                <w:color w:val="002060"/>
              </w:rPr>
            </w:pPr>
            <w:r w:rsidRPr="00F31D1B">
              <w:rPr>
                <w:color w:val="002060"/>
              </w:rPr>
              <w:t>CARLONI FILIPPO</w:t>
            </w:r>
          </w:p>
        </w:tc>
        <w:tc>
          <w:tcPr>
            <w:tcW w:w="2200" w:type="dxa"/>
            <w:tcMar>
              <w:top w:w="20" w:type="dxa"/>
              <w:left w:w="20" w:type="dxa"/>
              <w:bottom w:w="20" w:type="dxa"/>
              <w:right w:w="20" w:type="dxa"/>
            </w:tcMar>
            <w:vAlign w:val="center"/>
            <w:hideMark/>
          </w:tcPr>
          <w:p w14:paraId="414FDCF0" w14:textId="77777777" w:rsidR="00202D2B" w:rsidRPr="00F31D1B" w:rsidRDefault="00202D2B" w:rsidP="002E777A">
            <w:pPr>
              <w:pStyle w:val="movimento2"/>
              <w:rPr>
                <w:color w:val="002060"/>
              </w:rPr>
            </w:pPr>
            <w:r w:rsidRPr="00F31D1B">
              <w:rPr>
                <w:color w:val="002060"/>
              </w:rPr>
              <w:t xml:space="preserve">(ACLI MANTOVANI CALCIO A 5) </w:t>
            </w:r>
          </w:p>
        </w:tc>
        <w:tc>
          <w:tcPr>
            <w:tcW w:w="800" w:type="dxa"/>
            <w:tcMar>
              <w:top w:w="20" w:type="dxa"/>
              <w:left w:w="20" w:type="dxa"/>
              <w:bottom w:w="20" w:type="dxa"/>
              <w:right w:w="20" w:type="dxa"/>
            </w:tcMar>
            <w:vAlign w:val="center"/>
            <w:hideMark/>
          </w:tcPr>
          <w:p w14:paraId="2FDBB2FD"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A6E588C" w14:textId="77777777" w:rsidR="00202D2B" w:rsidRPr="00F31D1B" w:rsidRDefault="00202D2B" w:rsidP="002E777A">
            <w:pPr>
              <w:pStyle w:val="movimento"/>
              <w:rPr>
                <w:color w:val="002060"/>
              </w:rPr>
            </w:pPr>
            <w:r w:rsidRPr="00F31D1B">
              <w:rPr>
                <w:color w:val="002060"/>
              </w:rPr>
              <w:t>BOCCHINI DANIELE</w:t>
            </w:r>
          </w:p>
        </w:tc>
        <w:tc>
          <w:tcPr>
            <w:tcW w:w="2200" w:type="dxa"/>
            <w:tcMar>
              <w:top w:w="20" w:type="dxa"/>
              <w:left w:w="20" w:type="dxa"/>
              <w:bottom w:w="20" w:type="dxa"/>
              <w:right w:w="20" w:type="dxa"/>
            </w:tcMar>
            <w:vAlign w:val="center"/>
            <w:hideMark/>
          </w:tcPr>
          <w:p w14:paraId="1647B506" w14:textId="77777777" w:rsidR="00202D2B" w:rsidRPr="00F31D1B" w:rsidRDefault="00202D2B" w:rsidP="002E777A">
            <w:pPr>
              <w:pStyle w:val="movimento2"/>
              <w:rPr>
                <w:color w:val="002060"/>
              </w:rPr>
            </w:pPr>
            <w:r w:rsidRPr="00F31D1B">
              <w:rPr>
                <w:color w:val="002060"/>
              </w:rPr>
              <w:t xml:space="preserve">(CSI GAUDIO) </w:t>
            </w:r>
          </w:p>
        </w:tc>
      </w:tr>
    </w:tbl>
    <w:p w14:paraId="6FF6B6F7" w14:textId="77777777" w:rsidR="00202D2B" w:rsidRPr="00F31D1B" w:rsidRDefault="00202D2B" w:rsidP="00202D2B">
      <w:pPr>
        <w:pStyle w:val="titolo20"/>
        <w:rPr>
          <w:rFonts w:eastAsiaTheme="minorEastAsia"/>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4A7BC0C1" w14:textId="77777777" w:rsidTr="002E777A">
        <w:tc>
          <w:tcPr>
            <w:tcW w:w="2200" w:type="dxa"/>
            <w:tcMar>
              <w:top w:w="20" w:type="dxa"/>
              <w:left w:w="20" w:type="dxa"/>
              <w:bottom w:w="20" w:type="dxa"/>
              <w:right w:w="20" w:type="dxa"/>
            </w:tcMar>
            <w:vAlign w:val="center"/>
            <w:hideMark/>
          </w:tcPr>
          <w:p w14:paraId="66D61305" w14:textId="77777777" w:rsidR="00202D2B" w:rsidRPr="00F31D1B" w:rsidRDefault="00202D2B" w:rsidP="002E777A">
            <w:pPr>
              <w:pStyle w:val="movimento"/>
              <w:rPr>
                <w:color w:val="002060"/>
              </w:rPr>
            </w:pPr>
            <w:r w:rsidRPr="00F31D1B">
              <w:rPr>
                <w:color w:val="002060"/>
              </w:rPr>
              <w:t>TROKA FABIO</w:t>
            </w:r>
          </w:p>
        </w:tc>
        <w:tc>
          <w:tcPr>
            <w:tcW w:w="2200" w:type="dxa"/>
            <w:tcMar>
              <w:top w:w="20" w:type="dxa"/>
              <w:left w:w="20" w:type="dxa"/>
              <w:bottom w:w="20" w:type="dxa"/>
              <w:right w:w="20" w:type="dxa"/>
            </w:tcMar>
            <w:vAlign w:val="center"/>
            <w:hideMark/>
          </w:tcPr>
          <w:p w14:paraId="3DA4993B" w14:textId="77777777" w:rsidR="00202D2B" w:rsidRPr="00F31D1B" w:rsidRDefault="00202D2B" w:rsidP="002E777A">
            <w:pPr>
              <w:pStyle w:val="movimento2"/>
              <w:rPr>
                <w:color w:val="002060"/>
              </w:rPr>
            </w:pPr>
            <w:r w:rsidRPr="00F31D1B">
              <w:rPr>
                <w:color w:val="002060"/>
              </w:rPr>
              <w:t xml:space="preserve">(REAL EAGLES VIRTUS PAGLIA) </w:t>
            </w:r>
          </w:p>
        </w:tc>
        <w:tc>
          <w:tcPr>
            <w:tcW w:w="800" w:type="dxa"/>
            <w:tcMar>
              <w:top w:w="20" w:type="dxa"/>
              <w:left w:w="20" w:type="dxa"/>
              <w:bottom w:w="20" w:type="dxa"/>
              <w:right w:w="20" w:type="dxa"/>
            </w:tcMar>
            <w:vAlign w:val="center"/>
            <w:hideMark/>
          </w:tcPr>
          <w:p w14:paraId="6E975448"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E8944E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325C177" w14:textId="77777777" w:rsidR="00202D2B" w:rsidRPr="00F31D1B" w:rsidRDefault="00202D2B" w:rsidP="002E777A">
            <w:pPr>
              <w:pStyle w:val="movimento2"/>
              <w:rPr>
                <w:color w:val="002060"/>
              </w:rPr>
            </w:pPr>
            <w:r w:rsidRPr="00F31D1B">
              <w:rPr>
                <w:color w:val="002060"/>
              </w:rPr>
              <w:t> </w:t>
            </w:r>
          </w:p>
        </w:tc>
      </w:tr>
    </w:tbl>
    <w:p w14:paraId="089E93BE" w14:textId="77777777" w:rsidR="00202D2B" w:rsidRPr="00F31D1B" w:rsidRDefault="00202D2B" w:rsidP="00202D2B">
      <w:pPr>
        <w:pStyle w:val="titolo10"/>
        <w:rPr>
          <w:rFonts w:eastAsiaTheme="minorEastAsia"/>
          <w:color w:val="002060"/>
        </w:rPr>
      </w:pPr>
      <w:r w:rsidRPr="00F31D1B">
        <w:rPr>
          <w:color w:val="002060"/>
        </w:rPr>
        <w:t xml:space="preserve">GARE DEL 7/ 2/2023 </w:t>
      </w:r>
    </w:p>
    <w:p w14:paraId="46969B84" w14:textId="77777777" w:rsidR="00202D2B" w:rsidRPr="00F31D1B" w:rsidRDefault="00202D2B" w:rsidP="00202D2B">
      <w:pPr>
        <w:pStyle w:val="titolo7a"/>
        <w:rPr>
          <w:color w:val="002060"/>
        </w:rPr>
      </w:pPr>
      <w:r w:rsidRPr="00F31D1B">
        <w:rPr>
          <w:color w:val="002060"/>
        </w:rPr>
        <w:t xml:space="preserve">PROVVEDIMENTI DISCIPLINARI </w:t>
      </w:r>
    </w:p>
    <w:p w14:paraId="1AD8F956"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10E21EAE" w14:textId="77777777" w:rsidR="00202D2B" w:rsidRPr="00F31D1B" w:rsidRDefault="00202D2B" w:rsidP="00202D2B">
      <w:pPr>
        <w:pStyle w:val="titolo30"/>
        <w:rPr>
          <w:color w:val="002060"/>
        </w:rPr>
      </w:pPr>
      <w:r w:rsidRPr="00F31D1B">
        <w:rPr>
          <w:color w:val="002060"/>
        </w:rPr>
        <w:t xml:space="preserve">CALCIATORI ESPULSI </w:t>
      </w:r>
    </w:p>
    <w:p w14:paraId="4DBFA2CC" w14:textId="77777777" w:rsidR="00202D2B" w:rsidRPr="00F31D1B" w:rsidRDefault="00202D2B" w:rsidP="00202D2B">
      <w:pPr>
        <w:pStyle w:val="titolo20"/>
        <w:rPr>
          <w:color w:val="002060"/>
        </w:rPr>
      </w:pPr>
      <w:r w:rsidRPr="00F31D1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0099B0EB" w14:textId="77777777" w:rsidTr="002E777A">
        <w:tc>
          <w:tcPr>
            <w:tcW w:w="2200" w:type="dxa"/>
            <w:tcMar>
              <w:top w:w="20" w:type="dxa"/>
              <w:left w:w="20" w:type="dxa"/>
              <w:bottom w:w="20" w:type="dxa"/>
              <w:right w:w="20" w:type="dxa"/>
            </w:tcMar>
            <w:vAlign w:val="center"/>
            <w:hideMark/>
          </w:tcPr>
          <w:p w14:paraId="4BD53EAE" w14:textId="77777777" w:rsidR="00202D2B" w:rsidRPr="00F31D1B" w:rsidRDefault="00202D2B" w:rsidP="002E777A">
            <w:pPr>
              <w:pStyle w:val="movimento"/>
              <w:rPr>
                <w:color w:val="002060"/>
              </w:rPr>
            </w:pPr>
            <w:r w:rsidRPr="00F31D1B">
              <w:rPr>
                <w:color w:val="002060"/>
              </w:rPr>
              <w:t>FALCONE DAVIDE</w:t>
            </w:r>
          </w:p>
        </w:tc>
        <w:tc>
          <w:tcPr>
            <w:tcW w:w="2200" w:type="dxa"/>
            <w:tcMar>
              <w:top w:w="20" w:type="dxa"/>
              <w:left w:w="20" w:type="dxa"/>
              <w:bottom w:w="20" w:type="dxa"/>
              <w:right w:w="20" w:type="dxa"/>
            </w:tcMar>
            <w:vAlign w:val="center"/>
            <w:hideMark/>
          </w:tcPr>
          <w:p w14:paraId="4ED2797E" w14:textId="77777777" w:rsidR="00202D2B" w:rsidRPr="00F31D1B" w:rsidRDefault="00202D2B" w:rsidP="002E777A">
            <w:pPr>
              <w:pStyle w:val="movimento2"/>
              <w:rPr>
                <w:color w:val="002060"/>
              </w:rPr>
            </w:pPr>
            <w:r w:rsidRPr="00F31D1B">
              <w:rPr>
                <w:color w:val="002060"/>
              </w:rPr>
              <w:t xml:space="preserve">(DAMIANI E GATTI ASCOLI) </w:t>
            </w:r>
          </w:p>
        </w:tc>
        <w:tc>
          <w:tcPr>
            <w:tcW w:w="800" w:type="dxa"/>
            <w:tcMar>
              <w:top w:w="20" w:type="dxa"/>
              <w:left w:w="20" w:type="dxa"/>
              <w:bottom w:w="20" w:type="dxa"/>
              <w:right w:w="20" w:type="dxa"/>
            </w:tcMar>
            <w:vAlign w:val="center"/>
            <w:hideMark/>
          </w:tcPr>
          <w:p w14:paraId="7B8BC04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3B5C0DA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5585945E" w14:textId="77777777" w:rsidR="00202D2B" w:rsidRPr="00F31D1B" w:rsidRDefault="00202D2B" w:rsidP="002E777A">
            <w:pPr>
              <w:pStyle w:val="movimento2"/>
              <w:rPr>
                <w:color w:val="002060"/>
              </w:rPr>
            </w:pPr>
            <w:r w:rsidRPr="00F31D1B">
              <w:rPr>
                <w:color w:val="002060"/>
              </w:rPr>
              <w:t> </w:t>
            </w:r>
          </w:p>
        </w:tc>
      </w:tr>
    </w:tbl>
    <w:p w14:paraId="2324E7E3" w14:textId="77777777" w:rsidR="00202D2B" w:rsidRDefault="00202D2B" w:rsidP="00202D2B">
      <w:pPr>
        <w:pStyle w:val="breakline"/>
        <w:rPr>
          <w:color w:val="002060"/>
        </w:rPr>
      </w:pPr>
    </w:p>
    <w:p w14:paraId="59E0B200" w14:textId="77777777" w:rsidR="00202D2B" w:rsidRPr="0087042E" w:rsidRDefault="00202D2B" w:rsidP="00202D2B">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1C199ABB" w14:textId="77777777" w:rsidR="00202D2B" w:rsidRPr="0087042E" w:rsidRDefault="00202D2B" w:rsidP="00202D2B">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1D51C94F" w14:textId="77777777" w:rsidR="00202D2B" w:rsidRPr="00F31D1B" w:rsidRDefault="00202D2B" w:rsidP="00202D2B">
      <w:pPr>
        <w:pStyle w:val="breakline"/>
        <w:rPr>
          <w:rFonts w:eastAsiaTheme="minorEastAsia"/>
          <w:color w:val="002060"/>
        </w:rPr>
      </w:pPr>
    </w:p>
    <w:p w14:paraId="65A49937" w14:textId="77777777" w:rsidR="00202D2B" w:rsidRPr="00F31D1B" w:rsidRDefault="00202D2B" w:rsidP="00202D2B">
      <w:pPr>
        <w:pStyle w:val="titoloprinc0"/>
        <w:rPr>
          <w:color w:val="002060"/>
        </w:rPr>
      </w:pPr>
      <w:r w:rsidRPr="00F31D1B">
        <w:rPr>
          <w:color w:val="002060"/>
        </w:rPr>
        <w:t>CLASSIFICA</w:t>
      </w:r>
    </w:p>
    <w:p w14:paraId="7696B1B0" w14:textId="77777777" w:rsidR="00202D2B" w:rsidRPr="00F31D1B" w:rsidRDefault="00202D2B" w:rsidP="00202D2B">
      <w:pPr>
        <w:pStyle w:val="breakline"/>
        <w:rPr>
          <w:color w:val="002060"/>
        </w:rPr>
      </w:pPr>
    </w:p>
    <w:p w14:paraId="0E2B9D8F" w14:textId="77777777" w:rsidR="00202D2B" w:rsidRPr="00F31D1B" w:rsidRDefault="00202D2B" w:rsidP="00202D2B">
      <w:pPr>
        <w:pStyle w:val="breakline"/>
        <w:rPr>
          <w:color w:val="002060"/>
        </w:rPr>
      </w:pPr>
    </w:p>
    <w:p w14:paraId="3A482ABA" w14:textId="77777777" w:rsidR="00202D2B" w:rsidRPr="00F31D1B" w:rsidRDefault="00202D2B" w:rsidP="00202D2B">
      <w:pPr>
        <w:pStyle w:val="sottotitolocampionato10"/>
        <w:rPr>
          <w:color w:val="002060"/>
        </w:rPr>
      </w:pPr>
      <w:r w:rsidRPr="00F31D1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3E056752"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BE8C0"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CFD04"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3789D"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70A09"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8BD6E"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80DB6"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2D669"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84513"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EB5F4"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7397E" w14:textId="77777777" w:rsidR="00202D2B" w:rsidRPr="00F31D1B" w:rsidRDefault="00202D2B" w:rsidP="002E777A">
            <w:pPr>
              <w:pStyle w:val="headertabella0"/>
              <w:rPr>
                <w:color w:val="002060"/>
              </w:rPr>
            </w:pPr>
            <w:r w:rsidRPr="00F31D1B">
              <w:rPr>
                <w:color w:val="002060"/>
              </w:rPr>
              <w:t>PE</w:t>
            </w:r>
          </w:p>
        </w:tc>
      </w:tr>
      <w:tr w:rsidR="00202D2B" w:rsidRPr="00F31D1B" w14:paraId="7ECA737F"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998BE" w14:textId="77777777" w:rsidR="00202D2B" w:rsidRPr="00F31D1B" w:rsidRDefault="00202D2B" w:rsidP="002E777A">
            <w:pPr>
              <w:pStyle w:val="rowtabella0"/>
              <w:rPr>
                <w:color w:val="002060"/>
              </w:rPr>
            </w:pPr>
            <w:r w:rsidRPr="00F31D1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96B4"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3D9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F7F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83D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D4A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F230"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032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3E8B"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1264" w14:textId="77777777" w:rsidR="00202D2B" w:rsidRPr="00F31D1B" w:rsidRDefault="00202D2B" w:rsidP="002E777A">
            <w:pPr>
              <w:pStyle w:val="rowtabella0"/>
              <w:jc w:val="center"/>
              <w:rPr>
                <w:color w:val="002060"/>
              </w:rPr>
            </w:pPr>
            <w:r w:rsidRPr="00F31D1B">
              <w:rPr>
                <w:color w:val="002060"/>
              </w:rPr>
              <w:t>0</w:t>
            </w:r>
          </w:p>
        </w:tc>
      </w:tr>
      <w:tr w:rsidR="00202D2B" w:rsidRPr="00F31D1B" w14:paraId="490DAE6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DC1ED" w14:textId="77777777" w:rsidR="00202D2B" w:rsidRPr="00F31D1B" w:rsidRDefault="00202D2B" w:rsidP="002E777A">
            <w:pPr>
              <w:pStyle w:val="rowtabella0"/>
              <w:rPr>
                <w:color w:val="002060"/>
              </w:rPr>
            </w:pPr>
            <w:r w:rsidRPr="00F31D1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856E"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88C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2C0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FEA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044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9C18"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1F4F"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E454"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410F" w14:textId="77777777" w:rsidR="00202D2B" w:rsidRPr="00F31D1B" w:rsidRDefault="00202D2B" w:rsidP="002E777A">
            <w:pPr>
              <w:pStyle w:val="rowtabella0"/>
              <w:jc w:val="center"/>
              <w:rPr>
                <w:color w:val="002060"/>
              </w:rPr>
            </w:pPr>
            <w:r w:rsidRPr="00F31D1B">
              <w:rPr>
                <w:color w:val="002060"/>
              </w:rPr>
              <w:t>0</w:t>
            </w:r>
          </w:p>
        </w:tc>
      </w:tr>
      <w:tr w:rsidR="00202D2B" w:rsidRPr="00F31D1B" w14:paraId="2492B2A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93423" w14:textId="77777777" w:rsidR="00202D2B" w:rsidRPr="00F31D1B" w:rsidRDefault="00202D2B" w:rsidP="002E777A">
            <w:pPr>
              <w:pStyle w:val="rowtabella0"/>
              <w:rPr>
                <w:color w:val="002060"/>
              </w:rPr>
            </w:pPr>
            <w:r w:rsidRPr="00F31D1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E07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B5C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5915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9E5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255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EA6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F0215"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B918"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A2E9" w14:textId="77777777" w:rsidR="00202D2B" w:rsidRPr="00F31D1B" w:rsidRDefault="00202D2B" w:rsidP="002E777A">
            <w:pPr>
              <w:pStyle w:val="rowtabella0"/>
              <w:jc w:val="center"/>
              <w:rPr>
                <w:color w:val="002060"/>
              </w:rPr>
            </w:pPr>
            <w:r w:rsidRPr="00F31D1B">
              <w:rPr>
                <w:color w:val="002060"/>
              </w:rPr>
              <w:t>0</w:t>
            </w:r>
          </w:p>
        </w:tc>
      </w:tr>
      <w:tr w:rsidR="00202D2B" w:rsidRPr="00F31D1B" w14:paraId="7C430FA7"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C09EF" w14:textId="77777777" w:rsidR="00202D2B" w:rsidRPr="00F31D1B" w:rsidRDefault="00202D2B" w:rsidP="002E777A">
            <w:pPr>
              <w:pStyle w:val="rowtabella0"/>
              <w:rPr>
                <w:color w:val="002060"/>
              </w:rPr>
            </w:pPr>
            <w:r w:rsidRPr="00F31D1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CCD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F7A9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E43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0BA3"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3A4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0D11"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F30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55A0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0D31" w14:textId="77777777" w:rsidR="00202D2B" w:rsidRPr="00F31D1B" w:rsidRDefault="00202D2B" w:rsidP="002E777A">
            <w:pPr>
              <w:pStyle w:val="rowtabella0"/>
              <w:jc w:val="center"/>
              <w:rPr>
                <w:color w:val="002060"/>
              </w:rPr>
            </w:pPr>
            <w:r w:rsidRPr="00F31D1B">
              <w:rPr>
                <w:color w:val="002060"/>
              </w:rPr>
              <w:t>0</w:t>
            </w:r>
          </w:p>
        </w:tc>
      </w:tr>
      <w:tr w:rsidR="00202D2B" w:rsidRPr="00F31D1B" w14:paraId="35A0F96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C6770" w14:textId="77777777" w:rsidR="00202D2B" w:rsidRPr="00F31D1B" w:rsidRDefault="00202D2B" w:rsidP="002E777A">
            <w:pPr>
              <w:pStyle w:val="rowtabella0"/>
              <w:rPr>
                <w:color w:val="002060"/>
              </w:rPr>
            </w:pPr>
            <w:r w:rsidRPr="00F31D1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119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FEB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2CF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E24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F8B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25D3"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E2F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43B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EA52" w14:textId="77777777" w:rsidR="00202D2B" w:rsidRPr="00F31D1B" w:rsidRDefault="00202D2B" w:rsidP="002E777A">
            <w:pPr>
              <w:pStyle w:val="rowtabella0"/>
              <w:jc w:val="center"/>
              <w:rPr>
                <w:color w:val="002060"/>
              </w:rPr>
            </w:pPr>
            <w:r w:rsidRPr="00F31D1B">
              <w:rPr>
                <w:color w:val="002060"/>
              </w:rPr>
              <w:t>0</w:t>
            </w:r>
          </w:p>
        </w:tc>
      </w:tr>
      <w:tr w:rsidR="00202D2B" w:rsidRPr="00F31D1B" w14:paraId="4FEFD027"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D6F76" w14:textId="77777777" w:rsidR="00202D2B" w:rsidRPr="00F31D1B" w:rsidRDefault="00202D2B" w:rsidP="002E777A">
            <w:pPr>
              <w:pStyle w:val="rowtabella0"/>
              <w:rPr>
                <w:color w:val="002060"/>
                <w:lang w:val="es-ES"/>
              </w:rPr>
            </w:pPr>
            <w:r w:rsidRPr="00F31D1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E9C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E83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526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1E0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63EE"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1918E"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9C43C"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A0EDB"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8D854" w14:textId="77777777" w:rsidR="00202D2B" w:rsidRPr="00F31D1B" w:rsidRDefault="00202D2B" w:rsidP="002E777A">
            <w:pPr>
              <w:pStyle w:val="rowtabella0"/>
              <w:jc w:val="center"/>
              <w:rPr>
                <w:color w:val="002060"/>
              </w:rPr>
            </w:pPr>
            <w:r w:rsidRPr="00F31D1B">
              <w:rPr>
                <w:color w:val="002060"/>
              </w:rPr>
              <w:t>0</w:t>
            </w:r>
          </w:p>
        </w:tc>
      </w:tr>
      <w:tr w:rsidR="00202D2B" w:rsidRPr="00F31D1B" w14:paraId="0298202E"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14681" w14:textId="77777777" w:rsidR="00202D2B" w:rsidRPr="00F31D1B" w:rsidRDefault="00202D2B" w:rsidP="002E777A">
            <w:pPr>
              <w:pStyle w:val="rowtabella0"/>
              <w:rPr>
                <w:color w:val="002060"/>
              </w:rPr>
            </w:pPr>
            <w:r w:rsidRPr="00F31D1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90A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ABE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E1C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7A7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373E"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23B4"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BCF5"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D38D"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AC2D" w14:textId="77777777" w:rsidR="00202D2B" w:rsidRPr="00F31D1B" w:rsidRDefault="00202D2B" w:rsidP="002E777A">
            <w:pPr>
              <w:pStyle w:val="rowtabella0"/>
              <w:jc w:val="center"/>
              <w:rPr>
                <w:color w:val="002060"/>
              </w:rPr>
            </w:pPr>
            <w:r w:rsidRPr="00F31D1B">
              <w:rPr>
                <w:color w:val="002060"/>
              </w:rPr>
              <w:t>0</w:t>
            </w:r>
          </w:p>
        </w:tc>
      </w:tr>
      <w:tr w:rsidR="00202D2B" w:rsidRPr="00F31D1B" w14:paraId="3A280DFE"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17327F" w14:textId="77777777" w:rsidR="00202D2B" w:rsidRPr="00F31D1B" w:rsidRDefault="00202D2B" w:rsidP="002E777A">
            <w:pPr>
              <w:pStyle w:val="rowtabella0"/>
              <w:rPr>
                <w:color w:val="002060"/>
              </w:rPr>
            </w:pPr>
            <w:r w:rsidRPr="00F31D1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8E4F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3C1E0"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7D6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8A4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8AC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BF7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7F78"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BD166" w14:textId="77777777" w:rsidR="00202D2B" w:rsidRPr="00F31D1B" w:rsidRDefault="00202D2B" w:rsidP="002E777A">
            <w:pPr>
              <w:pStyle w:val="rowtabella0"/>
              <w:jc w:val="center"/>
              <w:rPr>
                <w:color w:val="002060"/>
              </w:rPr>
            </w:pPr>
            <w:r w:rsidRPr="00F31D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EF60" w14:textId="77777777" w:rsidR="00202D2B" w:rsidRPr="00F31D1B" w:rsidRDefault="00202D2B" w:rsidP="002E777A">
            <w:pPr>
              <w:pStyle w:val="rowtabella0"/>
              <w:jc w:val="center"/>
              <w:rPr>
                <w:color w:val="002060"/>
              </w:rPr>
            </w:pPr>
            <w:r w:rsidRPr="00F31D1B">
              <w:rPr>
                <w:color w:val="002060"/>
              </w:rPr>
              <w:t>0</w:t>
            </w:r>
          </w:p>
        </w:tc>
      </w:tr>
    </w:tbl>
    <w:p w14:paraId="2DAD9421" w14:textId="77777777" w:rsidR="00202D2B" w:rsidRPr="00F31D1B" w:rsidRDefault="00202D2B" w:rsidP="00202D2B">
      <w:pPr>
        <w:pStyle w:val="breakline"/>
        <w:rPr>
          <w:rFonts w:eastAsiaTheme="minorEastAsia"/>
          <w:color w:val="002060"/>
        </w:rPr>
      </w:pPr>
    </w:p>
    <w:p w14:paraId="77187B12" w14:textId="77777777" w:rsidR="00202D2B" w:rsidRPr="00F31D1B" w:rsidRDefault="00202D2B" w:rsidP="00202D2B">
      <w:pPr>
        <w:pStyle w:val="breakline"/>
        <w:rPr>
          <w:color w:val="002060"/>
        </w:rPr>
      </w:pPr>
    </w:p>
    <w:p w14:paraId="01364D84" w14:textId="77777777" w:rsidR="00202D2B" w:rsidRPr="00F31D1B" w:rsidRDefault="00202D2B" w:rsidP="00202D2B">
      <w:pPr>
        <w:pStyle w:val="sottotitolocampionato10"/>
        <w:rPr>
          <w:color w:val="002060"/>
        </w:rPr>
      </w:pPr>
      <w:r w:rsidRPr="00F31D1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78BE267D"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86AB1"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1C272"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D72F5"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FF393"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02EAF"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BD927"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65E06"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1D025"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AC541"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E0FBA" w14:textId="77777777" w:rsidR="00202D2B" w:rsidRPr="00F31D1B" w:rsidRDefault="00202D2B" w:rsidP="002E777A">
            <w:pPr>
              <w:pStyle w:val="headertabella0"/>
              <w:rPr>
                <w:color w:val="002060"/>
              </w:rPr>
            </w:pPr>
            <w:r w:rsidRPr="00F31D1B">
              <w:rPr>
                <w:color w:val="002060"/>
              </w:rPr>
              <w:t>PE</w:t>
            </w:r>
          </w:p>
        </w:tc>
      </w:tr>
      <w:tr w:rsidR="00202D2B" w:rsidRPr="00F31D1B" w14:paraId="5FFA6DF0"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D77409" w14:textId="77777777" w:rsidR="00202D2B" w:rsidRPr="00F31D1B" w:rsidRDefault="00202D2B" w:rsidP="002E777A">
            <w:pPr>
              <w:pStyle w:val="rowtabella0"/>
              <w:rPr>
                <w:color w:val="002060"/>
                <w:lang w:val="es-ES"/>
              </w:rPr>
            </w:pPr>
            <w:r w:rsidRPr="00F31D1B">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4307"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418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C32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D8C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39A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1F01"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209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6EF4F"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9B37" w14:textId="77777777" w:rsidR="00202D2B" w:rsidRPr="00F31D1B" w:rsidRDefault="00202D2B" w:rsidP="002E777A">
            <w:pPr>
              <w:pStyle w:val="rowtabella0"/>
              <w:jc w:val="center"/>
              <w:rPr>
                <w:color w:val="002060"/>
              </w:rPr>
            </w:pPr>
            <w:r w:rsidRPr="00F31D1B">
              <w:rPr>
                <w:color w:val="002060"/>
              </w:rPr>
              <w:t>0</w:t>
            </w:r>
          </w:p>
        </w:tc>
      </w:tr>
      <w:tr w:rsidR="00202D2B" w:rsidRPr="00F31D1B" w14:paraId="7169630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86BAD" w14:textId="77777777" w:rsidR="00202D2B" w:rsidRPr="00F31D1B" w:rsidRDefault="00202D2B" w:rsidP="002E777A">
            <w:pPr>
              <w:pStyle w:val="rowtabella0"/>
              <w:rPr>
                <w:color w:val="002060"/>
                <w:lang w:val="es-ES"/>
              </w:rPr>
            </w:pPr>
            <w:r w:rsidRPr="00F31D1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79D5F"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10F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0AA33"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318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016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69653"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E55D"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FA40"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3E72" w14:textId="77777777" w:rsidR="00202D2B" w:rsidRPr="00F31D1B" w:rsidRDefault="00202D2B" w:rsidP="002E777A">
            <w:pPr>
              <w:pStyle w:val="rowtabella0"/>
              <w:jc w:val="center"/>
              <w:rPr>
                <w:color w:val="002060"/>
              </w:rPr>
            </w:pPr>
            <w:r w:rsidRPr="00F31D1B">
              <w:rPr>
                <w:color w:val="002060"/>
              </w:rPr>
              <w:t>0</w:t>
            </w:r>
          </w:p>
        </w:tc>
      </w:tr>
      <w:tr w:rsidR="00202D2B" w:rsidRPr="00F31D1B" w14:paraId="195BCB3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98FB5" w14:textId="77777777" w:rsidR="00202D2B" w:rsidRPr="00F31D1B" w:rsidRDefault="00202D2B" w:rsidP="002E777A">
            <w:pPr>
              <w:pStyle w:val="rowtabella0"/>
              <w:rPr>
                <w:color w:val="002060"/>
              </w:rPr>
            </w:pPr>
            <w:r w:rsidRPr="00F31D1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B168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0C8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0AD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762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CD5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8A47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ADCE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31B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B18A" w14:textId="77777777" w:rsidR="00202D2B" w:rsidRPr="00F31D1B" w:rsidRDefault="00202D2B" w:rsidP="002E777A">
            <w:pPr>
              <w:pStyle w:val="rowtabella0"/>
              <w:jc w:val="center"/>
              <w:rPr>
                <w:color w:val="002060"/>
              </w:rPr>
            </w:pPr>
            <w:r w:rsidRPr="00F31D1B">
              <w:rPr>
                <w:color w:val="002060"/>
              </w:rPr>
              <w:t>0</w:t>
            </w:r>
          </w:p>
        </w:tc>
      </w:tr>
      <w:tr w:rsidR="00202D2B" w:rsidRPr="00F31D1B" w14:paraId="783D80C2"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076F0" w14:textId="77777777" w:rsidR="00202D2B" w:rsidRPr="00F31D1B" w:rsidRDefault="00202D2B" w:rsidP="002E777A">
            <w:pPr>
              <w:pStyle w:val="rowtabella0"/>
              <w:rPr>
                <w:color w:val="002060"/>
              </w:rPr>
            </w:pPr>
            <w:r w:rsidRPr="00F31D1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D39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322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DEE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D6B9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4E0A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843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85E3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149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7A2A" w14:textId="77777777" w:rsidR="00202D2B" w:rsidRPr="00F31D1B" w:rsidRDefault="00202D2B" w:rsidP="002E777A">
            <w:pPr>
              <w:pStyle w:val="rowtabella0"/>
              <w:jc w:val="center"/>
              <w:rPr>
                <w:color w:val="002060"/>
              </w:rPr>
            </w:pPr>
            <w:r w:rsidRPr="00F31D1B">
              <w:rPr>
                <w:color w:val="002060"/>
              </w:rPr>
              <w:t>0</w:t>
            </w:r>
          </w:p>
        </w:tc>
      </w:tr>
      <w:tr w:rsidR="00202D2B" w:rsidRPr="00F31D1B" w14:paraId="4DA65B5E"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19B12" w14:textId="77777777" w:rsidR="00202D2B" w:rsidRPr="00F31D1B" w:rsidRDefault="00202D2B" w:rsidP="002E777A">
            <w:pPr>
              <w:pStyle w:val="rowtabella0"/>
              <w:rPr>
                <w:color w:val="002060"/>
              </w:rPr>
            </w:pPr>
            <w:r w:rsidRPr="00F31D1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E07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611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899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9A4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A4F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0F7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54F3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0A2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9EAD" w14:textId="77777777" w:rsidR="00202D2B" w:rsidRPr="00F31D1B" w:rsidRDefault="00202D2B" w:rsidP="002E777A">
            <w:pPr>
              <w:pStyle w:val="rowtabella0"/>
              <w:jc w:val="center"/>
              <w:rPr>
                <w:color w:val="002060"/>
              </w:rPr>
            </w:pPr>
            <w:r w:rsidRPr="00F31D1B">
              <w:rPr>
                <w:color w:val="002060"/>
              </w:rPr>
              <w:t>0</w:t>
            </w:r>
          </w:p>
        </w:tc>
      </w:tr>
      <w:tr w:rsidR="00202D2B" w:rsidRPr="00F31D1B" w14:paraId="3F99ABAB"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BFD31" w14:textId="77777777" w:rsidR="00202D2B" w:rsidRPr="00F31D1B" w:rsidRDefault="00202D2B" w:rsidP="002E777A">
            <w:pPr>
              <w:pStyle w:val="rowtabella0"/>
              <w:rPr>
                <w:color w:val="002060"/>
              </w:rPr>
            </w:pPr>
            <w:r w:rsidRPr="00F31D1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04B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9D26"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E70A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8DB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880F"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693D"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0F13"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EB13"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00F6" w14:textId="77777777" w:rsidR="00202D2B" w:rsidRPr="00F31D1B" w:rsidRDefault="00202D2B" w:rsidP="002E777A">
            <w:pPr>
              <w:pStyle w:val="rowtabella0"/>
              <w:jc w:val="center"/>
              <w:rPr>
                <w:color w:val="002060"/>
              </w:rPr>
            </w:pPr>
            <w:r w:rsidRPr="00F31D1B">
              <w:rPr>
                <w:color w:val="002060"/>
              </w:rPr>
              <w:t>0</w:t>
            </w:r>
          </w:p>
        </w:tc>
      </w:tr>
      <w:tr w:rsidR="00202D2B" w:rsidRPr="00F31D1B" w14:paraId="0FAEEC0C"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5B91D9" w14:textId="77777777" w:rsidR="00202D2B" w:rsidRPr="00F31D1B" w:rsidRDefault="00202D2B" w:rsidP="002E777A">
            <w:pPr>
              <w:pStyle w:val="rowtabella0"/>
              <w:rPr>
                <w:color w:val="002060"/>
              </w:rPr>
            </w:pPr>
            <w:r w:rsidRPr="00F31D1B">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D35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F86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A52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3D7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64A3"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899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77E5"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406C"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137F" w14:textId="77777777" w:rsidR="00202D2B" w:rsidRPr="00F31D1B" w:rsidRDefault="00202D2B" w:rsidP="002E777A">
            <w:pPr>
              <w:pStyle w:val="rowtabella0"/>
              <w:jc w:val="center"/>
              <w:rPr>
                <w:color w:val="002060"/>
              </w:rPr>
            </w:pPr>
            <w:r w:rsidRPr="00F31D1B">
              <w:rPr>
                <w:color w:val="002060"/>
              </w:rPr>
              <w:t>0</w:t>
            </w:r>
          </w:p>
        </w:tc>
      </w:tr>
    </w:tbl>
    <w:p w14:paraId="44A24AF8" w14:textId="77777777" w:rsidR="00202D2B" w:rsidRPr="00F31D1B" w:rsidRDefault="00202D2B" w:rsidP="00202D2B">
      <w:pPr>
        <w:pStyle w:val="breakline"/>
        <w:rPr>
          <w:rFonts w:eastAsiaTheme="minorEastAsia"/>
          <w:color w:val="002060"/>
        </w:rPr>
      </w:pPr>
    </w:p>
    <w:p w14:paraId="2122F84B" w14:textId="77777777" w:rsidR="00202D2B" w:rsidRPr="00F31D1B" w:rsidRDefault="00202D2B" w:rsidP="00202D2B">
      <w:pPr>
        <w:pStyle w:val="breakline"/>
        <w:rPr>
          <w:color w:val="002060"/>
        </w:rPr>
      </w:pPr>
    </w:p>
    <w:p w14:paraId="559C13CF" w14:textId="77777777" w:rsidR="00202D2B" w:rsidRPr="00F31D1B" w:rsidRDefault="00202D2B" w:rsidP="00202D2B">
      <w:pPr>
        <w:pStyle w:val="sottotitolocampionato10"/>
        <w:rPr>
          <w:color w:val="002060"/>
        </w:rPr>
      </w:pPr>
      <w:r w:rsidRPr="00F31D1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4495F181"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0DFBD"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432F3"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34D39"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65F58"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4926D"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24952"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3B404"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DE694"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38F88"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65775" w14:textId="77777777" w:rsidR="00202D2B" w:rsidRPr="00F31D1B" w:rsidRDefault="00202D2B" w:rsidP="002E777A">
            <w:pPr>
              <w:pStyle w:val="headertabella0"/>
              <w:rPr>
                <w:color w:val="002060"/>
              </w:rPr>
            </w:pPr>
            <w:r w:rsidRPr="00F31D1B">
              <w:rPr>
                <w:color w:val="002060"/>
              </w:rPr>
              <w:t>PE</w:t>
            </w:r>
          </w:p>
        </w:tc>
      </w:tr>
      <w:tr w:rsidR="00202D2B" w:rsidRPr="00F31D1B" w14:paraId="1190C8F2"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EBF13" w14:textId="77777777" w:rsidR="00202D2B" w:rsidRPr="00F31D1B" w:rsidRDefault="00202D2B" w:rsidP="002E777A">
            <w:pPr>
              <w:pStyle w:val="rowtabella0"/>
              <w:rPr>
                <w:color w:val="002060"/>
              </w:rPr>
            </w:pPr>
            <w:r w:rsidRPr="00F31D1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143F"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6E48"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9F3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D44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9AD7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63C6"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84B6"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1588"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CCF7" w14:textId="77777777" w:rsidR="00202D2B" w:rsidRPr="00F31D1B" w:rsidRDefault="00202D2B" w:rsidP="002E777A">
            <w:pPr>
              <w:pStyle w:val="rowtabella0"/>
              <w:jc w:val="center"/>
              <w:rPr>
                <w:color w:val="002060"/>
              </w:rPr>
            </w:pPr>
            <w:r w:rsidRPr="00F31D1B">
              <w:rPr>
                <w:color w:val="002060"/>
              </w:rPr>
              <w:t>0</w:t>
            </w:r>
          </w:p>
        </w:tc>
      </w:tr>
      <w:tr w:rsidR="00202D2B" w:rsidRPr="00F31D1B" w14:paraId="1AF1B86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99BA4" w14:textId="77777777" w:rsidR="00202D2B" w:rsidRPr="00F31D1B" w:rsidRDefault="00202D2B" w:rsidP="002E777A">
            <w:pPr>
              <w:pStyle w:val="rowtabella0"/>
              <w:rPr>
                <w:color w:val="002060"/>
              </w:rPr>
            </w:pPr>
            <w:r w:rsidRPr="00F31D1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E5D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2072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936C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B22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988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FBD0"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17B5"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4DA0"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C8EC" w14:textId="77777777" w:rsidR="00202D2B" w:rsidRPr="00F31D1B" w:rsidRDefault="00202D2B" w:rsidP="002E777A">
            <w:pPr>
              <w:pStyle w:val="rowtabella0"/>
              <w:jc w:val="center"/>
              <w:rPr>
                <w:color w:val="002060"/>
              </w:rPr>
            </w:pPr>
            <w:r w:rsidRPr="00F31D1B">
              <w:rPr>
                <w:color w:val="002060"/>
              </w:rPr>
              <w:t>0</w:t>
            </w:r>
          </w:p>
        </w:tc>
      </w:tr>
      <w:tr w:rsidR="00202D2B" w:rsidRPr="00F31D1B" w14:paraId="52ACA8A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B7FB6" w14:textId="77777777" w:rsidR="00202D2B" w:rsidRPr="00F31D1B" w:rsidRDefault="00202D2B" w:rsidP="002E777A">
            <w:pPr>
              <w:pStyle w:val="rowtabella0"/>
              <w:rPr>
                <w:color w:val="002060"/>
              </w:rPr>
            </w:pPr>
            <w:r w:rsidRPr="00F31D1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4979"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976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FCC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13E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A26B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EAE3"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C6FB"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4DB7"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7113" w14:textId="77777777" w:rsidR="00202D2B" w:rsidRPr="00F31D1B" w:rsidRDefault="00202D2B" w:rsidP="002E777A">
            <w:pPr>
              <w:pStyle w:val="rowtabella0"/>
              <w:jc w:val="center"/>
              <w:rPr>
                <w:color w:val="002060"/>
              </w:rPr>
            </w:pPr>
            <w:r w:rsidRPr="00F31D1B">
              <w:rPr>
                <w:color w:val="002060"/>
              </w:rPr>
              <w:t>0</w:t>
            </w:r>
          </w:p>
        </w:tc>
      </w:tr>
      <w:tr w:rsidR="00202D2B" w:rsidRPr="00F31D1B" w14:paraId="328157F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F5587" w14:textId="77777777" w:rsidR="00202D2B" w:rsidRPr="00F31D1B" w:rsidRDefault="00202D2B" w:rsidP="002E777A">
            <w:pPr>
              <w:pStyle w:val="rowtabella0"/>
              <w:rPr>
                <w:color w:val="002060"/>
              </w:rPr>
            </w:pPr>
            <w:r w:rsidRPr="00F31D1B">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F8B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2EBD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2D2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80B8"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F23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B7DAC"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3130"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C21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13BF" w14:textId="77777777" w:rsidR="00202D2B" w:rsidRPr="00F31D1B" w:rsidRDefault="00202D2B" w:rsidP="002E777A">
            <w:pPr>
              <w:pStyle w:val="rowtabella0"/>
              <w:jc w:val="center"/>
              <w:rPr>
                <w:color w:val="002060"/>
              </w:rPr>
            </w:pPr>
            <w:r w:rsidRPr="00F31D1B">
              <w:rPr>
                <w:color w:val="002060"/>
              </w:rPr>
              <w:t>0</w:t>
            </w:r>
          </w:p>
        </w:tc>
      </w:tr>
      <w:tr w:rsidR="00202D2B" w:rsidRPr="00F31D1B" w14:paraId="4010354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930F8" w14:textId="77777777" w:rsidR="00202D2B" w:rsidRPr="00F31D1B" w:rsidRDefault="00202D2B" w:rsidP="002E777A">
            <w:pPr>
              <w:pStyle w:val="rowtabella0"/>
              <w:rPr>
                <w:color w:val="002060"/>
              </w:rPr>
            </w:pPr>
            <w:r w:rsidRPr="00F31D1B">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86C7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F66F"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A97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E2FF"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C13E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22EC"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7793"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D12F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CD83C" w14:textId="77777777" w:rsidR="00202D2B" w:rsidRPr="00F31D1B" w:rsidRDefault="00202D2B" w:rsidP="002E777A">
            <w:pPr>
              <w:pStyle w:val="rowtabella0"/>
              <w:jc w:val="center"/>
              <w:rPr>
                <w:color w:val="002060"/>
              </w:rPr>
            </w:pPr>
            <w:r w:rsidRPr="00F31D1B">
              <w:rPr>
                <w:color w:val="002060"/>
              </w:rPr>
              <w:t>0</w:t>
            </w:r>
          </w:p>
        </w:tc>
      </w:tr>
      <w:tr w:rsidR="00202D2B" w:rsidRPr="00F31D1B" w14:paraId="243FF50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81F69" w14:textId="77777777" w:rsidR="00202D2B" w:rsidRPr="00F31D1B" w:rsidRDefault="00202D2B" w:rsidP="002E777A">
            <w:pPr>
              <w:pStyle w:val="rowtabella0"/>
              <w:rPr>
                <w:color w:val="002060"/>
                <w:lang w:val="es-ES"/>
              </w:rPr>
            </w:pPr>
            <w:r w:rsidRPr="00F31D1B">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9D15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DA6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C5E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63D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608F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FD96"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3CE2"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785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FA45" w14:textId="77777777" w:rsidR="00202D2B" w:rsidRPr="00F31D1B" w:rsidRDefault="00202D2B" w:rsidP="002E777A">
            <w:pPr>
              <w:pStyle w:val="rowtabella0"/>
              <w:jc w:val="center"/>
              <w:rPr>
                <w:color w:val="002060"/>
              </w:rPr>
            </w:pPr>
            <w:r w:rsidRPr="00F31D1B">
              <w:rPr>
                <w:color w:val="002060"/>
              </w:rPr>
              <w:t>0</w:t>
            </w:r>
          </w:p>
        </w:tc>
      </w:tr>
      <w:tr w:rsidR="00202D2B" w:rsidRPr="00F31D1B" w14:paraId="5961223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887E1" w14:textId="77777777" w:rsidR="00202D2B" w:rsidRPr="00F31D1B" w:rsidRDefault="00202D2B" w:rsidP="002E777A">
            <w:pPr>
              <w:pStyle w:val="rowtabella0"/>
              <w:rPr>
                <w:color w:val="002060"/>
              </w:rPr>
            </w:pPr>
            <w:r w:rsidRPr="00F31D1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974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949E"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62D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AC3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B41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DF98"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A7E1"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3E8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8813" w14:textId="77777777" w:rsidR="00202D2B" w:rsidRPr="00F31D1B" w:rsidRDefault="00202D2B" w:rsidP="002E777A">
            <w:pPr>
              <w:pStyle w:val="rowtabella0"/>
              <w:jc w:val="center"/>
              <w:rPr>
                <w:color w:val="002060"/>
              </w:rPr>
            </w:pPr>
            <w:r w:rsidRPr="00F31D1B">
              <w:rPr>
                <w:color w:val="002060"/>
              </w:rPr>
              <w:t>0</w:t>
            </w:r>
          </w:p>
        </w:tc>
      </w:tr>
      <w:tr w:rsidR="00202D2B" w:rsidRPr="00F31D1B" w14:paraId="03E94143"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6B2FC2" w14:textId="77777777" w:rsidR="00202D2B" w:rsidRPr="00F31D1B" w:rsidRDefault="00202D2B" w:rsidP="002E777A">
            <w:pPr>
              <w:pStyle w:val="rowtabella0"/>
              <w:rPr>
                <w:color w:val="002060"/>
                <w:lang w:val="es-ES"/>
              </w:rPr>
            </w:pPr>
            <w:r w:rsidRPr="00F31D1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2F1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85A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496A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AB5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CE5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B4E0"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C3FA"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160D"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CE74" w14:textId="77777777" w:rsidR="00202D2B" w:rsidRPr="00F31D1B" w:rsidRDefault="00202D2B" w:rsidP="002E777A">
            <w:pPr>
              <w:pStyle w:val="rowtabella0"/>
              <w:jc w:val="center"/>
              <w:rPr>
                <w:color w:val="002060"/>
              </w:rPr>
            </w:pPr>
            <w:r w:rsidRPr="00F31D1B">
              <w:rPr>
                <w:color w:val="002060"/>
              </w:rPr>
              <w:t>0</w:t>
            </w:r>
          </w:p>
        </w:tc>
      </w:tr>
    </w:tbl>
    <w:p w14:paraId="26796A67" w14:textId="77777777" w:rsidR="00202D2B" w:rsidRDefault="00202D2B" w:rsidP="00202D2B">
      <w:pPr>
        <w:pStyle w:val="breakline"/>
        <w:rPr>
          <w:color w:val="002060"/>
        </w:rPr>
      </w:pPr>
    </w:p>
    <w:p w14:paraId="1AF3BAB3" w14:textId="77777777" w:rsidR="00202D2B" w:rsidRPr="00F31D1B" w:rsidRDefault="00202D2B" w:rsidP="00202D2B">
      <w:pPr>
        <w:pStyle w:val="titoloprinc0"/>
        <w:rPr>
          <w:color w:val="002060"/>
        </w:rPr>
      </w:pPr>
      <w:r>
        <w:rPr>
          <w:color w:val="002060"/>
        </w:rPr>
        <w:t>PROGRAMMA GARE</w:t>
      </w:r>
    </w:p>
    <w:p w14:paraId="134E313C" w14:textId="77777777" w:rsidR="00202D2B" w:rsidRDefault="00202D2B" w:rsidP="00202D2B">
      <w:pPr>
        <w:pStyle w:val="breakline"/>
        <w:rPr>
          <w:color w:val="002060"/>
        </w:rPr>
      </w:pPr>
    </w:p>
    <w:p w14:paraId="39C373DC" w14:textId="77777777" w:rsidR="00202D2B" w:rsidRPr="006070AA" w:rsidRDefault="00202D2B" w:rsidP="00202D2B">
      <w:pPr>
        <w:pStyle w:val="sottotitolocampionato10"/>
        <w:rPr>
          <w:color w:val="002060"/>
        </w:rPr>
      </w:pPr>
      <w:r w:rsidRPr="006070AA">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202D2B" w:rsidRPr="006070AA" w14:paraId="5A6D788C"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08715"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AE109"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7D6C8"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9F8E"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0EFD1"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CE79D"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E3ED7"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237025F4"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B686C7" w14:textId="77777777" w:rsidR="00202D2B" w:rsidRPr="006070AA" w:rsidRDefault="00202D2B" w:rsidP="002E777A">
            <w:pPr>
              <w:pStyle w:val="rowtabella0"/>
              <w:rPr>
                <w:color w:val="002060"/>
              </w:rPr>
            </w:pPr>
            <w:r w:rsidRPr="006070A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D4AB2" w14:textId="77777777" w:rsidR="00202D2B" w:rsidRPr="006070AA" w:rsidRDefault="00202D2B" w:rsidP="002E777A">
            <w:pPr>
              <w:pStyle w:val="rowtabella0"/>
              <w:rPr>
                <w:color w:val="002060"/>
              </w:rPr>
            </w:pPr>
            <w:r w:rsidRPr="006070AA">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776AA" w14:textId="77777777" w:rsidR="00202D2B" w:rsidRPr="006070AA" w:rsidRDefault="00202D2B" w:rsidP="002E777A">
            <w:pPr>
              <w:pStyle w:val="rowtabella0"/>
              <w:jc w:val="center"/>
              <w:rPr>
                <w:color w:val="002060"/>
              </w:rPr>
            </w:pPr>
            <w:r w:rsidRPr="00607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03618" w14:textId="77777777" w:rsidR="00202D2B" w:rsidRPr="006070AA" w:rsidRDefault="00202D2B" w:rsidP="002E777A">
            <w:pPr>
              <w:pStyle w:val="rowtabella0"/>
              <w:rPr>
                <w:color w:val="002060"/>
              </w:rPr>
            </w:pPr>
            <w:r w:rsidRPr="006070AA">
              <w:rPr>
                <w:color w:val="002060"/>
              </w:rPr>
              <w:t>11/02/2023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80492" w14:textId="77777777" w:rsidR="00202D2B" w:rsidRPr="006070AA" w:rsidRDefault="00202D2B" w:rsidP="002E777A">
            <w:pPr>
              <w:pStyle w:val="rowtabella0"/>
              <w:rPr>
                <w:color w:val="002060"/>
              </w:rPr>
            </w:pPr>
            <w:r w:rsidRPr="006070AA">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42450" w14:textId="77777777" w:rsidR="00202D2B" w:rsidRPr="006070AA" w:rsidRDefault="00202D2B" w:rsidP="002E777A">
            <w:pPr>
              <w:pStyle w:val="rowtabella0"/>
              <w:rPr>
                <w:color w:val="002060"/>
              </w:rPr>
            </w:pPr>
            <w:r w:rsidRPr="006070AA">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1F1A5" w14:textId="77777777" w:rsidR="00202D2B" w:rsidRPr="006070AA" w:rsidRDefault="00202D2B" w:rsidP="002E777A">
            <w:pPr>
              <w:pStyle w:val="rowtabella0"/>
              <w:rPr>
                <w:color w:val="002060"/>
              </w:rPr>
            </w:pPr>
            <w:r w:rsidRPr="006070AA">
              <w:rPr>
                <w:color w:val="002060"/>
              </w:rPr>
              <w:t>VIA RISORGIMENTO 16</w:t>
            </w:r>
          </w:p>
        </w:tc>
      </w:tr>
      <w:tr w:rsidR="00202D2B" w:rsidRPr="006070AA" w14:paraId="01CA1243"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6CC168" w14:textId="77777777" w:rsidR="00202D2B" w:rsidRPr="006070AA" w:rsidRDefault="00202D2B" w:rsidP="002E777A">
            <w:pPr>
              <w:pStyle w:val="rowtabella0"/>
              <w:rPr>
                <w:color w:val="002060"/>
              </w:rPr>
            </w:pPr>
            <w:r w:rsidRPr="006070AA">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447C5D" w14:textId="77777777" w:rsidR="00202D2B" w:rsidRPr="006070AA" w:rsidRDefault="00202D2B" w:rsidP="002E777A">
            <w:pPr>
              <w:pStyle w:val="rowtabella0"/>
              <w:rPr>
                <w:color w:val="002060"/>
              </w:rPr>
            </w:pPr>
            <w:r w:rsidRPr="006070AA">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63BD7F"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699671" w14:textId="77777777" w:rsidR="00202D2B" w:rsidRPr="006070AA" w:rsidRDefault="00202D2B" w:rsidP="002E777A">
            <w:pPr>
              <w:pStyle w:val="rowtabella0"/>
              <w:rPr>
                <w:color w:val="002060"/>
              </w:rPr>
            </w:pPr>
            <w:r w:rsidRPr="006070AA">
              <w:rPr>
                <w:color w:val="002060"/>
              </w:rPr>
              <w:t>11/02/2023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BD36B5" w14:textId="77777777" w:rsidR="00202D2B" w:rsidRPr="006070AA" w:rsidRDefault="00202D2B" w:rsidP="002E777A">
            <w:pPr>
              <w:pStyle w:val="rowtabella0"/>
              <w:rPr>
                <w:color w:val="002060"/>
              </w:rPr>
            </w:pPr>
            <w:r w:rsidRPr="006070AA">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8866F" w14:textId="77777777" w:rsidR="00202D2B" w:rsidRPr="006070AA" w:rsidRDefault="00202D2B" w:rsidP="002E777A">
            <w:pPr>
              <w:pStyle w:val="rowtabella0"/>
              <w:rPr>
                <w:color w:val="002060"/>
              </w:rPr>
            </w:pPr>
            <w:r w:rsidRPr="006070A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A3183" w14:textId="77777777" w:rsidR="00202D2B" w:rsidRPr="006070AA" w:rsidRDefault="00202D2B" w:rsidP="002E777A">
            <w:pPr>
              <w:pStyle w:val="rowtabella0"/>
              <w:rPr>
                <w:color w:val="002060"/>
              </w:rPr>
            </w:pPr>
            <w:r w:rsidRPr="006070AA">
              <w:rPr>
                <w:color w:val="002060"/>
              </w:rPr>
              <w:t>VIA TAGLIAMENTO</w:t>
            </w:r>
          </w:p>
        </w:tc>
      </w:tr>
      <w:tr w:rsidR="00202D2B" w:rsidRPr="006070AA" w14:paraId="432EB9B8"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B3323" w14:textId="77777777" w:rsidR="00202D2B" w:rsidRPr="006070AA" w:rsidRDefault="00202D2B" w:rsidP="002E777A">
            <w:pPr>
              <w:pStyle w:val="rowtabella0"/>
              <w:rPr>
                <w:color w:val="002060"/>
              </w:rPr>
            </w:pPr>
            <w:r w:rsidRPr="006070AA">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5924B" w14:textId="77777777" w:rsidR="00202D2B" w:rsidRPr="006070AA" w:rsidRDefault="00202D2B" w:rsidP="002E777A">
            <w:pPr>
              <w:pStyle w:val="rowtabella0"/>
              <w:rPr>
                <w:color w:val="002060"/>
              </w:rPr>
            </w:pPr>
            <w:r w:rsidRPr="006070AA">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DA2A26"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8FEB04" w14:textId="77777777" w:rsidR="00202D2B" w:rsidRPr="006070AA" w:rsidRDefault="00202D2B" w:rsidP="002E777A">
            <w:pPr>
              <w:pStyle w:val="rowtabella0"/>
              <w:rPr>
                <w:color w:val="002060"/>
              </w:rPr>
            </w:pPr>
            <w:r w:rsidRPr="006070AA">
              <w:rPr>
                <w:color w:val="002060"/>
              </w:rPr>
              <w:t>11/02/2023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7D1FF" w14:textId="77777777" w:rsidR="00202D2B" w:rsidRPr="006070AA" w:rsidRDefault="00202D2B" w:rsidP="002E777A">
            <w:pPr>
              <w:pStyle w:val="rowtabella0"/>
              <w:rPr>
                <w:color w:val="002060"/>
              </w:rPr>
            </w:pPr>
            <w:r w:rsidRPr="006070AA">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7FD96F" w14:textId="77777777" w:rsidR="00202D2B" w:rsidRPr="006070AA" w:rsidRDefault="00202D2B" w:rsidP="002E777A">
            <w:pPr>
              <w:pStyle w:val="rowtabella0"/>
              <w:rPr>
                <w:color w:val="002060"/>
              </w:rPr>
            </w:pPr>
            <w:r w:rsidRPr="006070A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56133" w14:textId="77777777" w:rsidR="00202D2B" w:rsidRPr="006070AA" w:rsidRDefault="00202D2B" w:rsidP="002E777A">
            <w:pPr>
              <w:pStyle w:val="rowtabella0"/>
              <w:rPr>
                <w:color w:val="002060"/>
              </w:rPr>
            </w:pPr>
            <w:r w:rsidRPr="006070AA">
              <w:rPr>
                <w:color w:val="002060"/>
              </w:rPr>
              <w:t>VIA VERDI</w:t>
            </w:r>
          </w:p>
        </w:tc>
      </w:tr>
      <w:tr w:rsidR="00202D2B" w:rsidRPr="006070AA" w14:paraId="529E6DE5"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9799AA" w14:textId="77777777" w:rsidR="00202D2B" w:rsidRPr="006070AA" w:rsidRDefault="00202D2B" w:rsidP="002E777A">
            <w:pPr>
              <w:pStyle w:val="rowtabella0"/>
              <w:rPr>
                <w:color w:val="002060"/>
              </w:rPr>
            </w:pPr>
            <w:r w:rsidRPr="006070AA">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EF616" w14:textId="77777777" w:rsidR="00202D2B" w:rsidRPr="006070AA" w:rsidRDefault="00202D2B" w:rsidP="002E777A">
            <w:pPr>
              <w:pStyle w:val="rowtabella0"/>
              <w:rPr>
                <w:color w:val="002060"/>
              </w:rPr>
            </w:pPr>
            <w:r w:rsidRPr="006070AA">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3700D"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E7632" w14:textId="77777777" w:rsidR="00202D2B" w:rsidRPr="006070AA" w:rsidRDefault="00202D2B" w:rsidP="002E777A">
            <w:pPr>
              <w:pStyle w:val="rowtabella0"/>
              <w:rPr>
                <w:color w:val="002060"/>
              </w:rPr>
            </w:pPr>
            <w:r w:rsidRPr="006070AA">
              <w:rPr>
                <w:color w:val="002060"/>
              </w:rPr>
              <w:t>14/02/2023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91CFA" w14:textId="77777777" w:rsidR="00202D2B" w:rsidRPr="006070AA" w:rsidRDefault="00202D2B" w:rsidP="002E777A">
            <w:pPr>
              <w:pStyle w:val="rowtabella0"/>
              <w:rPr>
                <w:color w:val="002060"/>
              </w:rPr>
            </w:pPr>
            <w:r w:rsidRPr="006070AA">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9813A" w14:textId="77777777" w:rsidR="00202D2B" w:rsidRPr="006070AA" w:rsidRDefault="00202D2B" w:rsidP="002E777A">
            <w:pPr>
              <w:pStyle w:val="rowtabella0"/>
              <w:rPr>
                <w:color w:val="002060"/>
              </w:rPr>
            </w:pPr>
            <w:r w:rsidRPr="006070A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F892E" w14:textId="77777777" w:rsidR="00202D2B" w:rsidRPr="006070AA" w:rsidRDefault="00202D2B" w:rsidP="002E777A">
            <w:pPr>
              <w:pStyle w:val="rowtabella0"/>
              <w:rPr>
                <w:color w:val="002060"/>
              </w:rPr>
            </w:pPr>
            <w:r w:rsidRPr="006070AA">
              <w:rPr>
                <w:color w:val="002060"/>
              </w:rPr>
              <w:t>VIA DELLE ESPOSIZIONI, 33</w:t>
            </w:r>
          </w:p>
        </w:tc>
      </w:tr>
    </w:tbl>
    <w:p w14:paraId="22EACF46" w14:textId="77777777" w:rsidR="00202D2B" w:rsidRPr="006070AA" w:rsidRDefault="00202D2B" w:rsidP="00202D2B">
      <w:pPr>
        <w:pStyle w:val="breakline"/>
        <w:rPr>
          <w:rFonts w:eastAsiaTheme="minorEastAsia"/>
          <w:color w:val="002060"/>
        </w:rPr>
      </w:pPr>
    </w:p>
    <w:p w14:paraId="251E652E" w14:textId="77777777" w:rsidR="00202D2B" w:rsidRPr="006070AA" w:rsidRDefault="00202D2B" w:rsidP="00202D2B">
      <w:pPr>
        <w:pStyle w:val="breakline"/>
        <w:rPr>
          <w:color w:val="002060"/>
        </w:rPr>
      </w:pPr>
    </w:p>
    <w:p w14:paraId="1A1C6AC2" w14:textId="77777777" w:rsidR="00202D2B" w:rsidRPr="006070AA" w:rsidRDefault="00202D2B" w:rsidP="00202D2B">
      <w:pPr>
        <w:pStyle w:val="breakline"/>
        <w:rPr>
          <w:color w:val="002060"/>
        </w:rPr>
      </w:pPr>
    </w:p>
    <w:p w14:paraId="4F384E2C" w14:textId="77777777" w:rsidR="00202D2B" w:rsidRPr="006070AA" w:rsidRDefault="00202D2B" w:rsidP="00202D2B">
      <w:pPr>
        <w:pStyle w:val="sottotitolocampionato10"/>
        <w:rPr>
          <w:color w:val="002060"/>
        </w:rPr>
      </w:pPr>
      <w:r w:rsidRPr="006070AA">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2D2B" w:rsidRPr="006070AA" w14:paraId="215ECFFD"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BC294"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48460"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74432"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00C86"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D7321"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69BF8"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A50EA"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1B4D2A8B" w14:textId="77777777" w:rsidTr="002E777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5DF27A" w14:textId="77777777" w:rsidR="00202D2B" w:rsidRPr="006070AA" w:rsidRDefault="00202D2B" w:rsidP="002E777A">
            <w:pPr>
              <w:pStyle w:val="rowtabella0"/>
              <w:rPr>
                <w:color w:val="002060"/>
              </w:rPr>
            </w:pPr>
            <w:r w:rsidRPr="006070AA">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2C1CCC" w14:textId="77777777" w:rsidR="00202D2B" w:rsidRPr="006070AA" w:rsidRDefault="00202D2B" w:rsidP="002E777A">
            <w:pPr>
              <w:pStyle w:val="rowtabella0"/>
              <w:rPr>
                <w:color w:val="002060"/>
              </w:rPr>
            </w:pPr>
            <w:r w:rsidRPr="006070AA">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975DB" w14:textId="77777777" w:rsidR="00202D2B" w:rsidRPr="006070AA" w:rsidRDefault="00202D2B" w:rsidP="002E777A">
            <w:pPr>
              <w:pStyle w:val="rowtabella0"/>
              <w:jc w:val="center"/>
              <w:rPr>
                <w:color w:val="002060"/>
              </w:rPr>
            </w:pPr>
            <w:r w:rsidRPr="006070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0B31CA" w14:textId="77777777" w:rsidR="00202D2B" w:rsidRPr="006070AA" w:rsidRDefault="00202D2B" w:rsidP="002E777A">
            <w:pPr>
              <w:pStyle w:val="rowtabella0"/>
              <w:rPr>
                <w:color w:val="002060"/>
              </w:rPr>
            </w:pPr>
            <w:r w:rsidRPr="006070AA">
              <w:rPr>
                <w:color w:val="002060"/>
              </w:rPr>
              <w:t>08/02/2023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820D6A" w14:textId="77777777" w:rsidR="00202D2B" w:rsidRPr="006070AA" w:rsidRDefault="00202D2B" w:rsidP="002E777A">
            <w:pPr>
              <w:pStyle w:val="rowtabella0"/>
              <w:rPr>
                <w:color w:val="002060"/>
              </w:rPr>
            </w:pPr>
            <w:r w:rsidRPr="006070AA">
              <w:rPr>
                <w:color w:val="002060"/>
              </w:rPr>
              <w:t>5472 CAMPO SCOPERTO C5 LUCREZIA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497F16" w14:textId="77777777" w:rsidR="00202D2B" w:rsidRPr="006070AA" w:rsidRDefault="00202D2B" w:rsidP="002E777A">
            <w:pPr>
              <w:pStyle w:val="rowtabella0"/>
              <w:rPr>
                <w:color w:val="002060"/>
              </w:rPr>
            </w:pPr>
            <w:r w:rsidRPr="006070AA">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9D5831" w14:textId="77777777" w:rsidR="00202D2B" w:rsidRPr="006070AA" w:rsidRDefault="00202D2B" w:rsidP="002E777A">
            <w:pPr>
              <w:pStyle w:val="rowtabella0"/>
              <w:rPr>
                <w:color w:val="002060"/>
              </w:rPr>
            </w:pPr>
            <w:r w:rsidRPr="006070AA">
              <w:rPr>
                <w:color w:val="002060"/>
              </w:rPr>
              <w:t>VIA MIA MARTINI</w:t>
            </w:r>
          </w:p>
        </w:tc>
      </w:tr>
    </w:tbl>
    <w:p w14:paraId="7A65C8B2" w14:textId="77777777" w:rsidR="00202D2B" w:rsidRPr="006070AA" w:rsidRDefault="00202D2B" w:rsidP="00202D2B">
      <w:pPr>
        <w:pStyle w:val="breakline"/>
        <w:rPr>
          <w:rFonts w:eastAsiaTheme="minorEastAsia"/>
          <w:color w:val="002060"/>
        </w:rPr>
      </w:pPr>
    </w:p>
    <w:p w14:paraId="2DD14954" w14:textId="77777777" w:rsidR="00202D2B" w:rsidRPr="006070AA" w:rsidRDefault="00202D2B" w:rsidP="00202D2B">
      <w:pPr>
        <w:pStyle w:val="breakline"/>
        <w:rPr>
          <w:color w:val="002060"/>
        </w:rPr>
      </w:pPr>
    </w:p>
    <w:p w14:paraId="50F6EE50" w14:textId="77777777" w:rsidR="00202D2B" w:rsidRPr="006070AA" w:rsidRDefault="00202D2B" w:rsidP="00202D2B">
      <w:pPr>
        <w:pStyle w:val="breakline"/>
        <w:rPr>
          <w:color w:val="002060"/>
        </w:rPr>
      </w:pPr>
    </w:p>
    <w:p w14:paraId="2C2141E3" w14:textId="77777777" w:rsidR="00202D2B" w:rsidRPr="006070AA" w:rsidRDefault="00202D2B" w:rsidP="00202D2B">
      <w:pPr>
        <w:pStyle w:val="sottotitolocampionato10"/>
        <w:rPr>
          <w:color w:val="002060"/>
        </w:rPr>
      </w:pPr>
      <w:r w:rsidRPr="006070AA">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02D2B" w:rsidRPr="006070AA" w14:paraId="6E1C7F4F"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97E9B" w14:textId="77777777" w:rsidR="00202D2B" w:rsidRPr="006070AA" w:rsidRDefault="00202D2B" w:rsidP="002E777A">
            <w:pPr>
              <w:pStyle w:val="headertabella0"/>
              <w:rPr>
                <w:color w:val="002060"/>
              </w:rPr>
            </w:pPr>
            <w:r w:rsidRPr="006070A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AAB52"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264F"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95D0B"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35F9E"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E42C"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95988"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0C9AC5BD"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4CEFC9" w14:textId="77777777" w:rsidR="00202D2B" w:rsidRPr="006070AA" w:rsidRDefault="00202D2B" w:rsidP="002E777A">
            <w:pPr>
              <w:pStyle w:val="rowtabella0"/>
              <w:rPr>
                <w:color w:val="002060"/>
              </w:rPr>
            </w:pPr>
            <w:r w:rsidRPr="006070AA">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7D60C" w14:textId="77777777" w:rsidR="00202D2B" w:rsidRPr="006070AA" w:rsidRDefault="00202D2B" w:rsidP="002E777A">
            <w:pPr>
              <w:pStyle w:val="rowtabella0"/>
              <w:rPr>
                <w:color w:val="002060"/>
              </w:rPr>
            </w:pPr>
            <w:r w:rsidRPr="006070AA">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B7702" w14:textId="77777777" w:rsidR="00202D2B" w:rsidRPr="006070AA" w:rsidRDefault="00202D2B" w:rsidP="002E777A">
            <w:pPr>
              <w:pStyle w:val="rowtabella0"/>
              <w:jc w:val="center"/>
              <w:rPr>
                <w:color w:val="002060"/>
              </w:rPr>
            </w:pPr>
            <w:r w:rsidRPr="00607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149BD" w14:textId="77777777" w:rsidR="00202D2B" w:rsidRPr="006070AA" w:rsidRDefault="00202D2B" w:rsidP="002E777A">
            <w:pPr>
              <w:pStyle w:val="rowtabella0"/>
              <w:rPr>
                <w:color w:val="002060"/>
              </w:rPr>
            </w:pPr>
            <w:r w:rsidRPr="006070AA">
              <w:rPr>
                <w:color w:val="002060"/>
              </w:rPr>
              <w:t>11/02/2023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6B279" w14:textId="77777777" w:rsidR="00202D2B" w:rsidRPr="006070AA" w:rsidRDefault="00202D2B" w:rsidP="002E777A">
            <w:pPr>
              <w:pStyle w:val="rowtabella0"/>
              <w:rPr>
                <w:color w:val="002060"/>
              </w:rPr>
            </w:pPr>
            <w:r w:rsidRPr="006070AA">
              <w:rPr>
                <w:color w:val="002060"/>
              </w:rPr>
              <w:t>5111 CAMPO DI C5 ENTRO SCUOLA EL.RE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9AB7E" w14:textId="77777777" w:rsidR="00202D2B" w:rsidRPr="006070AA" w:rsidRDefault="00202D2B" w:rsidP="002E777A">
            <w:pPr>
              <w:pStyle w:val="rowtabella0"/>
              <w:rPr>
                <w:color w:val="002060"/>
              </w:rPr>
            </w:pPr>
            <w:r w:rsidRPr="006070AA">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4CAF4" w14:textId="77777777" w:rsidR="00202D2B" w:rsidRPr="006070AA" w:rsidRDefault="00202D2B" w:rsidP="002E777A">
            <w:pPr>
              <w:pStyle w:val="rowtabella0"/>
              <w:rPr>
                <w:color w:val="002060"/>
              </w:rPr>
            </w:pPr>
            <w:r w:rsidRPr="006070AA">
              <w:rPr>
                <w:color w:val="002060"/>
              </w:rPr>
              <w:t>VIA BORGO DI SOTTO</w:t>
            </w:r>
          </w:p>
        </w:tc>
      </w:tr>
      <w:tr w:rsidR="00202D2B" w:rsidRPr="006070AA" w14:paraId="630A3BD8"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A0A7FF" w14:textId="77777777" w:rsidR="00202D2B" w:rsidRPr="006070AA" w:rsidRDefault="00202D2B" w:rsidP="002E777A">
            <w:pPr>
              <w:pStyle w:val="rowtabella0"/>
              <w:rPr>
                <w:color w:val="002060"/>
              </w:rPr>
            </w:pPr>
            <w:r w:rsidRPr="006070AA">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59AE4A" w14:textId="77777777" w:rsidR="00202D2B" w:rsidRPr="006070AA" w:rsidRDefault="00202D2B" w:rsidP="002E777A">
            <w:pPr>
              <w:pStyle w:val="rowtabella0"/>
              <w:rPr>
                <w:color w:val="002060"/>
              </w:rPr>
            </w:pPr>
            <w:r w:rsidRPr="006070A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01FC1"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4F04E8" w14:textId="77777777" w:rsidR="00202D2B" w:rsidRPr="006070AA" w:rsidRDefault="00202D2B" w:rsidP="002E777A">
            <w:pPr>
              <w:pStyle w:val="rowtabella0"/>
              <w:rPr>
                <w:color w:val="002060"/>
              </w:rPr>
            </w:pPr>
            <w:r w:rsidRPr="006070AA">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7C114B" w14:textId="77777777" w:rsidR="00202D2B" w:rsidRPr="006070AA" w:rsidRDefault="00202D2B" w:rsidP="002E777A">
            <w:pPr>
              <w:pStyle w:val="rowtabella0"/>
              <w:rPr>
                <w:color w:val="002060"/>
              </w:rPr>
            </w:pPr>
            <w:r w:rsidRPr="006070AA">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0625C" w14:textId="77777777" w:rsidR="00202D2B" w:rsidRPr="006070AA" w:rsidRDefault="00202D2B" w:rsidP="002E777A">
            <w:pPr>
              <w:pStyle w:val="rowtabella0"/>
              <w:rPr>
                <w:color w:val="002060"/>
              </w:rPr>
            </w:pPr>
            <w:r w:rsidRPr="006070A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A1D7E" w14:textId="77777777" w:rsidR="00202D2B" w:rsidRPr="006070AA" w:rsidRDefault="00202D2B" w:rsidP="002E777A">
            <w:pPr>
              <w:pStyle w:val="rowtabella0"/>
              <w:rPr>
                <w:color w:val="002060"/>
              </w:rPr>
            </w:pPr>
            <w:r w:rsidRPr="006070AA">
              <w:rPr>
                <w:color w:val="002060"/>
              </w:rPr>
              <w:t>VIA ZANNONI</w:t>
            </w:r>
          </w:p>
        </w:tc>
      </w:tr>
      <w:tr w:rsidR="00202D2B" w:rsidRPr="006070AA" w14:paraId="1C846852"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A6BBD7" w14:textId="77777777" w:rsidR="00202D2B" w:rsidRPr="006070AA" w:rsidRDefault="00202D2B" w:rsidP="002E777A">
            <w:pPr>
              <w:pStyle w:val="rowtabella0"/>
              <w:rPr>
                <w:color w:val="002060"/>
              </w:rPr>
            </w:pPr>
            <w:r w:rsidRPr="006070AA">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0EFF0" w14:textId="77777777" w:rsidR="00202D2B" w:rsidRPr="006070AA" w:rsidRDefault="00202D2B" w:rsidP="002E777A">
            <w:pPr>
              <w:pStyle w:val="rowtabella0"/>
              <w:rPr>
                <w:color w:val="002060"/>
              </w:rPr>
            </w:pPr>
            <w:r w:rsidRPr="006070AA">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192F2"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F0FB4" w14:textId="77777777" w:rsidR="00202D2B" w:rsidRPr="006070AA" w:rsidRDefault="00202D2B" w:rsidP="002E777A">
            <w:pPr>
              <w:pStyle w:val="rowtabella0"/>
              <w:rPr>
                <w:color w:val="002060"/>
              </w:rPr>
            </w:pPr>
            <w:r w:rsidRPr="006070AA">
              <w:rPr>
                <w:color w:val="002060"/>
              </w:rPr>
              <w:t>12/02/2023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A324E" w14:textId="77777777" w:rsidR="00202D2B" w:rsidRPr="006070AA" w:rsidRDefault="00202D2B" w:rsidP="002E777A">
            <w:pPr>
              <w:pStyle w:val="rowtabella0"/>
              <w:rPr>
                <w:color w:val="002060"/>
              </w:rPr>
            </w:pPr>
            <w:r w:rsidRPr="006070AA">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87982" w14:textId="77777777" w:rsidR="00202D2B" w:rsidRPr="006070AA" w:rsidRDefault="00202D2B" w:rsidP="002E777A">
            <w:pPr>
              <w:pStyle w:val="rowtabella0"/>
              <w:rPr>
                <w:color w:val="002060"/>
              </w:rPr>
            </w:pPr>
            <w:r w:rsidRPr="006070A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A3948" w14:textId="77777777" w:rsidR="00202D2B" w:rsidRPr="006070AA" w:rsidRDefault="00202D2B" w:rsidP="002E777A">
            <w:pPr>
              <w:pStyle w:val="rowtabella0"/>
              <w:rPr>
                <w:color w:val="002060"/>
              </w:rPr>
            </w:pPr>
            <w:r w:rsidRPr="006070AA">
              <w:rPr>
                <w:color w:val="002060"/>
              </w:rPr>
              <w:t>VIA DEI TESSITORI</w:t>
            </w:r>
          </w:p>
        </w:tc>
      </w:tr>
    </w:tbl>
    <w:p w14:paraId="1EA2D5D4" w14:textId="77777777" w:rsidR="00202D2B" w:rsidRPr="006070AA" w:rsidRDefault="00202D2B" w:rsidP="00202D2B">
      <w:pPr>
        <w:pStyle w:val="breakline"/>
        <w:rPr>
          <w:rFonts w:eastAsiaTheme="minorEastAsia"/>
          <w:color w:val="002060"/>
        </w:rPr>
      </w:pPr>
    </w:p>
    <w:p w14:paraId="67F1D6CB" w14:textId="77777777" w:rsidR="00202D2B" w:rsidRPr="006070AA" w:rsidRDefault="00202D2B" w:rsidP="00202D2B">
      <w:pPr>
        <w:pStyle w:val="breakline"/>
        <w:rPr>
          <w:color w:val="002060"/>
        </w:rPr>
      </w:pPr>
    </w:p>
    <w:p w14:paraId="43CA0D1A" w14:textId="77777777" w:rsidR="00202D2B" w:rsidRPr="006070AA" w:rsidRDefault="00202D2B" w:rsidP="00202D2B">
      <w:pPr>
        <w:pStyle w:val="breakline"/>
        <w:rPr>
          <w:color w:val="002060"/>
        </w:rPr>
      </w:pPr>
    </w:p>
    <w:p w14:paraId="396572BE" w14:textId="77777777" w:rsidR="00202D2B" w:rsidRPr="006070AA" w:rsidRDefault="00202D2B" w:rsidP="00202D2B">
      <w:pPr>
        <w:pStyle w:val="sottotitolocampionato10"/>
        <w:rPr>
          <w:color w:val="002060"/>
        </w:rPr>
      </w:pPr>
      <w:r w:rsidRPr="006070AA">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0"/>
        <w:gridCol w:w="1542"/>
      </w:tblGrid>
      <w:tr w:rsidR="00202D2B" w:rsidRPr="006070AA" w14:paraId="41DF954C"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FA3C4"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A4749"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D6E05"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29FFD"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09582"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48BF2"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99617"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7816A763"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6F4D25" w14:textId="77777777" w:rsidR="00202D2B" w:rsidRPr="006070AA" w:rsidRDefault="00202D2B" w:rsidP="002E777A">
            <w:pPr>
              <w:pStyle w:val="rowtabella0"/>
              <w:rPr>
                <w:color w:val="002060"/>
              </w:rPr>
            </w:pPr>
            <w:r w:rsidRPr="006070AA">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F4853" w14:textId="77777777" w:rsidR="00202D2B" w:rsidRPr="006070AA" w:rsidRDefault="00202D2B" w:rsidP="002E777A">
            <w:pPr>
              <w:pStyle w:val="rowtabella0"/>
              <w:rPr>
                <w:color w:val="002060"/>
              </w:rPr>
            </w:pPr>
            <w:r w:rsidRPr="006070AA">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687B8" w14:textId="77777777" w:rsidR="00202D2B" w:rsidRPr="006070AA" w:rsidRDefault="00202D2B" w:rsidP="002E777A">
            <w:pPr>
              <w:pStyle w:val="rowtabella0"/>
              <w:jc w:val="center"/>
              <w:rPr>
                <w:color w:val="002060"/>
              </w:rPr>
            </w:pPr>
            <w:r w:rsidRPr="00607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18983" w14:textId="77777777" w:rsidR="00202D2B" w:rsidRPr="006070AA" w:rsidRDefault="00202D2B" w:rsidP="002E777A">
            <w:pPr>
              <w:pStyle w:val="rowtabella0"/>
              <w:rPr>
                <w:color w:val="002060"/>
              </w:rPr>
            </w:pPr>
            <w:r w:rsidRPr="006070AA">
              <w:rPr>
                <w:color w:val="002060"/>
              </w:rPr>
              <w:t>11/02/2023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56778" w14:textId="77777777" w:rsidR="00202D2B" w:rsidRPr="006070AA" w:rsidRDefault="00202D2B" w:rsidP="002E777A">
            <w:pPr>
              <w:pStyle w:val="rowtabella0"/>
              <w:rPr>
                <w:color w:val="002060"/>
              </w:rPr>
            </w:pPr>
            <w:r w:rsidRPr="006070AA">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F2A41" w14:textId="77777777" w:rsidR="00202D2B" w:rsidRPr="006070AA" w:rsidRDefault="00202D2B" w:rsidP="002E777A">
            <w:pPr>
              <w:pStyle w:val="rowtabella0"/>
              <w:rPr>
                <w:color w:val="002060"/>
              </w:rPr>
            </w:pPr>
            <w:r w:rsidRPr="006070AA">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4DA47" w14:textId="77777777" w:rsidR="00202D2B" w:rsidRPr="006070AA" w:rsidRDefault="00202D2B" w:rsidP="002E777A">
            <w:pPr>
              <w:pStyle w:val="rowtabella0"/>
              <w:rPr>
                <w:color w:val="002060"/>
              </w:rPr>
            </w:pPr>
            <w:r w:rsidRPr="006070AA">
              <w:rPr>
                <w:color w:val="002060"/>
              </w:rPr>
              <w:t>VIA ALESSANDRO MANZONI</w:t>
            </w:r>
          </w:p>
        </w:tc>
      </w:tr>
      <w:tr w:rsidR="00202D2B" w:rsidRPr="006070AA" w14:paraId="4DE72B8C"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2079C1" w14:textId="77777777" w:rsidR="00202D2B" w:rsidRPr="006070AA" w:rsidRDefault="00202D2B" w:rsidP="002E777A">
            <w:pPr>
              <w:pStyle w:val="rowtabella0"/>
              <w:rPr>
                <w:color w:val="002060"/>
              </w:rPr>
            </w:pPr>
            <w:r w:rsidRPr="006070A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EB8D19" w14:textId="77777777" w:rsidR="00202D2B" w:rsidRPr="006070AA" w:rsidRDefault="00202D2B" w:rsidP="002E777A">
            <w:pPr>
              <w:pStyle w:val="rowtabella0"/>
              <w:rPr>
                <w:color w:val="002060"/>
              </w:rPr>
            </w:pPr>
            <w:r w:rsidRPr="006070AA">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90C375"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A7555D" w14:textId="77777777" w:rsidR="00202D2B" w:rsidRPr="006070AA" w:rsidRDefault="00202D2B" w:rsidP="002E777A">
            <w:pPr>
              <w:pStyle w:val="rowtabella0"/>
              <w:rPr>
                <w:color w:val="002060"/>
              </w:rPr>
            </w:pPr>
            <w:r w:rsidRPr="006070AA">
              <w:rPr>
                <w:color w:val="002060"/>
              </w:rPr>
              <w:t>11/02/2023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82C646" w14:textId="77777777" w:rsidR="00202D2B" w:rsidRPr="006070AA" w:rsidRDefault="00202D2B" w:rsidP="002E777A">
            <w:pPr>
              <w:pStyle w:val="rowtabella0"/>
              <w:rPr>
                <w:color w:val="002060"/>
              </w:rPr>
            </w:pPr>
            <w:r w:rsidRPr="006070A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D3E13" w14:textId="77777777" w:rsidR="00202D2B" w:rsidRPr="006070AA" w:rsidRDefault="00202D2B" w:rsidP="002E777A">
            <w:pPr>
              <w:pStyle w:val="rowtabella0"/>
              <w:rPr>
                <w:color w:val="002060"/>
              </w:rPr>
            </w:pPr>
            <w:r w:rsidRPr="006070A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34628" w14:textId="77777777" w:rsidR="00202D2B" w:rsidRPr="006070AA" w:rsidRDefault="00202D2B" w:rsidP="002E777A">
            <w:pPr>
              <w:pStyle w:val="rowtabella0"/>
              <w:rPr>
                <w:color w:val="002060"/>
              </w:rPr>
            </w:pPr>
            <w:r w:rsidRPr="006070AA">
              <w:rPr>
                <w:color w:val="002060"/>
              </w:rPr>
              <w:t>VIA VESCOVARA, 7</w:t>
            </w:r>
          </w:p>
        </w:tc>
      </w:tr>
      <w:tr w:rsidR="00202D2B" w:rsidRPr="006070AA" w14:paraId="75FBD28B"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7E6A7C" w14:textId="77777777" w:rsidR="00202D2B" w:rsidRPr="006070AA" w:rsidRDefault="00202D2B" w:rsidP="002E777A">
            <w:pPr>
              <w:pStyle w:val="rowtabella0"/>
              <w:rPr>
                <w:color w:val="002060"/>
              </w:rPr>
            </w:pPr>
            <w:r w:rsidRPr="006070A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7DB9B" w14:textId="77777777" w:rsidR="00202D2B" w:rsidRPr="006070AA" w:rsidRDefault="00202D2B" w:rsidP="002E777A">
            <w:pPr>
              <w:pStyle w:val="rowtabella0"/>
              <w:rPr>
                <w:color w:val="002060"/>
              </w:rPr>
            </w:pPr>
            <w:r w:rsidRPr="006070AA">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40AADD"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E7CD27" w14:textId="77777777" w:rsidR="00202D2B" w:rsidRPr="006070AA" w:rsidRDefault="00202D2B" w:rsidP="002E777A">
            <w:pPr>
              <w:pStyle w:val="rowtabella0"/>
              <w:rPr>
                <w:color w:val="002060"/>
              </w:rPr>
            </w:pPr>
            <w:r w:rsidRPr="006070AA">
              <w:rPr>
                <w:color w:val="002060"/>
              </w:rPr>
              <w:t>11/02/2023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B64E74" w14:textId="77777777" w:rsidR="00202D2B" w:rsidRPr="006070AA" w:rsidRDefault="00202D2B" w:rsidP="002E777A">
            <w:pPr>
              <w:pStyle w:val="rowtabella0"/>
              <w:rPr>
                <w:color w:val="002060"/>
              </w:rPr>
            </w:pPr>
            <w:r w:rsidRPr="006070A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C603A" w14:textId="77777777" w:rsidR="00202D2B" w:rsidRPr="006070AA" w:rsidRDefault="00202D2B" w:rsidP="002E777A">
            <w:pPr>
              <w:pStyle w:val="rowtabella0"/>
              <w:rPr>
                <w:color w:val="002060"/>
              </w:rPr>
            </w:pPr>
            <w:r w:rsidRPr="006070A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471BB" w14:textId="77777777" w:rsidR="00202D2B" w:rsidRPr="006070AA" w:rsidRDefault="00202D2B" w:rsidP="002E777A">
            <w:pPr>
              <w:pStyle w:val="rowtabella0"/>
              <w:rPr>
                <w:color w:val="002060"/>
              </w:rPr>
            </w:pPr>
            <w:r w:rsidRPr="006070AA">
              <w:rPr>
                <w:color w:val="002060"/>
              </w:rPr>
              <w:t>VIA B.BUOZZI</w:t>
            </w:r>
          </w:p>
        </w:tc>
      </w:tr>
      <w:tr w:rsidR="00202D2B" w:rsidRPr="006070AA" w14:paraId="2D158FB6"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926DD" w14:textId="77777777" w:rsidR="00202D2B" w:rsidRPr="006070AA" w:rsidRDefault="00202D2B" w:rsidP="002E777A">
            <w:pPr>
              <w:pStyle w:val="rowtabella0"/>
              <w:rPr>
                <w:color w:val="002060"/>
              </w:rPr>
            </w:pPr>
            <w:r w:rsidRPr="006070AA">
              <w:rPr>
                <w:color w:val="002060"/>
              </w:rPr>
              <w:t>SPES VALDASO 1993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4DC9A" w14:textId="77777777" w:rsidR="00202D2B" w:rsidRPr="006070AA" w:rsidRDefault="00202D2B" w:rsidP="002E777A">
            <w:pPr>
              <w:pStyle w:val="rowtabella0"/>
              <w:rPr>
                <w:color w:val="002060"/>
              </w:rPr>
            </w:pPr>
            <w:r w:rsidRPr="006070AA">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FE47F"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DD333" w14:textId="77777777" w:rsidR="00202D2B" w:rsidRPr="006070AA" w:rsidRDefault="00202D2B" w:rsidP="002E777A">
            <w:pPr>
              <w:pStyle w:val="rowtabella0"/>
              <w:rPr>
                <w:color w:val="002060"/>
              </w:rPr>
            </w:pPr>
            <w:r w:rsidRPr="006070AA">
              <w:rPr>
                <w:color w:val="002060"/>
              </w:rPr>
              <w:t>11/02/2023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C170E" w14:textId="77777777" w:rsidR="00202D2B" w:rsidRPr="006070AA" w:rsidRDefault="00202D2B" w:rsidP="002E777A">
            <w:pPr>
              <w:pStyle w:val="rowtabella0"/>
              <w:rPr>
                <w:color w:val="002060"/>
              </w:rPr>
            </w:pPr>
            <w:r w:rsidRPr="006070AA">
              <w:rPr>
                <w:color w:val="002060"/>
              </w:rPr>
              <w:t>5659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D5185" w14:textId="77777777" w:rsidR="00202D2B" w:rsidRPr="006070AA" w:rsidRDefault="00202D2B" w:rsidP="002E777A">
            <w:pPr>
              <w:pStyle w:val="rowtabella0"/>
              <w:rPr>
                <w:color w:val="002060"/>
              </w:rPr>
            </w:pPr>
            <w:r w:rsidRPr="006070AA">
              <w:rPr>
                <w:color w:val="002060"/>
              </w:rPr>
              <w:t>PETRITOLI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D4890" w14:textId="77777777" w:rsidR="00202D2B" w:rsidRPr="006070AA" w:rsidRDefault="00202D2B" w:rsidP="002E777A">
            <w:pPr>
              <w:pStyle w:val="rowtabella0"/>
              <w:rPr>
                <w:color w:val="002060"/>
              </w:rPr>
            </w:pPr>
            <w:r w:rsidRPr="006070AA">
              <w:rPr>
                <w:color w:val="002060"/>
              </w:rPr>
              <w:t>LOCALITA' CALCINARI</w:t>
            </w:r>
          </w:p>
        </w:tc>
      </w:tr>
    </w:tbl>
    <w:p w14:paraId="2F36F2F7" w14:textId="77777777" w:rsidR="00202D2B" w:rsidRPr="00F31D1B" w:rsidRDefault="00202D2B" w:rsidP="00202D2B">
      <w:pPr>
        <w:pStyle w:val="breakline"/>
        <w:rPr>
          <w:rFonts w:eastAsiaTheme="minorEastAsia"/>
          <w:color w:val="002060"/>
        </w:rPr>
      </w:pPr>
    </w:p>
    <w:p w14:paraId="6A13A9E5" w14:textId="77777777" w:rsidR="00202D2B" w:rsidRPr="00F31D1B" w:rsidRDefault="00202D2B" w:rsidP="00202D2B">
      <w:pPr>
        <w:pStyle w:val="breakline"/>
        <w:rPr>
          <w:color w:val="002060"/>
        </w:rPr>
      </w:pPr>
    </w:p>
    <w:p w14:paraId="0F69B0ED" w14:textId="77777777" w:rsidR="00202D2B" w:rsidRPr="00F31D1B" w:rsidRDefault="00202D2B" w:rsidP="00202D2B">
      <w:pPr>
        <w:pStyle w:val="titolocampionato0"/>
        <w:shd w:val="clear" w:color="auto" w:fill="CCCCCC"/>
        <w:spacing w:before="80" w:after="40"/>
        <w:rPr>
          <w:color w:val="002060"/>
        </w:rPr>
      </w:pPr>
      <w:r w:rsidRPr="00F31D1B">
        <w:rPr>
          <w:color w:val="002060"/>
        </w:rPr>
        <w:t>UNDER 15 C5 REGIONALI MASCHILI</w:t>
      </w:r>
    </w:p>
    <w:p w14:paraId="64B53BCD" w14:textId="77777777" w:rsidR="00202D2B" w:rsidRPr="000A1934" w:rsidRDefault="00202D2B" w:rsidP="00202D2B">
      <w:pPr>
        <w:pStyle w:val="titoloprinc0"/>
        <w:rPr>
          <w:color w:val="002060"/>
        </w:rPr>
      </w:pPr>
      <w:r w:rsidRPr="000A1934">
        <w:rPr>
          <w:color w:val="002060"/>
        </w:rPr>
        <w:t>ANAGRAFICA/INDIRIZZARIO/VARIAZIONI CALENDARIO</w:t>
      </w:r>
    </w:p>
    <w:p w14:paraId="17C42129" w14:textId="77777777" w:rsidR="00202D2B" w:rsidRPr="000A1934" w:rsidRDefault="00202D2B" w:rsidP="00202D2B">
      <w:pPr>
        <w:pStyle w:val="titoloprinc0"/>
        <w:jc w:val="both"/>
        <w:rPr>
          <w:b w:val="0"/>
          <w:bCs w:val="0"/>
          <w:color w:val="002060"/>
          <w:sz w:val="22"/>
          <w:szCs w:val="22"/>
        </w:rPr>
      </w:pPr>
    </w:p>
    <w:p w14:paraId="5A38D4C5" w14:textId="77777777" w:rsidR="00202D2B" w:rsidRPr="000A1934" w:rsidRDefault="00202D2B" w:rsidP="00202D2B">
      <w:pPr>
        <w:pStyle w:val="titoloprinc0"/>
        <w:jc w:val="both"/>
        <w:rPr>
          <w:color w:val="002060"/>
          <w:sz w:val="22"/>
          <w:szCs w:val="22"/>
        </w:rPr>
      </w:pPr>
      <w:r w:rsidRPr="000A1934">
        <w:rPr>
          <w:color w:val="002060"/>
          <w:sz w:val="22"/>
          <w:szCs w:val="22"/>
        </w:rPr>
        <w:t>GIRONE “</w:t>
      </w:r>
      <w:r>
        <w:rPr>
          <w:color w:val="002060"/>
          <w:sz w:val="22"/>
          <w:szCs w:val="22"/>
        </w:rPr>
        <w:t>SILVER – B</w:t>
      </w:r>
      <w:r w:rsidRPr="000A1934">
        <w:rPr>
          <w:color w:val="002060"/>
          <w:sz w:val="22"/>
          <w:szCs w:val="22"/>
        </w:rPr>
        <w:t>”</w:t>
      </w:r>
    </w:p>
    <w:p w14:paraId="51477038" w14:textId="77777777" w:rsidR="00202D2B" w:rsidRPr="000A1934" w:rsidRDefault="00202D2B" w:rsidP="00202D2B">
      <w:pPr>
        <w:pStyle w:val="titoloprinc0"/>
        <w:rPr>
          <w:b w:val="0"/>
          <w:bCs w:val="0"/>
          <w:color w:val="002060"/>
          <w:sz w:val="22"/>
          <w:szCs w:val="22"/>
        </w:rPr>
      </w:pPr>
    </w:p>
    <w:p w14:paraId="3CA8E857" w14:textId="77777777" w:rsidR="00202D2B" w:rsidRDefault="00202D2B" w:rsidP="00202D2B">
      <w:pPr>
        <w:pStyle w:val="titoloprinc0"/>
        <w:jc w:val="both"/>
        <w:rPr>
          <w:b w:val="0"/>
          <w:bCs w:val="0"/>
          <w:color w:val="002060"/>
          <w:sz w:val="22"/>
          <w:szCs w:val="22"/>
        </w:rPr>
      </w:pPr>
      <w:r w:rsidRPr="000A1934">
        <w:rPr>
          <w:b w:val="0"/>
          <w:bCs w:val="0"/>
          <w:color w:val="002060"/>
          <w:sz w:val="22"/>
          <w:szCs w:val="22"/>
        </w:rPr>
        <w:t xml:space="preserve">La Società </w:t>
      </w:r>
      <w:r>
        <w:rPr>
          <w:color w:val="002060"/>
          <w:sz w:val="22"/>
          <w:szCs w:val="22"/>
        </w:rPr>
        <w:t>SANGIORGIO</w:t>
      </w:r>
      <w:r w:rsidRPr="000A1934">
        <w:rPr>
          <w:b w:val="0"/>
          <w:bCs w:val="0"/>
          <w:color w:val="002060"/>
          <w:sz w:val="22"/>
          <w:szCs w:val="22"/>
        </w:rPr>
        <w:t xml:space="preserve"> comunica che disputerà tutte le gare interne </w:t>
      </w:r>
      <w:r>
        <w:rPr>
          <w:b w:val="0"/>
          <w:bCs w:val="0"/>
          <w:color w:val="002060"/>
          <w:sz w:val="22"/>
          <w:szCs w:val="22"/>
        </w:rPr>
        <w:t>la</w:t>
      </w:r>
      <w:r w:rsidRPr="000A1934">
        <w:rPr>
          <w:b w:val="0"/>
          <w:bCs w:val="0"/>
          <w:color w:val="002060"/>
          <w:sz w:val="22"/>
          <w:szCs w:val="22"/>
        </w:rPr>
        <w:t xml:space="preserve"> </w:t>
      </w:r>
      <w:r>
        <w:rPr>
          <w:color w:val="002060"/>
          <w:sz w:val="22"/>
          <w:szCs w:val="22"/>
        </w:rPr>
        <w:t>DOMENICA</w:t>
      </w:r>
      <w:r w:rsidRPr="000A1934">
        <w:rPr>
          <w:b w:val="0"/>
          <w:bCs w:val="0"/>
          <w:color w:val="002060"/>
          <w:sz w:val="22"/>
          <w:szCs w:val="22"/>
        </w:rPr>
        <w:t xml:space="preserve"> alle </w:t>
      </w:r>
      <w:r w:rsidRPr="000A1934">
        <w:rPr>
          <w:color w:val="002060"/>
          <w:sz w:val="22"/>
          <w:szCs w:val="22"/>
        </w:rPr>
        <w:t xml:space="preserve">ore </w:t>
      </w:r>
      <w:r>
        <w:rPr>
          <w:color w:val="002060"/>
          <w:sz w:val="22"/>
          <w:szCs w:val="22"/>
        </w:rPr>
        <w:t>15:00</w:t>
      </w:r>
      <w:r w:rsidRPr="000A1934">
        <w:rPr>
          <w:b w:val="0"/>
          <w:bCs w:val="0"/>
          <w:color w:val="002060"/>
          <w:sz w:val="22"/>
          <w:szCs w:val="22"/>
        </w:rPr>
        <w:t>,</w:t>
      </w:r>
      <w:r>
        <w:rPr>
          <w:color w:val="002060"/>
          <w:sz w:val="22"/>
          <w:szCs w:val="22"/>
        </w:rPr>
        <w:t xml:space="preserve"> </w:t>
      </w:r>
      <w:r>
        <w:rPr>
          <w:b w:val="0"/>
          <w:bCs w:val="0"/>
          <w:color w:val="002060"/>
          <w:sz w:val="22"/>
          <w:szCs w:val="22"/>
        </w:rPr>
        <w:t>stesso campo</w:t>
      </w:r>
      <w:r w:rsidRPr="000A1934">
        <w:rPr>
          <w:b w:val="0"/>
          <w:bCs w:val="0"/>
          <w:color w:val="002060"/>
          <w:sz w:val="22"/>
          <w:szCs w:val="22"/>
        </w:rPr>
        <w:t>.</w:t>
      </w:r>
    </w:p>
    <w:p w14:paraId="36E61CD6" w14:textId="77777777" w:rsidR="00202D2B" w:rsidRDefault="00202D2B" w:rsidP="00202D2B">
      <w:pPr>
        <w:pStyle w:val="titoloprinc0"/>
        <w:jc w:val="both"/>
        <w:rPr>
          <w:b w:val="0"/>
          <w:bCs w:val="0"/>
          <w:color w:val="002060"/>
          <w:sz w:val="22"/>
          <w:szCs w:val="22"/>
        </w:rPr>
      </w:pPr>
    </w:p>
    <w:p w14:paraId="34ECFF4E" w14:textId="77777777" w:rsidR="00202D2B" w:rsidRPr="00F31D1B" w:rsidRDefault="00202D2B" w:rsidP="00202D2B">
      <w:pPr>
        <w:pStyle w:val="titoloprinc0"/>
        <w:rPr>
          <w:color w:val="002060"/>
        </w:rPr>
      </w:pPr>
      <w:r w:rsidRPr="00F31D1B">
        <w:rPr>
          <w:color w:val="002060"/>
        </w:rPr>
        <w:t>VARIAZIONI AL PROGRAMMA GARE</w:t>
      </w:r>
    </w:p>
    <w:p w14:paraId="030B2AB5" w14:textId="77777777" w:rsidR="00202D2B" w:rsidRPr="00F31D1B" w:rsidRDefault="00202D2B" w:rsidP="00202D2B">
      <w:pPr>
        <w:pStyle w:val="breakline"/>
        <w:rPr>
          <w:color w:val="002060"/>
        </w:rPr>
      </w:pPr>
    </w:p>
    <w:p w14:paraId="5E720D49" w14:textId="77777777" w:rsidR="00202D2B" w:rsidRPr="00F31D1B" w:rsidRDefault="00202D2B" w:rsidP="00202D2B">
      <w:pPr>
        <w:pStyle w:val="breakline"/>
        <w:rPr>
          <w:color w:val="002060"/>
        </w:rPr>
      </w:pPr>
    </w:p>
    <w:p w14:paraId="587497D1" w14:textId="77777777" w:rsidR="00202D2B" w:rsidRPr="00F31D1B" w:rsidRDefault="00202D2B" w:rsidP="00202D2B">
      <w:pPr>
        <w:pStyle w:val="sottotitolocampionato10"/>
        <w:rPr>
          <w:color w:val="002060"/>
        </w:rPr>
      </w:pPr>
      <w:r w:rsidRPr="00F31D1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2D2B" w:rsidRPr="00F31D1B" w14:paraId="31AEE1E4" w14:textId="77777777" w:rsidTr="002E77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105CB" w14:textId="77777777" w:rsidR="00202D2B" w:rsidRPr="00F31D1B" w:rsidRDefault="00202D2B" w:rsidP="002E777A">
            <w:pPr>
              <w:pStyle w:val="headertabella0"/>
              <w:rPr>
                <w:color w:val="002060"/>
              </w:rPr>
            </w:pPr>
            <w:r w:rsidRPr="00F31D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8008F" w14:textId="77777777" w:rsidR="00202D2B" w:rsidRPr="00F31D1B" w:rsidRDefault="00202D2B" w:rsidP="002E777A">
            <w:pPr>
              <w:pStyle w:val="headertabella0"/>
              <w:rPr>
                <w:color w:val="002060"/>
              </w:rPr>
            </w:pPr>
            <w:r w:rsidRPr="00F31D1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A302F" w14:textId="77777777" w:rsidR="00202D2B" w:rsidRPr="00F31D1B" w:rsidRDefault="00202D2B" w:rsidP="002E777A">
            <w:pPr>
              <w:pStyle w:val="headertabella0"/>
              <w:rPr>
                <w:color w:val="002060"/>
              </w:rPr>
            </w:pPr>
            <w:r w:rsidRPr="00F31D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76ACA" w14:textId="77777777" w:rsidR="00202D2B" w:rsidRPr="00F31D1B" w:rsidRDefault="00202D2B" w:rsidP="002E777A">
            <w:pPr>
              <w:pStyle w:val="headertabella0"/>
              <w:rPr>
                <w:color w:val="002060"/>
              </w:rPr>
            </w:pPr>
            <w:r w:rsidRPr="00F31D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8C0FE" w14:textId="77777777" w:rsidR="00202D2B" w:rsidRPr="00F31D1B" w:rsidRDefault="00202D2B" w:rsidP="002E777A">
            <w:pPr>
              <w:pStyle w:val="headertabella0"/>
              <w:rPr>
                <w:color w:val="002060"/>
              </w:rPr>
            </w:pPr>
            <w:r w:rsidRPr="00F31D1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0A29F" w14:textId="77777777" w:rsidR="00202D2B" w:rsidRPr="00F31D1B" w:rsidRDefault="00202D2B" w:rsidP="002E777A">
            <w:pPr>
              <w:pStyle w:val="headertabella0"/>
              <w:rPr>
                <w:color w:val="002060"/>
              </w:rPr>
            </w:pPr>
            <w:r w:rsidRPr="00F31D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B7925" w14:textId="77777777" w:rsidR="00202D2B" w:rsidRPr="00F31D1B" w:rsidRDefault="00202D2B" w:rsidP="002E777A">
            <w:pPr>
              <w:pStyle w:val="headertabella0"/>
              <w:rPr>
                <w:color w:val="002060"/>
              </w:rPr>
            </w:pPr>
            <w:r w:rsidRPr="00F31D1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32994" w14:textId="77777777" w:rsidR="00202D2B" w:rsidRPr="00F31D1B" w:rsidRDefault="00202D2B" w:rsidP="002E777A">
            <w:pPr>
              <w:pStyle w:val="headertabella0"/>
              <w:rPr>
                <w:color w:val="002060"/>
              </w:rPr>
            </w:pPr>
            <w:r w:rsidRPr="00F31D1B">
              <w:rPr>
                <w:color w:val="002060"/>
              </w:rPr>
              <w:t>Impianto</w:t>
            </w:r>
          </w:p>
        </w:tc>
      </w:tr>
      <w:tr w:rsidR="00202D2B" w:rsidRPr="00F31D1B" w14:paraId="2F8BEF49" w14:textId="77777777" w:rsidTr="002E77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BA7A" w14:textId="77777777" w:rsidR="00202D2B" w:rsidRPr="00F31D1B" w:rsidRDefault="00202D2B" w:rsidP="002E777A">
            <w:pPr>
              <w:pStyle w:val="rowtabella0"/>
              <w:rPr>
                <w:color w:val="002060"/>
              </w:rPr>
            </w:pPr>
            <w:r w:rsidRPr="000F5382">
              <w:rPr>
                <w:color w:val="002060"/>
                <w:highlight w:val="yellow"/>
              </w:rPr>
              <w:t>12/02/2023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9B35" w14:textId="77777777" w:rsidR="00202D2B" w:rsidRPr="000F5382" w:rsidRDefault="00202D2B" w:rsidP="002E777A">
            <w:pPr>
              <w:pStyle w:val="rowtabella0"/>
              <w:jc w:val="center"/>
              <w:rPr>
                <w:color w:val="002060"/>
                <w:highlight w:val="yellow"/>
              </w:rPr>
            </w:pPr>
            <w:r w:rsidRPr="000F5382">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25A1" w14:textId="77777777" w:rsidR="00202D2B" w:rsidRPr="000F5382" w:rsidRDefault="00202D2B" w:rsidP="002E777A">
            <w:pPr>
              <w:pStyle w:val="rowtabella0"/>
              <w:rPr>
                <w:color w:val="002060"/>
                <w:highlight w:val="yellow"/>
              </w:rPr>
            </w:pPr>
            <w:r w:rsidRPr="000F5382">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D888D" w14:textId="77777777" w:rsidR="00202D2B" w:rsidRPr="000F5382" w:rsidRDefault="00202D2B" w:rsidP="002E777A">
            <w:pPr>
              <w:pStyle w:val="rowtabella0"/>
              <w:rPr>
                <w:color w:val="002060"/>
                <w:highlight w:val="yellow"/>
              </w:rPr>
            </w:pPr>
            <w:r w:rsidRPr="000F5382">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54C1" w14:textId="77777777" w:rsidR="00202D2B" w:rsidRPr="00F31D1B" w:rsidRDefault="00202D2B" w:rsidP="002E777A">
            <w:pPr>
              <w:pStyle w:val="rowtabella0"/>
              <w:rPr>
                <w:color w:val="002060"/>
              </w:rPr>
            </w:pPr>
            <w:r w:rsidRPr="00F31D1B">
              <w:rPr>
                <w:color w:val="002060"/>
              </w:rPr>
              <w:t>11/02/2023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2730" w14:textId="77777777" w:rsidR="00202D2B" w:rsidRPr="00F31D1B" w:rsidRDefault="00202D2B" w:rsidP="002E777A">
            <w:pPr>
              <w:pStyle w:val="rowtabella0"/>
              <w:jc w:val="center"/>
              <w:rPr>
                <w:color w:val="002060"/>
              </w:rPr>
            </w:pPr>
            <w:r w:rsidRPr="000F5382">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2352" w14:textId="77777777" w:rsidR="00202D2B" w:rsidRPr="00F31D1B" w:rsidRDefault="00202D2B" w:rsidP="002E777A">
            <w:pPr>
              <w:pStyle w:val="rowtabella0"/>
              <w:jc w:val="center"/>
              <w:rPr>
                <w:color w:val="002060"/>
              </w:rPr>
            </w:pPr>
            <w:r w:rsidRPr="00F31D1B">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D42F" w14:textId="77777777" w:rsidR="00202D2B" w:rsidRPr="00F31D1B" w:rsidRDefault="00202D2B" w:rsidP="002E777A">
            <w:pPr>
              <w:rPr>
                <w:color w:val="002060"/>
              </w:rPr>
            </w:pPr>
          </w:p>
        </w:tc>
      </w:tr>
    </w:tbl>
    <w:p w14:paraId="26677FB0" w14:textId="77777777" w:rsidR="00202D2B" w:rsidRPr="00F31D1B" w:rsidRDefault="00202D2B" w:rsidP="00202D2B">
      <w:pPr>
        <w:pStyle w:val="breakline"/>
        <w:rPr>
          <w:rFonts w:eastAsiaTheme="minorEastAsia"/>
          <w:color w:val="002060"/>
        </w:rPr>
      </w:pPr>
    </w:p>
    <w:p w14:paraId="6B9A574E" w14:textId="77777777" w:rsidR="00202D2B" w:rsidRPr="00F31D1B" w:rsidRDefault="00202D2B" w:rsidP="00202D2B">
      <w:pPr>
        <w:pStyle w:val="breakline"/>
        <w:rPr>
          <w:color w:val="002060"/>
        </w:rPr>
      </w:pPr>
    </w:p>
    <w:p w14:paraId="1B143968" w14:textId="77777777" w:rsidR="00202D2B" w:rsidRPr="00F31D1B" w:rsidRDefault="00202D2B" w:rsidP="00202D2B">
      <w:pPr>
        <w:pStyle w:val="sottotitolocampionato10"/>
        <w:rPr>
          <w:color w:val="002060"/>
        </w:rPr>
      </w:pPr>
      <w:r w:rsidRPr="00F31D1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202D2B" w:rsidRPr="00F31D1B" w14:paraId="46E7A1AD" w14:textId="77777777" w:rsidTr="002E777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1E2C" w14:textId="77777777" w:rsidR="00202D2B" w:rsidRPr="00F31D1B" w:rsidRDefault="00202D2B" w:rsidP="002E777A">
            <w:pPr>
              <w:pStyle w:val="headertabella0"/>
              <w:rPr>
                <w:color w:val="002060"/>
              </w:rPr>
            </w:pPr>
            <w:r w:rsidRPr="00F31D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1848E" w14:textId="77777777" w:rsidR="00202D2B" w:rsidRPr="00F31D1B" w:rsidRDefault="00202D2B" w:rsidP="002E777A">
            <w:pPr>
              <w:pStyle w:val="headertabella0"/>
              <w:rPr>
                <w:color w:val="002060"/>
              </w:rPr>
            </w:pPr>
            <w:r w:rsidRPr="00F31D1B">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71E1E" w14:textId="77777777" w:rsidR="00202D2B" w:rsidRPr="00F31D1B" w:rsidRDefault="00202D2B" w:rsidP="002E777A">
            <w:pPr>
              <w:pStyle w:val="headertabella0"/>
              <w:rPr>
                <w:color w:val="002060"/>
              </w:rPr>
            </w:pPr>
            <w:r w:rsidRPr="00F31D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B3944" w14:textId="77777777" w:rsidR="00202D2B" w:rsidRPr="00F31D1B" w:rsidRDefault="00202D2B" w:rsidP="002E777A">
            <w:pPr>
              <w:pStyle w:val="headertabella0"/>
              <w:rPr>
                <w:color w:val="002060"/>
              </w:rPr>
            </w:pPr>
            <w:r w:rsidRPr="00F31D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0D3C6" w14:textId="77777777" w:rsidR="00202D2B" w:rsidRPr="00F31D1B" w:rsidRDefault="00202D2B" w:rsidP="002E777A">
            <w:pPr>
              <w:pStyle w:val="headertabella0"/>
              <w:rPr>
                <w:color w:val="002060"/>
              </w:rPr>
            </w:pPr>
            <w:r w:rsidRPr="00F31D1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9263F" w14:textId="77777777" w:rsidR="00202D2B" w:rsidRPr="00F31D1B" w:rsidRDefault="00202D2B" w:rsidP="002E777A">
            <w:pPr>
              <w:pStyle w:val="headertabella0"/>
              <w:rPr>
                <w:color w:val="002060"/>
              </w:rPr>
            </w:pPr>
            <w:r w:rsidRPr="00F31D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D3E7D" w14:textId="77777777" w:rsidR="00202D2B" w:rsidRPr="00F31D1B" w:rsidRDefault="00202D2B" w:rsidP="002E777A">
            <w:pPr>
              <w:pStyle w:val="headertabella0"/>
              <w:rPr>
                <w:color w:val="002060"/>
              </w:rPr>
            </w:pPr>
            <w:r w:rsidRPr="00F31D1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32823" w14:textId="77777777" w:rsidR="00202D2B" w:rsidRPr="00F31D1B" w:rsidRDefault="00202D2B" w:rsidP="002E777A">
            <w:pPr>
              <w:pStyle w:val="headertabella0"/>
              <w:rPr>
                <w:color w:val="002060"/>
              </w:rPr>
            </w:pPr>
            <w:r w:rsidRPr="00F31D1B">
              <w:rPr>
                <w:color w:val="002060"/>
              </w:rPr>
              <w:t>Impianto</w:t>
            </w:r>
          </w:p>
        </w:tc>
      </w:tr>
      <w:tr w:rsidR="00202D2B" w:rsidRPr="00F31D1B" w14:paraId="5D070524" w14:textId="77777777" w:rsidTr="002E777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5751" w14:textId="77777777" w:rsidR="00202D2B" w:rsidRPr="000F5382" w:rsidRDefault="00202D2B" w:rsidP="002E777A">
            <w:pPr>
              <w:pStyle w:val="rowtabella0"/>
              <w:rPr>
                <w:color w:val="002060"/>
                <w:highlight w:val="yellow"/>
              </w:rPr>
            </w:pPr>
            <w:r w:rsidRPr="000F5382">
              <w:rPr>
                <w:color w:val="002060"/>
                <w:highlight w:val="yellow"/>
              </w:rPr>
              <w:t>25/02/2023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A6BB" w14:textId="77777777" w:rsidR="00202D2B" w:rsidRPr="000F5382" w:rsidRDefault="00202D2B" w:rsidP="002E777A">
            <w:pPr>
              <w:pStyle w:val="rowtabella0"/>
              <w:jc w:val="center"/>
              <w:rPr>
                <w:color w:val="002060"/>
                <w:highlight w:val="yellow"/>
              </w:rPr>
            </w:pPr>
            <w:r w:rsidRPr="000F5382">
              <w:rPr>
                <w:color w:val="002060"/>
                <w:highlight w:val="yellow"/>
              </w:rPr>
              <w:t>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016A" w14:textId="77777777" w:rsidR="00202D2B" w:rsidRPr="000F5382" w:rsidRDefault="00202D2B" w:rsidP="002E777A">
            <w:pPr>
              <w:pStyle w:val="rowtabella0"/>
              <w:rPr>
                <w:color w:val="002060"/>
                <w:highlight w:val="yellow"/>
              </w:rPr>
            </w:pPr>
            <w:r w:rsidRPr="000F5382">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232A" w14:textId="77777777" w:rsidR="00202D2B" w:rsidRPr="000F5382" w:rsidRDefault="00202D2B" w:rsidP="002E777A">
            <w:pPr>
              <w:pStyle w:val="rowtabella0"/>
              <w:rPr>
                <w:color w:val="002060"/>
                <w:highlight w:val="yellow"/>
              </w:rPr>
            </w:pPr>
            <w:r w:rsidRPr="000F5382">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CC11" w14:textId="77777777" w:rsidR="00202D2B" w:rsidRPr="000F5382" w:rsidRDefault="00202D2B" w:rsidP="002E777A">
            <w:pPr>
              <w:rPr>
                <w:rFonts w:ascii="Arial" w:hAnsi="Arial" w:cs="Arial"/>
                <w:color w:val="002060"/>
                <w:sz w:val="12"/>
                <w:szCs w:val="12"/>
              </w:rPr>
            </w:pPr>
            <w:r w:rsidRPr="000F5382">
              <w:rPr>
                <w:rFonts w:ascii="Arial" w:hAnsi="Arial" w:cs="Arial"/>
                <w:color w:val="002060"/>
                <w:sz w:val="12"/>
                <w:szCs w:val="12"/>
              </w:rPr>
              <w:t>26/02/2023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586F" w14:textId="77777777" w:rsidR="00202D2B" w:rsidRPr="00F31D1B" w:rsidRDefault="00202D2B" w:rsidP="002E777A">
            <w:pPr>
              <w:pStyle w:val="rowtabella0"/>
              <w:jc w:val="center"/>
              <w:rPr>
                <w:color w:val="002060"/>
              </w:rPr>
            </w:pPr>
            <w:r w:rsidRPr="000F538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4CE7" w14:textId="77777777" w:rsidR="00202D2B" w:rsidRPr="00F31D1B" w:rsidRDefault="00202D2B" w:rsidP="002E777A">
            <w:pPr>
              <w:pStyle w:val="rowtabella0"/>
              <w:jc w:val="center"/>
              <w:rPr>
                <w:color w:val="002060"/>
              </w:rPr>
            </w:pPr>
            <w:r w:rsidRPr="00F31D1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04B2" w14:textId="77777777" w:rsidR="00202D2B" w:rsidRPr="00F31D1B" w:rsidRDefault="00202D2B" w:rsidP="002E777A">
            <w:pPr>
              <w:pStyle w:val="rowtabella0"/>
              <w:rPr>
                <w:color w:val="002060"/>
              </w:rPr>
            </w:pPr>
            <w:r w:rsidRPr="000F5382">
              <w:rPr>
                <w:color w:val="002060"/>
                <w:highlight w:val="yellow"/>
              </w:rPr>
              <w:t>CAMPO DI C5 ENTRO SCUOLA EL.RE CORINALDO VIA BORGO DI SOTTO</w:t>
            </w:r>
          </w:p>
        </w:tc>
      </w:tr>
    </w:tbl>
    <w:p w14:paraId="715D262B" w14:textId="77777777" w:rsidR="00202D2B" w:rsidRPr="00F31D1B" w:rsidRDefault="00202D2B" w:rsidP="00202D2B">
      <w:pPr>
        <w:pStyle w:val="breakline"/>
        <w:rPr>
          <w:rFonts w:eastAsiaTheme="minorEastAsia"/>
          <w:color w:val="002060"/>
        </w:rPr>
      </w:pPr>
    </w:p>
    <w:p w14:paraId="1D8E35A3" w14:textId="77777777" w:rsidR="00202D2B" w:rsidRPr="00F31D1B" w:rsidRDefault="00202D2B" w:rsidP="00202D2B">
      <w:pPr>
        <w:pStyle w:val="breakline"/>
        <w:rPr>
          <w:color w:val="002060"/>
        </w:rPr>
      </w:pPr>
    </w:p>
    <w:p w14:paraId="73AC64FC" w14:textId="77777777" w:rsidR="00202D2B" w:rsidRPr="00F31D1B" w:rsidRDefault="00202D2B" w:rsidP="00202D2B">
      <w:pPr>
        <w:pStyle w:val="breakline"/>
        <w:rPr>
          <w:color w:val="002060"/>
        </w:rPr>
      </w:pPr>
    </w:p>
    <w:p w14:paraId="37AB0F48" w14:textId="77777777" w:rsidR="00202D2B" w:rsidRPr="00F31D1B" w:rsidRDefault="00202D2B" w:rsidP="00202D2B">
      <w:pPr>
        <w:pStyle w:val="titoloprinc0"/>
        <w:rPr>
          <w:color w:val="002060"/>
        </w:rPr>
      </w:pPr>
      <w:r w:rsidRPr="00F31D1B">
        <w:rPr>
          <w:color w:val="002060"/>
        </w:rPr>
        <w:t>RISULTATI</w:t>
      </w:r>
    </w:p>
    <w:p w14:paraId="38762130" w14:textId="77777777" w:rsidR="00202D2B" w:rsidRPr="00F31D1B" w:rsidRDefault="00202D2B" w:rsidP="00202D2B">
      <w:pPr>
        <w:pStyle w:val="breakline"/>
        <w:rPr>
          <w:color w:val="002060"/>
        </w:rPr>
      </w:pPr>
    </w:p>
    <w:p w14:paraId="26E3F4B9" w14:textId="77777777" w:rsidR="00202D2B" w:rsidRPr="00F31D1B" w:rsidRDefault="00202D2B" w:rsidP="00202D2B">
      <w:pPr>
        <w:pStyle w:val="sottotitolocampionato10"/>
        <w:rPr>
          <w:color w:val="002060"/>
        </w:rPr>
      </w:pPr>
      <w:r w:rsidRPr="00F31D1B">
        <w:rPr>
          <w:color w:val="002060"/>
        </w:rPr>
        <w:t>RISULTATI UFFICIALI GARE DEL 05/02/2023</w:t>
      </w:r>
    </w:p>
    <w:p w14:paraId="7EB4C43C" w14:textId="77777777" w:rsidR="00202D2B" w:rsidRPr="00202D2B" w:rsidRDefault="00202D2B" w:rsidP="00202D2B">
      <w:pPr>
        <w:pStyle w:val="sottotitolocampionato20"/>
        <w:spacing w:before="0" w:beforeAutospacing="0" w:after="0" w:afterAutospacing="0"/>
        <w:rPr>
          <w:rFonts w:ascii="Arial" w:hAnsi="Arial" w:cs="Arial"/>
          <w:color w:val="002060"/>
          <w:sz w:val="20"/>
          <w:szCs w:val="20"/>
        </w:rPr>
      </w:pPr>
      <w:r w:rsidRPr="00202D2B">
        <w:rPr>
          <w:rFonts w:ascii="Arial" w:hAnsi="Arial" w:cs="Arial"/>
          <w:color w:val="002060"/>
          <w:sz w:val="20"/>
          <w:szCs w:val="20"/>
        </w:rPr>
        <w:t>Si trascrivono qui di seguito i risultati ufficiali delle gare disputate</w:t>
      </w:r>
    </w:p>
    <w:p w14:paraId="5B2A8228" w14:textId="77777777" w:rsidR="00202D2B" w:rsidRPr="00F31D1B" w:rsidRDefault="00202D2B" w:rsidP="00202D2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02D2B" w:rsidRPr="00F31D1B" w14:paraId="38AFA50D"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32380E5B"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01812" w14:textId="77777777" w:rsidR="00202D2B" w:rsidRPr="00F31D1B" w:rsidRDefault="00202D2B" w:rsidP="002E777A">
                  <w:pPr>
                    <w:pStyle w:val="headertabella0"/>
                    <w:rPr>
                      <w:color w:val="002060"/>
                    </w:rPr>
                  </w:pPr>
                  <w:r w:rsidRPr="00F31D1B">
                    <w:rPr>
                      <w:color w:val="002060"/>
                    </w:rPr>
                    <w:t>GIRONE G - 1 Giornata - A</w:t>
                  </w:r>
                </w:p>
              </w:tc>
            </w:tr>
            <w:tr w:rsidR="00202D2B" w:rsidRPr="00F31D1B" w14:paraId="60960F43"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8B8C28" w14:textId="77777777" w:rsidR="00202D2B" w:rsidRPr="00F31D1B" w:rsidRDefault="00202D2B" w:rsidP="002E777A">
                  <w:pPr>
                    <w:pStyle w:val="rowtabella0"/>
                    <w:rPr>
                      <w:color w:val="002060"/>
                    </w:rPr>
                  </w:pPr>
                  <w:r w:rsidRPr="00F31D1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9EDE" w14:textId="77777777" w:rsidR="00202D2B" w:rsidRPr="00F31D1B" w:rsidRDefault="00202D2B" w:rsidP="002E777A">
                  <w:pPr>
                    <w:pStyle w:val="rowtabella0"/>
                    <w:rPr>
                      <w:color w:val="002060"/>
                    </w:rPr>
                  </w:pPr>
                  <w:r w:rsidRPr="00F31D1B">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7774C" w14:textId="77777777" w:rsidR="00202D2B" w:rsidRPr="00F31D1B" w:rsidRDefault="00202D2B" w:rsidP="002E777A">
                  <w:pPr>
                    <w:pStyle w:val="rowtabella0"/>
                    <w:jc w:val="center"/>
                    <w:rPr>
                      <w:color w:val="002060"/>
                    </w:rPr>
                  </w:pPr>
                  <w:r w:rsidRPr="00F31D1B">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897D7" w14:textId="77777777" w:rsidR="00202D2B" w:rsidRPr="00F31D1B" w:rsidRDefault="00202D2B" w:rsidP="002E777A">
                  <w:pPr>
                    <w:pStyle w:val="rowtabella0"/>
                    <w:jc w:val="center"/>
                    <w:rPr>
                      <w:color w:val="002060"/>
                    </w:rPr>
                  </w:pPr>
                  <w:r w:rsidRPr="00F31D1B">
                    <w:rPr>
                      <w:color w:val="002060"/>
                    </w:rPr>
                    <w:t> </w:t>
                  </w:r>
                </w:p>
              </w:tc>
            </w:tr>
            <w:tr w:rsidR="00202D2B" w:rsidRPr="00F31D1B" w14:paraId="6E3A938F"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4566D" w14:textId="77777777" w:rsidR="00202D2B" w:rsidRPr="00F31D1B" w:rsidRDefault="00202D2B" w:rsidP="002E777A">
                  <w:pPr>
                    <w:pStyle w:val="rowtabella0"/>
                    <w:rPr>
                      <w:color w:val="002060"/>
                    </w:rPr>
                  </w:pPr>
                  <w:r w:rsidRPr="00F31D1B">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0492AE" w14:textId="77777777" w:rsidR="00202D2B" w:rsidRPr="00F31D1B" w:rsidRDefault="00202D2B" w:rsidP="002E777A">
                  <w:pPr>
                    <w:pStyle w:val="rowtabella0"/>
                    <w:rPr>
                      <w:color w:val="002060"/>
                    </w:rPr>
                  </w:pPr>
                  <w:r w:rsidRPr="00F31D1B">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7BD315" w14:textId="77777777" w:rsidR="00202D2B" w:rsidRPr="00F31D1B" w:rsidRDefault="00202D2B" w:rsidP="002E777A">
                  <w:pPr>
                    <w:pStyle w:val="rowtabella0"/>
                    <w:jc w:val="center"/>
                    <w:rPr>
                      <w:color w:val="002060"/>
                    </w:rPr>
                  </w:pPr>
                  <w:r w:rsidRPr="00F31D1B">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5DBD78" w14:textId="77777777" w:rsidR="00202D2B" w:rsidRPr="00F31D1B" w:rsidRDefault="00202D2B" w:rsidP="002E777A">
                  <w:pPr>
                    <w:pStyle w:val="rowtabella0"/>
                    <w:jc w:val="center"/>
                    <w:rPr>
                      <w:color w:val="002060"/>
                    </w:rPr>
                  </w:pPr>
                  <w:r w:rsidRPr="00F31D1B">
                    <w:rPr>
                      <w:color w:val="002060"/>
                    </w:rPr>
                    <w:t> </w:t>
                  </w:r>
                </w:p>
              </w:tc>
            </w:tr>
            <w:tr w:rsidR="00202D2B" w:rsidRPr="00F31D1B" w14:paraId="476160F4"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BD59A" w14:textId="77777777" w:rsidR="00202D2B" w:rsidRPr="00F31D1B" w:rsidRDefault="00202D2B" w:rsidP="002E777A">
                  <w:pPr>
                    <w:pStyle w:val="rowtabella0"/>
                    <w:rPr>
                      <w:color w:val="002060"/>
                    </w:rPr>
                  </w:pPr>
                  <w:r w:rsidRPr="00F31D1B">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E4A24" w14:textId="77777777" w:rsidR="00202D2B" w:rsidRPr="00F31D1B" w:rsidRDefault="00202D2B" w:rsidP="002E777A">
                  <w:pPr>
                    <w:pStyle w:val="rowtabella0"/>
                    <w:rPr>
                      <w:color w:val="002060"/>
                    </w:rPr>
                  </w:pPr>
                  <w:r w:rsidRPr="00F31D1B">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F0EB6" w14:textId="77777777" w:rsidR="00202D2B" w:rsidRPr="00F31D1B" w:rsidRDefault="00202D2B" w:rsidP="002E777A">
                  <w:pPr>
                    <w:pStyle w:val="rowtabella0"/>
                    <w:jc w:val="center"/>
                    <w:rPr>
                      <w:color w:val="002060"/>
                    </w:rPr>
                  </w:pPr>
                  <w:r w:rsidRPr="00F31D1B">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42878" w14:textId="77777777" w:rsidR="00202D2B" w:rsidRPr="00F31D1B" w:rsidRDefault="00202D2B" w:rsidP="002E777A">
                  <w:pPr>
                    <w:pStyle w:val="rowtabella0"/>
                    <w:jc w:val="center"/>
                    <w:rPr>
                      <w:color w:val="002060"/>
                    </w:rPr>
                  </w:pPr>
                  <w:r w:rsidRPr="00F31D1B">
                    <w:rPr>
                      <w:color w:val="002060"/>
                    </w:rPr>
                    <w:t> </w:t>
                  </w:r>
                </w:p>
              </w:tc>
            </w:tr>
          </w:tbl>
          <w:p w14:paraId="7DD156EA" w14:textId="77777777" w:rsidR="00202D2B" w:rsidRPr="00F31D1B" w:rsidRDefault="00202D2B" w:rsidP="002E77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1D92804D"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04CE3" w14:textId="77777777" w:rsidR="00202D2B" w:rsidRPr="00F31D1B" w:rsidRDefault="00202D2B" w:rsidP="002E777A">
                  <w:pPr>
                    <w:pStyle w:val="headertabella0"/>
                    <w:rPr>
                      <w:color w:val="002060"/>
                    </w:rPr>
                  </w:pPr>
                  <w:r w:rsidRPr="00F31D1B">
                    <w:rPr>
                      <w:color w:val="002060"/>
                    </w:rPr>
                    <w:t>GIRONE SA - 1 Giornata - A</w:t>
                  </w:r>
                </w:p>
              </w:tc>
            </w:tr>
            <w:tr w:rsidR="00202D2B" w:rsidRPr="00F31D1B" w14:paraId="5EC15FBB"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50C9AA" w14:textId="77777777" w:rsidR="00202D2B" w:rsidRPr="00F31D1B" w:rsidRDefault="00202D2B" w:rsidP="002E777A">
                  <w:pPr>
                    <w:pStyle w:val="rowtabella0"/>
                    <w:rPr>
                      <w:color w:val="002060"/>
                    </w:rPr>
                  </w:pPr>
                  <w:r w:rsidRPr="00F31D1B">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5415E" w14:textId="77777777" w:rsidR="00202D2B" w:rsidRPr="00F31D1B" w:rsidRDefault="00202D2B" w:rsidP="002E777A">
                  <w:pPr>
                    <w:pStyle w:val="rowtabella0"/>
                    <w:rPr>
                      <w:color w:val="002060"/>
                    </w:rPr>
                  </w:pPr>
                  <w:r w:rsidRPr="00F31D1B">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99F58" w14:textId="77777777" w:rsidR="00202D2B" w:rsidRPr="00F31D1B" w:rsidRDefault="00202D2B" w:rsidP="002E777A">
                  <w:pPr>
                    <w:pStyle w:val="rowtabella0"/>
                    <w:jc w:val="center"/>
                    <w:rPr>
                      <w:color w:val="002060"/>
                    </w:rPr>
                  </w:pPr>
                  <w:r w:rsidRPr="00F31D1B">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2D7E7" w14:textId="77777777" w:rsidR="00202D2B" w:rsidRPr="00F31D1B" w:rsidRDefault="00202D2B" w:rsidP="002E777A">
                  <w:pPr>
                    <w:pStyle w:val="rowtabella0"/>
                    <w:jc w:val="center"/>
                    <w:rPr>
                      <w:color w:val="002060"/>
                    </w:rPr>
                  </w:pPr>
                  <w:r w:rsidRPr="00F31D1B">
                    <w:rPr>
                      <w:color w:val="002060"/>
                    </w:rPr>
                    <w:t> </w:t>
                  </w:r>
                </w:p>
              </w:tc>
            </w:tr>
            <w:tr w:rsidR="00202D2B" w:rsidRPr="00F31D1B" w14:paraId="282B4F52"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826638" w14:textId="77777777" w:rsidR="00202D2B" w:rsidRPr="00F31D1B" w:rsidRDefault="00202D2B" w:rsidP="002E777A">
                  <w:pPr>
                    <w:pStyle w:val="rowtabella0"/>
                    <w:rPr>
                      <w:color w:val="002060"/>
                    </w:rPr>
                  </w:pPr>
                  <w:r w:rsidRPr="00F31D1B">
                    <w:rPr>
                      <w:color w:val="002060"/>
                    </w:rPr>
                    <w:t>(1) AMICI DEL CENTROSOCIOsq.B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9851A8" w14:textId="77777777" w:rsidR="00202D2B" w:rsidRPr="00F31D1B" w:rsidRDefault="00202D2B" w:rsidP="002E777A">
                  <w:pPr>
                    <w:pStyle w:val="rowtabella0"/>
                    <w:rPr>
                      <w:color w:val="002060"/>
                    </w:rPr>
                  </w:pPr>
                  <w:r w:rsidRPr="00F31D1B">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814F4E" w14:textId="77777777" w:rsidR="00202D2B" w:rsidRPr="00F31D1B" w:rsidRDefault="00202D2B" w:rsidP="002E777A">
                  <w:pPr>
                    <w:pStyle w:val="rowtabella0"/>
                    <w:jc w:val="center"/>
                    <w:rPr>
                      <w:color w:val="002060"/>
                    </w:rPr>
                  </w:pPr>
                  <w:r w:rsidRPr="00F31D1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CC42CC" w14:textId="77777777" w:rsidR="00202D2B" w:rsidRPr="00F31D1B" w:rsidRDefault="00202D2B" w:rsidP="002E777A">
                  <w:pPr>
                    <w:pStyle w:val="rowtabella0"/>
                    <w:jc w:val="center"/>
                    <w:rPr>
                      <w:color w:val="002060"/>
                    </w:rPr>
                  </w:pPr>
                  <w:r w:rsidRPr="00F31D1B">
                    <w:rPr>
                      <w:color w:val="002060"/>
                    </w:rPr>
                    <w:t> </w:t>
                  </w:r>
                </w:p>
              </w:tc>
            </w:tr>
            <w:tr w:rsidR="00202D2B" w:rsidRPr="00F31D1B" w14:paraId="01EEDD3A"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8ED402" w14:textId="77777777" w:rsidR="00202D2B" w:rsidRPr="00F31D1B" w:rsidRDefault="00202D2B" w:rsidP="002E777A">
                  <w:pPr>
                    <w:pStyle w:val="rowtabella0"/>
                    <w:rPr>
                      <w:color w:val="002060"/>
                    </w:rPr>
                  </w:pPr>
                  <w:r w:rsidRPr="00F31D1B">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814B0" w14:textId="77777777" w:rsidR="00202D2B" w:rsidRPr="00F31D1B" w:rsidRDefault="00202D2B" w:rsidP="002E777A">
                  <w:pPr>
                    <w:pStyle w:val="rowtabella0"/>
                    <w:rPr>
                      <w:color w:val="002060"/>
                    </w:rPr>
                  </w:pPr>
                  <w:r w:rsidRPr="00F31D1B">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E741D" w14:textId="77777777" w:rsidR="00202D2B" w:rsidRPr="00F31D1B" w:rsidRDefault="00202D2B" w:rsidP="002E777A">
                  <w:pPr>
                    <w:pStyle w:val="rowtabella0"/>
                    <w:jc w:val="center"/>
                    <w:rPr>
                      <w:color w:val="002060"/>
                    </w:rPr>
                  </w:pPr>
                  <w:r w:rsidRPr="00F31D1B">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93DA7" w14:textId="77777777" w:rsidR="00202D2B" w:rsidRPr="00F31D1B" w:rsidRDefault="00202D2B" w:rsidP="002E777A">
                  <w:pPr>
                    <w:pStyle w:val="rowtabella0"/>
                    <w:jc w:val="center"/>
                    <w:rPr>
                      <w:color w:val="002060"/>
                    </w:rPr>
                  </w:pPr>
                  <w:r w:rsidRPr="00F31D1B">
                    <w:rPr>
                      <w:color w:val="002060"/>
                    </w:rPr>
                    <w:t> </w:t>
                  </w:r>
                </w:p>
              </w:tc>
            </w:tr>
            <w:tr w:rsidR="00202D2B" w:rsidRPr="00F31D1B" w14:paraId="61F78890"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43A9BE55" w14:textId="77777777" w:rsidR="00202D2B" w:rsidRPr="00F31D1B" w:rsidRDefault="00202D2B" w:rsidP="002E777A">
                  <w:pPr>
                    <w:pStyle w:val="rowtabella0"/>
                    <w:rPr>
                      <w:color w:val="002060"/>
                    </w:rPr>
                  </w:pPr>
                  <w:r w:rsidRPr="00F31D1B">
                    <w:rPr>
                      <w:color w:val="002060"/>
                    </w:rPr>
                    <w:t>(1) - disputata il 04/02/2023</w:t>
                  </w:r>
                </w:p>
              </w:tc>
            </w:tr>
          </w:tbl>
          <w:p w14:paraId="703EEA4E" w14:textId="77777777" w:rsidR="00202D2B" w:rsidRPr="00F31D1B" w:rsidRDefault="00202D2B" w:rsidP="002E777A">
            <w:pPr>
              <w:rPr>
                <w:color w:val="002060"/>
              </w:rPr>
            </w:pPr>
          </w:p>
        </w:tc>
      </w:tr>
    </w:tbl>
    <w:p w14:paraId="455BC129" w14:textId="77777777" w:rsidR="00202D2B" w:rsidRPr="00F31D1B" w:rsidRDefault="00202D2B" w:rsidP="00202D2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2D2B" w:rsidRPr="00F31D1B" w14:paraId="11D553A3" w14:textId="77777777" w:rsidTr="002E77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2D2B" w:rsidRPr="00F31D1B" w14:paraId="71738DAF" w14:textId="77777777" w:rsidTr="002E77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E08C6" w14:textId="77777777" w:rsidR="00202D2B" w:rsidRPr="00F31D1B" w:rsidRDefault="00202D2B" w:rsidP="002E777A">
                  <w:pPr>
                    <w:pStyle w:val="headertabella0"/>
                    <w:rPr>
                      <w:color w:val="002060"/>
                    </w:rPr>
                  </w:pPr>
                  <w:r w:rsidRPr="00F31D1B">
                    <w:rPr>
                      <w:color w:val="002060"/>
                    </w:rPr>
                    <w:t>GIRONE SB - 1 Giornata - A</w:t>
                  </w:r>
                </w:p>
              </w:tc>
            </w:tr>
            <w:tr w:rsidR="00202D2B" w:rsidRPr="00F31D1B" w14:paraId="3D1A27FD" w14:textId="77777777" w:rsidTr="002E77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0F7938" w14:textId="77777777" w:rsidR="00202D2B" w:rsidRPr="00F31D1B" w:rsidRDefault="00202D2B" w:rsidP="002E777A">
                  <w:pPr>
                    <w:pStyle w:val="rowtabella0"/>
                    <w:rPr>
                      <w:color w:val="002060"/>
                    </w:rPr>
                  </w:pPr>
                  <w:r w:rsidRPr="00F31D1B">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A42EA" w14:textId="77777777" w:rsidR="00202D2B" w:rsidRPr="00F31D1B" w:rsidRDefault="00202D2B" w:rsidP="002E777A">
                  <w:pPr>
                    <w:pStyle w:val="rowtabella0"/>
                    <w:rPr>
                      <w:color w:val="002060"/>
                    </w:rPr>
                  </w:pPr>
                  <w:r w:rsidRPr="00F31D1B">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608A9" w14:textId="77777777" w:rsidR="00202D2B" w:rsidRPr="00F31D1B" w:rsidRDefault="00202D2B" w:rsidP="002E777A">
                  <w:pPr>
                    <w:pStyle w:val="rowtabella0"/>
                    <w:jc w:val="center"/>
                    <w:rPr>
                      <w:color w:val="002060"/>
                    </w:rPr>
                  </w:pPr>
                  <w:r w:rsidRPr="00F31D1B">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72CB0" w14:textId="77777777" w:rsidR="00202D2B" w:rsidRPr="00F31D1B" w:rsidRDefault="00202D2B" w:rsidP="002E777A">
                  <w:pPr>
                    <w:pStyle w:val="rowtabella0"/>
                    <w:jc w:val="center"/>
                    <w:rPr>
                      <w:color w:val="002060"/>
                    </w:rPr>
                  </w:pPr>
                  <w:r w:rsidRPr="00F31D1B">
                    <w:rPr>
                      <w:color w:val="002060"/>
                    </w:rPr>
                    <w:t> </w:t>
                  </w:r>
                </w:p>
              </w:tc>
            </w:tr>
            <w:tr w:rsidR="00202D2B" w:rsidRPr="00F31D1B" w14:paraId="38DFCB73"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7CFCC3" w14:textId="77777777" w:rsidR="00202D2B" w:rsidRPr="00F31D1B" w:rsidRDefault="00202D2B" w:rsidP="002E777A">
                  <w:pPr>
                    <w:pStyle w:val="rowtabella0"/>
                    <w:rPr>
                      <w:color w:val="002060"/>
                    </w:rPr>
                  </w:pPr>
                  <w:r w:rsidRPr="00F31D1B">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F9953C" w14:textId="77777777" w:rsidR="00202D2B" w:rsidRPr="00F31D1B" w:rsidRDefault="00202D2B" w:rsidP="002E777A">
                  <w:pPr>
                    <w:pStyle w:val="rowtabella0"/>
                    <w:rPr>
                      <w:color w:val="002060"/>
                    </w:rPr>
                  </w:pPr>
                  <w:r w:rsidRPr="00F31D1B">
                    <w:rPr>
                      <w:color w:val="002060"/>
                    </w:rPr>
                    <w:t>- A.V.I.S.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DF1B2D" w14:textId="77777777" w:rsidR="00202D2B" w:rsidRPr="00F31D1B" w:rsidRDefault="00202D2B" w:rsidP="002E777A">
                  <w:pPr>
                    <w:pStyle w:val="rowtabella0"/>
                    <w:jc w:val="center"/>
                    <w:rPr>
                      <w:color w:val="002060"/>
                    </w:rPr>
                  </w:pPr>
                  <w:r w:rsidRPr="00F31D1B">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27B45" w14:textId="77777777" w:rsidR="00202D2B" w:rsidRPr="00F31D1B" w:rsidRDefault="00202D2B" w:rsidP="002E777A">
                  <w:pPr>
                    <w:pStyle w:val="rowtabella0"/>
                    <w:jc w:val="center"/>
                    <w:rPr>
                      <w:color w:val="002060"/>
                    </w:rPr>
                  </w:pPr>
                  <w:r w:rsidRPr="00F31D1B">
                    <w:rPr>
                      <w:color w:val="002060"/>
                    </w:rPr>
                    <w:t> </w:t>
                  </w:r>
                </w:p>
              </w:tc>
            </w:tr>
            <w:tr w:rsidR="00202D2B" w:rsidRPr="00F31D1B" w14:paraId="4FAF4554" w14:textId="77777777" w:rsidTr="002E777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8CDC41" w14:textId="77777777" w:rsidR="00202D2B" w:rsidRPr="00F31D1B" w:rsidRDefault="00202D2B" w:rsidP="002E777A">
                  <w:pPr>
                    <w:pStyle w:val="rowtabella0"/>
                    <w:rPr>
                      <w:color w:val="002060"/>
                    </w:rPr>
                  </w:pPr>
                  <w:r w:rsidRPr="00F31D1B">
                    <w:rPr>
                      <w:color w:val="002060"/>
                    </w:rPr>
                    <w:lastRenderedPageBreak/>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EAB5E1" w14:textId="77777777" w:rsidR="00202D2B" w:rsidRPr="00F31D1B" w:rsidRDefault="00202D2B" w:rsidP="002E777A">
                  <w:pPr>
                    <w:pStyle w:val="rowtabella0"/>
                    <w:rPr>
                      <w:color w:val="002060"/>
                    </w:rPr>
                  </w:pPr>
                  <w:r w:rsidRPr="00F31D1B">
                    <w:rPr>
                      <w:color w:val="002060"/>
                    </w:rPr>
                    <w:t>- FOOTBALLCLUBREAL MONTALTO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053C7" w14:textId="77777777" w:rsidR="00202D2B" w:rsidRPr="00F31D1B" w:rsidRDefault="00202D2B" w:rsidP="002E777A">
                  <w:pPr>
                    <w:pStyle w:val="rowtabella0"/>
                    <w:jc w:val="center"/>
                    <w:rPr>
                      <w:color w:val="002060"/>
                    </w:rPr>
                  </w:pPr>
                  <w:r w:rsidRPr="00F31D1B">
                    <w:rPr>
                      <w:color w:val="002060"/>
                    </w:rPr>
                    <w:t>15 - 3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AAC75E" w14:textId="77777777" w:rsidR="00202D2B" w:rsidRPr="00F31D1B" w:rsidRDefault="00202D2B" w:rsidP="002E777A">
                  <w:pPr>
                    <w:pStyle w:val="rowtabella0"/>
                    <w:jc w:val="center"/>
                    <w:rPr>
                      <w:color w:val="002060"/>
                    </w:rPr>
                  </w:pPr>
                  <w:r w:rsidRPr="00F31D1B">
                    <w:rPr>
                      <w:color w:val="002060"/>
                    </w:rPr>
                    <w:t> </w:t>
                  </w:r>
                </w:p>
              </w:tc>
            </w:tr>
            <w:tr w:rsidR="00202D2B" w:rsidRPr="00F31D1B" w14:paraId="2DFD6E51" w14:textId="77777777" w:rsidTr="002E77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037BBD" w14:textId="77777777" w:rsidR="00202D2B" w:rsidRPr="00F31D1B" w:rsidRDefault="00202D2B" w:rsidP="002E777A">
                  <w:pPr>
                    <w:pStyle w:val="rowtabella0"/>
                    <w:rPr>
                      <w:color w:val="002060"/>
                    </w:rPr>
                  </w:pPr>
                  <w:r w:rsidRPr="00F31D1B">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EBB6E" w14:textId="77777777" w:rsidR="00202D2B" w:rsidRPr="00F31D1B" w:rsidRDefault="00202D2B" w:rsidP="002E777A">
                  <w:pPr>
                    <w:pStyle w:val="rowtabella0"/>
                    <w:rPr>
                      <w:color w:val="002060"/>
                    </w:rPr>
                  </w:pPr>
                  <w:r w:rsidRPr="00F31D1B">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94687" w14:textId="77777777" w:rsidR="00202D2B" w:rsidRPr="00F31D1B" w:rsidRDefault="00202D2B" w:rsidP="002E777A">
                  <w:pPr>
                    <w:pStyle w:val="rowtabella0"/>
                    <w:jc w:val="center"/>
                    <w:rPr>
                      <w:color w:val="002060"/>
                    </w:rPr>
                  </w:pPr>
                  <w:r w:rsidRPr="00F31D1B">
                    <w:rPr>
                      <w:color w:val="002060"/>
                    </w:rPr>
                    <w:t>11 - 2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35B2B" w14:textId="77777777" w:rsidR="00202D2B" w:rsidRPr="00F31D1B" w:rsidRDefault="00202D2B" w:rsidP="002E777A">
                  <w:pPr>
                    <w:pStyle w:val="rowtabella0"/>
                    <w:jc w:val="center"/>
                    <w:rPr>
                      <w:color w:val="002060"/>
                    </w:rPr>
                  </w:pPr>
                  <w:r w:rsidRPr="00F31D1B">
                    <w:rPr>
                      <w:color w:val="002060"/>
                    </w:rPr>
                    <w:t> </w:t>
                  </w:r>
                </w:p>
              </w:tc>
            </w:tr>
            <w:tr w:rsidR="00202D2B" w:rsidRPr="00F31D1B" w14:paraId="70774E8C" w14:textId="77777777" w:rsidTr="002E777A">
              <w:tc>
                <w:tcPr>
                  <w:tcW w:w="4700" w:type="dxa"/>
                  <w:gridSpan w:val="4"/>
                  <w:tcBorders>
                    <w:top w:val="nil"/>
                    <w:left w:val="nil"/>
                    <w:bottom w:val="nil"/>
                    <w:right w:val="nil"/>
                  </w:tcBorders>
                  <w:tcMar>
                    <w:top w:w="20" w:type="dxa"/>
                    <w:left w:w="20" w:type="dxa"/>
                    <w:bottom w:w="20" w:type="dxa"/>
                    <w:right w:w="20" w:type="dxa"/>
                  </w:tcMar>
                  <w:vAlign w:val="center"/>
                  <w:hideMark/>
                </w:tcPr>
                <w:p w14:paraId="6E7DF044" w14:textId="77777777" w:rsidR="00202D2B" w:rsidRPr="00F31D1B" w:rsidRDefault="00202D2B" w:rsidP="002E777A">
                  <w:pPr>
                    <w:pStyle w:val="rowtabella0"/>
                    <w:rPr>
                      <w:color w:val="002060"/>
                    </w:rPr>
                  </w:pPr>
                  <w:r w:rsidRPr="00F31D1B">
                    <w:rPr>
                      <w:color w:val="002060"/>
                    </w:rPr>
                    <w:t>(1) - disputata il 04/02/2023</w:t>
                  </w:r>
                </w:p>
              </w:tc>
            </w:tr>
          </w:tbl>
          <w:p w14:paraId="2C0D35CA" w14:textId="77777777" w:rsidR="00202D2B" w:rsidRPr="00F31D1B" w:rsidRDefault="00202D2B" w:rsidP="002E777A">
            <w:pPr>
              <w:rPr>
                <w:color w:val="002060"/>
              </w:rPr>
            </w:pPr>
          </w:p>
        </w:tc>
      </w:tr>
    </w:tbl>
    <w:p w14:paraId="3FF6521B" w14:textId="77777777" w:rsidR="00202D2B" w:rsidRPr="00F31D1B" w:rsidRDefault="00202D2B" w:rsidP="00202D2B">
      <w:pPr>
        <w:pStyle w:val="breakline"/>
        <w:rPr>
          <w:rFonts w:eastAsiaTheme="minorEastAsia"/>
          <w:color w:val="002060"/>
        </w:rPr>
      </w:pPr>
    </w:p>
    <w:p w14:paraId="67B8B0FF" w14:textId="77777777" w:rsidR="00202D2B" w:rsidRPr="00F31D1B" w:rsidRDefault="00202D2B" w:rsidP="00202D2B">
      <w:pPr>
        <w:pStyle w:val="breakline"/>
        <w:rPr>
          <w:color w:val="002060"/>
        </w:rPr>
      </w:pPr>
    </w:p>
    <w:p w14:paraId="336B02A6" w14:textId="77777777" w:rsidR="00202D2B" w:rsidRPr="00F31D1B" w:rsidRDefault="00202D2B" w:rsidP="00202D2B">
      <w:pPr>
        <w:pStyle w:val="titoloprinc0"/>
        <w:rPr>
          <w:color w:val="002060"/>
        </w:rPr>
      </w:pPr>
      <w:r w:rsidRPr="00F31D1B">
        <w:rPr>
          <w:color w:val="002060"/>
        </w:rPr>
        <w:t>GIUDICE SPORTIVO</w:t>
      </w:r>
    </w:p>
    <w:p w14:paraId="2B51763E" w14:textId="77777777" w:rsidR="00202D2B" w:rsidRPr="00F31D1B" w:rsidRDefault="00202D2B" w:rsidP="00202D2B">
      <w:pPr>
        <w:pStyle w:val="diffida"/>
        <w:rPr>
          <w:color w:val="002060"/>
        </w:rPr>
      </w:pPr>
      <w:r w:rsidRPr="00F31D1B">
        <w:rPr>
          <w:color w:val="002060"/>
        </w:rPr>
        <w:t>Il Giudice Sportivo Avv. Agnese Lazzaretti, con l'assistenza del segretario Angelo Castellana, nella seduta del 08/02/2023, ha adottato le decisioni che di seguito integralmente si riportano:</w:t>
      </w:r>
    </w:p>
    <w:p w14:paraId="6F31FD7D" w14:textId="77777777" w:rsidR="00202D2B" w:rsidRPr="00F31D1B" w:rsidRDefault="00202D2B" w:rsidP="00202D2B">
      <w:pPr>
        <w:pStyle w:val="titolo10"/>
        <w:rPr>
          <w:color w:val="002060"/>
        </w:rPr>
      </w:pPr>
      <w:r w:rsidRPr="00F31D1B">
        <w:rPr>
          <w:color w:val="002060"/>
        </w:rPr>
        <w:t xml:space="preserve">GARE DEL 5/ 2/2023 </w:t>
      </w:r>
    </w:p>
    <w:p w14:paraId="6BD6A3DC" w14:textId="77777777" w:rsidR="00202D2B" w:rsidRPr="00F31D1B" w:rsidRDefault="00202D2B" w:rsidP="00202D2B">
      <w:pPr>
        <w:pStyle w:val="titolo60"/>
        <w:rPr>
          <w:color w:val="002060"/>
        </w:rPr>
      </w:pPr>
      <w:r w:rsidRPr="00F31D1B">
        <w:rPr>
          <w:color w:val="002060"/>
        </w:rPr>
        <w:t xml:space="preserve">DECISIONI DEL GIUDICE SPORTIVO </w:t>
      </w:r>
    </w:p>
    <w:p w14:paraId="24592E14" w14:textId="77777777" w:rsidR="00202D2B" w:rsidRDefault="00202D2B" w:rsidP="00202D2B">
      <w:pPr>
        <w:pStyle w:val="diffida"/>
        <w:spacing w:before="80" w:beforeAutospacing="0" w:after="40" w:afterAutospacing="0"/>
        <w:jc w:val="left"/>
        <w:rPr>
          <w:color w:val="002060"/>
        </w:rPr>
      </w:pPr>
      <w:r w:rsidRPr="00F31D1B">
        <w:rPr>
          <w:color w:val="002060"/>
        </w:rPr>
        <w:t xml:space="preserve">gara del 5/ 2/2023 NUOVA JUVENTINA FFC - VIRTUS FORTITUDO 1950 SSD </w:t>
      </w:r>
      <w:r w:rsidRPr="00F31D1B">
        <w:rPr>
          <w:color w:val="002060"/>
        </w:rPr>
        <w:br/>
        <w:t>Dopo aver esaminato il referto arbitrale relativo alla gara Nuova Juventina - Pol. D. Virtus</w:t>
      </w:r>
      <w:r>
        <w:rPr>
          <w:color w:val="002060"/>
        </w:rPr>
        <w:t xml:space="preserve"> F</w:t>
      </w:r>
      <w:r w:rsidRPr="00F31D1B">
        <w:rPr>
          <w:color w:val="002060"/>
        </w:rPr>
        <w:t>ortitudo 1950 del 05/02/23, Campionato under 15 Calcio a 5, nel quale era presente un provvedimento disciplinare di ammonizione nei confronti del giocatore n. 8 Sig. Shjopa Samuel (n. 02/05/2009) della Società Virtus</w:t>
      </w:r>
      <w:r>
        <w:rPr>
          <w:color w:val="002060"/>
        </w:rPr>
        <w:t xml:space="preserve"> F</w:t>
      </w:r>
      <w:r w:rsidRPr="00F31D1B">
        <w:rPr>
          <w:color w:val="002060"/>
        </w:rPr>
        <w:t xml:space="preserve">ortitudo e, avendo riscontrato, da un controllo del sistema informatico nonché dalle successive verifiche presso l'Ufficio tesseramenti, che il suddetto calciatore non risulta tesserato per la predetta Società sportiva, </w:t>
      </w:r>
    </w:p>
    <w:p w14:paraId="0C497230" w14:textId="77777777" w:rsidR="00202D2B" w:rsidRDefault="00202D2B" w:rsidP="00202D2B">
      <w:pPr>
        <w:pStyle w:val="diffida"/>
        <w:spacing w:before="80" w:beforeAutospacing="0" w:after="40" w:afterAutospacing="0"/>
        <w:jc w:val="center"/>
        <w:rPr>
          <w:color w:val="002060"/>
        </w:rPr>
      </w:pPr>
      <w:r w:rsidRPr="00F31D1B">
        <w:rPr>
          <w:color w:val="002060"/>
        </w:rPr>
        <w:t>DELIBERA</w:t>
      </w:r>
    </w:p>
    <w:p w14:paraId="78AE4266" w14:textId="77777777" w:rsidR="00202D2B" w:rsidRDefault="00202D2B" w:rsidP="00202D2B">
      <w:pPr>
        <w:pStyle w:val="diffida"/>
        <w:spacing w:before="80" w:beforeAutospacing="0" w:after="40" w:afterAutospacing="0"/>
        <w:jc w:val="left"/>
        <w:rPr>
          <w:color w:val="002060"/>
        </w:rPr>
      </w:pPr>
      <w:r w:rsidRPr="00F31D1B">
        <w:rPr>
          <w:color w:val="002060"/>
        </w:rPr>
        <w:t>- di assegnare la gara persa alla Società D. Virtusfortitudo 1950 omologando il risultato conseguito sul campo;</w:t>
      </w:r>
    </w:p>
    <w:p w14:paraId="50362E47" w14:textId="77777777" w:rsidR="00202D2B" w:rsidRPr="00F31D1B" w:rsidRDefault="00202D2B" w:rsidP="00202D2B">
      <w:pPr>
        <w:pStyle w:val="diffida"/>
        <w:spacing w:before="80" w:beforeAutospacing="0" w:after="40" w:afterAutospacing="0"/>
        <w:jc w:val="left"/>
        <w:rPr>
          <w:color w:val="002060"/>
        </w:rPr>
      </w:pPr>
      <w:r w:rsidRPr="00F31D1B">
        <w:rPr>
          <w:color w:val="002060"/>
        </w:rPr>
        <w:t xml:space="preserve"> - di inibire fino al 22/02/2023 il dirigente accompagnatore della D. Virtusfortitudo 1950 Sig.Ottaviani Marco; </w:t>
      </w:r>
    </w:p>
    <w:p w14:paraId="499A30EF" w14:textId="77777777" w:rsidR="00202D2B" w:rsidRPr="00F31D1B" w:rsidRDefault="00202D2B" w:rsidP="00202D2B">
      <w:pPr>
        <w:pStyle w:val="titolo10"/>
        <w:rPr>
          <w:color w:val="002060"/>
        </w:rPr>
      </w:pPr>
      <w:r w:rsidRPr="00F31D1B">
        <w:rPr>
          <w:color w:val="002060"/>
        </w:rPr>
        <w:t xml:space="preserve">GARE DEL 4/ 2/2023 </w:t>
      </w:r>
    </w:p>
    <w:p w14:paraId="3B54242E" w14:textId="77777777" w:rsidR="00202D2B" w:rsidRPr="00F31D1B" w:rsidRDefault="00202D2B" w:rsidP="00202D2B">
      <w:pPr>
        <w:pStyle w:val="titolo7a"/>
        <w:rPr>
          <w:color w:val="002060"/>
        </w:rPr>
      </w:pPr>
      <w:r w:rsidRPr="00F31D1B">
        <w:rPr>
          <w:color w:val="002060"/>
        </w:rPr>
        <w:t xml:space="preserve">PROVVEDIMENTI DISCIPLINARI </w:t>
      </w:r>
    </w:p>
    <w:p w14:paraId="25FCCD02"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6E518676" w14:textId="77777777" w:rsidR="00202D2B" w:rsidRPr="00F31D1B" w:rsidRDefault="00202D2B" w:rsidP="00202D2B">
      <w:pPr>
        <w:pStyle w:val="titolo30"/>
        <w:rPr>
          <w:color w:val="002060"/>
        </w:rPr>
      </w:pPr>
      <w:r w:rsidRPr="00F31D1B">
        <w:rPr>
          <w:color w:val="002060"/>
        </w:rPr>
        <w:t xml:space="preserve">CALCIATORI NON ESPULSI </w:t>
      </w:r>
    </w:p>
    <w:p w14:paraId="48A05AAC" w14:textId="77777777" w:rsidR="00202D2B" w:rsidRPr="00F31D1B" w:rsidRDefault="00202D2B" w:rsidP="00202D2B">
      <w:pPr>
        <w:pStyle w:val="titolo20"/>
        <w:rPr>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2742FD0B" w14:textId="77777777" w:rsidTr="002E777A">
        <w:tc>
          <w:tcPr>
            <w:tcW w:w="2200" w:type="dxa"/>
            <w:tcMar>
              <w:top w:w="20" w:type="dxa"/>
              <w:left w:w="20" w:type="dxa"/>
              <w:bottom w:w="20" w:type="dxa"/>
              <w:right w:w="20" w:type="dxa"/>
            </w:tcMar>
            <w:vAlign w:val="center"/>
            <w:hideMark/>
          </w:tcPr>
          <w:p w14:paraId="4AC3516D" w14:textId="77777777" w:rsidR="00202D2B" w:rsidRPr="00F31D1B" w:rsidRDefault="00202D2B" w:rsidP="002E777A">
            <w:pPr>
              <w:pStyle w:val="movimento"/>
              <w:rPr>
                <w:color w:val="002060"/>
              </w:rPr>
            </w:pPr>
            <w:r w:rsidRPr="00F31D1B">
              <w:rPr>
                <w:color w:val="002060"/>
              </w:rPr>
              <w:t>SIMONCIONI STEFANO</w:t>
            </w:r>
          </w:p>
        </w:tc>
        <w:tc>
          <w:tcPr>
            <w:tcW w:w="2200" w:type="dxa"/>
            <w:tcMar>
              <w:top w:w="20" w:type="dxa"/>
              <w:left w:w="20" w:type="dxa"/>
              <w:bottom w:w="20" w:type="dxa"/>
              <w:right w:w="20" w:type="dxa"/>
            </w:tcMar>
            <w:vAlign w:val="center"/>
            <w:hideMark/>
          </w:tcPr>
          <w:p w14:paraId="42178D60" w14:textId="77777777" w:rsidR="00202D2B" w:rsidRPr="00F31D1B" w:rsidRDefault="00202D2B" w:rsidP="002E777A">
            <w:pPr>
              <w:pStyle w:val="movimento2"/>
              <w:rPr>
                <w:color w:val="002060"/>
              </w:rPr>
            </w:pPr>
            <w:r w:rsidRPr="00F31D1B">
              <w:rPr>
                <w:color w:val="002060"/>
              </w:rPr>
              <w:t xml:space="preserve">(AUDAX 1970 S.ANGELO) </w:t>
            </w:r>
          </w:p>
        </w:tc>
        <w:tc>
          <w:tcPr>
            <w:tcW w:w="800" w:type="dxa"/>
            <w:tcMar>
              <w:top w:w="20" w:type="dxa"/>
              <w:left w:w="20" w:type="dxa"/>
              <w:bottom w:w="20" w:type="dxa"/>
              <w:right w:w="20" w:type="dxa"/>
            </w:tcMar>
            <w:vAlign w:val="center"/>
            <w:hideMark/>
          </w:tcPr>
          <w:p w14:paraId="1C97805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7B23ECC9"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2C3FD108" w14:textId="77777777" w:rsidR="00202D2B" w:rsidRPr="00F31D1B" w:rsidRDefault="00202D2B" w:rsidP="002E777A">
            <w:pPr>
              <w:pStyle w:val="movimento2"/>
              <w:rPr>
                <w:color w:val="002060"/>
              </w:rPr>
            </w:pPr>
            <w:r w:rsidRPr="00F31D1B">
              <w:rPr>
                <w:color w:val="002060"/>
              </w:rPr>
              <w:t> </w:t>
            </w:r>
          </w:p>
        </w:tc>
      </w:tr>
    </w:tbl>
    <w:p w14:paraId="4FF2605E" w14:textId="77777777" w:rsidR="00202D2B" w:rsidRPr="00F31D1B" w:rsidRDefault="00202D2B" w:rsidP="00202D2B">
      <w:pPr>
        <w:pStyle w:val="titolo10"/>
        <w:rPr>
          <w:rFonts w:eastAsiaTheme="minorEastAsia"/>
          <w:color w:val="002060"/>
        </w:rPr>
      </w:pPr>
      <w:r w:rsidRPr="00F31D1B">
        <w:rPr>
          <w:color w:val="002060"/>
        </w:rPr>
        <w:t xml:space="preserve">GARE DEL 5/ 2/2023 </w:t>
      </w:r>
    </w:p>
    <w:p w14:paraId="2067DA08" w14:textId="77777777" w:rsidR="00202D2B" w:rsidRPr="00F31D1B" w:rsidRDefault="00202D2B" w:rsidP="00202D2B">
      <w:pPr>
        <w:pStyle w:val="titolo7a"/>
        <w:rPr>
          <w:color w:val="002060"/>
        </w:rPr>
      </w:pPr>
      <w:r w:rsidRPr="00F31D1B">
        <w:rPr>
          <w:color w:val="002060"/>
        </w:rPr>
        <w:t xml:space="preserve">PROVVEDIMENTI DISCIPLINARI </w:t>
      </w:r>
    </w:p>
    <w:p w14:paraId="4B241D41" w14:textId="77777777" w:rsidR="00202D2B" w:rsidRPr="00F31D1B" w:rsidRDefault="00202D2B" w:rsidP="00202D2B">
      <w:pPr>
        <w:pStyle w:val="titolo7b0"/>
        <w:rPr>
          <w:color w:val="002060"/>
        </w:rPr>
      </w:pPr>
      <w:r w:rsidRPr="00F31D1B">
        <w:rPr>
          <w:color w:val="002060"/>
        </w:rPr>
        <w:t xml:space="preserve">In base alle risultanze degli atti ufficiali sono state deliberate le seguenti sanzioni disciplinari. </w:t>
      </w:r>
    </w:p>
    <w:p w14:paraId="438310DE" w14:textId="77777777" w:rsidR="00202D2B" w:rsidRPr="00F31D1B" w:rsidRDefault="00202D2B" w:rsidP="00202D2B">
      <w:pPr>
        <w:pStyle w:val="titolo30"/>
        <w:rPr>
          <w:color w:val="002060"/>
        </w:rPr>
      </w:pPr>
      <w:r w:rsidRPr="00F31D1B">
        <w:rPr>
          <w:color w:val="002060"/>
        </w:rPr>
        <w:t xml:space="preserve">SOCIETA' </w:t>
      </w:r>
    </w:p>
    <w:p w14:paraId="162AEEB7" w14:textId="77777777" w:rsidR="00202D2B" w:rsidRPr="00F31D1B" w:rsidRDefault="00202D2B" w:rsidP="00202D2B">
      <w:pPr>
        <w:pStyle w:val="titolo20"/>
        <w:rPr>
          <w:color w:val="002060"/>
        </w:rPr>
      </w:pPr>
      <w:r w:rsidRPr="00F31D1B">
        <w:rPr>
          <w:color w:val="002060"/>
        </w:rPr>
        <w:t xml:space="preserve">PERDITA DELLA GARA: </w:t>
      </w:r>
    </w:p>
    <w:p w14:paraId="0814A2B3" w14:textId="77777777" w:rsidR="00202D2B" w:rsidRPr="00F31D1B" w:rsidRDefault="00202D2B" w:rsidP="00202D2B">
      <w:pPr>
        <w:pStyle w:val="diffida"/>
        <w:spacing w:before="80" w:beforeAutospacing="0" w:after="40" w:afterAutospacing="0"/>
        <w:jc w:val="left"/>
        <w:rPr>
          <w:color w:val="002060"/>
        </w:rPr>
      </w:pPr>
      <w:r w:rsidRPr="00F31D1B">
        <w:rPr>
          <w:color w:val="002060"/>
        </w:rPr>
        <w:t xml:space="preserve">VIRTUS FORTITUDO 1950 SSD </w:t>
      </w:r>
      <w:r w:rsidRPr="00F31D1B">
        <w:rPr>
          <w:color w:val="002060"/>
        </w:rPr>
        <w:br/>
        <w:t xml:space="preserve">V. delibera </w:t>
      </w:r>
    </w:p>
    <w:p w14:paraId="1AB253B1" w14:textId="77777777" w:rsidR="00202D2B" w:rsidRPr="00F31D1B" w:rsidRDefault="00202D2B" w:rsidP="00202D2B">
      <w:pPr>
        <w:pStyle w:val="titolo30"/>
        <w:rPr>
          <w:color w:val="002060"/>
        </w:rPr>
      </w:pPr>
      <w:r w:rsidRPr="00F31D1B">
        <w:rPr>
          <w:color w:val="002060"/>
        </w:rPr>
        <w:t xml:space="preserve">DIRIGENTI </w:t>
      </w:r>
    </w:p>
    <w:p w14:paraId="46417CA6" w14:textId="77777777" w:rsidR="00202D2B" w:rsidRPr="00F31D1B" w:rsidRDefault="00202D2B" w:rsidP="00202D2B">
      <w:pPr>
        <w:pStyle w:val="titolo20"/>
        <w:rPr>
          <w:color w:val="002060"/>
        </w:rPr>
      </w:pPr>
      <w:r w:rsidRPr="00F31D1B">
        <w:rPr>
          <w:color w:val="002060"/>
        </w:rPr>
        <w:t xml:space="preserve">INIBIZIONE A SVOLGERE OGNI ATTIVITA' FINO AL 22/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5C616523" w14:textId="77777777" w:rsidTr="002E777A">
        <w:tc>
          <w:tcPr>
            <w:tcW w:w="2200" w:type="dxa"/>
            <w:tcMar>
              <w:top w:w="20" w:type="dxa"/>
              <w:left w:w="20" w:type="dxa"/>
              <w:bottom w:w="20" w:type="dxa"/>
              <w:right w:w="20" w:type="dxa"/>
            </w:tcMar>
            <w:vAlign w:val="center"/>
            <w:hideMark/>
          </w:tcPr>
          <w:p w14:paraId="5957D3DB" w14:textId="77777777" w:rsidR="00202D2B" w:rsidRPr="00F31D1B" w:rsidRDefault="00202D2B" w:rsidP="002E777A">
            <w:pPr>
              <w:pStyle w:val="movimento"/>
              <w:rPr>
                <w:color w:val="002060"/>
              </w:rPr>
            </w:pPr>
            <w:r w:rsidRPr="00F31D1B">
              <w:rPr>
                <w:color w:val="002060"/>
              </w:rPr>
              <w:t>OTTAVIANI MARCO</w:t>
            </w:r>
          </w:p>
        </w:tc>
        <w:tc>
          <w:tcPr>
            <w:tcW w:w="2200" w:type="dxa"/>
            <w:tcMar>
              <w:top w:w="20" w:type="dxa"/>
              <w:left w:w="20" w:type="dxa"/>
              <w:bottom w:w="20" w:type="dxa"/>
              <w:right w:w="20" w:type="dxa"/>
            </w:tcMar>
            <w:vAlign w:val="center"/>
            <w:hideMark/>
          </w:tcPr>
          <w:p w14:paraId="19675373" w14:textId="77777777" w:rsidR="00202D2B" w:rsidRPr="00F31D1B" w:rsidRDefault="00202D2B" w:rsidP="002E777A">
            <w:pPr>
              <w:pStyle w:val="movimento2"/>
              <w:rPr>
                <w:color w:val="002060"/>
              </w:rPr>
            </w:pPr>
            <w:r w:rsidRPr="00F31D1B">
              <w:rPr>
                <w:color w:val="002060"/>
              </w:rPr>
              <w:t xml:space="preserve">(VIRTUS FORTITUDO 1950 SSD) </w:t>
            </w:r>
          </w:p>
        </w:tc>
        <w:tc>
          <w:tcPr>
            <w:tcW w:w="800" w:type="dxa"/>
            <w:tcMar>
              <w:top w:w="20" w:type="dxa"/>
              <w:left w:w="20" w:type="dxa"/>
              <w:bottom w:w="20" w:type="dxa"/>
              <w:right w:w="20" w:type="dxa"/>
            </w:tcMar>
            <w:vAlign w:val="center"/>
            <w:hideMark/>
          </w:tcPr>
          <w:p w14:paraId="2BF922EB"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FBD576F"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DCFEA6E" w14:textId="77777777" w:rsidR="00202D2B" w:rsidRPr="00F31D1B" w:rsidRDefault="00202D2B" w:rsidP="002E777A">
            <w:pPr>
              <w:pStyle w:val="movimento2"/>
              <w:rPr>
                <w:color w:val="002060"/>
              </w:rPr>
            </w:pPr>
            <w:r w:rsidRPr="00F31D1B">
              <w:rPr>
                <w:color w:val="002060"/>
              </w:rPr>
              <w:t> </w:t>
            </w:r>
          </w:p>
        </w:tc>
      </w:tr>
    </w:tbl>
    <w:p w14:paraId="1F71CE34" w14:textId="77777777" w:rsidR="00202D2B" w:rsidRPr="00F31D1B" w:rsidRDefault="00202D2B" w:rsidP="00202D2B">
      <w:pPr>
        <w:pStyle w:val="diffida"/>
        <w:spacing w:before="80" w:beforeAutospacing="0" w:after="40" w:afterAutospacing="0"/>
        <w:jc w:val="left"/>
        <w:rPr>
          <w:rFonts w:eastAsiaTheme="minorEastAsia"/>
          <w:color w:val="002060"/>
        </w:rPr>
      </w:pPr>
      <w:r w:rsidRPr="00F31D1B">
        <w:rPr>
          <w:color w:val="002060"/>
        </w:rPr>
        <w:t xml:space="preserve">V. delibera </w:t>
      </w:r>
    </w:p>
    <w:p w14:paraId="6C00563D" w14:textId="77777777" w:rsidR="00202D2B" w:rsidRPr="00F31D1B" w:rsidRDefault="00202D2B" w:rsidP="00202D2B">
      <w:pPr>
        <w:pStyle w:val="titolo30"/>
        <w:rPr>
          <w:color w:val="002060"/>
        </w:rPr>
      </w:pPr>
      <w:r w:rsidRPr="00F31D1B">
        <w:rPr>
          <w:color w:val="002060"/>
        </w:rPr>
        <w:t xml:space="preserve">CALCIATORI NON ESPULSI </w:t>
      </w:r>
    </w:p>
    <w:p w14:paraId="63F94896" w14:textId="77777777" w:rsidR="00202D2B" w:rsidRPr="00F31D1B" w:rsidRDefault="00202D2B" w:rsidP="00202D2B">
      <w:pPr>
        <w:pStyle w:val="titolo20"/>
        <w:rPr>
          <w:color w:val="002060"/>
        </w:rPr>
      </w:pPr>
      <w:r w:rsidRPr="00F31D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2D2B" w:rsidRPr="00F31D1B" w14:paraId="1ECD4B66" w14:textId="77777777" w:rsidTr="002E777A">
        <w:tc>
          <w:tcPr>
            <w:tcW w:w="2200" w:type="dxa"/>
            <w:tcMar>
              <w:top w:w="20" w:type="dxa"/>
              <w:left w:w="20" w:type="dxa"/>
              <w:bottom w:w="20" w:type="dxa"/>
              <w:right w:w="20" w:type="dxa"/>
            </w:tcMar>
            <w:vAlign w:val="center"/>
            <w:hideMark/>
          </w:tcPr>
          <w:p w14:paraId="6D628804" w14:textId="77777777" w:rsidR="00202D2B" w:rsidRPr="00F31D1B" w:rsidRDefault="00202D2B" w:rsidP="002E777A">
            <w:pPr>
              <w:pStyle w:val="movimento"/>
              <w:rPr>
                <w:color w:val="002060"/>
              </w:rPr>
            </w:pPr>
            <w:r w:rsidRPr="00F31D1B">
              <w:rPr>
                <w:color w:val="002060"/>
              </w:rPr>
              <w:t>CARBINI GABRIELE</w:t>
            </w:r>
          </w:p>
        </w:tc>
        <w:tc>
          <w:tcPr>
            <w:tcW w:w="2200" w:type="dxa"/>
            <w:tcMar>
              <w:top w:w="20" w:type="dxa"/>
              <w:left w:w="20" w:type="dxa"/>
              <w:bottom w:w="20" w:type="dxa"/>
              <w:right w:w="20" w:type="dxa"/>
            </w:tcMar>
            <w:vAlign w:val="center"/>
            <w:hideMark/>
          </w:tcPr>
          <w:p w14:paraId="7809065F" w14:textId="77777777" w:rsidR="00202D2B" w:rsidRPr="00F31D1B" w:rsidRDefault="00202D2B" w:rsidP="002E777A">
            <w:pPr>
              <w:pStyle w:val="movimento2"/>
              <w:rPr>
                <w:color w:val="002060"/>
              </w:rPr>
            </w:pPr>
            <w:r w:rsidRPr="00F31D1B">
              <w:rPr>
                <w:color w:val="002060"/>
              </w:rPr>
              <w:t xml:space="preserve">(CALCIO A 5 CORINALDO) </w:t>
            </w:r>
          </w:p>
        </w:tc>
        <w:tc>
          <w:tcPr>
            <w:tcW w:w="800" w:type="dxa"/>
            <w:tcMar>
              <w:top w:w="20" w:type="dxa"/>
              <w:left w:w="20" w:type="dxa"/>
              <w:bottom w:w="20" w:type="dxa"/>
              <w:right w:w="20" w:type="dxa"/>
            </w:tcMar>
            <w:vAlign w:val="center"/>
            <w:hideMark/>
          </w:tcPr>
          <w:p w14:paraId="0D4673B5"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62D1B0B5" w14:textId="77777777" w:rsidR="00202D2B" w:rsidRPr="00F31D1B" w:rsidRDefault="00202D2B" w:rsidP="002E777A">
            <w:pPr>
              <w:pStyle w:val="movimento"/>
              <w:rPr>
                <w:color w:val="002060"/>
              </w:rPr>
            </w:pPr>
            <w:r w:rsidRPr="00F31D1B">
              <w:rPr>
                <w:color w:val="002060"/>
              </w:rPr>
              <w:t>FALCONE DAVIDE</w:t>
            </w:r>
          </w:p>
        </w:tc>
        <w:tc>
          <w:tcPr>
            <w:tcW w:w="2200" w:type="dxa"/>
            <w:tcMar>
              <w:top w:w="20" w:type="dxa"/>
              <w:left w:w="20" w:type="dxa"/>
              <w:bottom w:w="20" w:type="dxa"/>
              <w:right w:w="20" w:type="dxa"/>
            </w:tcMar>
            <w:vAlign w:val="center"/>
            <w:hideMark/>
          </w:tcPr>
          <w:p w14:paraId="2174F44F" w14:textId="77777777" w:rsidR="00202D2B" w:rsidRPr="00F31D1B" w:rsidRDefault="00202D2B" w:rsidP="002E777A">
            <w:pPr>
              <w:pStyle w:val="movimento2"/>
              <w:rPr>
                <w:color w:val="002060"/>
              </w:rPr>
            </w:pPr>
            <w:r w:rsidRPr="00F31D1B">
              <w:rPr>
                <w:color w:val="002060"/>
              </w:rPr>
              <w:t xml:space="preserve">(DAMIANI E GATTI ASCOLI) </w:t>
            </w:r>
          </w:p>
        </w:tc>
      </w:tr>
      <w:tr w:rsidR="00202D2B" w:rsidRPr="00F31D1B" w14:paraId="3E61B6C0" w14:textId="77777777" w:rsidTr="002E777A">
        <w:tc>
          <w:tcPr>
            <w:tcW w:w="2200" w:type="dxa"/>
            <w:tcMar>
              <w:top w:w="20" w:type="dxa"/>
              <w:left w:w="20" w:type="dxa"/>
              <w:bottom w:w="20" w:type="dxa"/>
              <w:right w:w="20" w:type="dxa"/>
            </w:tcMar>
            <w:vAlign w:val="center"/>
            <w:hideMark/>
          </w:tcPr>
          <w:p w14:paraId="44D25395" w14:textId="77777777" w:rsidR="00202D2B" w:rsidRPr="00F31D1B" w:rsidRDefault="00202D2B" w:rsidP="002E777A">
            <w:pPr>
              <w:pStyle w:val="movimento"/>
              <w:rPr>
                <w:color w:val="002060"/>
              </w:rPr>
            </w:pPr>
            <w:r w:rsidRPr="00F31D1B">
              <w:rPr>
                <w:color w:val="002060"/>
              </w:rPr>
              <w:t>MANCINELLI ALESSIO</w:t>
            </w:r>
          </w:p>
        </w:tc>
        <w:tc>
          <w:tcPr>
            <w:tcW w:w="2200" w:type="dxa"/>
            <w:tcMar>
              <w:top w:w="20" w:type="dxa"/>
              <w:left w:w="20" w:type="dxa"/>
              <w:bottom w:w="20" w:type="dxa"/>
              <w:right w:w="20" w:type="dxa"/>
            </w:tcMar>
            <w:vAlign w:val="center"/>
            <w:hideMark/>
          </w:tcPr>
          <w:p w14:paraId="53DD5890" w14:textId="77777777" w:rsidR="00202D2B" w:rsidRPr="00F31D1B" w:rsidRDefault="00202D2B" w:rsidP="002E777A">
            <w:pPr>
              <w:pStyle w:val="movimento2"/>
              <w:rPr>
                <w:color w:val="002060"/>
              </w:rPr>
            </w:pPr>
            <w:r w:rsidRPr="00F31D1B">
              <w:rPr>
                <w:color w:val="002060"/>
              </w:rPr>
              <w:t xml:space="preserve">(NUOVA JUVENTINA FFC) </w:t>
            </w:r>
          </w:p>
        </w:tc>
        <w:tc>
          <w:tcPr>
            <w:tcW w:w="800" w:type="dxa"/>
            <w:tcMar>
              <w:top w:w="20" w:type="dxa"/>
              <w:left w:w="20" w:type="dxa"/>
              <w:bottom w:w="20" w:type="dxa"/>
              <w:right w:w="20" w:type="dxa"/>
            </w:tcMar>
            <w:vAlign w:val="center"/>
            <w:hideMark/>
          </w:tcPr>
          <w:p w14:paraId="6D9B798E"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00933659" w14:textId="77777777" w:rsidR="00202D2B" w:rsidRPr="00F31D1B" w:rsidRDefault="00202D2B" w:rsidP="002E777A">
            <w:pPr>
              <w:pStyle w:val="movimento"/>
              <w:rPr>
                <w:color w:val="002060"/>
              </w:rPr>
            </w:pPr>
            <w:r w:rsidRPr="00F31D1B">
              <w:rPr>
                <w:color w:val="002060"/>
              </w:rPr>
              <w:t>SALVATELLI STEVEN</w:t>
            </w:r>
          </w:p>
        </w:tc>
        <w:tc>
          <w:tcPr>
            <w:tcW w:w="2200" w:type="dxa"/>
            <w:tcMar>
              <w:top w:w="20" w:type="dxa"/>
              <w:left w:w="20" w:type="dxa"/>
              <w:bottom w:w="20" w:type="dxa"/>
              <w:right w:w="20" w:type="dxa"/>
            </w:tcMar>
            <w:vAlign w:val="center"/>
            <w:hideMark/>
          </w:tcPr>
          <w:p w14:paraId="2A98AE41" w14:textId="77777777" w:rsidR="00202D2B" w:rsidRPr="00F31D1B" w:rsidRDefault="00202D2B" w:rsidP="002E777A">
            <w:pPr>
              <w:pStyle w:val="movimento2"/>
              <w:rPr>
                <w:color w:val="002060"/>
              </w:rPr>
            </w:pPr>
            <w:r w:rsidRPr="00F31D1B">
              <w:rPr>
                <w:color w:val="002060"/>
              </w:rPr>
              <w:t xml:space="preserve">(NUOVA JUVENTINA FFC) </w:t>
            </w:r>
          </w:p>
        </w:tc>
      </w:tr>
      <w:tr w:rsidR="00202D2B" w:rsidRPr="00F31D1B" w14:paraId="26A47399" w14:textId="77777777" w:rsidTr="002E777A">
        <w:tc>
          <w:tcPr>
            <w:tcW w:w="2200" w:type="dxa"/>
            <w:tcMar>
              <w:top w:w="20" w:type="dxa"/>
              <w:left w:w="20" w:type="dxa"/>
              <w:bottom w:w="20" w:type="dxa"/>
              <w:right w:w="20" w:type="dxa"/>
            </w:tcMar>
            <w:vAlign w:val="center"/>
            <w:hideMark/>
          </w:tcPr>
          <w:p w14:paraId="45ACBF80" w14:textId="77777777" w:rsidR="00202D2B" w:rsidRPr="00F31D1B" w:rsidRDefault="00202D2B" w:rsidP="002E777A">
            <w:pPr>
              <w:pStyle w:val="movimento"/>
              <w:rPr>
                <w:color w:val="002060"/>
              </w:rPr>
            </w:pPr>
            <w:r w:rsidRPr="00F31D1B">
              <w:rPr>
                <w:color w:val="002060"/>
              </w:rPr>
              <w:lastRenderedPageBreak/>
              <w:t>FEDERICI MIRKO</w:t>
            </w:r>
          </w:p>
        </w:tc>
        <w:tc>
          <w:tcPr>
            <w:tcW w:w="2200" w:type="dxa"/>
            <w:tcMar>
              <w:top w:w="20" w:type="dxa"/>
              <w:left w:w="20" w:type="dxa"/>
              <w:bottom w:w="20" w:type="dxa"/>
              <w:right w:w="20" w:type="dxa"/>
            </w:tcMar>
            <w:vAlign w:val="center"/>
            <w:hideMark/>
          </w:tcPr>
          <w:p w14:paraId="0F3B6845" w14:textId="77777777" w:rsidR="00202D2B" w:rsidRPr="00F31D1B" w:rsidRDefault="00202D2B" w:rsidP="002E777A">
            <w:pPr>
              <w:pStyle w:val="movimento2"/>
              <w:rPr>
                <w:color w:val="002060"/>
              </w:rPr>
            </w:pPr>
            <w:r w:rsidRPr="00F31D1B">
              <w:rPr>
                <w:color w:val="002060"/>
              </w:rPr>
              <w:t xml:space="preserve">(TAVERNELLE) </w:t>
            </w:r>
          </w:p>
        </w:tc>
        <w:tc>
          <w:tcPr>
            <w:tcW w:w="800" w:type="dxa"/>
            <w:tcMar>
              <w:top w:w="20" w:type="dxa"/>
              <w:left w:w="20" w:type="dxa"/>
              <w:bottom w:w="20" w:type="dxa"/>
              <w:right w:w="20" w:type="dxa"/>
            </w:tcMar>
            <w:vAlign w:val="center"/>
            <w:hideMark/>
          </w:tcPr>
          <w:p w14:paraId="751BDF94"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495D19AA" w14:textId="77777777" w:rsidR="00202D2B" w:rsidRPr="00F31D1B" w:rsidRDefault="00202D2B" w:rsidP="002E777A">
            <w:pPr>
              <w:pStyle w:val="movimento"/>
              <w:rPr>
                <w:color w:val="002060"/>
              </w:rPr>
            </w:pPr>
            <w:r w:rsidRPr="00F31D1B">
              <w:rPr>
                <w:color w:val="002060"/>
              </w:rPr>
              <w:t> </w:t>
            </w:r>
          </w:p>
        </w:tc>
        <w:tc>
          <w:tcPr>
            <w:tcW w:w="2200" w:type="dxa"/>
            <w:tcMar>
              <w:top w:w="20" w:type="dxa"/>
              <w:left w:w="20" w:type="dxa"/>
              <w:bottom w:w="20" w:type="dxa"/>
              <w:right w:w="20" w:type="dxa"/>
            </w:tcMar>
            <w:vAlign w:val="center"/>
            <w:hideMark/>
          </w:tcPr>
          <w:p w14:paraId="13AE73FD" w14:textId="77777777" w:rsidR="00202D2B" w:rsidRPr="00F31D1B" w:rsidRDefault="00202D2B" w:rsidP="002E777A">
            <w:pPr>
              <w:pStyle w:val="movimento2"/>
              <w:rPr>
                <w:color w:val="002060"/>
              </w:rPr>
            </w:pPr>
            <w:r w:rsidRPr="00F31D1B">
              <w:rPr>
                <w:color w:val="002060"/>
              </w:rPr>
              <w:t> </w:t>
            </w:r>
          </w:p>
        </w:tc>
      </w:tr>
    </w:tbl>
    <w:p w14:paraId="0DF38163" w14:textId="77777777" w:rsidR="00202D2B" w:rsidRDefault="00202D2B" w:rsidP="00202D2B">
      <w:pPr>
        <w:pStyle w:val="breakline"/>
        <w:rPr>
          <w:color w:val="002060"/>
        </w:rPr>
      </w:pPr>
    </w:p>
    <w:p w14:paraId="51B76D68" w14:textId="77777777" w:rsidR="00202D2B" w:rsidRPr="0087042E" w:rsidRDefault="00202D2B" w:rsidP="00202D2B">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04ED22B3" w14:textId="77777777" w:rsidR="00202D2B" w:rsidRPr="0087042E" w:rsidRDefault="00202D2B" w:rsidP="00202D2B">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1858E06E" w14:textId="77777777" w:rsidR="00202D2B" w:rsidRPr="00F31D1B" w:rsidRDefault="00202D2B" w:rsidP="00202D2B">
      <w:pPr>
        <w:pStyle w:val="breakline"/>
        <w:rPr>
          <w:rFonts w:eastAsiaTheme="minorEastAsia"/>
          <w:color w:val="002060"/>
        </w:rPr>
      </w:pPr>
    </w:p>
    <w:p w14:paraId="24A6A6AB" w14:textId="77777777" w:rsidR="00202D2B" w:rsidRPr="00F31D1B" w:rsidRDefault="00202D2B" w:rsidP="00202D2B">
      <w:pPr>
        <w:pStyle w:val="titoloprinc0"/>
        <w:rPr>
          <w:color w:val="002060"/>
        </w:rPr>
      </w:pPr>
      <w:r w:rsidRPr="00F31D1B">
        <w:rPr>
          <w:color w:val="002060"/>
        </w:rPr>
        <w:t>CLASSIFICA</w:t>
      </w:r>
    </w:p>
    <w:p w14:paraId="2854A545" w14:textId="77777777" w:rsidR="00202D2B" w:rsidRPr="00F31D1B" w:rsidRDefault="00202D2B" w:rsidP="00202D2B">
      <w:pPr>
        <w:pStyle w:val="breakline"/>
        <w:rPr>
          <w:color w:val="002060"/>
        </w:rPr>
      </w:pPr>
    </w:p>
    <w:p w14:paraId="525515EB" w14:textId="77777777" w:rsidR="00202D2B" w:rsidRPr="00F31D1B" w:rsidRDefault="00202D2B" w:rsidP="00202D2B">
      <w:pPr>
        <w:pStyle w:val="breakline"/>
        <w:rPr>
          <w:color w:val="002060"/>
        </w:rPr>
      </w:pPr>
    </w:p>
    <w:p w14:paraId="2536A7A6" w14:textId="77777777" w:rsidR="00202D2B" w:rsidRPr="00F31D1B" w:rsidRDefault="00202D2B" w:rsidP="00202D2B">
      <w:pPr>
        <w:pStyle w:val="sottotitolocampionato10"/>
        <w:rPr>
          <w:color w:val="002060"/>
        </w:rPr>
      </w:pPr>
      <w:r w:rsidRPr="00F31D1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4BFC2D6C"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A4586"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A04B1"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2BA10"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8E7C1"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FBF30"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679BE"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937AE"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9D6E5"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5CA02"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39F1E" w14:textId="77777777" w:rsidR="00202D2B" w:rsidRPr="00F31D1B" w:rsidRDefault="00202D2B" w:rsidP="002E777A">
            <w:pPr>
              <w:pStyle w:val="headertabella0"/>
              <w:rPr>
                <w:color w:val="002060"/>
              </w:rPr>
            </w:pPr>
            <w:r w:rsidRPr="00F31D1B">
              <w:rPr>
                <w:color w:val="002060"/>
              </w:rPr>
              <w:t>PE</w:t>
            </w:r>
          </w:p>
        </w:tc>
      </w:tr>
      <w:tr w:rsidR="00202D2B" w:rsidRPr="00F31D1B" w14:paraId="298DBAC9"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6754D0" w14:textId="77777777" w:rsidR="00202D2B" w:rsidRPr="00F31D1B" w:rsidRDefault="00202D2B" w:rsidP="002E777A">
            <w:pPr>
              <w:pStyle w:val="rowtabella0"/>
              <w:rPr>
                <w:color w:val="002060"/>
              </w:rPr>
            </w:pPr>
            <w:r w:rsidRPr="00F31D1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7B77"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5E26"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8A15"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1CE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722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30D6"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667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020D"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97016" w14:textId="77777777" w:rsidR="00202D2B" w:rsidRPr="00F31D1B" w:rsidRDefault="00202D2B" w:rsidP="002E777A">
            <w:pPr>
              <w:pStyle w:val="rowtabella0"/>
              <w:jc w:val="center"/>
              <w:rPr>
                <w:color w:val="002060"/>
              </w:rPr>
            </w:pPr>
            <w:r w:rsidRPr="00F31D1B">
              <w:rPr>
                <w:color w:val="002060"/>
              </w:rPr>
              <w:t>0</w:t>
            </w:r>
          </w:p>
        </w:tc>
      </w:tr>
      <w:tr w:rsidR="00202D2B" w:rsidRPr="00F31D1B" w14:paraId="42244E9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36CBD" w14:textId="77777777" w:rsidR="00202D2B" w:rsidRPr="00F31D1B" w:rsidRDefault="00202D2B" w:rsidP="002E777A">
            <w:pPr>
              <w:pStyle w:val="rowtabella0"/>
              <w:rPr>
                <w:color w:val="002060"/>
              </w:rPr>
            </w:pPr>
            <w:r w:rsidRPr="00F31D1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5F95"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B79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8E06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FDF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024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99A4"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EA5F"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DE0F"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AAFB" w14:textId="77777777" w:rsidR="00202D2B" w:rsidRPr="00F31D1B" w:rsidRDefault="00202D2B" w:rsidP="002E777A">
            <w:pPr>
              <w:pStyle w:val="rowtabella0"/>
              <w:jc w:val="center"/>
              <w:rPr>
                <w:color w:val="002060"/>
              </w:rPr>
            </w:pPr>
            <w:r w:rsidRPr="00F31D1B">
              <w:rPr>
                <w:color w:val="002060"/>
              </w:rPr>
              <w:t>0</w:t>
            </w:r>
          </w:p>
        </w:tc>
      </w:tr>
      <w:tr w:rsidR="00202D2B" w:rsidRPr="00F31D1B" w14:paraId="3346A656"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847AF" w14:textId="77777777" w:rsidR="00202D2B" w:rsidRPr="00F31D1B" w:rsidRDefault="00202D2B" w:rsidP="002E777A">
            <w:pPr>
              <w:pStyle w:val="rowtabella0"/>
              <w:rPr>
                <w:color w:val="002060"/>
              </w:rPr>
            </w:pPr>
            <w:r w:rsidRPr="00F31D1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2C0F8"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AD0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E11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43F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E93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FF0E"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A3A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7F1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7EEF2" w14:textId="77777777" w:rsidR="00202D2B" w:rsidRPr="00F31D1B" w:rsidRDefault="00202D2B" w:rsidP="002E777A">
            <w:pPr>
              <w:pStyle w:val="rowtabella0"/>
              <w:jc w:val="center"/>
              <w:rPr>
                <w:color w:val="002060"/>
              </w:rPr>
            </w:pPr>
            <w:r w:rsidRPr="00F31D1B">
              <w:rPr>
                <w:color w:val="002060"/>
              </w:rPr>
              <w:t>0</w:t>
            </w:r>
          </w:p>
        </w:tc>
      </w:tr>
      <w:tr w:rsidR="00202D2B" w:rsidRPr="00F31D1B" w14:paraId="5054F81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804B7" w14:textId="77777777" w:rsidR="00202D2B" w:rsidRPr="00F31D1B" w:rsidRDefault="00202D2B" w:rsidP="002E777A">
            <w:pPr>
              <w:pStyle w:val="rowtabella0"/>
              <w:rPr>
                <w:color w:val="002060"/>
              </w:rPr>
            </w:pPr>
            <w:r w:rsidRPr="00F31D1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A14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98A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39C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4B8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4C4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CA0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C76D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FF3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946D" w14:textId="77777777" w:rsidR="00202D2B" w:rsidRPr="00F31D1B" w:rsidRDefault="00202D2B" w:rsidP="002E777A">
            <w:pPr>
              <w:pStyle w:val="rowtabella0"/>
              <w:jc w:val="center"/>
              <w:rPr>
                <w:color w:val="002060"/>
              </w:rPr>
            </w:pPr>
            <w:r w:rsidRPr="00F31D1B">
              <w:rPr>
                <w:color w:val="002060"/>
              </w:rPr>
              <w:t>0</w:t>
            </w:r>
          </w:p>
        </w:tc>
      </w:tr>
      <w:tr w:rsidR="00202D2B" w:rsidRPr="00F31D1B" w14:paraId="53C7182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E1957" w14:textId="77777777" w:rsidR="00202D2B" w:rsidRPr="00F31D1B" w:rsidRDefault="00202D2B" w:rsidP="002E777A">
            <w:pPr>
              <w:pStyle w:val="rowtabella0"/>
              <w:rPr>
                <w:color w:val="002060"/>
              </w:rPr>
            </w:pPr>
            <w:r w:rsidRPr="00F31D1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050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E95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5460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C7F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37A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00B7"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5588"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0F5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04CD" w14:textId="77777777" w:rsidR="00202D2B" w:rsidRPr="00F31D1B" w:rsidRDefault="00202D2B" w:rsidP="002E777A">
            <w:pPr>
              <w:pStyle w:val="rowtabella0"/>
              <w:jc w:val="center"/>
              <w:rPr>
                <w:color w:val="002060"/>
              </w:rPr>
            </w:pPr>
            <w:r w:rsidRPr="00F31D1B">
              <w:rPr>
                <w:color w:val="002060"/>
              </w:rPr>
              <w:t>0</w:t>
            </w:r>
          </w:p>
        </w:tc>
      </w:tr>
      <w:tr w:rsidR="00202D2B" w:rsidRPr="00F31D1B" w14:paraId="0503869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61DF5" w14:textId="77777777" w:rsidR="00202D2B" w:rsidRPr="00F31D1B" w:rsidRDefault="00202D2B" w:rsidP="002E777A">
            <w:pPr>
              <w:pStyle w:val="rowtabella0"/>
              <w:rPr>
                <w:color w:val="002060"/>
              </w:rPr>
            </w:pPr>
            <w:r w:rsidRPr="00F31D1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803A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6B6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DFD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C0D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12AB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8F8F"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30D3"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DA41"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D404" w14:textId="77777777" w:rsidR="00202D2B" w:rsidRPr="00F31D1B" w:rsidRDefault="00202D2B" w:rsidP="002E777A">
            <w:pPr>
              <w:pStyle w:val="rowtabella0"/>
              <w:jc w:val="center"/>
              <w:rPr>
                <w:color w:val="002060"/>
              </w:rPr>
            </w:pPr>
            <w:r w:rsidRPr="00F31D1B">
              <w:rPr>
                <w:color w:val="002060"/>
              </w:rPr>
              <w:t>0</w:t>
            </w:r>
          </w:p>
        </w:tc>
      </w:tr>
      <w:tr w:rsidR="00202D2B" w:rsidRPr="00F31D1B" w14:paraId="78D9E79D"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EAF88" w14:textId="77777777" w:rsidR="00202D2B" w:rsidRPr="00F31D1B" w:rsidRDefault="00202D2B" w:rsidP="002E777A">
            <w:pPr>
              <w:pStyle w:val="rowtabella0"/>
              <w:rPr>
                <w:color w:val="002060"/>
              </w:rPr>
            </w:pPr>
            <w:r w:rsidRPr="00F31D1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F77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118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65F1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343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0E5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9F1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DE26" w14:textId="77777777" w:rsidR="00202D2B" w:rsidRPr="00F31D1B" w:rsidRDefault="00202D2B" w:rsidP="002E777A">
            <w:pPr>
              <w:pStyle w:val="rowtabella0"/>
              <w:jc w:val="center"/>
              <w:rPr>
                <w:color w:val="002060"/>
              </w:rPr>
            </w:pPr>
            <w:r w:rsidRPr="00F31D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1DA4" w14:textId="77777777" w:rsidR="00202D2B" w:rsidRPr="00F31D1B" w:rsidRDefault="00202D2B" w:rsidP="002E777A">
            <w:pPr>
              <w:pStyle w:val="rowtabella0"/>
              <w:jc w:val="center"/>
              <w:rPr>
                <w:color w:val="002060"/>
              </w:rPr>
            </w:pPr>
            <w:r w:rsidRPr="00F31D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DB25" w14:textId="77777777" w:rsidR="00202D2B" w:rsidRPr="00F31D1B" w:rsidRDefault="00202D2B" w:rsidP="002E777A">
            <w:pPr>
              <w:pStyle w:val="rowtabella0"/>
              <w:jc w:val="center"/>
              <w:rPr>
                <w:color w:val="002060"/>
              </w:rPr>
            </w:pPr>
            <w:r w:rsidRPr="00F31D1B">
              <w:rPr>
                <w:color w:val="002060"/>
              </w:rPr>
              <w:t>0</w:t>
            </w:r>
          </w:p>
        </w:tc>
      </w:tr>
    </w:tbl>
    <w:p w14:paraId="5A9775AF" w14:textId="77777777" w:rsidR="00202D2B" w:rsidRPr="00F31D1B" w:rsidRDefault="00202D2B" w:rsidP="00202D2B">
      <w:pPr>
        <w:pStyle w:val="breakline"/>
        <w:rPr>
          <w:rFonts w:eastAsiaTheme="minorEastAsia"/>
          <w:color w:val="002060"/>
        </w:rPr>
      </w:pPr>
    </w:p>
    <w:p w14:paraId="7F8A99F4" w14:textId="77777777" w:rsidR="00202D2B" w:rsidRPr="00F31D1B" w:rsidRDefault="00202D2B" w:rsidP="00202D2B">
      <w:pPr>
        <w:pStyle w:val="breakline"/>
        <w:rPr>
          <w:color w:val="002060"/>
        </w:rPr>
      </w:pPr>
    </w:p>
    <w:p w14:paraId="03412E9D" w14:textId="77777777" w:rsidR="00202D2B" w:rsidRPr="00F31D1B" w:rsidRDefault="00202D2B" w:rsidP="00202D2B">
      <w:pPr>
        <w:pStyle w:val="sottotitolocampionato10"/>
        <w:rPr>
          <w:color w:val="002060"/>
        </w:rPr>
      </w:pPr>
      <w:r w:rsidRPr="00F31D1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2B935A7A"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5F202"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220AD"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C779F"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5E261"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A985B"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38AEF"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5F5A7"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DC0D6"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BC24A"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93DC5" w14:textId="77777777" w:rsidR="00202D2B" w:rsidRPr="00F31D1B" w:rsidRDefault="00202D2B" w:rsidP="002E777A">
            <w:pPr>
              <w:pStyle w:val="headertabella0"/>
              <w:rPr>
                <w:color w:val="002060"/>
              </w:rPr>
            </w:pPr>
            <w:r w:rsidRPr="00F31D1B">
              <w:rPr>
                <w:color w:val="002060"/>
              </w:rPr>
              <w:t>PE</w:t>
            </w:r>
          </w:p>
        </w:tc>
      </w:tr>
      <w:tr w:rsidR="00202D2B" w:rsidRPr="00F31D1B" w14:paraId="702CAAC4"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02BEBB" w14:textId="77777777" w:rsidR="00202D2B" w:rsidRPr="00F31D1B" w:rsidRDefault="00202D2B" w:rsidP="002E777A">
            <w:pPr>
              <w:pStyle w:val="rowtabella0"/>
              <w:rPr>
                <w:color w:val="002060"/>
              </w:rPr>
            </w:pPr>
            <w:r w:rsidRPr="00F31D1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BDF8E"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C1956"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CE6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67A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7BBB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6414"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0BC2"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1009"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D4CE" w14:textId="77777777" w:rsidR="00202D2B" w:rsidRPr="00F31D1B" w:rsidRDefault="00202D2B" w:rsidP="002E777A">
            <w:pPr>
              <w:pStyle w:val="rowtabella0"/>
              <w:jc w:val="center"/>
              <w:rPr>
                <w:color w:val="002060"/>
              </w:rPr>
            </w:pPr>
            <w:r w:rsidRPr="00F31D1B">
              <w:rPr>
                <w:color w:val="002060"/>
              </w:rPr>
              <w:t>0</w:t>
            </w:r>
          </w:p>
        </w:tc>
      </w:tr>
      <w:tr w:rsidR="00202D2B" w:rsidRPr="00F31D1B" w14:paraId="52A5F324"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0206E" w14:textId="77777777" w:rsidR="00202D2B" w:rsidRPr="00F31D1B" w:rsidRDefault="00202D2B" w:rsidP="002E777A">
            <w:pPr>
              <w:pStyle w:val="rowtabella0"/>
              <w:rPr>
                <w:color w:val="002060"/>
                <w:lang w:val="es-ES"/>
              </w:rPr>
            </w:pPr>
            <w:r w:rsidRPr="00F31D1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0649"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EEC5"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C3A5"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871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DB8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4673"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680B"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45A9"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5229" w14:textId="77777777" w:rsidR="00202D2B" w:rsidRPr="00F31D1B" w:rsidRDefault="00202D2B" w:rsidP="002E777A">
            <w:pPr>
              <w:pStyle w:val="rowtabella0"/>
              <w:jc w:val="center"/>
              <w:rPr>
                <w:color w:val="002060"/>
              </w:rPr>
            </w:pPr>
            <w:r w:rsidRPr="00F31D1B">
              <w:rPr>
                <w:color w:val="002060"/>
              </w:rPr>
              <w:t>0</w:t>
            </w:r>
          </w:p>
        </w:tc>
      </w:tr>
      <w:tr w:rsidR="00202D2B" w:rsidRPr="00F31D1B" w14:paraId="500B7DB0"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D9CD8" w14:textId="77777777" w:rsidR="00202D2B" w:rsidRPr="00F31D1B" w:rsidRDefault="00202D2B" w:rsidP="002E777A">
            <w:pPr>
              <w:pStyle w:val="rowtabella0"/>
              <w:rPr>
                <w:color w:val="002060"/>
              </w:rPr>
            </w:pPr>
            <w:r w:rsidRPr="00F31D1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F27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C3E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4F3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9F9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3CA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58F3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01A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C81F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999B" w14:textId="77777777" w:rsidR="00202D2B" w:rsidRPr="00F31D1B" w:rsidRDefault="00202D2B" w:rsidP="002E777A">
            <w:pPr>
              <w:pStyle w:val="rowtabella0"/>
              <w:jc w:val="center"/>
              <w:rPr>
                <w:color w:val="002060"/>
              </w:rPr>
            </w:pPr>
            <w:r w:rsidRPr="00F31D1B">
              <w:rPr>
                <w:color w:val="002060"/>
              </w:rPr>
              <w:t>0</w:t>
            </w:r>
          </w:p>
        </w:tc>
      </w:tr>
      <w:tr w:rsidR="00202D2B" w:rsidRPr="00F31D1B" w14:paraId="6BBA656E"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1B37C" w14:textId="77777777" w:rsidR="00202D2B" w:rsidRPr="00F31D1B" w:rsidRDefault="00202D2B" w:rsidP="002E777A">
            <w:pPr>
              <w:pStyle w:val="rowtabella0"/>
              <w:rPr>
                <w:color w:val="002060"/>
                <w:lang w:val="es-ES"/>
              </w:rPr>
            </w:pPr>
            <w:r w:rsidRPr="00F31D1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F982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FC09"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BB2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0DB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59A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3C6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0200" w14:textId="77777777" w:rsidR="00202D2B" w:rsidRPr="00F31D1B" w:rsidRDefault="00202D2B" w:rsidP="002E777A">
            <w:pPr>
              <w:pStyle w:val="rowtabella0"/>
              <w:jc w:val="center"/>
              <w:rPr>
                <w:color w:val="002060"/>
              </w:rPr>
            </w:pPr>
            <w:r w:rsidRPr="00F31D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980A"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2699C" w14:textId="77777777" w:rsidR="00202D2B" w:rsidRPr="00F31D1B" w:rsidRDefault="00202D2B" w:rsidP="002E777A">
            <w:pPr>
              <w:pStyle w:val="rowtabella0"/>
              <w:jc w:val="center"/>
              <w:rPr>
                <w:color w:val="002060"/>
              </w:rPr>
            </w:pPr>
            <w:r w:rsidRPr="00F31D1B">
              <w:rPr>
                <w:color w:val="002060"/>
              </w:rPr>
              <w:t>0</w:t>
            </w:r>
          </w:p>
        </w:tc>
      </w:tr>
      <w:tr w:rsidR="00202D2B" w:rsidRPr="00F31D1B" w14:paraId="30313DB8"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20C0B" w14:textId="77777777" w:rsidR="00202D2B" w:rsidRPr="00F31D1B" w:rsidRDefault="00202D2B" w:rsidP="002E777A">
            <w:pPr>
              <w:pStyle w:val="rowtabella0"/>
              <w:rPr>
                <w:color w:val="002060"/>
              </w:rPr>
            </w:pPr>
            <w:r w:rsidRPr="00F31D1B">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EF2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110C"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DDB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8B2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CF7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7A06"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417F1" w14:textId="77777777" w:rsidR="00202D2B" w:rsidRPr="00F31D1B" w:rsidRDefault="00202D2B" w:rsidP="002E777A">
            <w:pPr>
              <w:pStyle w:val="rowtabella0"/>
              <w:jc w:val="center"/>
              <w:rPr>
                <w:color w:val="002060"/>
              </w:rPr>
            </w:pPr>
            <w:r w:rsidRPr="00F31D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3146"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1129" w14:textId="77777777" w:rsidR="00202D2B" w:rsidRPr="00F31D1B" w:rsidRDefault="00202D2B" w:rsidP="002E777A">
            <w:pPr>
              <w:pStyle w:val="rowtabella0"/>
              <w:jc w:val="center"/>
              <w:rPr>
                <w:color w:val="002060"/>
              </w:rPr>
            </w:pPr>
            <w:r w:rsidRPr="00F31D1B">
              <w:rPr>
                <w:color w:val="002060"/>
              </w:rPr>
              <w:t>0</w:t>
            </w:r>
          </w:p>
        </w:tc>
      </w:tr>
      <w:tr w:rsidR="00202D2B" w:rsidRPr="00F31D1B" w14:paraId="4B4CBE5F"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97DEE" w14:textId="77777777" w:rsidR="00202D2B" w:rsidRPr="00F31D1B" w:rsidRDefault="00202D2B" w:rsidP="002E777A">
            <w:pPr>
              <w:pStyle w:val="rowtabella0"/>
              <w:rPr>
                <w:color w:val="002060"/>
              </w:rPr>
            </w:pPr>
            <w:r w:rsidRPr="00F31D1B">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F53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2703"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6F9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A57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82F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9C9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01E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11E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A4B6" w14:textId="77777777" w:rsidR="00202D2B" w:rsidRPr="00F31D1B" w:rsidRDefault="00202D2B" w:rsidP="002E777A">
            <w:pPr>
              <w:pStyle w:val="rowtabella0"/>
              <w:jc w:val="center"/>
              <w:rPr>
                <w:color w:val="002060"/>
              </w:rPr>
            </w:pPr>
            <w:r w:rsidRPr="00F31D1B">
              <w:rPr>
                <w:color w:val="002060"/>
              </w:rPr>
              <w:t>0</w:t>
            </w:r>
          </w:p>
        </w:tc>
      </w:tr>
      <w:tr w:rsidR="00202D2B" w:rsidRPr="00F31D1B" w14:paraId="025AA29C"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01DB3" w14:textId="77777777" w:rsidR="00202D2B" w:rsidRPr="00F31D1B" w:rsidRDefault="00202D2B" w:rsidP="002E777A">
            <w:pPr>
              <w:pStyle w:val="rowtabella0"/>
              <w:rPr>
                <w:color w:val="002060"/>
              </w:rPr>
            </w:pPr>
            <w:r w:rsidRPr="00F31D1B">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0380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B39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BD0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E5D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78F0"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77B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69D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40F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2288E" w14:textId="77777777" w:rsidR="00202D2B" w:rsidRPr="00F31D1B" w:rsidRDefault="00202D2B" w:rsidP="002E777A">
            <w:pPr>
              <w:pStyle w:val="rowtabella0"/>
              <w:jc w:val="center"/>
              <w:rPr>
                <w:color w:val="002060"/>
              </w:rPr>
            </w:pPr>
            <w:r w:rsidRPr="00F31D1B">
              <w:rPr>
                <w:color w:val="002060"/>
              </w:rPr>
              <w:t>0</w:t>
            </w:r>
          </w:p>
        </w:tc>
      </w:tr>
    </w:tbl>
    <w:p w14:paraId="6A1CF809" w14:textId="77777777" w:rsidR="00202D2B" w:rsidRPr="00F31D1B" w:rsidRDefault="00202D2B" w:rsidP="00202D2B">
      <w:pPr>
        <w:pStyle w:val="breakline"/>
        <w:rPr>
          <w:rFonts w:eastAsiaTheme="minorEastAsia"/>
          <w:color w:val="002060"/>
        </w:rPr>
      </w:pPr>
    </w:p>
    <w:p w14:paraId="74646868" w14:textId="77777777" w:rsidR="00202D2B" w:rsidRPr="00F31D1B" w:rsidRDefault="00202D2B" w:rsidP="00202D2B">
      <w:pPr>
        <w:pStyle w:val="breakline"/>
        <w:rPr>
          <w:color w:val="002060"/>
        </w:rPr>
      </w:pPr>
    </w:p>
    <w:p w14:paraId="4B064748" w14:textId="77777777" w:rsidR="00202D2B" w:rsidRPr="00F31D1B" w:rsidRDefault="00202D2B" w:rsidP="00202D2B">
      <w:pPr>
        <w:pStyle w:val="sottotitolocampionato10"/>
        <w:rPr>
          <w:color w:val="002060"/>
        </w:rPr>
      </w:pPr>
      <w:r w:rsidRPr="00F31D1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2D2B" w:rsidRPr="00F31D1B" w14:paraId="7ACF7473" w14:textId="77777777" w:rsidTr="002E77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96567" w14:textId="77777777" w:rsidR="00202D2B" w:rsidRPr="00F31D1B" w:rsidRDefault="00202D2B" w:rsidP="002E777A">
            <w:pPr>
              <w:pStyle w:val="headertabella0"/>
              <w:rPr>
                <w:color w:val="002060"/>
              </w:rPr>
            </w:pPr>
            <w:r w:rsidRPr="00F31D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40EDC" w14:textId="77777777" w:rsidR="00202D2B" w:rsidRPr="00F31D1B" w:rsidRDefault="00202D2B" w:rsidP="002E777A">
            <w:pPr>
              <w:pStyle w:val="headertabella0"/>
              <w:rPr>
                <w:color w:val="002060"/>
              </w:rPr>
            </w:pPr>
            <w:r w:rsidRPr="00F31D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B0416" w14:textId="77777777" w:rsidR="00202D2B" w:rsidRPr="00F31D1B" w:rsidRDefault="00202D2B" w:rsidP="002E777A">
            <w:pPr>
              <w:pStyle w:val="headertabella0"/>
              <w:rPr>
                <w:color w:val="002060"/>
              </w:rPr>
            </w:pPr>
            <w:r w:rsidRPr="00F31D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884B3" w14:textId="77777777" w:rsidR="00202D2B" w:rsidRPr="00F31D1B" w:rsidRDefault="00202D2B" w:rsidP="002E777A">
            <w:pPr>
              <w:pStyle w:val="headertabella0"/>
              <w:rPr>
                <w:color w:val="002060"/>
              </w:rPr>
            </w:pPr>
            <w:r w:rsidRPr="00F31D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7B686" w14:textId="77777777" w:rsidR="00202D2B" w:rsidRPr="00F31D1B" w:rsidRDefault="00202D2B" w:rsidP="002E777A">
            <w:pPr>
              <w:pStyle w:val="headertabella0"/>
              <w:rPr>
                <w:color w:val="002060"/>
              </w:rPr>
            </w:pPr>
            <w:r w:rsidRPr="00F31D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1F0F3" w14:textId="77777777" w:rsidR="00202D2B" w:rsidRPr="00F31D1B" w:rsidRDefault="00202D2B" w:rsidP="002E777A">
            <w:pPr>
              <w:pStyle w:val="headertabella0"/>
              <w:rPr>
                <w:color w:val="002060"/>
              </w:rPr>
            </w:pPr>
            <w:r w:rsidRPr="00F31D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54B94" w14:textId="77777777" w:rsidR="00202D2B" w:rsidRPr="00F31D1B" w:rsidRDefault="00202D2B" w:rsidP="002E777A">
            <w:pPr>
              <w:pStyle w:val="headertabella0"/>
              <w:rPr>
                <w:color w:val="002060"/>
              </w:rPr>
            </w:pPr>
            <w:r w:rsidRPr="00F31D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15A89" w14:textId="77777777" w:rsidR="00202D2B" w:rsidRPr="00F31D1B" w:rsidRDefault="00202D2B" w:rsidP="002E777A">
            <w:pPr>
              <w:pStyle w:val="headertabella0"/>
              <w:rPr>
                <w:color w:val="002060"/>
              </w:rPr>
            </w:pPr>
            <w:r w:rsidRPr="00F31D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B17A8" w14:textId="77777777" w:rsidR="00202D2B" w:rsidRPr="00F31D1B" w:rsidRDefault="00202D2B" w:rsidP="002E777A">
            <w:pPr>
              <w:pStyle w:val="headertabella0"/>
              <w:rPr>
                <w:color w:val="002060"/>
              </w:rPr>
            </w:pPr>
            <w:r w:rsidRPr="00F31D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7525C" w14:textId="77777777" w:rsidR="00202D2B" w:rsidRPr="00F31D1B" w:rsidRDefault="00202D2B" w:rsidP="002E777A">
            <w:pPr>
              <w:pStyle w:val="headertabella0"/>
              <w:rPr>
                <w:color w:val="002060"/>
              </w:rPr>
            </w:pPr>
            <w:r w:rsidRPr="00F31D1B">
              <w:rPr>
                <w:color w:val="002060"/>
              </w:rPr>
              <w:t>PE</w:t>
            </w:r>
          </w:p>
        </w:tc>
      </w:tr>
      <w:tr w:rsidR="00202D2B" w:rsidRPr="00F31D1B" w14:paraId="7693F6BD" w14:textId="77777777" w:rsidTr="002E77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B3689A" w14:textId="77777777" w:rsidR="00202D2B" w:rsidRPr="00F31D1B" w:rsidRDefault="00202D2B" w:rsidP="002E777A">
            <w:pPr>
              <w:pStyle w:val="rowtabella0"/>
              <w:rPr>
                <w:color w:val="002060"/>
              </w:rPr>
            </w:pPr>
            <w:r w:rsidRPr="00F31D1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8323"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891E"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0E9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0774"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E15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2F56" w14:textId="77777777" w:rsidR="00202D2B" w:rsidRPr="00F31D1B" w:rsidRDefault="00202D2B" w:rsidP="002E777A">
            <w:pPr>
              <w:pStyle w:val="rowtabella0"/>
              <w:jc w:val="center"/>
              <w:rPr>
                <w:color w:val="002060"/>
              </w:rPr>
            </w:pPr>
            <w:r w:rsidRPr="00F31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B076"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7DE0"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F781" w14:textId="77777777" w:rsidR="00202D2B" w:rsidRPr="00F31D1B" w:rsidRDefault="00202D2B" w:rsidP="002E777A">
            <w:pPr>
              <w:pStyle w:val="rowtabella0"/>
              <w:jc w:val="center"/>
              <w:rPr>
                <w:color w:val="002060"/>
              </w:rPr>
            </w:pPr>
            <w:r w:rsidRPr="00F31D1B">
              <w:rPr>
                <w:color w:val="002060"/>
              </w:rPr>
              <w:t>0</w:t>
            </w:r>
          </w:p>
        </w:tc>
      </w:tr>
      <w:tr w:rsidR="00202D2B" w:rsidRPr="00F31D1B" w14:paraId="79A7E579"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D9990" w14:textId="77777777" w:rsidR="00202D2B" w:rsidRPr="00F31D1B" w:rsidRDefault="00202D2B" w:rsidP="002E777A">
            <w:pPr>
              <w:pStyle w:val="rowtabella0"/>
              <w:rPr>
                <w:color w:val="002060"/>
              </w:rPr>
            </w:pPr>
            <w:r w:rsidRPr="00F31D1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E82D"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FEF6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E901"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ABA1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2A07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867E"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7A9F"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0080"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0710" w14:textId="77777777" w:rsidR="00202D2B" w:rsidRPr="00F31D1B" w:rsidRDefault="00202D2B" w:rsidP="002E777A">
            <w:pPr>
              <w:pStyle w:val="rowtabella0"/>
              <w:jc w:val="center"/>
              <w:rPr>
                <w:color w:val="002060"/>
              </w:rPr>
            </w:pPr>
            <w:r w:rsidRPr="00F31D1B">
              <w:rPr>
                <w:color w:val="002060"/>
              </w:rPr>
              <w:t>0</w:t>
            </w:r>
          </w:p>
        </w:tc>
      </w:tr>
      <w:tr w:rsidR="00202D2B" w:rsidRPr="00F31D1B" w14:paraId="5C124A11"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B4C0B" w14:textId="77777777" w:rsidR="00202D2B" w:rsidRPr="00F31D1B" w:rsidRDefault="00202D2B" w:rsidP="002E777A">
            <w:pPr>
              <w:pStyle w:val="rowtabella0"/>
              <w:rPr>
                <w:color w:val="002060"/>
              </w:rPr>
            </w:pPr>
            <w:r w:rsidRPr="00F31D1B">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09DA"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D174"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72024"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C61E"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39D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2894"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7B13"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626B"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6689" w14:textId="77777777" w:rsidR="00202D2B" w:rsidRPr="00F31D1B" w:rsidRDefault="00202D2B" w:rsidP="002E777A">
            <w:pPr>
              <w:pStyle w:val="rowtabella0"/>
              <w:jc w:val="center"/>
              <w:rPr>
                <w:color w:val="002060"/>
              </w:rPr>
            </w:pPr>
            <w:r w:rsidRPr="00F31D1B">
              <w:rPr>
                <w:color w:val="002060"/>
              </w:rPr>
              <w:t>0</w:t>
            </w:r>
          </w:p>
        </w:tc>
      </w:tr>
      <w:tr w:rsidR="00202D2B" w:rsidRPr="00F31D1B" w14:paraId="66DB38BA"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06623" w14:textId="77777777" w:rsidR="00202D2B" w:rsidRPr="00F31D1B" w:rsidRDefault="00202D2B" w:rsidP="002E777A">
            <w:pPr>
              <w:pStyle w:val="rowtabella0"/>
              <w:rPr>
                <w:color w:val="002060"/>
              </w:rPr>
            </w:pPr>
            <w:r w:rsidRPr="00F31D1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1F2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540F"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B53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E84C"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A11A"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0EB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DCD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49D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B57D" w14:textId="77777777" w:rsidR="00202D2B" w:rsidRPr="00F31D1B" w:rsidRDefault="00202D2B" w:rsidP="002E777A">
            <w:pPr>
              <w:pStyle w:val="rowtabella0"/>
              <w:jc w:val="center"/>
              <w:rPr>
                <w:color w:val="002060"/>
              </w:rPr>
            </w:pPr>
            <w:r w:rsidRPr="00F31D1B">
              <w:rPr>
                <w:color w:val="002060"/>
              </w:rPr>
              <w:t>0</w:t>
            </w:r>
          </w:p>
        </w:tc>
      </w:tr>
      <w:tr w:rsidR="00202D2B" w:rsidRPr="00F31D1B" w14:paraId="7E7BC2FC"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C19E1" w14:textId="77777777" w:rsidR="00202D2B" w:rsidRPr="00F31D1B" w:rsidRDefault="00202D2B" w:rsidP="002E777A">
            <w:pPr>
              <w:pStyle w:val="rowtabella0"/>
              <w:rPr>
                <w:color w:val="002060"/>
              </w:rPr>
            </w:pPr>
            <w:r w:rsidRPr="00F31D1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8C33"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7AF7"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1892"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4D6B"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B414"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0B34"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9C9C" w14:textId="77777777" w:rsidR="00202D2B" w:rsidRPr="00F31D1B" w:rsidRDefault="00202D2B" w:rsidP="002E777A">
            <w:pPr>
              <w:pStyle w:val="rowtabella0"/>
              <w:jc w:val="center"/>
              <w:rPr>
                <w:color w:val="002060"/>
              </w:rPr>
            </w:pPr>
            <w:r w:rsidRPr="00F31D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FAE4"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DE15" w14:textId="77777777" w:rsidR="00202D2B" w:rsidRPr="00F31D1B" w:rsidRDefault="00202D2B" w:rsidP="002E777A">
            <w:pPr>
              <w:pStyle w:val="rowtabella0"/>
              <w:jc w:val="center"/>
              <w:rPr>
                <w:color w:val="002060"/>
              </w:rPr>
            </w:pPr>
            <w:r w:rsidRPr="00F31D1B">
              <w:rPr>
                <w:color w:val="002060"/>
              </w:rPr>
              <w:t>0</w:t>
            </w:r>
          </w:p>
        </w:tc>
      </w:tr>
      <w:tr w:rsidR="00202D2B" w:rsidRPr="00F31D1B" w14:paraId="76B287F5"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44B62" w14:textId="77777777" w:rsidR="00202D2B" w:rsidRPr="00F31D1B" w:rsidRDefault="00202D2B" w:rsidP="002E777A">
            <w:pPr>
              <w:pStyle w:val="rowtabella0"/>
              <w:rPr>
                <w:color w:val="002060"/>
                <w:lang w:val="es-ES"/>
              </w:rPr>
            </w:pPr>
            <w:r w:rsidRPr="00F31D1B">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E8F5"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F0AB"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BF1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AFA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2223"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6059" w14:textId="77777777" w:rsidR="00202D2B" w:rsidRPr="00F31D1B" w:rsidRDefault="00202D2B" w:rsidP="002E777A">
            <w:pPr>
              <w:pStyle w:val="rowtabella0"/>
              <w:jc w:val="center"/>
              <w:rPr>
                <w:color w:val="002060"/>
              </w:rPr>
            </w:pPr>
            <w:r w:rsidRPr="00F31D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02AF" w14:textId="77777777" w:rsidR="00202D2B" w:rsidRPr="00F31D1B" w:rsidRDefault="00202D2B" w:rsidP="002E777A">
            <w:pPr>
              <w:pStyle w:val="rowtabella0"/>
              <w:jc w:val="center"/>
              <w:rPr>
                <w:color w:val="002060"/>
              </w:rPr>
            </w:pPr>
            <w:r w:rsidRPr="00F31D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D0F0" w14:textId="77777777" w:rsidR="00202D2B" w:rsidRPr="00F31D1B" w:rsidRDefault="00202D2B" w:rsidP="002E777A">
            <w:pPr>
              <w:pStyle w:val="rowtabella0"/>
              <w:jc w:val="center"/>
              <w:rPr>
                <w:color w:val="002060"/>
              </w:rPr>
            </w:pPr>
            <w:r w:rsidRPr="00F31D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471A" w14:textId="77777777" w:rsidR="00202D2B" w:rsidRPr="00F31D1B" w:rsidRDefault="00202D2B" w:rsidP="002E777A">
            <w:pPr>
              <w:pStyle w:val="rowtabella0"/>
              <w:jc w:val="center"/>
              <w:rPr>
                <w:color w:val="002060"/>
              </w:rPr>
            </w:pPr>
            <w:r w:rsidRPr="00F31D1B">
              <w:rPr>
                <w:color w:val="002060"/>
              </w:rPr>
              <w:t>0</w:t>
            </w:r>
          </w:p>
        </w:tc>
      </w:tr>
      <w:tr w:rsidR="00202D2B" w:rsidRPr="00F31D1B" w14:paraId="67497EF3" w14:textId="77777777" w:rsidTr="002E77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6C833" w14:textId="77777777" w:rsidR="00202D2B" w:rsidRPr="00F31D1B" w:rsidRDefault="00202D2B" w:rsidP="002E777A">
            <w:pPr>
              <w:pStyle w:val="rowtabella0"/>
              <w:rPr>
                <w:color w:val="002060"/>
                <w:lang w:val="es-ES"/>
              </w:rPr>
            </w:pPr>
            <w:r w:rsidRPr="00F31D1B">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32A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209D"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E8BF"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CCB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6BF4"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5EAF" w14:textId="77777777" w:rsidR="00202D2B" w:rsidRPr="00F31D1B" w:rsidRDefault="00202D2B" w:rsidP="002E777A">
            <w:pPr>
              <w:pStyle w:val="rowtabella0"/>
              <w:jc w:val="center"/>
              <w:rPr>
                <w:color w:val="002060"/>
              </w:rPr>
            </w:pPr>
            <w:r w:rsidRPr="00F31D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740E8" w14:textId="77777777" w:rsidR="00202D2B" w:rsidRPr="00F31D1B" w:rsidRDefault="00202D2B" w:rsidP="002E777A">
            <w:pPr>
              <w:pStyle w:val="rowtabella0"/>
              <w:jc w:val="center"/>
              <w:rPr>
                <w:color w:val="002060"/>
              </w:rPr>
            </w:pPr>
            <w:r w:rsidRPr="00F31D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DC40" w14:textId="77777777" w:rsidR="00202D2B" w:rsidRPr="00F31D1B" w:rsidRDefault="00202D2B" w:rsidP="002E777A">
            <w:pPr>
              <w:pStyle w:val="rowtabella0"/>
              <w:jc w:val="center"/>
              <w:rPr>
                <w:color w:val="002060"/>
              </w:rPr>
            </w:pPr>
            <w:r w:rsidRPr="00F31D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402C" w14:textId="77777777" w:rsidR="00202D2B" w:rsidRPr="00F31D1B" w:rsidRDefault="00202D2B" w:rsidP="002E777A">
            <w:pPr>
              <w:pStyle w:val="rowtabella0"/>
              <w:jc w:val="center"/>
              <w:rPr>
                <w:color w:val="002060"/>
              </w:rPr>
            </w:pPr>
            <w:r w:rsidRPr="00F31D1B">
              <w:rPr>
                <w:color w:val="002060"/>
              </w:rPr>
              <w:t>0</w:t>
            </w:r>
          </w:p>
        </w:tc>
      </w:tr>
      <w:tr w:rsidR="00202D2B" w:rsidRPr="00F31D1B" w14:paraId="308E6635" w14:textId="77777777" w:rsidTr="002E77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980C22" w14:textId="77777777" w:rsidR="00202D2B" w:rsidRPr="00F31D1B" w:rsidRDefault="00202D2B" w:rsidP="002E777A">
            <w:pPr>
              <w:pStyle w:val="rowtabella0"/>
              <w:rPr>
                <w:color w:val="002060"/>
              </w:rPr>
            </w:pPr>
            <w:r w:rsidRPr="00F31D1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3311"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EE4A" w14:textId="77777777" w:rsidR="00202D2B" w:rsidRPr="00F31D1B" w:rsidRDefault="00202D2B" w:rsidP="002E777A">
            <w:pPr>
              <w:pStyle w:val="rowtabella0"/>
              <w:jc w:val="center"/>
              <w:rPr>
                <w:color w:val="002060"/>
              </w:rPr>
            </w:pPr>
            <w:r w:rsidRPr="00F31D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61E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A128"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F5047"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77F9"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296E6"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D0BD" w14:textId="77777777" w:rsidR="00202D2B" w:rsidRPr="00F31D1B" w:rsidRDefault="00202D2B" w:rsidP="002E777A">
            <w:pPr>
              <w:pStyle w:val="rowtabella0"/>
              <w:jc w:val="center"/>
              <w:rPr>
                <w:color w:val="002060"/>
              </w:rPr>
            </w:pPr>
            <w:r w:rsidRPr="00F31D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E509" w14:textId="77777777" w:rsidR="00202D2B" w:rsidRPr="00F31D1B" w:rsidRDefault="00202D2B" w:rsidP="002E777A">
            <w:pPr>
              <w:pStyle w:val="rowtabella0"/>
              <w:jc w:val="center"/>
              <w:rPr>
                <w:color w:val="002060"/>
              </w:rPr>
            </w:pPr>
            <w:r w:rsidRPr="00F31D1B">
              <w:rPr>
                <w:color w:val="002060"/>
              </w:rPr>
              <w:t>0</w:t>
            </w:r>
          </w:p>
        </w:tc>
      </w:tr>
    </w:tbl>
    <w:p w14:paraId="61F3D439" w14:textId="77777777" w:rsidR="00202D2B" w:rsidRPr="00F31D1B" w:rsidRDefault="00202D2B" w:rsidP="00202D2B">
      <w:pPr>
        <w:pStyle w:val="breakline"/>
        <w:rPr>
          <w:rFonts w:eastAsiaTheme="minorEastAsia"/>
          <w:color w:val="002060"/>
        </w:rPr>
      </w:pPr>
    </w:p>
    <w:p w14:paraId="622167CC" w14:textId="77777777" w:rsidR="00202D2B" w:rsidRPr="00F31D1B" w:rsidRDefault="00202D2B" w:rsidP="00202D2B">
      <w:pPr>
        <w:pStyle w:val="titoloprinc0"/>
        <w:rPr>
          <w:color w:val="002060"/>
        </w:rPr>
      </w:pPr>
      <w:r>
        <w:rPr>
          <w:color w:val="002060"/>
        </w:rPr>
        <w:t>PROGRAMMA GARE</w:t>
      </w:r>
    </w:p>
    <w:p w14:paraId="3697D5D3" w14:textId="77777777" w:rsidR="00202D2B" w:rsidRDefault="00202D2B" w:rsidP="00202D2B">
      <w:pPr>
        <w:pStyle w:val="breakline"/>
        <w:rPr>
          <w:color w:val="002060"/>
        </w:rPr>
      </w:pPr>
    </w:p>
    <w:p w14:paraId="79F2DBE3" w14:textId="77777777" w:rsidR="00202D2B" w:rsidRPr="006070AA" w:rsidRDefault="00202D2B" w:rsidP="00202D2B">
      <w:pPr>
        <w:pStyle w:val="sottotitolocampionato10"/>
        <w:rPr>
          <w:color w:val="002060"/>
        </w:rPr>
      </w:pPr>
      <w:r w:rsidRPr="006070AA">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7"/>
        <w:gridCol w:w="385"/>
        <w:gridCol w:w="898"/>
        <w:gridCol w:w="1176"/>
        <w:gridCol w:w="1551"/>
        <w:gridCol w:w="1570"/>
      </w:tblGrid>
      <w:tr w:rsidR="00202D2B" w:rsidRPr="006070AA" w14:paraId="3042596A"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A844E"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29374"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FB15F"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43006"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33DF4"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CA96F"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CE177"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678A1F53"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6D0069" w14:textId="77777777" w:rsidR="00202D2B" w:rsidRPr="006070AA" w:rsidRDefault="00202D2B" w:rsidP="002E777A">
            <w:pPr>
              <w:pStyle w:val="rowtabella0"/>
              <w:rPr>
                <w:color w:val="002060"/>
              </w:rPr>
            </w:pPr>
            <w:r w:rsidRPr="006070A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5B23A" w14:textId="77777777" w:rsidR="00202D2B" w:rsidRPr="006070AA" w:rsidRDefault="00202D2B" w:rsidP="002E777A">
            <w:pPr>
              <w:pStyle w:val="rowtabella0"/>
              <w:rPr>
                <w:color w:val="002060"/>
              </w:rPr>
            </w:pPr>
            <w:r w:rsidRPr="006070AA">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36576" w14:textId="77777777" w:rsidR="00202D2B" w:rsidRPr="006070AA" w:rsidRDefault="00202D2B" w:rsidP="002E777A">
            <w:pPr>
              <w:pStyle w:val="rowtabella0"/>
              <w:jc w:val="center"/>
              <w:rPr>
                <w:color w:val="002060"/>
              </w:rPr>
            </w:pPr>
            <w:r w:rsidRPr="00607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84C98" w14:textId="77777777" w:rsidR="00202D2B" w:rsidRPr="006070AA" w:rsidRDefault="00202D2B" w:rsidP="002E777A">
            <w:pPr>
              <w:pStyle w:val="rowtabella0"/>
              <w:rPr>
                <w:color w:val="002060"/>
              </w:rPr>
            </w:pPr>
            <w:r w:rsidRPr="006070AA">
              <w:rPr>
                <w:color w:val="002060"/>
              </w:rPr>
              <w:t>12/02/2023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F05D5" w14:textId="77777777" w:rsidR="00202D2B" w:rsidRPr="006070AA" w:rsidRDefault="00202D2B" w:rsidP="002E777A">
            <w:pPr>
              <w:pStyle w:val="rowtabella0"/>
              <w:rPr>
                <w:color w:val="002060"/>
              </w:rPr>
            </w:pPr>
            <w:r w:rsidRPr="006070AA">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FB970" w14:textId="77777777" w:rsidR="00202D2B" w:rsidRPr="006070AA" w:rsidRDefault="00202D2B" w:rsidP="002E777A">
            <w:pPr>
              <w:pStyle w:val="rowtabella0"/>
              <w:rPr>
                <w:color w:val="002060"/>
              </w:rPr>
            </w:pPr>
            <w:r w:rsidRPr="006070AA">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9B74F" w14:textId="77777777" w:rsidR="00202D2B" w:rsidRPr="006070AA" w:rsidRDefault="00202D2B" w:rsidP="002E777A">
            <w:pPr>
              <w:pStyle w:val="rowtabella0"/>
              <w:rPr>
                <w:color w:val="002060"/>
              </w:rPr>
            </w:pPr>
            <w:r w:rsidRPr="006070AA">
              <w:rPr>
                <w:color w:val="002060"/>
              </w:rPr>
              <w:t>VIA RISORGIMENTO 16</w:t>
            </w:r>
          </w:p>
        </w:tc>
      </w:tr>
      <w:tr w:rsidR="00202D2B" w:rsidRPr="006070AA" w14:paraId="7680452A"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E093E3" w14:textId="77777777" w:rsidR="00202D2B" w:rsidRPr="006070AA" w:rsidRDefault="00202D2B" w:rsidP="002E777A">
            <w:pPr>
              <w:pStyle w:val="rowtabella0"/>
              <w:rPr>
                <w:color w:val="002060"/>
              </w:rPr>
            </w:pPr>
            <w:r w:rsidRPr="006070A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96320D" w14:textId="77777777" w:rsidR="00202D2B" w:rsidRPr="006070AA" w:rsidRDefault="00202D2B" w:rsidP="002E777A">
            <w:pPr>
              <w:pStyle w:val="rowtabella0"/>
              <w:rPr>
                <w:color w:val="002060"/>
              </w:rPr>
            </w:pPr>
            <w:r w:rsidRPr="006070A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0AD43F"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7D3F38" w14:textId="77777777" w:rsidR="00202D2B" w:rsidRPr="006070AA" w:rsidRDefault="00202D2B" w:rsidP="002E777A">
            <w:pPr>
              <w:pStyle w:val="rowtabella0"/>
              <w:rPr>
                <w:color w:val="002060"/>
              </w:rPr>
            </w:pPr>
            <w:r w:rsidRPr="006070AA">
              <w:rPr>
                <w:color w:val="002060"/>
              </w:rPr>
              <w:t>12/02/2023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EF0203" w14:textId="77777777" w:rsidR="00202D2B" w:rsidRPr="006070AA" w:rsidRDefault="00202D2B" w:rsidP="002E777A">
            <w:pPr>
              <w:pStyle w:val="rowtabella0"/>
              <w:rPr>
                <w:color w:val="002060"/>
              </w:rPr>
            </w:pPr>
            <w:r w:rsidRPr="006070A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D0F8C" w14:textId="77777777" w:rsidR="00202D2B" w:rsidRPr="006070AA" w:rsidRDefault="00202D2B" w:rsidP="002E777A">
            <w:pPr>
              <w:pStyle w:val="rowtabella0"/>
              <w:rPr>
                <w:color w:val="002060"/>
              </w:rPr>
            </w:pPr>
            <w:r w:rsidRPr="006070A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A3B43" w14:textId="77777777" w:rsidR="00202D2B" w:rsidRPr="006070AA" w:rsidRDefault="00202D2B" w:rsidP="002E777A">
            <w:pPr>
              <w:pStyle w:val="rowtabella0"/>
              <w:rPr>
                <w:color w:val="002060"/>
              </w:rPr>
            </w:pPr>
            <w:r w:rsidRPr="006070AA">
              <w:rPr>
                <w:color w:val="002060"/>
              </w:rPr>
              <w:t>VIA DELLA REPUBBLICA</w:t>
            </w:r>
          </w:p>
        </w:tc>
      </w:tr>
      <w:tr w:rsidR="00202D2B" w:rsidRPr="006070AA" w14:paraId="6724C876"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EA5591" w14:textId="77777777" w:rsidR="00202D2B" w:rsidRPr="006070AA" w:rsidRDefault="00202D2B" w:rsidP="002E777A">
            <w:pPr>
              <w:pStyle w:val="rowtabella0"/>
              <w:rPr>
                <w:color w:val="002060"/>
              </w:rPr>
            </w:pPr>
            <w:r w:rsidRPr="006070AA">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17884" w14:textId="77777777" w:rsidR="00202D2B" w:rsidRPr="006070AA" w:rsidRDefault="00202D2B" w:rsidP="002E777A">
            <w:pPr>
              <w:pStyle w:val="rowtabella0"/>
              <w:rPr>
                <w:color w:val="002060"/>
              </w:rPr>
            </w:pPr>
            <w:r w:rsidRPr="006070AA">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91574"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8D124" w14:textId="77777777" w:rsidR="00202D2B" w:rsidRPr="006070AA" w:rsidRDefault="00202D2B" w:rsidP="002E777A">
            <w:pPr>
              <w:pStyle w:val="rowtabella0"/>
              <w:rPr>
                <w:color w:val="002060"/>
              </w:rPr>
            </w:pPr>
            <w:r w:rsidRPr="006070AA">
              <w:rPr>
                <w:color w:val="002060"/>
              </w:rPr>
              <w:t>12/02/2023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C2F4A" w14:textId="77777777" w:rsidR="00202D2B" w:rsidRPr="006070AA" w:rsidRDefault="00202D2B" w:rsidP="002E777A">
            <w:pPr>
              <w:pStyle w:val="rowtabella0"/>
              <w:rPr>
                <w:color w:val="002060"/>
              </w:rPr>
            </w:pPr>
            <w:r w:rsidRPr="006070AA">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F0238" w14:textId="77777777" w:rsidR="00202D2B" w:rsidRPr="006070AA" w:rsidRDefault="00202D2B" w:rsidP="002E777A">
            <w:pPr>
              <w:pStyle w:val="rowtabella0"/>
              <w:rPr>
                <w:color w:val="002060"/>
              </w:rPr>
            </w:pPr>
            <w:r w:rsidRPr="006070A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52478" w14:textId="77777777" w:rsidR="00202D2B" w:rsidRPr="006070AA" w:rsidRDefault="00202D2B" w:rsidP="002E777A">
            <w:pPr>
              <w:pStyle w:val="rowtabella0"/>
              <w:rPr>
                <w:color w:val="002060"/>
              </w:rPr>
            </w:pPr>
            <w:r w:rsidRPr="006070AA">
              <w:rPr>
                <w:color w:val="002060"/>
              </w:rPr>
              <w:t>LOC.MONTEROCCO VIA A.MANCINI</w:t>
            </w:r>
          </w:p>
        </w:tc>
      </w:tr>
    </w:tbl>
    <w:p w14:paraId="092B51E7" w14:textId="77777777" w:rsidR="00202D2B" w:rsidRPr="006070AA" w:rsidRDefault="00202D2B" w:rsidP="00202D2B">
      <w:pPr>
        <w:pStyle w:val="breakline"/>
        <w:rPr>
          <w:rFonts w:eastAsiaTheme="minorEastAsia"/>
          <w:color w:val="002060"/>
        </w:rPr>
      </w:pPr>
    </w:p>
    <w:p w14:paraId="5DF1C822" w14:textId="77777777" w:rsidR="00202D2B" w:rsidRPr="006070AA" w:rsidRDefault="00202D2B" w:rsidP="00202D2B">
      <w:pPr>
        <w:pStyle w:val="breakline"/>
        <w:rPr>
          <w:color w:val="002060"/>
        </w:rPr>
      </w:pPr>
    </w:p>
    <w:p w14:paraId="1F97A98E" w14:textId="77777777" w:rsidR="00202D2B" w:rsidRPr="006070AA" w:rsidRDefault="00202D2B" w:rsidP="00202D2B">
      <w:pPr>
        <w:pStyle w:val="breakline"/>
        <w:rPr>
          <w:color w:val="002060"/>
        </w:rPr>
      </w:pPr>
    </w:p>
    <w:p w14:paraId="185060F7" w14:textId="77777777" w:rsidR="00202D2B" w:rsidRPr="006070AA" w:rsidRDefault="00202D2B" w:rsidP="00202D2B">
      <w:pPr>
        <w:pStyle w:val="sottotitolocampionato10"/>
        <w:rPr>
          <w:color w:val="002060"/>
        </w:rPr>
      </w:pPr>
      <w:r w:rsidRPr="006070AA">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0"/>
        <w:gridCol w:w="1551"/>
      </w:tblGrid>
      <w:tr w:rsidR="00202D2B" w:rsidRPr="006070AA" w14:paraId="038F7411"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495EE"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8C01F"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F5E59"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34431"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BC6B2"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26BA9"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19CC"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2674D03A"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645232" w14:textId="77777777" w:rsidR="00202D2B" w:rsidRPr="006070AA" w:rsidRDefault="00202D2B" w:rsidP="002E777A">
            <w:pPr>
              <w:pStyle w:val="rowtabella0"/>
              <w:rPr>
                <w:color w:val="002060"/>
              </w:rPr>
            </w:pPr>
            <w:r w:rsidRPr="006070AA">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20D78" w14:textId="77777777" w:rsidR="00202D2B" w:rsidRPr="006070AA" w:rsidRDefault="00202D2B" w:rsidP="002E777A">
            <w:pPr>
              <w:pStyle w:val="rowtabella0"/>
              <w:rPr>
                <w:color w:val="002060"/>
              </w:rPr>
            </w:pPr>
            <w:r w:rsidRPr="006070AA">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BB578" w14:textId="77777777" w:rsidR="00202D2B" w:rsidRPr="006070AA" w:rsidRDefault="00202D2B" w:rsidP="002E777A">
            <w:pPr>
              <w:pStyle w:val="rowtabella0"/>
              <w:jc w:val="center"/>
              <w:rPr>
                <w:color w:val="002060"/>
              </w:rPr>
            </w:pPr>
            <w:r w:rsidRPr="00607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DA69E" w14:textId="77777777" w:rsidR="00202D2B" w:rsidRPr="006070AA" w:rsidRDefault="00202D2B" w:rsidP="002E777A">
            <w:pPr>
              <w:pStyle w:val="rowtabella0"/>
              <w:rPr>
                <w:color w:val="002060"/>
              </w:rPr>
            </w:pPr>
            <w:r w:rsidRPr="006070AA">
              <w:rPr>
                <w:color w:val="002060"/>
              </w:rPr>
              <w:t>12/02/2023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DD623" w14:textId="77777777" w:rsidR="00202D2B" w:rsidRPr="006070AA" w:rsidRDefault="00202D2B" w:rsidP="002E777A">
            <w:pPr>
              <w:pStyle w:val="rowtabella0"/>
              <w:rPr>
                <w:color w:val="002060"/>
              </w:rPr>
            </w:pPr>
            <w:r w:rsidRPr="006070AA">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CD549" w14:textId="77777777" w:rsidR="00202D2B" w:rsidRPr="006070AA" w:rsidRDefault="00202D2B" w:rsidP="002E777A">
            <w:pPr>
              <w:pStyle w:val="rowtabella0"/>
              <w:rPr>
                <w:color w:val="002060"/>
              </w:rPr>
            </w:pPr>
            <w:r w:rsidRPr="006070A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EF975" w14:textId="77777777" w:rsidR="00202D2B" w:rsidRPr="006070AA" w:rsidRDefault="00202D2B" w:rsidP="002E777A">
            <w:pPr>
              <w:pStyle w:val="rowtabella0"/>
              <w:rPr>
                <w:color w:val="002060"/>
              </w:rPr>
            </w:pPr>
            <w:r w:rsidRPr="006070AA">
              <w:rPr>
                <w:color w:val="002060"/>
              </w:rPr>
              <w:t>VIA ANTONIO ROSMINI 22/B</w:t>
            </w:r>
          </w:p>
        </w:tc>
      </w:tr>
      <w:tr w:rsidR="00202D2B" w:rsidRPr="006070AA" w14:paraId="2E572BFA"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6508ED" w14:textId="77777777" w:rsidR="00202D2B" w:rsidRPr="006070AA" w:rsidRDefault="00202D2B" w:rsidP="002E777A">
            <w:pPr>
              <w:pStyle w:val="rowtabella0"/>
              <w:rPr>
                <w:color w:val="002060"/>
              </w:rPr>
            </w:pPr>
            <w:r w:rsidRPr="006070AA">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144D5B" w14:textId="77777777" w:rsidR="00202D2B" w:rsidRPr="006070AA" w:rsidRDefault="00202D2B" w:rsidP="002E777A">
            <w:pPr>
              <w:pStyle w:val="rowtabella0"/>
              <w:rPr>
                <w:color w:val="002060"/>
              </w:rPr>
            </w:pPr>
            <w:r w:rsidRPr="006070AA">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E86D0E"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C997C" w14:textId="77777777" w:rsidR="00202D2B" w:rsidRPr="006070AA" w:rsidRDefault="00202D2B" w:rsidP="002E777A">
            <w:pPr>
              <w:pStyle w:val="rowtabella0"/>
              <w:rPr>
                <w:color w:val="002060"/>
              </w:rPr>
            </w:pPr>
            <w:r w:rsidRPr="006070AA">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891D5D" w14:textId="77777777" w:rsidR="00202D2B" w:rsidRPr="006070AA" w:rsidRDefault="00202D2B" w:rsidP="002E777A">
            <w:pPr>
              <w:pStyle w:val="rowtabella0"/>
              <w:rPr>
                <w:color w:val="002060"/>
              </w:rPr>
            </w:pPr>
            <w:r w:rsidRPr="006070A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38412B" w14:textId="77777777" w:rsidR="00202D2B" w:rsidRPr="006070AA" w:rsidRDefault="00202D2B" w:rsidP="002E777A">
            <w:pPr>
              <w:pStyle w:val="rowtabella0"/>
              <w:rPr>
                <w:color w:val="002060"/>
              </w:rPr>
            </w:pPr>
            <w:r w:rsidRPr="006070A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8D3ED" w14:textId="77777777" w:rsidR="00202D2B" w:rsidRPr="006070AA" w:rsidRDefault="00202D2B" w:rsidP="002E777A">
            <w:pPr>
              <w:pStyle w:val="rowtabella0"/>
              <w:rPr>
                <w:color w:val="002060"/>
              </w:rPr>
            </w:pPr>
            <w:r w:rsidRPr="006070AA">
              <w:rPr>
                <w:color w:val="002060"/>
              </w:rPr>
              <w:t>VIA NAZARIO SAURO</w:t>
            </w:r>
          </w:p>
        </w:tc>
      </w:tr>
      <w:tr w:rsidR="00202D2B" w:rsidRPr="006070AA" w14:paraId="5B6F0C07"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3ED97B" w14:textId="77777777" w:rsidR="00202D2B" w:rsidRPr="006070AA" w:rsidRDefault="00202D2B" w:rsidP="002E777A">
            <w:pPr>
              <w:pStyle w:val="rowtabella0"/>
              <w:rPr>
                <w:color w:val="002060"/>
              </w:rPr>
            </w:pPr>
            <w:r w:rsidRPr="006070AA">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A1E59" w14:textId="77777777" w:rsidR="00202D2B" w:rsidRPr="006070AA" w:rsidRDefault="00202D2B" w:rsidP="002E777A">
            <w:pPr>
              <w:pStyle w:val="rowtabella0"/>
              <w:rPr>
                <w:color w:val="002060"/>
              </w:rPr>
            </w:pPr>
            <w:r w:rsidRPr="006070AA">
              <w:rPr>
                <w:color w:val="002060"/>
              </w:rPr>
              <w:t>ITALSERVICE C5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B0DEE"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235E3" w14:textId="77777777" w:rsidR="00202D2B" w:rsidRPr="006070AA" w:rsidRDefault="00202D2B" w:rsidP="002E777A">
            <w:pPr>
              <w:pStyle w:val="rowtabella0"/>
              <w:rPr>
                <w:color w:val="002060"/>
              </w:rPr>
            </w:pPr>
            <w:r w:rsidRPr="006070AA">
              <w:rPr>
                <w:color w:val="002060"/>
              </w:rPr>
              <w:t>12/02/2023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9F172" w14:textId="77777777" w:rsidR="00202D2B" w:rsidRPr="006070AA" w:rsidRDefault="00202D2B" w:rsidP="002E777A">
            <w:pPr>
              <w:pStyle w:val="rowtabella0"/>
              <w:rPr>
                <w:color w:val="002060"/>
              </w:rPr>
            </w:pPr>
            <w:r w:rsidRPr="006070AA">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09428" w14:textId="77777777" w:rsidR="00202D2B" w:rsidRPr="006070AA" w:rsidRDefault="00202D2B" w:rsidP="002E777A">
            <w:pPr>
              <w:pStyle w:val="rowtabella0"/>
              <w:rPr>
                <w:color w:val="002060"/>
              </w:rPr>
            </w:pPr>
            <w:r w:rsidRPr="006070AA">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09208" w14:textId="77777777" w:rsidR="00202D2B" w:rsidRPr="006070AA" w:rsidRDefault="00202D2B" w:rsidP="002E777A">
            <w:pPr>
              <w:pStyle w:val="rowtabella0"/>
              <w:rPr>
                <w:color w:val="002060"/>
              </w:rPr>
            </w:pPr>
            <w:r w:rsidRPr="006070AA">
              <w:rPr>
                <w:color w:val="002060"/>
              </w:rPr>
              <w:t>VIA DEI LECCI-TAVERNELLE</w:t>
            </w:r>
          </w:p>
        </w:tc>
      </w:tr>
    </w:tbl>
    <w:p w14:paraId="4E2D618D" w14:textId="77777777" w:rsidR="00202D2B" w:rsidRPr="006070AA" w:rsidRDefault="00202D2B" w:rsidP="00202D2B">
      <w:pPr>
        <w:pStyle w:val="breakline"/>
        <w:rPr>
          <w:rFonts w:eastAsiaTheme="minorEastAsia"/>
          <w:color w:val="002060"/>
        </w:rPr>
      </w:pPr>
    </w:p>
    <w:p w14:paraId="3E044579" w14:textId="77777777" w:rsidR="00202D2B" w:rsidRPr="006070AA" w:rsidRDefault="00202D2B" w:rsidP="00202D2B">
      <w:pPr>
        <w:pStyle w:val="breakline"/>
        <w:rPr>
          <w:color w:val="002060"/>
        </w:rPr>
      </w:pPr>
    </w:p>
    <w:p w14:paraId="44EA1856" w14:textId="77777777" w:rsidR="00202D2B" w:rsidRPr="006070AA" w:rsidRDefault="00202D2B" w:rsidP="00202D2B">
      <w:pPr>
        <w:pStyle w:val="breakline"/>
        <w:rPr>
          <w:color w:val="002060"/>
        </w:rPr>
      </w:pPr>
    </w:p>
    <w:p w14:paraId="63B46BDD" w14:textId="77777777" w:rsidR="00202D2B" w:rsidRPr="006070AA" w:rsidRDefault="00202D2B" w:rsidP="00202D2B">
      <w:pPr>
        <w:pStyle w:val="sottotitolocampionato10"/>
        <w:rPr>
          <w:color w:val="002060"/>
        </w:rPr>
      </w:pPr>
      <w:r w:rsidRPr="006070AA">
        <w:rPr>
          <w:color w:val="002060"/>
        </w:rPr>
        <w:lastRenderedPageBreak/>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1"/>
        <w:gridCol w:w="385"/>
        <w:gridCol w:w="898"/>
        <w:gridCol w:w="1175"/>
        <w:gridCol w:w="1552"/>
        <w:gridCol w:w="1543"/>
      </w:tblGrid>
      <w:tr w:rsidR="00202D2B" w:rsidRPr="006070AA" w14:paraId="6FFCB592" w14:textId="77777777" w:rsidTr="002E777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AE836" w14:textId="77777777" w:rsidR="00202D2B" w:rsidRPr="006070AA" w:rsidRDefault="00202D2B" w:rsidP="002E777A">
            <w:pPr>
              <w:pStyle w:val="headertabella0"/>
              <w:rPr>
                <w:color w:val="002060"/>
              </w:rPr>
            </w:pPr>
            <w:r w:rsidRPr="006070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B1AD0" w14:textId="77777777" w:rsidR="00202D2B" w:rsidRPr="006070AA" w:rsidRDefault="00202D2B" w:rsidP="002E777A">
            <w:pPr>
              <w:pStyle w:val="headertabella0"/>
              <w:rPr>
                <w:color w:val="002060"/>
              </w:rPr>
            </w:pPr>
            <w:r w:rsidRPr="006070A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06412" w14:textId="77777777" w:rsidR="00202D2B" w:rsidRPr="006070AA" w:rsidRDefault="00202D2B" w:rsidP="002E777A">
            <w:pPr>
              <w:pStyle w:val="headertabella0"/>
              <w:rPr>
                <w:color w:val="002060"/>
              </w:rPr>
            </w:pPr>
            <w:r w:rsidRPr="006070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BDD75" w14:textId="77777777" w:rsidR="00202D2B" w:rsidRPr="006070AA" w:rsidRDefault="00202D2B" w:rsidP="002E777A">
            <w:pPr>
              <w:pStyle w:val="headertabella0"/>
              <w:rPr>
                <w:color w:val="002060"/>
              </w:rPr>
            </w:pPr>
            <w:r w:rsidRPr="006070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B9FF4" w14:textId="77777777" w:rsidR="00202D2B" w:rsidRPr="006070AA" w:rsidRDefault="00202D2B" w:rsidP="002E777A">
            <w:pPr>
              <w:pStyle w:val="headertabella0"/>
              <w:rPr>
                <w:color w:val="002060"/>
              </w:rPr>
            </w:pPr>
            <w:r w:rsidRPr="006070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4344C" w14:textId="77777777" w:rsidR="00202D2B" w:rsidRPr="006070AA" w:rsidRDefault="00202D2B" w:rsidP="002E777A">
            <w:pPr>
              <w:pStyle w:val="headertabella0"/>
              <w:rPr>
                <w:color w:val="002060"/>
              </w:rPr>
            </w:pPr>
            <w:r w:rsidRPr="006070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2D97" w14:textId="77777777" w:rsidR="00202D2B" w:rsidRPr="006070AA" w:rsidRDefault="00202D2B" w:rsidP="002E777A">
            <w:pPr>
              <w:pStyle w:val="headertabella0"/>
              <w:rPr>
                <w:color w:val="002060"/>
              </w:rPr>
            </w:pPr>
            <w:r w:rsidRPr="006070AA">
              <w:rPr>
                <w:color w:val="002060"/>
              </w:rPr>
              <w:t>Indirizzo Impianto</w:t>
            </w:r>
          </w:p>
        </w:tc>
      </w:tr>
      <w:tr w:rsidR="00202D2B" w:rsidRPr="006070AA" w14:paraId="13AB3CA5" w14:textId="77777777" w:rsidTr="002E777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CE9953" w14:textId="77777777" w:rsidR="00202D2B" w:rsidRPr="006070AA" w:rsidRDefault="00202D2B" w:rsidP="002E777A">
            <w:pPr>
              <w:pStyle w:val="rowtabella0"/>
              <w:rPr>
                <w:color w:val="002060"/>
              </w:rPr>
            </w:pPr>
            <w:r w:rsidRPr="006070AA">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CE596" w14:textId="77777777" w:rsidR="00202D2B" w:rsidRPr="006070AA" w:rsidRDefault="00202D2B" w:rsidP="002E777A">
            <w:pPr>
              <w:pStyle w:val="rowtabella0"/>
              <w:rPr>
                <w:color w:val="002060"/>
              </w:rPr>
            </w:pPr>
            <w:r w:rsidRPr="006070AA">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07C91" w14:textId="77777777" w:rsidR="00202D2B" w:rsidRPr="006070AA" w:rsidRDefault="00202D2B" w:rsidP="002E777A">
            <w:pPr>
              <w:pStyle w:val="rowtabella0"/>
              <w:jc w:val="center"/>
              <w:rPr>
                <w:color w:val="002060"/>
              </w:rPr>
            </w:pPr>
            <w:r w:rsidRPr="006070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78EAE" w14:textId="77777777" w:rsidR="00202D2B" w:rsidRPr="006070AA" w:rsidRDefault="00202D2B" w:rsidP="002E777A">
            <w:pPr>
              <w:pStyle w:val="rowtabella0"/>
              <w:rPr>
                <w:color w:val="002060"/>
              </w:rPr>
            </w:pPr>
            <w:r w:rsidRPr="006070AA">
              <w:rPr>
                <w:color w:val="002060"/>
              </w:rPr>
              <w:t>12/02/2023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99868" w14:textId="77777777" w:rsidR="00202D2B" w:rsidRPr="006070AA" w:rsidRDefault="00202D2B" w:rsidP="002E777A">
            <w:pPr>
              <w:pStyle w:val="rowtabella0"/>
              <w:rPr>
                <w:color w:val="002060"/>
              </w:rPr>
            </w:pPr>
            <w:r w:rsidRPr="006070AA">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8968A" w14:textId="77777777" w:rsidR="00202D2B" w:rsidRPr="006070AA" w:rsidRDefault="00202D2B" w:rsidP="002E777A">
            <w:pPr>
              <w:pStyle w:val="rowtabella0"/>
              <w:rPr>
                <w:color w:val="002060"/>
              </w:rPr>
            </w:pPr>
            <w:r w:rsidRPr="006070AA">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3EDEC" w14:textId="77777777" w:rsidR="00202D2B" w:rsidRPr="006070AA" w:rsidRDefault="00202D2B" w:rsidP="002E777A">
            <w:pPr>
              <w:pStyle w:val="rowtabella0"/>
              <w:rPr>
                <w:color w:val="002060"/>
              </w:rPr>
            </w:pPr>
            <w:r w:rsidRPr="006070AA">
              <w:rPr>
                <w:color w:val="002060"/>
              </w:rPr>
              <w:t>VIA FONTE ABECETO, 4</w:t>
            </w:r>
          </w:p>
        </w:tc>
      </w:tr>
      <w:tr w:rsidR="00202D2B" w:rsidRPr="006070AA" w14:paraId="5BA502DA" w14:textId="77777777" w:rsidTr="002E777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424B7A" w14:textId="77777777" w:rsidR="00202D2B" w:rsidRPr="006070AA" w:rsidRDefault="00202D2B" w:rsidP="002E777A">
            <w:pPr>
              <w:pStyle w:val="rowtabella0"/>
              <w:rPr>
                <w:color w:val="002060"/>
              </w:rPr>
            </w:pPr>
            <w:r w:rsidRPr="006070AA">
              <w:rPr>
                <w:color w:val="002060"/>
              </w:rPr>
              <w:t>FOOTBALLCLUBREAL MONTALTO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565061" w14:textId="77777777" w:rsidR="00202D2B" w:rsidRPr="006070AA" w:rsidRDefault="00202D2B" w:rsidP="002E777A">
            <w:pPr>
              <w:pStyle w:val="rowtabella0"/>
              <w:rPr>
                <w:color w:val="002060"/>
              </w:rPr>
            </w:pPr>
            <w:r w:rsidRPr="006070A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565088"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5C738E" w14:textId="77777777" w:rsidR="00202D2B" w:rsidRPr="006070AA" w:rsidRDefault="00202D2B" w:rsidP="002E777A">
            <w:pPr>
              <w:pStyle w:val="rowtabella0"/>
              <w:rPr>
                <w:color w:val="002060"/>
              </w:rPr>
            </w:pPr>
            <w:r w:rsidRPr="006070AA">
              <w:rPr>
                <w:color w:val="002060"/>
              </w:rPr>
              <w:t>12/02/2023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C9FC0E" w14:textId="77777777" w:rsidR="00202D2B" w:rsidRPr="006070AA" w:rsidRDefault="00202D2B" w:rsidP="002E777A">
            <w:pPr>
              <w:pStyle w:val="rowtabella0"/>
              <w:rPr>
                <w:color w:val="002060"/>
              </w:rPr>
            </w:pPr>
            <w:r w:rsidRPr="006070AA">
              <w:rPr>
                <w:color w:val="002060"/>
              </w:rPr>
              <w:t>5739 CAMPO C5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78D62" w14:textId="77777777" w:rsidR="00202D2B" w:rsidRPr="006070AA" w:rsidRDefault="00202D2B" w:rsidP="002E777A">
            <w:pPr>
              <w:pStyle w:val="rowtabella0"/>
              <w:rPr>
                <w:color w:val="002060"/>
              </w:rPr>
            </w:pPr>
            <w:r w:rsidRPr="006070AA">
              <w:rPr>
                <w:color w:val="002060"/>
              </w:rPr>
              <w:t>MONTALTO DELLE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57E2D0" w14:textId="77777777" w:rsidR="00202D2B" w:rsidRPr="006070AA" w:rsidRDefault="00202D2B" w:rsidP="002E777A">
            <w:pPr>
              <w:pStyle w:val="rowtabella0"/>
              <w:rPr>
                <w:color w:val="002060"/>
              </w:rPr>
            </w:pPr>
            <w:r w:rsidRPr="006070AA">
              <w:rPr>
                <w:color w:val="002060"/>
              </w:rPr>
              <w:t>CONTRADA S.ALBERTO</w:t>
            </w:r>
          </w:p>
        </w:tc>
      </w:tr>
      <w:tr w:rsidR="00202D2B" w:rsidRPr="006070AA" w14:paraId="0B880BB7" w14:textId="77777777" w:rsidTr="002E777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6B555C" w14:textId="77777777" w:rsidR="00202D2B" w:rsidRPr="006070AA" w:rsidRDefault="00202D2B" w:rsidP="002E777A">
            <w:pPr>
              <w:pStyle w:val="rowtabella0"/>
              <w:rPr>
                <w:color w:val="002060"/>
              </w:rPr>
            </w:pPr>
            <w:r w:rsidRPr="006070AA">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6A768" w14:textId="77777777" w:rsidR="00202D2B" w:rsidRPr="006070AA" w:rsidRDefault="00202D2B" w:rsidP="002E777A">
            <w:pPr>
              <w:pStyle w:val="rowtabella0"/>
              <w:rPr>
                <w:color w:val="002060"/>
              </w:rPr>
            </w:pPr>
            <w:r w:rsidRPr="006070AA">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0F35B" w14:textId="77777777" w:rsidR="00202D2B" w:rsidRPr="006070AA" w:rsidRDefault="00202D2B" w:rsidP="002E777A">
            <w:pPr>
              <w:pStyle w:val="rowtabella0"/>
              <w:jc w:val="center"/>
              <w:rPr>
                <w:color w:val="002060"/>
              </w:rPr>
            </w:pPr>
            <w:r w:rsidRPr="006070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4DB33" w14:textId="77777777" w:rsidR="00202D2B" w:rsidRPr="006070AA" w:rsidRDefault="00202D2B" w:rsidP="002E777A">
            <w:pPr>
              <w:pStyle w:val="rowtabella0"/>
              <w:rPr>
                <w:color w:val="002060"/>
              </w:rPr>
            </w:pPr>
            <w:r w:rsidRPr="006070AA">
              <w:rPr>
                <w:color w:val="002060"/>
              </w:rPr>
              <w:t>12/02/2023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A1828" w14:textId="77777777" w:rsidR="00202D2B" w:rsidRPr="006070AA" w:rsidRDefault="00202D2B" w:rsidP="002E777A">
            <w:pPr>
              <w:pStyle w:val="rowtabella0"/>
              <w:rPr>
                <w:color w:val="002060"/>
              </w:rPr>
            </w:pPr>
            <w:r w:rsidRPr="006070AA">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D8E32" w14:textId="77777777" w:rsidR="00202D2B" w:rsidRPr="006070AA" w:rsidRDefault="00202D2B" w:rsidP="002E777A">
            <w:pPr>
              <w:pStyle w:val="rowtabella0"/>
              <w:rPr>
                <w:color w:val="002060"/>
              </w:rPr>
            </w:pPr>
            <w:r w:rsidRPr="006070A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501F0" w14:textId="77777777" w:rsidR="00202D2B" w:rsidRPr="006070AA" w:rsidRDefault="00202D2B" w:rsidP="002E777A">
            <w:pPr>
              <w:pStyle w:val="rowtabella0"/>
              <w:rPr>
                <w:color w:val="002060"/>
              </w:rPr>
            </w:pPr>
            <w:r w:rsidRPr="006070AA">
              <w:rPr>
                <w:color w:val="002060"/>
              </w:rPr>
              <w:t>VIA S.VITTORIA, 5</w:t>
            </w:r>
          </w:p>
        </w:tc>
      </w:tr>
    </w:tbl>
    <w:p w14:paraId="7D360F71" w14:textId="77777777" w:rsidR="00202D2B" w:rsidRPr="006070AA" w:rsidRDefault="00202D2B" w:rsidP="00202D2B">
      <w:pPr>
        <w:pStyle w:val="breakline"/>
        <w:rPr>
          <w:rFonts w:eastAsiaTheme="minorEastAsia"/>
          <w:color w:val="002060"/>
        </w:rPr>
      </w:pPr>
    </w:p>
    <w:p w14:paraId="1DFB6973" w14:textId="77777777" w:rsidR="00202D2B" w:rsidRPr="00F31D1B" w:rsidRDefault="00202D2B" w:rsidP="00202D2B">
      <w:pPr>
        <w:pStyle w:val="breakline"/>
        <w:rPr>
          <w:color w:val="002060"/>
        </w:rPr>
      </w:pPr>
    </w:p>
    <w:p w14:paraId="762AE69D" w14:textId="77777777" w:rsidR="00550BD4" w:rsidRPr="0087042E" w:rsidRDefault="00550BD4" w:rsidP="00550BD4">
      <w:pPr>
        <w:pStyle w:val="breakline"/>
        <w:rPr>
          <w:rFonts w:eastAsiaTheme="minorEastAsia"/>
          <w:color w:val="002060"/>
        </w:rPr>
      </w:pPr>
    </w:p>
    <w:p w14:paraId="28B83D99" w14:textId="77777777" w:rsidR="00550BD4" w:rsidRDefault="00550BD4" w:rsidP="00550BD4">
      <w:pPr>
        <w:pStyle w:val="titoloprinc0"/>
        <w:jc w:val="both"/>
        <w:rPr>
          <w:b w:val="0"/>
          <w:bCs w:val="0"/>
          <w:color w:val="002060"/>
          <w:sz w:val="22"/>
          <w:szCs w:val="22"/>
        </w:rPr>
      </w:pPr>
    </w:p>
    <w:p w14:paraId="147967DF" w14:textId="77777777" w:rsidR="00550BD4" w:rsidRPr="0087042E" w:rsidRDefault="00550BD4" w:rsidP="00550BD4">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7837DFCC"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5F1668">
        <w:rPr>
          <w:rFonts w:ascii="Arial" w:hAnsi="Arial" w:cs="Arial"/>
          <w:b/>
          <w:bCs/>
          <w:color w:val="002060"/>
        </w:rPr>
        <w:t>20</w:t>
      </w:r>
      <w:r w:rsidR="0075612D">
        <w:rPr>
          <w:rFonts w:ascii="Arial" w:hAnsi="Arial" w:cs="Arial"/>
          <w:b/>
          <w:bCs/>
          <w:color w:val="002060"/>
        </w:rPr>
        <w:t xml:space="preserve">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lastRenderedPageBreak/>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2336741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A0FF1">
        <w:rPr>
          <w:b/>
          <w:color w:val="002060"/>
          <w:u w:val="single"/>
        </w:rPr>
        <w:t>0</w:t>
      </w:r>
      <w:r w:rsidR="005F1668">
        <w:rPr>
          <w:b/>
          <w:color w:val="002060"/>
          <w:u w:val="single"/>
        </w:rPr>
        <w:t>8</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ED098" w14:textId="77777777" w:rsidR="00B64BB0" w:rsidRDefault="00B64BB0">
      <w:r>
        <w:separator/>
      </w:r>
    </w:p>
  </w:endnote>
  <w:endnote w:type="continuationSeparator" w:id="0">
    <w:p w14:paraId="2CA29682" w14:textId="77777777" w:rsidR="00B64BB0" w:rsidRDefault="00B64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altName w:val="Arial"/>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CF76CA1"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F1668">
      <w:rPr>
        <w:rStyle w:val="Numeropagina"/>
        <w:rFonts w:ascii="Arial" w:hAnsi="Arial" w:cs="Arial"/>
        <w:color w:val="002060"/>
      </w:rPr>
      <w:t>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B2E36" w14:textId="77777777" w:rsidR="00B64BB0" w:rsidRDefault="00B64BB0">
      <w:r>
        <w:separator/>
      </w:r>
    </w:p>
  </w:footnote>
  <w:footnote w:type="continuationSeparator" w:id="0">
    <w:p w14:paraId="590A4043" w14:textId="77777777" w:rsidR="00B64BB0" w:rsidRDefault="00B64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104</TotalTime>
  <Pages>28</Pages>
  <Words>8967</Words>
  <Characters>51114</Characters>
  <Application>Microsoft Office Word</Application>
  <DocSecurity>0</DocSecurity>
  <Lines>425</Lines>
  <Paragraphs>119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59962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2022-10-27T12:10:00Z</cp:lastPrinted>
  <dcterms:created xsi:type="dcterms:W3CDTF">2023-02-08T08:04:00Z</dcterms:created>
  <dcterms:modified xsi:type="dcterms:W3CDTF">2023-02-08T12:46:00Z</dcterms:modified>
</cp:coreProperties>
</file>