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433A79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753B27">
              <w:rPr>
                <w:rFonts w:ascii="Arial" w:hAnsi="Arial" w:cs="Arial"/>
                <w:color w:val="002060"/>
                <w:sz w:val="40"/>
                <w:szCs w:val="40"/>
              </w:rPr>
              <w:t>9</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3B27">
              <w:rPr>
                <w:rFonts w:ascii="Arial" w:hAnsi="Arial" w:cs="Arial"/>
                <w:color w:val="002060"/>
                <w:sz w:val="40"/>
                <w:szCs w:val="40"/>
              </w:rPr>
              <w:t>10</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D1D450A"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112EDB38" w14:textId="2E61345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4D9CAD43" w14:textId="14C017B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EAFCCD8" w14:textId="41BD6A2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952245B" w14:textId="05616C1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DEB55" w14:textId="6B322549" w:rsidR="00FE0563" w:rsidRDefault="00FE0563" w:rsidP="00F336CC">
      <w:pPr>
        <w:rPr>
          <w:rFonts w:ascii="Arial" w:hAnsi="Arial" w:cs="Arial"/>
          <w:color w:val="002060"/>
          <w:sz w:val="22"/>
          <w:szCs w:val="22"/>
        </w:rPr>
      </w:pPr>
    </w:p>
    <w:p w14:paraId="46BB5AF6" w14:textId="77777777" w:rsidR="00AA1148" w:rsidRPr="001C5B2A" w:rsidRDefault="00AA1148" w:rsidP="00AA1148">
      <w:pPr>
        <w:pStyle w:val="LndNormale1"/>
        <w:rPr>
          <w:b/>
          <w:color w:val="002060"/>
          <w:sz w:val="28"/>
          <w:szCs w:val="28"/>
        </w:rPr>
      </w:pPr>
      <w:r w:rsidRPr="001C5B2A">
        <w:rPr>
          <w:b/>
          <w:color w:val="002060"/>
          <w:sz w:val="28"/>
          <w:szCs w:val="28"/>
        </w:rPr>
        <w:t>C.U. n. 226 del 03.02.2023 L.N.D.</w:t>
      </w:r>
    </w:p>
    <w:p w14:paraId="1C9D7965" w14:textId="77777777" w:rsidR="00AA1148" w:rsidRDefault="00AA1148" w:rsidP="00AA1148">
      <w:pPr>
        <w:pStyle w:val="Nessunaspaziatura"/>
        <w:jc w:val="both"/>
        <w:rPr>
          <w:rFonts w:ascii="Arial" w:hAnsi="Arial" w:cs="Arial"/>
          <w:color w:val="002060"/>
        </w:rPr>
      </w:pPr>
    </w:p>
    <w:p w14:paraId="6046CBFD" w14:textId="77777777" w:rsidR="00AA1148" w:rsidRPr="001C5B2A" w:rsidRDefault="00AA1148" w:rsidP="00AA1148">
      <w:pPr>
        <w:pStyle w:val="Nessunaspaziatura"/>
        <w:jc w:val="both"/>
        <w:rPr>
          <w:rFonts w:ascii="Arial" w:hAnsi="Arial" w:cs="Arial"/>
          <w:color w:val="002060"/>
        </w:rPr>
      </w:pPr>
      <w:r w:rsidRPr="001C5B2A">
        <w:rPr>
          <w:rFonts w:ascii="Arial" w:hAnsi="Arial" w:cs="Arial"/>
          <w:color w:val="002060"/>
        </w:rPr>
        <w:t xml:space="preserve">Si pubblica in allegato il CU n. 116/A della F.I.G.C., inerente </w:t>
      </w:r>
      <w:proofErr w:type="gramStart"/>
      <w:r w:rsidRPr="001C5B2A">
        <w:rPr>
          <w:rFonts w:ascii="Arial" w:hAnsi="Arial" w:cs="Arial"/>
          <w:color w:val="002060"/>
        </w:rPr>
        <w:t>la</w:t>
      </w:r>
      <w:proofErr w:type="gramEnd"/>
      <w:r w:rsidRPr="001C5B2A">
        <w:rPr>
          <w:rFonts w:ascii="Arial" w:hAnsi="Arial" w:cs="Arial"/>
          <w:color w:val="002060"/>
        </w:rPr>
        <w:t xml:space="preserve"> </w:t>
      </w:r>
      <w:bookmarkStart w:id="3" w:name="_Hlk126827601"/>
      <w:r w:rsidRPr="001C5B2A">
        <w:rPr>
          <w:rFonts w:ascii="Arial" w:hAnsi="Arial" w:cs="Arial"/>
          <w:color w:val="002060"/>
        </w:rPr>
        <w:t>concessione, limitatamente alla stagione sportiva 2022/2023, della possibilità di un nuovo trasferimento – entro il 31.03.2023 (ore 19,00) – a Società appartenenti alla LND, anche ai calciatori/calciatrici “non professionisti”, compresi nei limiti di età di cui all’art. 100 delle NOIF, che abbiano risolto consensualmente un prestito con una società professionistica</w:t>
      </w:r>
      <w:bookmarkEnd w:id="3"/>
      <w:r w:rsidRPr="001C5B2A">
        <w:rPr>
          <w:rFonts w:ascii="Arial" w:hAnsi="Arial" w:cs="Arial"/>
          <w:color w:val="002060"/>
        </w:rPr>
        <w:t>.</w:t>
      </w:r>
    </w:p>
    <w:p w14:paraId="170CA0E0" w14:textId="77777777" w:rsidR="00AA1148" w:rsidRPr="001C5B2A" w:rsidRDefault="00AA1148" w:rsidP="00AA1148">
      <w:pPr>
        <w:pStyle w:val="Nessunaspaziatura"/>
        <w:jc w:val="both"/>
        <w:rPr>
          <w:rFonts w:ascii="Arial" w:hAnsi="Arial" w:cs="Arial"/>
          <w:color w:val="002060"/>
        </w:rPr>
      </w:pPr>
    </w:p>
    <w:p w14:paraId="5A845D6E" w14:textId="77777777" w:rsidR="00AA1148" w:rsidRPr="001C5B2A" w:rsidRDefault="00AA1148" w:rsidP="00AA1148">
      <w:pPr>
        <w:pStyle w:val="LndNormale1"/>
        <w:rPr>
          <w:b/>
          <w:color w:val="002060"/>
          <w:sz w:val="28"/>
          <w:szCs w:val="28"/>
        </w:rPr>
      </w:pPr>
      <w:r w:rsidRPr="001C5B2A">
        <w:rPr>
          <w:b/>
          <w:color w:val="002060"/>
          <w:sz w:val="28"/>
          <w:szCs w:val="28"/>
        </w:rPr>
        <w:t>C.U. n. 228 del 03.02.2023 L.N.D.</w:t>
      </w:r>
    </w:p>
    <w:p w14:paraId="23013DAC" w14:textId="77777777" w:rsidR="00AA1148" w:rsidRDefault="00AA1148" w:rsidP="00AA1148">
      <w:pPr>
        <w:pStyle w:val="Nessunaspaziatura"/>
        <w:jc w:val="both"/>
        <w:rPr>
          <w:rFonts w:ascii="Arial" w:hAnsi="Arial" w:cs="Arial"/>
          <w:color w:val="002060"/>
        </w:rPr>
      </w:pPr>
    </w:p>
    <w:p w14:paraId="01A7BADE" w14:textId="77777777" w:rsidR="00AA1148" w:rsidRPr="001C5B2A" w:rsidRDefault="00AA1148" w:rsidP="00AA1148">
      <w:pPr>
        <w:pStyle w:val="Nessunaspaziatura"/>
        <w:jc w:val="both"/>
        <w:rPr>
          <w:rFonts w:ascii="Arial" w:hAnsi="Arial" w:cs="Arial"/>
          <w:color w:val="002060"/>
        </w:rPr>
      </w:pPr>
      <w:r w:rsidRPr="001C5B2A">
        <w:rPr>
          <w:rFonts w:ascii="Arial" w:hAnsi="Arial" w:cs="Arial"/>
          <w:color w:val="002060"/>
        </w:rPr>
        <w:t xml:space="preserve">Si pubblica in allegato il CU n. 118/A della F.I.G.C., inerente </w:t>
      </w:r>
      <w:proofErr w:type="gramStart"/>
      <w:r w:rsidRPr="001C5B2A">
        <w:rPr>
          <w:rFonts w:ascii="Arial" w:hAnsi="Arial" w:cs="Arial"/>
          <w:color w:val="002060"/>
        </w:rPr>
        <w:t>la</w:t>
      </w:r>
      <w:proofErr w:type="gramEnd"/>
      <w:r w:rsidRPr="001C5B2A">
        <w:rPr>
          <w:rFonts w:ascii="Arial" w:hAnsi="Arial" w:cs="Arial"/>
          <w:color w:val="002060"/>
        </w:rPr>
        <w:t xml:space="preserve"> </w:t>
      </w:r>
      <w:bookmarkStart w:id="4" w:name="_Hlk126827636"/>
      <w:r w:rsidRPr="001C5B2A">
        <w:rPr>
          <w:rFonts w:ascii="Arial" w:hAnsi="Arial" w:cs="Arial"/>
          <w:color w:val="002060"/>
        </w:rPr>
        <w:t>conferma del sig. Giulio Pazzanese quale Vice Segretario del Settore per l’Attività Giovanile e Scolastica e la nomina, con decorrenza dal 3 febbraio 2023, del sig. Roberto Basso quale Vice Segretario del Settore per l’Attività Giovanile e Scolastica</w:t>
      </w:r>
      <w:bookmarkEnd w:id="4"/>
      <w:r w:rsidRPr="001C5B2A">
        <w:rPr>
          <w:rFonts w:ascii="Arial" w:hAnsi="Arial" w:cs="Arial"/>
          <w:color w:val="002060"/>
        </w:rPr>
        <w:t>.</w:t>
      </w:r>
    </w:p>
    <w:p w14:paraId="1AB87FC9" w14:textId="77777777" w:rsidR="00AA1148" w:rsidRPr="001C5B2A" w:rsidRDefault="00AA1148" w:rsidP="00AA1148">
      <w:pPr>
        <w:pStyle w:val="Nessunaspaziatura"/>
        <w:jc w:val="both"/>
        <w:rPr>
          <w:rFonts w:ascii="Arial" w:hAnsi="Arial" w:cs="Arial"/>
          <w:color w:val="002060"/>
        </w:rPr>
      </w:pPr>
    </w:p>
    <w:p w14:paraId="330B1125" w14:textId="77777777" w:rsidR="00AA1148" w:rsidRPr="001C5B2A" w:rsidRDefault="00AA1148" w:rsidP="00AA1148">
      <w:pPr>
        <w:pStyle w:val="Nessunaspaziatura"/>
        <w:jc w:val="both"/>
        <w:rPr>
          <w:rFonts w:ascii="Arial" w:hAnsi="Arial" w:cs="Arial"/>
          <w:color w:val="002060"/>
        </w:rPr>
      </w:pPr>
    </w:p>
    <w:p w14:paraId="4A9D9697" w14:textId="77777777" w:rsidR="00AA1148" w:rsidRPr="001C5B2A" w:rsidRDefault="00AA1148" w:rsidP="00AA1148">
      <w:pPr>
        <w:pStyle w:val="LndNormale1"/>
        <w:rPr>
          <w:b/>
          <w:color w:val="002060"/>
          <w:sz w:val="28"/>
          <w:szCs w:val="28"/>
        </w:rPr>
      </w:pPr>
      <w:r w:rsidRPr="001C5B2A">
        <w:rPr>
          <w:b/>
          <w:color w:val="002060"/>
          <w:sz w:val="28"/>
          <w:szCs w:val="28"/>
        </w:rPr>
        <w:lastRenderedPageBreak/>
        <w:t>CIRCOLARE N. 65 DEL 06.02.2023</w:t>
      </w:r>
    </w:p>
    <w:p w14:paraId="1AA6EE65" w14:textId="77777777" w:rsidR="00AA1148" w:rsidRDefault="00AA1148" w:rsidP="00AA1148">
      <w:pPr>
        <w:pStyle w:val="LndNormale1"/>
        <w:rPr>
          <w:color w:val="002060"/>
        </w:rPr>
      </w:pPr>
    </w:p>
    <w:p w14:paraId="11145815" w14:textId="77777777" w:rsidR="00AA1148" w:rsidRPr="001C5B2A" w:rsidRDefault="00AA1148" w:rsidP="00AA1148">
      <w:pPr>
        <w:pStyle w:val="LndNormale1"/>
        <w:rPr>
          <w:color w:val="002060"/>
        </w:rPr>
      </w:pPr>
      <w:r w:rsidRPr="001C5B2A">
        <w:rPr>
          <w:color w:val="002060"/>
        </w:rPr>
        <w:t xml:space="preserve">Si pubblica, per opportuna conoscenza, la copia della circolare n. 6-2023 elaborata dal Centro Studi Tributari della L.N.D., avente per oggetto: </w:t>
      </w:r>
    </w:p>
    <w:p w14:paraId="5483EABB" w14:textId="77777777" w:rsidR="00AA1148" w:rsidRPr="001C5B2A" w:rsidRDefault="00AA1148" w:rsidP="00AA1148">
      <w:pPr>
        <w:pStyle w:val="LndNormale1"/>
        <w:rPr>
          <w:rFonts w:cs="Arial"/>
          <w:b/>
          <w:i/>
          <w:color w:val="002060"/>
        </w:rPr>
      </w:pPr>
      <w:r w:rsidRPr="001C5B2A">
        <w:rPr>
          <w:rFonts w:cs="Arial"/>
          <w:b/>
          <w:i/>
          <w:color w:val="002060"/>
        </w:rPr>
        <w:t>“</w:t>
      </w:r>
      <w:bookmarkStart w:id="5" w:name="_Hlk126827668"/>
      <w:r w:rsidRPr="001C5B2A">
        <w:rPr>
          <w:rFonts w:cs="Arial"/>
          <w:b/>
          <w:i/>
          <w:color w:val="002060"/>
        </w:rPr>
        <w:t>Circolare n. 2- 2023 dell’Agenzia delle Entrate – “Tregua fiscale” – 1) Regolarizzazione delle Irregolarità formali – 2) Ravvedimento speciale per le violazioni tributarie – 3) Adesione agevolata e definizione agevolata degli atti di accertamento – 4) Stralcio dei debiti fino a 1.000,00 euro</w:t>
      </w:r>
      <w:bookmarkEnd w:id="5"/>
      <w:r w:rsidRPr="001C5B2A">
        <w:rPr>
          <w:rFonts w:cs="Arial"/>
          <w:b/>
          <w:i/>
          <w:color w:val="002060"/>
        </w:rPr>
        <w:t>”</w:t>
      </w:r>
    </w:p>
    <w:p w14:paraId="7DCD441F" w14:textId="77777777" w:rsidR="00AA1148" w:rsidRDefault="00AA1148" w:rsidP="00F336CC">
      <w:pPr>
        <w:rPr>
          <w:rFonts w:ascii="Arial" w:hAnsi="Arial" w:cs="Arial"/>
          <w:color w:val="002060"/>
          <w:sz w:val="22"/>
          <w:szCs w:val="22"/>
        </w:rPr>
      </w:pPr>
    </w:p>
    <w:p w14:paraId="370F8E3E" w14:textId="77777777" w:rsidR="00FE0563" w:rsidRPr="00DE1EF7" w:rsidRDefault="00FE056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6" w:name="_Toc536439831"/>
      <w:bookmarkStart w:id="7" w:name="_Toc66891193"/>
      <w:r w:rsidRPr="00DE1EF7">
        <w:rPr>
          <w:color w:val="FFFFFF" w:themeColor="background1"/>
        </w:rPr>
        <w:t>COMUNICAZIONI DELLA DIVISIONE CALCIO A CINQUE</w:t>
      </w:r>
      <w:bookmarkEnd w:id="6"/>
      <w:bookmarkEnd w:id="7"/>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8" w:name="_Toc66891194"/>
      <w:r w:rsidRPr="00DE1EF7">
        <w:rPr>
          <w:color w:val="FFFFFF" w:themeColor="background1"/>
        </w:rPr>
        <w:t>COMUNICAZIONI DEL COMITATO REGIONALE MARCHE</w:t>
      </w:r>
      <w:bookmarkEnd w:id="8"/>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D7B5EF5" w14:textId="3530CFF6" w:rsidR="00F02D77" w:rsidRDefault="00F02D77" w:rsidP="009D0C38">
      <w:pPr>
        <w:pStyle w:val="LndNormale1"/>
        <w:rPr>
          <w:b/>
          <w:color w:val="002060"/>
          <w:szCs w:val="22"/>
        </w:rPr>
      </w:pPr>
    </w:p>
    <w:p w14:paraId="2CA6E38A" w14:textId="1973F070" w:rsidR="00367C66" w:rsidRDefault="00367C66" w:rsidP="009D0C38">
      <w:pPr>
        <w:pStyle w:val="LndNormale1"/>
        <w:rPr>
          <w:b/>
          <w:color w:val="002060"/>
          <w:szCs w:val="22"/>
        </w:rPr>
      </w:pPr>
    </w:p>
    <w:p w14:paraId="4FD2D03F" w14:textId="77777777" w:rsidR="00AA1148" w:rsidRPr="001C5B2A" w:rsidRDefault="00AA1148" w:rsidP="00AA1148">
      <w:pPr>
        <w:pStyle w:val="LndNormale1"/>
        <w:rPr>
          <w:b/>
          <w:color w:val="002060"/>
          <w:sz w:val="28"/>
          <w:szCs w:val="28"/>
        </w:rPr>
      </w:pPr>
      <w:r w:rsidRPr="001C5B2A">
        <w:rPr>
          <w:b/>
          <w:color w:val="002060"/>
          <w:sz w:val="28"/>
          <w:szCs w:val="28"/>
        </w:rPr>
        <w:t>ANNULLAMENTO TESSERAMENTI ANNUALI</w:t>
      </w:r>
    </w:p>
    <w:p w14:paraId="658BD541" w14:textId="77777777" w:rsidR="00AA1148" w:rsidRPr="001C5B2A" w:rsidRDefault="00AA1148" w:rsidP="00AA1148">
      <w:pPr>
        <w:pStyle w:val="LndNormale1"/>
        <w:rPr>
          <w:color w:val="002060"/>
        </w:rPr>
      </w:pPr>
    </w:p>
    <w:p w14:paraId="40810CAF" w14:textId="77777777" w:rsidR="00AA1148" w:rsidRPr="001C5B2A" w:rsidRDefault="00AA1148" w:rsidP="00AA1148">
      <w:pPr>
        <w:pStyle w:val="LndNormale1"/>
        <w:rPr>
          <w:color w:val="002060"/>
        </w:rPr>
      </w:pPr>
      <w:r w:rsidRPr="001C5B2A">
        <w:rPr>
          <w:color w:val="002060"/>
        </w:rPr>
        <w:t>Vista la richiesta di annullamento di tesseramento annuale presentata dagli esercenti la potestà genitoriale a seguito di trasferimento in altra Regione, si procede all’annullamento del seguente tesseramento annualie ai sensi dell’art. 110, comma 7 della NOIFi:</w:t>
      </w:r>
    </w:p>
    <w:p w14:paraId="31D068E5" w14:textId="77777777" w:rsidR="00AA1148" w:rsidRPr="001C5B2A" w:rsidRDefault="00AA1148" w:rsidP="00AA1148">
      <w:pPr>
        <w:pStyle w:val="LndNormale1"/>
        <w:rPr>
          <w:b/>
          <w:color w:val="002060"/>
        </w:rPr>
      </w:pPr>
      <w:r w:rsidRPr="001C5B2A">
        <w:rPr>
          <w:b/>
          <w:color w:val="002060"/>
        </w:rPr>
        <w:t xml:space="preserve">SALVI DANIELE         </w:t>
      </w:r>
      <w:r w:rsidRPr="001C5B2A">
        <w:rPr>
          <w:b/>
          <w:color w:val="002060"/>
        </w:rPr>
        <w:tab/>
        <w:t xml:space="preserve">nato 24.08.2011 </w:t>
      </w:r>
      <w:r w:rsidRPr="001C5B2A">
        <w:rPr>
          <w:b/>
          <w:color w:val="002060"/>
        </w:rPr>
        <w:tab/>
        <w:t>A.S.   UNIONE PIAZZA IMMACOLATA</w:t>
      </w:r>
    </w:p>
    <w:p w14:paraId="2354F26F" w14:textId="77777777" w:rsidR="00AA1148" w:rsidRPr="001C5B2A" w:rsidRDefault="00AA1148" w:rsidP="00AA1148">
      <w:pPr>
        <w:pStyle w:val="LndNormale1"/>
        <w:rPr>
          <w:color w:val="002060"/>
        </w:rPr>
      </w:pPr>
    </w:p>
    <w:p w14:paraId="0CE54C9E" w14:textId="77777777" w:rsidR="00AA1148" w:rsidRPr="001C5B2A" w:rsidRDefault="00AA1148" w:rsidP="00AA1148">
      <w:pPr>
        <w:pStyle w:val="LndNormale1"/>
        <w:rPr>
          <w:color w:val="002060"/>
        </w:rPr>
      </w:pPr>
    </w:p>
    <w:p w14:paraId="53B8F707" w14:textId="77777777" w:rsidR="00AA1148" w:rsidRPr="001C5B2A" w:rsidRDefault="00AA1148" w:rsidP="00AA1148">
      <w:pPr>
        <w:pStyle w:val="LndNormale1"/>
        <w:rPr>
          <w:b/>
          <w:color w:val="002060"/>
          <w:sz w:val="28"/>
          <w:szCs w:val="28"/>
        </w:rPr>
      </w:pPr>
      <w:r w:rsidRPr="001C5B2A">
        <w:rPr>
          <w:b/>
          <w:color w:val="002060"/>
          <w:sz w:val="28"/>
          <w:szCs w:val="28"/>
        </w:rPr>
        <w:t>PROGRAMMA ANNUALE INTERVENTI PROMOZIONE SPORTIVA REGIONE MARCHE</w:t>
      </w:r>
    </w:p>
    <w:p w14:paraId="79E9B922" w14:textId="77777777" w:rsidR="00AA1148" w:rsidRPr="001C5B2A" w:rsidRDefault="00AA1148" w:rsidP="00AA1148">
      <w:pPr>
        <w:pStyle w:val="LndNormale1"/>
        <w:rPr>
          <w:b/>
          <w:color w:val="002060"/>
        </w:rPr>
      </w:pPr>
    </w:p>
    <w:p w14:paraId="16703548" w14:textId="77777777" w:rsidR="00AA1148" w:rsidRPr="001C5B2A" w:rsidRDefault="00AA1148" w:rsidP="00AA1148">
      <w:pPr>
        <w:pStyle w:val="LndNormale1"/>
        <w:rPr>
          <w:color w:val="002060"/>
        </w:rPr>
      </w:pPr>
      <w:r w:rsidRPr="001C5B2A">
        <w:rPr>
          <w:color w:val="002060"/>
        </w:rPr>
        <w:t>Si informa  che nel sito del Servizio Sport della Regione Marche è stat pubblicata la “misura 43 – Contributi per Manifestazioni e competizioni sportive di livello regionale, nazionale ed internazionale” relativa al “Progammna annuale degli interventi di promozione sportiva – anno 2023 approvato con Deliberazione della Giunta Regionale n. 493 del 2 maggio 2022.</w:t>
      </w:r>
    </w:p>
    <w:p w14:paraId="69B8BC3B" w14:textId="77777777" w:rsidR="00AA1148" w:rsidRPr="001C5B2A" w:rsidRDefault="00AA1148" w:rsidP="00AA1148">
      <w:pPr>
        <w:pStyle w:val="LndNormale1"/>
        <w:rPr>
          <w:color w:val="002060"/>
        </w:rPr>
      </w:pPr>
      <w:r w:rsidRPr="001C5B2A">
        <w:rPr>
          <w:color w:val="002060"/>
        </w:rPr>
        <w:t xml:space="preserve">Le domade di richiesta del contributo possono essere inoltrate entro e non </w:t>
      </w:r>
      <w:r w:rsidRPr="001C5B2A">
        <w:rPr>
          <w:b/>
          <w:color w:val="002060"/>
          <w:u w:val="single"/>
        </w:rPr>
        <w:t>oltre il 15 marzo 2023</w:t>
      </w:r>
      <w:r w:rsidRPr="001C5B2A">
        <w:rPr>
          <w:color w:val="002060"/>
        </w:rPr>
        <w:t>.</w:t>
      </w:r>
    </w:p>
    <w:p w14:paraId="6F1A22A9" w14:textId="77777777" w:rsidR="00AA1148" w:rsidRPr="001C5B2A" w:rsidRDefault="00AA1148" w:rsidP="00AA1148">
      <w:pPr>
        <w:pStyle w:val="LndNormale1"/>
        <w:rPr>
          <w:color w:val="002060"/>
        </w:rPr>
      </w:pPr>
      <w:r w:rsidRPr="001C5B2A">
        <w:rPr>
          <w:color w:val="002060"/>
        </w:rPr>
        <w:t xml:space="preserve">Link delle Regione Marche: </w:t>
      </w:r>
    </w:p>
    <w:p w14:paraId="58B09791" w14:textId="77777777" w:rsidR="00AA1148" w:rsidRPr="001C5B2A" w:rsidRDefault="00AA1148" w:rsidP="00AA1148">
      <w:pPr>
        <w:pStyle w:val="LndNormale1"/>
        <w:rPr>
          <w:color w:val="002060"/>
        </w:rPr>
      </w:pPr>
      <w:hyperlink r:id="rId11" w:history="1">
        <w:r w:rsidRPr="001C5B2A">
          <w:rPr>
            <w:rStyle w:val="Collegamentoipertestuale"/>
            <w:color w:val="002060"/>
          </w:rPr>
          <w:t>https://www.regione.marche.it/Regione-Utile/Turismo-Sport-Tempo-Libero/Sport/Interventi-di-promozione-sportiva.2023</w:t>
        </w:r>
      </w:hyperlink>
    </w:p>
    <w:p w14:paraId="1F8EDCCB" w14:textId="77777777" w:rsidR="00367C66" w:rsidRDefault="00367C66" w:rsidP="00367C66"/>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1D8177E" w14:textId="77777777" w:rsidR="0097423D" w:rsidRPr="00164F6B" w:rsidRDefault="0097423D" w:rsidP="0097423D">
      <w:pPr>
        <w:pStyle w:val="breakline"/>
        <w:rPr>
          <w:color w:val="002060"/>
        </w:rPr>
      </w:pPr>
    </w:p>
    <w:p w14:paraId="2A0A0934" w14:textId="77777777" w:rsidR="0097423D" w:rsidRPr="00164F6B" w:rsidRDefault="0097423D" w:rsidP="0097423D">
      <w:pPr>
        <w:pStyle w:val="titolocampionato0"/>
        <w:shd w:val="clear" w:color="auto" w:fill="CCCCCC"/>
        <w:spacing w:before="80" w:after="40"/>
        <w:rPr>
          <w:color w:val="002060"/>
        </w:rPr>
      </w:pPr>
      <w:r w:rsidRPr="00164F6B">
        <w:rPr>
          <w:color w:val="002060"/>
        </w:rPr>
        <w:t>CALCIO A CINQUE SERIE D</w:t>
      </w:r>
    </w:p>
    <w:p w14:paraId="5E0FCDDB" w14:textId="77777777" w:rsidR="0097423D" w:rsidRPr="00164F6B" w:rsidRDefault="0097423D" w:rsidP="0097423D">
      <w:pPr>
        <w:pStyle w:val="titoloprinc0"/>
        <w:rPr>
          <w:color w:val="002060"/>
        </w:rPr>
      </w:pPr>
      <w:r w:rsidRPr="00164F6B">
        <w:rPr>
          <w:color w:val="002060"/>
        </w:rPr>
        <w:t>VARIAZIONI AL PROGRAMMA GARE</w:t>
      </w:r>
    </w:p>
    <w:p w14:paraId="1F592CB8" w14:textId="77777777" w:rsidR="0097423D" w:rsidRPr="00164F6B" w:rsidRDefault="0097423D" w:rsidP="0097423D">
      <w:pPr>
        <w:pStyle w:val="breakline"/>
        <w:rPr>
          <w:color w:val="002060"/>
        </w:rPr>
      </w:pPr>
    </w:p>
    <w:p w14:paraId="3B15405F" w14:textId="77777777" w:rsidR="0097423D" w:rsidRPr="00164F6B" w:rsidRDefault="0097423D" w:rsidP="0097423D">
      <w:pPr>
        <w:pStyle w:val="breakline"/>
        <w:rPr>
          <w:color w:val="002060"/>
        </w:rPr>
      </w:pPr>
    </w:p>
    <w:p w14:paraId="395358D3" w14:textId="77777777" w:rsidR="0097423D" w:rsidRPr="00164F6B" w:rsidRDefault="0097423D" w:rsidP="0097423D">
      <w:pPr>
        <w:pStyle w:val="sottotitolocampionato10"/>
        <w:rPr>
          <w:color w:val="002060"/>
        </w:rPr>
      </w:pPr>
      <w:r w:rsidRPr="00164F6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7423D" w:rsidRPr="00164F6B" w14:paraId="4D3AC29B" w14:textId="77777777" w:rsidTr="00D61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6819" w14:textId="77777777" w:rsidR="0097423D" w:rsidRPr="00164F6B" w:rsidRDefault="0097423D" w:rsidP="00D6112A">
            <w:pPr>
              <w:pStyle w:val="headertabella0"/>
              <w:rPr>
                <w:color w:val="002060"/>
              </w:rPr>
            </w:pPr>
            <w:r w:rsidRPr="00164F6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D71EE" w14:textId="77777777" w:rsidR="0097423D" w:rsidRPr="00164F6B" w:rsidRDefault="0097423D" w:rsidP="00D6112A">
            <w:pPr>
              <w:pStyle w:val="headertabella0"/>
              <w:rPr>
                <w:color w:val="002060"/>
              </w:rPr>
            </w:pPr>
            <w:r w:rsidRPr="00164F6B">
              <w:rPr>
                <w:color w:val="002060"/>
              </w:rPr>
              <w:t xml:space="preserve">N° </w:t>
            </w:r>
            <w:proofErr w:type="spellStart"/>
            <w:r w:rsidRPr="00164F6B">
              <w:rPr>
                <w:color w:val="002060"/>
              </w:rPr>
              <w:t>Gior</w:t>
            </w:r>
            <w:proofErr w:type="spellEnd"/>
            <w:r w:rsidRPr="00164F6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8920C" w14:textId="77777777" w:rsidR="0097423D" w:rsidRPr="00164F6B" w:rsidRDefault="0097423D" w:rsidP="00D6112A">
            <w:pPr>
              <w:pStyle w:val="headertabella0"/>
              <w:rPr>
                <w:color w:val="002060"/>
              </w:rPr>
            </w:pPr>
            <w:r w:rsidRPr="00164F6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7C75A" w14:textId="77777777" w:rsidR="0097423D" w:rsidRPr="00164F6B" w:rsidRDefault="0097423D" w:rsidP="00D6112A">
            <w:pPr>
              <w:pStyle w:val="headertabella0"/>
              <w:rPr>
                <w:color w:val="002060"/>
              </w:rPr>
            </w:pPr>
            <w:r w:rsidRPr="00164F6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79E3E" w14:textId="77777777" w:rsidR="0097423D" w:rsidRPr="00164F6B" w:rsidRDefault="0097423D" w:rsidP="00D6112A">
            <w:pPr>
              <w:pStyle w:val="headertabella0"/>
              <w:rPr>
                <w:color w:val="002060"/>
              </w:rPr>
            </w:pPr>
            <w:r w:rsidRPr="00164F6B">
              <w:rPr>
                <w:color w:val="002060"/>
              </w:rPr>
              <w:t xml:space="preserve">Data </w:t>
            </w:r>
            <w:proofErr w:type="spellStart"/>
            <w:r w:rsidRPr="00164F6B">
              <w:rPr>
                <w:color w:val="002060"/>
              </w:rPr>
              <w:t>Orig</w:t>
            </w:r>
            <w:proofErr w:type="spellEnd"/>
            <w:r w:rsidRPr="00164F6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E5C21" w14:textId="77777777" w:rsidR="0097423D" w:rsidRPr="00164F6B" w:rsidRDefault="0097423D" w:rsidP="00D6112A">
            <w:pPr>
              <w:pStyle w:val="headertabella0"/>
              <w:rPr>
                <w:color w:val="002060"/>
              </w:rPr>
            </w:pPr>
            <w:r w:rsidRPr="00164F6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15342" w14:textId="77777777" w:rsidR="0097423D" w:rsidRPr="00164F6B" w:rsidRDefault="0097423D" w:rsidP="00D6112A">
            <w:pPr>
              <w:pStyle w:val="headertabella0"/>
              <w:rPr>
                <w:color w:val="002060"/>
              </w:rPr>
            </w:pPr>
            <w:r w:rsidRPr="00164F6B">
              <w:rPr>
                <w:color w:val="002060"/>
              </w:rPr>
              <w:t xml:space="preserve">Ora </w:t>
            </w:r>
            <w:proofErr w:type="spellStart"/>
            <w:r w:rsidRPr="00164F6B">
              <w:rPr>
                <w:color w:val="002060"/>
              </w:rPr>
              <w:t>Orig</w:t>
            </w:r>
            <w:proofErr w:type="spellEnd"/>
            <w:r w:rsidRPr="00164F6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B95B" w14:textId="77777777" w:rsidR="0097423D" w:rsidRPr="00164F6B" w:rsidRDefault="0097423D" w:rsidP="00D6112A">
            <w:pPr>
              <w:pStyle w:val="headertabella0"/>
              <w:rPr>
                <w:color w:val="002060"/>
              </w:rPr>
            </w:pPr>
            <w:r w:rsidRPr="00164F6B">
              <w:rPr>
                <w:color w:val="002060"/>
              </w:rPr>
              <w:t>Note</w:t>
            </w:r>
          </w:p>
        </w:tc>
      </w:tr>
      <w:tr w:rsidR="0097423D" w:rsidRPr="00164F6B" w14:paraId="4E828EBC" w14:textId="77777777" w:rsidTr="00D61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9963" w14:textId="77777777" w:rsidR="0097423D" w:rsidRPr="00164F6B" w:rsidRDefault="0097423D" w:rsidP="00D6112A">
            <w:pPr>
              <w:pStyle w:val="rowtabella0"/>
              <w:rPr>
                <w:color w:val="002060"/>
                <w:highlight w:val="yellow"/>
              </w:rPr>
            </w:pPr>
            <w:r w:rsidRPr="00164F6B">
              <w:rPr>
                <w:color w:val="002060"/>
                <w:highlight w:val="yellow"/>
              </w:rPr>
              <w:t>15/02/2023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4615" w14:textId="77777777" w:rsidR="0097423D" w:rsidRPr="00164F6B" w:rsidRDefault="0097423D" w:rsidP="00D6112A">
            <w:pPr>
              <w:pStyle w:val="rowtabella0"/>
              <w:jc w:val="center"/>
              <w:rPr>
                <w:color w:val="002060"/>
                <w:highlight w:val="yellow"/>
              </w:rPr>
            </w:pPr>
            <w:r w:rsidRPr="00164F6B">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424E" w14:textId="77777777" w:rsidR="0097423D" w:rsidRPr="00164F6B" w:rsidRDefault="0097423D" w:rsidP="00D6112A">
            <w:pPr>
              <w:pStyle w:val="rowtabella0"/>
              <w:rPr>
                <w:color w:val="002060"/>
                <w:highlight w:val="yellow"/>
              </w:rPr>
            </w:pPr>
            <w:r w:rsidRPr="00164F6B">
              <w:rPr>
                <w:color w:val="002060"/>
                <w:highlight w:val="yellow"/>
              </w:rPr>
              <w:t>CASTELRAIMONDO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B0C2" w14:textId="77777777" w:rsidR="0097423D" w:rsidRPr="00164F6B" w:rsidRDefault="0097423D" w:rsidP="00D6112A">
            <w:pPr>
              <w:pStyle w:val="rowtabella0"/>
              <w:rPr>
                <w:color w:val="002060"/>
                <w:highlight w:val="yellow"/>
              </w:rPr>
            </w:pPr>
            <w:r w:rsidRPr="00164F6B">
              <w:rPr>
                <w:color w:val="002060"/>
                <w:highlight w:val="yellow"/>
              </w:rPr>
              <w:t>ANGELI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D738" w14:textId="77777777" w:rsidR="0097423D" w:rsidRPr="00164F6B" w:rsidRDefault="0097423D" w:rsidP="00D6112A">
            <w:pPr>
              <w:pStyle w:val="rowtabella0"/>
              <w:rPr>
                <w:color w:val="002060"/>
              </w:rPr>
            </w:pPr>
            <w:r w:rsidRPr="00164F6B">
              <w:rPr>
                <w:color w:val="002060"/>
              </w:rPr>
              <w:t>10/02/2023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69E4" w14:textId="77777777" w:rsidR="0097423D" w:rsidRPr="00164F6B" w:rsidRDefault="0097423D" w:rsidP="00D6112A">
            <w:pPr>
              <w:pStyle w:val="rowtabella0"/>
              <w:jc w:val="center"/>
              <w:rPr>
                <w:color w:val="002060"/>
              </w:rPr>
            </w:pPr>
            <w:r w:rsidRPr="00164F6B">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34E8" w14:textId="77777777" w:rsidR="0097423D" w:rsidRPr="00164F6B" w:rsidRDefault="0097423D" w:rsidP="00D6112A">
            <w:pPr>
              <w:pStyle w:val="rowtabella0"/>
              <w:jc w:val="center"/>
              <w:rPr>
                <w:color w:val="002060"/>
              </w:rPr>
            </w:pPr>
            <w:r w:rsidRPr="00164F6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8364" w14:textId="77777777" w:rsidR="0097423D" w:rsidRPr="00164F6B" w:rsidRDefault="0097423D" w:rsidP="00D6112A">
            <w:pPr>
              <w:rPr>
                <w:rFonts w:ascii="Arial" w:hAnsi="Arial" w:cs="Arial"/>
                <w:color w:val="002060"/>
                <w:sz w:val="12"/>
                <w:szCs w:val="12"/>
              </w:rPr>
            </w:pPr>
            <w:r w:rsidRPr="00164F6B">
              <w:rPr>
                <w:rFonts w:ascii="Arial" w:hAnsi="Arial" w:cs="Arial"/>
                <w:color w:val="002060"/>
                <w:sz w:val="12"/>
                <w:szCs w:val="12"/>
                <w:highlight w:val="yellow"/>
              </w:rPr>
              <w:t>Causa lutto</w:t>
            </w:r>
          </w:p>
        </w:tc>
      </w:tr>
    </w:tbl>
    <w:p w14:paraId="01AAA26F" w14:textId="77777777" w:rsidR="0097423D" w:rsidRPr="00164F6B" w:rsidRDefault="0097423D" w:rsidP="0097423D">
      <w:pPr>
        <w:pStyle w:val="breakline"/>
        <w:rPr>
          <w:rFonts w:eastAsiaTheme="minorEastAsia"/>
          <w:color w:val="002060"/>
        </w:rPr>
      </w:pPr>
    </w:p>
    <w:p w14:paraId="0A263187" w14:textId="77777777" w:rsidR="0097423D" w:rsidRPr="00164F6B" w:rsidRDefault="0097423D" w:rsidP="0097423D">
      <w:pPr>
        <w:pStyle w:val="breakline"/>
        <w:rPr>
          <w:color w:val="002060"/>
        </w:rPr>
      </w:pPr>
    </w:p>
    <w:p w14:paraId="7646BA2B" w14:textId="77777777" w:rsidR="0097423D" w:rsidRPr="00164F6B" w:rsidRDefault="0097423D" w:rsidP="0097423D">
      <w:pPr>
        <w:pStyle w:val="sottotitolocampionato10"/>
        <w:rPr>
          <w:color w:val="002060"/>
        </w:rPr>
      </w:pPr>
      <w:r w:rsidRPr="00164F6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7423D" w:rsidRPr="00164F6B" w14:paraId="2B4CFF17" w14:textId="77777777" w:rsidTr="00D61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10850" w14:textId="77777777" w:rsidR="0097423D" w:rsidRPr="00164F6B" w:rsidRDefault="0097423D" w:rsidP="00D6112A">
            <w:pPr>
              <w:pStyle w:val="headertabella0"/>
              <w:rPr>
                <w:color w:val="002060"/>
              </w:rPr>
            </w:pPr>
            <w:r w:rsidRPr="00164F6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8A3A1" w14:textId="77777777" w:rsidR="0097423D" w:rsidRPr="00164F6B" w:rsidRDefault="0097423D" w:rsidP="00D6112A">
            <w:pPr>
              <w:pStyle w:val="headertabella0"/>
              <w:rPr>
                <w:color w:val="002060"/>
              </w:rPr>
            </w:pPr>
            <w:r w:rsidRPr="00164F6B">
              <w:rPr>
                <w:color w:val="002060"/>
              </w:rPr>
              <w:t xml:space="preserve">N° </w:t>
            </w:r>
            <w:proofErr w:type="spellStart"/>
            <w:r w:rsidRPr="00164F6B">
              <w:rPr>
                <w:color w:val="002060"/>
              </w:rPr>
              <w:t>Gior</w:t>
            </w:r>
            <w:proofErr w:type="spellEnd"/>
            <w:r w:rsidRPr="00164F6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A24AB" w14:textId="77777777" w:rsidR="0097423D" w:rsidRPr="00164F6B" w:rsidRDefault="0097423D" w:rsidP="00D6112A">
            <w:pPr>
              <w:pStyle w:val="headertabella0"/>
              <w:rPr>
                <w:color w:val="002060"/>
              </w:rPr>
            </w:pPr>
            <w:r w:rsidRPr="00164F6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6B0B" w14:textId="77777777" w:rsidR="0097423D" w:rsidRPr="00164F6B" w:rsidRDefault="0097423D" w:rsidP="00D6112A">
            <w:pPr>
              <w:pStyle w:val="headertabella0"/>
              <w:rPr>
                <w:color w:val="002060"/>
              </w:rPr>
            </w:pPr>
            <w:r w:rsidRPr="00164F6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0644F" w14:textId="77777777" w:rsidR="0097423D" w:rsidRPr="00164F6B" w:rsidRDefault="0097423D" w:rsidP="00D6112A">
            <w:pPr>
              <w:pStyle w:val="headertabella0"/>
              <w:rPr>
                <w:color w:val="002060"/>
              </w:rPr>
            </w:pPr>
            <w:r w:rsidRPr="00164F6B">
              <w:rPr>
                <w:color w:val="002060"/>
              </w:rPr>
              <w:t xml:space="preserve">Data </w:t>
            </w:r>
            <w:proofErr w:type="spellStart"/>
            <w:r w:rsidRPr="00164F6B">
              <w:rPr>
                <w:color w:val="002060"/>
              </w:rPr>
              <w:t>Orig</w:t>
            </w:r>
            <w:proofErr w:type="spellEnd"/>
            <w:r w:rsidRPr="00164F6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4DFF8" w14:textId="77777777" w:rsidR="0097423D" w:rsidRPr="00164F6B" w:rsidRDefault="0097423D" w:rsidP="00D6112A">
            <w:pPr>
              <w:pStyle w:val="headertabella0"/>
              <w:rPr>
                <w:color w:val="002060"/>
              </w:rPr>
            </w:pPr>
            <w:r w:rsidRPr="00164F6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132EA" w14:textId="77777777" w:rsidR="0097423D" w:rsidRPr="00164F6B" w:rsidRDefault="0097423D" w:rsidP="00D6112A">
            <w:pPr>
              <w:pStyle w:val="headertabella0"/>
              <w:rPr>
                <w:color w:val="002060"/>
              </w:rPr>
            </w:pPr>
            <w:r w:rsidRPr="00164F6B">
              <w:rPr>
                <w:color w:val="002060"/>
              </w:rPr>
              <w:t xml:space="preserve">Ora </w:t>
            </w:r>
            <w:proofErr w:type="spellStart"/>
            <w:r w:rsidRPr="00164F6B">
              <w:rPr>
                <w:color w:val="002060"/>
              </w:rPr>
              <w:t>Orig</w:t>
            </w:r>
            <w:proofErr w:type="spellEnd"/>
            <w:r w:rsidRPr="00164F6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24BC" w14:textId="77777777" w:rsidR="0097423D" w:rsidRPr="00164F6B" w:rsidRDefault="0097423D" w:rsidP="00D6112A">
            <w:pPr>
              <w:pStyle w:val="headertabella0"/>
              <w:rPr>
                <w:color w:val="002060"/>
              </w:rPr>
            </w:pPr>
            <w:r w:rsidRPr="00164F6B">
              <w:rPr>
                <w:color w:val="002060"/>
              </w:rPr>
              <w:t>Impianto</w:t>
            </w:r>
          </w:p>
        </w:tc>
      </w:tr>
      <w:tr w:rsidR="0097423D" w:rsidRPr="00164F6B" w14:paraId="5D1DA26B" w14:textId="77777777" w:rsidTr="00D61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D113" w14:textId="77777777" w:rsidR="0097423D" w:rsidRPr="00164F6B" w:rsidRDefault="0097423D" w:rsidP="00D6112A">
            <w:pPr>
              <w:pStyle w:val="rowtabella0"/>
              <w:rPr>
                <w:color w:val="002060"/>
                <w:highlight w:val="yellow"/>
              </w:rPr>
            </w:pPr>
            <w:r w:rsidRPr="00164F6B">
              <w:rPr>
                <w:color w:val="002060"/>
                <w:highlight w:val="yellow"/>
              </w:rPr>
              <w:t>15/02/2023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96D3" w14:textId="77777777" w:rsidR="0097423D" w:rsidRPr="00164F6B" w:rsidRDefault="0097423D" w:rsidP="00D6112A">
            <w:pPr>
              <w:pStyle w:val="rowtabella0"/>
              <w:jc w:val="center"/>
              <w:rPr>
                <w:color w:val="002060"/>
                <w:highlight w:val="yellow"/>
              </w:rPr>
            </w:pPr>
            <w:r w:rsidRPr="00164F6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FD15" w14:textId="77777777" w:rsidR="0097423D" w:rsidRPr="00164F6B" w:rsidRDefault="0097423D" w:rsidP="00D6112A">
            <w:pPr>
              <w:pStyle w:val="rowtabella0"/>
              <w:rPr>
                <w:color w:val="002060"/>
                <w:highlight w:val="yellow"/>
              </w:rPr>
            </w:pPr>
            <w:r w:rsidRPr="00164F6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0624" w14:textId="77777777" w:rsidR="0097423D" w:rsidRPr="00164F6B" w:rsidRDefault="0097423D" w:rsidP="00D6112A">
            <w:pPr>
              <w:pStyle w:val="rowtabella0"/>
              <w:rPr>
                <w:color w:val="002060"/>
                <w:highlight w:val="yellow"/>
              </w:rPr>
            </w:pPr>
            <w:r w:rsidRPr="00164F6B">
              <w:rPr>
                <w:color w:val="002060"/>
                <w:highlight w:val="yellow"/>
              </w:rPr>
              <w:t xml:space="preserve">CALCIO </w:t>
            </w:r>
            <w:proofErr w:type="gramStart"/>
            <w:r w:rsidRPr="00164F6B">
              <w:rPr>
                <w:color w:val="002060"/>
                <w:highlight w:val="yellow"/>
              </w:rPr>
              <w:t>S.ELPIDIO</w:t>
            </w:r>
            <w:proofErr w:type="gramEnd"/>
            <w:r w:rsidRPr="00164F6B">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6221" w14:textId="77777777" w:rsidR="0097423D" w:rsidRPr="00164F6B" w:rsidRDefault="0097423D" w:rsidP="00D6112A">
            <w:pPr>
              <w:pStyle w:val="rowtabella0"/>
              <w:rPr>
                <w:color w:val="002060"/>
              </w:rPr>
            </w:pPr>
            <w:r w:rsidRPr="00164F6B">
              <w:rPr>
                <w:color w:val="002060"/>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57AA" w14:textId="77777777" w:rsidR="0097423D" w:rsidRPr="00164F6B" w:rsidRDefault="0097423D" w:rsidP="00D6112A">
            <w:pPr>
              <w:pStyle w:val="rowtabella0"/>
              <w:jc w:val="center"/>
              <w:rPr>
                <w:color w:val="002060"/>
                <w:highlight w:val="yellow"/>
              </w:rPr>
            </w:pPr>
            <w:r w:rsidRPr="00164F6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0021" w14:textId="77777777" w:rsidR="0097423D" w:rsidRPr="00164F6B" w:rsidRDefault="0097423D" w:rsidP="00D6112A">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D6FE" w14:textId="77777777" w:rsidR="0097423D" w:rsidRPr="00164F6B" w:rsidRDefault="0097423D" w:rsidP="00D6112A">
            <w:pPr>
              <w:rPr>
                <w:color w:val="002060"/>
              </w:rPr>
            </w:pPr>
          </w:p>
        </w:tc>
      </w:tr>
    </w:tbl>
    <w:p w14:paraId="54ECBC09" w14:textId="77777777" w:rsidR="0097423D" w:rsidRPr="00164F6B" w:rsidRDefault="0097423D" w:rsidP="0097423D">
      <w:pPr>
        <w:pStyle w:val="breakline"/>
        <w:rPr>
          <w:rFonts w:eastAsiaTheme="minorEastAsia"/>
          <w:color w:val="002060"/>
        </w:rPr>
      </w:pPr>
    </w:p>
    <w:p w14:paraId="18F684F5" w14:textId="77777777" w:rsidR="0097423D" w:rsidRPr="00164F6B" w:rsidRDefault="0097423D" w:rsidP="0097423D">
      <w:pPr>
        <w:pStyle w:val="breakline"/>
        <w:rPr>
          <w:color w:val="002060"/>
        </w:rPr>
      </w:pPr>
    </w:p>
    <w:p w14:paraId="44575CC2" w14:textId="77777777" w:rsidR="0097423D" w:rsidRPr="00164F6B" w:rsidRDefault="0097423D" w:rsidP="0097423D">
      <w:pPr>
        <w:pStyle w:val="titolocampionato0"/>
        <w:shd w:val="clear" w:color="auto" w:fill="CCCCCC"/>
        <w:spacing w:before="80" w:after="40"/>
        <w:rPr>
          <w:color w:val="002060"/>
        </w:rPr>
      </w:pPr>
      <w:r w:rsidRPr="00164F6B">
        <w:rPr>
          <w:color w:val="002060"/>
        </w:rPr>
        <w:t>UNDER 17 C5 REGIONALI MASCHILI</w:t>
      </w:r>
    </w:p>
    <w:p w14:paraId="668E4954" w14:textId="77777777" w:rsidR="0097423D" w:rsidRPr="00164F6B" w:rsidRDefault="0097423D" w:rsidP="0097423D">
      <w:pPr>
        <w:pStyle w:val="titoloprinc0"/>
        <w:rPr>
          <w:color w:val="002060"/>
        </w:rPr>
      </w:pPr>
      <w:r w:rsidRPr="00164F6B">
        <w:rPr>
          <w:color w:val="002060"/>
        </w:rPr>
        <w:t>RISULTATI</w:t>
      </w:r>
    </w:p>
    <w:p w14:paraId="7BA006F6" w14:textId="77777777" w:rsidR="0097423D" w:rsidRPr="00164F6B" w:rsidRDefault="0097423D" w:rsidP="0097423D">
      <w:pPr>
        <w:pStyle w:val="breakline"/>
        <w:rPr>
          <w:color w:val="002060"/>
        </w:rPr>
      </w:pPr>
    </w:p>
    <w:p w14:paraId="4537F757" w14:textId="77777777" w:rsidR="0097423D" w:rsidRPr="00164F6B" w:rsidRDefault="0097423D" w:rsidP="0097423D">
      <w:pPr>
        <w:pStyle w:val="sottotitolocampionato10"/>
        <w:rPr>
          <w:color w:val="002060"/>
        </w:rPr>
      </w:pPr>
      <w:r w:rsidRPr="00164F6B">
        <w:rPr>
          <w:color w:val="002060"/>
        </w:rPr>
        <w:t>RISULTATI UFFICIALI GARE DEL 08/02/2023</w:t>
      </w:r>
    </w:p>
    <w:p w14:paraId="0F1894B5" w14:textId="77777777" w:rsidR="0097423D" w:rsidRPr="0097423D" w:rsidRDefault="0097423D" w:rsidP="0097423D">
      <w:pPr>
        <w:pStyle w:val="sottotitolocampionato20"/>
        <w:spacing w:before="0" w:beforeAutospacing="0" w:after="0" w:afterAutospacing="0"/>
        <w:rPr>
          <w:rFonts w:ascii="Arial" w:hAnsi="Arial" w:cs="Arial"/>
          <w:color w:val="002060"/>
          <w:sz w:val="20"/>
          <w:szCs w:val="20"/>
        </w:rPr>
      </w:pPr>
      <w:r w:rsidRPr="0097423D">
        <w:rPr>
          <w:rFonts w:ascii="Arial" w:hAnsi="Arial" w:cs="Arial"/>
          <w:color w:val="002060"/>
          <w:sz w:val="20"/>
          <w:szCs w:val="20"/>
        </w:rPr>
        <w:t>Si trascrivono qui di seguito i risultati ufficiali delle gare disputate</w:t>
      </w:r>
    </w:p>
    <w:p w14:paraId="3D0D9DE6" w14:textId="77777777" w:rsidR="0097423D" w:rsidRPr="00164F6B" w:rsidRDefault="0097423D" w:rsidP="0097423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23D" w:rsidRPr="00164F6B" w14:paraId="15BF4ACD" w14:textId="77777777" w:rsidTr="00D611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23D" w:rsidRPr="00164F6B" w14:paraId="20A6A978" w14:textId="77777777" w:rsidTr="00D611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F5898" w14:textId="77777777" w:rsidR="0097423D" w:rsidRPr="00164F6B" w:rsidRDefault="0097423D" w:rsidP="00D6112A">
                  <w:pPr>
                    <w:pStyle w:val="headertabella0"/>
                    <w:rPr>
                      <w:color w:val="002060"/>
                    </w:rPr>
                  </w:pPr>
                  <w:r w:rsidRPr="00164F6B">
                    <w:rPr>
                      <w:color w:val="002060"/>
                    </w:rPr>
                    <w:t>GIRONE SA - 1 Giornata - A</w:t>
                  </w:r>
                </w:p>
              </w:tc>
            </w:tr>
            <w:tr w:rsidR="0097423D" w:rsidRPr="00164F6B" w14:paraId="36ABE867" w14:textId="77777777" w:rsidTr="00D6112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C029CD" w14:textId="77777777" w:rsidR="0097423D" w:rsidRPr="00164F6B" w:rsidRDefault="0097423D" w:rsidP="00D6112A">
                  <w:pPr>
                    <w:pStyle w:val="rowtabella0"/>
                    <w:rPr>
                      <w:color w:val="002060"/>
                    </w:rPr>
                  </w:pPr>
                  <w:r w:rsidRPr="00164F6B">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062B5" w14:textId="77777777" w:rsidR="0097423D" w:rsidRPr="00164F6B" w:rsidRDefault="0097423D" w:rsidP="00D6112A">
                  <w:pPr>
                    <w:pStyle w:val="rowtabella0"/>
                    <w:rPr>
                      <w:color w:val="002060"/>
                    </w:rPr>
                  </w:pPr>
                  <w:r w:rsidRPr="00164F6B">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78D4C" w14:textId="77777777" w:rsidR="0097423D" w:rsidRPr="00164F6B" w:rsidRDefault="0097423D" w:rsidP="00D6112A">
                  <w:pPr>
                    <w:pStyle w:val="rowtabella0"/>
                    <w:jc w:val="center"/>
                    <w:rPr>
                      <w:color w:val="002060"/>
                    </w:rPr>
                  </w:pPr>
                  <w:r w:rsidRPr="00164F6B">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48AC2" w14:textId="77777777" w:rsidR="0097423D" w:rsidRPr="00164F6B" w:rsidRDefault="0097423D" w:rsidP="00D6112A">
                  <w:pPr>
                    <w:pStyle w:val="rowtabella0"/>
                    <w:jc w:val="center"/>
                    <w:rPr>
                      <w:color w:val="002060"/>
                    </w:rPr>
                  </w:pPr>
                  <w:r w:rsidRPr="00164F6B">
                    <w:rPr>
                      <w:color w:val="002060"/>
                    </w:rPr>
                    <w:t> </w:t>
                  </w:r>
                </w:p>
              </w:tc>
            </w:tr>
          </w:tbl>
          <w:p w14:paraId="7BFF8C88" w14:textId="77777777" w:rsidR="0097423D" w:rsidRPr="00164F6B" w:rsidRDefault="0097423D" w:rsidP="00D6112A">
            <w:pPr>
              <w:rPr>
                <w:color w:val="002060"/>
              </w:rPr>
            </w:pPr>
          </w:p>
        </w:tc>
      </w:tr>
    </w:tbl>
    <w:p w14:paraId="66A544A8" w14:textId="77777777" w:rsidR="0097423D" w:rsidRPr="00164F6B" w:rsidRDefault="0097423D" w:rsidP="0097423D">
      <w:pPr>
        <w:pStyle w:val="breakline"/>
        <w:rPr>
          <w:rFonts w:eastAsiaTheme="minorEastAsia"/>
          <w:color w:val="002060"/>
        </w:rPr>
      </w:pPr>
    </w:p>
    <w:p w14:paraId="6D47C4FC" w14:textId="77777777" w:rsidR="0097423D" w:rsidRPr="00164F6B" w:rsidRDefault="0097423D" w:rsidP="0097423D">
      <w:pPr>
        <w:pStyle w:val="breakline"/>
        <w:rPr>
          <w:color w:val="002060"/>
        </w:rPr>
      </w:pPr>
    </w:p>
    <w:p w14:paraId="755CDD39" w14:textId="77777777" w:rsidR="0097423D" w:rsidRPr="00164F6B" w:rsidRDefault="0097423D" w:rsidP="0097423D">
      <w:pPr>
        <w:pStyle w:val="titoloprinc0"/>
        <w:rPr>
          <w:color w:val="002060"/>
        </w:rPr>
      </w:pPr>
      <w:r w:rsidRPr="00164F6B">
        <w:rPr>
          <w:color w:val="002060"/>
        </w:rPr>
        <w:t>GIUDICE SPORTIVO</w:t>
      </w:r>
    </w:p>
    <w:p w14:paraId="069FC048" w14:textId="77777777" w:rsidR="0097423D" w:rsidRPr="00164F6B" w:rsidRDefault="0097423D" w:rsidP="0097423D">
      <w:pPr>
        <w:pStyle w:val="diffida"/>
        <w:rPr>
          <w:color w:val="002060"/>
        </w:rPr>
      </w:pPr>
      <w:r w:rsidRPr="00164F6B">
        <w:rPr>
          <w:color w:val="002060"/>
        </w:rPr>
        <w:t>Il Giudice Sportivo Avv. Agnese Lazzaretti, con l'assistenza del segretario Angelo Castellana, nella seduta del 10/02/2023, ha adottato le decisioni che di seguito integralmente si riportano:</w:t>
      </w:r>
    </w:p>
    <w:p w14:paraId="39A04546" w14:textId="77777777" w:rsidR="0097423D" w:rsidRPr="00164F6B" w:rsidRDefault="0097423D" w:rsidP="0097423D">
      <w:pPr>
        <w:pStyle w:val="titolo10"/>
        <w:rPr>
          <w:color w:val="002060"/>
        </w:rPr>
      </w:pPr>
      <w:r w:rsidRPr="00164F6B">
        <w:rPr>
          <w:color w:val="002060"/>
        </w:rPr>
        <w:t xml:space="preserve">GARE DEL 8/ 2/2023 </w:t>
      </w:r>
    </w:p>
    <w:p w14:paraId="548E7455" w14:textId="77777777" w:rsidR="0097423D" w:rsidRPr="00164F6B" w:rsidRDefault="0097423D" w:rsidP="0097423D">
      <w:pPr>
        <w:pStyle w:val="titolo7a"/>
        <w:rPr>
          <w:color w:val="002060"/>
        </w:rPr>
      </w:pPr>
      <w:r w:rsidRPr="00164F6B">
        <w:rPr>
          <w:color w:val="002060"/>
        </w:rPr>
        <w:t xml:space="preserve">PROVVEDIMENTI DISCIPLINARI </w:t>
      </w:r>
    </w:p>
    <w:p w14:paraId="7811BBEA" w14:textId="77777777" w:rsidR="0097423D" w:rsidRPr="00164F6B" w:rsidRDefault="0097423D" w:rsidP="0097423D">
      <w:pPr>
        <w:pStyle w:val="titolo7b0"/>
        <w:rPr>
          <w:color w:val="002060"/>
        </w:rPr>
      </w:pPr>
      <w:r w:rsidRPr="00164F6B">
        <w:rPr>
          <w:color w:val="002060"/>
        </w:rPr>
        <w:t xml:space="preserve">In base alle risultanze degli atti ufficiali sono state deliberate le seguenti sanzioni disciplinari. </w:t>
      </w:r>
    </w:p>
    <w:p w14:paraId="5B62F472" w14:textId="77777777" w:rsidR="0097423D" w:rsidRPr="00164F6B" w:rsidRDefault="0097423D" w:rsidP="0097423D">
      <w:pPr>
        <w:pStyle w:val="titolo30"/>
        <w:rPr>
          <w:color w:val="002060"/>
        </w:rPr>
      </w:pPr>
      <w:r w:rsidRPr="00164F6B">
        <w:rPr>
          <w:color w:val="002060"/>
        </w:rPr>
        <w:t xml:space="preserve">CALCIATORI ESPULSI </w:t>
      </w:r>
    </w:p>
    <w:p w14:paraId="7E489DBD" w14:textId="77777777" w:rsidR="0097423D" w:rsidRPr="00164F6B" w:rsidRDefault="0097423D" w:rsidP="0097423D">
      <w:pPr>
        <w:pStyle w:val="titolo20"/>
        <w:rPr>
          <w:color w:val="002060"/>
        </w:rPr>
      </w:pPr>
      <w:r w:rsidRPr="00164F6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423D" w:rsidRPr="00164F6B" w14:paraId="25607641" w14:textId="77777777" w:rsidTr="00D6112A">
        <w:tc>
          <w:tcPr>
            <w:tcW w:w="2200" w:type="dxa"/>
            <w:tcMar>
              <w:top w:w="20" w:type="dxa"/>
              <w:left w:w="20" w:type="dxa"/>
              <w:bottom w:w="20" w:type="dxa"/>
              <w:right w:w="20" w:type="dxa"/>
            </w:tcMar>
            <w:vAlign w:val="center"/>
            <w:hideMark/>
          </w:tcPr>
          <w:p w14:paraId="42D8642E" w14:textId="77777777" w:rsidR="0097423D" w:rsidRPr="00164F6B" w:rsidRDefault="0097423D" w:rsidP="00D6112A">
            <w:pPr>
              <w:pStyle w:val="movimento"/>
              <w:rPr>
                <w:color w:val="002060"/>
              </w:rPr>
            </w:pPr>
            <w:r w:rsidRPr="00164F6B">
              <w:rPr>
                <w:color w:val="002060"/>
              </w:rPr>
              <w:t>BIONDI NICOLO</w:t>
            </w:r>
          </w:p>
        </w:tc>
        <w:tc>
          <w:tcPr>
            <w:tcW w:w="2200" w:type="dxa"/>
            <w:tcMar>
              <w:top w:w="20" w:type="dxa"/>
              <w:left w:w="20" w:type="dxa"/>
              <w:bottom w:w="20" w:type="dxa"/>
              <w:right w:w="20" w:type="dxa"/>
            </w:tcMar>
            <w:vAlign w:val="center"/>
            <w:hideMark/>
          </w:tcPr>
          <w:p w14:paraId="028810C1" w14:textId="77777777" w:rsidR="0097423D" w:rsidRPr="00164F6B" w:rsidRDefault="0097423D" w:rsidP="00D6112A">
            <w:pPr>
              <w:pStyle w:val="movimento2"/>
              <w:rPr>
                <w:color w:val="002060"/>
              </w:rPr>
            </w:pPr>
            <w:r w:rsidRPr="00164F6B">
              <w:rPr>
                <w:color w:val="002060"/>
              </w:rPr>
              <w:t xml:space="preserve">(CALCIO A 5 CORINALDO) </w:t>
            </w:r>
          </w:p>
        </w:tc>
        <w:tc>
          <w:tcPr>
            <w:tcW w:w="800" w:type="dxa"/>
            <w:tcMar>
              <w:top w:w="20" w:type="dxa"/>
              <w:left w:w="20" w:type="dxa"/>
              <w:bottom w:w="20" w:type="dxa"/>
              <w:right w:w="20" w:type="dxa"/>
            </w:tcMar>
            <w:vAlign w:val="center"/>
            <w:hideMark/>
          </w:tcPr>
          <w:p w14:paraId="38F78000" w14:textId="77777777" w:rsidR="0097423D" w:rsidRPr="00164F6B" w:rsidRDefault="0097423D" w:rsidP="00D6112A">
            <w:pPr>
              <w:pStyle w:val="movimento"/>
              <w:rPr>
                <w:color w:val="002060"/>
              </w:rPr>
            </w:pPr>
            <w:r w:rsidRPr="00164F6B">
              <w:rPr>
                <w:color w:val="002060"/>
              </w:rPr>
              <w:t> </w:t>
            </w:r>
          </w:p>
        </w:tc>
        <w:tc>
          <w:tcPr>
            <w:tcW w:w="2200" w:type="dxa"/>
            <w:tcMar>
              <w:top w:w="20" w:type="dxa"/>
              <w:left w:w="20" w:type="dxa"/>
              <w:bottom w:w="20" w:type="dxa"/>
              <w:right w:w="20" w:type="dxa"/>
            </w:tcMar>
            <w:vAlign w:val="center"/>
            <w:hideMark/>
          </w:tcPr>
          <w:p w14:paraId="09F64936" w14:textId="77777777" w:rsidR="0097423D" w:rsidRPr="00164F6B" w:rsidRDefault="0097423D" w:rsidP="00D6112A">
            <w:pPr>
              <w:pStyle w:val="movimento"/>
              <w:rPr>
                <w:color w:val="002060"/>
              </w:rPr>
            </w:pPr>
            <w:r w:rsidRPr="00164F6B">
              <w:rPr>
                <w:color w:val="002060"/>
              </w:rPr>
              <w:t> </w:t>
            </w:r>
          </w:p>
        </w:tc>
        <w:tc>
          <w:tcPr>
            <w:tcW w:w="2200" w:type="dxa"/>
            <w:tcMar>
              <w:top w:w="20" w:type="dxa"/>
              <w:left w:w="20" w:type="dxa"/>
              <w:bottom w:w="20" w:type="dxa"/>
              <w:right w:w="20" w:type="dxa"/>
            </w:tcMar>
            <w:vAlign w:val="center"/>
            <w:hideMark/>
          </w:tcPr>
          <w:p w14:paraId="4863527E" w14:textId="77777777" w:rsidR="0097423D" w:rsidRPr="00164F6B" w:rsidRDefault="0097423D" w:rsidP="00D6112A">
            <w:pPr>
              <w:pStyle w:val="movimento2"/>
              <w:rPr>
                <w:color w:val="002060"/>
              </w:rPr>
            </w:pPr>
            <w:r w:rsidRPr="00164F6B">
              <w:rPr>
                <w:color w:val="002060"/>
              </w:rPr>
              <w:t> </w:t>
            </w:r>
          </w:p>
        </w:tc>
      </w:tr>
    </w:tbl>
    <w:p w14:paraId="00A56439" w14:textId="77777777" w:rsidR="0097423D" w:rsidRPr="00164F6B" w:rsidRDefault="0097423D" w:rsidP="0097423D">
      <w:pPr>
        <w:pStyle w:val="titolo30"/>
        <w:rPr>
          <w:rFonts w:eastAsiaTheme="minorEastAsia"/>
          <w:color w:val="002060"/>
        </w:rPr>
      </w:pPr>
      <w:r w:rsidRPr="00164F6B">
        <w:rPr>
          <w:color w:val="002060"/>
        </w:rPr>
        <w:t xml:space="preserve">CALCIATORI NON ESPULSI </w:t>
      </w:r>
    </w:p>
    <w:p w14:paraId="6402928E" w14:textId="77777777" w:rsidR="0097423D" w:rsidRPr="00164F6B" w:rsidRDefault="0097423D" w:rsidP="0097423D">
      <w:pPr>
        <w:pStyle w:val="titolo20"/>
        <w:rPr>
          <w:color w:val="002060"/>
        </w:rPr>
      </w:pPr>
      <w:r w:rsidRPr="00164F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423D" w:rsidRPr="00164F6B" w14:paraId="4ACCF710" w14:textId="77777777" w:rsidTr="00D6112A">
        <w:tc>
          <w:tcPr>
            <w:tcW w:w="2200" w:type="dxa"/>
            <w:tcMar>
              <w:top w:w="20" w:type="dxa"/>
              <w:left w:w="20" w:type="dxa"/>
              <w:bottom w:w="20" w:type="dxa"/>
              <w:right w:w="20" w:type="dxa"/>
            </w:tcMar>
            <w:vAlign w:val="center"/>
            <w:hideMark/>
          </w:tcPr>
          <w:p w14:paraId="51BD461A" w14:textId="77777777" w:rsidR="0097423D" w:rsidRPr="00164F6B" w:rsidRDefault="0097423D" w:rsidP="00D6112A">
            <w:pPr>
              <w:pStyle w:val="movimento"/>
              <w:rPr>
                <w:color w:val="002060"/>
              </w:rPr>
            </w:pPr>
            <w:r w:rsidRPr="00164F6B">
              <w:rPr>
                <w:color w:val="002060"/>
              </w:rPr>
              <w:t>DIOTALEVI MATTEO</w:t>
            </w:r>
          </w:p>
        </w:tc>
        <w:tc>
          <w:tcPr>
            <w:tcW w:w="2200" w:type="dxa"/>
            <w:tcMar>
              <w:top w:w="20" w:type="dxa"/>
              <w:left w:w="20" w:type="dxa"/>
              <w:bottom w:w="20" w:type="dxa"/>
              <w:right w:w="20" w:type="dxa"/>
            </w:tcMar>
            <w:vAlign w:val="center"/>
            <w:hideMark/>
          </w:tcPr>
          <w:p w14:paraId="653723B1" w14:textId="77777777" w:rsidR="0097423D" w:rsidRPr="00164F6B" w:rsidRDefault="0097423D" w:rsidP="00D6112A">
            <w:pPr>
              <w:pStyle w:val="movimento2"/>
              <w:rPr>
                <w:color w:val="002060"/>
              </w:rPr>
            </w:pPr>
            <w:r w:rsidRPr="00164F6B">
              <w:rPr>
                <w:color w:val="002060"/>
              </w:rPr>
              <w:t xml:space="preserve">(BULDOG T.N.T. LUCREZIA) </w:t>
            </w:r>
          </w:p>
        </w:tc>
        <w:tc>
          <w:tcPr>
            <w:tcW w:w="800" w:type="dxa"/>
            <w:tcMar>
              <w:top w:w="20" w:type="dxa"/>
              <w:left w:w="20" w:type="dxa"/>
              <w:bottom w:w="20" w:type="dxa"/>
              <w:right w:w="20" w:type="dxa"/>
            </w:tcMar>
            <w:vAlign w:val="center"/>
            <w:hideMark/>
          </w:tcPr>
          <w:p w14:paraId="0F612BC0" w14:textId="77777777" w:rsidR="0097423D" w:rsidRPr="00164F6B" w:rsidRDefault="0097423D" w:rsidP="00D6112A">
            <w:pPr>
              <w:pStyle w:val="movimento"/>
              <w:rPr>
                <w:color w:val="002060"/>
              </w:rPr>
            </w:pPr>
            <w:r w:rsidRPr="00164F6B">
              <w:rPr>
                <w:color w:val="002060"/>
              </w:rPr>
              <w:t> </w:t>
            </w:r>
          </w:p>
        </w:tc>
        <w:tc>
          <w:tcPr>
            <w:tcW w:w="2200" w:type="dxa"/>
            <w:tcMar>
              <w:top w:w="20" w:type="dxa"/>
              <w:left w:w="20" w:type="dxa"/>
              <w:bottom w:w="20" w:type="dxa"/>
              <w:right w:w="20" w:type="dxa"/>
            </w:tcMar>
            <w:vAlign w:val="center"/>
            <w:hideMark/>
          </w:tcPr>
          <w:p w14:paraId="1DD80E30" w14:textId="77777777" w:rsidR="0097423D" w:rsidRPr="00164F6B" w:rsidRDefault="0097423D" w:rsidP="00D6112A">
            <w:pPr>
              <w:pStyle w:val="movimento"/>
              <w:rPr>
                <w:color w:val="002060"/>
              </w:rPr>
            </w:pPr>
            <w:r w:rsidRPr="00164F6B">
              <w:rPr>
                <w:color w:val="002060"/>
              </w:rPr>
              <w:t> </w:t>
            </w:r>
          </w:p>
        </w:tc>
        <w:tc>
          <w:tcPr>
            <w:tcW w:w="2200" w:type="dxa"/>
            <w:tcMar>
              <w:top w:w="20" w:type="dxa"/>
              <w:left w:w="20" w:type="dxa"/>
              <w:bottom w:w="20" w:type="dxa"/>
              <w:right w:w="20" w:type="dxa"/>
            </w:tcMar>
            <w:vAlign w:val="center"/>
            <w:hideMark/>
          </w:tcPr>
          <w:p w14:paraId="04A50C13" w14:textId="77777777" w:rsidR="0097423D" w:rsidRPr="00164F6B" w:rsidRDefault="0097423D" w:rsidP="00D6112A">
            <w:pPr>
              <w:pStyle w:val="movimento2"/>
              <w:rPr>
                <w:color w:val="002060"/>
              </w:rPr>
            </w:pPr>
            <w:r w:rsidRPr="00164F6B">
              <w:rPr>
                <w:color w:val="002060"/>
              </w:rPr>
              <w:t> </w:t>
            </w:r>
          </w:p>
        </w:tc>
      </w:tr>
    </w:tbl>
    <w:p w14:paraId="342F0990" w14:textId="77777777" w:rsidR="0097423D" w:rsidRPr="00164F6B" w:rsidRDefault="0097423D" w:rsidP="0097423D">
      <w:pPr>
        <w:pStyle w:val="breakline"/>
        <w:rPr>
          <w:color w:val="002060"/>
        </w:rPr>
      </w:pPr>
    </w:p>
    <w:p w14:paraId="0B8EB09C" w14:textId="77777777" w:rsidR="0097423D" w:rsidRPr="00164F6B" w:rsidRDefault="0097423D" w:rsidP="0097423D">
      <w:pPr>
        <w:jc w:val="center"/>
        <w:rPr>
          <w:rFonts w:ascii="Arial" w:hAnsi="Arial" w:cs="Arial"/>
          <w:noProof/>
          <w:color w:val="002060"/>
          <w:sz w:val="22"/>
          <w:szCs w:val="22"/>
        </w:rPr>
      </w:pPr>
      <w:r w:rsidRPr="00164F6B">
        <w:rPr>
          <w:rFonts w:ascii="Arial" w:hAnsi="Arial" w:cs="Arial"/>
          <w:noProof/>
          <w:color w:val="002060"/>
          <w:sz w:val="22"/>
          <w:szCs w:val="22"/>
        </w:rPr>
        <w:t>F.to IL SEGRETARIO                                   F.to IL GIUDICE SPORTIVO</w:t>
      </w:r>
    </w:p>
    <w:p w14:paraId="7C19F53C" w14:textId="77777777" w:rsidR="0097423D" w:rsidRPr="00164F6B" w:rsidRDefault="0097423D" w:rsidP="0097423D">
      <w:pPr>
        <w:pStyle w:val="breakline"/>
        <w:rPr>
          <w:rFonts w:eastAsiaTheme="minorEastAsia"/>
          <w:color w:val="002060"/>
        </w:rPr>
      </w:pPr>
      <w:r w:rsidRPr="00164F6B">
        <w:rPr>
          <w:rFonts w:ascii="Arial" w:hAnsi="Arial" w:cs="Arial"/>
          <w:noProof/>
          <w:color w:val="002060"/>
          <w:sz w:val="22"/>
          <w:szCs w:val="22"/>
        </w:rPr>
        <w:t xml:space="preserve">                         Angelo Castellana        </w:t>
      </w:r>
      <w:r w:rsidRPr="00164F6B">
        <w:rPr>
          <w:rFonts w:ascii="Arial" w:hAnsi="Arial" w:cs="Arial"/>
          <w:noProof/>
          <w:color w:val="002060"/>
          <w:sz w:val="22"/>
          <w:szCs w:val="22"/>
        </w:rPr>
        <w:tab/>
        <w:t xml:space="preserve">                                Agnese Lazzaretti</w:t>
      </w:r>
    </w:p>
    <w:p w14:paraId="0AE1F137" w14:textId="77777777" w:rsidR="0097423D" w:rsidRPr="00164F6B" w:rsidRDefault="0097423D" w:rsidP="0097423D">
      <w:pPr>
        <w:pStyle w:val="breakline"/>
        <w:rPr>
          <w:rFonts w:eastAsiaTheme="minorEastAsia"/>
          <w:color w:val="002060"/>
        </w:rPr>
      </w:pPr>
    </w:p>
    <w:p w14:paraId="18EF8C8C" w14:textId="77777777" w:rsidR="0097423D" w:rsidRPr="00164F6B" w:rsidRDefault="0097423D" w:rsidP="0097423D">
      <w:pPr>
        <w:pStyle w:val="titoloprinc0"/>
        <w:rPr>
          <w:color w:val="002060"/>
        </w:rPr>
      </w:pPr>
      <w:r w:rsidRPr="00164F6B">
        <w:rPr>
          <w:color w:val="002060"/>
        </w:rPr>
        <w:lastRenderedPageBreak/>
        <w:t>CLASSIFICA</w:t>
      </w:r>
    </w:p>
    <w:p w14:paraId="38EF87DD" w14:textId="77777777" w:rsidR="0097423D" w:rsidRPr="00164F6B" w:rsidRDefault="0097423D" w:rsidP="0097423D">
      <w:pPr>
        <w:pStyle w:val="breakline"/>
        <w:rPr>
          <w:color w:val="002060"/>
        </w:rPr>
      </w:pPr>
    </w:p>
    <w:p w14:paraId="583BFB2E" w14:textId="77777777" w:rsidR="0097423D" w:rsidRPr="00164F6B" w:rsidRDefault="0097423D" w:rsidP="0097423D">
      <w:pPr>
        <w:pStyle w:val="breakline"/>
        <w:rPr>
          <w:color w:val="002060"/>
        </w:rPr>
      </w:pPr>
    </w:p>
    <w:p w14:paraId="10200202" w14:textId="77777777" w:rsidR="0097423D" w:rsidRPr="00164F6B" w:rsidRDefault="0097423D" w:rsidP="0097423D">
      <w:pPr>
        <w:pStyle w:val="sottotitolocampionato10"/>
        <w:rPr>
          <w:color w:val="002060"/>
        </w:rPr>
      </w:pPr>
      <w:r w:rsidRPr="00164F6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423D" w:rsidRPr="00164F6B" w14:paraId="1632C759" w14:textId="77777777" w:rsidTr="00D611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C897" w14:textId="77777777" w:rsidR="0097423D" w:rsidRPr="00164F6B" w:rsidRDefault="0097423D" w:rsidP="00D6112A">
            <w:pPr>
              <w:pStyle w:val="headertabella0"/>
              <w:rPr>
                <w:color w:val="002060"/>
              </w:rPr>
            </w:pPr>
            <w:r w:rsidRPr="00164F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115BC" w14:textId="77777777" w:rsidR="0097423D" w:rsidRPr="00164F6B" w:rsidRDefault="0097423D" w:rsidP="00D6112A">
            <w:pPr>
              <w:pStyle w:val="headertabella0"/>
              <w:rPr>
                <w:color w:val="002060"/>
              </w:rPr>
            </w:pPr>
            <w:r w:rsidRPr="00164F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8EB7" w14:textId="77777777" w:rsidR="0097423D" w:rsidRPr="00164F6B" w:rsidRDefault="0097423D" w:rsidP="00D6112A">
            <w:pPr>
              <w:pStyle w:val="headertabella0"/>
              <w:rPr>
                <w:color w:val="002060"/>
              </w:rPr>
            </w:pPr>
            <w:r w:rsidRPr="00164F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EA58C" w14:textId="77777777" w:rsidR="0097423D" w:rsidRPr="00164F6B" w:rsidRDefault="0097423D" w:rsidP="00D6112A">
            <w:pPr>
              <w:pStyle w:val="headertabella0"/>
              <w:rPr>
                <w:color w:val="002060"/>
              </w:rPr>
            </w:pPr>
            <w:r w:rsidRPr="00164F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C600" w14:textId="77777777" w:rsidR="0097423D" w:rsidRPr="00164F6B" w:rsidRDefault="0097423D" w:rsidP="00D6112A">
            <w:pPr>
              <w:pStyle w:val="headertabella0"/>
              <w:rPr>
                <w:color w:val="002060"/>
              </w:rPr>
            </w:pPr>
            <w:r w:rsidRPr="00164F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5B52F" w14:textId="77777777" w:rsidR="0097423D" w:rsidRPr="00164F6B" w:rsidRDefault="0097423D" w:rsidP="00D6112A">
            <w:pPr>
              <w:pStyle w:val="headertabella0"/>
              <w:rPr>
                <w:color w:val="002060"/>
              </w:rPr>
            </w:pPr>
            <w:r w:rsidRPr="00164F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494FA" w14:textId="77777777" w:rsidR="0097423D" w:rsidRPr="00164F6B" w:rsidRDefault="0097423D" w:rsidP="00D6112A">
            <w:pPr>
              <w:pStyle w:val="headertabella0"/>
              <w:rPr>
                <w:color w:val="002060"/>
              </w:rPr>
            </w:pPr>
            <w:r w:rsidRPr="00164F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430E9" w14:textId="77777777" w:rsidR="0097423D" w:rsidRPr="00164F6B" w:rsidRDefault="0097423D" w:rsidP="00D6112A">
            <w:pPr>
              <w:pStyle w:val="headertabella0"/>
              <w:rPr>
                <w:color w:val="002060"/>
              </w:rPr>
            </w:pPr>
            <w:r w:rsidRPr="00164F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51851" w14:textId="77777777" w:rsidR="0097423D" w:rsidRPr="00164F6B" w:rsidRDefault="0097423D" w:rsidP="00D6112A">
            <w:pPr>
              <w:pStyle w:val="headertabella0"/>
              <w:rPr>
                <w:color w:val="002060"/>
              </w:rPr>
            </w:pPr>
            <w:r w:rsidRPr="00164F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27B58" w14:textId="77777777" w:rsidR="0097423D" w:rsidRPr="00164F6B" w:rsidRDefault="0097423D" w:rsidP="00D6112A">
            <w:pPr>
              <w:pStyle w:val="headertabella0"/>
              <w:rPr>
                <w:color w:val="002060"/>
              </w:rPr>
            </w:pPr>
            <w:r w:rsidRPr="00164F6B">
              <w:rPr>
                <w:color w:val="002060"/>
              </w:rPr>
              <w:t>PE</w:t>
            </w:r>
          </w:p>
        </w:tc>
      </w:tr>
      <w:tr w:rsidR="0097423D" w:rsidRPr="00164F6B" w14:paraId="4E036ED3" w14:textId="77777777" w:rsidTr="00D611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655DC" w14:textId="77777777" w:rsidR="0097423D" w:rsidRPr="00164F6B" w:rsidRDefault="0097423D" w:rsidP="00D6112A">
            <w:pPr>
              <w:pStyle w:val="rowtabella0"/>
              <w:rPr>
                <w:color w:val="002060"/>
              </w:rPr>
            </w:pPr>
            <w:r w:rsidRPr="00164F6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910"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C0DF"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FE7C"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9BDC"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255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02A0"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784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53C8"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D468" w14:textId="77777777" w:rsidR="0097423D" w:rsidRPr="00164F6B" w:rsidRDefault="0097423D" w:rsidP="00D6112A">
            <w:pPr>
              <w:pStyle w:val="rowtabella0"/>
              <w:jc w:val="center"/>
              <w:rPr>
                <w:color w:val="002060"/>
              </w:rPr>
            </w:pPr>
            <w:r w:rsidRPr="00164F6B">
              <w:rPr>
                <w:color w:val="002060"/>
              </w:rPr>
              <w:t>0</w:t>
            </w:r>
          </w:p>
        </w:tc>
      </w:tr>
      <w:tr w:rsidR="0097423D" w:rsidRPr="00164F6B" w14:paraId="360064E7"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F74B5" w14:textId="77777777" w:rsidR="0097423D" w:rsidRPr="00164F6B" w:rsidRDefault="0097423D" w:rsidP="00D6112A">
            <w:pPr>
              <w:pStyle w:val="rowtabella0"/>
              <w:rPr>
                <w:color w:val="002060"/>
              </w:rPr>
            </w:pPr>
            <w:r w:rsidRPr="00164F6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3EB5"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A8C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B4D6"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5307"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12DB"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10D5"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9AD7"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ED51" w14:textId="77777777" w:rsidR="0097423D" w:rsidRPr="00164F6B" w:rsidRDefault="0097423D" w:rsidP="00D6112A">
            <w:pPr>
              <w:pStyle w:val="rowtabella0"/>
              <w:jc w:val="center"/>
              <w:rPr>
                <w:color w:val="002060"/>
              </w:rPr>
            </w:pPr>
            <w:r w:rsidRPr="00164F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13A5" w14:textId="77777777" w:rsidR="0097423D" w:rsidRPr="00164F6B" w:rsidRDefault="0097423D" w:rsidP="00D6112A">
            <w:pPr>
              <w:pStyle w:val="rowtabella0"/>
              <w:jc w:val="center"/>
              <w:rPr>
                <w:color w:val="002060"/>
              </w:rPr>
            </w:pPr>
            <w:r w:rsidRPr="00164F6B">
              <w:rPr>
                <w:color w:val="002060"/>
              </w:rPr>
              <w:t>0</w:t>
            </w:r>
          </w:p>
        </w:tc>
      </w:tr>
      <w:tr w:rsidR="0097423D" w:rsidRPr="00164F6B" w14:paraId="7153299D"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BC217" w14:textId="77777777" w:rsidR="0097423D" w:rsidRPr="00164F6B" w:rsidRDefault="0097423D" w:rsidP="00D6112A">
            <w:pPr>
              <w:pStyle w:val="rowtabella0"/>
              <w:rPr>
                <w:color w:val="002060"/>
              </w:rPr>
            </w:pPr>
            <w:r w:rsidRPr="00164F6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D3D5"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664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5C3B"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2F7B"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58AE"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BA44"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9F3D"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CD83" w14:textId="77777777" w:rsidR="0097423D" w:rsidRPr="00164F6B" w:rsidRDefault="0097423D" w:rsidP="00D6112A">
            <w:pPr>
              <w:pStyle w:val="rowtabella0"/>
              <w:jc w:val="center"/>
              <w:rPr>
                <w:color w:val="002060"/>
              </w:rPr>
            </w:pPr>
            <w:r w:rsidRPr="00164F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F914" w14:textId="77777777" w:rsidR="0097423D" w:rsidRPr="00164F6B" w:rsidRDefault="0097423D" w:rsidP="00D6112A">
            <w:pPr>
              <w:pStyle w:val="rowtabella0"/>
              <w:jc w:val="center"/>
              <w:rPr>
                <w:color w:val="002060"/>
              </w:rPr>
            </w:pPr>
            <w:r w:rsidRPr="00164F6B">
              <w:rPr>
                <w:color w:val="002060"/>
              </w:rPr>
              <w:t>0</w:t>
            </w:r>
          </w:p>
        </w:tc>
      </w:tr>
      <w:tr w:rsidR="0097423D" w:rsidRPr="00164F6B" w14:paraId="60A6895F"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05277" w14:textId="77777777" w:rsidR="0097423D" w:rsidRPr="00164F6B" w:rsidRDefault="0097423D" w:rsidP="00D6112A">
            <w:pPr>
              <w:pStyle w:val="rowtabella0"/>
              <w:rPr>
                <w:color w:val="002060"/>
              </w:rPr>
            </w:pPr>
            <w:r w:rsidRPr="00164F6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5E65"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273F"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A4EE"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20D8"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C4E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A1DE"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9439"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08A1"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CB9F" w14:textId="77777777" w:rsidR="0097423D" w:rsidRPr="00164F6B" w:rsidRDefault="0097423D" w:rsidP="00D6112A">
            <w:pPr>
              <w:pStyle w:val="rowtabella0"/>
              <w:jc w:val="center"/>
              <w:rPr>
                <w:color w:val="002060"/>
              </w:rPr>
            </w:pPr>
            <w:r w:rsidRPr="00164F6B">
              <w:rPr>
                <w:color w:val="002060"/>
              </w:rPr>
              <w:t>0</w:t>
            </w:r>
          </w:p>
        </w:tc>
      </w:tr>
      <w:tr w:rsidR="0097423D" w:rsidRPr="00164F6B" w14:paraId="31B8156B"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0EFF4" w14:textId="77777777" w:rsidR="0097423D" w:rsidRPr="00164F6B" w:rsidRDefault="0097423D" w:rsidP="00D6112A">
            <w:pPr>
              <w:pStyle w:val="rowtabella0"/>
              <w:rPr>
                <w:color w:val="002060"/>
              </w:rPr>
            </w:pPr>
            <w:r w:rsidRPr="00164F6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59C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F88B"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DBFD"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5D8B"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4ECD"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D5E2"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020C"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7EB1"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4190" w14:textId="77777777" w:rsidR="0097423D" w:rsidRPr="00164F6B" w:rsidRDefault="0097423D" w:rsidP="00D6112A">
            <w:pPr>
              <w:pStyle w:val="rowtabella0"/>
              <w:jc w:val="center"/>
              <w:rPr>
                <w:color w:val="002060"/>
              </w:rPr>
            </w:pPr>
            <w:r w:rsidRPr="00164F6B">
              <w:rPr>
                <w:color w:val="002060"/>
              </w:rPr>
              <w:t>0</w:t>
            </w:r>
          </w:p>
        </w:tc>
      </w:tr>
      <w:tr w:rsidR="0097423D" w:rsidRPr="00164F6B" w14:paraId="4E06B808"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A771E" w14:textId="77777777" w:rsidR="0097423D" w:rsidRPr="00164F6B" w:rsidRDefault="0097423D" w:rsidP="00D6112A">
            <w:pPr>
              <w:pStyle w:val="rowtabella0"/>
              <w:rPr>
                <w:color w:val="002060"/>
                <w:lang w:val="es-ES"/>
              </w:rPr>
            </w:pPr>
            <w:r w:rsidRPr="00164F6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C48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D74A"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1BD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8E1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44B2"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39AE"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99F6"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2C5C" w14:textId="77777777" w:rsidR="0097423D" w:rsidRPr="00164F6B" w:rsidRDefault="0097423D" w:rsidP="00D6112A">
            <w:pPr>
              <w:pStyle w:val="rowtabella0"/>
              <w:jc w:val="center"/>
              <w:rPr>
                <w:color w:val="002060"/>
              </w:rPr>
            </w:pPr>
            <w:r w:rsidRPr="00164F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B5E5" w14:textId="77777777" w:rsidR="0097423D" w:rsidRPr="00164F6B" w:rsidRDefault="0097423D" w:rsidP="00D6112A">
            <w:pPr>
              <w:pStyle w:val="rowtabella0"/>
              <w:jc w:val="center"/>
              <w:rPr>
                <w:color w:val="002060"/>
              </w:rPr>
            </w:pPr>
            <w:r w:rsidRPr="00164F6B">
              <w:rPr>
                <w:color w:val="002060"/>
              </w:rPr>
              <w:t>0</w:t>
            </w:r>
          </w:p>
        </w:tc>
      </w:tr>
      <w:tr w:rsidR="0097423D" w:rsidRPr="00164F6B" w14:paraId="0083FC20"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EDA54" w14:textId="77777777" w:rsidR="0097423D" w:rsidRPr="00164F6B" w:rsidRDefault="0097423D" w:rsidP="00D6112A">
            <w:pPr>
              <w:pStyle w:val="rowtabella0"/>
              <w:rPr>
                <w:color w:val="002060"/>
              </w:rPr>
            </w:pPr>
            <w:r w:rsidRPr="00164F6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B70A"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AB1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3F0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613B"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FA09"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10CC"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40AC"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C2CE" w14:textId="77777777" w:rsidR="0097423D" w:rsidRPr="00164F6B" w:rsidRDefault="0097423D" w:rsidP="00D6112A">
            <w:pPr>
              <w:pStyle w:val="rowtabella0"/>
              <w:jc w:val="center"/>
              <w:rPr>
                <w:color w:val="002060"/>
              </w:rPr>
            </w:pPr>
            <w:r w:rsidRPr="00164F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14C7" w14:textId="77777777" w:rsidR="0097423D" w:rsidRPr="00164F6B" w:rsidRDefault="0097423D" w:rsidP="00D6112A">
            <w:pPr>
              <w:pStyle w:val="rowtabella0"/>
              <w:jc w:val="center"/>
              <w:rPr>
                <w:color w:val="002060"/>
              </w:rPr>
            </w:pPr>
            <w:r w:rsidRPr="00164F6B">
              <w:rPr>
                <w:color w:val="002060"/>
              </w:rPr>
              <w:t>0</w:t>
            </w:r>
          </w:p>
        </w:tc>
      </w:tr>
      <w:tr w:rsidR="0097423D" w:rsidRPr="00164F6B" w14:paraId="46DF401A" w14:textId="77777777" w:rsidTr="00D611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C0554" w14:textId="77777777" w:rsidR="0097423D" w:rsidRPr="00164F6B" w:rsidRDefault="0097423D" w:rsidP="00D6112A">
            <w:pPr>
              <w:pStyle w:val="rowtabella0"/>
              <w:rPr>
                <w:color w:val="002060"/>
              </w:rPr>
            </w:pPr>
            <w:r w:rsidRPr="00164F6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601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A82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6FB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56C9"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30F6"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09C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40C1"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E776" w14:textId="77777777" w:rsidR="0097423D" w:rsidRPr="00164F6B" w:rsidRDefault="0097423D" w:rsidP="00D6112A">
            <w:pPr>
              <w:pStyle w:val="rowtabella0"/>
              <w:jc w:val="center"/>
              <w:rPr>
                <w:color w:val="002060"/>
              </w:rPr>
            </w:pPr>
            <w:r w:rsidRPr="00164F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5373" w14:textId="77777777" w:rsidR="0097423D" w:rsidRPr="00164F6B" w:rsidRDefault="0097423D" w:rsidP="00D6112A">
            <w:pPr>
              <w:pStyle w:val="rowtabella0"/>
              <w:jc w:val="center"/>
              <w:rPr>
                <w:color w:val="002060"/>
              </w:rPr>
            </w:pPr>
            <w:r w:rsidRPr="00164F6B">
              <w:rPr>
                <w:color w:val="002060"/>
              </w:rPr>
              <w:t>0</w:t>
            </w:r>
          </w:p>
        </w:tc>
      </w:tr>
    </w:tbl>
    <w:p w14:paraId="7DAAF504" w14:textId="77777777" w:rsidR="0097423D" w:rsidRPr="00164F6B" w:rsidRDefault="0097423D" w:rsidP="0097423D">
      <w:pPr>
        <w:pStyle w:val="breakline"/>
        <w:rPr>
          <w:rFonts w:eastAsiaTheme="minorEastAsia"/>
          <w:color w:val="002060"/>
        </w:rPr>
      </w:pPr>
    </w:p>
    <w:p w14:paraId="228696E9" w14:textId="77777777" w:rsidR="0097423D" w:rsidRPr="00164F6B" w:rsidRDefault="0097423D" w:rsidP="0097423D">
      <w:pPr>
        <w:pStyle w:val="breakline"/>
        <w:rPr>
          <w:color w:val="002060"/>
        </w:rPr>
      </w:pPr>
    </w:p>
    <w:p w14:paraId="2058373F" w14:textId="77777777" w:rsidR="0097423D" w:rsidRPr="00164F6B" w:rsidRDefault="0097423D" w:rsidP="0097423D">
      <w:pPr>
        <w:pStyle w:val="sottotitolocampionato10"/>
        <w:rPr>
          <w:color w:val="002060"/>
        </w:rPr>
      </w:pPr>
      <w:r w:rsidRPr="00164F6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423D" w:rsidRPr="00164F6B" w14:paraId="05C5A37C" w14:textId="77777777" w:rsidTr="00D611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C341D" w14:textId="77777777" w:rsidR="0097423D" w:rsidRPr="00164F6B" w:rsidRDefault="0097423D" w:rsidP="00D6112A">
            <w:pPr>
              <w:pStyle w:val="headertabella0"/>
              <w:rPr>
                <w:color w:val="002060"/>
              </w:rPr>
            </w:pPr>
            <w:r w:rsidRPr="00164F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840A2" w14:textId="77777777" w:rsidR="0097423D" w:rsidRPr="00164F6B" w:rsidRDefault="0097423D" w:rsidP="00D6112A">
            <w:pPr>
              <w:pStyle w:val="headertabella0"/>
              <w:rPr>
                <w:color w:val="002060"/>
              </w:rPr>
            </w:pPr>
            <w:r w:rsidRPr="00164F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469AF" w14:textId="77777777" w:rsidR="0097423D" w:rsidRPr="00164F6B" w:rsidRDefault="0097423D" w:rsidP="00D6112A">
            <w:pPr>
              <w:pStyle w:val="headertabella0"/>
              <w:rPr>
                <w:color w:val="002060"/>
              </w:rPr>
            </w:pPr>
            <w:r w:rsidRPr="00164F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72874" w14:textId="77777777" w:rsidR="0097423D" w:rsidRPr="00164F6B" w:rsidRDefault="0097423D" w:rsidP="00D6112A">
            <w:pPr>
              <w:pStyle w:val="headertabella0"/>
              <w:rPr>
                <w:color w:val="002060"/>
              </w:rPr>
            </w:pPr>
            <w:r w:rsidRPr="00164F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7C7BA" w14:textId="77777777" w:rsidR="0097423D" w:rsidRPr="00164F6B" w:rsidRDefault="0097423D" w:rsidP="00D6112A">
            <w:pPr>
              <w:pStyle w:val="headertabella0"/>
              <w:rPr>
                <w:color w:val="002060"/>
              </w:rPr>
            </w:pPr>
            <w:r w:rsidRPr="00164F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5FF64" w14:textId="77777777" w:rsidR="0097423D" w:rsidRPr="00164F6B" w:rsidRDefault="0097423D" w:rsidP="00D6112A">
            <w:pPr>
              <w:pStyle w:val="headertabella0"/>
              <w:rPr>
                <w:color w:val="002060"/>
              </w:rPr>
            </w:pPr>
            <w:r w:rsidRPr="00164F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6A7B" w14:textId="77777777" w:rsidR="0097423D" w:rsidRPr="00164F6B" w:rsidRDefault="0097423D" w:rsidP="00D6112A">
            <w:pPr>
              <w:pStyle w:val="headertabella0"/>
              <w:rPr>
                <w:color w:val="002060"/>
              </w:rPr>
            </w:pPr>
            <w:r w:rsidRPr="00164F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8D1A4" w14:textId="77777777" w:rsidR="0097423D" w:rsidRPr="00164F6B" w:rsidRDefault="0097423D" w:rsidP="00D6112A">
            <w:pPr>
              <w:pStyle w:val="headertabella0"/>
              <w:rPr>
                <w:color w:val="002060"/>
              </w:rPr>
            </w:pPr>
            <w:r w:rsidRPr="00164F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F5C11" w14:textId="77777777" w:rsidR="0097423D" w:rsidRPr="00164F6B" w:rsidRDefault="0097423D" w:rsidP="00D6112A">
            <w:pPr>
              <w:pStyle w:val="headertabella0"/>
              <w:rPr>
                <w:color w:val="002060"/>
              </w:rPr>
            </w:pPr>
            <w:r w:rsidRPr="00164F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C9B2" w14:textId="77777777" w:rsidR="0097423D" w:rsidRPr="00164F6B" w:rsidRDefault="0097423D" w:rsidP="00D6112A">
            <w:pPr>
              <w:pStyle w:val="headertabella0"/>
              <w:rPr>
                <w:color w:val="002060"/>
              </w:rPr>
            </w:pPr>
            <w:r w:rsidRPr="00164F6B">
              <w:rPr>
                <w:color w:val="002060"/>
              </w:rPr>
              <w:t>PE</w:t>
            </w:r>
          </w:p>
        </w:tc>
      </w:tr>
      <w:tr w:rsidR="0097423D" w:rsidRPr="00164F6B" w14:paraId="1B66E5D4" w14:textId="77777777" w:rsidTr="00D611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D7C28" w14:textId="77777777" w:rsidR="0097423D" w:rsidRPr="00164F6B" w:rsidRDefault="0097423D" w:rsidP="00D6112A">
            <w:pPr>
              <w:pStyle w:val="rowtabella0"/>
              <w:rPr>
                <w:color w:val="002060"/>
                <w:lang w:val="es-ES"/>
              </w:rPr>
            </w:pPr>
            <w:r w:rsidRPr="00164F6B">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AF2C"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FE01"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5017"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7991"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892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FF45"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E80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7A29"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7A9F" w14:textId="77777777" w:rsidR="0097423D" w:rsidRPr="00164F6B" w:rsidRDefault="0097423D" w:rsidP="00D6112A">
            <w:pPr>
              <w:pStyle w:val="rowtabella0"/>
              <w:jc w:val="center"/>
              <w:rPr>
                <w:color w:val="002060"/>
              </w:rPr>
            </w:pPr>
            <w:r w:rsidRPr="00164F6B">
              <w:rPr>
                <w:color w:val="002060"/>
              </w:rPr>
              <w:t>0</w:t>
            </w:r>
          </w:p>
        </w:tc>
      </w:tr>
      <w:tr w:rsidR="0097423D" w:rsidRPr="00164F6B" w14:paraId="63FBB75C"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BB51B" w14:textId="77777777" w:rsidR="0097423D" w:rsidRPr="00164F6B" w:rsidRDefault="0097423D" w:rsidP="00D6112A">
            <w:pPr>
              <w:pStyle w:val="rowtabella0"/>
              <w:rPr>
                <w:color w:val="002060"/>
                <w:lang w:val="es-ES"/>
              </w:rPr>
            </w:pPr>
            <w:r w:rsidRPr="00164F6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A466"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C3DB"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8A7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C6C2"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E927"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4D7D"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A9D2"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CF69"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94C3" w14:textId="77777777" w:rsidR="0097423D" w:rsidRPr="00164F6B" w:rsidRDefault="0097423D" w:rsidP="00D6112A">
            <w:pPr>
              <w:pStyle w:val="rowtabella0"/>
              <w:jc w:val="center"/>
              <w:rPr>
                <w:color w:val="002060"/>
              </w:rPr>
            </w:pPr>
            <w:r w:rsidRPr="00164F6B">
              <w:rPr>
                <w:color w:val="002060"/>
              </w:rPr>
              <w:t>0</w:t>
            </w:r>
          </w:p>
        </w:tc>
      </w:tr>
      <w:tr w:rsidR="0097423D" w:rsidRPr="00164F6B" w14:paraId="1A3744D4"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62471" w14:textId="77777777" w:rsidR="0097423D" w:rsidRPr="00164F6B" w:rsidRDefault="0097423D" w:rsidP="00D6112A">
            <w:pPr>
              <w:pStyle w:val="rowtabella0"/>
              <w:rPr>
                <w:color w:val="002060"/>
              </w:rPr>
            </w:pPr>
            <w:r w:rsidRPr="00164F6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E74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7686"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CEB1"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383C"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5121"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383B"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EFB9"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6035"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761D" w14:textId="77777777" w:rsidR="0097423D" w:rsidRPr="00164F6B" w:rsidRDefault="0097423D" w:rsidP="00D6112A">
            <w:pPr>
              <w:pStyle w:val="rowtabella0"/>
              <w:jc w:val="center"/>
              <w:rPr>
                <w:color w:val="002060"/>
              </w:rPr>
            </w:pPr>
            <w:r w:rsidRPr="00164F6B">
              <w:rPr>
                <w:color w:val="002060"/>
              </w:rPr>
              <w:t>0</w:t>
            </w:r>
          </w:p>
        </w:tc>
      </w:tr>
      <w:tr w:rsidR="0097423D" w:rsidRPr="00164F6B" w14:paraId="266E0452"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82A18" w14:textId="77777777" w:rsidR="0097423D" w:rsidRPr="00164F6B" w:rsidRDefault="0097423D" w:rsidP="00D6112A">
            <w:pPr>
              <w:pStyle w:val="rowtabella0"/>
              <w:rPr>
                <w:color w:val="002060"/>
              </w:rPr>
            </w:pPr>
            <w:r w:rsidRPr="00164F6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B396"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454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839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67C3"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50A5"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BB9C"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1834"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562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4EFD" w14:textId="77777777" w:rsidR="0097423D" w:rsidRPr="00164F6B" w:rsidRDefault="0097423D" w:rsidP="00D6112A">
            <w:pPr>
              <w:pStyle w:val="rowtabella0"/>
              <w:jc w:val="center"/>
              <w:rPr>
                <w:color w:val="002060"/>
              </w:rPr>
            </w:pPr>
            <w:r w:rsidRPr="00164F6B">
              <w:rPr>
                <w:color w:val="002060"/>
              </w:rPr>
              <w:t>0</w:t>
            </w:r>
          </w:p>
        </w:tc>
      </w:tr>
      <w:tr w:rsidR="0097423D" w:rsidRPr="00164F6B" w14:paraId="7FA9736F"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89168" w14:textId="77777777" w:rsidR="0097423D" w:rsidRPr="00164F6B" w:rsidRDefault="0097423D" w:rsidP="00D6112A">
            <w:pPr>
              <w:pStyle w:val="rowtabella0"/>
              <w:rPr>
                <w:color w:val="002060"/>
              </w:rPr>
            </w:pPr>
            <w:r w:rsidRPr="00164F6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37E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225C"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F8E9"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0C8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DFD2"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5A2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3BFE"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7775"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AAD4" w14:textId="77777777" w:rsidR="0097423D" w:rsidRPr="00164F6B" w:rsidRDefault="0097423D" w:rsidP="00D6112A">
            <w:pPr>
              <w:pStyle w:val="rowtabella0"/>
              <w:jc w:val="center"/>
              <w:rPr>
                <w:color w:val="002060"/>
              </w:rPr>
            </w:pPr>
            <w:r w:rsidRPr="00164F6B">
              <w:rPr>
                <w:color w:val="002060"/>
              </w:rPr>
              <w:t>0</w:t>
            </w:r>
          </w:p>
        </w:tc>
      </w:tr>
      <w:tr w:rsidR="0097423D" w:rsidRPr="00164F6B" w14:paraId="58F1BD82"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E6329" w14:textId="77777777" w:rsidR="0097423D" w:rsidRPr="00164F6B" w:rsidRDefault="0097423D" w:rsidP="00D6112A">
            <w:pPr>
              <w:pStyle w:val="rowtabella0"/>
              <w:rPr>
                <w:color w:val="002060"/>
              </w:rPr>
            </w:pPr>
            <w:r w:rsidRPr="00164F6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DCDB"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A9E7"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F5E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A4C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F654"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C969"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9343"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748B"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AE11" w14:textId="77777777" w:rsidR="0097423D" w:rsidRPr="00164F6B" w:rsidRDefault="0097423D" w:rsidP="00D6112A">
            <w:pPr>
              <w:pStyle w:val="rowtabella0"/>
              <w:jc w:val="center"/>
              <w:rPr>
                <w:color w:val="002060"/>
              </w:rPr>
            </w:pPr>
            <w:r w:rsidRPr="00164F6B">
              <w:rPr>
                <w:color w:val="002060"/>
              </w:rPr>
              <w:t>0</w:t>
            </w:r>
          </w:p>
        </w:tc>
      </w:tr>
      <w:tr w:rsidR="0097423D" w:rsidRPr="00164F6B" w14:paraId="7FB02947" w14:textId="77777777" w:rsidTr="00D611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FFD77" w14:textId="77777777" w:rsidR="0097423D" w:rsidRPr="00164F6B" w:rsidRDefault="0097423D" w:rsidP="00D6112A">
            <w:pPr>
              <w:pStyle w:val="rowtabella0"/>
              <w:rPr>
                <w:color w:val="002060"/>
              </w:rPr>
            </w:pPr>
            <w:r w:rsidRPr="00164F6B">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A4E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4619"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F84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D6A0"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8F91"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868A"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464F"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06EF"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EE8A" w14:textId="77777777" w:rsidR="0097423D" w:rsidRPr="00164F6B" w:rsidRDefault="0097423D" w:rsidP="00D6112A">
            <w:pPr>
              <w:pStyle w:val="rowtabella0"/>
              <w:jc w:val="center"/>
              <w:rPr>
                <w:color w:val="002060"/>
              </w:rPr>
            </w:pPr>
            <w:r w:rsidRPr="00164F6B">
              <w:rPr>
                <w:color w:val="002060"/>
              </w:rPr>
              <w:t>0</w:t>
            </w:r>
          </w:p>
        </w:tc>
      </w:tr>
    </w:tbl>
    <w:p w14:paraId="242C8075" w14:textId="77777777" w:rsidR="0097423D" w:rsidRPr="00164F6B" w:rsidRDefault="0097423D" w:rsidP="0097423D">
      <w:pPr>
        <w:pStyle w:val="breakline"/>
        <w:rPr>
          <w:rFonts w:eastAsiaTheme="minorEastAsia"/>
          <w:color w:val="002060"/>
        </w:rPr>
      </w:pPr>
    </w:p>
    <w:p w14:paraId="5A48BF20" w14:textId="77777777" w:rsidR="0097423D" w:rsidRPr="00164F6B" w:rsidRDefault="0097423D" w:rsidP="0097423D">
      <w:pPr>
        <w:pStyle w:val="breakline"/>
        <w:rPr>
          <w:color w:val="002060"/>
        </w:rPr>
      </w:pPr>
    </w:p>
    <w:p w14:paraId="33D9186D" w14:textId="77777777" w:rsidR="0097423D" w:rsidRPr="00164F6B" w:rsidRDefault="0097423D" w:rsidP="0097423D">
      <w:pPr>
        <w:pStyle w:val="sottotitolocampionato10"/>
        <w:rPr>
          <w:color w:val="002060"/>
        </w:rPr>
      </w:pPr>
      <w:r w:rsidRPr="00164F6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423D" w:rsidRPr="00164F6B" w14:paraId="274C08DE" w14:textId="77777777" w:rsidTr="00D611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D35C" w14:textId="77777777" w:rsidR="0097423D" w:rsidRPr="00164F6B" w:rsidRDefault="0097423D" w:rsidP="00D6112A">
            <w:pPr>
              <w:pStyle w:val="headertabella0"/>
              <w:rPr>
                <w:color w:val="002060"/>
              </w:rPr>
            </w:pPr>
            <w:r w:rsidRPr="00164F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2805" w14:textId="77777777" w:rsidR="0097423D" w:rsidRPr="00164F6B" w:rsidRDefault="0097423D" w:rsidP="00D6112A">
            <w:pPr>
              <w:pStyle w:val="headertabella0"/>
              <w:rPr>
                <w:color w:val="002060"/>
              </w:rPr>
            </w:pPr>
            <w:r w:rsidRPr="00164F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B191D" w14:textId="77777777" w:rsidR="0097423D" w:rsidRPr="00164F6B" w:rsidRDefault="0097423D" w:rsidP="00D6112A">
            <w:pPr>
              <w:pStyle w:val="headertabella0"/>
              <w:rPr>
                <w:color w:val="002060"/>
              </w:rPr>
            </w:pPr>
            <w:r w:rsidRPr="00164F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F4A72" w14:textId="77777777" w:rsidR="0097423D" w:rsidRPr="00164F6B" w:rsidRDefault="0097423D" w:rsidP="00D6112A">
            <w:pPr>
              <w:pStyle w:val="headertabella0"/>
              <w:rPr>
                <w:color w:val="002060"/>
              </w:rPr>
            </w:pPr>
            <w:r w:rsidRPr="00164F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7DA3E" w14:textId="77777777" w:rsidR="0097423D" w:rsidRPr="00164F6B" w:rsidRDefault="0097423D" w:rsidP="00D6112A">
            <w:pPr>
              <w:pStyle w:val="headertabella0"/>
              <w:rPr>
                <w:color w:val="002060"/>
              </w:rPr>
            </w:pPr>
            <w:r w:rsidRPr="00164F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C6CC4" w14:textId="77777777" w:rsidR="0097423D" w:rsidRPr="00164F6B" w:rsidRDefault="0097423D" w:rsidP="00D6112A">
            <w:pPr>
              <w:pStyle w:val="headertabella0"/>
              <w:rPr>
                <w:color w:val="002060"/>
              </w:rPr>
            </w:pPr>
            <w:r w:rsidRPr="00164F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578F0" w14:textId="77777777" w:rsidR="0097423D" w:rsidRPr="00164F6B" w:rsidRDefault="0097423D" w:rsidP="00D6112A">
            <w:pPr>
              <w:pStyle w:val="headertabella0"/>
              <w:rPr>
                <w:color w:val="002060"/>
              </w:rPr>
            </w:pPr>
            <w:r w:rsidRPr="00164F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D71F1" w14:textId="77777777" w:rsidR="0097423D" w:rsidRPr="00164F6B" w:rsidRDefault="0097423D" w:rsidP="00D6112A">
            <w:pPr>
              <w:pStyle w:val="headertabella0"/>
              <w:rPr>
                <w:color w:val="002060"/>
              </w:rPr>
            </w:pPr>
            <w:r w:rsidRPr="00164F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13D3" w14:textId="77777777" w:rsidR="0097423D" w:rsidRPr="00164F6B" w:rsidRDefault="0097423D" w:rsidP="00D6112A">
            <w:pPr>
              <w:pStyle w:val="headertabella0"/>
              <w:rPr>
                <w:color w:val="002060"/>
              </w:rPr>
            </w:pPr>
            <w:r w:rsidRPr="00164F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A675B" w14:textId="77777777" w:rsidR="0097423D" w:rsidRPr="00164F6B" w:rsidRDefault="0097423D" w:rsidP="00D6112A">
            <w:pPr>
              <w:pStyle w:val="headertabella0"/>
              <w:rPr>
                <w:color w:val="002060"/>
              </w:rPr>
            </w:pPr>
            <w:r w:rsidRPr="00164F6B">
              <w:rPr>
                <w:color w:val="002060"/>
              </w:rPr>
              <w:t>PE</w:t>
            </w:r>
          </w:p>
        </w:tc>
      </w:tr>
      <w:tr w:rsidR="0097423D" w:rsidRPr="00164F6B" w14:paraId="1B8B8C4A" w14:textId="77777777" w:rsidTr="00D611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FCFB53" w14:textId="77777777" w:rsidR="0097423D" w:rsidRPr="00164F6B" w:rsidRDefault="0097423D" w:rsidP="00D6112A">
            <w:pPr>
              <w:pStyle w:val="rowtabella0"/>
              <w:rPr>
                <w:color w:val="002060"/>
              </w:rPr>
            </w:pPr>
            <w:r w:rsidRPr="00164F6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6E5A"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4C4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55D5"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8BD7"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B189"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CD7B" w14:textId="77777777" w:rsidR="0097423D" w:rsidRPr="00164F6B" w:rsidRDefault="0097423D" w:rsidP="00D6112A">
            <w:pPr>
              <w:pStyle w:val="rowtabella0"/>
              <w:jc w:val="center"/>
              <w:rPr>
                <w:color w:val="002060"/>
              </w:rPr>
            </w:pPr>
            <w:r w:rsidRPr="00164F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B324"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1C2F"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0214" w14:textId="77777777" w:rsidR="0097423D" w:rsidRPr="00164F6B" w:rsidRDefault="0097423D" w:rsidP="00D6112A">
            <w:pPr>
              <w:pStyle w:val="rowtabella0"/>
              <w:jc w:val="center"/>
              <w:rPr>
                <w:color w:val="002060"/>
              </w:rPr>
            </w:pPr>
            <w:r w:rsidRPr="00164F6B">
              <w:rPr>
                <w:color w:val="002060"/>
              </w:rPr>
              <w:t>0</w:t>
            </w:r>
          </w:p>
        </w:tc>
      </w:tr>
      <w:tr w:rsidR="0097423D" w:rsidRPr="00164F6B" w14:paraId="35F1BE53"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1B040" w14:textId="77777777" w:rsidR="0097423D" w:rsidRPr="00164F6B" w:rsidRDefault="0097423D" w:rsidP="00D6112A">
            <w:pPr>
              <w:pStyle w:val="rowtabella0"/>
              <w:rPr>
                <w:color w:val="002060"/>
              </w:rPr>
            </w:pPr>
            <w:r w:rsidRPr="00164F6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5807"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B0A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B629"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308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07D3"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1BC4" w14:textId="77777777" w:rsidR="0097423D" w:rsidRPr="00164F6B" w:rsidRDefault="0097423D" w:rsidP="00D6112A">
            <w:pPr>
              <w:pStyle w:val="rowtabella0"/>
              <w:jc w:val="center"/>
              <w:rPr>
                <w:color w:val="002060"/>
              </w:rPr>
            </w:pPr>
            <w:r w:rsidRPr="00164F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209E"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3540"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A8A6" w14:textId="77777777" w:rsidR="0097423D" w:rsidRPr="00164F6B" w:rsidRDefault="0097423D" w:rsidP="00D6112A">
            <w:pPr>
              <w:pStyle w:val="rowtabella0"/>
              <w:jc w:val="center"/>
              <w:rPr>
                <w:color w:val="002060"/>
              </w:rPr>
            </w:pPr>
            <w:r w:rsidRPr="00164F6B">
              <w:rPr>
                <w:color w:val="002060"/>
              </w:rPr>
              <w:t>0</w:t>
            </w:r>
          </w:p>
        </w:tc>
      </w:tr>
      <w:tr w:rsidR="0097423D" w:rsidRPr="00164F6B" w14:paraId="12F50B51"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F3DB6" w14:textId="77777777" w:rsidR="0097423D" w:rsidRPr="00164F6B" w:rsidRDefault="0097423D" w:rsidP="00D6112A">
            <w:pPr>
              <w:pStyle w:val="rowtabella0"/>
              <w:rPr>
                <w:color w:val="002060"/>
              </w:rPr>
            </w:pPr>
            <w:r w:rsidRPr="00164F6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3480"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F3FB"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CA15"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8908"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C60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F23B"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B7E5"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ACC7" w14:textId="77777777" w:rsidR="0097423D" w:rsidRPr="00164F6B" w:rsidRDefault="0097423D" w:rsidP="00D6112A">
            <w:pPr>
              <w:pStyle w:val="rowtabella0"/>
              <w:jc w:val="center"/>
              <w:rPr>
                <w:color w:val="002060"/>
              </w:rPr>
            </w:pPr>
            <w:r w:rsidRPr="00164F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06F0" w14:textId="77777777" w:rsidR="0097423D" w:rsidRPr="00164F6B" w:rsidRDefault="0097423D" w:rsidP="00D6112A">
            <w:pPr>
              <w:pStyle w:val="rowtabella0"/>
              <w:jc w:val="center"/>
              <w:rPr>
                <w:color w:val="002060"/>
              </w:rPr>
            </w:pPr>
            <w:r w:rsidRPr="00164F6B">
              <w:rPr>
                <w:color w:val="002060"/>
              </w:rPr>
              <w:t>0</w:t>
            </w:r>
          </w:p>
        </w:tc>
      </w:tr>
      <w:tr w:rsidR="0097423D" w:rsidRPr="00164F6B" w14:paraId="2F91AB7B"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FEC01" w14:textId="77777777" w:rsidR="0097423D" w:rsidRPr="00164F6B" w:rsidRDefault="0097423D" w:rsidP="00D6112A">
            <w:pPr>
              <w:pStyle w:val="rowtabella0"/>
              <w:rPr>
                <w:color w:val="002060"/>
              </w:rPr>
            </w:pPr>
            <w:r w:rsidRPr="00164F6B">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CA71"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0FF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4CED"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0F24"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B96A"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C91C"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1A75"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ACE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09AA" w14:textId="77777777" w:rsidR="0097423D" w:rsidRPr="00164F6B" w:rsidRDefault="0097423D" w:rsidP="00D6112A">
            <w:pPr>
              <w:pStyle w:val="rowtabella0"/>
              <w:jc w:val="center"/>
              <w:rPr>
                <w:color w:val="002060"/>
              </w:rPr>
            </w:pPr>
            <w:r w:rsidRPr="00164F6B">
              <w:rPr>
                <w:color w:val="002060"/>
              </w:rPr>
              <w:t>0</w:t>
            </w:r>
          </w:p>
        </w:tc>
      </w:tr>
      <w:tr w:rsidR="0097423D" w:rsidRPr="00164F6B" w14:paraId="129917D0"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C56AB" w14:textId="77777777" w:rsidR="0097423D" w:rsidRPr="00164F6B" w:rsidRDefault="0097423D" w:rsidP="00D6112A">
            <w:pPr>
              <w:pStyle w:val="rowtabella0"/>
              <w:rPr>
                <w:color w:val="002060"/>
              </w:rPr>
            </w:pPr>
            <w:r w:rsidRPr="00164F6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8E74"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B1B0"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8A99"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EB5F"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628B"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4FD4"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4FFC"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3378"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298F" w14:textId="77777777" w:rsidR="0097423D" w:rsidRPr="00164F6B" w:rsidRDefault="0097423D" w:rsidP="00D6112A">
            <w:pPr>
              <w:pStyle w:val="rowtabella0"/>
              <w:jc w:val="center"/>
              <w:rPr>
                <w:color w:val="002060"/>
              </w:rPr>
            </w:pPr>
            <w:r w:rsidRPr="00164F6B">
              <w:rPr>
                <w:color w:val="002060"/>
              </w:rPr>
              <w:t>0</w:t>
            </w:r>
          </w:p>
        </w:tc>
      </w:tr>
      <w:tr w:rsidR="0097423D" w:rsidRPr="00164F6B" w14:paraId="0941B9CA"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33745" w14:textId="77777777" w:rsidR="0097423D" w:rsidRPr="00164F6B" w:rsidRDefault="0097423D" w:rsidP="00D6112A">
            <w:pPr>
              <w:pStyle w:val="rowtabella0"/>
              <w:rPr>
                <w:color w:val="002060"/>
                <w:lang w:val="es-ES"/>
              </w:rPr>
            </w:pPr>
            <w:r w:rsidRPr="00164F6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0817"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32C6"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964C"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9636"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5CBA"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0D82" w14:textId="77777777" w:rsidR="0097423D" w:rsidRPr="00164F6B" w:rsidRDefault="0097423D" w:rsidP="00D6112A">
            <w:pPr>
              <w:pStyle w:val="rowtabella0"/>
              <w:jc w:val="center"/>
              <w:rPr>
                <w:color w:val="002060"/>
              </w:rPr>
            </w:pPr>
            <w:r w:rsidRPr="00164F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0812" w14:textId="77777777" w:rsidR="0097423D" w:rsidRPr="00164F6B" w:rsidRDefault="0097423D" w:rsidP="00D6112A">
            <w:pPr>
              <w:pStyle w:val="rowtabella0"/>
              <w:jc w:val="center"/>
              <w:rPr>
                <w:color w:val="002060"/>
              </w:rPr>
            </w:pPr>
            <w:r w:rsidRPr="00164F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7E31" w14:textId="77777777" w:rsidR="0097423D" w:rsidRPr="00164F6B" w:rsidRDefault="0097423D" w:rsidP="00D6112A">
            <w:pPr>
              <w:pStyle w:val="rowtabella0"/>
              <w:jc w:val="center"/>
              <w:rPr>
                <w:color w:val="002060"/>
              </w:rPr>
            </w:pPr>
            <w:r w:rsidRPr="00164F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0DF9" w14:textId="77777777" w:rsidR="0097423D" w:rsidRPr="00164F6B" w:rsidRDefault="0097423D" w:rsidP="00D6112A">
            <w:pPr>
              <w:pStyle w:val="rowtabella0"/>
              <w:jc w:val="center"/>
              <w:rPr>
                <w:color w:val="002060"/>
              </w:rPr>
            </w:pPr>
            <w:r w:rsidRPr="00164F6B">
              <w:rPr>
                <w:color w:val="002060"/>
              </w:rPr>
              <w:t>0</w:t>
            </w:r>
          </w:p>
        </w:tc>
      </w:tr>
      <w:tr w:rsidR="0097423D" w:rsidRPr="00164F6B" w14:paraId="437FA571" w14:textId="77777777" w:rsidTr="00D611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133EE" w14:textId="77777777" w:rsidR="0097423D" w:rsidRPr="00164F6B" w:rsidRDefault="0097423D" w:rsidP="00D6112A">
            <w:pPr>
              <w:pStyle w:val="rowtabella0"/>
              <w:rPr>
                <w:color w:val="002060"/>
              </w:rPr>
            </w:pPr>
            <w:r w:rsidRPr="00164F6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039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B7F0"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4F7A"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B444"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7058"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9910"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E463" w14:textId="77777777" w:rsidR="0097423D" w:rsidRPr="00164F6B" w:rsidRDefault="0097423D" w:rsidP="00D6112A">
            <w:pPr>
              <w:pStyle w:val="rowtabella0"/>
              <w:jc w:val="center"/>
              <w:rPr>
                <w:color w:val="002060"/>
              </w:rPr>
            </w:pPr>
            <w:r w:rsidRPr="00164F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812E" w14:textId="77777777" w:rsidR="0097423D" w:rsidRPr="00164F6B" w:rsidRDefault="0097423D" w:rsidP="00D6112A">
            <w:pPr>
              <w:pStyle w:val="rowtabella0"/>
              <w:jc w:val="center"/>
              <w:rPr>
                <w:color w:val="002060"/>
              </w:rPr>
            </w:pPr>
            <w:r w:rsidRPr="00164F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AC09" w14:textId="77777777" w:rsidR="0097423D" w:rsidRPr="00164F6B" w:rsidRDefault="0097423D" w:rsidP="00D6112A">
            <w:pPr>
              <w:pStyle w:val="rowtabella0"/>
              <w:jc w:val="center"/>
              <w:rPr>
                <w:color w:val="002060"/>
              </w:rPr>
            </w:pPr>
            <w:r w:rsidRPr="00164F6B">
              <w:rPr>
                <w:color w:val="002060"/>
              </w:rPr>
              <w:t>0</w:t>
            </w:r>
          </w:p>
        </w:tc>
      </w:tr>
      <w:tr w:rsidR="0097423D" w:rsidRPr="00164F6B" w14:paraId="5F8778A7" w14:textId="77777777" w:rsidTr="00D611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AC788" w14:textId="77777777" w:rsidR="0097423D" w:rsidRPr="00164F6B" w:rsidRDefault="0097423D" w:rsidP="00D6112A">
            <w:pPr>
              <w:pStyle w:val="rowtabella0"/>
              <w:rPr>
                <w:color w:val="002060"/>
                <w:lang w:val="es-ES"/>
              </w:rPr>
            </w:pPr>
            <w:r w:rsidRPr="00164F6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59F7"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1CFD"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01F5"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EAFF" w14:textId="77777777" w:rsidR="0097423D" w:rsidRPr="00164F6B" w:rsidRDefault="0097423D" w:rsidP="00D6112A">
            <w:pPr>
              <w:pStyle w:val="rowtabella0"/>
              <w:jc w:val="center"/>
              <w:rPr>
                <w:color w:val="002060"/>
              </w:rPr>
            </w:pPr>
            <w:r w:rsidRPr="00164F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0E0E" w14:textId="77777777" w:rsidR="0097423D" w:rsidRPr="00164F6B" w:rsidRDefault="0097423D" w:rsidP="00D6112A">
            <w:pPr>
              <w:pStyle w:val="rowtabella0"/>
              <w:jc w:val="center"/>
              <w:rPr>
                <w:color w:val="002060"/>
              </w:rPr>
            </w:pPr>
            <w:r w:rsidRPr="00164F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0BA0"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B91E" w14:textId="77777777" w:rsidR="0097423D" w:rsidRPr="00164F6B" w:rsidRDefault="0097423D" w:rsidP="00D6112A">
            <w:pPr>
              <w:pStyle w:val="rowtabella0"/>
              <w:jc w:val="center"/>
              <w:rPr>
                <w:color w:val="002060"/>
              </w:rPr>
            </w:pPr>
            <w:r w:rsidRPr="00164F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6C05" w14:textId="77777777" w:rsidR="0097423D" w:rsidRPr="00164F6B" w:rsidRDefault="0097423D" w:rsidP="00D6112A">
            <w:pPr>
              <w:pStyle w:val="rowtabella0"/>
              <w:jc w:val="center"/>
              <w:rPr>
                <w:color w:val="002060"/>
              </w:rPr>
            </w:pPr>
            <w:r w:rsidRPr="00164F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E307" w14:textId="77777777" w:rsidR="0097423D" w:rsidRPr="00164F6B" w:rsidRDefault="0097423D" w:rsidP="00D6112A">
            <w:pPr>
              <w:pStyle w:val="rowtabella0"/>
              <w:jc w:val="center"/>
              <w:rPr>
                <w:color w:val="002060"/>
              </w:rPr>
            </w:pPr>
            <w:r w:rsidRPr="00164F6B">
              <w:rPr>
                <w:color w:val="002060"/>
              </w:rPr>
              <w:t>0</w:t>
            </w:r>
          </w:p>
        </w:tc>
      </w:tr>
    </w:tbl>
    <w:p w14:paraId="6B2C9B45" w14:textId="77777777" w:rsidR="0097423D" w:rsidRPr="00164F6B" w:rsidRDefault="0097423D" w:rsidP="0097423D">
      <w:pPr>
        <w:pStyle w:val="breakline"/>
        <w:rPr>
          <w:rFonts w:eastAsiaTheme="minorEastAsia"/>
          <w:color w:val="002060"/>
        </w:rPr>
      </w:pPr>
    </w:p>
    <w:p w14:paraId="294DA8E5" w14:textId="77777777" w:rsidR="0097423D" w:rsidRPr="00164F6B" w:rsidRDefault="0097423D" w:rsidP="0097423D">
      <w:pPr>
        <w:pStyle w:val="breakline"/>
        <w:rPr>
          <w:color w:val="002060"/>
        </w:rPr>
      </w:pPr>
    </w:p>
    <w:p w14:paraId="2355125D" w14:textId="77777777" w:rsidR="0097423D" w:rsidRPr="00164F6B" w:rsidRDefault="0097423D" w:rsidP="0097423D">
      <w:pPr>
        <w:pStyle w:val="titolocampionato0"/>
        <w:shd w:val="clear" w:color="auto" w:fill="CCCCCC"/>
        <w:spacing w:before="80" w:after="40"/>
        <w:rPr>
          <w:color w:val="002060"/>
        </w:rPr>
      </w:pPr>
      <w:r w:rsidRPr="00164F6B">
        <w:rPr>
          <w:color w:val="002060"/>
        </w:rPr>
        <w:t>UNDER 15 C5 REGIONALI MASCHILI</w:t>
      </w:r>
    </w:p>
    <w:p w14:paraId="11AE43F8" w14:textId="77777777" w:rsidR="0097423D" w:rsidRPr="00164F6B" w:rsidRDefault="0097423D" w:rsidP="0097423D">
      <w:pPr>
        <w:pStyle w:val="titolomedio0"/>
        <w:rPr>
          <w:color w:val="002060"/>
        </w:rPr>
      </w:pPr>
      <w:r w:rsidRPr="00164F6B">
        <w:rPr>
          <w:color w:val="002060"/>
        </w:rPr>
        <w:t>POSTICIPI</w:t>
      </w:r>
    </w:p>
    <w:p w14:paraId="65722DD3" w14:textId="77777777" w:rsidR="0097423D" w:rsidRPr="00164F6B" w:rsidRDefault="0097423D" w:rsidP="0097423D">
      <w:pPr>
        <w:pStyle w:val="breakline"/>
        <w:rPr>
          <w:color w:val="002060"/>
        </w:rPr>
      </w:pPr>
    </w:p>
    <w:p w14:paraId="6854E259" w14:textId="77777777" w:rsidR="0097423D" w:rsidRPr="00164F6B" w:rsidRDefault="0097423D" w:rsidP="0097423D">
      <w:pPr>
        <w:pStyle w:val="breakline"/>
        <w:rPr>
          <w:color w:val="002060"/>
        </w:rPr>
      </w:pPr>
    </w:p>
    <w:p w14:paraId="1B7C6359" w14:textId="77777777" w:rsidR="0097423D" w:rsidRPr="00164F6B" w:rsidRDefault="0097423D" w:rsidP="0097423D">
      <w:pPr>
        <w:pStyle w:val="sottotitolocampionato10"/>
        <w:rPr>
          <w:color w:val="002060"/>
        </w:rPr>
      </w:pPr>
      <w:r w:rsidRPr="00164F6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97423D" w:rsidRPr="00164F6B" w14:paraId="19DCC324" w14:textId="77777777" w:rsidTr="00D61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2035" w14:textId="77777777" w:rsidR="0097423D" w:rsidRPr="00164F6B" w:rsidRDefault="0097423D" w:rsidP="00D6112A">
            <w:pPr>
              <w:pStyle w:val="headertabella0"/>
              <w:rPr>
                <w:color w:val="002060"/>
              </w:rPr>
            </w:pPr>
            <w:r w:rsidRPr="00164F6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C40B0" w14:textId="77777777" w:rsidR="0097423D" w:rsidRPr="00164F6B" w:rsidRDefault="0097423D" w:rsidP="00D6112A">
            <w:pPr>
              <w:pStyle w:val="headertabella0"/>
              <w:rPr>
                <w:color w:val="002060"/>
              </w:rPr>
            </w:pPr>
            <w:r w:rsidRPr="00164F6B">
              <w:rPr>
                <w:color w:val="002060"/>
              </w:rPr>
              <w:t xml:space="preserve">N° </w:t>
            </w:r>
            <w:proofErr w:type="spellStart"/>
            <w:r w:rsidRPr="00164F6B">
              <w:rPr>
                <w:color w:val="002060"/>
              </w:rPr>
              <w:t>Gior</w:t>
            </w:r>
            <w:proofErr w:type="spellEnd"/>
            <w:r w:rsidRPr="00164F6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A5296" w14:textId="77777777" w:rsidR="0097423D" w:rsidRPr="00164F6B" w:rsidRDefault="0097423D" w:rsidP="00D6112A">
            <w:pPr>
              <w:pStyle w:val="headertabella0"/>
              <w:rPr>
                <w:color w:val="002060"/>
              </w:rPr>
            </w:pPr>
            <w:r w:rsidRPr="00164F6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3C9A" w14:textId="77777777" w:rsidR="0097423D" w:rsidRPr="00164F6B" w:rsidRDefault="0097423D" w:rsidP="00D6112A">
            <w:pPr>
              <w:pStyle w:val="headertabella0"/>
              <w:rPr>
                <w:color w:val="002060"/>
              </w:rPr>
            </w:pPr>
            <w:r w:rsidRPr="00164F6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4C061" w14:textId="77777777" w:rsidR="0097423D" w:rsidRPr="00164F6B" w:rsidRDefault="0097423D" w:rsidP="00D6112A">
            <w:pPr>
              <w:pStyle w:val="headertabella0"/>
              <w:rPr>
                <w:color w:val="002060"/>
              </w:rPr>
            </w:pPr>
            <w:r w:rsidRPr="00164F6B">
              <w:rPr>
                <w:color w:val="002060"/>
              </w:rPr>
              <w:t xml:space="preserve">Data </w:t>
            </w:r>
            <w:proofErr w:type="spellStart"/>
            <w:r w:rsidRPr="00164F6B">
              <w:rPr>
                <w:color w:val="002060"/>
              </w:rPr>
              <w:t>Orig</w:t>
            </w:r>
            <w:proofErr w:type="spellEnd"/>
            <w:r w:rsidRPr="00164F6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51A4F" w14:textId="77777777" w:rsidR="0097423D" w:rsidRPr="00164F6B" w:rsidRDefault="0097423D" w:rsidP="00D6112A">
            <w:pPr>
              <w:pStyle w:val="headertabella0"/>
              <w:rPr>
                <w:color w:val="002060"/>
              </w:rPr>
            </w:pPr>
            <w:r w:rsidRPr="00164F6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F3712" w14:textId="77777777" w:rsidR="0097423D" w:rsidRPr="00164F6B" w:rsidRDefault="0097423D" w:rsidP="00D6112A">
            <w:pPr>
              <w:pStyle w:val="headertabella0"/>
              <w:rPr>
                <w:color w:val="002060"/>
              </w:rPr>
            </w:pPr>
            <w:r w:rsidRPr="00164F6B">
              <w:rPr>
                <w:color w:val="002060"/>
              </w:rPr>
              <w:t xml:space="preserve">Ora </w:t>
            </w:r>
            <w:proofErr w:type="spellStart"/>
            <w:r w:rsidRPr="00164F6B">
              <w:rPr>
                <w:color w:val="002060"/>
              </w:rPr>
              <w:t>Orig</w:t>
            </w:r>
            <w:proofErr w:type="spellEnd"/>
            <w:r w:rsidRPr="00164F6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07672" w14:textId="77777777" w:rsidR="0097423D" w:rsidRPr="00164F6B" w:rsidRDefault="0097423D" w:rsidP="00D6112A">
            <w:pPr>
              <w:pStyle w:val="headertabella0"/>
              <w:rPr>
                <w:color w:val="002060"/>
              </w:rPr>
            </w:pPr>
            <w:r w:rsidRPr="00164F6B">
              <w:rPr>
                <w:color w:val="002060"/>
              </w:rPr>
              <w:t>Note</w:t>
            </w:r>
          </w:p>
        </w:tc>
      </w:tr>
      <w:tr w:rsidR="0097423D" w:rsidRPr="00164F6B" w14:paraId="3EBBA170" w14:textId="77777777" w:rsidTr="00D61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F9BE" w14:textId="77777777" w:rsidR="0097423D" w:rsidRPr="00164F6B" w:rsidRDefault="0097423D" w:rsidP="00D6112A">
            <w:pPr>
              <w:pStyle w:val="rowtabella0"/>
              <w:rPr>
                <w:color w:val="002060"/>
                <w:highlight w:val="yellow"/>
              </w:rPr>
            </w:pPr>
            <w:r w:rsidRPr="00164F6B">
              <w:rPr>
                <w:color w:val="002060"/>
                <w:highlight w:val="yellow"/>
              </w:rPr>
              <w:t>26/03/2023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DAAB" w14:textId="77777777" w:rsidR="0097423D" w:rsidRPr="00164F6B" w:rsidRDefault="0097423D" w:rsidP="00D6112A">
            <w:pPr>
              <w:pStyle w:val="rowtabella0"/>
              <w:jc w:val="center"/>
              <w:rPr>
                <w:color w:val="002060"/>
                <w:highlight w:val="yellow"/>
              </w:rPr>
            </w:pPr>
            <w:r w:rsidRPr="00164F6B">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BA7F" w14:textId="77777777" w:rsidR="0097423D" w:rsidRPr="00164F6B" w:rsidRDefault="0097423D" w:rsidP="00D6112A">
            <w:pPr>
              <w:pStyle w:val="rowtabella0"/>
              <w:rPr>
                <w:color w:val="002060"/>
                <w:highlight w:val="yellow"/>
              </w:rPr>
            </w:pPr>
            <w:r w:rsidRPr="00164F6B">
              <w:rPr>
                <w:color w:val="002060"/>
                <w:highlight w:val="yellow"/>
              </w:rPr>
              <w:t>FOOTBALLCLUBREAL MONTALTO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74F2" w14:textId="77777777" w:rsidR="0097423D" w:rsidRPr="00164F6B" w:rsidRDefault="0097423D" w:rsidP="00D6112A">
            <w:pPr>
              <w:pStyle w:val="rowtabella0"/>
              <w:rPr>
                <w:color w:val="002060"/>
                <w:highlight w:val="yellow"/>
              </w:rPr>
            </w:pPr>
            <w:r w:rsidRPr="00164F6B">
              <w:rPr>
                <w:color w:val="002060"/>
                <w:highlight w:val="yellow"/>
              </w:rPr>
              <w:t>SANGIORGIO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6DD0" w14:textId="77777777" w:rsidR="0097423D" w:rsidRPr="00164F6B" w:rsidRDefault="0097423D" w:rsidP="00D6112A">
            <w:pPr>
              <w:pStyle w:val="rowtabella0"/>
              <w:rPr>
                <w:color w:val="002060"/>
              </w:rPr>
            </w:pPr>
            <w:r w:rsidRPr="00164F6B">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8ED2" w14:textId="77777777" w:rsidR="0097423D" w:rsidRPr="00164F6B" w:rsidRDefault="0097423D" w:rsidP="00D6112A">
            <w:pPr>
              <w:pStyle w:val="rowtabella0"/>
              <w:jc w:val="center"/>
              <w:rPr>
                <w:color w:val="002060"/>
              </w:rPr>
            </w:pPr>
            <w:r w:rsidRPr="00164F6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C1FE" w14:textId="77777777" w:rsidR="0097423D" w:rsidRPr="00164F6B" w:rsidRDefault="0097423D" w:rsidP="00D6112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ED7D" w14:textId="77777777" w:rsidR="0097423D" w:rsidRPr="00164F6B" w:rsidRDefault="0097423D" w:rsidP="00D6112A">
            <w:pPr>
              <w:rPr>
                <w:rFonts w:ascii="Arial" w:hAnsi="Arial" w:cs="Arial"/>
                <w:color w:val="002060"/>
                <w:sz w:val="12"/>
                <w:szCs w:val="12"/>
              </w:rPr>
            </w:pPr>
            <w:r w:rsidRPr="00164F6B">
              <w:rPr>
                <w:rFonts w:ascii="Arial" w:hAnsi="Arial" w:cs="Arial"/>
                <w:color w:val="002060"/>
                <w:sz w:val="12"/>
                <w:szCs w:val="12"/>
                <w:highlight w:val="yellow"/>
              </w:rPr>
              <w:t>Preso atto delle motivazioni addotte e degli accordi societari intercorsi e considerato che la gara non ha interessi di classifica</w:t>
            </w:r>
          </w:p>
        </w:tc>
      </w:tr>
    </w:tbl>
    <w:p w14:paraId="3F2D1509" w14:textId="77777777" w:rsidR="0097423D" w:rsidRPr="00164F6B" w:rsidRDefault="0097423D" w:rsidP="0097423D">
      <w:pPr>
        <w:pStyle w:val="breakline"/>
        <w:rPr>
          <w:rFonts w:eastAsiaTheme="minorEastAsia"/>
          <w:color w:val="002060"/>
        </w:rPr>
      </w:pPr>
    </w:p>
    <w:p w14:paraId="78E69276" w14:textId="77777777" w:rsidR="00202D2B" w:rsidRDefault="00202D2B" w:rsidP="00202D2B">
      <w:pPr>
        <w:pStyle w:val="breakline"/>
        <w:rPr>
          <w:color w:val="002060"/>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837DFCC"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5F1668">
        <w:rPr>
          <w:rFonts w:ascii="Arial" w:hAnsi="Arial" w:cs="Arial"/>
          <w:b/>
          <w:bCs/>
          <w:color w:val="002060"/>
        </w:rPr>
        <w:t>20</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Eventuali reclami con richieste di copia dei documenti ufficiali avverso le decisioni assunte con il </w:t>
      </w:r>
      <w:r w:rsidRPr="00DE1EF7">
        <w:rPr>
          <w:rFonts w:ascii="Arial" w:hAnsi="Arial" w:cs="Arial"/>
          <w:color w:val="002060"/>
          <w:sz w:val="22"/>
          <w:szCs w:val="22"/>
        </w:rPr>
        <w:lastRenderedPageBreak/>
        <w:t>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840C46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1148">
        <w:rPr>
          <w:b/>
          <w:color w:val="002060"/>
          <w:u w:val="single"/>
        </w:rPr>
        <w:t>10</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7E94E" w14:textId="77777777" w:rsidR="002F5C73" w:rsidRDefault="002F5C73">
      <w:r>
        <w:separator/>
      </w:r>
    </w:p>
  </w:endnote>
  <w:endnote w:type="continuationSeparator" w:id="0">
    <w:p w14:paraId="3DA60DC1" w14:textId="77777777" w:rsidR="002F5C73" w:rsidRDefault="002F5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40B4F2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F1668">
      <w:rPr>
        <w:rStyle w:val="Numeropagina"/>
        <w:rFonts w:ascii="Arial" w:hAnsi="Arial" w:cs="Arial"/>
        <w:color w:val="002060"/>
      </w:rPr>
      <w:t>8</w:t>
    </w:r>
    <w:r w:rsidR="00AA1148">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C69F9" w14:textId="77777777" w:rsidR="002F5C73" w:rsidRDefault="002F5C73">
      <w:r>
        <w:separator/>
      </w:r>
    </w:p>
  </w:footnote>
  <w:footnote w:type="continuationSeparator" w:id="0">
    <w:p w14:paraId="6987E13E" w14:textId="77777777" w:rsidR="002F5C73" w:rsidRDefault="002F5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one.marche.it/Regione-Utile/Turismo-Sport-Tempo-Libero/Sport/Interventi-di-promozione-sportiva.202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62</TotalTime>
  <Pages>5</Pages>
  <Words>1400</Words>
  <Characters>7983</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9365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2022-10-27T12:10:00Z</cp:lastPrinted>
  <dcterms:created xsi:type="dcterms:W3CDTF">2023-02-09T08:56:00Z</dcterms:created>
  <dcterms:modified xsi:type="dcterms:W3CDTF">2023-02-10T09:43:00Z</dcterms:modified>
</cp:coreProperties>
</file>