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57EC139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B479F6">
              <w:rPr>
                <w:rFonts w:ascii="Arial" w:hAnsi="Arial" w:cs="Arial"/>
                <w:color w:val="002060"/>
                <w:sz w:val="40"/>
                <w:szCs w:val="40"/>
              </w:rPr>
              <w:t>9</w:t>
            </w:r>
            <w:r w:rsidR="00131FF2">
              <w:rPr>
                <w:rFonts w:ascii="Arial" w:hAnsi="Arial" w:cs="Arial"/>
                <w:color w:val="002060"/>
                <w:sz w:val="40"/>
                <w:szCs w:val="40"/>
              </w:rPr>
              <w:t>2</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753B27">
              <w:rPr>
                <w:rFonts w:ascii="Arial" w:hAnsi="Arial" w:cs="Arial"/>
                <w:color w:val="002060"/>
                <w:sz w:val="40"/>
                <w:szCs w:val="40"/>
              </w:rPr>
              <w:t>1</w:t>
            </w:r>
            <w:r w:rsidR="00131FF2">
              <w:rPr>
                <w:rFonts w:ascii="Arial" w:hAnsi="Arial" w:cs="Arial"/>
                <w:color w:val="002060"/>
                <w:sz w:val="40"/>
                <w:szCs w:val="40"/>
              </w:rPr>
              <w:t>5</w:t>
            </w:r>
            <w:r w:rsidR="00CF4C7D" w:rsidRPr="00DE1EF7">
              <w:rPr>
                <w:rFonts w:ascii="Arial" w:hAnsi="Arial" w:cs="Arial"/>
                <w:color w:val="002060"/>
                <w:sz w:val="40"/>
                <w:szCs w:val="40"/>
              </w:rPr>
              <w:t>/</w:t>
            </w:r>
            <w:r w:rsidR="00A53D29">
              <w:rPr>
                <w:rFonts w:ascii="Arial" w:hAnsi="Arial" w:cs="Arial"/>
                <w:color w:val="002060"/>
                <w:sz w:val="40"/>
                <w:szCs w:val="40"/>
              </w:rPr>
              <w:t>0</w:t>
            </w:r>
            <w:r w:rsidR="004A0FF1">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F4F67FE"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E7746F">
          <w:rPr>
            <w:noProof/>
            <w:webHidden/>
            <w:color w:val="002060"/>
          </w:rPr>
          <w:t>1</w:t>
        </w:r>
        <w:r w:rsidR="00AC19D9" w:rsidRPr="00DE1EF7">
          <w:rPr>
            <w:noProof/>
            <w:webHidden/>
            <w:color w:val="002060"/>
          </w:rPr>
          <w:fldChar w:fldCharType="end"/>
        </w:r>
      </w:hyperlink>
    </w:p>
    <w:p w14:paraId="112EDB38" w14:textId="77F48B94"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E7746F">
          <w:rPr>
            <w:noProof/>
            <w:webHidden/>
            <w:color w:val="002060"/>
          </w:rPr>
          <w:t>1</w:t>
        </w:r>
        <w:r w:rsidR="00AC19D9" w:rsidRPr="00DE1EF7">
          <w:rPr>
            <w:noProof/>
            <w:webHidden/>
            <w:color w:val="002060"/>
          </w:rPr>
          <w:fldChar w:fldCharType="end"/>
        </w:r>
      </w:hyperlink>
    </w:p>
    <w:p w14:paraId="4D9CAD43" w14:textId="172CB804"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E7746F">
          <w:rPr>
            <w:noProof/>
            <w:webHidden/>
            <w:color w:val="002060"/>
          </w:rPr>
          <w:t>1</w:t>
        </w:r>
        <w:r w:rsidR="00AC19D9" w:rsidRPr="00DE1EF7">
          <w:rPr>
            <w:noProof/>
            <w:webHidden/>
            <w:color w:val="002060"/>
          </w:rPr>
          <w:fldChar w:fldCharType="end"/>
        </w:r>
      </w:hyperlink>
    </w:p>
    <w:p w14:paraId="0EAFCCD8" w14:textId="7947A031"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E7746F">
          <w:rPr>
            <w:noProof/>
            <w:webHidden/>
            <w:color w:val="002060"/>
          </w:rPr>
          <w:t>1</w:t>
        </w:r>
        <w:r w:rsidR="00AC19D9" w:rsidRPr="00DE1EF7">
          <w:rPr>
            <w:noProof/>
            <w:webHidden/>
            <w:color w:val="002060"/>
          </w:rPr>
          <w:fldChar w:fldCharType="end"/>
        </w:r>
      </w:hyperlink>
    </w:p>
    <w:p w14:paraId="0952245B" w14:textId="19318E83"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E7746F">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70F8E3E" w14:textId="77777777" w:rsidR="00FE0563" w:rsidRPr="00DE1EF7" w:rsidRDefault="00FE056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8EDCCB" w14:textId="1948801A" w:rsidR="00367C66" w:rsidRDefault="00367C66" w:rsidP="00367C66"/>
    <w:p w14:paraId="0D671434" w14:textId="77777777" w:rsidR="00B00AC3" w:rsidRDefault="00B00AC3" w:rsidP="00367C66"/>
    <w:p w14:paraId="254C89C8" w14:textId="77777777" w:rsidR="00B00AC3" w:rsidRPr="00760417" w:rsidRDefault="00B00AC3" w:rsidP="00B00AC3">
      <w:pPr>
        <w:rPr>
          <w:rFonts w:ascii="Arial" w:hAnsi="Arial" w:cs="Arial"/>
          <w:b/>
          <w:color w:val="002060"/>
          <w:sz w:val="28"/>
          <w:szCs w:val="28"/>
        </w:rPr>
      </w:pPr>
      <w:r w:rsidRPr="00760417">
        <w:rPr>
          <w:rFonts w:ascii="Arial" w:hAnsi="Arial" w:cs="Arial"/>
          <w:b/>
          <w:color w:val="002060"/>
          <w:sz w:val="28"/>
          <w:szCs w:val="28"/>
        </w:rPr>
        <w:t>IBAN COMITATO REGIONALE MARCHE</w:t>
      </w:r>
    </w:p>
    <w:p w14:paraId="044E9387" w14:textId="77777777" w:rsidR="00B00AC3" w:rsidRPr="009B42C6" w:rsidRDefault="00B00AC3" w:rsidP="00B00AC3">
      <w:pPr>
        <w:rPr>
          <w:color w:val="002060"/>
        </w:rPr>
      </w:pPr>
    </w:p>
    <w:p w14:paraId="557E5BA9" w14:textId="77777777" w:rsidR="00B00AC3" w:rsidRPr="009B42C6" w:rsidRDefault="00B00AC3" w:rsidP="00B00AC3">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6B8F5662" w14:textId="77777777" w:rsidR="00B00AC3" w:rsidRPr="009B42C6" w:rsidRDefault="00B00AC3" w:rsidP="00B00AC3">
      <w:pPr>
        <w:rPr>
          <w:rFonts w:ascii="Arial" w:hAnsi="Arial" w:cs="Arial"/>
          <w:color w:val="002060"/>
          <w:sz w:val="22"/>
          <w:szCs w:val="22"/>
        </w:rPr>
      </w:pPr>
    </w:p>
    <w:p w14:paraId="74F1CE55" w14:textId="77777777" w:rsidR="00B00AC3" w:rsidRPr="009B42C6" w:rsidRDefault="00B00AC3" w:rsidP="00B00AC3">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40D422EC" w14:textId="77777777" w:rsidR="00B00AC3" w:rsidRDefault="00B00AC3" w:rsidP="00367C66"/>
    <w:p w14:paraId="35D2F14C" w14:textId="77777777" w:rsidR="0075612D" w:rsidRPr="00F02D77" w:rsidRDefault="0075612D" w:rsidP="009D0C38">
      <w:pPr>
        <w:pStyle w:val="LndNormale1"/>
        <w:rPr>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AEE8D6A" w14:textId="77777777" w:rsidR="00B00AC3" w:rsidRPr="00636931" w:rsidRDefault="00B00AC3" w:rsidP="00B00AC3">
      <w:pPr>
        <w:pStyle w:val="breakline"/>
        <w:rPr>
          <w:color w:val="002060"/>
        </w:rPr>
      </w:pPr>
    </w:p>
    <w:p w14:paraId="6CB3E6A9" w14:textId="77777777" w:rsidR="00B00AC3" w:rsidRPr="00636931" w:rsidRDefault="00B00AC3" w:rsidP="00B00AC3">
      <w:pPr>
        <w:pStyle w:val="titolocampionato0"/>
        <w:shd w:val="clear" w:color="auto" w:fill="CCCCCC"/>
        <w:spacing w:before="80" w:after="40"/>
        <w:rPr>
          <w:color w:val="002060"/>
        </w:rPr>
      </w:pPr>
      <w:r w:rsidRPr="00636931">
        <w:rPr>
          <w:color w:val="002060"/>
        </w:rPr>
        <w:t>CALCIO A CINQUE SERIE C1</w:t>
      </w:r>
    </w:p>
    <w:p w14:paraId="4CA4C25A" w14:textId="77777777" w:rsidR="00B00AC3" w:rsidRPr="00636931" w:rsidRDefault="00B00AC3" w:rsidP="00B00AC3">
      <w:pPr>
        <w:pStyle w:val="titoloprinc0"/>
        <w:rPr>
          <w:color w:val="002060"/>
        </w:rPr>
      </w:pPr>
      <w:r w:rsidRPr="00636931">
        <w:rPr>
          <w:color w:val="002060"/>
        </w:rPr>
        <w:t>RISULTATI</w:t>
      </w:r>
    </w:p>
    <w:p w14:paraId="67C0D255" w14:textId="77777777" w:rsidR="00B00AC3" w:rsidRPr="00636931" w:rsidRDefault="00B00AC3" w:rsidP="00B00AC3">
      <w:pPr>
        <w:pStyle w:val="breakline"/>
        <w:rPr>
          <w:color w:val="002060"/>
        </w:rPr>
      </w:pPr>
    </w:p>
    <w:p w14:paraId="6B51E656" w14:textId="77777777" w:rsidR="00B00AC3" w:rsidRPr="00636931" w:rsidRDefault="00B00AC3" w:rsidP="00B00AC3">
      <w:pPr>
        <w:pStyle w:val="sottotitolocampionato10"/>
        <w:rPr>
          <w:color w:val="002060"/>
        </w:rPr>
      </w:pPr>
      <w:r w:rsidRPr="00636931">
        <w:rPr>
          <w:color w:val="002060"/>
        </w:rPr>
        <w:t>RISULTATI UFFICIALI GARE DEL 10/02/2023</w:t>
      </w:r>
    </w:p>
    <w:p w14:paraId="3FFE5AD1" w14:textId="77777777" w:rsidR="00B00AC3" w:rsidRPr="00B00AC3" w:rsidRDefault="00B00AC3" w:rsidP="00B00AC3">
      <w:pPr>
        <w:pStyle w:val="sottotitolocampionato20"/>
        <w:spacing w:before="0" w:beforeAutospacing="0" w:after="0" w:afterAutospacing="0"/>
        <w:rPr>
          <w:rFonts w:ascii="Arial" w:hAnsi="Arial" w:cs="Arial"/>
          <w:color w:val="002060"/>
          <w:sz w:val="20"/>
          <w:szCs w:val="20"/>
        </w:rPr>
      </w:pPr>
      <w:r w:rsidRPr="00B00AC3">
        <w:rPr>
          <w:rFonts w:ascii="Arial" w:hAnsi="Arial" w:cs="Arial"/>
          <w:color w:val="002060"/>
          <w:sz w:val="20"/>
          <w:szCs w:val="20"/>
        </w:rPr>
        <w:t>Si trascrivono qui di seguito i risultati ufficiali delle gare disputate</w:t>
      </w:r>
    </w:p>
    <w:p w14:paraId="1BEEDB38" w14:textId="77777777" w:rsidR="00B00AC3" w:rsidRPr="00636931" w:rsidRDefault="00B00AC3" w:rsidP="00B00A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00AC3" w:rsidRPr="00636931" w14:paraId="483560A6" w14:textId="77777777" w:rsidTr="000E40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0AC3" w:rsidRPr="00636931" w14:paraId="41FC4F7B" w14:textId="77777777" w:rsidTr="000E40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CBE46" w14:textId="77777777" w:rsidR="00B00AC3" w:rsidRPr="00636931" w:rsidRDefault="00B00AC3" w:rsidP="000E40E5">
                  <w:pPr>
                    <w:pStyle w:val="headertabella0"/>
                    <w:rPr>
                      <w:color w:val="002060"/>
                    </w:rPr>
                  </w:pPr>
                  <w:r w:rsidRPr="00636931">
                    <w:rPr>
                      <w:color w:val="002060"/>
                    </w:rPr>
                    <w:t>GIRONE A - 5 Giornata - R</w:t>
                  </w:r>
                </w:p>
              </w:tc>
            </w:tr>
            <w:tr w:rsidR="00B00AC3" w:rsidRPr="00636931" w14:paraId="28E2E31A" w14:textId="77777777" w:rsidTr="000E40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82098A" w14:textId="77777777" w:rsidR="00B00AC3" w:rsidRPr="00636931" w:rsidRDefault="00B00AC3" w:rsidP="000E40E5">
                  <w:pPr>
                    <w:pStyle w:val="rowtabella0"/>
                    <w:rPr>
                      <w:color w:val="002060"/>
                    </w:rPr>
                  </w:pPr>
                  <w:r w:rsidRPr="00636931">
                    <w:rPr>
                      <w:color w:val="002060"/>
                    </w:rPr>
                    <w:t>FUTSAL MONTURANO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B49D2B" w14:textId="77777777" w:rsidR="00B00AC3" w:rsidRPr="00636931" w:rsidRDefault="00B00AC3" w:rsidP="000E40E5">
                  <w:pPr>
                    <w:pStyle w:val="rowtabella0"/>
                    <w:rPr>
                      <w:color w:val="002060"/>
                    </w:rPr>
                  </w:pPr>
                  <w:r w:rsidRPr="00636931">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E50A5" w14:textId="77777777" w:rsidR="00B00AC3" w:rsidRPr="00636931" w:rsidRDefault="00B00AC3" w:rsidP="000E40E5">
                  <w:pPr>
                    <w:pStyle w:val="rowtabella0"/>
                    <w:jc w:val="center"/>
                    <w:rPr>
                      <w:color w:val="002060"/>
                    </w:rPr>
                  </w:pPr>
                  <w:r w:rsidRPr="00636931">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86B23" w14:textId="77777777" w:rsidR="00B00AC3" w:rsidRPr="00636931" w:rsidRDefault="00B00AC3" w:rsidP="000E40E5">
                  <w:pPr>
                    <w:pStyle w:val="rowtabella0"/>
                    <w:jc w:val="center"/>
                    <w:rPr>
                      <w:color w:val="002060"/>
                    </w:rPr>
                  </w:pPr>
                  <w:r w:rsidRPr="00636931">
                    <w:rPr>
                      <w:color w:val="002060"/>
                    </w:rPr>
                    <w:t> </w:t>
                  </w:r>
                </w:p>
              </w:tc>
            </w:tr>
            <w:tr w:rsidR="00B00AC3" w:rsidRPr="00636931" w14:paraId="00BE1203"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2F1791" w14:textId="77777777" w:rsidR="00B00AC3" w:rsidRPr="00636931" w:rsidRDefault="00B00AC3" w:rsidP="000E40E5">
                  <w:pPr>
                    <w:pStyle w:val="rowtabella0"/>
                    <w:rPr>
                      <w:color w:val="002060"/>
                    </w:rPr>
                  </w:pPr>
                  <w:r w:rsidRPr="00636931">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A7D537" w14:textId="77777777" w:rsidR="00B00AC3" w:rsidRPr="00636931" w:rsidRDefault="00B00AC3" w:rsidP="000E40E5">
                  <w:pPr>
                    <w:pStyle w:val="rowtabella0"/>
                    <w:rPr>
                      <w:color w:val="002060"/>
                    </w:rPr>
                  </w:pPr>
                  <w:r w:rsidRPr="00636931">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AB7A05" w14:textId="77777777" w:rsidR="00B00AC3" w:rsidRPr="00636931" w:rsidRDefault="00B00AC3" w:rsidP="000E40E5">
                  <w:pPr>
                    <w:pStyle w:val="rowtabella0"/>
                    <w:jc w:val="center"/>
                    <w:rPr>
                      <w:color w:val="002060"/>
                    </w:rPr>
                  </w:pPr>
                  <w:r w:rsidRPr="00636931">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74DFE4" w14:textId="77777777" w:rsidR="00B00AC3" w:rsidRPr="00636931" w:rsidRDefault="00B00AC3" w:rsidP="000E40E5">
                  <w:pPr>
                    <w:pStyle w:val="rowtabella0"/>
                    <w:jc w:val="center"/>
                    <w:rPr>
                      <w:color w:val="002060"/>
                    </w:rPr>
                  </w:pPr>
                  <w:r w:rsidRPr="00636931">
                    <w:rPr>
                      <w:color w:val="002060"/>
                    </w:rPr>
                    <w:t> </w:t>
                  </w:r>
                </w:p>
              </w:tc>
            </w:tr>
            <w:tr w:rsidR="00B00AC3" w:rsidRPr="00636931" w14:paraId="627BC1AF"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C5AAF3" w14:textId="77777777" w:rsidR="00B00AC3" w:rsidRPr="00636931" w:rsidRDefault="00B00AC3" w:rsidP="000E40E5">
                  <w:pPr>
                    <w:pStyle w:val="rowtabella0"/>
                    <w:rPr>
                      <w:color w:val="002060"/>
                    </w:rPr>
                  </w:pPr>
                  <w:r w:rsidRPr="00636931">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3BE60D" w14:textId="77777777" w:rsidR="00B00AC3" w:rsidRPr="00636931" w:rsidRDefault="00B00AC3" w:rsidP="000E40E5">
                  <w:pPr>
                    <w:pStyle w:val="rowtabella0"/>
                    <w:rPr>
                      <w:color w:val="002060"/>
                    </w:rPr>
                  </w:pPr>
                  <w:r w:rsidRPr="00636931">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F5416C" w14:textId="77777777" w:rsidR="00B00AC3" w:rsidRPr="00636931" w:rsidRDefault="00B00AC3" w:rsidP="000E40E5">
                  <w:pPr>
                    <w:pStyle w:val="rowtabella0"/>
                    <w:jc w:val="center"/>
                    <w:rPr>
                      <w:color w:val="002060"/>
                    </w:rPr>
                  </w:pPr>
                  <w:r w:rsidRPr="00636931">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DBB357" w14:textId="77777777" w:rsidR="00B00AC3" w:rsidRPr="00636931" w:rsidRDefault="00B00AC3" w:rsidP="000E40E5">
                  <w:pPr>
                    <w:pStyle w:val="rowtabella0"/>
                    <w:jc w:val="center"/>
                    <w:rPr>
                      <w:color w:val="002060"/>
                    </w:rPr>
                  </w:pPr>
                  <w:r w:rsidRPr="00636931">
                    <w:rPr>
                      <w:color w:val="002060"/>
                    </w:rPr>
                    <w:t> </w:t>
                  </w:r>
                </w:p>
              </w:tc>
            </w:tr>
            <w:tr w:rsidR="00B00AC3" w:rsidRPr="00636931" w14:paraId="7C6D8B70"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C22F70" w14:textId="77777777" w:rsidR="00B00AC3" w:rsidRPr="00636931" w:rsidRDefault="00B00AC3" w:rsidP="000E40E5">
                  <w:pPr>
                    <w:pStyle w:val="rowtabella0"/>
                    <w:rPr>
                      <w:color w:val="002060"/>
                    </w:rPr>
                  </w:pPr>
                  <w:r w:rsidRPr="00636931">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A2C5DC" w14:textId="77777777" w:rsidR="00B00AC3" w:rsidRPr="00636931" w:rsidRDefault="00B00AC3" w:rsidP="000E40E5">
                  <w:pPr>
                    <w:pStyle w:val="rowtabella0"/>
                    <w:rPr>
                      <w:color w:val="002060"/>
                    </w:rPr>
                  </w:pPr>
                  <w:r w:rsidRPr="00636931">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8D7186" w14:textId="77777777" w:rsidR="00B00AC3" w:rsidRPr="00636931" w:rsidRDefault="00B00AC3" w:rsidP="000E40E5">
                  <w:pPr>
                    <w:pStyle w:val="rowtabella0"/>
                    <w:jc w:val="center"/>
                    <w:rPr>
                      <w:color w:val="002060"/>
                    </w:rPr>
                  </w:pPr>
                  <w:r w:rsidRPr="00636931">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48EB0A" w14:textId="77777777" w:rsidR="00B00AC3" w:rsidRPr="00636931" w:rsidRDefault="00B00AC3" w:rsidP="000E40E5">
                  <w:pPr>
                    <w:pStyle w:val="rowtabella0"/>
                    <w:jc w:val="center"/>
                    <w:rPr>
                      <w:color w:val="002060"/>
                    </w:rPr>
                  </w:pPr>
                  <w:r w:rsidRPr="00636931">
                    <w:rPr>
                      <w:color w:val="002060"/>
                    </w:rPr>
                    <w:t> </w:t>
                  </w:r>
                </w:p>
              </w:tc>
            </w:tr>
            <w:tr w:rsidR="00B00AC3" w:rsidRPr="00636931" w14:paraId="48DFD688"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8B395B" w14:textId="77777777" w:rsidR="00B00AC3" w:rsidRPr="00636931" w:rsidRDefault="00B00AC3" w:rsidP="000E40E5">
                  <w:pPr>
                    <w:pStyle w:val="rowtabella0"/>
                    <w:rPr>
                      <w:color w:val="002060"/>
                    </w:rPr>
                  </w:pPr>
                  <w:r w:rsidRPr="00636931">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2420AB" w14:textId="77777777" w:rsidR="00B00AC3" w:rsidRPr="00636931" w:rsidRDefault="00B00AC3" w:rsidP="000E40E5">
                  <w:pPr>
                    <w:pStyle w:val="rowtabella0"/>
                    <w:rPr>
                      <w:color w:val="002060"/>
                    </w:rPr>
                  </w:pPr>
                  <w:r w:rsidRPr="00636931">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05F3F8" w14:textId="77777777" w:rsidR="00B00AC3" w:rsidRPr="00636931" w:rsidRDefault="00B00AC3" w:rsidP="000E40E5">
                  <w:pPr>
                    <w:pStyle w:val="rowtabella0"/>
                    <w:jc w:val="center"/>
                    <w:rPr>
                      <w:color w:val="002060"/>
                    </w:rPr>
                  </w:pPr>
                  <w:r w:rsidRPr="00636931">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6D659B" w14:textId="77777777" w:rsidR="00B00AC3" w:rsidRPr="00636931" w:rsidRDefault="00B00AC3" w:rsidP="000E40E5">
                  <w:pPr>
                    <w:pStyle w:val="rowtabella0"/>
                    <w:jc w:val="center"/>
                    <w:rPr>
                      <w:color w:val="002060"/>
                    </w:rPr>
                  </w:pPr>
                  <w:r w:rsidRPr="00636931">
                    <w:rPr>
                      <w:color w:val="002060"/>
                    </w:rPr>
                    <w:t> </w:t>
                  </w:r>
                </w:p>
              </w:tc>
            </w:tr>
            <w:tr w:rsidR="00B00AC3" w:rsidRPr="00636931" w14:paraId="6BCE037A"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35F679" w14:textId="77777777" w:rsidR="00B00AC3" w:rsidRPr="00636931" w:rsidRDefault="00B00AC3" w:rsidP="000E40E5">
                  <w:pPr>
                    <w:pStyle w:val="rowtabella0"/>
                    <w:rPr>
                      <w:color w:val="002060"/>
                    </w:rPr>
                  </w:pPr>
                  <w:r w:rsidRPr="00636931">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3D5C59" w14:textId="77777777" w:rsidR="00B00AC3" w:rsidRPr="00636931" w:rsidRDefault="00B00AC3" w:rsidP="000E40E5">
                  <w:pPr>
                    <w:pStyle w:val="rowtabella0"/>
                    <w:rPr>
                      <w:color w:val="002060"/>
                    </w:rPr>
                  </w:pPr>
                  <w:r w:rsidRPr="00636931">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0C7462" w14:textId="77777777" w:rsidR="00B00AC3" w:rsidRPr="00636931" w:rsidRDefault="00B00AC3" w:rsidP="000E40E5">
                  <w:pPr>
                    <w:pStyle w:val="rowtabella0"/>
                    <w:jc w:val="center"/>
                    <w:rPr>
                      <w:color w:val="002060"/>
                    </w:rPr>
                  </w:pPr>
                  <w:r w:rsidRPr="0063693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D9BA53" w14:textId="77777777" w:rsidR="00B00AC3" w:rsidRPr="00636931" w:rsidRDefault="00B00AC3" w:rsidP="000E40E5">
                  <w:pPr>
                    <w:pStyle w:val="rowtabella0"/>
                    <w:jc w:val="center"/>
                    <w:rPr>
                      <w:color w:val="002060"/>
                    </w:rPr>
                  </w:pPr>
                  <w:r w:rsidRPr="00636931">
                    <w:rPr>
                      <w:color w:val="002060"/>
                    </w:rPr>
                    <w:t> </w:t>
                  </w:r>
                </w:p>
              </w:tc>
            </w:tr>
            <w:tr w:rsidR="00B00AC3" w:rsidRPr="00636931" w14:paraId="7834E1C9" w14:textId="77777777" w:rsidTr="000E40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684CF0" w14:textId="77777777" w:rsidR="00B00AC3" w:rsidRPr="00636931" w:rsidRDefault="00B00AC3" w:rsidP="000E40E5">
                  <w:pPr>
                    <w:pStyle w:val="rowtabella0"/>
                    <w:rPr>
                      <w:color w:val="002060"/>
                    </w:rPr>
                  </w:pPr>
                  <w:r w:rsidRPr="00636931">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5C8981" w14:textId="77777777" w:rsidR="00B00AC3" w:rsidRPr="00636931" w:rsidRDefault="00B00AC3" w:rsidP="000E40E5">
                  <w:pPr>
                    <w:pStyle w:val="rowtabella0"/>
                    <w:rPr>
                      <w:color w:val="002060"/>
                    </w:rPr>
                  </w:pPr>
                  <w:r w:rsidRPr="00636931">
                    <w:rPr>
                      <w:color w:val="002060"/>
                    </w:rPr>
                    <w:t>- JESI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3C613" w14:textId="77777777" w:rsidR="00B00AC3" w:rsidRPr="00636931" w:rsidRDefault="00B00AC3" w:rsidP="000E40E5">
                  <w:pPr>
                    <w:pStyle w:val="rowtabella0"/>
                    <w:jc w:val="center"/>
                    <w:rPr>
                      <w:color w:val="002060"/>
                    </w:rPr>
                  </w:pPr>
                  <w:r w:rsidRPr="00636931">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A280D2" w14:textId="77777777" w:rsidR="00B00AC3" w:rsidRPr="00636931" w:rsidRDefault="00B00AC3" w:rsidP="000E40E5">
                  <w:pPr>
                    <w:pStyle w:val="rowtabella0"/>
                    <w:jc w:val="center"/>
                    <w:rPr>
                      <w:color w:val="002060"/>
                    </w:rPr>
                  </w:pPr>
                  <w:r w:rsidRPr="00636931">
                    <w:rPr>
                      <w:color w:val="002060"/>
                    </w:rPr>
                    <w:t> </w:t>
                  </w:r>
                </w:p>
              </w:tc>
            </w:tr>
            <w:tr w:rsidR="00B00AC3" w:rsidRPr="00636931" w14:paraId="298B5902" w14:textId="77777777" w:rsidTr="000E40E5">
              <w:tc>
                <w:tcPr>
                  <w:tcW w:w="4700" w:type="dxa"/>
                  <w:gridSpan w:val="4"/>
                  <w:tcBorders>
                    <w:top w:val="nil"/>
                    <w:left w:val="nil"/>
                    <w:bottom w:val="nil"/>
                    <w:right w:val="nil"/>
                  </w:tcBorders>
                  <w:tcMar>
                    <w:top w:w="20" w:type="dxa"/>
                    <w:left w:w="20" w:type="dxa"/>
                    <w:bottom w:w="20" w:type="dxa"/>
                    <w:right w:w="20" w:type="dxa"/>
                  </w:tcMar>
                  <w:vAlign w:val="center"/>
                  <w:hideMark/>
                </w:tcPr>
                <w:p w14:paraId="1FC6D2A2" w14:textId="77777777" w:rsidR="00B00AC3" w:rsidRPr="00636931" w:rsidRDefault="00B00AC3" w:rsidP="000E40E5">
                  <w:pPr>
                    <w:pStyle w:val="rowtabella0"/>
                    <w:rPr>
                      <w:color w:val="002060"/>
                    </w:rPr>
                  </w:pPr>
                  <w:r w:rsidRPr="00636931">
                    <w:rPr>
                      <w:color w:val="002060"/>
                    </w:rPr>
                    <w:t>(1) - disputata il 11/02/2023</w:t>
                  </w:r>
                </w:p>
              </w:tc>
            </w:tr>
          </w:tbl>
          <w:p w14:paraId="61E2787E" w14:textId="77777777" w:rsidR="00B00AC3" w:rsidRPr="00636931" w:rsidRDefault="00B00AC3" w:rsidP="000E40E5">
            <w:pPr>
              <w:rPr>
                <w:color w:val="002060"/>
              </w:rPr>
            </w:pPr>
          </w:p>
        </w:tc>
      </w:tr>
    </w:tbl>
    <w:p w14:paraId="42C9A934" w14:textId="77777777" w:rsidR="00B00AC3" w:rsidRPr="00636931" w:rsidRDefault="00B00AC3" w:rsidP="00B00AC3">
      <w:pPr>
        <w:pStyle w:val="breakline"/>
        <w:rPr>
          <w:rFonts w:eastAsiaTheme="minorEastAsia"/>
          <w:color w:val="002060"/>
        </w:rPr>
      </w:pPr>
    </w:p>
    <w:p w14:paraId="4D6D151E" w14:textId="77777777" w:rsidR="00B00AC3" w:rsidRPr="00636931" w:rsidRDefault="00B00AC3" w:rsidP="00B00AC3">
      <w:pPr>
        <w:pStyle w:val="breakline"/>
        <w:rPr>
          <w:color w:val="002060"/>
        </w:rPr>
      </w:pPr>
    </w:p>
    <w:p w14:paraId="6CD008F2" w14:textId="77777777" w:rsidR="00B00AC3" w:rsidRPr="00636931" w:rsidRDefault="00B00AC3" w:rsidP="00B00AC3">
      <w:pPr>
        <w:pStyle w:val="titoloprinc0"/>
        <w:rPr>
          <w:color w:val="002060"/>
        </w:rPr>
      </w:pPr>
      <w:r w:rsidRPr="00636931">
        <w:rPr>
          <w:color w:val="002060"/>
        </w:rPr>
        <w:t>GIUDICE SPORTIVO</w:t>
      </w:r>
    </w:p>
    <w:p w14:paraId="03F41F15" w14:textId="77777777" w:rsidR="00B00AC3" w:rsidRPr="00636931" w:rsidRDefault="00B00AC3" w:rsidP="00B00AC3">
      <w:pPr>
        <w:pStyle w:val="diffida"/>
        <w:rPr>
          <w:color w:val="002060"/>
        </w:rPr>
      </w:pPr>
      <w:r w:rsidRPr="00636931">
        <w:rPr>
          <w:color w:val="002060"/>
        </w:rPr>
        <w:t>Il Giudice Sportivo Avv. Agnese Lazzaretti, con l'assistenza del segretario Angelo Castellana, nella seduta del 15/02/2023, ha adottato le decisioni che di seguito integralmente si riportano:</w:t>
      </w:r>
    </w:p>
    <w:p w14:paraId="47592326" w14:textId="77777777" w:rsidR="00B00AC3" w:rsidRPr="00636931" w:rsidRDefault="00B00AC3" w:rsidP="00B00AC3">
      <w:pPr>
        <w:pStyle w:val="titolo10"/>
        <w:rPr>
          <w:color w:val="002060"/>
        </w:rPr>
      </w:pPr>
      <w:r w:rsidRPr="00636931">
        <w:rPr>
          <w:color w:val="002060"/>
        </w:rPr>
        <w:t xml:space="preserve">GARE DEL 10/ 2/2023 </w:t>
      </w:r>
    </w:p>
    <w:p w14:paraId="41A63D53" w14:textId="77777777" w:rsidR="00B00AC3" w:rsidRPr="00636931" w:rsidRDefault="00B00AC3" w:rsidP="00B00AC3">
      <w:pPr>
        <w:pStyle w:val="titolo7a"/>
        <w:rPr>
          <w:color w:val="002060"/>
        </w:rPr>
      </w:pPr>
      <w:r w:rsidRPr="00636931">
        <w:rPr>
          <w:color w:val="002060"/>
        </w:rPr>
        <w:t xml:space="preserve">PROVVEDIMENTI DISCIPLINARI </w:t>
      </w:r>
    </w:p>
    <w:p w14:paraId="218B6ECC" w14:textId="77777777" w:rsidR="00B00AC3" w:rsidRPr="00636931" w:rsidRDefault="00B00AC3" w:rsidP="00B00AC3">
      <w:pPr>
        <w:pStyle w:val="titolo7b0"/>
        <w:rPr>
          <w:color w:val="002060"/>
        </w:rPr>
      </w:pPr>
      <w:r w:rsidRPr="00636931">
        <w:rPr>
          <w:color w:val="002060"/>
        </w:rPr>
        <w:t xml:space="preserve">In base alle risultanze degli atti ufficiali sono state deliberate le seguenti sanzioni disciplinari. </w:t>
      </w:r>
    </w:p>
    <w:p w14:paraId="7D26532F" w14:textId="77777777" w:rsidR="00B00AC3" w:rsidRPr="00636931" w:rsidRDefault="00B00AC3" w:rsidP="00B00AC3">
      <w:pPr>
        <w:pStyle w:val="titolo30"/>
        <w:rPr>
          <w:color w:val="002060"/>
        </w:rPr>
      </w:pPr>
      <w:r w:rsidRPr="00636931">
        <w:rPr>
          <w:color w:val="002060"/>
        </w:rPr>
        <w:t xml:space="preserve">DIRIGENTI </w:t>
      </w:r>
    </w:p>
    <w:p w14:paraId="4252326D" w14:textId="77777777" w:rsidR="00B00AC3" w:rsidRPr="00636931" w:rsidRDefault="00B00AC3" w:rsidP="00B00AC3">
      <w:pPr>
        <w:pStyle w:val="titolo20"/>
        <w:rPr>
          <w:color w:val="002060"/>
        </w:rPr>
      </w:pPr>
      <w:r w:rsidRPr="00636931">
        <w:rPr>
          <w:color w:val="002060"/>
        </w:rPr>
        <w:t xml:space="preserve">INIBIZIONE A SVOLGERE OGNI ATTIVITA' FINO AL 1/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60266478" w14:textId="77777777" w:rsidTr="000E40E5">
        <w:tc>
          <w:tcPr>
            <w:tcW w:w="2200" w:type="dxa"/>
            <w:tcMar>
              <w:top w:w="20" w:type="dxa"/>
              <w:left w:w="20" w:type="dxa"/>
              <w:bottom w:w="20" w:type="dxa"/>
              <w:right w:w="20" w:type="dxa"/>
            </w:tcMar>
            <w:vAlign w:val="center"/>
            <w:hideMark/>
          </w:tcPr>
          <w:p w14:paraId="66655F47" w14:textId="77777777" w:rsidR="00B00AC3" w:rsidRPr="00636931" w:rsidRDefault="00B00AC3" w:rsidP="000E40E5">
            <w:pPr>
              <w:pStyle w:val="movimento"/>
              <w:rPr>
                <w:color w:val="002060"/>
              </w:rPr>
            </w:pPr>
            <w:r w:rsidRPr="00636931">
              <w:rPr>
                <w:color w:val="002060"/>
              </w:rPr>
              <w:t>IESARI MAURO</w:t>
            </w:r>
          </w:p>
        </w:tc>
        <w:tc>
          <w:tcPr>
            <w:tcW w:w="2200" w:type="dxa"/>
            <w:tcMar>
              <w:top w:w="20" w:type="dxa"/>
              <w:left w:w="20" w:type="dxa"/>
              <w:bottom w:w="20" w:type="dxa"/>
              <w:right w:w="20" w:type="dxa"/>
            </w:tcMar>
            <w:vAlign w:val="center"/>
            <w:hideMark/>
          </w:tcPr>
          <w:p w14:paraId="5A052545" w14:textId="77777777" w:rsidR="00B00AC3" w:rsidRPr="00636931" w:rsidRDefault="00B00AC3" w:rsidP="000E40E5">
            <w:pPr>
              <w:pStyle w:val="movimento2"/>
              <w:rPr>
                <w:color w:val="002060"/>
              </w:rPr>
            </w:pPr>
            <w:r w:rsidRPr="00636931">
              <w:rPr>
                <w:color w:val="002060"/>
              </w:rPr>
              <w:t xml:space="preserve">(INVICTA FUTSAL MACERATA) </w:t>
            </w:r>
          </w:p>
        </w:tc>
        <w:tc>
          <w:tcPr>
            <w:tcW w:w="800" w:type="dxa"/>
            <w:tcMar>
              <w:top w:w="20" w:type="dxa"/>
              <w:left w:w="20" w:type="dxa"/>
              <w:bottom w:w="20" w:type="dxa"/>
              <w:right w:w="20" w:type="dxa"/>
            </w:tcMar>
            <w:vAlign w:val="center"/>
            <w:hideMark/>
          </w:tcPr>
          <w:p w14:paraId="1273B949"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C97EA9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B1001EA" w14:textId="77777777" w:rsidR="00B00AC3" w:rsidRPr="00636931" w:rsidRDefault="00B00AC3" w:rsidP="000E40E5">
            <w:pPr>
              <w:pStyle w:val="movimento2"/>
              <w:rPr>
                <w:color w:val="002060"/>
              </w:rPr>
            </w:pPr>
            <w:r w:rsidRPr="00636931">
              <w:rPr>
                <w:color w:val="002060"/>
              </w:rPr>
              <w:t> </w:t>
            </w:r>
          </w:p>
        </w:tc>
      </w:tr>
    </w:tbl>
    <w:p w14:paraId="3BE9302D" w14:textId="28D50139" w:rsidR="00B00AC3" w:rsidRPr="00636931" w:rsidRDefault="00B00AC3" w:rsidP="00B00AC3">
      <w:pPr>
        <w:pStyle w:val="diffida"/>
        <w:spacing w:before="80" w:beforeAutospacing="0" w:after="40" w:afterAutospacing="0"/>
        <w:rPr>
          <w:rFonts w:eastAsiaTheme="minorEastAsia"/>
          <w:color w:val="002060"/>
        </w:rPr>
      </w:pPr>
      <w:r w:rsidRPr="00636931">
        <w:rPr>
          <w:color w:val="002060"/>
        </w:rPr>
        <w:t xml:space="preserve">Per essersi avvicinato ad un giocatore della squadra avversaria in modo minaccioso. Allontanato. </w:t>
      </w:r>
    </w:p>
    <w:p w14:paraId="7BEA0D5A" w14:textId="77777777" w:rsidR="00B00AC3" w:rsidRPr="00636931" w:rsidRDefault="00B00AC3" w:rsidP="00B00AC3">
      <w:pPr>
        <w:pStyle w:val="titolo20"/>
        <w:rPr>
          <w:color w:val="002060"/>
        </w:rPr>
      </w:pPr>
      <w:r w:rsidRPr="0063693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208056D5" w14:textId="77777777" w:rsidTr="000E40E5">
        <w:tc>
          <w:tcPr>
            <w:tcW w:w="2200" w:type="dxa"/>
            <w:tcMar>
              <w:top w:w="20" w:type="dxa"/>
              <w:left w:w="20" w:type="dxa"/>
              <w:bottom w:w="20" w:type="dxa"/>
              <w:right w:w="20" w:type="dxa"/>
            </w:tcMar>
            <w:vAlign w:val="center"/>
            <w:hideMark/>
          </w:tcPr>
          <w:p w14:paraId="5D0F422F" w14:textId="77777777" w:rsidR="00B00AC3" w:rsidRPr="00636931" w:rsidRDefault="00B00AC3" w:rsidP="000E40E5">
            <w:pPr>
              <w:pStyle w:val="movimento"/>
              <w:rPr>
                <w:color w:val="002060"/>
              </w:rPr>
            </w:pPr>
            <w:r w:rsidRPr="00636931">
              <w:rPr>
                <w:color w:val="002060"/>
              </w:rPr>
              <w:t>JIMENEZ DIEGO</w:t>
            </w:r>
          </w:p>
        </w:tc>
        <w:tc>
          <w:tcPr>
            <w:tcW w:w="2200" w:type="dxa"/>
            <w:tcMar>
              <w:top w:w="20" w:type="dxa"/>
              <w:left w:w="20" w:type="dxa"/>
              <w:bottom w:w="20" w:type="dxa"/>
              <w:right w:w="20" w:type="dxa"/>
            </w:tcMar>
            <w:vAlign w:val="center"/>
            <w:hideMark/>
          </w:tcPr>
          <w:p w14:paraId="2D6AF518" w14:textId="77777777" w:rsidR="00B00AC3" w:rsidRPr="00636931" w:rsidRDefault="00B00AC3" w:rsidP="000E40E5">
            <w:pPr>
              <w:pStyle w:val="movimento2"/>
              <w:rPr>
                <w:color w:val="002060"/>
              </w:rPr>
            </w:pPr>
            <w:r w:rsidRPr="00636931">
              <w:rPr>
                <w:color w:val="002060"/>
              </w:rPr>
              <w:t xml:space="preserve">(NUOVA OTTRANO 98) </w:t>
            </w:r>
          </w:p>
        </w:tc>
        <w:tc>
          <w:tcPr>
            <w:tcW w:w="800" w:type="dxa"/>
            <w:tcMar>
              <w:top w:w="20" w:type="dxa"/>
              <w:left w:w="20" w:type="dxa"/>
              <w:bottom w:w="20" w:type="dxa"/>
              <w:right w:w="20" w:type="dxa"/>
            </w:tcMar>
            <w:vAlign w:val="center"/>
            <w:hideMark/>
          </w:tcPr>
          <w:p w14:paraId="7B496265"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4950C43D"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A852244" w14:textId="77777777" w:rsidR="00B00AC3" w:rsidRPr="00636931" w:rsidRDefault="00B00AC3" w:rsidP="000E40E5">
            <w:pPr>
              <w:pStyle w:val="movimento2"/>
              <w:rPr>
                <w:color w:val="002060"/>
              </w:rPr>
            </w:pPr>
            <w:r w:rsidRPr="00636931">
              <w:rPr>
                <w:color w:val="002060"/>
              </w:rPr>
              <w:t> </w:t>
            </w:r>
          </w:p>
        </w:tc>
      </w:tr>
    </w:tbl>
    <w:p w14:paraId="768FF1D5" w14:textId="77777777" w:rsidR="00B00AC3" w:rsidRPr="00636931" w:rsidRDefault="00B00AC3" w:rsidP="00B00AC3">
      <w:pPr>
        <w:pStyle w:val="titolo20"/>
        <w:rPr>
          <w:rFonts w:eastAsiaTheme="minorEastAsia"/>
          <w:color w:val="002060"/>
        </w:rPr>
      </w:pPr>
      <w:r w:rsidRPr="00636931">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110F4391" w14:textId="77777777" w:rsidTr="000E40E5">
        <w:tc>
          <w:tcPr>
            <w:tcW w:w="2200" w:type="dxa"/>
            <w:tcMar>
              <w:top w:w="20" w:type="dxa"/>
              <w:left w:w="20" w:type="dxa"/>
              <w:bottom w:w="20" w:type="dxa"/>
              <w:right w:w="20" w:type="dxa"/>
            </w:tcMar>
            <w:vAlign w:val="center"/>
            <w:hideMark/>
          </w:tcPr>
          <w:p w14:paraId="0B3D6B06" w14:textId="77777777" w:rsidR="00B00AC3" w:rsidRPr="00636931" w:rsidRDefault="00B00AC3" w:rsidP="000E40E5">
            <w:pPr>
              <w:pStyle w:val="movimento"/>
              <w:rPr>
                <w:color w:val="002060"/>
              </w:rPr>
            </w:pPr>
            <w:r w:rsidRPr="00636931">
              <w:rPr>
                <w:color w:val="002060"/>
              </w:rPr>
              <w:t>SCAPECCHI LUCA</w:t>
            </w:r>
          </w:p>
        </w:tc>
        <w:tc>
          <w:tcPr>
            <w:tcW w:w="2200" w:type="dxa"/>
            <w:tcMar>
              <w:top w:w="20" w:type="dxa"/>
              <w:left w:w="20" w:type="dxa"/>
              <w:bottom w:w="20" w:type="dxa"/>
              <w:right w:w="20" w:type="dxa"/>
            </w:tcMar>
            <w:vAlign w:val="center"/>
            <w:hideMark/>
          </w:tcPr>
          <w:p w14:paraId="4E3F755C" w14:textId="77777777" w:rsidR="00B00AC3" w:rsidRPr="00636931" w:rsidRDefault="00B00AC3" w:rsidP="000E40E5">
            <w:pPr>
              <w:pStyle w:val="movimento2"/>
              <w:rPr>
                <w:color w:val="002060"/>
              </w:rPr>
            </w:pPr>
            <w:r w:rsidRPr="00636931">
              <w:rPr>
                <w:color w:val="002060"/>
              </w:rPr>
              <w:t xml:space="preserve">(ALMA JUVENTUS FANO) </w:t>
            </w:r>
          </w:p>
        </w:tc>
        <w:tc>
          <w:tcPr>
            <w:tcW w:w="800" w:type="dxa"/>
            <w:tcMar>
              <w:top w:w="20" w:type="dxa"/>
              <w:left w:w="20" w:type="dxa"/>
              <w:bottom w:w="20" w:type="dxa"/>
              <w:right w:w="20" w:type="dxa"/>
            </w:tcMar>
            <w:vAlign w:val="center"/>
            <w:hideMark/>
          </w:tcPr>
          <w:p w14:paraId="73861C64"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AFC1D96"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5080E09" w14:textId="77777777" w:rsidR="00B00AC3" w:rsidRPr="00636931" w:rsidRDefault="00B00AC3" w:rsidP="000E40E5">
            <w:pPr>
              <w:pStyle w:val="movimento2"/>
              <w:rPr>
                <w:color w:val="002060"/>
              </w:rPr>
            </w:pPr>
            <w:r w:rsidRPr="00636931">
              <w:rPr>
                <w:color w:val="002060"/>
              </w:rPr>
              <w:t> </w:t>
            </w:r>
          </w:p>
        </w:tc>
      </w:tr>
    </w:tbl>
    <w:p w14:paraId="119FD26B" w14:textId="77777777" w:rsidR="00B00AC3" w:rsidRPr="00636931" w:rsidRDefault="00B00AC3" w:rsidP="00B00AC3">
      <w:pPr>
        <w:pStyle w:val="titolo30"/>
        <w:rPr>
          <w:rFonts w:eastAsiaTheme="minorEastAsia"/>
          <w:color w:val="002060"/>
        </w:rPr>
      </w:pPr>
      <w:r w:rsidRPr="00636931">
        <w:rPr>
          <w:color w:val="002060"/>
        </w:rPr>
        <w:t xml:space="preserve">CALCIATORI ESPULSI </w:t>
      </w:r>
    </w:p>
    <w:p w14:paraId="3B5803F3" w14:textId="77777777" w:rsidR="00B00AC3" w:rsidRPr="00636931" w:rsidRDefault="00B00AC3" w:rsidP="00B00AC3">
      <w:pPr>
        <w:pStyle w:val="titolo20"/>
        <w:rPr>
          <w:color w:val="002060"/>
        </w:rPr>
      </w:pPr>
      <w:r w:rsidRPr="0063693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5238F225" w14:textId="77777777" w:rsidTr="000E40E5">
        <w:tc>
          <w:tcPr>
            <w:tcW w:w="2200" w:type="dxa"/>
            <w:tcMar>
              <w:top w:w="20" w:type="dxa"/>
              <w:left w:w="20" w:type="dxa"/>
              <w:bottom w:w="20" w:type="dxa"/>
              <w:right w:w="20" w:type="dxa"/>
            </w:tcMar>
            <w:vAlign w:val="center"/>
            <w:hideMark/>
          </w:tcPr>
          <w:p w14:paraId="3A9C5A25" w14:textId="77777777" w:rsidR="00B00AC3" w:rsidRPr="00636931" w:rsidRDefault="00B00AC3" w:rsidP="000E40E5">
            <w:pPr>
              <w:pStyle w:val="movimento"/>
              <w:rPr>
                <w:color w:val="002060"/>
              </w:rPr>
            </w:pPr>
            <w:r w:rsidRPr="00636931">
              <w:rPr>
                <w:color w:val="002060"/>
              </w:rPr>
              <w:t>DE SANTIS FABIO</w:t>
            </w:r>
          </w:p>
        </w:tc>
        <w:tc>
          <w:tcPr>
            <w:tcW w:w="2200" w:type="dxa"/>
            <w:tcMar>
              <w:top w:w="20" w:type="dxa"/>
              <w:left w:w="20" w:type="dxa"/>
              <w:bottom w:w="20" w:type="dxa"/>
              <w:right w:w="20" w:type="dxa"/>
            </w:tcMar>
            <w:vAlign w:val="center"/>
            <w:hideMark/>
          </w:tcPr>
          <w:p w14:paraId="1B3B0141" w14:textId="77777777" w:rsidR="00B00AC3" w:rsidRPr="00636931" w:rsidRDefault="00B00AC3" w:rsidP="000E40E5">
            <w:pPr>
              <w:pStyle w:val="movimento2"/>
              <w:rPr>
                <w:color w:val="002060"/>
              </w:rPr>
            </w:pPr>
            <w:r w:rsidRPr="00636931">
              <w:rPr>
                <w:color w:val="002060"/>
              </w:rPr>
              <w:t xml:space="preserve">(ALMA JUVENTUS FANO) </w:t>
            </w:r>
          </w:p>
        </w:tc>
        <w:tc>
          <w:tcPr>
            <w:tcW w:w="800" w:type="dxa"/>
            <w:tcMar>
              <w:top w:w="20" w:type="dxa"/>
              <w:left w:w="20" w:type="dxa"/>
              <w:bottom w:w="20" w:type="dxa"/>
              <w:right w:w="20" w:type="dxa"/>
            </w:tcMar>
            <w:vAlign w:val="center"/>
            <w:hideMark/>
          </w:tcPr>
          <w:p w14:paraId="41ABDCD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944608C"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4F38D464" w14:textId="77777777" w:rsidR="00B00AC3" w:rsidRPr="00636931" w:rsidRDefault="00B00AC3" w:rsidP="000E40E5">
            <w:pPr>
              <w:pStyle w:val="movimento2"/>
              <w:rPr>
                <w:color w:val="002060"/>
              </w:rPr>
            </w:pPr>
            <w:r w:rsidRPr="00636931">
              <w:rPr>
                <w:color w:val="002060"/>
              </w:rPr>
              <w:t> </w:t>
            </w:r>
          </w:p>
        </w:tc>
      </w:tr>
    </w:tbl>
    <w:p w14:paraId="6DAE4BE8" w14:textId="77777777" w:rsidR="00B00AC3" w:rsidRPr="00636931" w:rsidRDefault="00B00AC3" w:rsidP="00B00AC3">
      <w:pPr>
        <w:pStyle w:val="titolo30"/>
        <w:rPr>
          <w:rFonts w:eastAsiaTheme="minorEastAsia"/>
          <w:color w:val="002060"/>
        </w:rPr>
      </w:pPr>
      <w:r w:rsidRPr="00636931">
        <w:rPr>
          <w:color w:val="002060"/>
        </w:rPr>
        <w:t xml:space="preserve">CALCIATORI NON ESPULSI </w:t>
      </w:r>
    </w:p>
    <w:p w14:paraId="52A2F4A6" w14:textId="77777777" w:rsidR="00B00AC3" w:rsidRPr="00636931" w:rsidRDefault="00B00AC3" w:rsidP="00B00AC3">
      <w:pPr>
        <w:pStyle w:val="titolo20"/>
        <w:rPr>
          <w:color w:val="002060"/>
        </w:rPr>
      </w:pPr>
      <w:r w:rsidRPr="0063693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6658C3AD" w14:textId="77777777" w:rsidTr="000E40E5">
        <w:tc>
          <w:tcPr>
            <w:tcW w:w="2200" w:type="dxa"/>
            <w:tcMar>
              <w:top w:w="20" w:type="dxa"/>
              <w:left w:w="20" w:type="dxa"/>
              <w:bottom w:w="20" w:type="dxa"/>
              <w:right w:w="20" w:type="dxa"/>
            </w:tcMar>
            <w:vAlign w:val="center"/>
            <w:hideMark/>
          </w:tcPr>
          <w:p w14:paraId="50905766" w14:textId="77777777" w:rsidR="00B00AC3" w:rsidRPr="00636931" w:rsidRDefault="00B00AC3" w:rsidP="000E40E5">
            <w:pPr>
              <w:pStyle w:val="movimento"/>
              <w:rPr>
                <w:color w:val="002060"/>
              </w:rPr>
            </w:pPr>
            <w:r w:rsidRPr="00636931">
              <w:rPr>
                <w:color w:val="002060"/>
              </w:rPr>
              <w:t>PIERANGELI MATTEO</w:t>
            </w:r>
          </w:p>
        </w:tc>
        <w:tc>
          <w:tcPr>
            <w:tcW w:w="2200" w:type="dxa"/>
            <w:tcMar>
              <w:top w:w="20" w:type="dxa"/>
              <w:left w:w="20" w:type="dxa"/>
              <w:bottom w:w="20" w:type="dxa"/>
              <w:right w:w="20" w:type="dxa"/>
            </w:tcMar>
            <w:vAlign w:val="center"/>
            <w:hideMark/>
          </w:tcPr>
          <w:p w14:paraId="4C75CEC1" w14:textId="77777777" w:rsidR="00B00AC3" w:rsidRPr="00636931" w:rsidRDefault="00B00AC3" w:rsidP="000E40E5">
            <w:pPr>
              <w:pStyle w:val="movimento2"/>
              <w:rPr>
                <w:color w:val="002060"/>
              </w:rPr>
            </w:pPr>
            <w:r w:rsidRPr="00636931">
              <w:rPr>
                <w:color w:val="002060"/>
              </w:rPr>
              <w:t xml:space="preserve">(ALMA JUVENTUS FANO) </w:t>
            </w:r>
          </w:p>
        </w:tc>
        <w:tc>
          <w:tcPr>
            <w:tcW w:w="800" w:type="dxa"/>
            <w:tcMar>
              <w:top w:w="20" w:type="dxa"/>
              <w:left w:w="20" w:type="dxa"/>
              <w:bottom w:w="20" w:type="dxa"/>
              <w:right w:w="20" w:type="dxa"/>
            </w:tcMar>
            <w:vAlign w:val="center"/>
            <w:hideMark/>
          </w:tcPr>
          <w:p w14:paraId="5E898EC3"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E36C813" w14:textId="77777777" w:rsidR="00B00AC3" w:rsidRPr="00636931" w:rsidRDefault="00B00AC3" w:rsidP="000E40E5">
            <w:pPr>
              <w:pStyle w:val="movimento"/>
              <w:rPr>
                <w:color w:val="002060"/>
              </w:rPr>
            </w:pPr>
            <w:r w:rsidRPr="00636931">
              <w:rPr>
                <w:color w:val="002060"/>
              </w:rPr>
              <w:t>CESCA CRISTIAN</w:t>
            </w:r>
          </w:p>
        </w:tc>
        <w:tc>
          <w:tcPr>
            <w:tcW w:w="2200" w:type="dxa"/>
            <w:tcMar>
              <w:top w:w="20" w:type="dxa"/>
              <w:left w:w="20" w:type="dxa"/>
              <w:bottom w:w="20" w:type="dxa"/>
              <w:right w:w="20" w:type="dxa"/>
            </w:tcMar>
            <w:vAlign w:val="center"/>
            <w:hideMark/>
          </w:tcPr>
          <w:p w14:paraId="76A656B1" w14:textId="77777777" w:rsidR="00B00AC3" w:rsidRPr="00636931" w:rsidRDefault="00B00AC3" w:rsidP="000E40E5">
            <w:pPr>
              <w:pStyle w:val="movimento2"/>
              <w:rPr>
                <w:color w:val="002060"/>
              </w:rPr>
            </w:pPr>
            <w:r w:rsidRPr="00636931">
              <w:rPr>
                <w:color w:val="002060"/>
              </w:rPr>
              <w:t xml:space="preserve">(INVICTA FUTSAL MACERATA) </w:t>
            </w:r>
          </w:p>
        </w:tc>
      </w:tr>
      <w:tr w:rsidR="00B00AC3" w:rsidRPr="00636931" w14:paraId="69E0678C" w14:textId="77777777" w:rsidTr="000E40E5">
        <w:tc>
          <w:tcPr>
            <w:tcW w:w="2200" w:type="dxa"/>
            <w:tcMar>
              <w:top w:w="20" w:type="dxa"/>
              <w:left w:w="20" w:type="dxa"/>
              <w:bottom w:w="20" w:type="dxa"/>
              <w:right w:w="20" w:type="dxa"/>
            </w:tcMar>
            <w:vAlign w:val="center"/>
            <w:hideMark/>
          </w:tcPr>
          <w:p w14:paraId="7657BBF4" w14:textId="77777777" w:rsidR="00B00AC3" w:rsidRPr="00636931" w:rsidRDefault="00B00AC3" w:rsidP="000E40E5">
            <w:pPr>
              <w:pStyle w:val="movimento"/>
              <w:rPr>
                <w:color w:val="002060"/>
              </w:rPr>
            </w:pPr>
            <w:r w:rsidRPr="00636931">
              <w:rPr>
                <w:color w:val="002060"/>
              </w:rPr>
              <w:t>IESARI MATTEO</w:t>
            </w:r>
          </w:p>
        </w:tc>
        <w:tc>
          <w:tcPr>
            <w:tcW w:w="2200" w:type="dxa"/>
            <w:tcMar>
              <w:top w:w="20" w:type="dxa"/>
              <w:left w:w="20" w:type="dxa"/>
              <w:bottom w:w="20" w:type="dxa"/>
              <w:right w:w="20" w:type="dxa"/>
            </w:tcMar>
            <w:vAlign w:val="center"/>
            <w:hideMark/>
          </w:tcPr>
          <w:p w14:paraId="1ED2865D" w14:textId="77777777" w:rsidR="00B00AC3" w:rsidRPr="00636931" w:rsidRDefault="00B00AC3" w:rsidP="000E40E5">
            <w:pPr>
              <w:pStyle w:val="movimento2"/>
              <w:rPr>
                <w:color w:val="002060"/>
              </w:rPr>
            </w:pPr>
            <w:r w:rsidRPr="00636931">
              <w:rPr>
                <w:color w:val="002060"/>
              </w:rPr>
              <w:t xml:space="preserve">(INVICTA FUTSAL MACERATA) </w:t>
            </w:r>
          </w:p>
        </w:tc>
        <w:tc>
          <w:tcPr>
            <w:tcW w:w="800" w:type="dxa"/>
            <w:tcMar>
              <w:top w:w="20" w:type="dxa"/>
              <w:left w:w="20" w:type="dxa"/>
              <w:bottom w:w="20" w:type="dxa"/>
              <w:right w:w="20" w:type="dxa"/>
            </w:tcMar>
            <w:vAlign w:val="center"/>
            <w:hideMark/>
          </w:tcPr>
          <w:p w14:paraId="0D79680B"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59921B3"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EAE903D" w14:textId="77777777" w:rsidR="00B00AC3" w:rsidRPr="00636931" w:rsidRDefault="00B00AC3" w:rsidP="000E40E5">
            <w:pPr>
              <w:pStyle w:val="movimento2"/>
              <w:rPr>
                <w:color w:val="002060"/>
              </w:rPr>
            </w:pPr>
            <w:r w:rsidRPr="00636931">
              <w:rPr>
                <w:color w:val="002060"/>
              </w:rPr>
              <w:t> </w:t>
            </w:r>
          </w:p>
        </w:tc>
      </w:tr>
    </w:tbl>
    <w:p w14:paraId="60F15B92" w14:textId="77777777" w:rsidR="00B00AC3" w:rsidRPr="00636931" w:rsidRDefault="00B00AC3" w:rsidP="00B00AC3">
      <w:pPr>
        <w:pStyle w:val="titolo20"/>
        <w:rPr>
          <w:rFonts w:eastAsiaTheme="minorEastAsia"/>
          <w:color w:val="002060"/>
        </w:rPr>
      </w:pPr>
      <w:r w:rsidRPr="0063693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3D49EA2F" w14:textId="77777777" w:rsidTr="000E40E5">
        <w:tc>
          <w:tcPr>
            <w:tcW w:w="2200" w:type="dxa"/>
            <w:tcMar>
              <w:top w:w="20" w:type="dxa"/>
              <w:left w:w="20" w:type="dxa"/>
              <w:bottom w:w="20" w:type="dxa"/>
              <w:right w:w="20" w:type="dxa"/>
            </w:tcMar>
            <w:vAlign w:val="center"/>
            <w:hideMark/>
          </w:tcPr>
          <w:p w14:paraId="2652D798" w14:textId="77777777" w:rsidR="00B00AC3" w:rsidRPr="00636931" w:rsidRDefault="00B00AC3" w:rsidP="000E40E5">
            <w:pPr>
              <w:pStyle w:val="movimento"/>
              <w:rPr>
                <w:color w:val="002060"/>
              </w:rPr>
            </w:pPr>
            <w:r w:rsidRPr="00636931">
              <w:rPr>
                <w:color w:val="002060"/>
              </w:rPr>
              <w:t>CAMARRI JACOPO</w:t>
            </w:r>
          </w:p>
        </w:tc>
        <w:tc>
          <w:tcPr>
            <w:tcW w:w="2200" w:type="dxa"/>
            <w:tcMar>
              <w:top w:w="20" w:type="dxa"/>
              <w:left w:w="20" w:type="dxa"/>
              <w:bottom w:w="20" w:type="dxa"/>
              <w:right w:w="20" w:type="dxa"/>
            </w:tcMar>
            <w:vAlign w:val="center"/>
            <w:hideMark/>
          </w:tcPr>
          <w:p w14:paraId="532596BE" w14:textId="77777777" w:rsidR="00B00AC3" w:rsidRPr="00636931" w:rsidRDefault="00B00AC3" w:rsidP="000E40E5">
            <w:pPr>
              <w:pStyle w:val="movimento2"/>
              <w:rPr>
                <w:color w:val="002060"/>
              </w:rPr>
            </w:pPr>
            <w:r w:rsidRPr="00636931">
              <w:rPr>
                <w:color w:val="002060"/>
              </w:rPr>
              <w:t xml:space="preserve">(SANGIORGIO) </w:t>
            </w:r>
          </w:p>
        </w:tc>
        <w:tc>
          <w:tcPr>
            <w:tcW w:w="800" w:type="dxa"/>
            <w:tcMar>
              <w:top w:w="20" w:type="dxa"/>
              <w:left w:w="20" w:type="dxa"/>
              <w:bottom w:w="20" w:type="dxa"/>
              <w:right w:w="20" w:type="dxa"/>
            </w:tcMar>
            <w:vAlign w:val="center"/>
            <w:hideMark/>
          </w:tcPr>
          <w:p w14:paraId="6414DD86"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F834A1B" w14:textId="77777777" w:rsidR="00B00AC3" w:rsidRPr="00636931" w:rsidRDefault="00B00AC3" w:rsidP="000E40E5">
            <w:pPr>
              <w:pStyle w:val="movimento"/>
              <w:rPr>
                <w:color w:val="002060"/>
              </w:rPr>
            </w:pPr>
            <w:r w:rsidRPr="00636931">
              <w:rPr>
                <w:color w:val="002060"/>
              </w:rPr>
              <w:t>GABELLA AGUSTIN</w:t>
            </w:r>
          </w:p>
        </w:tc>
        <w:tc>
          <w:tcPr>
            <w:tcW w:w="2200" w:type="dxa"/>
            <w:tcMar>
              <w:top w:w="20" w:type="dxa"/>
              <w:left w:w="20" w:type="dxa"/>
              <w:bottom w:w="20" w:type="dxa"/>
              <w:right w:w="20" w:type="dxa"/>
            </w:tcMar>
            <w:vAlign w:val="center"/>
            <w:hideMark/>
          </w:tcPr>
          <w:p w14:paraId="3ABE9AEB" w14:textId="77777777" w:rsidR="00B00AC3" w:rsidRPr="00636931" w:rsidRDefault="00B00AC3" w:rsidP="000E40E5">
            <w:pPr>
              <w:pStyle w:val="movimento2"/>
              <w:rPr>
                <w:color w:val="002060"/>
              </w:rPr>
            </w:pPr>
            <w:r w:rsidRPr="00636931">
              <w:rPr>
                <w:color w:val="002060"/>
              </w:rPr>
              <w:t xml:space="preserve">(SANGIORGIO) </w:t>
            </w:r>
          </w:p>
        </w:tc>
      </w:tr>
    </w:tbl>
    <w:p w14:paraId="57A9EB7C" w14:textId="77777777" w:rsidR="00B00AC3" w:rsidRPr="00636931" w:rsidRDefault="00B00AC3" w:rsidP="00B00AC3">
      <w:pPr>
        <w:pStyle w:val="titolo20"/>
        <w:rPr>
          <w:rFonts w:eastAsiaTheme="minorEastAsia"/>
          <w:color w:val="002060"/>
        </w:rPr>
      </w:pPr>
      <w:r w:rsidRPr="00636931">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0A8C7E86" w14:textId="77777777" w:rsidTr="000E40E5">
        <w:tc>
          <w:tcPr>
            <w:tcW w:w="2200" w:type="dxa"/>
            <w:tcMar>
              <w:top w:w="20" w:type="dxa"/>
              <w:left w:w="20" w:type="dxa"/>
              <w:bottom w:w="20" w:type="dxa"/>
              <w:right w:w="20" w:type="dxa"/>
            </w:tcMar>
            <w:vAlign w:val="center"/>
            <w:hideMark/>
          </w:tcPr>
          <w:p w14:paraId="2CBBC8CB" w14:textId="77777777" w:rsidR="00B00AC3" w:rsidRPr="00636931" w:rsidRDefault="00B00AC3" w:rsidP="000E40E5">
            <w:pPr>
              <w:pStyle w:val="movimento"/>
              <w:rPr>
                <w:color w:val="002060"/>
              </w:rPr>
            </w:pPr>
            <w:r w:rsidRPr="00636931">
              <w:rPr>
                <w:color w:val="002060"/>
              </w:rPr>
              <w:t>LORENZINI LEONARDO</w:t>
            </w:r>
          </w:p>
        </w:tc>
        <w:tc>
          <w:tcPr>
            <w:tcW w:w="2200" w:type="dxa"/>
            <w:tcMar>
              <w:top w:w="20" w:type="dxa"/>
              <w:left w:w="20" w:type="dxa"/>
              <w:bottom w:w="20" w:type="dxa"/>
              <w:right w:w="20" w:type="dxa"/>
            </w:tcMar>
            <w:vAlign w:val="center"/>
            <w:hideMark/>
          </w:tcPr>
          <w:p w14:paraId="3B12D7EE" w14:textId="77777777" w:rsidR="00B00AC3" w:rsidRPr="00636931" w:rsidRDefault="00B00AC3" w:rsidP="000E40E5">
            <w:pPr>
              <w:pStyle w:val="movimento2"/>
              <w:rPr>
                <w:color w:val="002060"/>
              </w:rPr>
            </w:pPr>
            <w:r w:rsidRPr="00636931">
              <w:rPr>
                <w:color w:val="002060"/>
              </w:rPr>
              <w:t xml:space="preserve">(DINAMIS 1990) </w:t>
            </w:r>
          </w:p>
        </w:tc>
        <w:tc>
          <w:tcPr>
            <w:tcW w:w="800" w:type="dxa"/>
            <w:tcMar>
              <w:top w:w="20" w:type="dxa"/>
              <w:left w:w="20" w:type="dxa"/>
              <w:bottom w:w="20" w:type="dxa"/>
              <w:right w:w="20" w:type="dxa"/>
            </w:tcMar>
            <w:vAlign w:val="center"/>
            <w:hideMark/>
          </w:tcPr>
          <w:p w14:paraId="5CF2AA8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4854B3E"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8A484EE" w14:textId="77777777" w:rsidR="00B00AC3" w:rsidRPr="00636931" w:rsidRDefault="00B00AC3" w:rsidP="000E40E5">
            <w:pPr>
              <w:pStyle w:val="movimento2"/>
              <w:rPr>
                <w:color w:val="002060"/>
              </w:rPr>
            </w:pPr>
            <w:r w:rsidRPr="00636931">
              <w:rPr>
                <w:color w:val="002060"/>
              </w:rPr>
              <w:t> </w:t>
            </w:r>
          </w:p>
        </w:tc>
      </w:tr>
    </w:tbl>
    <w:p w14:paraId="4ADE88E9" w14:textId="77777777" w:rsidR="00B00AC3" w:rsidRPr="00636931" w:rsidRDefault="00B00AC3" w:rsidP="00B00AC3">
      <w:pPr>
        <w:pStyle w:val="titolo20"/>
        <w:rPr>
          <w:rFonts w:eastAsiaTheme="minorEastAsia"/>
          <w:color w:val="002060"/>
        </w:rPr>
      </w:pPr>
      <w:r w:rsidRPr="00636931">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622ADF57" w14:textId="77777777" w:rsidTr="000E40E5">
        <w:tc>
          <w:tcPr>
            <w:tcW w:w="2200" w:type="dxa"/>
            <w:tcMar>
              <w:top w:w="20" w:type="dxa"/>
              <w:left w:w="20" w:type="dxa"/>
              <w:bottom w:w="20" w:type="dxa"/>
              <w:right w:w="20" w:type="dxa"/>
            </w:tcMar>
            <w:vAlign w:val="center"/>
            <w:hideMark/>
          </w:tcPr>
          <w:p w14:paraId="56372F41" w14:textId="77777777" w:rsidR="00B00AC3" w:rsidRPr="00636931" w:rsidRDefault="00B00AC3" w:rsidP="000E40E5">
            <w:pPr>
              <w:pStyle w:val="movimento"/>
              <w:rPr>
                <w:color w:val="002060"/>
              </w:rPr>
            </w:pPr>
            <w:r w:rsidRPr="00636931">
              <w:rPr>
                <w:color w:val="002060"/>
              </w:rPr>
              <w:t>GALEAZZO MICHELE</w:t>
            </w:r>
          </w:p>
        </w:tc>
        <w:tc>
          <w:tcPr>
            <w:tcW w:w="2200" w:type="dxa"/>
            <w:tcMar>
              <w:top w:w="20" w:type="dxa"/>
              <w:left w:w="20" w:type="dxa"/>
              <w:bottom w:w="20" w:type="dxa"/>
              <w:right w:w="20" w:type="dxa"/>
            </w:tcMar>
            <w:vAlign w:val="center"/>
            <w:hideMark/>
          </w:tcPr>
          <w:p w14:paraId="1E1CBDF0" w14:textId="77777777" w:rsidR="00B00AC3" w:rsidRPr="00636931" w:rsidRDefault="00B00AC3" w:rsidP="000E40E5">
            <w:pPr>
              <w:pStyle w:val="movimento2"/>
              <w:rPr>
                <w:color w:val="002060"/>
              </w:rPr>
            </w:pPr>
            <w:r w:rsidRPr="00636931">
              <w:rPr>
                <w:color w:val="002060"/>
              </w:rPr>
              <w:t xml:space="preserve">(NUOVA OTTRANO 98) </w:t>
            </w:r>
          </w:p>
        </w:tc>
        <w:tc>
          <w:tcPr>
            <w:tcW w:w="800" w:type="dxa"/>
            <w:tcMar>
              <w:top w:w="20" w:type="dxa"/>
              <w:left w:w="20" w:type="dxa"/>
              <w:bottom w:w="20" w:type="dxa"/>
              <w:right w:w="20" w:type="dxa"/>
            </w:tcMar>
            <w:vAlign w:val="center"/>
            <w:hideMark/>
          </w:tcPr>
          <w:p w14:paraId="4FAF5430"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43D9187"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904A496" w14:textId="77777777" w:rsidR="00B00AC3" w:rsidRPr="00636931" w:rsidRDefault="00B00AC3" w:rsidP="000E40E5">
            <w:pPr>
              <w:pStyle w:val="movimento2"/>
              <w:rPr>
                <w:color w:val="002060"/>
              </w:rPr>
            </w:pPr>
            <w:r w:rsidRPr="00636931">
              <w:rPr>
                <w:color w:val="002060"/>
              </w:rPr>
              <w:t> </w:t>
            </w:r>
          </w:p>
        </w:tc>
      </w:tr>
    </w:tbl>
    <w:p w14:paraId="21C6E612" w14:textId="77777777" w:rsidR="00B00AC3" w:rsidRPr="00636931" w:rsidRDefault="00B00AC3" w:rsidP="00B00AC3">
      <w:pPr>
        <w:pStyle w:val="titolo20"/>
        <w:rPr>
          <w:rFonts w:eastAsiaTheme="minorEastAsia"/>
          <w:color w:val="002060"/>
        </w:rPr>
      </w:pPr>
      <w:r w:rsidRPr="00636931">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3D4E689B" w14:textId="77777777" w:rsidTr="000E40E5">
        <w:tc>
          <w:tcPr>
            <w:tcW w:w="2200" w:type="dxa"/>
            <w:tcMar>
              <w:top w:w="20" w:type="dxa"/>
              <w:left w:w="20" w:type="dxa"/>
              <w:bottom w:w="20" w:type="dxa"/>
              <w:right w:w="20" w:type="dxa"/>
            </w:tcMar>
            <w:vAlign w:val="center"/>
            <w:hideMark/>
          </w:tcPr>
          <w:p w14:paraId="667515BB" w14:textId="77777777" w:rsidR="00B00AC3" w:rsidRPr="00636931" w:rsidRDefault="00B00AC3" w:rsidP="000E40E5">
            <w:pPr>
              <w:pStyle w:val="movimento"/>
              <w:rPr>
                <w:color w:val="002060"/>
              </w:rPr>
            </w:pPr>
            <w:r w:rsidRPr="00636931">
              <w:rPr>
                <w:color w:val="002060"/>
              </w:rPr>
              <w:t>DE CARLONIS NICOLO</w:t>
            </w:r>
          </w:p>
        </w:tc>
        <w:tc>
          <w:tcPr>
            <w:tcW w:w="2200" w:type="dxa"/>
            <w:tcMar>
              <w:top w:w="20" w:type="dxa"/>
              <w:left w:w="20" w:type="dxa"/>
              <w:bottom w:w="20" w:type="dxa"/>
              <w:right w:w="20" w:type="dxa"/>
            </w:tcMar>
            <w:vAlign w:val="center"/>
            <w:hideMark/>
          </w:tcPr>
          <w:p w14:paraId="34CF94EE" w14:textId="77777777" w:rsidR="00B00AC3" w:rsidRPr="00636931" w:rsidRDefault="00B00AC3" w:rsidP="000E40E5">
            <w:pPr>
              <w:pStyle w:val="movimento2"/>
              <w:rPr>
                <w:color w:val="002060"/>
              </w:rPr>
            </w:pPr>
            <w:r w:rsidRPr="00636931">
              <w:rPr>
                <w:color w:val="002060"/>
              </w:rPr>
              <w:t xml:space="preserve">(REAL SAN GIORGIO) </w:t>
            </w:r>
          </w:p>
        </w:tc>
        <w:tc>
          <w:tcPr>
            <w:tcW w:w="800" w:type="dxa"/>
            <w:tcMar>
              <w:top w:w="20" w:type="dxa"/>
              <w:left w:w="20" w:type="dxa"/>
              <w:bottom w:w="20" w:type="dxa"/>
              <w:right w:w="20" w:type="dxa"/>
            </w:tcMar>
            <w:vAlign w:val="center"/>
            <w:hideMark/>
          </w:tcPr>
          <w:p w14:paraId="1A913AD1"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08A1AEC"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D37B603" w14:textId="77777777" w:rsidR="00B00AC3" w:rsidRPr="00636931" w:rsidRDefault="00B00AC3" w:rsidP="000E40E5">
            <w:pPr>
              <w:pStyle w:val="movimento2"/>
              <w:rPr>
                <w:color w:val="002060"/>
              </w:rPr>
            </w:pPr>
            <w:r w:rsidRPr="00636931">
              <w:rPr>
                <w:color w:val="002060"/>
              </w:rPr>
              <w:t> </w:t>
            </w:r>
          </w:p>
        </w:tc>
      </w:tr>
    </w:tbl>
    <w:p w14:paraId="040FE225" w14:textId="77777777" w:rsidR="00B00AC3" w:rsidRPr="00636931" w:rsidRDefault="00B00AC3" w:rsidP="00B00AC3">
      <w:pPr>
        <w:pStyle w:val="titolo20"/>
        <w:rPr>
          <w:rFonts w:eastAsiaTheme="minorEastAsia"/>
          <w:color w:val="002060"/>
        </w:rPr>
      </w:pPr>
      <w:r w:rsidRPr="0063693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15C4C485" w14:textId="77777777" w:rsidTr="000E40E5">
        <w:tc>
          <w:tcPr>
            <w:tcW w:w="2200" w:type="dxa"/>
            <w:tcMar>
              <w:top w:w="20" w:type="dxa"/>
              <w:left w:w="20" w:type="dxa"/>
              <w:bottom w:w="20" w:type="dxa"/>
              <w:right w:w="20" w:type="dxa"/>
            </w:tcMar>
            <w:vAlign w:val="center"/>
            <w:hideMark/>
          </w:tcPr>
          <w:p w14:paraId="70636521" w14:textId="77777777" w:rsidR="00B00AC3" w:rsidRPr="00636931" w:rsidRDefault="00B00AC3" w:rsidP="000E40E5">
            <w:pPr>
              <w:pStyle w:val="movimento"/>
              <w:rPr>
                <w:color w:val="002060"/>
              </w:rPr>
            </w:pPr>
            <w:r w:rsidRPr="00636931">
              <w:rPr>
                <w:color w:val="002060"/>
              </w:rPr>
              <w:t>BENIGNI MARCO</w:t>
            </w:r>
          </w:p>
        </w:tc>
        <w:tc>
          <w:tcPr>
            <w:tcW w:w="2200" w:type="dxa"/>
            <w:tcMar>
              <w:top w:w="20" w:type="dxa"/>
              <w:left w:w="20" w:type="dxa"/>
              <w:bottom w:w="20" w:type="dxa"/>
              <w:right w:w="20" w:type="dxa"/>
            </w:tcMar>
            <w:vAlign w:val="center"/>
            <w:hideMark/>
          </w:tcPr>
          <w:p w14:paraId="302B8BF7" w14:textId="77777777" w:rsidR="00B00AC3" w:rsidRPr="00636931" w:rsidRDefault="00B00AC3" w:rsidP="000E40E5">
            <w:pPr>
              <w:pStyle w:val="movimento2"/>
              <w:rPr>
                <w:color w:val="002060"/>
              </w:rPr>
            </w:pPr>
            <w:r w:rsidRPr="00636931">
              <w:rPr>
                <w:color w:val="002060"/>
              </w:rPr>
              <w:t xml:space="preserve">(AUDAX 1970 S.ANGELO) </w:t>
            </w:r>
          </w:p>
        </w:tc>
        <w:tc>
          <w:tcPr>
            <w:tcW w:w="800" w:type="dxa"/>
            <w:tcMar>
              <w:top w:w="20" w:type="dxa"/>
              <w:left w:w="20" w:type="dxa"/>
              <w:bottom w:w="20" w:type="dxa"/>
              <w:right w:w="20" w:type="dxa"/>
            </w:tcMar>
            <w:vAlign w:val="center"/>
            <w:hideMark/>
          </w:tcPr>
          <w:p w14:paraId="11A548A4"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CE0811D" w14:textId="77777777" w:rsidR="00B00AC3" w:rsidRPr="00636931" w:rsidRDefault="00B00AC3" w:rsidP="000E40E5">
            <w:pPr>
              <w:pStyle w:val="movimento"/>
              <w:rPr>
                <w:color w:val="002060"/>
              </w:rPr>
            </w:pPr>
            <w:r w:rsidRPr="00636931">
              <w:rPr>
                <w:color w:val="002060"/>
              </w:rPr>
              <w:t>BREGA GIACOMO</w:t>
            </w:r>
          </w:p>
        </w:tc>
        <w:tc>
          <w:tcPr>
            <w:tcW w:w="2200" w:type="dxa"/>
            <w:tcMar>
              <w:top w:w="20" w:type="dxa"/>
              <w:left w:w="20" w:type="dxa"/>
              <w:bottom w:w="20" w:type="dxa"/>
              <w:right w:w="20" w:type="dxa"/>
            </w:tcMar>
            <w:vAlign w:val="center"/>
            <w:hideMark/>
          </w:tcPr>
          <w:p w14:paraId="1BC5FE98" w14:textId="77777777" w:rsidR="00B00AC3" w:rsidRPr="00636931" w:rsidRDefault="00B00AC3" w:rsidP="000E40E5">
            <w:pPr>
              <w:pStyle w:val="movimento2"/>
              <w:rPr>
                <w:color w:val="002060"/>
              </w:rPr>
            </w:pPr>
            <w:r w:rsidRPr="00636931">
              <w:rPr>
                <w:color w:val="002060"/>
              </w:rPr>
              <w:t xml:space="preserve">(DINAMIS 1990) </w:t>
            </w:r>
          </w:p>
        </w:tc>
      </w:tr>
      <w:tr w:rsidR="00B00AC3" w:rsidRPr="00636931" w14:paraId="2236C182" w14:textId="77777777" w:rsidTr="000E40E5">
        <w:tc>
          <w:tcPr>
            <w:tcW w:w="2200" w:type="dxa"/>
            <w:tcMar>
              <w:top w:w="20" w:type="dxa"/>
              <w:left w:w="20" w:type="dxa"/>
              <w:bottom w:w="20" w:type="dxa"/>
              <w:right w:w="20" w:type="dxa"/>
            </w:tcMar>
            <w:vAlign w:val="center"/>
            <w:hideMark/>
          </w:tcPr>
          <w:p w14:paraId="38B3D7BE" w14:textId="77777777" w:rsidR="00B00AC3" w:rsidRPr="00636931" w:rsidRDefault="00B00AC3" w:rsidP="000E40E5">
            <w:pPr>
              <w:pStyle w:val="movimento"/>
              <w:rPr>
                <w:color w:val="002060"/>
              </w:rPr>
            </w:pPr>
            <w:r w:rsidRPr="00636931">
              <w:rPr>
                <w:color w:val="002060"/>
              </w:rPr>
              <w:t>BRACCI GIACOMO</w:t>
            </w:r>
          </w:p>
        </w:tc>
        <w:tc>
          <w:tcPr>
            <w:tcW w:w="2200" w:type="dxa"/>
            <w:tcMar>
              <w:top w:w="20" w:type="dxa"/>
              <w:left w:w="20" w:type="dxa"/>
              <w:bottom w:w="20" w:type="dxa"/>
              <w:right w:w="20" w:type="dxa"/>
            </w:tcMar>
            <w:vAlign w:val="center"/>
            <w:hideMark/>
          </w:tcPr>
          <w:p w14:paraId="66685B0E" w14:textId="77777777" w:rsidR="00B00AC3" w:rsidRPr="00636931" w:rsidRDefault="00B00AC3" w:rsidP="000E40E5">
            <w:pPr>
              <w:pStyle w:val="movimento2"/>
              <w:rPr>
                <w:color w:val="002060"/>
              </w:rPr>
            </w:pPr>
            <w:r w:rsidRPr="00636931">
              <w:rPr>
                <w:color w:val="002060"/>
              </w:rPr>
              <w:t xml:space="preserve">(PIANACCIO) </w:t>
            </w:r>
          </w:p>
        </w:tc>
        <w:tc>
          <w:tcPr>
            <w:tcW w:w="800" w:type="dxa"/>
            <w:tcMar>
              <w:top w:w="20" w:type="dxa"/>
              <w:left w:w="20" w:type="dxa"/>
              <w:bottom w:w="20" w:type="dxa"/>
              <w:right w:w="20" w:type="dxa"/>
            </w:tcMar>
            <w:vAlign w:val="center"/>
            <w:hideMark/>
          </w:tcPr>
          <w:p w14:paraId="4C7A096B"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0C825D7" w14:textId="77777777" w:rsidR="00B00AC3" w:rsidRPr="00636931" w:rsidRDefault="00B00AC3" w:rsidP="000E40E5">
            <w:pPr>
              <w:pStyle w:val="movimento"/>
              <w:rPr>
                <w:color w:val="002060"/>
              </w:rPr>
            </w:pPr>
            <w:r w:rsidRPr="00636931">
              <w:rPr>
                <w:color w:val="002060"/>
              </w:rPr>
              <w:t>GIORDANO RENATO</w:t>
            </w:r>
          </w:p>
        </w:tc>
        <w:tc>
          <w:tcPr>
            <w:tcW w:w="2200" w:type="dxa"/>
            <w:tcMar>
              <w:top w:w="20" w:type="dxa"/>
              <w:left w:w="20" w:type="dxa"/>
              <w:bottom w:w="20" w:type="dxa"/>
              <w:right w:w="20" w:type="dxa"/>
            </w:tcMar>
            <w:vAlign w:val="center"/>
            <w:hideMark/>
          </w:tcPr>
          <w:p w14:paraId="19606606" w14:textId="77777777" w:rsidR="00B00AC3" w:rsidRPr="00636931" w:rsidRDefault="00B00AC3" w:rsidP="000E40E5">
            <w:pPr>
              <w:pStyle w:val="movimento2"/>
              <w:rPr>
                <w:color w:val="002060"/>
              </w:rPr>
            </w:pPr>
            <w:r w:rsidRPr="00636931">
              <w:rPr>
                <w:color w:val="002060"/>
              </w:rPr>
              <w:t xml:space="preserve">(PIETRALACROCE 73) </w:t>
            </w:r>
          </w:p>
        </w:tc>
      </w:tr>
    </w:tbl>
    <w:p w14:paraId="29AA6897" w14:textId="77777777" w:rsidR="00B00AC3" w:rsidRPr="00636931" w:rsidRDefault="00B00AC3" w:rsidP="00B00AC3">
      <w:pPr>
        <w:pStyle w:val="titolo20"/>
        <w:rPr>
          <w:rFonts w:eastAsiaTheme="minorEastAsia"/>
          <w:color w:val="002060"/>
        </w:rPr>
      </w:pPr>
      <w:r w:rsidRPr="0063693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0016D36D" w14:textId="77777777" w:rsidTr="000E40E5">
        <w:tc>
          <w:tcPr>
            <w:tcW w:w="2200" w:type="dxa"/>
            <w:tcMar>
              <w:top w:w="20" w:type="dxa"/>
              <w:left w:w="20" w:type="dxa"/>
              <w:bottom w:w="20" w:type="dxa"/>
              <w:right w:w="20" w:type="dxa"/>
            </w:tcMar>
            <w:vAlign w:val="center"/>
            <w:hideMark/>
          </w:tcPr>
          <w:p w14:paraId="097B2836" w14:textId="77777777" w:rsidR="00B00AC3" w:rsidRPr="00636931" w:rsidRDefault="00B00AC3" w:rsidP="000E40E5">
            <w:pPr>
              <w:pStyle w:val="movimento"/>
              <w:rPr>
                <w:color w:val="002060"/>
              </w:rPr>
            </w:pPr>
            <w:r w:rsidRPr="00636931">
              <w:rPr>
                <w:color w:val="002060"/>
              </w:rPr>
              <w:t>RONDINE CHRISTIAN</w:t>
            </w:r>
          </w:p>
        </w:tc>
        <w:tc>
          <w:tcPr>
            <w:tcW w:w="2200" w:type="dxa"/>
            <w:tcMar>
              <w:top w:w="20" w:type="dxa"/>
              <w:left w:w="20" w:type="dxa"/>
              <w:bottom w:w="20" w:type="dxa"/>
              <w:right w:w="20" w:type="dxa"/>
            </w:tcMar>
            <w:vAlign w:val="center"/>
            <w:hideMark/>
          </w:tcPr>
          <w:p w14:paraId="54C2560D" w14:textId="77777777" w:rsidR="00B00AC3" w:rsidRPr="00636931" w:rsidRDefault="00B00AC3" w:rsidP="000E40E5">
            <w:pPr>
              <w:pStyle w:val="movimento2"/>
              <w:rPr>
                <w:color w:val="002060"/>
              </w:rPr>
            </w:pPr>
            <w:r w:rsidRPr="00636931">
              <w:rPr>
                <w:color w:val="002060"/>
              </w:rPr>
              <w:t xml:space="preserve">(DINAMIS 1990) </w:t>
            </w:r>
          </w:p>
        </w:tc>
        <w:tc>
          <w:tcPr>
            <w:tcW w:w="800" w:type="dxa"/>
            <w:tcMar>
              <w:top w:w="20" w:type="dxa"/>
              <w:left w:w="20" w:type="dxa"/>
              <w:bottom w:w="20" w:type="dxa"/>
              <w:right w:w="20" w:type="dxa"/>
            </w:tcMar>
            <w:vAlign w:val="center"/>
            <w:hideMark/>
          </w:tcPr>
          <w:p w14:paraId="3E6C1C48"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485D95C" w14:textId="77777777" w:rsidR="00B00AC3" w:rsidRPr="00636931" w:rsidRDefault="00B00AC3" w:rsidP="000E40E5">
            <w:pPr>
              <w:pStyle w:val="movimento"/>
              <w:rPr>
                <w:color w:val="002060"/>
              </w:rPr>
            </w:pPr>
            <w:r w:rsidRPr="00636931">
              <w:rPr>
                <w:color w:val="002060"/>
              </w:rPr>
              <w:t>GIORDANINO JUAN PABLO</w:t>
            </w:r>
          </w:p>
        </w:tc>
        <w:tc>
          <w:tcPr>
            <w:tcW w:w="2200" w:type="dxa"/>
            <w:tcMar>
              <w:top w:w="20" w:type="dxa"/>
              <w:left w:w="20" w:type="dxa"/>
              <w:bottom w:w="20" w:type="dxa"/>
              <w:right w:w="20" w:type="dxa"/>
            </w:tcMar>
            <w:vAlign w:val="center"/>
            <w:hideMark/>
          </w:tcPr>
          <w:p w14:paraId="2DF08B25" w14:textId="77777777" w:rsidR="00B00AC3" w:rsidRPr="00636931" w:rsidRDefault="00B00AC3" w:rsidP="000E40E5">
            <w:pPr>
              <w:pStyle w:val="movimento2"/>
              <w:rPr>
                <w:color w:val="002060"/>
              </w:rPr>
            </w:pPr>
            <w:r w:rsidRPr="00636931">
              <w:rPr>
                <w:color w:val="002060"/>
              </w:rPr>
              <w:t xml:space="preserve">(JESI CALCIO A 5) </w:t>
            </w:r>
          </w:p>
        </w:tc>
      </w:tr>
      <w:tr w:rsidR="00B00AC3" w:rsidRPr="00636931" w14:paraId="71376F01" w14:textId="77777777" w:rsidTr="000E40E5">
        <w:tc>
          <w:tcPr>
            <w:tcW w:w="2200" w:type="dxa"/>
            <w:tcMar>
              <w:top w:w="20" w:type="dxa"/>
              <w:left w:w="20" w:type="dxa"/>
              <w:bottom w:w="20" w:type="dxa"/>
              <w:right w:w="20" w:type="dxa"/>
            </w:tcMar>
            <w:vAlign w:val="center"/>
            <w:hideMark/>
          </w:tcPr>
          <w:p w14:paraId="06B9ACEE" w14:textId="77777777" w:rsidR="00B00AC3" w:rsidRPr="00636931" w:rsidRDefault="00B00AC3" w:rsidP="000E40E5">
            <w:pPr>
              <w:pStyle w:val="movimento"/>
              <w:rPr>
                <w:color w:val="002060"/>
              </w:rPr>
            </w:pPr>
            <w:r w:rsidRPr="00636931">
              <w:rPr>
                <w:color w:val="002060"/>
              </w:rPr>
              <w:t>REININI ROBERTO</w:t>
            </w:r>
          </w:p>
        </w:tc>
        <w:tc>
          <w:tcPr>
            <w:tcW w:w="2200" w:type="dxa"/>
            <w:tcMar>
              <w:top w:w="20" w:type="dxa"/>
              <w:left w:w="20" w:type="dxa"/>
              <w:bottom w:w="20" w:type="dxa"/>
              <w:right w:w="20" w:type="dxa"/>
            </w:tcMar>
            <w:vAlign w:val="center"/>
            <w:hideMark/>
          </w:tcPr>
          <w:p w14:paraId="1C2BE003" w14:textId="77777777" w:rsidR="00B00AC3" w:rsidRPr="00636931" w:rsidRDefault="00B00AC3" w:rsidP="000E40E5">
            <w:pPr>
              <w:pStyle w:val="movimento2"/>
              <w:rPr>
                <w:color w:val="002060"/>
              </w:rPr>
            </w:pPr>
            <w:r w:rsidRPr="00636931">
              <w:rPr>
                <w:color w:val="002060"/>
              </w:rPr>
              <w:t xml:space="preserve">(SANGIORGIO) </w:t>
            </w:r>
          </w:p>
        </w:tc>
        <w:tc>
          <w:tcPr>
            <w:tcW w:w="800" w:type="dxa"/>
            <w:tcMar>
              <w:top w:w="20" w:type="dxa"/>
              <w:left w:w="20" w:type="dxa"/>
              <w:bottom w:w="20" w:type="dxa"/>
              <w:right w:w="20" w:type="dxa"/>
            </w:tcMar>
            <w:vAlign w:val="center"/>
            <w:hideMark/>
          </w:tcPr>
          <w:p w14:paraId="5A3D810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48C3BDF"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2E18852" w14:textId="77777777" w:rsidR="00B00AC3" w:rsidRPr="00636931" w:rsidRDefault="00B00AC3" w:rsidP="000E40E5">
            <w:pPr>
              <w:pStyle w:val="movimento2"/>
              <w:rPr>
                <w:color w:val="002060"/>
              </w:rPr>
            </w:pPr>
            <w:r w:rsidRPr="00636931">
              <w:rPr>
                <w:color w:val="002060"/>
              </w:rPr>
              <w:t> </w:t>
            </w:r>
          </w:p>
        </w:tc>
      </w:tr>
    </w:tbl>
    <w:p w14:paraId="76AA628F" w14:textId="77777777" w:rsidR="00B00AC3" w:rsidRPr="00636931" w:rsidRDefault="00B00AC3" w:rsidP="00B00AC3">
      <w:pPr>
        <w:pStyle w:val="titolo20"/>
        <w:rPr>
          <w:rFonts w:eastAsiaTheme="minorEastAsia"/>
          <w:color w:val="002060"/>
        </w:rPr>
      </w:pPr>
      <w:r w:rsidRPr="0063693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058C0D83" w14:textId="77777777" w:rsidTr="000E40E5">
        <w:tc>
          <w:tcPr>
            <w:tcW w:w="2200" w:type="dxa"/>
            <w:tcMar>
              <w:top w:w="20" w:type="dxa"/>
              <w:left w:w="20" w:type="dxa"/>
              <w:bottom w:w="20" w:type="dxa"/>
              <w:right w:w="20" w:type="dxa"/>
            </w:tcMar>
            <w:vAlign w:val="center"/>
            <w:hideMark/>
          </w:tcPr>
          <w:p w14:paraId="0194090E" w14:textId="77777777" w:rsidR="00B00AC3" w:rsidRPr="00636931" w:rsidRDefault="00B00AC3" w:rsidP="000E40E5">
            <w:pPr>
              <w:pStyle w:val="movimento"/>
              <w:rPr>
                <w:color w:val="002060"/>
              </w:rPr>
            </w:pPr>
            <w:r w:rsidRPr="00636931">
              <w:rPr>
                <w:color w:val="002060"/>
              </w:rPr>
              <w:t>CAZZOLA LUIGI</w:t>
            </w:r>
          </w:p>
        </w:tc>
        <w:tc>
          <w:tcPr>
            <w:tcW w:w="2200" w:type="dxa"/>
            <w:tcMar>
              <w:top w:w="20" w:type="dxa"/>
              <w:left w:w="20" w:type="dxa"/>
              <w:bottom w:w="20" w:type="dxa"/>
              <w:right w:w="20" w:type="dxa"/>
            </w:tcMar>
            <w:vAlign w:val="center"/>
            <w:hideMark/>
          </w:tcPr>
          <w:p w14:paraId="272C105D" w14:textId="77777777" w:rsidR="00B00AC3" w:rsidRPr="00636931" w:rsidRDefault="00B00AC3" w:rsidP="000E40E5">
            <w:pPr>
              <w:pStyle w:val="movimento2"/>
              <w:rPr>
                <w:color w:val="002060"/>
              </w:rPr>
            </w:pPr>
            <w:r w:rsidRPr="00636931">
              <w:rPr>
                <w:color w:val="002060"/>
              </w:rPr>
              <w:t xml:space="preserve">(ALMA JUVENTUS FANO) </w:t>
            </w:r>
          </w:p>
        </w:tc>
        <w:tc>
          <w:tcPr>
            <w:tcW w:w="800" w:type="dxa"/>
            <w:tcMar>
              <w:top w:w="20" w:type="dxa"/>
              <w:left w:w="20" w:type="dxa"/>
              <w:bottom w:w="20" w:type="dxa"/>
              <w:right w:w="20" w:type="dxa"/>
            </w:tcMar>
            <w:vAlign w:val="center"/>
            <w:hideMark/>
          </w:tcPr>
          <w:p w14:paraId="607C950E"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266F1430" w14:textId="77777777" w:rsidR="00B00AC3" w:rsidRPr="00636931" w:rsidRDefault="00B00AC3" w:rsidP="000E40E5">
            <w:pPr>
              <w:pStyle w:val="movimento"/>
              <w:rPr>
                <w:color w:val="002060"/>
              </w:rPr>
            </w:pPr>
            <w:r w:rsidRPr="00636931">
              <w:rPr>
                <w:color w:val="002060"/>
              </w:rPr>
              <w:t>CENTONZE MICHELE</w:t>
            </w:r>
          </w:p>
        </w:tc>
        <w:tc>
          <w:tcPr>
            <w:tcW w:w="2200" w:type="dxa"/>
            <w:tcMar>
              <w:top w:w="20" w:type="dxa"/>
              <w:left w:w="20" w:type="dxa"/>
              <w:bottom w:w="20" w:type="dxa"/>
              <w:right w:w="20" w:type="dxa"/>
            </w:tcMar>
            <w:vAlign w:val="center"/>
            <w:hideMark/>
          </w:tcPr>
          <w:p w14:paraId="0E664C5C" w14:textId="77777777" w:rsidR="00B00AC3" w:rsidRPr="00636931" w:rsidRDefault="00B00AC3" w:rsidP="000E40E5">
            <w:pPr>
              <w:pStyle w:val="movimento2"/>
              <w:rPr>
                <w:color w:val="002060"/>
              </w:rPr>
            </w:pPr>
            <w:r w:rsidRPr="00636931">
              <w:rPr>
                <w:color w:val="002060"/>
              </w:rPr>
              <w:t xml:space="preserve">(DINAMIS 1990) </w:t>
            </w:r>
          </w:p>
        </w:tc>
      </w:tr>
      <w:tr w:rsidR="00B00AC3" w:rsidRPr="00636931" w14:paraId="2DE83F3B" w14:textId="77777777" w:rsidTr="000E40E5">
        <w:tc>
          <w:tcPr>
            <w:tcW w:w="2200" w:type="dxa"/>
            <w:tcMar>
              <w:top w:w="20" w:type="dxa"/>
              <w:left w:w="20" w:type="dxa"/>
              <w:bottom w:w="20" w:type="dxa"/>
              <w:right w:w="20" w:type="dxa"/>
            </w:tcMar>
            <w:vAlign w:val="center"/>
            <w:hideMark/>
          </w:tcPr>
          <w:p w14:paraId="68EF14E2" w14:textId="77777777" w:rsidR="00B00AC3" w:rsidRPr="00636931" w:rsidRDefault="00B00AC3" w:rsidP="000E40E5">
            <w:pPr>
              <w:pStyle w:val="movimento"/>
              <w:rPr>
                <w:color w:val="002060"/>
              </w:rPr>
            </w:pPr>
            <w:r w:rsidRPr="00636931">
              <w:rPr>
                <w:color w:val="002060"/>
              </w:rPr>
              <w:t>ZAMPA JACOPO</w:t>
            </w:r>
          </w:p>
        </w:tc>
        <w:tc>
          <w:tcPr>
            <w:tcW w:w="2200" w:type="dxa"/>
            <w:tcMar>
              <w:top w:w="20" w:type="dxa"/>
              <w:left w:w="20" w:type="dxa"/>
              <w:bottom w:w="20" w:type="dxa"/>
              <w:right w:w="20" w:type="dxa"/>
            </w:tcMar>
            <w:vAlign w:val="center"/>
            <w:hideMark/>
          </w:tcPr>
          <w:p w14:paraId="37010814" w14:textId="77777777" w:rsidR="00B00AC3" w:rsidRPr="00636931" w:rsidRDefault="00B00AC3" w:rsidP="000E40E5">
            <w:pPr>
              <w:pStyle w:val="movimento2"/>
              <w:rPr>
                <w:color w:val="002060"/>
              </w:rPr>
            </w:pPr>
            <w:r w:rsidRPr="00636931">
              <w:rPr>
                <w:color w:val="002060"/>
              </w:rPr>
              <w:t xml:space="preserve">(PIETRALACROCE 73) </w:t>
            </w:r>
          </w:p>
        </w:tc>
        <w:tc>
          <w:tcPr>
            <w:tcW w:w="800" w:type="dxa"/>
            <w:tcMar>
              <w:top w:w="20" w:type="dxa"/>
              <w:left w:w="20" w:type="dxa"/>
              <w:bottom w:w="20" w:type="dxa"/>
              <w:right w:w="20" w:type="dxa"/>
            </w:tcMar>
            <w:vAlign w:val="center"/>
            <w:hideMark/>
          </w:tcPr>
          <w:p w14:paraId="3D9FC946"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5F94C63"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7F43028" w14:textId="77777777" w:rsidR="00B00AC3" w:rsidRPr="00636931" w:rsidRDefault="00B00AC3" w:rsidP="000E40E5">
            <w:pPr>
              <w:pStyle w:val="movimento2"/>
              <w:rPr>
                <w:color w:val="002060"/>
              </w:rPr>
            </w:pPr>
            <w:r w:rsidRPr="00636931">
              <w:rPr>
                <w:color w:val="002060"/>
              </w:rPr>
              <w:t> </w:t>
            </w:r>
          </w:p>
        </w:tc>
      </w:tr>
    </w:tbl>
    <w:p w14:paraId="41CE85F6" w14:textId="77777777" w:rsidR="00B00AC3" w:rsidRPr="00636931" w:rsidRDefault="00B00AC3" w:rsidP="00B00AC3">
      <w:pPr>
        <w:pStyle w:val="titolo10"/>
        <w:rPr>
          <w:rFonts w:eastAsiaTheme="minorEastAsia"/>
          <w:color w:val="002060"/>
        </w:rPr>
      </w:pPr>
      <w:r w:rsidRPr="00636931">
        <w:rPr>
          <w:color w:val="002060"/>
        </w:rPr>
        <w:t xml:space="preserve">GARE DEL 11/ 2/2023 </w:t>
      </w:r>
    </w:p>
    <w:p w14:paraId="2AF60BCE" w14:textId="77777777" w:rsidR="00B00AC3" w:rsidRPr="00636931" w:rsidRDefault="00B00AC3" w:rsidP="00B00AC3">
      <w:pPr>
        <w:pStyle w:val="titolo7a"/>
        <w:rPr>
          <w:color w:val="002060"/>
        </w:rPr>
      </w:pPr>
      <w:r w:rsidRPr="00636931">
        <w:rPr>
          <w:color w:val="002060"/>
        </w:rPr>
        <w:t xml:space="preserve">PROVVEDIMENTI DISCIPLINARI </w:t>
      </w:r>
    </w:p>
    <w:p w14:paraId="3C2FA4B8" w14:textId="77777777" w:rsidR="00B00AC3" w:rsidRPr="00636931" w:rsidRDefault="00B00AC3" w:rsidP="00B00AC3">
      <w:pPr>
        <w:pStyle w:val="titolo7b0"/>
        <w:rPr>
          <w:color w:val="002060"/>
        </w:rPr>
      </w:pPr>
      <w:r w:rsidRPr="00636931">
        <w:rPr>
          <w:color w:val="002060"/>
        </w:rPr>
        <w:t xml:space="preserve">In base alle risultanze degli atti ufficiali sono state deliberate le seguenti sanzioni disciplinari. </w:t>
      </w:r>
    </w:p>
    <w:p w14:paraId="0ACEFA3E" w14:textId="77777777" w:rsidR="00B00AC3" w:rsidRPr="00636931" w:rsidRDefault="00B00AC3" w:rsidP="00B00AC3">
      <w:pPr>
        <w:pStyle w:val="titolo30"/>
        <w:rPr>
          <w:color w:val="002060"/>
        </w:rPr>
      </w:pPr>
      <w:r w:rsidRPr="00636931">
        <w:rPr>
          <w:color w:val="002060"/>
        </w:rPr>
        <w:t xml:space="preserve">CALCIATORI ESPULSI </w:t>
      </w:r>
    </w:p>
    <w:p w14:paraId="4162D65E" w14:textId="77777777" w:rsidR="00B00AC3" w:rsidRPr="00636931" w:rsidRDefault="00B00AC3" w:rsidP="00B00AC3">
      <w:pPr>
        <w:pStyle w:val="titolo20"/>
        <w:rPr>
          <w:color w:val="002060"/>
        </w:rPr>
      </w:pPr>
      <w:r w:rsidRPr="0063693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33A38F44" w14:textId="77777777" w:rsidTr="000E40E5">
        <w:tc>
          <w:tcPr>
            <w:tcW w:w="2200" w:type="dxa"/>
            <w:tcMar>
              <w:top w:w="20" w:type="dxa"/>
              <w:left w:w="20" w:type="dxa"/>
              <w:bottom w:w="20" w:type="dxa"/>
              <w:right w:w="20" w:type="dxa"/>
            </w:tcMar>
            <w:vAlign w:val="center"/>
            <w:hideMark/>
          </w:tcPr>
          <w:p w14:paraId="07C6B6AF" w14:textId="77777777" w:rsidR="00B00AC3" w:rsidRPr="00636931" w:rsidRDefault="00B00AC3" w:rsidP="000E40E5">
            <w:pPr>
              <w:pStyle w:val="movimento"/>
              <w:rPr>
                <w:color w:val="002060"/>
              </w:rPr>
            </w:pPr>
            <w:r w:rsidRPr="00636931">
              <w:rPr>
                <w:color w:val="002060"/>
              </w:rPr>
              <w:t>COLOTTO MATTIA</w:t>
            </w:r>
          </w:p>
        </w:tc>
        <w:tc>
          <w:tcPr>
            <w:tcW w:w="2200" w:type="dxa"/>
            <w:tcMar>
              <w:top w:w="20" w:type="dxa"/>
              <w:left w:w="20" w:type="dxa"/>
              <w:bottom w:w="20" w:type="dxa"/>
              <w:right w:w="20" w:type="dxa"/>
            </w:tcMar>
            <w:vAlign w:val="center"/>
            <w:hideMark/>
          </w:tcPr>
          <w:p w14:paraId="6D5B0594" w14:textId="77777777" w:rsidR="00B00AC3" w:rsidRPr="00636931" w:rsidRDefault="00B00AC3" w:rsidP="000E40E5">
            <w:pPr>
              <w:pStyle w:val="movimento2"/>
              <w:rPr>
                <w:color w:val="002060"/>
              </w:rPr>
            </w:pPr>
            <w:r w:rsidRPr="00636931">
              <w:rPr>
                <w:color w:val="002060"/>
              </w:rPr>
              <w:t xml:space="preserve">(MONTELUPONE CALCIO A 5) </w:t>
            </w:r>
          </w:p>
        </w:tc>
        <w:tc>
          <w:tcPr>
            <w:tcW w:w="800" w:type="dxa"/>
            <w:tcMar>
              <w:top w:w="20" w:type="dxa"/>
              <w:left w:w="20" w:type="dxa"/>
              <w:bottom w:w="20" w:type="dxa"/>
              <w:right w:w="20" w:type="dxa"/>
            </w:tcMar>
            <w:vAlign w:val="center"/>
            <w:hideMark/>
          </w:tcPr>
          <w:p w14:paraId="57F1ECD6"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717A122" w14:textId="77777777" w:rsidR="00B00AC3" w:rsidRPr="00636931" w:rsidRDefault="00B00AC3" w:rsidP="000E40E5">
            <w:pPr>
              <w:pStyle w:val="movimento"/>
              <w:rPr>
                <w:color w:val="002060"/>
              </w:rPr>
            </w:pPr>
            <w:r w:rsidRPr="00636931">
              <w:rPr>
                <w:color w:val="002060"/>
              </w:rPr>
              <w:t>PAGLIARI ALBERTO</w:t>
            </w:r>
          </w:p>
        </w:tc>
        <w:tc>
          <w:tcPr>
            <w:tcW w:w="2200" w:type="dxa"/>
            <w:tcMar>
              <w:top w:w="20" w:type="dxa"/>
              <w:left w:w="20" w:type="dxa"/>
              <w:bottom w:w="20" w:type="dxa"/>
              <w:right w:w="20" w:type="dxa"/>
            </w:tcMar>
            <w:vAlign w:val="center"/>
            <w:hideMark/>
          </w:tcPr>
          <w:p w14:paraId="608D9BEC" w14:textId="77777777" w:rsidR="00B00AC3" w:rsidRPr="00636931" w:rsidRDefault="00B00AC3" w:rsidP="000E40E5">
            <w:pPr>
              <w:pStyle w:val="movimento2"/>
              <w:rPr>
                <w:color w:val="002060"/>
              </w:rPr>
            </w:pPr>
            <w:r w:rsidRPr="00636931">
              <w:rPr>
                <w:color w:val="002060"/>
              </w:rPr>
              <w:t xml:space="preserve">(POL.CAGLI SPORT ASSOCIATI) </w:t>
            </w:r>
          </w:p>
        </w:tc>
      </w:tr>
    </w:tbl>
    <w:p w14:paraId="24BBF813" w14:textId="77777777" w:rsidR="00B00AC3" w:rsidRPr="00636931" w:rsidRDefault="00B00AC3" w:rsidP="00B00AC3">
      <w:pPr>
        <w:pStyle w:val="titolo30"/>
        <w:rPr>
          <w:rFonts w:eastAsiaTheme="minorEastAsia"/>
          <w:color w:val="002060"/>
        </w:rPr>
      </w:pPr>
      <w:r w:rsidRPr="00636931">
        <w:rPr>
          <w:color w:val="002060"/>
        </w:rPr>
        <w:t xml:space="preserve">CALCIATORI NON ESPULSI </w:t>
      </w:r>
    </w:p>
    <w:p w14:paraId="5A28B89C" w14:textId="77777777" w:rsidR="00B00AC3" w:rsidRPr="00636931" w:rsidRDefault="00B00AC3" w:rsidP="00B00AC3">
      <w:pPr>
        <w:pStyle w:val="titolo20"/>
        <w:rPr>
          <w:color w:val="002060"/>
        </w:rPr>
      </w:pPr>
      <w:r w:rsidRPr="0063693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5E2E6334" w14:textId="77777777" w:rsidTr="000E40E5">
        <w:tc>
          <w:tcPr>
            <w:tcW w:w="2200" w:type="dxa"/>
            <w:tcMar>
              <w:top w:w="20" w:type="dxa"/>
              <w:left w:w="20" w:type="dxa"/>
              <w:bottom w:w="20" w:type="dxa"/>
              <w:right w:w="20" w:type="dxa"/>
            </w:tcMar>
            <w:vAlign w:val="center"/>
            <w:hideMark/>
          </w:tcPr>
          <w:p w14:paraId="673F0BFD" w14:textId="77777777" w:rsidR="00B00AC3" w:rsidRPr="00636931" w:rsidRDefault="00B00AC3" w:rsidP="000E40E5">
            <w:pPr>
              <w:pStyle w:val="movimento"/>
              <w:rPr>
                <w:color w:val="002060"/>
              </w:rPr>
            </w:pPr>
            <w:r w:rsidRPr="00636931">
              <w:rPr>
                <w:color w:val="002060"/>
              </w:rPr>
              <w:t>REBISCINI TOMMASO</w:t>
            </w:r>
          </w:p>
        </w:tc>
        <w:tc>
          <w:tcPr>
            <w:tcW w:w="2200" w:type="dxa"/>
            <w:tcMar>
              <w:top w:w="20" w:type="dxa"/>
              <w:left w:w="20" w:type="dxa"/>
              <w:bottom w:w="20" w:type="dxa"/>
              <w:right w:w="20" w:type="dxa"/>
            </w:tcMar>
            <w:vAlign w:val="center"/>
            <w:hideMark/>
          </w:tcPr>
          <w:p w14:paraId="78BBE883" w14:textId="77777777" w:rsidR="00B00AC3" w:rsidRPr="00636931" w:rsidRDefault="00B00AC3" w:rsidP="000E40E5">
            <w:pPr>
              <w:pStyle w:val="movimento2"/>
              <w:rPr>
                <w:color w:val="002060"/>
              </w:rPr>
            </w:pPr>
            <w:r w:rsidRPr="00636931">
              <w:rPr>
                <w:color w:val="002060"/>
              </w:rPr>
              <w:t xml:space="preserve">(POL.CAGLI SPORT ASSOCIATI) </w:t>
            </w:r>
          </w:p>
        </w:tc>
        <w:tc>
          <w:tcPr>
            <w:tcW w:w="800" w:type="dxa"/>
            <w:tcMar>
              <w:top w:w="20" w:type="dxa"/>
              <w:left w:w="20" w:type="dxa"/>
              <w:bottom w:w="20" w:type="dxa"/>
              <w:right w:w="20" w:type="dxa"/>
            </w:tcMar>
            <w:vAlign w:val="center"/>
            <w:hideMark/>
          </w:tcPr>
          <w:p w14:paraId="5BD3D03E"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7E8AEA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481AF49" w14:textId="77777777" w:rsidR="00B00AC3" w:rsidRPr="00636931" w:rsidRDefault="00B00AC3" w:rsidP="000E40E5">
            <w:pPr>
              <w:pStyle w:val="movimento2"/>
              <w:rPr>
                <w:color w:val="002060"/>
              </w:rPr>
            </w:pPr>
            <w:r w:rsidRPr="00636931">
              <w:rPr>
                <w:color w:val="002060"/>
              </w:rPr>
              <w:t> </w:t>
            </w:r>
          </w:p>
        </w:tc>
      </w:tr>
    </w:tbl>
    <w:p w14:paraId="34A09A02" w14:textId="77777777" w:rsidR="00B00AC3" w:rsidRPr="00636931" w:rsidRDefault="00B00AC3" w:rsidP="00B00AC3">
      <w:pPr>
        <w:pStyle w:val="breakline"/>
        <w:rPr>
          <w:color w:val="002060"/>
        </w:rPr>
      </w:pPr>
    </w:p>
    <w:p w14:paraId="10410995" w14:textId="77777777" w:rsidR="00B00AC3" w:rsidRPr="00636931" w:rsidRDefault="00B00AC3" w:rsidP="00B00AC3">
      <w:pPr>
        <w:jc w:val="center"/>
        <w:rPr>
          <w:rFonts w:ascii="Arial" w:hAnsi="Arial" w:cs="Arial"/>
          <w:noProof/>
          <w:color w:val="002060"/>
          <w:sz w:val="22"/>
          <w:szCs w:val="22"/>
        </w:rPr>
      </w:pPr>
      <w:r w:rsidRPr="00636931">
        <w:rPr>
          <w:rFonts w:ascii="Arial" w:hAnsi="Arial" w:cs="Arial"/>
          <w:noProof/>
          <w:color w:val="002060"/>
          <w:sz w:val="22"/>
          <w:szCs w:val="22"/>
        </w:rPr>
        <w:t>F.to IL SEGRETARIO                                   F.to IL GIUDICE SPORTIVO</w:t>
      </w:r>
    </w:p>
    <w:p w14:paraId="2A195E37" w14:textId="77777777" w:rsidR="00B00AC3" w:rsidRPr="00636931" w:rsidRDefault="00B00AC3" w:rsidP="00B00AC3">
      <w:pPr>
        <w:pStyle w:val="breakline"/>
        <w:rPr>
          <w:rFonts w:eastAsiaTheme="minorEastAsia"/>
          <w:color w:val="002060"/>
        </w:rPr>
      </w:pPr>
      <w:r w:rsidRPr="00636931">
        <w:rPr>
          <w:rFonts w:ascii="Arial" w:hAnsi="Arial" w:cs="Arial"/>
          <w:noProof/>
          <w:color w:val="002060"/>
          <w:sz w:val="22"/>
          <w:szCs w:val="22"/>
        </w:rPr>
        <w:t xml:space="preserve">                         Angelo Castellana        </w:t>
      </w:r>
      <w:r w:rsidRPr="00636931">
        <w:rPr>
          <w:rFonts w:ascii="Arial" w:hAnsi="Arial" w:cs="Arial"/>
          <w:noProof/>
          <w:color w:val="002060"/>
          <w:sz w:val="22"/>
          <w:szCs w:val="22"/>
        </w:rPr>
        <w:tab/>
        <w:t xml:space="preserve">                                Agnese Lazzaretti</w:t>
      </w:r>
    </w:p>
    <w:p w14:paraId="2A402997" w14:textId="77777777" w:rsidR="00B00AC3" w:rsidRPr="00636931" w:rsidRDefault="00B00AC3" w:rsidP="00B00AC3">
      <w:pPr>
        <w:pStyle w:val="breakline"/>
        <w:rPr>
          <w:rFonts w:eastAsiaTheme="minorEastAsia"/>
          <w:color w:val="002060"/>
        </w:rPr>
      </w:pPr>
    </w:p>
    <w:p w14:paraId="7A8855E0" w14:textId="77777777" w:rsidR="00B00AC3" w:rsidRPr="00636931" w:rsidRDefault="00B00AC3" w:rsidP="00B00AC3">
      <w:pPr>
        <w:pStyle w:val="titoloprinc0"/>
        <w:rPr>
          <w:color w:val="002060"/>
        </w:rPr>
      </w:pPr>
      <w:r w:rsidRPr="00636931">
        <w:rPr>
          <w:color w:val="002060"/>
        </w:rPr>
        <w:t>CLASSIFICA</w:t>
      </w:r>
    </w:p>
    <w:p w14:paraId="5B537247" w14:textId="77777777" w:rsidR="00B00AC3" w:rsidRPr="00636931" w:rsidRDefault="00B00AC3" w:rsidP="00B00AC3">
      <w:pPr>
        <w:pStyle w:val="breakline"/>
        <w:rPr>
          <w:color w:val="002060"/>
        </w:rPr>
      </w:pPr>
    </w:p>
    <w:p w14:paraId="2B53EA08" w14:textId="77777777" w:rsidR="00B00AC3" w:rsidRPr="00636931" w:rsidRDefault="00B00AC3" w:rsidP="00B00AC3">
      <w:pPr>
        <w:pStyle w:val="breakline"/>
        <w:rPr>
          <w:color w:val="002060"/>
        </w:rPr>
      </w:pPr>
    </w:p>
    <w:p w14:paraId="4D45FF62" w14:textId="77777777" w:rsidR="00B00AC3" w:rsidRPr="00636931" w:rsidRDefault="00B00AC3" w:rsidP="00B00AC3">
      <w:pPr>
        <w:pStyle w:val="sottotitolocampionato10"/>
        <w:rPr>
          <w:color w:val="002060"/>
        </w:rPr>
      </w:pPr>
      <w:r w:rsidRPr="0063693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0AC3" w:rsidRPr="00636931" w14:paraId="7D74241E" w14:textId="77777777" w:rsidTr="000E40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34193" w14:textId="77777777" w:rsidR="00B00AC3" w:rsidRPr="00636931" w:rsidRDefault="00B00AC3" w:rsidP="000E40E5">
            <w:pPr>
              <w:pStyle w:val="headertabella0"/>
              <w:rPr>
                <w:color w:val="002060"/>
              </w:rPr>
            </w:pPr>
            <w:r w:rsidRPr="006369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75841" w14:textId="77777777" w:rsidR="00B00AC3" w:rsidRPr="00636931" w:rsidRDefault="00B00AC3" w:rsidP="000E40E5">
            <w:pPr>
              <w:pStyle w:val="headertabella0"/>
              <w:rPr>
                <w:color w:val="002060"/>
              </w:rPr>
            </w:pPr>
            <w:r w:rsidRPr="006369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183C4" w14:textId="77777777" w:rsidR="00B00AC3" w:rsidRPr="00636931" w:rsidRDefault="00B00AC3" w:rsidP="000E40E5">
            <w:pPr>
              <w:pStyle w:val="headertabella0"/>
              <w:rPr>
                <w:color w:val="002060"/>
              </w:rPr>
            </w:pPr>
            <w:r w:rsidRPr="006369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8BAFD" w14:textId="77777777" w:rsidR="00B00AC3" w:rsidRPr="00636931" w:rsidRDefault="00B00AC3" w:rsidP="000E40E5">
            <w:pPr>
              <w:pStyle w:val="headertabella0"/>
              <w:rPr>
                <w:color w:val="002060"/>
              </w:rPr>
            </w:pPr>
            <w:r w:rsidRPr="006369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A4C02" w14:textId="77777777" w:rsidR="00B00AC3" w:rsidRPr="00636931" w:rsidRDefault="00B00AC3" w:rsidP="000E40E5">
            <w:pPr>
              <w:pStyle w:val="headertabella0"/>
              <w:rPr>
                <w:color w:val="002060"/>
              </w:rPr>
            </w:pPr>
            <w:r w:rsidRPr="006369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2C93B" w14:textId="77777777" w:rsidR="00B00AC3" w:rsidRPr="00636931" w:rsidRDefault="00B00AC3" w:rsidP="000E40E5">
            <w:pPr>
              <w:pStyle w:val="headertabella0"/>
              <w:rPr>
                <w:color w:val="002060"/>
              </w:rPr>
            </w:pPr>
            <w:r w:rsidRPr="006369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EDAD7" w14:textId="77777777" w:rsidR="00B00AC3" w:rsidRPr="00636931" w:rsidRDefault="00B00AC3" w:rsidP="000E40E5">
            <w:pPr>
              <w:pStyle w:val="headertabella0"/>
              <w:rPr>
                <w:color w:val="002060"/>
              </w:rPr>
            </w:pPr>
            <w:r w:rsidRPr="006369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E2E10" w14:textId="77777777" w:rsidR="00B00AC3" w:rsidRPr="00636931" w:rsidRDefault="00B00AC3" w:rsidP="000E40E5">
            <w:pPr>
              <w:pStyle w:val="headertabella0"/>
              <w:rPr>
                <w:color w:val="002060"/>
              </w:rPr>
            </w:pPr>
            <w:r w:rsidRPr="006369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A125A" w14:textId="77777777" w:rsidR="00B00AC3" w:rsidRPr="00636931" w:rsidRDefault="00B00AC3" w:rsidP="000E40E5">
            <w:pPr>
              <w:pStyle w:val="headertabella0"/>
              <w:rPr>
                <w:color w:val="002060"/>
              </w:rPr>
            </w:pPr>
            <w:r w:rsidRPr="006369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EC7CE" w14:textId="77777777" w:rsidR="00B00AC3" w:rsidRPr="00636931" w:rsidRDefault="00B00AC3" w:rsidP="000E40E5">
            <w:pPr>
              <w:pStyle w:val="headertabella0"/>
              <w:rPr>
                <w:color w:val="002060"/>
              </w:rPr>
            </w:pPr>
            <w:r w:rsidRPr="00636931">
              <w:rPr>
                <w:color w:val="002060"/>
              </w:rPr>
              <w:t>PE</w:t>
            </w:r>
          </w:p>
        </w:tc>
      </w:tr>
      <w:tr w:rsidR="00B00AC3" w:rsidRPr="00636931" w14:paraId="488FDF01" w14:textId="77777777" w:rsidTr="000E40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9A7D85" w14:textId="77777777" w:rsidR="00B00AC3" w:rsidRPr="00636931" w:rsidRDefault="00B00AC3" w:rsidP="000E40E5">
            <w:pPr>
              <w:pStyle w:val="rowtabella0"/>
              <w:rPr>
                <w:color w:val="002060"/>
              </w:rPr>
            </w:pPr>
            <w:r w:rsidRPr="00636931">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E4371" w14:textId="77777777" w:rsidR="00B00AC3" w:rsidRPr="00636931" w:rsidRDefault="00B00AC3" w:rsidP="000E40E5">
            <w:pPr>
              <w:pStyle w:val="rowtabella0"/>
              <w:jc w:val="center"/>
              <w:rPr>
                <w:color w:val="002060"/>
              </w:rPr>
            </w:pPr>
            <w:r w:rsidRPr="0063693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DFDB9"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B7A79" w14:textId="77777777" w:rsidR="00B00AC3" w:rsidRPr="00636931" w:rsidRDefault="00B00AC3" w:rsidP="000E40E5">
            <w:pPr>
              <w:pStyle w:val="rowtabella0"/>
              <w:jc w:val="center"/>
              <w:rPr>
                <w:color w:val="002060"/>
              </w:rPr>
            </w:pPr>
            <w:r w:rsidRPr="0063693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64CC0"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B1E98"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17394" w14:textId="77777777" w:rsidR="00B00AC3" w:rsidRPr="00636931" w:rsidRDefault="00B00AC3" w:rsidP="000E40E5">
            <w:pPr>
              <w:pStyle w:val="rowtabella0"/>
              <w:jc w:val="center"/>
              <w:rPr>
                <w:color w:val="002060"/>
              </w:rPr>
            </w:pPr>
            <w:r w:rsidRPr="00636931">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BBDBE" w14:textId="77777777" w:rsidR="00B00AC3" w:rsidRPr="00636931" w:rsidRDefault="00B00AC3" w:rsidP="000E40E5">
            <w:pPr>
              <w:pStyle w:val="rowtabella0"/>
              <w:jc w:val="center"/>
              <w:rPr>
                <w:color w:val="002060"/>
              </w:rPr>
            </w:pPr>
            <w:r w:rsidRPr="0063693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B1F15" w14:textId="77777777" w:rsidR="00B00AC3" w:rsidRPr="00636931" w:rsidRDefault="00B00AC3" w:rsidP="000E40E5">
            <w:pPr>
              <w:pStyle w:val="rowtabella0"/>
              <w:jc w:val="center"/>
              <w:rPr>
                <w:color w:val="002060"/>
              </w:rPr>
            </w:pPr>
            <w:r w:rsidRPr="0063693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4222C" w14:textId="77777777" w:rsidR="00B00AC3" w:rsidRPr="00636931" w:rsidRDefault="00B00AC3" w:rsidP="000E40E5">
            <w:pPr>
              <w:pStyle w:val="rowtabella0"/>
              <w:jc w:val="center"/>
              <w:rPr>
                <w:color w:val="002060"/>
              </w:rPr>
            </w:pPr>
            <w:r w:rsidRPr="00636931">
              <w:rPr>
                <w:color w:val="002060"/>
              </w:rPr>
              <w:t>0</w:t>
            </w:r>
          </w:p>
        </w:tc>
      </w:tr>
      <w:tr w:rsidR="00B00AC3" w:rsidRPr="00636931" w14:paraId="3B13032A"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6B0E4A" w14:textId="77777777" w:rsidR="00B00AC3" w:rsidRPr="00636931" w:rsidRDefault="00B00AC3" w:rsidP="000E40E5">
            <w:pPr>
              <w:pStyle w:val="rowtabella0"/>
              <w:rPr>
                <w:color w:val="002060"/>
              </w:rPr>
            </w:pPr>
            <w:r w:rsidRPr="0063693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0206B" w14:textId="77777777" w:rsidR="00B00AC3" w:rsidRPr="00636931" w:rsidRDefault="00B00AC3" w:rsidP="000E40E5">
            <w:pPr>
              <w:pStyle w:val="rowtabella0"/>
              <w:jc w:val="center"/>
              <w:rPr>
                <w:color w:val="002060"/>
              </w:rPr>
            </w:pPr>
            <w:r w:rsidRPr="0063693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8AC85"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F49B4"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B3AA2"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53430"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FFF62" w14:textId="77777777" w:rsidR="00B00AC3" w:rsidRPr="00636931" w:rsidRDefault="00B00AC3" w:rsidP="000E40E5">
            <w:pPr>
              <w:pStyle w:val="rowtabella0"/>
              <w:jc w:val="center"/>
              <w:rPr>
                <w:color w:val="002060"/>
              </w:rPr>
            </w:pPr>
            <w:r w:rsidRPr="0063693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54CCE" w14:textId="77777777" w:rsidR="00B00AC3" w:rsidRPr="00636931" w:rsidRDefault="00B00AC3" w:rsidP="000E40E5">
            <w:pPr>
              <w:pStyle w:val="rowtabella0"/>
              <w:jc w:val="center"/>
              <w:rPr>
                <w:color w:val="002060"/>
              </w:rPr>
            </w:pPr>
            <w:r w:rsidRPr="0063693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84EE" w14:textId="77777777" w:rsidR="00B00AC3" w:rsidRPr="00636931" w:rsidRDefault="00B00AC3" w:rsidP="000E40E5">
            <w:pPr>
              <w:pStyle w:val="rowtabella0"/>
              <w:jc w:val="center"/>
              <w:rPr>
                <w:color w:val="002060"/>
              </w:rPr>
            </w:pPr>
            <w:r w:rsidRPr="0063693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86F4F" w14:textId="77777777" w:rsidR="00B00AC3" w:rsidRPr="00636931" w:rsidRDefault="00B00AC3" w:rsidP="000E40E5">
            <w:pPr>
              <w:pStyle w:val="rowtabella0"/>
              <w:jc w:val="center"/>
              <w:rPr>
                <w:color w:val="002060"/>
              </w:rPr>
            </w:pPr>
            <w:r w:rsidRPr="00636931">
              <w:rPr>
                <w:color w:val="002060"/>
              </w:rPr>
              <w:t>0</w:t>
            </w:r>
          </w:p>
        </w:tc>
      </w:tr>
      <w:tr w:rsidR="00B00AC3" w:rsidRPr="00636931" w14:paraId="1D3B34AD"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6D3773" w14:textId="77777777" w:rsidR="00B00AC3" w:rsidRPr="00636931" w:rsidRDefault="00B00AC3" w:rsidP="000E40E5">
            <w:pPr>
              <w:pStyle w:val="rowtabella0"/>
              <w:rPr>
                <w:color w:val="002060"/>
                <w:lang w:val="es-ES"/>
              </w:rPr>
            </w:pPr>
            <w:r w:rsidRPr="00636931">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524C5" w14:textId="77777777" w:rsidR="00B00AC3" w:rsidRPr="00636931" w:rsidRDefault="00B00AC3" w:rsidP="000E40E5">
            <w:pPr>
              <w:pStyle w:val="rowtabella0"/>
              <w:jc w:val="center"/>
              <w:rPr>
                <w:color w:val="002060"/>
              </w:rPr>
            </w:pPr>
            <w:r w:rsidRPr="0063693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08C49"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28398"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F251B"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F29D7"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4FD4F" w14:textId="77777777" w:rsidR="00B00AC3" w:rsidRPr="00636931" w:rsidRDefault="00B00AC3" w:rsidP="000E40E5">
            <w:pPr>
              <w:pStyle w:val="rowtabella0"/>
              <w:jc w:val="center"/>
              <w:rPr>
                <w:color w:val="002060"/>
              </w:rPr>
            </w:pPr>
            <w:r w:rsidRPr="00636931">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6C898" w14:textId="77777777" w:rsidR="00B00AC3" w:rsidRPr="00636931" w:rsidRDefault="00B00AC3" w:rsidP="000E40E5">
            <w:pPr>
              <w:pStyle w:val="rowtabella0"/>
              <w:jc w:val="center"/>
              <w:rPr>
                <w:color w:val="002060"/>
              </w:rPr>
            </w:pPr>
            <w:r w:rsidRPr="0063693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A43A9" w14:textId="77777777" w:rsidR="00B00AC3" w:rsidRPr="00636931" w:rsidRDefault="00B00AC3" w:rsidP="000E40E5">
            <w:pPr>
              <w:pStyle w:val="rowtabella0"/>
              <w:jc w:val="center"/>
              <w:rPr>
                <w:color w:val="002060"/>
              </w:rPr>
            </w:pPr>
            <w:r w:rsidRPr="0063693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29F6F" w14:textId="77777777" w:rsidR="00B00AC3" w:rsidRPr="00636931" w:rsidRDefault="00B00AC3" w:rsidP="000E40E5">
            <w:pPr>
              <w:pStyle w:val="rowtabella0"/>
              <w:jc w:val="center"/>
              <w:rPr>
                <w:color w:val="002060"/>
              </w:rPr>
            </w:pPr>
            <w:r w:rsidRPr="00636931">
              <w:rPr>
                <w:color w:val="002060"/>
              </w:rPr>
              <w:t>0</w:t>
            </w:r>
          </w:p>
        </w:tc>
      </w:tr>
      <w:tr w:rsidR="00B00AC3" w:rsidRPr="00636931" w14:paraId="512768E5"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0920A" w14:textId="77777777" w:rsidR="00B00AC3" w:rsidRPr="00636931" w:rsidRDefault="00B00AC3" w:rsidP="000E40E5">
            <w:pPr>
              <w:pStyle w:val="rowtabella0"/>
              <w:rPr>
                <w:color w:val="002060"/>
              </w:rPr>
            </w:pPr>
            <w:r w:rsidRPr="00636931">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F3E29" w14:textId="77777777" w:rsidR="00B00AC3" w:rsidRPr="00636931" w:rsidRDefault="00B00AC3" w:rsidP="000E40E5">
            <w:pPr>
              <w:pStyle w:val="rowtabella0"/>
              <w:jc w:val="center"/>
              <w:rPr>
                <w:color w:val="002060"/>
              </w:rPr>
            </w:pPr>
            <w:r w:rsidRPr="0063693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06B08"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6FE54"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7B00F"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A1D99"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E2AA8" w14:textId="77777777" w:rsidR="00B00AC3" w:rsidRPr="00636931" w:rsidRDefault="00B00AC3" w:rsidP="000E40E5">
            <w:pPr>
              <w:pStyle w:val="rowtabella0"/>
              <w:jc w:val="center"/>
              <w:rPr>
                <w:color w:val="002060"/>
              </w:rPr>
            </w:pPr>
            <w:r w:rsidRPr="00636931">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75217" w14:textId="77777777" w:rsidR="00B00AC3" w:rsidRPr="00636931" w:rsidRDefault="00B00AC3" w:rsidP="000E40E5">
            <w:pPr>
              <w:pStyle w:val="rowtabella0"/>
              <w:jc w:val="center"/>
              <w:rPr>
                <w:color w:val="002060"/>
              </w:rPr>
            </w:pPr>
            <w:r w:rsidRPr="0063693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4F4C6" w14:textId="77777777" w:rsidR="00B00AC3" w:rsidRPr="00636931" w:rsidRDefault="00B00AC3" w:rsidP="000E40E5">
            <w:pPr>
              <w:pStyle w:val="rowtabella0"/>
              <w:jc w:val="center"/>
              <w:rPr>
                <w:color w:val="002060"/>
              </w:rPr>
            </w:pPr>
            <w:r w:rsidRPr="0063693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F4783" w14:textId="77777777" w:rsidR="00B00AC3" w:rsidRPr="00636931" w:rsidRDefault="00B00AC3" w:rsidP="000E40E5">
            <w:pPr>
              <w:pStyle w:val="rowtabella0"/>
              <w:jc w:val="center"/>
              <w:rPr>
                <w:color w:val="002060"/>
              </w:rPr>
            </w:pPr>
            <w:r w:rsidRPr="00636931">
              <w:rPr>
                <w:color w:val="002060"/>
              </w:rPr>
              <w:t>0</w:t>
            </w:r>
          </w:p>
        </w:tc>
      </w:tr>
      <w:tr w:rsidR="00B00AC3" w:rsidRPr="00636931" w14:paraId="7AF19084"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F00037" w14:textId="77777777" w:rsidR="00B00AC3" w:rsidRPr="00636931" w:rsidRDefault="00B00AC3" w:rsidP="000E40E5">
            <w:pPr>
              <w:pStyle w:val="rowtabella0"/>
              <w:rPr>
                <w:color w:val="002060"/>
                <w:lang w:val="es-ES"/>
              </w:rPr>
            </w:pPr>
            <w:r w:rsidRPr="00636931">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534D1" w14:textId="77777777" w:rsidR="00B00AC3" w:rsidRPr="00636931" w:rsidRDefault="00B00AC3" w:rsidP="000E40E5">
            <w:pPr>
              <w:pStyle w:val="rowtabella0"/>
              <w:jc w:val="center"/>
              <w:rPr>
                <w:color w:val="002060"/>
              </w:rPr>
            </w:pPr>
            <w:r w:rsidRPr="0063693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81310"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01E2F"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2D4F5"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0736D"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8EDD2" w14:textId="77777777" w:rsidR="00B00AC3" w:rsidRPr="00636931" w:rsidRDefault="00B00AC3" w:rsidP="000E40E5">
            <w:pPr>
              <w:pStyle w:val="rowtabella0"/>
              <w:jc w:val="center"/>
              <w:rPr>
                <w:color w:val="002060"/>
              </w:rPr>
            </w:pPr>
            <w:r w:rsidRPr="0063693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8673B" w14:textId="77777777" w:rsidR="00B00AC3" w:rsidRPr="00636931" w:rsidRDefault="00B00AC3" w:rsidP="000E40E5">
            <w:pPr>
              <w:pStyle w:val="rowtabella0"/>
              <w:jc w:val="center"/>
              <w:rPr>
                <w:color w:val="002060"/>
              </w:rPr>
            </w:pPr>
            <w:r w:rsidRPr="0063693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D2962" w14:textId="77777777" w:rsidR="00B00AC3" w:rsidRPr="00636931" w:rsidRDefault="00B00AC3" w:rsidP="000E40E5">
            <w:pPr>
              <w:pStyle w:val="rowtabella0"/>
              <w:jc w:val="center"/>
              <w:rPr>
                <w:color w:val="002060"/>
              </w:rPr>
            </w:pPr>
            <w:r w:rsidRPr="0063693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9849F" w14:textId="77777777" w:rsidR="00B00AC3" w:rsidRPr="00636931" w:rsidRDefault="00B00AC3" w:rsidP="000E40E5">
            <w:pPr>
              <w:pStyle w:val="rowtabella0"/>
              <w:jc w:val="center"/>
              <w:rPr>
                <w:color w:val="002060"/>
              </w:rPr>
            </w:pPr>
            <w:r w:rsidRPr="00636931">
              <w:rPr>
                <w:color w:val="002060"/>
              </w:rPr>
              <w:t>0</w:t>
            </w:r>
          </w:p>
        </w:tc>
      </w:tr>
      <w:tr w:rsidR="00B00AC3" w:rsidRPr="00636931" w14:paraId="5FD6E960"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2001B" w14:textId="77777777" w:rsidR="00B00AC3" w:rsidRPr="00636931" w:rsidRDefault="00B00AC3" w:rsidP="000E40E5">
            <w:pPr>
              <w:pStyle w:val="rowtabella0"/>
              <w:rPr>
                <w:color w:val="002060"/>
              </w:rPr>
            </w:pPr>
            <w:r w:rsidRPr="0063693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AD1DE" w14:textId="77777777" w:rsidR="00B00AC3" w:rsidRPr="00636931" w:rsidRDefault="00B00AC3" w:rsidP="000E40E5">
            <w:pPr>
              <w:pStyle w:val="rowtabella0"/>
              <w:jc w:val="center"/>
              <w:rPr>
                <w:color w:val="002060"/>
              </w:rPr>
            </w:pPr>
            <w:r w:rsidRPr="0063693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2051D"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B3714"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CB264"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45BAE"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DE247" w14:textId="77777777" w:rsidR="00B00AC3" w:rsidRPr="00636931" w:rsidRDefault="00B00AC3" w:rsidP="000E40E5">
            <w:pPr>
              <w:pStyle w:val="rowtabella0"/>
              <w:jc w:val="center"/>
              <w:rPr>
                <w:color w:val="002060"/>
              </w:rPr>
            </w:pPr>
            <w:r w:rsidRPr="00636931">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E7CE2" w14:textId="77777777" w:rsidR="00B00AC3" w:rsidRPr="00636931" w:rsidRDefault="00B00AC3" w:rsidP="000E40E5">
            <w:pPr>
              <w:pStyle w:val="rowtabella0"/>
              <w:jc w:val="center"/>
              <w:rPr>
                <w:color w:val="002060"/>
              </w:rPr>
            </w:pPr>
            <w:r w:rsidRPr="0063693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9C1B1" w14:textId="77777777" w:rsidR="00B00AC3" w:rsidRPr="00636931" w:rsidRDefault="00B00AC3" w:rsidP="000E40E5">
            <w:pPr>
              <w:pStyle w:val="rowtabella0"/>
              <w:jc w:val="center"/>
              <w:rPr>
                <w:color w:val="002060"/>
              </w:rPr>
            </w:pPr>
            <w:r w:rsidRPr="0063693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88A1A" w14:textId="77777777" w:rsidR="00B00AC3" w:rsidRPr="00636931" w:rsidRDefault="00B00AC3" w:rsidP="000E40E5">
            <w:pPr>
              <w:pStyle w:val="rowtabella0"/>
              <w:jc w:val="center"/>
              <w:rPr>
                <w:color w:val="002060"/>
              </w:rPr>
            </w:pPr>
            <w:r w:rsidRPr="00636931">
              <w:rPr>
                <w:color w:val="002060"/>
              </w:rPr>
              <w:t>0</w:t>
            </w:r>
          </w:p>
        </w:tc>
      </w:tr>
      <w:tr w:rsidR="00B00AC3" w:rsidRPr="00636931" w14:paraId="466E4BE8"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3F139" w14:textId="77777777" w:rsidR="00B00AC3" w:rsidRPr="00636931" w:rsidRDefault="00B00AC3" w:rsidP="000E40E5">
            <w:pPr>
              <w:pStyle w:val="rowtabella0"/>
              <w:rPr>
                <w:color w:val="002060"/>
              </w:rPr>
            </w:pPr>
            <w:r w:rsidRPr="0063693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A0062" w14:textId="77777777" w:rsidR="00B00AC3" w:rsidRPr="00636931" w:rsidRDefault="00B00AC3" w:rsidP="000E40E5">
            <w:pPr>
              <w:pStyle w:val="rowtabella0"/>
              <w:jc w:val="center"/>
              <w:rPr>
                <w:color w:val="002060"/>
              </w:rPr>
            </w:pPr>
            <w:r w:rsidRPr="0063693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D7FED"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17626"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E5B7C"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8690E"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32318" w14:textId="77777777" w:rsidR="00B00AC3" w:rsidRPr="00636931" w:rsidRDefault="00B00AC3" w:rsidP="000E40E5">
            <w:pPr>
              <w:pStyle w:val="rowtabella0"/>
              <w:jc w:val="center"/>
              <w:rPr>
                <w:color w:val="002060"/>
              </w:rPr>
            </w:pPr>
            <w:r w:rsidRPr="0063693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5FD7F" w14:textId="77777777" w:rsidR="00B00AC3" w:rsidRPr="00636931" w:rsidRDefault="00B00AC3" w:rsidP="000E40E5">
            <w:pPr>
              <w:pStyle w:val="rowtabella0"/>
              <w:jc w:val="center"/>
              <w:rPr>
                <w:color w:val="002060"/>
              </w:rPr>
            </w:pPr>
            <w:r w:rsidRPr="0063693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AF0AB"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F8998" w14:textId="77777777" w:rsidR="00B00AC3" w:rsidRPr="00636931" w:rsidRDefault="00B00AC3" w:rsidP="000E40E5">
            <w:pPr>
              <w:pStyle w:val="rowtabella0"/>
              <w:jc w:val="center"/>
              <w:rPr>
                <w:color w:val="002060"/>
              </w:rPr>
            </w:pPr>
            <w:r w:rsidRPr="00636931">
              <w:rPr>
                <w:color w:val="002060"/>
              </w:rPr>
              <w:t>0</w:t>
            </w:r>
          </w:p>
        </w:tc>
      </w:tr>
      <w:tr w:rsidR="00B00AC3" w:rsidRPr="00636931" w14:paraId="5252B4BD"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2EC42" w14:textId="77777777" w:rsidR="00B00AC3" w:rsidRPr="00636931" w:rsidRDefault="00B00AC3" w:rsidP="000E40E5">
            <w:pPr>
              <w:pStyle w:val="rowtabella0"/>
              <w:rPr>
                <w:color w:val="002060"/>
              </w:rPr>
            </w:pPr>
            <w:r w:rsidRPr="0063693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E65CF" w14:textId="77777777" w:rsidR="00B00AC3" w:rsidRPr="00636931" w:rsidRDefault="00B00AC3" w:rsidP="000E40E5">
            <w:pPr>
              <w:pStyle w:val="rowtabella0"/>
              <w:jc w:val="center"/>
              <w:rPr>
                <w:color w:val="002060"/>
              </w:rPr>
            </w:pPr>
            <w:r w:rsidRPr="0063693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49B21"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00E2A"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C3E8C"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839CD"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E6F79" w14:textId="77777777" w:rsidR="00B00AC3" w:rsidRPr="00636931" w:rsidRDefault="00B00AC3" w:rsidP="000E40E5">
            <w:pPr>
              <w:pStyle w:val="rowtabella0"/>
              <w:jc w:val="center"/>
              <w:rPr>
                <w:color w:val="002060"/>
              </w:rPr>
            </w:pPr>
            <w:r w:rsidRPr="0063693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7547D" w14:textId="77777777" w:rsidR="00B00AC3" w:rsidRPr="00636931" w:rsidRDefault="00B00AC3" w:rsidP="000E40E5">
            <w:pPr>
              <w:pStyle w:val="rowtabella0"/>
              <w:jc w:val="center"/>
              <w:rPr>
                <w:color w:val="002060"/>
              </w:rPr>
            </w:pPr>
            <w:r w:rsidRPr="0063693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12FF5"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976E2" w14:textId="77777777" w:rsidR="00B00AC3" w:rsidRPr="00636931" w:rsidRDefault="00B00AC3" w:rsidP="000E40E5">
            <w:pPr>
              <w:pStyle w:val="rowtabella0"/>
              <w:jc w:val="center"/>
              <w:rPr>
                <w:color w:val="002060"/>
              </w:rPr>
            </w:pPr>
            <w:r w:rsidRPr="00636931">
              <w:rPr>
                <w:color w:val="002060"/>
              </w:rPr>
              <w:t>0</w:t>
            </w:r>
          </w:p>
        </w:tc>
      </w:tr>
      <w:tr w:rsidR="00B00AC3" w:rsidRPr="00636931" w14:paraId="3AF35755"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EC8689" w14:textId="77777777" w:rsidR="00B00AC3" w:rsidRPr="00636931" w:rsidRDefault="00B00AC3" w:rsidP="000E40E5">
            <w:pPr>
              <w:pStyle w:val="rowtabella0"/>
              <w:rPr>
                <w:color w:val="002060"/>
              </w:rPr>
            </w:pPr>
            <w:r w:rsidRPr="00636931">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20160" w14:textId="77777777" w:rsidR="00B00AC3" w:rsidRPr="00636931" w:rsidRDefault="00B00AC3" w:rsidP="000E40E5">
            <w:pPr>
              <w:pStyle w:val="rowtabella0"/>
              <w:jc w:val="center"/>
              <w:rPr>
                <w:color w:val="002060"/>
              </w:rPr>
            </w:pPr>
            <w:r w:rsidRPr="0063693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B7DEB"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A6321"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9E320"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AF91A"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30FF2" w14:textId="77777777" w:rsidR="00B00AC3" w:rsidRPr="00636931" w:rsidRDefault="00B00AC3" w:rsidP="000E40E5">
            <w:pPr>
              <w:pStyle w:val="rowtabella0"/>
              <w:jc w:val="center"/>
              <w:rPr>
                <w:color w:val="002060"/>
              </w:rPr>
            </w:pPr>
            <w:r w:rsidRPr="0063693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784EB" w14:textId="77777777" w:rsidR="00B00AC3" w:rsidRPr="00636931" w:rsidRDefault="00B00AC3" w:rsidP="000E40E5">
            <w:pPr>
              <w:pStyle w:val="rowtabella0"/>
              <w:jc w:val="center"/>
              <w:rPr>
                <w:color w:val="002060"/>
              </w:rPr>
            </w:pPr>
            <w:r w:rsidRPr="0063693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2E239"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D56AF" w14:textId="77777777" w:rsidR="00B00AC3" w:rsidRPr="00636931" w:rsidRDefault="00B00AC3" w:rsidP="000E40E5">
            <w:pPr>
              <w:pStyle w:val="rowtabella0"/>
              <w:jc w:val="center"/>
              <w:rPr>
                <w:color w:val="002060"/>
              </w:rPr>
            </w:pPr>
            <w:r w:rsidRPr="00636931">
              <w:rPr>
                <w:color w:val="002060"/>
              </w:rPr>
              <w:t>0</w:t>
            </w:r>
          </w:p>
        </w:tc>
      </w:tr>
      <w:tr w:rsidR="00B00AC3" w:rsidRPr="00636931" w14:paraId="5EB08D9B"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6A36F7" w14:textId="77777777" w:rsidR="00B00AC3" w:rsidRPr="00636931" w:rsidRDefault="00B00AC3" w:rsidP="000E40E5">
            <w:pPr>
              <w:pStyle w:val="rowtabella0"/>
              <w:rPr>
                <w:color w:val="002060"/>
              </w:rPr>
            </w:pPr>
            <w:r w:rsidRPr="0063693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B6877" w14:textId="77777777" w:rsidR="00B00AC3" w:rsidRPr="00636931" w:rsidRDefault="00B00AC3" w:rsidP="000E40E5">
            <w:pPr>
              <w:pStyle w:val="rowtabella0"/>
              <w:jc w:val="center"/>
              <w:rPr>
                <w:color w:val="002060"/>
              </w:rPr>
            </w:pPr>
            <w:r w:rsidRPr="0063693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362B1"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DE264"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2D1BF"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567CC"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BEE07" w14:textId="77777777" w:rsidR="00B00AC3" w:rsidRPr="00636931" w:rsidRDefault="00B00AC3" w:rsidP="000E40E5">
            <w:pPr>
              <w:pStyle w:val="rowtabella0"/>
              <w:jc w:val="center"/>
              <w:rPr>
                <w:color w:val="002060"/>
              </w:rPr>
            </w:pPr>
            <w:r w:rsidRPr="0063693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7521D" w14:textId="77777777" w:rsidR="00B00AC3" w:rsidRPr="00636931" w:rsidRDefault="00B00AC3" w:rsidP="000E40E5">
            <w:pPr>
              <w:pStyle w:val="rowtabella0"/>
              <w:jc w:val="center"/>
              <w:rPr>
                <w:color w:val="002060"/>
              </w:rPr>
            </w:pPr>
            <w:r w:rsidRPr="0063693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61EFE" w14:textId="77777777" w:rsidR="00B00AC3" w:rsidRPr="00636931" w:rsidRDefault="00B00AC3" w:rsidP="000E40E5">
            <w:pPr>
              <w:pStyle w:val="rowtabella0"/>
              <w:jc w:val="center"/>
              <w:rPr>
                <w:color w:val="002060"/>
              </w:rPr>
            </w:pPr>
            <w:r w:rsidRPr="0063693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FC4E0" w14:textId="77777777" w:rsidR="00B00AC3" w:rsidRPr="00636931" w:rsidRDefault="00B00AC3" w:rsidP="000E40E5">
            <w:pPr>
              <w:pStyle w:val="rowtabella0"/>
              <w:jc w:val="center"/>
              <w:rPr>
                <w:color w:val="002060"/>
              </w:rPr>
            </w:pPr>
            <w:r w:rsidRPr="00636931">
              <w:rPr>
                <w:color w:val="002060"/>
              </w:rPr>
              <w:t>0</w:t>
            </w:r>
          </w:p>
        </w:tc>
      </w:tr>
      <w:tr w:rsidR="00B00AC3" w:rsidRPr="00636931" w14:paraId="304714AF"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35510B" w14:textId="77777777" w:rsidR="00B00AC3" w:rsidRPr="00636931" w:rsidRDefault="00B00AC3" w:rsidP="000E40E5">
            <w:pPr>
              <w:pStyle w:val="rowtabella0"/>
              <w:rPr>
                <w:color w:val="002060"/>
                <w:lang w:val="es-ES"/>
              </w:rPr>
            </w:pPr>
            <w:r w:rsidRPr="00636931">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2F5C1" w14:textId="77777777" w:rsidR="00B00AC3" w:rsidRPr="00636931" w:rsidRDefault="00B00AC3" w:rsidP="000E40E5">
            <w:pPr>
              <w:pStyle w:val="rowtabella0"/>
              <w:jc w:val="center"/>
              <w:rPr>
                <w:color w:val="002060"/>
              </w:rPr>
            </w:pPr>
            <w:r w:rsidRPr="0063693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AB005"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FB7E4"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E53E8"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5E051"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B7924" w14:textId="77777777" w:rsidR="00B00AC3" w:rsidRPr="00636931" w:rsidRDefault="00B00AC3" w:rsidP="000E40E5">
            <w:pPr>
              <w:pStyle w:val="rowtabella0"/>
              <w:jc w:val="center"/>
              <w:rPr>
                <w:color w:val="002060"/>
              </w:rPr>
            </w:pPr>
            <w:r w:rsidRPr="0063693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31B58" w14:textId="77777777" w:rsidR="00B00AC3" w:rsidRPr="00636931" w:rsidRDefault="00B00AC3" w:rsidP="000E40E5">
            <w:pPr>
              <w:pStyle w:val="rowtabella0"/>
              <w:jc w:val="center"/>
              <w:rPr>
                <w:color w:val="002060"/>
              </w:rPr>
            </w:pPr>
            <w:r w:rsidRPr="00636931">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CBA76" w14:textId="77777777" w:rsidR="00B00AC3" w:rsidRPr="00636931" w:rsidRDefault="00B00AC3" w:rsidP="000E40E5">
            <w:pPr>
              <w:pStyle w:val="rowtabella0"/>
              <w:jc w:val="center"/>
              <w:rPr>
                <w:color w:val="002060"/>
              </w:rPr>
            </w:pPr>
            <w:r w:rsidRPr="0063693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A2340" w14:textId="77777777" w:rsidR="00B00AC3" w:rsidRPr="00636931" w:rsidRDefault="00B00AC3" w:rsidP="000E40E5">
            <w:pPr>
              <w:pStyle w:val="rowtabella0"/>
              <w:jc w:val="center"/>
              <w:rPr>
                <w:color w:val="002060"/>
              </w:rPr>
            </w:pPr>
            <w:r w:rsidRPr="00636931">
              <w:rPr>
                <w:color w:val="002060"/>
              </w:rPr>
              <w:t>0</w:t>
            </w:r>
          </w:p>
        </w:tc>
      </w:tr>
      <w:tr w:rsidR="00B00AC3" w:rsidRPr="00636931" w14:paraId="650FDE80"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F14D86" w14:textId="77777777" w:rsidR="00B00AC3" w:rsidRPr="00636931" w:rsidRDefault="00B00AC3" w:rsidP="000E40E5">
            <w:pPr>
              <w:pStyle w:val="rowtabella0"/>
              <w:rPr>
                <w:color w:val="002060"/>
              </w:rPr>
            </w:pPr>
            <w:r w:rsidRPr="00636931">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7E041"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2D789"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365E8"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94588"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D3A7C"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99D36" w14:textId="77777777" w:rsidR="00B00AC3" w:rsidRPr="00636931" w:rsidRDefault="00B00AC3" w:rsidP="000E40E5">
            <w:pPr>
              <w:pStyle w:val="rowtabella0"/>
              <w:jc w:val="center"/>
              <w:rPr>
                <w:color w:val="002060"/>
              </w:rPr>
            </w:pPr>
            <w:r w:rsidRPr="0063693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0E540" w14:textId="77777777" w:rsidR="00B00AC3" w:rsidRPr="00636931" w:rsidRDefault="00B00AC3" w:rsidP="000E40E5">
            <w:pPr>
              <w:pStyle w:val="rowtabella0"/>
              <w:jc w:val="center"/>
              <w:rPr>
                <w:color w:val="002060"/>
              </w:rPr>
            </w:pPr>
            <w:r w:rsidRPr="0063693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7B0C7" w14:textId="77777777" w:rsidR="00B00AC3" w:rsidRPr="00636931" w:rsidRDefault="00B00AC3" w:rsidP="000E40E5">
            <w:pPr>
              <w:pStyle w:val="rowtabella0"/>
              <w:jc w:val="center"/>
              <w:rPr>
                <w:color w:val="002060"/>
              </w:rPr>
            </w:pPr>
            <w:r w:rsidRPr="0063693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584AE" w14:textId="77777777" w:rsidR="00B00AC3" w:rsidRPr="00636931" w:rsidRDefault="00B00AC3" w:rsidP="000E40E5">
            <w:pPr>
              <w:pStyle w:val="rowtabella0"/>
              <w:jc w:val="center"/>
              <w:rPr>
                <w:color w:val="002060"/>
              </w:rPr>
            </w:pPr>
            <w:r w:rsidRPr="00636931">
              <w:rPr>
                <w:color w:val="002060"/>
              </w:rPr>
              <w:t>0</w:t>
            </w:r>
          </w:p>
        </w:tc>
      </w:tr>
      <w:tr w:rsidR="00B00AC3" w:rsidRPr="00636931" w14:paraId="34258E4A"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7C5CB" w14:textId="77777777" w:rsidR="00B00AC3" w:rsidRPr="00636931" w:rsidRDefault="00B00AC3" w:rsidP="000E40E5">
            <w:pPr>
              <w:pStyle w:val="rowtabella0"/>
              <w:rPr>
                <w:color w:val="002060"/>
              </w:rPr>
            </w:pPr>
            <w:r w:rsidRPr="00636931">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BC8CC"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321F5"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AAAEB"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BB6F6"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6E10C"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44F7E" w14:textId="77777777" w:rsidR="00B00AC3" w:rsidRPr="00636931" w:rsidRDefault="00B00AC3" w:rsidP="000E40E5">
            <w:pPr>
              <w:pStyle w:val="rowtabella0"/>
              <w:jc w:val="center"/>
              <w:rPr>
                <w:color w:val="002060"/>
              </w:rPr>
            </w:pPr>
            <w:r w:rsidRPr="0063693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A6F37" w14:textId="77777777" w:rsidR="00B00AC3" w:rsidRPr="00636931" w:rsidRDefault="00B00AC3" w:rsidP="000E40E5">
            <w:pPr>
              <w:pStyle w:val="rowtabella0"/>
              <w:jc w:val="center"/>
              <w:rPr>
                <w:color w:val="002060"/>
              </w:rPr>
            </w:pPr>
            <w:r w:rsidRPr="00636931">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4DAD" w14:textId="77777777" w:rsidR="00B00AC3" w:rsidRPr="00636931" w:rsidRDefault="00B00AC3" w:rsidP="000E40E5">
            <w:pPr>
              <w:pStyle w:val="rowtabella0"/>
              <w:jc w:val="center"/>
              <w:rPr>
                <w:color w:val="002060"/>
              </w:rPr>
            </w:pPr>
            <w:r w:rsidRPr="0063693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59E46" w14:textId="77777777" w:rsidR="00B00AC3" w:rsidRPr="00636931" w:rsidRDefault="00B00AC3" w:rsidP="000E40E5">
            <w:pPr>
              <w:pStyle w:val="rowtabella0"/>
              <w:jc w:val="center"/>
              <w:rPr>
                <w:color w:val="002060"/>
              </w:rPr>
            </w:pPr>
            <w:r w:rsidRPr="00636931">
              <w:rPr>
                <w:color w:val="002060"/>
              </w:rPr>
              <w:t>0</w:t>
            </w:r>
          </w:p>
        </w:tc>
      </w:tr>
      <w:tr w:rsidR="00B00AC3" w:rsidRPr="00636931" w14:paraId="1F761366" w14:textId="77777777" w:rsidTr="000E40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D082D4" w14:textId="77777777" w:rsidR="00B00AC3" w:rsidRPr="00636931" w:rsidRDefault="00B00AC3" w:rsidP="000E40E5">
            <w:pPr>
              <w:pStyle w:val="rowtabella0"/>
              <w:rPr>
                <w:color w:val="002060"/>
              </w:rPr>
            </w:pPr>
            <w:r w:rsidRPr="0063693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7BF9B"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E66CF"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B1AAB"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AFB8C"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0F324"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C7848" w14:textId="77777777" w:rsidR="00B00AC3" w:rsidRPr="00636931" w:rsidRDefault="00B00AC3" w:rsidP="000E40E5">
            <w:pPr>
              <w:pStyle w:val="rowtabella0"/>
              <w:jc w:val="center"/>
              <w:rPr>
                <w:color w:val="002060"/>
              </w:rPr>
            </w:pPr>
            <w:r w:rsidRPr="0063693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F3195" w14:textId="77777777" w:rsidR="00B00AC3" w:rsidRPr="00636931" w:rsidRDefault="00B00AC3" w:rsidP="000E40E5">
            <w:pPr>
              <w:pStyle w:val="rowtabella0"/>
              <w:jc w:val="center"/>
              <w:rPr>
                <w:color w:val="002060"/>
              </w:rPr>
            </w:pPr>
            <w:r w:rsidRPr="00636931">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DE949" w14:textId="77777777" w:rsidR="00B00AC3" w:rsidRPr="00636931" w:rsidRDefault="00B00AC3" w:rsidP="000E40E5">
            <w:pPr>
              <w:pStyle w:val="rowtabella0"/>
              <w:jc w:val="center"/>
              <w:rPr>
                <w:color w:val="002060"/>
              </w:rPr>
            </w:pPr>
            <w:r w:rsidRPr="00636931">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B6C49" w14:textId="77777777" w:rsidR="00B00AC3" w:rsidRPr="00636931" w:rsidRDefault="00B00AC3" w:rsidP="000E40E5">
            <w:pPr>
              <w:pStyle w:val="rowtabella0"/>
              <w:jc w:val="center"/>
              <w:rPr>
                <w:color w:val="002060"/>
              </w:rPr>
            </w:pPr>
            <w:r w:rsidRPr="00636931">
              <w:rPr>
                <w:color w:val="002060"/>
              </w:rPr>
              <w:t>0</w:t>
            </w:r>
          </w:p>
        </w:tc>
      </w:tr>
    </w:tbl>
    <w:p w14:paraId="0FD2F298" w14:textId="77777777" w:rsidR="00B00AC3" w:rsidRPr="00636931" w:rsidRDefault="00B00AC3" w:rsidP="00B00AC3">
      <w:pPr>
        <w:pStyle w:val="breakline"/>
        <w:rPr>
          <w:color w:val="002060"/>
        </w:rPr>
      </w:pPr>
    </w:p>
    <w:p w14:paraId="2AB17016" w14:textId="77777777" w:rsidR="00B00AC3" w:rsidRPr="00636931" w:rsidRDefault="00B00AC3" w:rsidP="00B00AC3">
      <w:pPr>
        <w:pStyle w:val="breakline"/>
        <w:rPr>
          <w:color w:val="002060"/>
        </w:rPr>
      </w:pPr>
    </w:p>
    <w:p w14:paraId="7425BEAD" w14:textId="77777777" w:rsidR="00B00AC3" w:rsidRPr="00636931" w:rsidRDefault="00B00AC3" w:rsidP="00B00AC3">
      <w:pPr>
        <w:pStyle w:val="titoloprinc0"/>
        <w:rPr>
          <w:color w:val="002060"/>
        </w:rPr>
      </w:pPr>
      <w:r w:rsidRPr="00636931">
        <w:rPr>
          <w:color w:val="002060"/>
        </w:rPr>
        <w:t>PROGRAMMA GARE</w:t>
      </w:r>
    </w:p>
    <w:p w14:paraId="6710E603" w14:textId="77777777" w:rsidR="00B00AC3" w:rsidRPr="00636931" w:rsidRDefault="00B00AC3" w:rsidP="00B00AC3">
      <w:pPr>
        <w:pStyle w:val="breakline"/>
        <w:rPr>
          <w:color w:val="002060"/>
        </w:rPr>
      </w:pPr>
    </w:p>
    <w:p w14:paraId="0E54E1FA" w14:textId="77777777" w:rsidR="00B00AC3" w:rsidRPr="00636931" w:rsidRDefault="00B00AC3" w:rsidP="00B00AC3">
      <w:pPr>
        <w:pStyle w:val="sottotitolocampionato10"/>
        <w:rPr>
          <w:color w:val="002060"/>
        </w:rPr>
      </w:pPr>
      <w:r w:rsidRPr="00636931">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7"/>
        <w:gridCol w:w="385"/>
        <w:gridCol w:w="898"/>
        <w:gridCol w:w="1198"/>
        <w:gridCol w:w="1550"/>
        <w:gridCol w:w="1542"/>
      </w:tblGrid>
      <w:tr w:rsidR="00B00AC3" w:rsidRPr="00636931" w14:paraId="6AFBA519" w14:textId="77777777" w:rsidTr="000E40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DE1F9" w14:textId="77777777" w:rsidR="00B00AC3" w:rsidRPr="00636931" w:rsidRDefault="00B00AC3" w:rsidP="000E40E5">
            <w:pPr>
              <w:pStyle w:val="headertabella0"/>
              <w:rPr>
                <w:color w:val="002060"/>
              </w:rPr>
            </w:pPr>
            <w:r w:rsidRPr="006369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30977" w14:textId="77777777" w:rsidR="00B00AC3" w:rsidRPr="00636931" w:rsidRDefault="00B00AC3" w:rsidP="000E40E5">
            <w:pPr>
              <w:pStyle w:val="headertabella0"/>
              <w:rPr>
                <w:color w:val="002060"/>
              </w:rPr>
            </w:pPr>
            <w:r w:rsidRPr="006369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EE54F" w14:textId="77777777" w:rsidR="00B00AC3" w:rsidRPr="00636931" w:rsidRDefault="00B00AC3" w:rsidP="000E40E5">
            <w:pPr>
              <w:pStyle w:val="headertabella0"/>
              <w:rPr>
                <w:color w:val="002060"/>
              </w:rPr>
            </w:pPr>
            <w:r w:rsidRPr="006369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FE1B1" w14:textId="77777777" w:rsidR="00B00AC3" w:rsidRPr="00636931" w:rsidRDefault="00B00AC3" w:rsidP="000E40E5">
            <w:pPr>
              <w:pStyle w:val="headertabella0"/>
              <w:rPr>
                <w:color w:val="002060"/>
              </w:rPr>
            </w:pPr>
            <w:r w:rsidRPr="006369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1FC8C" w14:textId="77777777" w:rsidR="00B00AC3" w:rsidRPr="00636931" w:rsidRDefault="00B00AC3" w:rsidP="000E40E5">
            <w:pPr>
              <w:pStyle w:val="headertabella0"/>
              <w:rPr>
                <w:color w:val="002060"/>
              </w:rPr>
            </w:pPr>
            <w:r w:rsidRPr="006369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25802" w14:textId="77777777" w:rsidR="00B00AC3" w:rsidRPr="00636931" w:rsidRDefault="00B00AC3" w:rsidP="000E40E5">
            <w:pPr>
              <w:pStyle w:val="headertabella0"/>
              <w:rPr>
                <w:color w:val="002060"/>
              </w:rPr>
            </w:pPr>
            <w:proofErr w:type="spellStart"/>
            <w:r w:rsidRPr="00636931">
              <w:rPr>
                <w:color w:val="002060"/>
              </w:rPr>
              <w:t>Localita'</w:t>
            </w:r>
            <w:proofErr w:type="spellEnd"/>
            <w:r w:rsidRPr="006369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713B3" w14:textId="77777777" w:rsidR="00B00AC3" w:rsidRPr="00636931" w:rsidRDefault="00B00AC3" w:rsidP="000E40E5">
            <w:pPr>
              <w:pStyle w:val="headertabella0"/>
              <w:rPr>
                <w:color w:val="002060"/>
              </w:rPr>
            </w:pPr>
            <w:r w:rsidRPr="00636931">
              <w:rPr>
                <w:color w:val="002060"/>
              </w:rPr>
              <w:t>Indirizzo Impianto</w:t>
            </w:r>
          </w:p>
        </w:tc>
      </w:tr>
      <w:tr w:rsidR="00B00AC3" w:rsidRPr="00636931" w14:paraId="28AA888B" w14:textId="77777777" w:rsidTr="000E40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F99F93" w14:textId="77777777" w:rsidR="00B00AC3" w:rsidRPr="00636931" w:rsidRDefault="00B00AC3" w:rsidP="000E40E5">
            <w:pPr>
              <w:pStyle w:val="rowtabella0"/>
              <w:rPr>
                <w:color w:val="002060"/>
              </w:rPr>
            </w:pPr>
            <w:r w:rsidRPr="00636931">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BAF08" w14:textId="77777777" w:rsidR="00B00AC3" w:rsidRPr="00636931" w:rsidRDefault="00B00AC3" w:rsidP="000E40E5">
            <w:pPr>
              <w:pStyle w:val="rowtabella0"/>
              <w:rPr>
                <w:color w:val="002060"/>
              </w:rPr>
            </w:pPr>
            <w:r w:rsidRPr="00636931">
              <w:rPr>
                <w:color w:val="002060"/>
              </w:rPr>
              <w:t>NUOVA OTTRANO 98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69D93" w14:textId="77777777" w:rsidR="00B00AC3" w:rsidRPr="00636931" w:rsidRDefault="00B00AC3" w:rsidP="000E40E5">
            <w:pPr>
              <w:pStyle w:val="rowtabella0"/>
              <w:jc w:val="center"/>
              <w:rPr>
                <w:color w:val="002060"/>
              </w:rPr>
            </w:pPr>
            <w:r w:rsidRPr="0063693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7D7CF" w14:textId="77777777" w:rsidR="00B00AC3" w:rsidRPr="00636931" w:rsidRDefault="00B00AC3" w:rsidP="000E40E5">
            <w:pPr>
              <w:pStyle w:val="rowtabella0"/>
              <w:rPr>
                <w:color w:val="002060"/>
              </w:rPr>
            </w:pPr>
            <w:r w:rsidRPr="00636931">
              <w:rPr>
                <w:color w:val="002060"/>
              </w:rPr>
              <w:t>17/02/2023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9EFE03" w14:textId="77777777" w:rsidR="00B00AC3" w:rsidRPr="00636931" w:rsidRDefault="00B00AC3" w:rsidP="000E40E5">
            <w:pPr>
              <w:pStyle w:val="rowtabella0"/>
              <w:rPr>
                <w:color w:val="002060"/>
              </w:rPr>
            </w:pPr>
            <w:r w:rsidRPr="00636931">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837C73" w14:textId="77777777" w:rsidR="00B00AC3" w:rsidRPr="00636931" w:rsidRDefault="00B00AC3" w:rsidP="000E40E5">
            <w:pPr>
              <w:pStyle w:val="rowtabella0"/>
              <w:rPr>
                <w:color w:val="002060"/>
              </w:rPr>
            </w:pPr>
            <w:r w:rsidRPr="00636931">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A2CEF" w14:textId="77777777" w:rsidR="00B00AC3" w:rsidRPr="00636931" w:rsidRDefault="00B00AC3" w:rsidP="000E40E5">
            <w:pPr>
              <w:pStyle w:val="rowtabella0"/>
              <w:rPr>
                <w:color w:val="002060"/>
              </w:rPr>
            </w:pPr>
            <w:r w:rsidRPr="00636931">
              <w:rPr>
                <w:color w:val="002060"/>
              </w:rPr>
              <w:t>VIA VILLA TOMBARI</w:t>
            </w:r>
          </w:p>
        </w:tc>
      </w:tr>
      <w:tr w:rsidR="00B00AC3" w:rsidRPr="00636931" w14:paraId="43362A9D"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450D6B" w14:textId="77777777" w:rsidR="00B00AC3" w:rsidRPr="00636931" w:rsidRDefault="00B00AC3" w:rsidP="000E40E5">
            <w:pPr>
              <w:pStyle w:val="rowtabella0"/>
              <w:rPr>
                <w:color w:val="002060"/>
              </w:rPr>
            </w:pPr>
            <w:r w:rsidRPr="00636931">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20A24E" w14:textId="77777777" w:rsidR="00B00AC3" w:rsidRPr="00636931" w:rsidRDefault="00B00AC3" w:rsidP="000E40E5">
            <w:pPr>
              <w:pStyle w:val="rowtabella0"/>
              <w:rPr>
                <w:color w:val="002060"/>
              </w:rPr>
            </w:pPr>
            <w:r w:rsidRPr="00636931">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FF5B69"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629327" w14:textId="77777777" w:rsidR="00B00AC3" w:rsidRPr="00636931" w:rsidRDefault="00B00AC3" w:rsidP="000E40E5">
            <w:pPr>
              <w:pStyle w:val="rowtabella0"/>
              <w:rPr>
                <w:color w:val="002060"/>
              </w:rPr>
            </w:pPr>
            <w:r w:rsidRPr="00636931">
              <w:rPr>
                <w:color w:val="002060"/>
              </w:rPr>
              <w:t>17/02/2023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B40800" w14:textId="77777777" w:rsidR="00B00AC3" w:rsidRPr="00636931" w:rsidRDefault="00B00AC3" w:rsidP="000E40E5">
            <w:pPr>
              <w:pStyle w:val="rowtabella0"/>
              <w:rPr>
                <w:color w:val="002060"/>
              </w:rPr>
            </w:pPr>
            <w:r w:rsidRPr="00636931">
              <w:rPr>
                <w:color w:val="002060"/>
              </w:rPr>
              <w:t>5138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A3B0C2" w14:textId="77777777" w:rsidR="00B00AC3" w:rsidRPr="00636931" w:rsidRDefault="00B00AC3" w:rsidP="000E40E5">
            <w:pPr>
              <w:pStyle w:val="rowtabella0"/>
              <w:rPr>
                <w:color w:val="002060"/>
              </w:rPr>
            </w:pPr>
            <w:r w:rsidRPr="0063693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C0C444" w14:textId="77777777" w:rsidR="00B00AC3" w:rsidRPr="00636931" w:rsidRDefault="00B00AC3" w:rsidP="000E40E5">
            <w:pPr>
              <w:pStyle w:val="rowtabella0"/>
              <w:rPr>
                <w:color w:val="002060"/>
              </w:rPr>
            </w:pPr>
            <w:r w:rsidRPr="00636931">
              <w:rPr>
                <w:color w:val="002060"/>
              </w:rPr>
              <w:t>VIA CAPANNA SNC</w:t>
            </w:r>
          </w:p>
        </w:tc>
      </w:tr>
      <w:tr w:rsidR="00B00AC3" w:rsidRPr="00636931" w14:paraId="47FE2A3A"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0D8E92" w14:textId="77777777" w:rsidR="00B00AC3" w:rsidRPr="00636931" w:rsidRDefault="00B00AC3" w:rsidP="000E40E5">
            <w:pPr>
              <w:pStyle w:val="rowtabella0"/>
              <w:rPr>
                <w:color w:val="002060"/>
              </w:rPr>
            </w:pPr>
            <w:r w:rsidRPr="00636931">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234017" w14:textId="77777777" w:rsidR="00B00AC3" w:rsidRPr="00636931" w:rsidRDefault="00B00AC3" w:rsidP="000E40E5">
            <w:pPr>
              <w:pStyle w:val="rowtabella0"/>
              <w:rPr>
                <w:color w:val="002060"/>
              </w:rPr>
            </w:pPr>
            <w:r w:rsidRPr="00636931">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5EB661"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87832E" w14:textId="77777777" w:rsidR="00B00AC3" w:rsidRPr="00636931" w:rsidRDefault="00B00AC3" w:rsidP="000E40E5">
            <w:pPr>
              <w:pStyle w:val="rowtabella0"/>
              <w:rPr>
                <w:color w:val="002060"/>
              </w:rPr>
            </w:pPr>
            <w:r w:rsidRPr="00636931">
              <w:rPr>
                <w:color w:val="002060"/>
              </w:rPr>
              <w:t>17/02/2023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C02A50" w14:textId="77777777" w:rsidR="00B00AC3" w:rsidRPr="00636931" w:rsidRDefault="00B00AC3" w:rsidP="000E40E5">
            <w:pPr>
              <w:pStyle w:val="rowtabella0"/>
              <w:rPr>
                <w:color w:val="002060"/>
              </w:rPr>
            </w:pPr>
            <w:r w:rsidRPr="00636931">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243E85" w14:textId="77777777" w:rsidR="00B00AC3" w:rsidRPr="00636931" w:rsidRDefault="00B00AC3" w:rsidP="000E40E5">
            <w:pPr>
              <w:pStyle w:val="rowtabella0"/>
              <w:rPr>
                <w:color w:val="002060"/>
              </w:rPr>
            </w:pPr>
            <w:r w:rsidRPr="0063693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7F26BF" w14:textId="77777777" w:rsidR="00B00AC3" w:rsidRPr="00636931" w:rsidRDefault="00B00AC3" w:rsidP="000E40E5">
            <w:pPr>
              <w:pStyle w:val="rowtabella0"/>
              <w:rPr>
                <w:color w:val="002060"/>
              </w:rPr>
            </w:pPr>
            <w:r w:rsidRPr="00636931">
              <w:rPr>
                <w:color w:val="002060"/>
              </w:rPr>
              <w:t>VIA DELLO STADIO</w:t>
            </w:r>
          </w:p>
        </w:tc>
      </w:tr>
      <w:tr w:rsidR="00B00AC3" w:rsidRPr="00636931" w14:paraId="4695A207"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A6DFCA" w14:textId="77777777" w:rsidR="00B00AC3" w:rsidRPr="00636931" w:rsidRDefault="00B00AC3" w:rsidP="000E40E5">
            <w:pPr>
              <w:pStyle w:val="rowtabella0"/>
              <w:rPr>
                <w:color w:val="002060"/>
              </w:rPr>
            </w:pPr>
            <w:r w:rsidRPr="00636931">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E437BA" w14:textId="77777777" w:rsidR="00B00AC3" w:rsidRPr="00636931" w:rsidRDefault="00B00AC3" w:rsidP="000E40E5">
            <w:pPr>
              <w:pStyle w:val="rowtabella0"/>
              <w:rPr>
                <w:color w:val="002060"/>
              </w:rPr>
            </w:pPr>
            <w:r w:rsidRPr="00636931">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3AB169"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B4F6FE" w14:textId="77777777" w:rsidR="00B00AC3" w:rsidRPr="00636931" w:rsidRDefault="00B00AC3" w:rsidP="000E40E5">
            <w:pPr>
              <w:pStyle w:val="rowtabella0"/>
              <w:rPr>
                <w:color w:val="002060"/>
              </w:rPr>
            </w:pPr>
            <w:r w:rsidRPr="00636931">
              <w:rPr>
                <w:color w:val="002060"/>
              </w:rPr>
              <w:t>17/02/2023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742CB0" w14:textId="77777777" w:rsidR="00B00AC3" w:rsidRPr="00636931" w:rsidRDefault="00B00AC3" w:rsidP="000E40E5">
            <w:pPr>
              <w:pStyle w:val="rowtabella0"/>
              <w:rPr>
                <w:color w:val="002060"/>
              </w:rPr>
            </w:pPr>
            <w:r w:rsidRPr="00636931">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E34189" w14:textId="77777777" w:rsidR="00B00AC3" w:rsidRPr="00636931" w:rsidRDefault="00B00AC3" w:rsidP="000E40E5">
            <w:pPr>
              <w:pStyle w:val="rowtabella0"/>
              <w:rPr>
                <w:color w:val="002060"/>
              </w:rPr>
            </w:pPr>
            <w:r w:rsidRPr="00636931">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5630A9" w14:textId="77777777" w:rsidR="00B00AC3" w:rsidRPr="00636931" w:rsidRDefault="00B00AC3" w:rsidP="000E40E5">
            <w:pPr>
              <w:pStyle w:val="rowtabella0"/>
              <w:rPr>
                <w:color w:val="002060"/>
              </w:rPr>
            </w:pPr>
            <w:r w:rsidRPr="00636931">
              <w:rPr>
                <w:color w:val="002060"/>
              </w:rPr>
              <w:t>VIA CERQUATTI</w:t>
            </w:r>
          </w:p>
        </w:tc>
      </w:tr>
      <w:tr w:rsidR="00B00AC3" w:rsidRPr="00636931" w14:paraId="5E00C956"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75D030" w14:textId="77777777" w:rsidR="00B00AC3" w:rsidRPr="00636931" w:rsidRDefault="00B00AC3" w:rsidP="000E40E5">
            <w:pPr>
              <w:pStyle w:val="rowtabella0"/>
              <w:rPr>
                <w:color w:val="002060"/>
              </w:rPr>
            </w:pPr>
            <w:r w:rsidRPr="00636931">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C0C5FC" w14:textId="77777777" w:rsidR="00B00AC3" w:rsidRPr="00636931" w:rsidRDefault="00B00AC3" w:rsidP="000E40E5">
            <w:pPr>
              <w:pStyle w:val="rowtabella0"/>
              <w:rPr>
                <w:color w:val="002060"/>
              </w:rPr>
            </w:pPr>
            <w:r w:rsidRPr="00636931">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783AD3"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75882C"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F5B975" w14:textId="77777777" w:rsidR="00B00AC3" w:rsidRPr="00636931" w:rsidRDefault="00B00AC3" w:rsidP="000E40E5">
            <w:pPr>
              <w:pStyle w:val="rowtabella0"/>
              <w:rPr>
                <w:color w:val="002060"/>
              </w:rPr>
            </w:pPr>
            <w:r w:rsidRPr="00636931">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D87D31" w14:textId="77777777" w:rsidR="00B00AC3" w:rsidRPr="00636931" w:rsidRDefault="00B00AC3" w:rsidP="000E40E5">
            <w:pPr>
              <w:pStyle w:val="rowtabella0"/>
              <w:rPr>
                <w:color w:val="002060"/>
              </w:rPr>
            </w:pPr>
            <w:r w:rsidRPr="0063693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47B53D" w14:textId="77777777" w:rsidR="00B00AC3" w:rsidRPr="00636931" w:rsidRDefault="00B00AC3" w:rsidP="000E40E5">
            <w:pPr>
              <w:pStyle w:val="rowtabella0"/>
              <w:rPr>
                <w:color w:val="002060"/>
              </w:rPr>
            </w:pPr>
            <w:r w:rsidRPr="00636931">
              <w:rPr>
                <w:color w:val="002060"/>
              </w:rPr>
              <w:t>VIA DEI TESSITORI</w:t>
            </w:r>
          </w:p>
        </w:tc>
      </w:tr>
      <w:tr w:rsidR="00B00AC3" w:rsidRPr="00636931" w14:paraId="3A0B13BA"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38E2D3" w14:textId="77777777" w:rsidR="00B00AC3" w:rsidRPr="00636931" w:rsidRDefault="00B00AC3" w:rsidP="000E40E5">
            <w:pPr>
              <w:pStyle w:val="rowtabella0"/>
              <w:rPr>
                <w:color w:val="002060"/>
              </w:rPr>
            </w:pPr>
            <w:r w:rsidRPr="00636931">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6298CA" w14:textId="77777777" w:rsidR="00B00AC3" w:rsidRPr="00636931" w:rsidRDefault="00B00AC3" w:rsidP="000E40E5">
            <w:pPr>
              <w:pStyle w:val="rowtabella0"/>
              <w:rPr>
                <w:color w:val="002060"/>
              </w:rPr>
            </w:pPr>
            <w:r w:rsidRPr="00636931">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8C3294"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7D569F"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70D92B" w14:textId="77777777" w:rsidR="00B00AC3" w:rsidRPr="00636931" w:rsidRDefault="00B00AC3" w:rsidP="000E40E5">
            <w:pPr>
              <w:pStyle w:val="rowtabella0"/>
              <w:rPr>
                <w:color w:val="002060"/>
              </w:rPr>
            </w:pPr>
            <w:r w:rsidRPr="00636931">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48246F" w14:textId="77777777" w:rsidR="00B00AC3" w:rsidRPr="00636931" w:rsidRDefault="00B00AC3" w:rsidP="000E40E5">
            <w:pPr>
              <w:pStyle w:val="rowtabella0"/>
              <w:rPr>
                <w:color w:val="002060"/>
              </w:rPr>
            </w:pPr>
            <w:r w:rsidRPr="00636931">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AA79B0" w14:textId="77777777" w:rsidR="00B00AC3" w:rsidRPr="00636931" w:rsidRDefault="00B00AC3" w:rsidP="000E40E5">
            <w:pPr>
              <w:pStyle w:val="rowtabella0"/>
              <w:rPr>
                <w:color w:val="002060"/>
              </w:rPr>
            </w:pPr>
            <w:r w:rsidRPr="00636931">
              <w:rPr>
                <w:color w:val="002060"/>
              </w:rPr>
              <w:t>VIA ALESSANDRO MANZONI</w:t>
            </w:r>
          </w:p>
        </w:tc>
      </w:tr>
      <w:tr w:rsidR="00B00AC3" w:rsidRPr="00636931" w14:paraId="69A73221" w14:textId="77777777" w:rsidTr="000E40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00A8A7" w14:textId="77777777" w:rsidR="00B00AC3" w:rsidRPr="00636931" w:rsidRDefault="00B00AC3" w:rsidP="000E40E5">
            <w:pPr>
              <w:pStyle w:val="rowtabella0"/>
              <w:rPr>
                <w:color w:val="002060"/>
              </w:rPr>
            </w:pPr>
            <w:r w:rsidRPr="00636931">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2DF96" w14:textId="77777777" w:rsidR="00B00AC3" w:rsidRPr="00636931" w:rsidRDefault="00B00AC3" w:rsidP="000E40E5">
            <w:pPr>
              <w:pStyle w:val="rowtabella0"/>
              <w:rPr>
                <w:color w:val="002060"/>
              </w:rPr>
            </w:pPr>
            <w:r w:rsidRPr="00636931">
              <w:rPr>
                <w:color w:val="002060"/>
              </w:rPr>
              <w:t>INVICTA FUTSAL MACERATA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588449"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7DC09" w14:textId="77777777" w:rsidR="00B00AC3" w:rsidRPr="00636931" w:rsidRDefault="00B00AC3" w:rsidP="000E40E5">
            <w:pPr>
              <w:pStyle w:val="rowtabella0"/>
              <w:rPr>
                <w:color w:val="002060"/>
              </w:rPr>
            </w:pPr>
            <w:r w:rsidRPr="00636931">
              <w:rPr>
                <w:color w:val="002060"/>
              </w:rPr>
              <w:t>17/02/2023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20EDF6" w14:textId="77777777" w:rsidR="00B00AC3" w:rsidRPr="00636931" w:rsidRDefault="00B00AC3" w:rsidP="000E40E5">
            <w:pPr>
              <w:pStyle w:val="rowtabella0"/>
              <w:rPr>
                <w:color w:val="002060"/>
              </w:rPr>
            </w:pPr>
            <w:r w:rsidRPr="00636931">
              <w:rPr>
                <w:color w:val="002060"/>
              </w:rPr>
              <w:t>5429 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59BAF" w14:textId="77777777" w:rsidR="00B00AC3" w:rsidRPr="00636931" w:rsidRDefault="00B00AC3" w:rsidP="000E40E5">
            <w:pPr>
              <w:pStyle w:val="rowtabella0"/>
              <w:rPr>
                <w:color w:val="002060"/>
              </w:rPr>
            </w:pPr>
            <w:r w:rsidRPr="00636931">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424D95" w14:textId="77777777" w:rsidR="00B00AC3" w:rsidRPr="00636931" w:rsidRDefault="00B00AC3" w:rsidP="000E40E5">
            <w:pPr>
              <w:pStyle w:val="rowtabella0"/>
              <w:rPr>
                <w:color w:val="002060"/>
              </w:rPr>
            </w:pPr>
            <w:r w:rsidRPr="00636931">
              <w:rPr>
                <w:color w:val="002060"/>
              </w:rPr>
              <w:t>VIA LORETO</w:t>
            </w:r>
          </w:p>
        </w:tc>
      </w:tr>
    </w:tbl>
    <w:p w14:paraId="4E3B167F" w14:textId="77777777" w:rsidR="00B00AC3" w:rsidRPr="00636931" w:rsidRDefault="00B00AC3" w:rsidP="00B00AC3">
      <w:pPr>
        <w:pStyle w:val="breakline"/>
        <w:rPr>
          <w:rFonts w:eastAsiaTheme="minorEastAsia"/>
          <w:color w:val="002060"/>
        </w:rPr>
      </w:pPr>
    </w:p>
    <w:p w14:paraId="4BDADF4D" w14:textId="77777777" w:rsidR="00B00AC3" w:rsidRPr="00636931" w:rsidRDefault="00B00AC3" w:rsidP="00B00AC3">
      <w:pPr>
        <w:pStyle w:val="breakline"/>
        <w:rPr>
          <w:color w:val="002060"/>
        </w:rPr>
      </w:pPr>
    </w:p>
    <w:p w14:paraId="26B56CA8" w14:textId="77777777" w:rsidR="00B00AC3" w:rsidRPr="00636931" w:rsidRDefault="00B00AC3" w:rsidP="00B00AC3">
      <w:pPr>
        <w:pStyle w:val="titolocampionato0"/>
        <w:shd w:val="clear" w:color="auto" w:fill="CCCCCC"/>
        <w:spacing w:before="80" w:after="40"/>
        <w:rPr>
          <w:color w:val="002060"/>
        </w:rPr>
      </w:pPr>
      <w:r w:rsidRPr="00636931">
        <w:rPr>
          <w:color w:val="002060"/>
        </w:rPr>
        <w:t>CALCIO A CINQUE SERIE C2</w:t>
      </w:r>
    </w:p>
    <w:p w14:paraId="19164126" w14:textId="77777777" w:rsidR="00B00AC3" w:rsidRPr="00636931" w:rsidRDefault="00B00AC3" w:rsidP="00B00AC3">
      <w:pPr>
        <w:pStyle w:val="titoloprinc0"/>
        <w:rPr>
          <w:color w:val="002060"/>
        </w:rPr>
      </w:pPr>
      <w:r w:rsidRPr="00636931">
        <w:rPr>
          <w:color w:val="002060"/>
        </w:rPr>
        <w:t>VARIAZIONI AL PROGRAMMA GARE</w:t>
      </w:r>
    </w:p>
    <w:p w14:paraId="05CE19A9" w14:textId="77777777" w:rsidR="00B00AC3" w:rsidRPr="00636931" w:rsidRDefault="00B00AC3" w:rsidP="00B00AC3">
      <w:pPr>
        <w:pStyle w:val="breakline"/>
        <w:rPr>
          <w:color w:val="002060"/>
        </w:rPr>
      </w:pPr>
    </w:p>
    <w:p w14:paraId="4EBB2D7A" w14:textId="77777777" w:rsidR="00B00AC3" w:rsidRPr="00636931" w:rsidRDefault="00B00AC3" w:rsidP="00B00AC3">
      <w:pPr>
        <w:pStyle w:val="breakline"/>
        <w:rPr>
          <w:color w:val="002060"/>
        </w:rPr>
      </w:pPr>
    </w:p>
    <w:p w14:paraId="7DCC8D4A" w14:textId="77777777" w:rsidR="00B00AC3" w:rsidRPr="00636931" w:rsidRDefault="00B00AC3" w:rsidP="00B00AC3">
      <w:pPr>
        <w:pStyle w:val="sottotitolocampionato10"/>
        <w:rPr>
          <w:color w:val="002060"/>
        </w:rPr>
      </w:pPr>
      <w:r w:rsidRPr="0063693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00AC3" w:rsidRPr="00636931" w14:paraId="2DD23E00" w14:textId="77777777" w:rsidTr="000E40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54645" w14:textId="77777777" w:rsidR="00B00AC3" w:rsidRPr="00636931" w:rsidRDefault="00B00AC3" w:rsidP="000E40E5">
            <w:pPr>
              <w:pStyle w:val="headertabella0"/>
              <w:rPr>
                <w:color w:val="002060"/>
              </w:rPr>
            </w:pPr>
            <w:r w:rsidRPr="0063693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59E9C" w14:textId="77777777" w:rsidR="00B00AC3" w:rsidRPr="00636931" w:rsidRDefault="00B00AC3" w:rsidP="000E40E5">
            <w:pPr>
              <w:pStyle w:val="headertabella0"/>
              <w:rPr>
                <w:color w:val="002060"/>
              </w:rPr>
            </w:pPr>
            <w:r w:rsidRPr="00636931">
              <w:rPr>
                <w:color w:val="002060"/>
              </w:rPr>
              <w:t xml:space="preserve">N° </w:t>
            </w:r>
            <w:proofErr w:type="spellStart"/>
            <w:r w:rsidRPr="00636931">
              <w:rPr>
                <w:color w:val="002060"/>
              </w:rPr>
              <w:t>Gior</w:t>
            </w:r>
            <w:proofErr w:type="spellEnd"/>
            <w:r w:rsidRPr="0063693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27C79" w14:textId="77777777" w:rsidR="00B00AC3" w:rsidRPr="00636931" w:rsidRDefault="00B00AC3" w:rsidP="000E40E5">
            <w:pPr>
              <w:pStyle w:val="headertabella0"/>
              <w:rPr>
                <w:color w:val="002060"/>
              </w:rPr>
            </w:pPr>
            <w:r w:rsidRPr="0063693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DF178" w14:textId="77777777" w:rsidR="00B00AC3" w:rsidRPr="00636931" w:rsidRDefault="00B00AC3" w:rsidP="000E40E5">
            <w:pPr>
              <w:pStyle w:val="headertabella0"/>
              <w:rPr>
                <w:color w:val="002060"/>
              </w:rPr>
            </w:pPr>
            <w:r w:rsidRPr="0063693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560D3" w14:textId="77777777" w:rsidR="00B00AC3" w:rsidRPr="00636931" w:rsidRDefault="00B00AC3" w:rsidP="000E40E5">
            <w:pPr>
              <w:pStyle w:val="headertabella0"/>
              <w:rPr>
                <w:color w:val="002060"/>
              </w:rPr>
            </w:pPr>
            <w:r w:rsidRPr="00636931">
              <w:rPr>
                <w:color w:val="002060"/>
              </w:rPr>
              <w:t xml:space="preserve">Data </w:t>
            </w:r>
            <w:proofErr w:type="spellStart"/>
            <w:r w:rsidRPr="00636931">
              <w:rPr>
                <w:color w:val="002060"/>
              </w:rPr>
              <w:t>Orig</w:t>
            </w:r>
            <w:proofErr w:type="spellEnd"/>
            <w:r w:rsidRPr="0063693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040C7" w14:textId="77777777" w:rsidR="00B00AC3" w:rsidRPr="00636931" w:rsidRDefault="00B00AC3" w:rsidP="000E40E5">
            <w:pPr>
              <w:pStyle w:val="headertabella0"/>
              <w:rPr>
                <w:color w:val="002060"/>
              </w:rPr>
            </w:pPr>
            <w:r w:rsidRPr="0063693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1E460" w14:textId="77777777" w:rsidR="00B00AC3" w:rsidRPr="00636931" w:rsidRDefault="00B00AC3" w:rsidP="000E40E5">
            <w:pPr>
              <w:pStyle w:val="headertabella0"/>
              <w:rPr>
                <w:color w:val="002060"/>
              </w:rPr>
            </w:pPr>
            <w:r w:rsidRPr="00636931">
              <w:rPr>
                <w:color w:val="002060"/>
              </w:rPr>
              <w:t xml:space="preserve">Ora </w:t>
            </w:r>
            <w:proofErr w:type="spellStart"/>
            <w:r w:rsidRPr="00636931">
              <w:rPr>
                <w:color w:val="002060"/>
              </w:rPr>
              <w:t>Orig</w:t>
            </w:r>
            <w:proofErr w:type="spellEnd"/>
            <w:r w:rsidRPr="0063693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32369" w14:textId="77777777" w:rsidR="00B00AC3" w:rsidRPr="00636931" w:rsidRDefault="00B00AC3" w:rsidP="000E40E5">
            <w:pPr>
              <w:pStyle w:val="headertabella0"/>
              <w:rPr>
                <w:color w:val="002060"/>
              </w:rPr>
            </w:pPr>
            <w:r w:rsidRPr="00636931">
              <w:rPr>
                <w:color w:val="002060"/>
              </w:rPr>
              <w:t>Impianto</w:t>
            </w:r>
          </w:p>
        </w:tc>
      </w:tr>
      <w:tr w:rsidR="00B00AC3" w:rsidRPr="00636931" w14:paraId="0AB48CCC" w14:textId="77777777" w:rsidTr="000E40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14B15" w14:textId="77777777" w:rsidR="00B00AC3" w:rsidRPr="00636931" w:rsidRDefault="00B00AC3" w:rsidP="000E40E5">
            <w:pPr>
              <w:pStyle w:val="rowtabella0"/>
              <w:rPr>
                <w:color w:val="002060"/>
                <w:highlight w:val="yellow"/>
              </w:rPr>
            </w:pPr>
            <w:r w:rsidRPr="00636931">
              <w:rPr>
                <w:color w:val="002060"/>
                <w:highlight w:val="yellow"/>
              </w:rPr>
              <w:t>18/02/2023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A509A" w14:textId="77777777" w:rsidR="00B00AC3" w:rsidRPr="00636931" w:rsidRDefault="00B00AC3" w:rsidP="000E40E5">
            <w:pPr>
              <w:pStyle w:val="rowtabella0"/>
              <w:jc w:val="center"/>
              <w:rPr>
                <w:color w:val="002060"/>
                <w:highlight w:val="yellow"/>
              </w:rPr>
            </w:pPr>
            <w:r w:rsidRPr="00636931">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2F40B" w14:textId="77777777" w:rsidR="00B00AC3" w:rsidRPr="00636931" w:rsidRDefault="00B00AC3" w:rsidP="000E40E5">
            <w:pPr>
              <w:pStyle w:val="rowtabella0"/>
              <w:rPr>
                <w:color w:val="002060"/>
                <w:highlight w:val="yellow"/>
              </w:rPr>
            </w:pPr>
            <w:r w:rsidRPr="00636931">
              <w:rPr>
                <w:color w:val="002060"/>
                <w:highlight w:val="yellow"/>
              </w:rPr>
              <w:t>CITTA DI OSTRA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92A81" w14:textId="77777777" w:rsidR="00B00AC3" w:rsidRPr="00636931" w:rsidRDefault="00B00AC3" w:rsidP="000E40E5">
            <w:pPr>
              <w:pStyle w:val="rowtabella0"/>
              <w:rPr>
                <w:color w:val="002060"/>
                <w:highlight w:val="yellow"/>
              </w:rPr>
            </w:pPr>
            <w:r w:rsidRPr="00636931">
              <w:rPr>
                <w:color w:val="002060"/>
                <w:highlight w:val="yellow"/>
              </w:rPr>
              <w:t>OLIMPIA JUVENTU FALCONARA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6EE7" w14:textId="77777777" w:rsidR="00B00AC3" w:rsidRPr="00636931" w:rsidRDefault="00B00AC3" w:rsidP="000E40E5">
            <w:pPr>
              <w:pStyle w:val="rowtabella0"/>
              <w:rPr>
                <w:color w:val="002060"/>
              </w:rPr>
            </w:pPr>
            <w:r w:rsidRPr="00636931">
              <w:rPr>
                <w:color w:val="002060"/>
              </w:rPr>
              <w:t>17/02/2023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B7E2B" w14:textId="77777777" w:rsidR="00B00AC3" w:rsidRPr="00636931" w:rsidRDefault="00B00AC3" w:rsidP="000E40E5">
            <w:pPr>
              <w:pStyle w:val="rowtabella0"/>
              <w:jc w:val="center"/>
              <w:rPr>
                <w:color w:val="002060"/>
              </w:rPr>
            </w:pPr>
            <w:r w:rsidRPr="00636931">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400D4" w14:textId="77777777" w:rsidR="00B00AC3" w:rsidRPr="00636931" w:rsidRDefault="00B00AC3" w:rsidP="000E40E5">
            <w:pPr>
              <w:pStyle w:val="rowtabella0"/>
              <w:jc w:val="center"/>
              <w:rPr>
                <w:color w:val="002060"/>
              </w:rPr>
            </w:pPr>
            <w:r w:rsidRPr="00636931">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08A40" w14:textId="77777777" w:rsidR="00B00AC3" w:rsidRPr="00636931" w:rsidRDefault="00B00AC3" w:rsidP="000E40E5">
            <w:pPr>
              <w:pStyle w:val="rowtabella0"/>
              <w:rPr>
                <w:color w:val="002060"/>
              </w:rPr>
            </w:pPr>
          </w:p>
        </w:tc>
      </w:tr>
    </w:tbl>
    <w:p w14:paraId="4B8A35E4" w14:textId="77777777" w:rsidR="00B00AC3" w:rsidRPr="00636931" w:rsidRDefault="00B00AC3" w:rsidP="00B00AC3">
      <w:pPr>
        <w:pStyle w:val="breakline"/>
        <w:rPr>
          <w:rFonts w:eastAsiaTheme="minorEastAsia"/>
          <w:color w:val="002060"/>
        </w:rPr>
      </w:pPr>
    </w:p>
    <w:p w14:paraId="1042461F" w14:textId="77777777" w:rsidR="00B00AC3" w:rsidRPr="00636931" w:rsidRDefault="00B00AC3" w:rsidP="00B00AC3">
      <w:pPr>
        <w:pStyle w:val="breakline"/>
        <w:rPr>
          <w:color w:val="002060"/>
        </w:rPr>
      </w:pPr>
    </w:p>
    <w:p w14:paraId="5988C204" w14:textId="77777777" w:rsidR="00B00AC3" w:rsidRPr="00636931" w:rsidRDefault="00B00AC3" w:rsidP="00B00AC3">
      <w:pPr>
        <w:pStyle w:val="titoloprinc0"/>
        <w:rPr>
          <w:color w:val="002060"/>
        </w:rPr>
      </w:pPr>
      <w:r w:rsidRPr="00636931">
        <w:rPr>
          <w:color w:val="002060"/>
        </w:rPr>
        <w:t>RISULTATI</w:t>
      </w:r>
    </w:p>
    <w:p w14:paraId="6E87FA7A" w14:textId="77777777" w:rsidR="00B00AC3" w:rsidRPr="00636931" w:rsidRDefault="00B00AC3" w:rsidP="00B00AC3">
      <w:pPr>
        <w:pStyle w:val="breakline"/>
        <w:rPr>
          <w:color w:val="002060"/>
        </w:rPr>
      </w:pPr>
    </w:p>
    <w:p w14:paraId="71A11127" w14:textId="77777777" w:rsidR="00B00AC3" w:rsidRPr="00636931" w:rsidRDefault="00B00AC3" w:rsidP="00B00AC3">
      <w:pPr>
        <w:pStyle w:val="sottotitolocampionato10"/>
        <w:rPr>
          <w:color w:val="002060"/>
        </w:rPr>
      </w:pPr>
      <w:r w:rsidRPr="00636931">
        <w:rPr>
          <w:color w:val="002060"/>
        </w:rPr>
        <w:t>RISULTATI UFFICIALI GARE DEL 10/02/2023</w:t>
      </w:r>
    </w:p>
    <w:p w14:paraId="339E30A9" w14:textId="77777777" w:rsidR="00B00AC3" w:rsidRPr="00B00AC3" w:rsidRDefault="00B00AC3" w:rsidP="00B00AC3">
      <w:pPr>
        <w:pStyle w:val="sottotitolocampionato20"/>
        <w:spacing w:before="0" w:beforeAutospacing="0" w:after="0" w:afterAutospacing="0"/>
        <w:rPr>
          <w:rFonts w:ascii="Arial" w:hAnsi="Arial" w:cs="Arial"/>
          <w:color w:val="002060"/>
          <w:sz w:val="20"/>
          <w:szCs w:val="20"/>
        </w:rPr>
      </w:pPr>
      <w:r w:rsidRPr="00B00AC3">
        <w:rPr>
          <w:rFonts w:ascii="Arial" w:hAnsi="Arial" w:cs="Arial"/>
          <w:color w:val="002060"/>
          <w:sz w:val="20"/>
          <w:szCs w:val="20"/>
        </w:rPr>
        <w:t>Si trascrivono qui di seguito i risultati ufficiali delle gare disputate</w:t>
      </w:r>
    </w:p>
    <w:p w14:paraId="0D855992" w14:textId="77777777" w:rsidR="00B00AC3" w:rsidRPr="00636931" w:rsidRDefault="00B00AC3" w:rsidP="00B00A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00AC3" w:rsidRPr="00636931" w14:paraId="0536A3AF" w14:textId="77777777" w:rsidTr="000E40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0AC3" w:rsidRPr="00636931" w14:paraId="129CC145" w14:textId="77777777" w:rsidTr="000E40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9FA86" w14:textId="77777777" w:rsidR="00B00AC3" w:rsidRPr="00636931" w:rsidRDefault="00B00AC3" w:rsidP="000E40E5">
                  <w:pPr>
                    <w:pStyle w:val="headertabella0"/>
                    <w:rPr>
                      <w:color w:val="002060"/>
                    </w:rPr>
                  </w:pPr>
                  <w:r w:rsidRPr="00636931">
                    <w:rPr>
                      <w:color w:val="002060"/>
                    </w:rPr>
                    <w:t>GIRONE A - 5 Giornata - R</w:t>
                  </w:r>
                </w:p>
              </w:tc>
            </w:tr>
            <w:tr w:rsidR="00B00AC3" w:rsidRPr="00636931" w14:paraId="29407933" w14:textId="77777777" w:rsidTr="000E40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AF3EB2" w14:textId="77777777" w:rsidR="00B00AC3" w:rsidRPr="00636931" w:rsidRDefault="00B00AC3" w:rsidP="000E40E5">
                  <w:pPr>
                    <w:pStyle w:val="rowtabella0"/>
                    <w:rPr>
                      <w:color w:val="002060"/>
                    </w:rPr>
                  </w:pPr>
                  <w:r w:rsidRPr="00636931">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50935" w14:textId="77777777" w:rsidR="00B00AC3" w:rsidRPr="00636931" w:rsidRDefault="00B00AC3" w:rsidP="000E40E5">
                  <w:pPr>
                    <w:pStyle w:val="rowtabella0"/>
                    <w:rPr>
                      <w:color w:val="002060"/>
                    </w:rPr>
                  </w:pPr>
                  <w:r w:rsidRPr="00636931">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3F083A" w14:textId="77777777" w:rsidR="00B00AC3" w:rsidRPr="00636931" w:rsidRDefault="00B00AC3" w:rsidP="000E40E5">
                  <w:pPr>
                    <w:pStyle w:val="rowtabella0"/>
                    <w:jc w:val="center"/>
                    <w:rPr>
                      <w:color w:val="002060"/>
                    </w:rPr>
                  </w:pPr>
                  <w:r w:rsidRPr="00636931">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B67F8" w14:textId="77777777" w:rsidR="00B00AC3" w:rsidRPr="00636931" w:rsidRDefault="00B00AC3" w:rsidP="000E40E5">
                  <w:pPr>
                    <w:pStyle w:val="rowtabella0"/>
                    <w:jc w:val="center"/>
                    <w:rPr>
                      <w:color w:val="002060"/>
                    </w:rPr>
                  </w:pPr>
                  <w:r w:rsidRPr="00636931">
                    <w:rPr>
                      <w:color w:val="002060"/>
                    </w:rPr>
                    <w:t> </w:t>
                  </w:r>
                </w:p>
              </w:tc>
            </w:tr>
            <w:tr w:rsidR="00B00AC3" w:rsidRPr="00636931" w14:paraId="33A5FA73"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7666C8" w14:textId="77777777" w:rsidR="00B00AC3" w:rsidRPr="00636931" w:rsidRDefault="00B00AC3" w:rsidP="000E40E5">
                  <w:pPr>
                    <w:pStyle w:val="rowtabella0"/>
                    <w:rPr>
                      <w:color w:val="002060"/>
                    </w:rPr>
                  </w:pPr>
                  <w:r w:rsidRPr="00636931">
                    <w:rPr>
                      <w:color w:val="002060"/>
                    </w:rPr>
                    <w:t>(1) 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51C48C" w14:textId="77777777" w:rsidR="00B00AC3" w:rsidRPr="00636931" w:rsidRDefault="00B00AC3" w:rsidP="000E40E5">
                  <w:pPr>
                    <w:pStyle w:val="rowtabella0"/>
                    <w:rPr>
                      <w:color w:val="002060"/>
                    </w:rPr>
                  </w:pPr>
                  <w:r w:rsidRPr="00636931">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EE0A0C" w14:textId="77777777" w:rsidR="00B00AC3" w:rsidRPr="00636931" w:rsidRDefault="00B00AC3" w:rsidP="000E40E5">
                  <w:pPr>
                    <w:pStyle w:val="rowtabella0"/>
                    <w:jc w:val="center"/>
                    <w:rPr>
                      <w:color w:val="002060"/>
                    </w:rPr>
                  </w:pPr>
                  <w:r w:rsidRPr="00636931">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044A60" w14:textId="77777777" w:rsidR="00B00AC3" w:rsidRPr="00636931" w:rsidRDefault="00B00AC3" w:rsidP="000E40E5">
                  <w:pPr>
                    <w:pStyle w:val="rowtabella0"/>
                    <w:jc w:val="center"/>
                    <w:rPr>
                      <w:color w:val="002060"/>
                    </w:rPr>
                  </w:pPr>
                  <w:r w:rsidRPr="00636931">
                    <w:rPr>
                      <w:color w:val="002060"/>
                    </w:rPr>
                    <w:t> </w:t>
                  </w:r>
                </w:p>
              </w:tc>
            </w:tr>
            <w:tr w:rsidR="00B00AC3" w:rsidRPr="00636931" w14:paraId="247985E5"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85E2C0" w14:textId="77777777" w:rsidR="00B00AC3" w:rsidRPr="00636931" w:rsidRDefault="00B00AC3" w:rsidP="000E40E5">
                  <w:pPr>
                    <w:pStyle w:val="rowtabella0"/>
                    <w:rPr>
                      <w:color w:val="002060"/>
                    </w:rPr>
                  </w:pPr>
                  <w:r w:rsidRPr="00636931">
                    <w:rPr>
                      <w:color w:val="002060"/>
                    </w:rPr>
                    <w:lastRenderedPageBreak/>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58927B" w14:textId="77777777" w:rsidR="00B00AC3" w:rsidRPr="00636931" w:rsidRDefault="00B00AC3" w:rsidP="000E40E5">
                  <w:pPr>
                    <w:pStyle w:val="rowtabella0"/>
                    <w:rPr>
                      <w:color w:val="002060"/>
                    </w:rPr>
                  </w:pPr>
                  <w:r w:rsidRPr="00636931">
                    <w:rPr>
                      <w:color w:val="002060"/>
                    </w:rPr>
                    <w:t>- ANCONITANA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F82B09" w14:textId="77777777" w:rsidR="00B00AC3" w:rsidRPr="00636931" w:rsidRDefault="00B00AC3" w:rsidP="000E40E5">
                  <w:pPr>
                    <w:pStyle w:val="rowtabella0"/>
                    <w:jc w:val="center"/>
                    <w:rPr>
                      <w:color w:val="002060"/>
                    </w:rPr>
                  </w:pPr>
                  <w:r w:rsidRPr="0063693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97E001" w14:textId="77777777" w:rsidR="00B00AC3" w:rsidRPr="00636931" w:rsidRDefault="00B00AC3" w:rsidP="000E40E5">
                  <w:pPr>
                    <w:pStyle w:val="rowtabella0"/>
                    <w:jc w:val="center"/>
                    <w:rPr>
                      <w:color w:val="002060"/>
                    </w:rPr>
                  </w:pPr>
                  <w:r w:rsidRPr="00636931">
                    <w:rPr>
                      <w:color w:val="002060"/>
                    </w:rPr>
                    <w:t> </w:t>
                  </w:r>
                </w:p>
              </w:tc>
            </w:tr>
            <w:tr w:rsidR="00B00AC3" w:rsidRPr="00636931" w14:paraId="29E759D3"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125BA9" w14:textId="77777777" w:rsidR="00B00AC3" w:rsidRPr="00636931" w:rsidRDefault="00B00AC3" w:rsidP="000E40E5">
                  <w:pPr>
                    <w:pStyle w:val="rowtabella0"/>
                    <w:rPr>
                      <w:color w:val="002060"/>
                    </w:rPr>
                  </w:pPr>
                  <w:r w:rsidRPr="00636931">
                    <w:rPr>
                      <w:color w:val="002060"/>
                    </w:rPr>
                    <w:t>NEW ACADEMY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534873" w14:textId="77777777" w:rsidR="00B00AC3" w:rsidRPr="00636931" w:rsidRDefault="00B00AC3" w:rsidP="000E40E5">
                  <w:pPr>
                    <w:pStyle w:val="rowtabella0"/>
                    <w:rPr>
                      <w:color w:val="002060"/>
                    </w:rPr>
                  </w:pPr>
                  <w:r w:rsidRPr="00636931">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0F2663" w14:textId="77777777" w:rsidR="00B00AC3" w:rsidRPr="00636931" w:rsidRDefault="00B00AC3" w:rsidP="000E40E5">
                  <w:pPr>
                    <w:pStyle w:val="rowtabella0"/>
                    <w:jc w:val="center"/>
                    <w:rPr>
                      <w:color w:val="002060"/>
                    </w:rPr>
                  </w:pPr>
                  <w:r w:rsidRPr="00636931">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409029" w14:textId="77777777" w:rsidR="00B00AC3" w:rsidRPr="00636931" w:rsidRDefault="00B00AC3" w:rsidP="000E40E5">
                  <w:pPr>
                    <w:pStyle w:val="rowtabella0"/>
                    <w:jc w:val="center"/>
                    <w:rPr>
                      <w:color w:val="002060"/>
                    </w:rPr>
                  </w:pPr>
                  <w:r w:rsidRPr="00636931">
                    <w:rPr>
                      <w:color w:val="002060"/>
                    </w:rPr>
                    <w:t> </w:t>
                  </w:r>
                </w:p>
              </w:tc>
            </w:tr>
            <w:tr w:rsidR="00B00AC3" w:rsidRPr="00636931" w14:paraId="21389748"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6DC0D4" w14:textId="77777777" w:rsidR="00B00AC3" w:rsidRPr="00636931" w:rsidRDefault="00B00AC3" w:rsidP="000E40E5">
                  <w:pPr>
                    <w:pStyle w:val="rowtabella0"/>
                    <w:rPr>
                      <w:color w:val="002060"/>
                    </w:rPr>
                  </w:pPr>
                  <w:r w:rsidRPr="00636931">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8B624E" w14:textId="77777777" w:rsidR="00B00AC3" w:rsidRPr="00636931" w:rsidRDefault="00B00AC3" w:rsidP="000E40E5">
                  <w:pPr>
                    <w:pStyle w:val="rowtabella0"/>
                    <w:rPr>
                      <w:color w:val="002060"/>
                    </w:rPr>
                  </w:pPr>
                  <w:r w:rsidRPr="00636931">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470347" w14:textId="77777777" w:rsidR="00B00AC3" w:rsidRPr="00636931" w:rsidRDefault="00B00AC3" w:rsidP="000E40E5">
                  <w:pPr>
                    <w:pStyle w:val="rowtabella0"/>
                    <w:jc w:val="center"/>
                    <w:rPr>
                      <w:color w:val="002060"/>
                    </w:rPr>
                  </w:pPr>
                  <w:r w:rsidRPr="00636931">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55BCCC" w14:textId="77777777" w:rsidR="00B00AC3" w:rsidRPr="00636931" w:rsidRDefault="00B00AC3" w:rsidP="000E40E5">
                  <w:pPr>
                    <w:pStyle w:val="rowtabella0"/>
                    <w:jc w:val="center"/>
                    <w:rPr>
                      <w:color w:val="002060"/>
                    </w:rPr>
                  </w:pPr>
                  <w:r w:rsidRPr="00636931">
                    <w:rPr>
                      <w:color w:val="002060"/>
                    </w:rPr>
                    <w:t> </w:t>
                  </w:r>
                </w:p>
              </w:tc>
            </w:tr>
            <w:tr w:rsidR="00B00AC3" w:rsidRPr="00636931" w14:paraId="31F4C1C3"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106F57" w14:textId="77777777" w:rsidR="00B00AC3" w:rsidRPr="00636931" w:rsidRDefault="00B00AC3" w:rsidP="000E40E5">
                  <w:pPr>
                    <w:pStyle w:val="rowtabella0"/>
                    <w:rPr>
                      <w:color w:val="002060"/>
                    </w:rPr>
                  </w:pPr>
                  <w:r w:rsidRPr="00636931">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8C0956" w14:textId="77777777" w:rsidR="00B00AC3" w:rsidRPr="00636931" w:rsidRDefault="00B00AC3" w:rsidP="000E40E5">
                  <w:pPr>
                    <w:pStyle w:val="rowtabella0"/>
                    <w:rPr>
                      <w:color w:val="002060"/>
                    </w:rPr>
                  </w:pPr>
                  <w:r w:rsidRPr="00636931">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4F12F1" w14:textId="77777777" w:rsidR="00B00AC3" w:rsidRPr="00636931" w:rsidRDefault="00B00AC3" w:rsidP="000E40E5">
                  <w:pPr>
                    <w:pStyle w:val="rowtabella0"/>
                    <w:jc w:val="center"/>
                    <w:rPr>
                      <w:color w:val="002060"/>
                    </w:rPr>
                  </w:pPr>
                  <w:r w:rsidRPr="00636931">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967435" w14:textId="77777777" w:rsidR="00B00AC3" w:rsidRPr="00636931" w:rsidRDefault="00B00AC3" w:rsidP="000E40E5">
                  <w:pPr>
                    <w:pStyle w:val="rowtabella0"/>
                    <w:jc w:val="center"/>
                    <w:rPr>
                      <w:color w:val="002060"/>
                    </w:rPr>
                  </w:pPr>
                  <w:r w:rsidRPr="00636931">
                    <w:rPr>
                      <w:color w:val="002060"/>
                    </w:rPr>
                    <w:t> </w:t>
                  </w:r>
                </w:p>
              </w:tc>
            </w:tr>
            <w:tr w:rsidR="00B00AC3" w:rsidRPr="00636931" w14:paraId="7D56CFD3" w14:textId="77777777" w:rsidTr="000E40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BA2BA3" w14:textId="77777777" w:rsidR="00B00AC3" w:rsidRPr="00636931" w:rsidRDefault="00B00AC3" w:rsidP="000E40E5">
                  <w:pPr>
                    <w:pStyle w:val="rowtabella0"/>
                    <w:rPr>
                      <w:color w:val="002060"/>
                    </w:rPr>
                  </w:pPr>
                  <w:r w:rsidRPr="00636931">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28BEDE" w14:textId="77777777" w:rsidR="00B00AC3" w:rsidRPr="00636931" w:rsidRDefault="00B00AC3" w:rsidP="000E40E5">
                  <w:pPr>
                    <w:pStyle w:val="rowtabella0"/>
                    <w:rPr>
                      <w:color w:val="002060"/>
                    </w:rPr>
                  </w:pPr>
                  <w:r w:rsidRPr="00636931">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2F1C66" w14:textId="77777777" w:rsidR="00B00AC3" w:rsidRPr="00636931" w:rsidRDefault="00B00AC3" w:rsidP="000E40E5">
                  <w:pPr>
                    <w:pStyle w:val="rowtabella0"/>
                    <w:jc w:val="center"/>
                    <w:rPr>
                      <w:color w:val="002060"/>
                    </w:rPr>
                  </w:pPr>
                  <w:r w:rsidRPr="00636931">
                    <w:rPr>
                      <w:color w:val="002060"/>
                    </w:rPr>
                    <w:t>9 - 2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612F0C" w14:textId="77777777" w:rsidR="00B00AC3" w:rsidRPr="00636931" w:rsidRDefault="00B00AC3" w:rsidP="000E40E5">
                  <w:pPr>
                    <w:pStyle w:val="rowtabella0"/>
                    <w:jc w:val="center"/>
                    <w:rPr>
                      <w:color w:val="002060"/>
                    </w:rPr>
                  </w:pPr>
                  <w:r w:rsidRPr="00636931">
                    <w:rPr>
                      <w:color w:val="002060"/>
                    </w:rPr>
                    <w:t> </w:t>
                  </w:r>
                </w:p>
              </w:tc>
            </w:tr>
            <w:tr w:rsidR="00B00AC3" w:rsidRPr="00636931" w14:paraId="08C767D9" w14:textId="77777777" w:rsidTr="000E40E5">
              <w:tc>
                <w:tcPr>
                  <w:tcW w:w="4700" w:type="dxa"/>
                  <w:gridSpan w:val="4"/>
                  <w:tcBorders>
                    <w:top w:val="nil"/>
                    <w:left w:val="nil"/>
                    <w:bottom w:val="nil"/>
                    <w:right w:val="nil"/>
                  </w:tcBorders>
                  <w:tcMar>
                    <w:top w:w="20" w:type="dxa"/>
                    <w:left w:w="20" w:type="dxa"/>
                    <w:bottom w:w="20" w:type="dxa"/>
                    <w:right w:w="20" w:type="dxa"/>
                  </w:tcMar>
                  <w:vAlign w:val="center"/>
                  <w:hideMark/>
                </w:tcPr>
                <w:p w14:paraId="066FC439" w14:textId="77777777" w:rsidR="00B00AC3" w:rsidRPr="00636931" w:rsidRDefault="00B00AC3" w:rsidP="000E40E5">
                  <w:pPr>
                    <w:pStyle w:val="rowtabella0"/>
                    <w:rPr>
                      <w:color w:val="002060"/>
                    </w:rPr>
                  </w:pPr>
                  <w:r w:rsidRPr="00636931">
                    <w:rPr>
                      <w:color w:val="002060"/>
                    </w:rPr>
                    <w:t>(1) - disputata il 11/02/2023</w:t>
                  </w:r>
                </w:p>
              </w:tc>
            </w:tr>
          </w:tbl>
          <w:p w14:paraId="64E79897" w14:textId="77777777" w:rsidR="00B00AC3" w:rsidRPr="00636931" w:rsidRDefault="00B00AC3" w:rsidP="000E40E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0AC3" w:rsidRPr="00636931" w14:paraId="5CE0F289" w14:textId="77777777" w:rsidTr="000E40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5D1DE" w14:textId="77777777" w:rsidR="00B00AC3" w:rsidRPr="00636931" w:rsidRDefault="00B00AC3" w:rsidP="000E40E5">
                  <w:pPr>
                    <w:pStyle w:val="headertabella0"/>
                    <w:rPr>
                      <w:color w:val="002060"/>
                    </w:rPr>
                  </w:pPr>
                  <w:r w:rsidRPr="00636931">
                    <w:rPr>
                      <w:color w:val="002060"/>
                    </w:rPr>
                    <w:lastRenderedPageBreak/>
                    <w:t>GIRONE B - 5 Giornata - R</w:t>
                  </w:r>
                </w:p>
              </w:tc>
            </w:tr>
            <w:tr w:rsidR="00B00AC3" w:rsidRPr="00636931" w14:paraId="7D173BC0" w14:textId="77777777" w:rsidTr="000E40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C55726" w14:textId="77777777" w:rsidR="00B00AC3" w:rsidRPr="00636931" w:rsidRDefault="00B00AC3" w:rsidP="000E40E5">
                  <w:pPr>
                    <w:pStyle w:val="rowtabella0"/>
                    <w:rPr>
                      <w:color w:val="002060"/>
                    </w:rPr>
                  </w:pPr>
                  <w:r w:rsidRPr="00636931">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AD1D6D" w14:textId="77777777" w:rsidR="00B00AC3" w:rsidRPr="00636931" w:rsidRDefault="00B00AC3" w:rsidP="000E40E5">
                  <w:pPr>
                    <w:pStyle w:val="rowtabella0"/>
                    <w:rPr>
                      <w:color w:val="002060"/>
                    </w:rPr>
                  </w:pPr>
                  <w:r w:rsidRPr="00636931">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4EC986" w14:textId="77777777" w:rsidR="00B00AC3" w:rsidRPr="00636931" w:rsidRDefault="00B00AC3" w:rsidP="000E40E5">
                  <w:pPr>
                    <w:pStyle w:val="rowtabella0"/>
                    <w:jc w:val="center"/>
                    <w:rPr>
                      <w:color w:val="002060"/>
                    </w:rPr>
                  </w:pPr>
                  <w:r w:rsidRPr="00636931">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95D4F3" w14:textId="77777777" w:rsidR="00B00AC3" w:rsidRPr="00636931" w:rsidRDefault="00B00AC3" w:rsidP="000E40E5">
                  <w:pPr>
                    <w:pStyle w:val="rowtabella0"/>
                    <w:jc w:val="center"/>
                    <w:rPr>
                      <w:color w:val="002060"/>
                    </w:rPr>
                  </w:pPr>
                  <w:r w:rsidRPr="00636931">
                    <w:rPr>
                      <w:color w:val="002060"/>
                    </w:rPr>
                    <w:t> </w:t>
                  </w:r>
                </w:p>
              </w:tc>
            </w:tr>
            <w:tr w:rsidR="00B00AC3" w:rsidRPr="00636931" w14:paraId="285A62F8"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5C395F" w14:textId="77777777" w:rsidR="00B00AC3" w:rsidRPr="00636931" w:rsidRDefault="00B00AC3" w:rsidP="000E40E5">
                  <w:pPr>
                    <w:pStyle w:val="rowtabella0"/>
                    <w:rPr>
                      <w:color w:val="002060"/>
                    </w:rPr>
                  </w:pPr>
                  <w:r w:rsidRPr="00636931">
                    <w:rPr>
                      <w:color w:val="002060"/>
                    </w:rPr>
                    <w:t>AURORA TREIA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11DED6" w14:textId="77777777" w:rsidR="00B00AC3" w:rsidRPr="00636931" w:rsidRDefault="00B00AC3" w:rsidP="000E40E5">
                  <w:pPr>
                    <w:pStyle w:val="rowtabella0"/>
                    <w:rPr>
                      <w:color w:val="002060"/>
                    </w:rPr>
                  </w:pPr>
                  <w:r w:rsidRPr="00636931">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9E6BD2" w14:textId="77777777" w:rsidR="00B00AC3" w:rsidRPr="00636931" w:rsidRDefault="00B00AC3" w:rsidP="000E40E5">
                  <w:pPr>
                    <w:pStyle w:val="rowtabella0"/>
                    <w:jc w:val="center"/>
                    <w:rPr>
                      <w:color w:val="002060"/>
                    </w:rPr>
                  </w:pPr>
                  <w:r w:rsidRPr="00636931">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9B13FC" w14:textId="77777777" w:rsidR="00B00AC3" w:rsidRPr="00636931" w:rsidRDefault="00B00AC3" w:rsidP="000E40E5">
                  <w:pPr>
                    <w:pStyle w:val="rowtabella0"/>
                    <w:jc w:val="center"/>
                    <w:rPr>
                      <w:color w:val="002060"/>
                    </w:rPr>
                  </w:pPr>
                  <w:r w:rsidRPr="00636931">
                    <w:rPr>
                      <w:color w:val="002060"/>
                    </w:rPr>
                    <w:t> </w:t>
                  </w:r>
                </w:p>
              </w:tc>
            </w:tr>
            <w:tr w:rsidR="00B00AC3" w:rsidRPr="00636931" w14:paraId="2E886821"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939551" w14:textId="77777777" w:rsidR="00B00AC3" w:rsidRPr="00636931" w:rsidRDefault="00B00AC3" w:rsidP="000E40E5">
                  <w:pPr>
                    <w:pStyle w:val="rowtabella0"/>
                    <w:rPr>
                      <w:color w:val="002060"/>
                    </w:rPr>
                  </w:pPr>
                  <w:r w:rsidRPr="00636931">
                    <w:rPr>
                      <w:color w:val="002060"/>
                    </w:rPr>
                    <w:lastRenderedPageBreak/>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D41A5E" w14:textId="77777777" w:rsidR="00B00AC3" w:rsidRPr="00636931" w:rsidRDefault="00B00AC3" w:rsidP="000E40E5">
                  <w:pPr>
                    <w:pStyle w:val="rowtabella0"/>
                    <w:rPr>
                      <w:color w:val="002060"/>
                    </w:rPr>
                  </w:pPr>
                  <w:r w:rsidRPr="00636931">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046F19" w14:textId="77777777" w:rsidR="00B00AC3" w:rsidRPr="00636931" w:rsidRDefault="00B00AC3" w:rsidP="000E40E5">
                  <w:pPr>
                    <w:pStyle w:val="rowtabella0"/>
                    <w:jc w:val="center"/>
                    <w:rPr>
                      <w:color w:val="002060"/>
                    </w:rPr>
                  </w:pPr>
                  <w:r w:rsidRPr="00636931">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270219" w14:textId="77777777" w:rsidR="00B00AC3" w:rsidRPr="00636931" w:rsidRDefault="00B00AC3" w:rsidP="000E40E5">
                  <w:pPr>
                    <w:pStyle w:val="rowtabella0"/>
                    <w:jc w:val="center"/>
                    <w:rPr>
                      <w:color w:val="002060"/>
                    </w:rPr>
                  </w:pPr>
                  <w:r w:rsidRPr="00636931">
                    <w:rPr>
                      <w:color w:val="002060"/>
                    </w:rPr>
                    <w:t> </w:t>
                  </w:r>
                </w:p>
              </w:tc>
            </w:tr>
            <w:tr w:rsidR="00B00AC3" w:rsidRPr="00636931" w14:paraId="6D2BAEBF"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0F74F5" w14:textId="77777777" w:rsidR="00B00AC3" w:rsidRPr="00636931" w:rsidRDefault="00B00AC3" w:rsidP="000E40E5">
                  <w:pPr>
                    <w:pStyle w:val="rowtabella0"/>
                    <w:rPr>
                      <w:color w:val="002060"/>
                    </w:rPr>
                  </w:pPr>
                  <w:r w:rsidRPr="00636931">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06B2F8" w14:textId="77777777" w:rsidR="00B00AC3" w:rsidRPr="00636931" w:rsidRDefault="00B00AC3" w:rsidP="000E40E5">
                  <w:pPr>
                    <w:pStyle w:val="rowtabella0"/>
                    <w:rPr>
                      <w:color w:val="002060"/>
                    </w:rPr>
                  </w:pPr>
                  <w:r w:rsidRPr="00636931">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0CB760" w14:textId="77777777" w:rsidR="00B00AC3" w:rsidRPr="00636931" w:rsidRDefault="00B00AC3" w:rsidP="000E40E5">
                  <w:pPr>
                    <w:pStyle w:val="rowtabella0"/>
                    <w:jc w:val="center"/>
                    <w:rPr>
                      <w:color w:val="002060"/>
                    </w:rPr>
                  </w:pPr>
                  <w:r w:rsidRPr="00636931">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E3AB33" w14:textId="77777777" w:rsidR="00B00AC3" w:rsidRPr="00636931" w:rsidRDefault="00B00AC3" w:rsidP="000E40E5">
                  <w:pPr>
                    <w:pStyle w:val="rowtabella0"/>
                    <w:jc w:val="center"/>
                    <w:rPr>
                      <w:color w:val="002060"/>
                    </w:rPr>
                  </w:pPr>
                  <w:r w:rsidRPr="00636931">
                    <w:rPr>
                      <w:color w:val="002060"/>
                    </w:rPr>
                    <w:t> </w:t>
                  </w:r>
                </w:p>
              </w:tc>
            </w:tr>
            <w:tr w:rsidR="00B00AC3" w:rsidRPr="00636931" w14:paraId="6D7CAF77"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DBD2D1" w14:textId="77777777" w:rsidR="00B00AC3" w:rsidRPr="00636931" w:rsidRDefault="00B00AC3" w:rsidP="000E40E5">
                  <w:pPr>
                    <w:pStyle w:val="rowtabella0"/>
                    <w:rPr>
                      <w:color w:val="002060"/>
                    </w:rPr>
                  </w:pPr>
                  <w:r w:rsidRPr="00636931">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337876" w14:textId="77777777" w:rsidR="00B00AC3" w:rsidRPr="00636931" w:rsidRDefault="00B00AC3" w:rsidP="000E40E5">
                  <w:pPr>
                    <w:pStyle w:val="rowtabella0"/>
                    <w:rPr>
                      <w:color w:val="002060"/>
                    </w:rPr>
                  </w:pPr>
                  <w:r w:rsidRPr="00636931">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A12D39" w14:textId="77777777" w:rsidR="00B00AC3" w:rsidRPr="00636931" w:rsidRDefault="00B00AC3" w:rsidP="000E40E5">
                  <w:pPr>
                    <w:pStyle w:val="rowtabella0"/>
                    <w:jc w:val="center"/>
                    <w:rPr>
                      <w:color w:val="002060"/>
                    </w:rPr>
                  </w:pPr>
                  <w:r w:rsidRPr="00636931">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509BFA" w14:textId="77777777" w:rsidR="00B00AC3" w:rsidRPr="00636931" w:rsidRDefault="00B00AC3" w:rsidP="000E40E5">
                  <w:pPr>
                    <w:pStyle w:val="rowtabella0"/>
                    <w:jc w:val="center"/>
                    <w:rPr>
                      <w:color w:val="002060"/>
                    </w:rPr>
                  </w:pPr>
                  <w:r w:rsidRPr="00636931">
                    <w:rPr>
                      <w:color w:val="002060"/>
                    </w:rPr>
                    <w:t> </w:t>
                  </w:r>
                </w:p>
              </w:tc>
            </w:tr>
            <w:tr w:rsidR="00B00AC3" w:rsidRPr="00636931" w14:paraId="5C6F55EC"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646CC7" w14:textId="77777777" w:rsidR="00B00AC3" w:rsidRPr="00636931" w:rsidRDefault="00B00AC3" w:rsidP="000E40E5">
                  <w:pPr>
                    <w:pStyle w:val="rowtabella0"/>
                    <w:rPr>
                      <w:color w:val="002060"/>
                    </w:rPr>
                  </w:pPr>
                  <w:r w:rsidRPr="00636931">
                    <w:rPr>
                      <w:color w:val="002060"/>
                    </w:rPr>
                    <w:t>(2) 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ADF493" w14:textId="77777777" w:rsidR="00B00AC3" w:rsidRPr="00636931" w:rsidRDefault="00B00AC3" w:rsidP="000E40E5">
                  <w:pPr>
                    <w:pStyle w:val="rowtabella0"/>
                    <w:rPr>
                      <w:color w:val="002060"/>
                    </w:rPr>
                  </w:pPr>
                  <w:r w:rsidRPr="00636931">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8C5C8F" w14:textId="77777777" w:rsidR="00B00AC3" w:rsidRPr="00636931" w:rsidRDefault="00B00AC3" w:rsidP="000E40E5">
                  <w:pPr>
                    <w:pStyle w:val="rowtabella0"/>
                    <w:jc w:val="center"/>
                    <w:rPr>
                      <w:color w:val="002060"/>
                    </w:rPr>
                  </w:pPr>
                  <w:r w:rsidRPr="00636931">
                    <w:rPr>
                      <w:color w:val="002060"/>
                    </w:rPr>
                    <w:t>3 - 10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C7936C" w14:textId="77777777" w:rsidR="00B00AC3" w:rsidRPr="00636931" w:rsidRDefault="00B00AC3" w:rsidP="000E40E5">
                  <w:pPr>
                    <w:pStyle w:val="rowtabella0"/>
                    <w:jc w:val="center"/>
                    <w:rPr>
                      <w:color w:val="002060"/>
                    </w:rPr>
                  </w:pPr>
                  <w:r w:rsidRPr="00636931">
                    <w:rPr>
                      <w:color w:val="002060"/>
                    </w:rPr>
                    <w:t> </w:t>
                  </w:r>
                </w:p>
              </w:tc>
            </w:tr>
            <w:tr w:rsidR="00B00AC3" w:rsidRPr="00636931" w14:paraId="13557466" w14:textId="77777777" w:rsidTr="000E40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4027B6" w14:textId="77777777" w:rsidR="00B00AC3" w:rsidRPr="00636931" w:rsidRDefault="00B00AC3" w:rsidP="000E40E5">
                  <w:pPr>
                    <w:pStyle w:val="rowtabella0"/>
                    <w:rPr>
                      <w:color w:val="002060"/>
                    </w:rPr>
                  </w:pPr>
                  <w:r w:rsidRPr="00636931">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036F3" w14:textId="77777777" w:rsidR="00B00AC3" w:rsidRPr="00636931" w:rsidRDefault="00B00AC3" w:rsidP="000E40E5">
                  <w:pPr>
                    <w:pStyle w:val="rowtabella0"/>
                    <w:rPr>
                      <w:color w:val="002060"/>
                    </w:rPr>
                  </w:pPr>
                  <w:r w:rsidRPr="00636931">
                    <w:rPr>
                      <w:color w:val="002060"/>
                    </w:rPr>
                    <w:t>- CALCETTO CASTRUM LAURI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88ED34" w14:textId="77777777" w:rsidR="00B00AC3" w:rsidRPr="00636931" w:rsidRDefault="00B00AC3" w:rsidP="000E40E5">
                  <w:pPr>
                    <w:pStyle w:val="rowtabella0"/>
                    <w:jc w:val="center"/>
                    <w:rPr>
                      <w:color w:val="002060"/>
                    </w:rPr>
                  </w:pPr>
                  <w:r w:rsidRPr="00636931">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0D76E" w14:textId="77777777" w:rsidR="00B00AC3" w:rsidRPr="00636931" w:rsidRDefault="00B00AC3" w:rsidP="000E40E5">
                  <w:pPr>
                    <w:pStyle w:val="rowtabella0"/>
                    <w:jc w:val="center"/>
                    <w:rPr>
                      <w:color w:val="002060"/>
                    </w:rPr>
                  </w:pPr>
                  <w:r w:rsidRPr="00636931">
                    <w:rPr>
                      <w:color w:val="002060"/>
                    </w:rPr>
                    <w:t> </w:t>
                  </w:r>
                </w:p>
              </w:tc>
            </w:tr>
            <w:tr w:rsidR="00B00AC3" w:rsidRPr="00636931" w14:paraId="6F585195" w14:textId="77777777" w:rsidTr="000E40E5">
              <w:tc>
                <w:tcPr>
                  <w:tcW w:w="4700" w:type="dxa"/>
                  <w:gridSpan w:val="4"/>
                  <w:tcBorders>
                    <w:top w:val="nil"/>
                    <w:left w:val="nil"/>
                    <w:bottom w:val="nil"/>
                    <w:right w:val="nil"/>
                  </w:tcBorders>
                  <w:tcMar>
                    <w:top w:w="20" w:type="dxa"/>
                    <w:left w:w="20" w:type="dxa"/>
                    <w:bottom w:w="20" w:type="dxa"/>
                    <w:right w:w="20" w:type="dxa"/>
                  </w:tcMar>
                  <w:vAlign w:val="center"/>
                  <w:hideMark/>
                </w:tcPr>
                <w:p w14:paraId="505F33F0" w14:textId="77777777" w:rsidR="00B00AC3" w:rsidRPr="00636931" w:rsidRDefault="00B00AC3" w:rsidP="000E40E5">
                  <w:pPr>
                    <w:pStyle w:val="rowtabella0"/>
                    <w:rPr>
                      <w:color w:val="002060"/>
                    </w:rPr>
                  </w:pPr>
                  <w:r w:rsidRPr="00636931">
                    <w:rPr>
                      <w:color w:val="002060"/>
                    </w:rPr>
                    <w:t>(1) - disputata il 11/02/2023</w:t>
                  </w:r>
                </w:p>
              </w:tc>
            </w:tr>
            <w:tr w:rsidR="00B00AC3" w:rsidRPr="00636931" w14:paraId="3FC042C6" w14:textId="77777777" w:rsidTr="000E40E5">
              <w:tc>
                <w:tcPr>
                  <w:tcW w:w="4700" w:type="dxa"/>
                  <w:gridSpan w:val="4"/>
                  <w:tcBorders>
                    <w:top w:val="nil"/>
                    <w:left w:val="nil"/>
                    <w:bottom w:val="nil"/>
                    <w:right w:val="nil"/>
                  </w:tcBorders>
                  <w:tcMar>
                    <w:top w:w="20" w:type="dxa"/>
                    <w:left w:w="20" w:type="dxa"/>
                    <w:bottom w:w="20" w:type="dxa"/>
                    <w:right w:w="20" w:type="dxa"/>
                  </w:tcMar>
                  <w:vAlign w:val="center"/>
                  <w:hideMark/>
                </w:tcPr>
                <w:p w14:paraId="2A3EA157" w14:textId="77777777" w:rsidR="00B00AC3" w:rsidRPr="00636931" w:rsidRDefault="00B00AC3" w:rsidP="000E40E5">
                  <w:pPr>
                    <w:pStyle w:val="rowtabella0"/>
                    <w:rPr>
                      <w:color w:val="002060"/>
                    </w:rPr>
                  </w:pPr>
                  <w:r w:rsidRPr="00636931">
                    <w:rPr>
                      <w:color w:val="002060"/>
                    </w:rPr>
                    <w:t>(2) - disputata il 13/02/2023</w:t>
                  </w:r>
                </w:p>
              </w:tc>
            </w:tr>
          </w:tbl>
          <w:p w14:paraId="4DCE7A4C" w14:textId="77777777" w:rsidR="00B00AC3" w:rsidRPr="00636931" w:rsidRDefault="00B00AC3" w:rsidP="000E40E5">
            <w:pPr>
              <w:rPr>
                <w:color w:val="002060"/>
              </w:rPr>
            </w:pPr>
          </w:p>
        </w:tc>
      </w:tr>
    </w:tbl>
    <w:p w14:paraId="1C321D89" w14:textId="77777777" w:rsidR="00B00AC3" w:rsidRPr="00636931" w:rsidRDefault="00B00AC3" w:rsidP="00B00AC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00AC3" w:rsidRPr="00636931" w14:paraId="3D1D897B" w14:textId="77777777" w:rsidTr="000E40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0AC3" w:rsidRPr="00636931" w14:paraId="2A957798" w14:textId="77777777" w:rsidTr="000E40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3C3A5" w14:textId="77777777" w:rsidR="00B00AC3" w:rsidRPr="00636931" w:rsidRDefault="00B00AC3" w:rsidP="000E40E5">
                  <w:pPr>
                    <w:pStyle w:val="headertabella0"/>
                    <w:rPr>
                      <w:color w:val="002060"/>
                    </w:rPr>
                  </w:pPr>
                  <w:r w:rsidRPr="00636931">
                    <w:rPr>
                      <w:color w:val="002060"/>
                    </w:rPr>
                    <w:t>GIRONE C - 5 Giornata - R</w:t>
                  </w:r>
                </w:p>
              </w:tc>
            </w:tr>
            <w:tr w:rsidR="00B00AC3" w:rsidRPr="00636931" w14:paraId="3C596150" w14:textId="77777777" w:rsidTr="000E40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19D637" w14:textId="77777777" w:rsidR="00B00AC3" w:rsidRPr="00636931" w:rsidRDefault="00B00AC3" w:rsidP="000E40E5">
                  <w:pPr>
                    <w:pStyle w:val="rowtabella0"/>
                    <w:rPr>
                      <w:color w:val="002060"/>
                    </w:rPr>
                  </w:pPr>
                  <w:r w:rsidRPr="00636931">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BC735" w14:textId="77777777" w:rsidR="00B00AC3" w:rsidRPr="00636931" w:rsidRDefault="00B00AC3" w:rsidP="000E40E5">
                  <w:pPr>
                    <w:pStyle w:val="rowtabella0"/>
                    <w:rPr>
                      <w:color w:val="002060"/>
                    </w:rPr>
                  </w:pPr>
                  <w:r w:rsidRPr="00636931">
                    <w:rPr>
                      <w:color w:val="002060"/>
                    </w:rPr>
                    <w:t>- FUTSAL PRANDONE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56242D" w14:textId="77777777" w:rsidR="00B00AC3" w:rsidRPr="00636931" w:rsidRDefault="00B00AC3" w:rsidP="000E40E5">
                  <w:pPr>
                    <w:pStyle w:val="rowtabella0"/>
                    <w:jc w:val="center"/>
                    <w:rPr>
                      <w:color w:val="002060"/>
                    </w:rPr>
                  </w:pPr>
                  <w:r w:rsidRPr="00636931">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6D013" w14:textId="77777777" w:rsidR="00B00AC3" w:rsidRPr="00636931" w:rsidRDefault="00B00AC3" w:rsidP="000E40E5">
                  <w:pPr>
                    <w:pStyle w:val="rowtabella0"/>
                    <w:jc w:val="center"/>
                    <w:rPr>
                      <w:color w:val="002060"/>
                    </w:rPr>
                  </w:pPr>
                  <w:r w:rsidRPr="00636931">
                    <w:rPr>
                      <w:color w:val="002060"/>
                    </w:rPr>
                    <w:t> </w:t>
                  </w:r>
                </w:p>
              </w:tc>
            </w:tr>
            <w:tr w:rsidR="00B00AC3" w:rsidRPr="00636931" w14:paraId="4DC1C019"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F71001" w14:textId="77777777" w:rsidR="00B00AC3" w:rsidRPr="00636931" w:rsidRDefault="00B00AC3" w:rsidP="000E40E5">
                  <w:pPr>
                    <w:pStyle w:val="rowtabella0"/>
                    <w:rPr>
                      <w:color w:val="002060"/>
                    </w:rPr>
                  </w:pPr>
                  <w:r w:rsidRPr="00636931">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2DDD50" w14:textId="77777777" w:rsidR="00B00AC3" w:rsidRPr="00636931" w:rsidRDefault="00B00AC3" w:rsidP="000E40E5">
                  <w:pPr>
                    <w:pStyle w:val="rowtabella0"/>
                    <w:rPr>
                      <w:color w:val="002060"/>
                    </w:rPr>
                  </w:pPr>
                  <w:r w:rsidRPr="00636931">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9035EE" w14:textId="77777777" w:rsidR="00B00AC3" w:rsidRPr="00636931" w:rsidRDefault="00B00AC3" w:rsidP="000E40E5">
                  <w:pPr>
                    <w:pStyle w:val="rowtabella0"/>
                    <w:jc w:val="center"/>
                    <w:rPr>
                      <w:color w:val="002060"/>
                    </w:rPr>
                  </w:pPr>
                  <w:r w:rsidRPr="00636931">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71CC91" w14:textId="77777777" w:rsidR="00B00AC3" w:rsidRPr="00636931" w:rsidRDefault="00B00AC3" w:rsidP="000E40E5">
                  <w:pPr>
                    <w:pStyle w:val="rowtabella0"/>
                    <w:jc w:val="center"/>
                    <w:rPr>
                      <w:color w:val="002060"/>
                    </w:rPr>
                  </w:pPr>
                  <w:r w:rsidRPr="00636931">
                    <w:rPr>
                      <w:color w:val="002060"/>
                    </w:rPr>
                    <w:t> </w:t>
                  </w:r>
                </w:p>
              </w:tc>
            </w:tr>
            <w:tr w:rsidR="00B00AC3" w:rsidRPr="00636931" w14:paraId="681BABBF"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F36EBA" w14:textId="77777777" w:rsidR="00B00AC3" w:rsidRPr="00636931" w:rsidRDefault="00B00AC3" w:rsidP="000E40E5">
                  <w:pPr>
                    <w:pStyle w:val="rowtabella0"/>
                    <w:rPr>
                      <w:color w:val="002060"/>
                    </w:rPr>
                  </w:pPr>
                  <w:r w:rsidRPr="00636931">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EBA1C6" w14:textId="77777777" w:rsidR="00B00AC3" w:rsidRPr="00636931" w:rsidRDefault="00B00AC3" w:rsidP="000E40E5">
                  <w:pPr>
                    <w:pStyle w:val="rowtabella0"/>
                    <w:rPr>
                      <w:color w:val="002060"/>
                    </w:rPr>
                  </w:pPr>
                  <w:r w:rsidRPr="00636931">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A9F85C" w14:textId="77777777" w:rsidR="00B00AC3" w:rsidRPr="00636931" w:rsidRDefault="00B00AC3" w:rsidP="000E40E5">
                  <w:pPr>
                    <w:pStyle w:val="rowtabella0"/>
                    <w:jc w:val="center"/>
                    <w:rPr>
                      <w:color w:val="002060"/>
                    </w:rPr>
                  </w:pPr>
                  <w:r w:rsidRPr="00636931">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A98338" w14:textId="77777777" w:rsidR="00B00AC3" w:rsidRPr="00636931" w:rsidRDefault="00B00AC3" w:rsidP="000E40E5">
                  <w:pPr>
                    <w:pStyle w:val="rowtabella0"/>
                    <w:jc w:val="center"/>
                    <w:rPr>
                      <w:color w:val="002060"/>
                    </w:rPr>
                  </w:pPr>
                  <w:r w:rsidRPr="00636931">
                    <w:rPr>
                      <w:color w:val="002060"/>
                    </w:rPr>
                    <w:t> </w:t>
                  </w:r>
                </w:p>
              </w:tc>
            </w:tr>
            <w:tr w:rsidR="00B00AC3" w:rsidRPr="00636931" w14:paraId="1FBA4E42"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98A544" w14:textId="77777777" w:rsidR="00B00AC3" w:rsidRPr="00636931" w:rsidRDefault="00B00AC3" w:rsidP="000E40E5">
                  <w:pPr>
                    <w:pStyle w:val="rowtabella0"/>
                    <w:rPr>
                      <w:color w:val="002060"/>
                    </w:rPr>
                  </w:pPr>
                  <w:r w:rsidRPr="00636931">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08E43D" w14:textId="77777777" w:rsidR="00B00AC3" w:rsidRPr="00636931" w:rsidRDefault="00B00AC3" w:rsidP="000E40E5">
                  <w:pPr>
                    <w:pStyle w:val="rowtabella0"/>
                    <w:rPr>
                      <w:color w:val="002060"/>
                    </w:rPr>
                  </w:pPr>
                  <w:r w:rsidRPr="00636931">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28DD63" w14:textId="77777777" w:rsidR="00B00AC3" w:rsidRPr="00636931" w:rsidRDefault="00B00AC3" w:rsidP="000E40E5">
                  <w:pPr>
                    <w:pStyle w:val="rowtabella0"/>
                    <w:jc w:val="center"/>
                    <w:rPr>
                      <w:color w:val="002060"/>
                    </w:rPr>
                  </w:pPr>
                  <w:r w:rsidRPr="00636931">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C20804" w14:textId="77777777" w:rsidR="00B00AC3" w:rsidRPr="00636931" w:rsidRDefault="00B00AC3" w:rsidP="000E40E5">
                  <w:pPr>
                    <w:pStyle w:val="rowtabella0"/>
                    <w:jc w:val="center"/>
                    <w:rPr>
                      <w:color w:val="002060"/>
                    </w:rPr>
                  </w:pPr>
                  <w:r w:rsidRPr="00636931">
                    <w:rPr>
                      <w:color w:val="002060"/>
                    </w:rPr>
                    <w:t> </w:t>
                  </w:r>
                </w:p>
              </w:tc>
            </w:tr>
            <w:tr w:rsidR="00B00AC3" w:rsidRPr="00636931" w14:paraId="7A6BD375"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58F46C" w14:textId="77777777" w:rsidR="00B00AC3" w:rsidRPr="00636931" w:rsidRDefault="00B00AC3" w:rsidP="000E40E5">
                  <w:pPr>
                    <w:pStyle w:val="rowtabella0"/>
                    <w:rPr>
                      <w:color w:val="002060"/>
                    </w:rPr>
                  </w:pPr>
                  <w:r w:rsidRPr="00636931">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A5A0C8" w14:textId="77777777" w:rsidR="00B00AC3" w:rsidRPr="00636931" w:rsidRDefault="00B00AC3" w:rsidP="000E40E5">
                  <w:pPr>
                    <w:pStyle w:val="rowtabella0"/>
                    <w:rPr>
                      <w:color w:val="002060"/>
                    </w:rPr>
                  </w:pPr>
                  <w:r w:rsidRPr="00636931">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1618C9" w14:textId="77777777" w:rsidR="00B00AC3" w:rsidRPr="00636931" w:rsidRDefault="00B00AC3" w:rsidP="000E40E5">
                  <w:pPr>
                    <w:pStyle w:val="rowtabella0"/>
                    <w:jc w:val="center"/>
                    <w:rPr>
                      <w:color w:val="002060"/>
                    </w:rPr>
                  </w:pPr>
                  <w:r w:rsidRPr="00636931">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C1A1E0" w14:textId="77777777" w:rsidR="00B00AC3" w:rsidRPr="00636931" w:rsidRDefault="00B00AC3" w:rsidP="000E40E5">
                  <w:pPr>
                    <w:pStyle w:val="rowtabella0"/>
                    <w:jc w:val="center"/>
                    <w:rPr>
                      <w:color w:val="002060"/>
                    </w:rPr>
                  </w:pPr>
                  <w:r w:rsidRPr="00636931">
                    <w:rPr>
                      <w:color w:val="002060"/>
                    </w:rPr>
                    <w:t> </w:t>
                  </w:r>
                </w:p>
              </w:tc>
            </w:tr>
            <w:tr w:rsidR="00B00AC3" w:rsidRPr="00636931" w14:paraId="6AD23F1D"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9C1B7A" w14:textId="77777777" w:rsidR="00B00AC3" w:rsidRPr="00636931" w:rsidRDefault="00B00AC3" w:rsidP="000E40E5">
                  <w:pPr>
                    <w:pStyle w:val="rowtabella0"/>
                    <w:rPr>
                      <w:color w:val="002060"/>
                    </w:rPr>
                  </w:pPr>
                  <w:r w:rsidRPr="00636931">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D6E76C" w14:textId="77777777" w:rsidR="00B00AC3" w:rsidRPr="00636931" w:rsidRDefault="00B00AC3" w:rsidP="000E40E5">
                  <w:pPr>
                    <w:pStyle w:val="rowtabella0"/>
                    <w:rPr>
                      <w:color w:val="002060"/>
                    </w:rPr>
                  </w:pPr>
                  <w:r w:rsidRPr="00636931">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78D460" w14:textId="77777777" w:rsidR="00B00AC3" w:rsidRPr="00636931" w:rsidRDefault="00B00AC3" w:rsidP="000E40E5">
                  <w:pPr>
                    <w:pStyle w:val="rowtabella0"/>
                    <w:jc w:val="center"/>
                    <w:rPr>
                      <w:color w:val="002060"/>
                    </w:rPr>
                  </w:pPr>
                  <w:r w:rsidRPr="00636931">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786548" w14:textId="77777777" w:rsidR="00B00AC3" w:rsidRPr="00636931" w:rsidRDefault="00B00AC3" w:rsidP="000E40E5">
                  <w:pPr>
                    <w:pStyle w:val="rowtabella0"/>
                    <w:jc w:val="center"/>
                    <w:rPr>
                      <w:color w:val="002060"/>
                    </w:rPr>
                  </w:pPr>
                  <w:r w:rsidRPr="00636931">
                    <w:rPr>
                      <w:color w:val="002060"/>
                    </w:rPr>
                    <w:t> </w:t>
                  </w:r>
                </w:p>
              </w:tc>
            </w:tr>
            <w:tr w:rsidR="00B00AC3" w:rsidRPr="00636931" w14:paraId="2EC638E1" w14:textId="77777777" w:rsidTr="000E40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CC3213" w14:textId="77777777" w:rsidR="00B00AC3" w:rsidRPr="00636931" w:rsidRDefault="00B00AC3" w:rsidP="000E40E5">
                  <w:pPr>
                    <w:pStyle w:val="rowtabella0"/>
                    <w:rPr>
                      <w:color w:val="002060"/>
                    </w:rPr>
                  </w:pPr>
                  <w:r w:rsidRPr="00636931">
                    <w:rPr>
                      <w:color w:val="002060"/>
                    </w:rPr>
                    <w:t>ROCCAFLUVIONE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A9C42B" w14:textId="77777777" w:rsidR="00B00AC3" w:rsidRPr="00636931" w:rsidRDefault="00B00AC3" w:rsidP="000E40E5">
                  <w:pPr>
                    <w:pStyle w:val="rowtabella0"/>
                    <w:rPr>
                      <w:color w:val="002060"/>
                    </w:rPr>
                  </w:pPr>
                  <w:r w:rsidRPr="00636931">
                    <w:rPr>
                      <w:color w:val="002060"/>
                    </w:rPr>
                    <w:t>- L ALTRO SPORT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D7611C" w14:textId="77777777" w:rsidR="00B00AC3" w:rsidRPr="00636931" w:rsidRDefault="00B00AC3" w:rsidP="000E40E5">
                  <w:pPr>
                    <w:pStyle w:val="rowtabella0"/>
                    <w:jc w:val="center"/>
                    <w:rPr>
                      <w:color w:val="002060"/>
                    </w:rPr>
                  </w:pPr>
                  <w:r w:rsidRPr="00636931">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577EA" w14:textId="77777777" w:rsidR="00B00AC3" w:rsidRPr="00636931" w:rsidRDefault="00B00AC3" w:rsidP="000E40E5">
                  <w:pPr>
                    <w:pStyle w:val="rowtabella0"/>
                    <w:jc w:val="center"/>
                    <w:rPr>
                      <w:color w:val="002060"/>
                    </w:rPr>
                  </w:pPr>
                  <w:r w:rsidRPr="00636931">
                    <w:rPr>
                      <w:color w:val="002060"/>
                    </w:rPr>
                    <w:t> </w:t>
                  </w:r>
                </w:p>
              </w:tc>
            </w:tr>
          </w:tbl>
          <w:p w14:paraId="0580E6A9" w14:textId="77777777" w:rsidR="00B00AC3" w:rsidRPr="00636931" w:rsidRDefault="00B00AC3" w:rsidP="000E40E5">
            <w:pPr>
              <w:rPr>
                <w:color w:val="002060"/>
              </w:rPr>
            </w:pPr>
          </w:p>
        </w:tc>
      </w:tr>
    </w:tbl>
    <w:p w14:paraId="31301458" w14:textId="77777777" w:rsidR="00B00AC3" w:rsidRPr="00636931" w:rsidRDefault="00B00AC3" w:rsidP="00B00AC3">
      <w:pPr>
        <w:pStyle w:val="breakline"/>
        <w:rPr>
          <w:rFonts w:eastAsiaTheme="minorEastAsia"/>
          <w:color w:val="002060"/>
        </w:rPr>
      </w:pPr>
    </w:p>
    <w:p w14:paraId="1C893396" w14:textId="77777777" w:rsidR="00B00AC3" w:rsidRPr="00636931" w:rsidRDefault="00B00AC3" w:rsidP="00B00AC3">
      <w:pPr>
        <w:pStyle w:val="breakline"/>
        <w:rPr>
          <w:color w:val="002060"/>
        </w:rPr>
      </w:pPr>
    </w:p>
    <w:p w14:paraId="568CBD22" w14:textId="77777777" w:rsidR="00B00AC3" w:rsidRPr="00636931" w:rsidRDefault="00B00AC3" w:rsidP="00B00AC3">
      <w:pPr>
        <w:pStyle w:val="titoloprinc0"/>
        <w:rPr>
          <w:color w:val="002060"/>
        </w:rPr>
      </w:pPr>
      <w:r w:rsidRPr="00636931">
        <w:rPr>
          <w:color w:val="002060"/>
        </w:rPr>
        <w:t>GIUDICE SPORTIVO</w:t>
      </w:r>
    </w:p>
    <w:p w14:paraId="7040B1AB" w14:textId="77777777" w:rsidR="00B00AC3" w:rsidRPr="00636931" w:rsidRDefault="00B00AC3" w:rsidP="00B00AC3">
      <w:pPr>
        <w:pStyle w:val="diffida"/>
        <w:rPr>
          <w:color w:val="002060"/>
        </w:rPr>
      </w:pPr>
      <w:r w:rsidRPr="00636931">
        <w:rPr>
          <w:color w:val="002060"/>
        </w:rPr>
        <w:t>Il Giudice Sportivo Avv. Agnese Lazzaretti, con l'assistenza del segretario Angelo Castellana, nella seduta del 15/02/2023, ha adottato le decisioni che di seguito integralmente si riportano:</w:t>
      </w:r>
    </w:p>
    <w:p w14:paraId="7CECD1AC" w14:textId="77777777" w:rsidR="00B00AC3" w:rsidRPr="00636931" w:rsidRDefault="00B00AC3" w:rsidP="00B00AC3">
      <w:pPr>
        <w:pStyle w:val="titolo10"/>
        <w:rPr>
          <w:color w:val="002060"/>
        </w:rPr>
      </w:pPr>
      <w:r w:rsidRPr="00636931">
        <w:rPr>
          <w:color w:val="002060"/>
        </w:rPr>
        <w:t xml:space="preserve">GARE DEL 10/ 2/2023 </w:t>
      </w:r>
    </w:p>
    <w:p w14:paraId="2434AAB3" w14:textId="77777777" w:rsidR="00B00AC3" w:rsidRPr="00636931" w:rsidRDefault="00B00AC3" w:rsidP="00B00AC3">
      <w:pPr>
        <w:pStyle w:val="titolo7a"/>
        <w:rPr>
          <w:color w:val="002060"/>
        </w:rPr>
      </w:pPr>
      <w:r w:rsidRPr="00636931">
        <w:rPr>
          <w:color w:val="002060"/>
        </w:rPr>
        <w:t xml:space="preserve">PROVVEDIMENTI DISCIPLINARI </w:t>
      </w:r>
    </w:p>
    <w:p w14:paraId="13854835" w14:textId="77777777" w:rsidR="00B00AC3" w:rsidRPr="00636931" w:rsidRDefault="00B00AC3" w:rsidP="00B00AC3">
      <w:pPr>
        <w:pStyle w:val="titolo7b0"/>
        <w:rPr>
          <w:color w:val="002060"/>
        </w:rPr>
      </w:pPr>
      <w:r w:rsidRPr="00636931">
        <w:rPr>
          <w:color w:val="002060"/>
        </w:rPr>
        <w:t xml:space="preserve">In base alle risultanze degli atti ufficiali sono state deliberate le seguenti sanzioni disciplinari. </w:t>
      </w:r>
    </w:p>
    <w:p w14:paraId="7B2FCF0D" w14:textId="77777777" w:rsidR="00B00AC3" w:rsidRPr="00636931" w:rsidRDefault="00B00AC3" w:rsidP="00B00AC3">
      <w:pPr>
        <w:pStyle w:val="titolo30"/>
        <w:rPr>
          <w:color w:val="002060"/>
        </w:rPr>
      </w:pPr>
      <w:r w:rsidRPr="00636931">
        <w:rPr>
          <w:color w:val="002060"/>
        </w:rPr>
        <w:t xml:space="preserve">ALLENATORI </w:t>
      </w:r>
    </w:p>
    <w:p w14:paraId="74270F98" w14:textId="77777777" w:rsidR="00B00AC3" w:rsidRPr="00636931" w:rsidRDefault="00B00AC3" w:rsidP="00B00AC3">
      <w:pPr>
        <w:pStyle w:val="titolo20"/>
        <w:rPr>
          <w:color w:val="002060"/>
        </w:rPr>
      </w:pPr>
      <w:r w:rsidRPr="0063693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6B76B8A3" w14:textId="77777777" w:rsidTr="000E40E5">
        <w:tc>
          <w:tcPr>
            <w:tcW w:w="2200" w:type="dxa"/>
            <w:tcMar>
              <w:top w:w="20" w:type="dxa"/>
              <w:left w:w="20" w:type="dxa"/>
              <w:bottom w:w="20" w:type="dxa"/>
              <w:right w:w="20" w:type="dxa"/>
            </w:tcMar>
            <w:vAlign w:val="center"/>
            <w:hideMark/>
          </w:tcPr>
          <w:p w14:paraId="198E2D63" w14:textId="77777777" w:rsidR="00B00AC3" w:rsidRPr="00636931" w:rsidRDefault="00B00AC3" w:rsidP="000E40E5">
            <w:pPr>
              <w:pStyle w:val="movimento"/>
              <w:rPr>
                <w:color w:val="002060"/>
              </w:rPr>
            </w:pPr>
            <w:r w:rsidRPr="00636931">
              <w:rPr>
                <w:color w:val="002060"/>
              </w:rPr>
              <w:t>PASCUCCI NICOLA</w:t>
            </w:r>
          </w:p>
        </w:tc>
        <w:tc>
          <w:tcPr>
            <w:tcW w:w="2200" w:type="dxa"/>
            <w:tcMar>
              <w:top w:w="20" w:type="dxa"/>
              <w:left w:w="20" w:type="dxa"/>
              <w:bottom w:w="20" w:type="dxa"/>
              <w:right w:w="20" w:type="dxa"/>
            </w:tcMar>
            <w:vAlign w:val="center"/>
            <w:hideMark/>
          </w:tcPr>
          <w:p w14:paraId="7E6FE97B" w14:textId="77777777" w:rsidR="00B00AC3" w:rsidRPr="00636931" w:rsidRDefault="00B00AC3" w:rsidP="000E40E5">
            <w:pPr>
              <w:pStyle w:val="movimento2"/>
              <w:rPr>
                <w:color w:val="002060"/>
              </w:rPr>
            </w:pPr>
            <w:r w:rsidRPr="00636931">
              <w:rPr>
                <w:color w:val="002060"/>
              </w:rPr>
              <w:t xml:space="preserve">(U.MANDOLESI CALCIO) </w:t>
            </w:r>
          </w:p>
        </w:tc>
        <w:tc>
          <w:tcPr>
            <w:tcW w:w="800" w:type="dxa"/>
            <w:tcMar>
              <w:top w:w="20" w:type="dxa"/>
              <w:left w:w="20" w:type="dxa"/>
              <w:bottom w:w="20" w:type="dxa"/>
              <w:right w:w="20" w:type="dxa"/>
            </w:tcMar>
            <w:vAlign w:val="center"/>
            <w:hideMark/>
          </w:tcPr>
          <w:p w14:paraId="265D0E91"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B04A651"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C6D62DE" w14:textId="77777777" w:rsidR="00B00AC3" w:rsidRPr="00636931" w:rsidRDefault="00B00AC3" w:rsidP="000E40E5">
            <w:pPr>
              <w:pStyle w:val="movimento2"/>
              <w:rPr>
                <w:color w:val="002060"/>
              </w:rPr>
            </w:pPr>
            <w:r w:rsidRPr="00636931">
              <w:rPr>
                <w:color w:val="002060"/>
              </w:rPr>
              <w:t> </w:t>
            </w:r>
          </w:p>
        </w:tc>
      </w:tr>
    </w:tbl>
    <w:p w14:paraId="449624D3" w14:textId="77777777" w:rsidR="00B00AC3" w:rsidRPr="00636931" w:rsidRDefault="00B00AC3" w:rsidP="00B00AC3">
      <w:pPr>
        <w:pStyle w:val="titolo30"/>
        <w:rPr>
          <w:rFonts w:eastAsiaTheme="minorEastAsia"/>
          <w:color w:val="002060"/>
        </w:rPr>
      </w:pPr>
      <w:r w:rsidRPr="00636931">
        <w:rPr>
          <w:color w:val="002060"/>
        </w:rPr>
        <w:t xml:space="preserve">CALCIATORI ESPULSI </w:t>
      </w:r>
    </w:p>
    <w:p w14:paraId="4F0F83CD" w14:textId="77777777" w:rsidR="00B00AC3" w:rsidRPr="00636931" w:rsidRDefault="00B00AC3" w:rsidP="00B00AC3">
      <w:pPr>
        <w:pStyle w:val="titolo20"/>
        <w:rPr>
          <w:color w:val="002060"/>
        </w:rPr>
      </w:pPr>
      <w:r w:rsidRPr="0063693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268D0EA3" w14:textId="77777777" w:rsidTr="000E40E5">
        <w:tc>
          <w:tcPr>
            <w:tcW w:w="2200" w:type="dxa"/>
            <w:tcMar>
              <w:top w:w="20" w:type="dxa"/>
              <w:left w:w="20" w:type="dxa"/>
              <w:bottom w:w="20" w:type="dxa"/>
              <w:right w:w="20" w:type="dxa"/>
            </w:tcMar>
            <w:vAlign w:val="center"/>
            <w:hideMark/>
          </w:tcPr>
          <w:p w14:paraId="21401E73" w14:textId="77777777" w:rsidR="00B00AC3" w:rsidRPr="00636931" w:rsidRDefault="00B00AC3" w:rsidP="000E40E5">
            <w:pPr>
              <w:pStyle w:val="movimento"/>
              <w:rPr>
                <w:color w:val="002060"/>
              </w:rPr>
            </w:pPr>
            <w:r w:rsidRPr="00636931">
              <w:rPr>
                <w:color w:val="002060"/>
              </w:rPr>
              <w:t>NICCOLINI RICCARDO</w:t>
            </w:r>
          </w:p>
        </w:tc>
        <w:tc>
          <w:tcPr>
            <w:tcW w:w="2200" w:type="dxa"/>
            <w:tcMar>
              <w:top w:w="20" w:type="dxa"/>
              <w:left w:w="20" w:type="dxa"/>
              <w:bottom w:w="20" w:type="dxa"/>
              <w:right w:w="20" w:type="dxa"/>
            </w:tcMar>
            <w:vAlign w:val="center"/>
            <w:hideMark/>
          </w:tcPr>
          <w:p w14:paraId="33DCE67D" w14:textId="77777777" w:rsidR="00B00AC3" w:rsidRPr="00636931" w:rsidRDefault="00B00AC3" w:rsidP="000E40E5">
            <w:pPr>
              <w:pStyle w:val="movimento2"/>
              <w:rPr>
                <w:color w:val="002060"/>
              </w:rPr>
            </w:pPr>
            <w:r w:rsidRPr="00636931">
              <w:rPr>
                <w:color w:val="002060"/>
              </w:rPr>
              <w:t xml:space="preserve">(OLIMPIA JUVENTU FALCONARA) </w:t>
            </w:r>
          </w:p>
        </w:tc>
        <w:tc>
          <w:tcPr>
            <w:tcW w:w="800" w:type="dxa"/>
            <w:tcMar>
              <w:top w:w="20" w:type="dxa"/>
              <w:left w:w="20" w:type="dxa"/>
              <w:bottom w:w="20" w:type="dxa"/>
              <w:right w:w="20" w:type="dxa"/>
            </w:tcMar>
            <w:vAlign w:val="center"/>
            <w:hideMark/>
          </w:tcPr>
          <w:p w14:paraId="3C83128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B6B1CC4" w14:textId="77777777" w:rsidR="00B00AC3" w:rsidRPr="00636931" w:rsidRDefault="00B00AC3" w:rsidP="000E40E5">
            <w:pPr>
              <w:pStyle w:val="movimento"/>
              <w:rPr>
                <w:color w:val="002060"/>
              </w:rPr>
            </w:pPr>
            <w:r w:rsidRPr="00636931">
              <w:rPr>
                <w:color w:val="002060"/>
              </w:rPr>
              <w:t>BUCCI NICOLA</w:t>
            </w:r>
          </w:p>
        </w:tc>
        <w:tc>
          <w:tcPr>
            <w:tcW w:w="2200" w:type="dxa"/>
            <w:tcMar>
              <w:top w:w="20" w:type="dxa"/>
              <w:left w:w="20" w:type="dxa"/>
              <w:bottom w:w="20" w:type="dxa"/>
              <w:right w:w="20" w:type="dxa"/>
            </w:tcMar>
            <w:vAlign w:val="center"/>
            <w:hideMark/>
          </w:tcPr>
          <w:p w14:paraId="273B3C82" w14:textId="77777777" w:rsidR="00B00AC3" w:rsidRPr="00636931" w:rsidRDefault="00B00AC3" w:rsidP="000E40E5">
            <w:pPr>
              <w:pStyle w:val="movimento2"/>
              <w:rPr>
                <w:color w:val="002060"/>
              </w:rPr>
            </w:pPr>
            <w:r w:rsidRPr="00636931">
              <w:rPr>
                <w:color w:val="002060"/>
              </w:rPr>
              <w:t xml:space="preserve">(OLYMPIA FANO C5) </w:t>
            </w:r>
          </w:p>
        </w:tc>
      </w:tr>
    </w:tbl>
    <w:p w14:paraId="0C773AAA" w14:textId="77777777" w:rsidR="00B00AC3" w:rsidRPr="00636931" w:rsidRDefault="00B00AC3" w:rsidP="00B00AC3">
      <w:pPr>
        <w:pStyle w:val="titolo30"/>
        <w:rPr>
          <w:rFonts w:eastAsiaTheme="minorEastAsia"/>
          <w:color w:val="002060"/>
        </w:rPr>
      </w:pPr>
      <w:r w:rsidRPr="00636931">
        <w:rPr>
          <w:color w:val="002060"/>
        </w:rPr>
        <w:t xml:space="preserve">CALCIATORI NON ESPULSI </w:t>
      </w:r>
    </w:p>
    <w:p w14:paraId="55124F1E" w14:textId="77777777" w:rsidR="00B00AC3" w:rsidRPr="00636931" w:rsidRDefault="00B00AC3" w:rsidP="00B00AC3">
      <w:pPr>
        <w:pStyle w:val="titolo20"/>
        <w:rPr>
          <w:color w:val="002060"/>
        </w:rPr>
      </w:pPr>
      <w:r w:rsidRPr="0063693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655715D9" w14:textId="77777777" w:rsidTr="000E40E5">
        <w:tc>
          <w:tcPr>
            <w:tcW w:w="2200" w:type="dxa"/>
            <w:tcMar>
              <w:top w:w="20" w:type="dxa"/>
              <w:left w:w="20" w:type="dxa"/>
              <w:bottom w:w="20" w:type="dxa"/>
              <w:right w:w="20" w:type="dxa"/>
            </w:tcMar>
            <w:vAlign w:val="center"/>
            <w:hideMark/>
          </w:tcPr>
          <w:p w14:paraId="3A72170D" w14:textId="77777777" w:rsidR="00B00AC3" w:rsidRPr="00636931" w:rsidRDefault="00B00AC3" w:rsidP="000E40E5">
            <w:pPr>
              <w:pStyle w:val="movimento"/>
              <w:rPr>
                <w:color w:val="002060"/>
              </w:rPr>
            </w:pPr>
            <w:r w:rsidRPr="00636931">
              <w:rPr>
                <w:color w:val="002060"/>
              </w:rPr>
              <w:t>VECCHIOTTI MATTEO</w:t>
            </w:r>
          </w:p>
        </w:tc>
        <w:tc>
          <w:tcPr>
            <w:tcW w:w="2200" w:type="dxa"/>
            <w:tcMar>
              <w:top w:w="20" w:type="dxa"/>
              <w:left w:w="20" w:type="dxa"/>
              <w:bottom w:w="20" w:type="dxa"/>
              <w:right w:w="20" w:type="dxa"/>
            </w:tcMar>
            <w:vAlign w:val="center"/>
            <w:hideMark/>
          </w:tcPr>
          <w:p w14:paraId="45EB2FCE" w14:textId="77777777" w:rsidR="00B00AC3" w:rsidRPr="00636931" w:rsidRDefault="00B00AC3" w:rsidP="000E40E5">
            <w:pPr>
              <w:pStyle w:val="movimento2"/>
              <w:rPr>
                <w:color w:val="002060"/>
              </w:rPr>
            </w:pPr>
            <w:r w:rsidRPr="00636931">
              <w:rPr>
                <w:color w:val="002060"/>
              </w:rPr>
              <w:t xml:space="preserve">(ANCONITANA CALCIO A 5) </w:t>
            </w:r>
          </w:p>
        </w:tc>
        <w:tc>
          <w:tcPr>
            <w:tcW w:w="800" w:type="dxa"/>
            <w:tcMar>
              <w:top w:w="20" w:type="dxa"/>
              <w:left w:w="20" w:type="dxa"/>
              <w:bottom w:w="20" w:type="dxa"/>
              <w:right w:w="20" w:type="dxa"/>
            </w:tcMar>
            <w:vAlign w:val="center"/>
            <w:hideMark/>
          </w:tcPr>
          <w:p w14:paraId="6A95C2C2"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E5D6CEA" w14:textId="77777777" w:rsidR="00B00AC3" w:rsidRPr="00636931" w:rsidRDefault="00B00AC3" w:rsidP="000E40E5">
            <w:pPr>
              <w:pStyle w:val="movimento"/>
              <w:rPr>
                <w:color w:val="002060"/>
              </w:rPr>
            </w:pPr>
            <w:r w:rsidRPr="00636931">
              <w:rPr>
                <w:color w:val="002060"/>
              </w:rPr>
              <w:t>CROCI MATTEO</w:t>
            </w:r>
          </w:p>
        </w:tc>
        <w:tc>
          <w:tcPr>
            <w:tcW w:w="2200" w:type="dxa"/>
            <w:tcMar>
              <w:top w:w="20" w:type="dxa"/>
              <w:left w:w="20" w:type="dxa"/>
              <w:bottom w:w="20" w:type="dxa"/>
              <w:right w:w="20" w:type="dxa"/>
            </w:tcMar>
            <w:vAlign w:val="center"/>
            <w:hideMark/>
          </w:tcPr>
          <w:p w14:paraId="3127F7B8" w14:textId="77777777" w:rsidR="00B00AC3" w:rsidRPr="00636931" w:rsidRDefault="00B00AC3" w:rsidP="000E40E5">
            <w:pPr>
              <w:pStyle w:val="movimento2"/>
              <w:rPr>
                <w:color w:val="002060"/>
              </w:rPr>
            </w:pPr>
            <w:r w:rsidRPr="00636931">
              <w:rPr>
                <w:color w:val="002060"/>
              </w:rPr>
              <w:t xml:space="preserve">(FUTSAL CASELLE) </w:t>
            </w:r>
          </w:p>
        </w:tc>
      </w:tr>
      <w:tr w:rsidR="00B00AC3" w:rsidRPr="00636931" w14:paraId="06347394" w14:textId="77777777" w:rsidTr="000E40E5">
        <w:tc>
          <w:tcPr>
            <w:tcW w:w="2200" w:type="dxa"/>
            <w:tcMar>
              <w:top w:w="20" w:type="dxa"/>
              <w:left w:w="20" w:type="dxa"/>
              <w:bottom w:w="20" w:type="dxa"/>
              <w:right w:w="20" w:type="dxa"/>
            </w:tcMar>
            <w:vAlign w:val="center"/>
            <w:hideMark/>
          </w:tcPr>
          <w:p w14:paraId="58EE1506" w14:textId="77777777" w:rsidR="00B00AC3" w:rsidRPr="00636931" w:rsidRDefault="00B00AC3" w:rsidP="000E40E5">
            <w:pPr>
              <w:pStyle w:val="movimento"/>
              <w:rPr>
                <w:color w:val="002060"/>
              </w:rPr>
            </w:pPr>
            <w:r w:rsidRPr="00636931">
              <w:rPr>
                <w:color w:val="002060"/>
              </w:rPr>
              <w:t>FALCONI DAVIDE</w:t>
            </w:r>
          </w:p>
        </w:tc>
        <w:tc>
          <w:tcPr>
            <w:tcW w:w="2200" w:type="dxa"/>
            <w:tcMar>
              <w:top w:w="20" w:type="dxa"/>
              <w:left w:w="20" w:type="dxa"/>
              <w:bottom w:w="20" w:type="dxa"/>
              <w:right w:w="20" w:type="dxa"/>
            </w:tcMar>
            <w:vAlign w:val="center"/>
            <w:hideMark/>
          </w:tcPr>
          <w:p w14:paraId="40A9764C" w14:textId="77777777" w:rsidR="00B00AC3" w:rsidRPr="00636931" w:rsidRDefault="00B00AC3" w:rsidP="000E40E5">
            <w:pPr>
              <w:pStyle w:val="movimento2"/>
              <w:rPr>
                <w:color w:val="002060"/>
              </w:rPr>
            </w:pPr>
            <w:r w:rsidRPr="00636931">
              <w:rPr>
                <w:color w:val="002060"/>
              </w:rPr>
              <w:t xml:space="preserve">(FUTSAL CASELLE) </w:t>
            </w:r>
          </w:p>
        </w:tc>
        <w:tc>
          <w:tcPr>
            <w:tcW w:w="800" w:type="dxa"/>
            <w:tcMar>
              <w:top w:w="20" w:type="dxa"/>
              <w:left w:w="20" w:type="dxa"/>
              <w:bottom w:w="20" w:type="dxa"/>
              <w:right w:w="20" w:type="dxa"/>
            </w:tcMar>
            <w:vAlign w:val="center"/>
            <w:hideMark/>
          </w:tcPr>
          <w:p w14:paraId="402C29C3"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94AE3BF" w14:textId="77777777" w:rsidR="00B00AC3" w:rsidRPr="00636931" w:rsidRDefault="00B00AC3" w:rsidP="000E40E5">
            <w:pPr>
              <w:pStyle w:val="movimento"/>
              <w:rPr>
                <w:color w:val="002060"/>
              </w:rPr>
            </w:pPr>
            <w:r w:rsidRPr="00636931">
              <w:rPr>
                <w:color w:val="002060"/>
              </w:rPr>
              <w:t>BEVILACQUA MARCO</w:t>
            </w:r>
          </w:p>
        </w:tc>
        <w:tc>
          <w:tcPr>
            <w:tcW w:w="2200" w:type="dxa"/>
            <w:tcMar>
              <w:top w:w="20" w:type="dxa"/>
              <w:left w:w="20" w:type="dxa"/>
              <w:bottom w:w="20" w:type="dxa"/>
              <w:right w:w="20" w:type="dxa"/>
            </w:tcMar>
            <w:vAlign w:val="center"/>
            <w:hideMark/>
          </w:tcPr>
          <w:p w14:paraId="49100249" w14:textId="77777777" w:rsidR="00B00AC3" w:rsidRPr="00636931" w:rsidRDefault="00B00AC3" w:rsidP="000E40E5">
            <w:pPr>
              <w:pStyle w:val="movimento2"/>
              <w:rPr>
                <w:color w:val="002060"/>
              </w:rPr>
            </w:pPr>
            <w:r w:rsidRPr="00636931">
              <w:rPr>
                <w:color w:val="002060"/>
              </w:rPr>
              <w:t xml:space="preserve">(FUTSAL PRANDONE) </w:t>
            </w:r>
          </w:p>
        </w:tc>
      </w:tr>
      <w:tr w:rsidR="00B00AC3" w:rsidRPr="00636931" w14:paraId="54229E18" w14:textId="77777777" w:rsidTr="000E40E5">
        <w:tc>
          <w:tcPr>
            <w:tcW w:w="2200" w:type="dxa"/>
            <w:tcMar>
              <w:top w:w="20" w:type="dxa"/>
              <w:left w:w="20" w:type="dxa"/>
              <w:bottom w:w="20" w:type="dxa"/>
              <w:right w:w="20" w:type="dxa"/>
            </w:tcMar>
            <w:vAlign w:val="center"/>
            <w:hideMark/>
          </w:tcPr>
          <w:p w14:paraId="2542AC11" w14:textId="77777777" w:rsidR="00B00AC3" w:rsidRPr="00636931" w:rsidRDefault="00B00AC3" w:rsidP="000E40E5">
            <w:pPr>
              <w:pStyle w:val="movimento"/>
              <w:rPr>
                <w:color w:val="002060"/>
              </w:rPr>
            </w:pPr>
            <w:r w:rsidRPr="00636931">
              <w:rPr>
                <w:color w:val="002060"/>
              </w:rPr>
              <w:t>CANTALAMESSA NICOLO</w:t>
            </w:r>
          </w:p>
        </w:tc>
        <w:tc>
          <w:tcPr>
            <w:tcW w:w="2200" w:type="dxa"/>
            <w:tcMar>
              <w:top w:w="20" w:type="dxa"/>
              <w:left w:w="20" w:type="dxa"/>
              <w:bottom w:w="20" w:type="dxa"/>
              <w:right w:w="20" w:type="dxa"/>
            </w:tcMar>
            <w:vAlign w:val="center"/>
            <w:hideMark/>
          </w:tcPr>
          <w:p w14:paraId="09CFBD9A" w14:textId="77777777" w:rsidR="00B00AC3" w:rsidRPr="00636931" w:rsidRDefault="00B00AC3" w:rsidP="000E40E5">
            <w:pPr>
              <w:pStyle w:val="movimento2"/>
              <w:rPr>
                <w:color w:val="002060"/>
              </w:rPr>
            </w:pPr>
            <w:r w:rsidRPr="00636931">
              <w:rPr>
                <w:color w:val="002060"/>
              </w:rPr>
              <w:t xml:space="preserve">(L ALTRO SPORT CALCIO A 5) </w:t>
            </w:r>
          </w:p>
        </w:tc>
        <w:tc>
          <w:tcPr>
            <w:tcW w:w="800" w:type="dxa"/>
            <w:tcMar>
              <w:top w:w="20" w:type="dxa"/>
              <w:left w:w="20" w:type="dxa"/>
              <w:bottom w:w="20" w:type="dxa"/>
              <w:right w:w="20" w:type="dxa"/>
            </w:tcMar>
            <w:vAlign w:val="center"/>
            <w:hideMark/>
          </w:tcPr>
          <w:p w14:paraId="01A983FB"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F38EF27" w14:textId="77777777" w:rsidR="00B00AC3" w:rsidRPr="00636931" w:rsidRDefault="00B00AC3" w:rsidP="000E40E5">
            <w:pPr>
              <w:pStyle w:val="movimento"/>
              <w:rPr>
                <w:color w:val="002060"/>
              </w:rPr>
            </w:pPr>
            <w:r w:rsidRPr="00636931">
              <w:rPr>
                <w:color w:val="002060"/>
              </w:rPr>
              <w:t>DI RUSSO MATTEO</w:t>
            </w:r>
          </w:p>
        </w:tc>
        <w:tc>
          <w:tcPr>
            <w:tcW w:w="2200" w:type="dxa"/>
            <w:tcMar>
              <w:top w:w="20" w:type="dxa"/>
              <w:left w:w="20" w:type="dxa"/>
              <w:bottom w:w="20" w:type="dxa"/>
              <w:right w:w="20" w:type="dxa"/>
            </w:tcMar>
            <w:vAlign w:val="center"/>
            <w:hideMark/>
          </w:tcPr>
          <w:p w14:paraId="263B8323" w14:textId="77777777" w:rsidR="00B00AC3" w:rsidRPr="00636931" w:rsidRDefault="00B00AC3" w:rsidP="000E40E5">
            <w:pPr>
              <w:pStyle w:val="movimento2"/>
              <w:rPr>
                <w:color w:val="002060"/>
              </w:rPr>
            </w:pPr>
            <w:r w:rsidRPr="00636931">
              <w:rPr>
                <w:color w:val="002060"/>
              </w:rPr>
              <w:t xml:space="preserve">(REAL EAGLES VIRTUS PAGLIA) </w:t>
            </w:r>
          </w:p>
        </w:tc>
      </w:tr>
      <w:tr w:rsidR="00B00AC3" w:rsidRPr="00636931" w14:paraId="68C268DD" w14:textId="77777777" w:rsidTr="000E40E5">
        <w:tc>
          <w:tcPr>
            <w:tcW w:w="2200" w:type="dxa"/>
            <w:tcMar>
              <w:top w:w="20" w:type="dxa"/>
              <w:left w:w="20" w:type="dxa"/>
              <w:bottom w:w="20" w:type="dxa"/>
              <w:right w:w="20" w:type="dxa"/>
            </w:tcMar>
            <w:vAlign w:val="center"/>
            <w:hideMark/>
          </w:tcPr>
          <w:p w14:paraId="4F17EA64" w14:textId="77777777" w:rsidR="00B00AC3" w:rsidRPr="00636931" w:rsidRDefault="00B00AC3" w:rsidP="000E40E5">
            <w:pPr>
              <w:pStyle w:val="movimento"/>
              <w:rPr>
                <w:color w:val="002060"/>
              </w:rPr>
            </w:pPr>
            <w:r w:rsidRPr="00636931">
              <w:rPr>
                <w:color w:val="002060"/>
              </w:rPr>
              <w:t>FRASCHETTI SIMONE</w:t>
            </w:r>
          </w:p>
        </w:tc>
        <w:tc>
          <w:tcPr>
            <w:tcW w:w="2200" w:type="dxa"/>
            <w:tcMar>
              <w:top w:w="20" w:type="dxa"/>
              <w:left w:w="20" w:type="dxa"/>
              <w:bottom w:w="20" w:type="dxa"/>
              <w:right w:w="20" w:type="dxa"/>
            </w:tcMar>
            <w:vAlign w:val="center"/>
            <w:hideMark/>
          </w:tcPr>
          <w:p w14:paraId="6387D8D7" w14:textId="77777777" w:rsidR="00B00AC3" w:rsidRPr="00636931" w:rsidRDefault="00B00AC3" w:rsidP="000E40E5">
            <w:pPr>
              <w:pStyle w:val="movimento2"/>
              <w:rPr>
                <w:color w:val="002060"/>
              </w:rPr>
            </w:pPr>
            <w:r w:rsidRPr="00636931">
              <w:rPr>
                <w:color w:val="002060"/>
              </w:rPr>
              <w:t xml:space="preserve">(REAL EAGLES VIRTUS PAGLIA) </w:t>
            </w:r>
          </w:p>
        </w:tc>
        <w:tc>
          <w:tcPr>
            <w:tcW w:w="800" w:type="dxa"/>
            <w:tcMar>
              <w:top w:w="20" w:type="dxa"/>
              <w:left w:w="20" w:type="dxa"/>
              <w:bottom w:w="20" w:type="dxa"/>
              <w:right w:w="20" w:type="dxa"/>
            </w:tcMar>
            <w:vAlign w:val="center"/>
            <w:hideMark/>
          </w:tcPr>
          <w:p w14:paraId="6D969A20"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45A3BEA7" w14:textId="77777777" w:rsidR="00B00AC3" w:rsidRPr="00636931" w:rsidRDefault="00B00AC3" w:rsidP="000E40E5">
            <w:pPr>
              <w:pStyle w:val="movimento"/>
              <w:rPr>
                <w:color w:val="002060"/>
              </w:rPr>
            </w:pPr>
            <w:r w:rsidRPr="00636931">
              <w:rPr>
                <w:color w:val="002060"/>
              </w:rPr>
              <w:t>CURI ANDREA</w:t>
            </w:r>
          </w:p>
        </w:tc>
        <w:tc>
          <w:tcPr>
            <w:tcW w:w="2200" w:type="dxa"/>
            <w:tcMar>
              <w:top w:w="20" w:type="dxa"/>
              <w:left w:w="20" w:type="dxa"/>
              <w:bottom w:w="20" w:type="dxa"/>
              <w:right w:w="20" w:type="dxa"/>
            </w:tcMar>
            <w:vAlign w:val="center"/>
            <w:hideMark/>
          </w:tcPr>
          <w:p w14:paraId="35D5DE6A" w14:textId="77777777" w:rsidR="00B00AC3" w:rsidRPr="00636931" w:rsidRDefault="00B00AC3" w:rsidP="000E40E5">
            <w:pPr>
              <w:pStyle w:val="movimento2"/>
              <w:rPr>
                <w:color w:val="002060"/>
              </w:rPr>
            </w:pPr>
            <w:r w:rsidRPr="00636931">
              <w:rPr>
                <w:color w:val="002060"/>
              </w:rPr>
              <w:t xml:space="preserve">(TRE TORRI A.S.D.) </w:t>
            </w:r>
          </w:p>
        </w:tc>
      </w:tr>
    </w:tbl>
    <w:p w14:paraId="053DD6C2" w14:textId="77777777" w:rsidR="00B00AC3" w:rsidRPr="00636931" w:rsidRDefault="00B00AC3" w:rsidP="00B00AC3">
      <w:pPr>
        <w:pStyle w:val="titolo20"/>
        <w:rPr>
          <w:rFonts w:eastAsiaTheme="minorEastAsia"/>
          <w:color w:val="002060"/>
        </w:rPr>
      </w:pPr>
      <w:r w:rsidRPr="00636931">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5E1259E3" w14:textId="77777777" w:rsidTr="000E40E5">
        <w:tc>
          <w:tcPr>
            <w:tcW w:w="2200" w:type="dxa"/>
            <w:tcMar>
              <w:top w:w="20" w:type="dxa"/>
              <w:left w:w="20" w:type="dxa"/>
              <w:bottom w:w="20" w:type="dxa"/>
              <w:right w:w="20" w:type="dxa"/>
            </w:tcMar>
            <w:vAlign w:val="center"/>
            <w:hideMark/>
          </w:tcPr>
          <w:p w14:paraId="3064763E" w14:textId="77777777" w:rsidR="00B00AC3" w:rsidRPr="00636931" w:rsidRDefault="00B00AC3" w:rsidP="000E40E5">
            <w:pPr>
              <w:pStyle w:val="movimento"/>
              <w:rPr>
                <w:color w:val="002060"/>
              </w:rPr>
            </w:pPr>
            <w:r w:rsidRPr="00636931">
              <w:rPr>
                <w:color w:val="002060"/>
              </w:rPr>
              <w:t>GROSSI DAVIDE</w:t>
            </w:r>
          </w:p>
        </w:tc>
        <w:tc>
          <w:tcPr>
            <w:tcW w:w="2200" w:type="dxa"/>
            <w:tcMar>
              <w:top w:w="20" w:type="dxa"/>
              <w:left w:w="20" w:type="dxa"/>
              <w:bottom w:w="20" w:type="dxa"/>
              <w:right w:w="20" w:type="dxa"/>
            </w:tcMar>
            <w:vAlign w:val="center"/>
            <w:hideMark/>
          </w:tcPr>
          <w:p w14:paraId="1918F0FB" w14:textId="77777777" w:rsidR="00B00AC3" w:rsidRPr="00636931" w:rsidRDefault="00B00AC3" w:rsidP="000E40E5">
            <w:pPr>
              <w:pStyle w:val="movimento2"/>
              <w:rPr>
                <w:color w:val="002060"/>
              </w:rPr>
            </w:pPr>
            <w:r w:rsidRPr="00636931">
              <w:rPr>
                <w:color w:val="002060"/>
              </w:rPr>
              <w:t xml:space="preserve">(RIVIERA DELLE PALME) </w:t>
            </w:r>
          </w:p>
        </w:tc>
        <w:tc>
          <w:tcPr>
            <w:tcW w:w="800" w:type="dxa"/>
            <w:tcMar>
              <w:top w:w="20" w:type="dxa"/>
              <w:left w:w="20" w:type="dxa"/>
              <w:bottom w:w="20" w:type="dxa"/>
              <w:right w:w="20" w:type="dxa"/>
            </w:tcMar>
            <w:vAlign w:val="center"/>
            <w:hideMark/>
          </w:tcPr>
          <w:p w14:paraId="6CE19975"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25C91A43"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2F014073" w14:textId="77777777" w:rsidR="00B00AC3" w:rsidRPr="00636931" w:rsidRDefault="00B00AC3" w:rsidP="000E40E5">
            <w:pPr>
              <w:pStyle w:val="movimento2"/>
              <w:rPr>
                <w:color w:val="002060"/>
              </w:rPr>
            </w:pPr>
            <w:r w:rsidRPr="00636931">
              <w:rPr>
                <w:color w:val="002060"/>
              </w:rPr>
              <w:t> </w:t>
            </w:r>
          </w:p>
        </w:tc>
      </w:tr>
    </w:tbl>
    <w:p w14:paraId="010F38B4" w14:textId="77777777" w:rsidR="00B00AC3" w:rsidRPr="00636931" w:rsidRDefault="00B00AC3" w:rsidP="00B00AC3">
      <w:pPr>
        <w:pStyle w:val="titolo20"/>
        <w:rPr>
          <w:rFonts w:eastAsiaTheme="minorEastAsia"/>
          <w:color w:val="002060"/>
        </w:rPr>
      </w:pPr>
      <w:r w:rsidRPr="0063693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05F66503" w14:textId="77777777" w:rsidTr="000E40E5">
        <w:tc>
          <w:tcPr>
            <w:tcW w:w="2200" w:type="dxa"/>
            <w:tcMar>
              <w:top w:w="20" w:type="dxa"/>
              <w:left w:w="20" w:type="dxa"/>
              <w:bottom w:w="20" w:type="dxa"/>
              <w:right w:w="20" w:type="dxa"/>
            </w:tcMar>
            <w:vAlign w:val="center"/>
            <w:hideMark/>
          </w:tcPr>
          <w:p w14:paraId="3FFEFFB2" w14:textId="77777777" w:rsidR="00B00AC3" w:rsidRPr="00636931" w:rsidRDefault="00B00AC3" w:rsidP="000E40E5">
            <w:pPr>
              <w:pStyle w:val="movimento"/>
              <w:rPr>
                <w:color w:val="002060"/>
              </w:rPr>
            </w:pPr>
            <w:r w:rsidRPr="00636931">
              <w:rPr>
                <w:color w:val="002060"/>
              </w:rPr>
              <w:t>GIORGI MARCO</w:t>
            </w:r>
          </w:p>
        </w:tc>
        <w:tc>
          <w:tcPr>
            <w:tcW w:w="2200" w:type="dxa"/>
            <w:tcMar>
              <w:top w:w="20" w:type="dxa"/>
              <w:left w:w="20" w:type="dxa"/>
              <w:bottom w:w="20" w:type="dxa"/>
              <w:right w:w="20" w:type="dxa"/>
            </w:tcMar>
            <w:vAlign w:val="center"/>
            <w:hideMark/>
          </w:tcPr>
          <w:p w14:paraId="34A4333F" w14:textId="77777777" w:rsidR="00B00AC3" w:rsidRPr="00636931" w:rsidRDefault="00B00AC3" w:rsidP="000E40E5">
            <w:pPr>
              <w:pStyle w:val="movimento2"/>
              <w:rPr>
                <w:color w:val="002060"/>
              </w:rPr>
            </w:pPr>
            <w:r w:rsidRPr="00636931">
              <w:rPr>
                <w:color w:val="002060"/>
              </w:rPr>
              <w:t xml:space="preserve">(AVENALE) </w:t>
            </w:r>
          </w:p>
        </w:tc>
        <w:tc>
          <w:tcPr>
            <w:tcW w:w="800" w:type="dxa"/>
            <w:tcMar>
              <w:top w:w="20" w:type="dxa"/>
              <w:left w:w="20" w:type="dxa"/>
              <w:bottom w:w="20" w:type="dxa"/>
              <w:right w:w="20" w:type="dxa"/>
            </w:tcMar>
            <w:vAlign w:val="center"/>
            <w:hideMark/>
          </w:tcPr>
          <w:p w14:paraId="1A4EC630"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B15F228" w14:textId="77777777" w:rsidR="00B00AC3" w:rsidRPr="00636931" w:rsidRDefault="00B00AC3" w:rsidP="000E40E5">
            <w:pPr>
              <w:pStyle w:val="movimento"/>
              <w:rPr>
                <w:color w:val="002060"/>
              </w:rPr>
            </w:pPr>
            <w:r w:rsidRPr="00636931">
              <w:rPr>
                <w:color w:val="002060"/>
              </w:rPr>
              <w:t>SANTINI TEODORO</w:t>
            </w:r>
          </w:p>
        </w:tc>
        <w:tc>
          <w:tcPr>
            <w:tcW w:w="2200" w:type="dxa"/>
            <w:tcMar>
              <w:top w:w="20" w:type="dxa"/>
              <w:left w:w="20" w:type="dxa"/>
              <w:bottom w:w="20" w:type="dxa"/>
              <w:right w:w="20" w:type="dxa"/>
            </w:tcMar>
            <w:vAlign w:val="center"/>
            <w:hideMark/>
          </w:tcPr>
          <w:p w14:paraId="73F7D6BF" w14:textId="77777777" w:rsidR="00B00AC3" w:rsidRPr="00636931" w:rsidRDefault="00B00AC3" w:rsidP="000E40E5">
            <w:pPr>
              <w:pStyle w:val="movimento2"/>
              <w:rPr>
                <w:color w:val="002060"/>
              </w:rPr>
            </w:pPr>
            <w:r w:rsidRPr="00636931">
              <w:rPr>
                <w:color w:val="002060"/>
              </w:rPr>
              <w:t xml:space="preserve">(CALCETTO CASTRUM LAURI) </w:t>
            </w:r>
          </w:p>
        </w:tc>
      </w:tr>
      <w:tr w:rsidR="00B00AC3" w:rsidRPr="00636931" w14:paraId="0A32B119" w14:textId="77777777" w:rsidTr="000E40E5">
        <w:tc>
          <w:tcPr>
            <w:tcW w:w="2200" w:type="dxa"/>
            <w:tcMar>
              <w:top w:w="20" w:type="dxa"/>
              <w:left w:w="20" w:type="dxa"/>
              <w:bottom w:w="20" w:type="dxa"/>
              <w:right w:w="20" w:type="dxa"/>
            </w:tcMar>
            <w:vAlign w:val="center"/>
            <w:hideMark/>
          </w:tcPr>
          <w:p w14:paraId="588DCEDF" w14:textId="77777777" w:rsidR="00B00AC3" w:rsidRPr="00636931" w:rsidRDefault="00B00AC3" w:rsidP="000E40E5">
            <w:pPr>
              <w:pStyle w:val="movimento"/>
              <w:rPr>
                <w:color w:val="002060"/>
              </w:rPr>
            </w:pPr>
            <w:r w:rsidRPr="00636931">
              <w:rPr>
                <w:color w:val="002060"/>
              </w:rPr>
              <w:t>PERGOLINI FRANCESCO</w:t>
            </w:r>
          </w:p>
        </w:tc>
        <w:tc>
          <w:tcPr>
            <w:tcW w:w="2200" w:type="dxa"/>
            <w:tcMar>
              <w:top w:w="20" w:type="dxa"/>
              <w:left w:w="20" w:type="dxa"/>
              <w:bottom w:w="20" w:type="dxa"/>
              <w:right w:w="20" w:type="dxa"/>
            </w:tcMar>
            <w:vAlign w:val="center"/>
            <w:hideMark/>
          </w:tcPr>
          <w:p w14:paraId="53463659" w14:textId="77777777" w:rsidR="00B00AC3" w:rsidRPr="00636931" w:rsidRDefault="00B00AC3" w:rsidP="000E40E5">
            <w:pPr>
              <w:pStyle w:val="movimento2"/>
              <w:rPr>
                <w:color w:val="002060"/>
              </w:rPr>
            </w:pPr>
            <w:r w:rsidRPr="00636931">
              <w:rPr>
                <w:color w:val="002060"/>
              </w:rPr>
              <w:t xml:space="preserve">(CHIARAVALLE FUTSAL) </w:t>
            </w:r>
          </w:p>
        </w:tc>
        <w:tc>
          <w:tcPr>
            <w:tcW w:w="800" w:type="dxa"/>
            <w:tcMar>
              <w:top w:w="20" w:type="dxa"/>
              <w:left w:w="20" w:type="dxa"/>
              <w:bottom w:w="20" w:type="dxa"/>
              <w:right w:w="20" w:type="dxa"/>
            </w:tcMar>
            <w:vAlign w:val="center"/>
            <w:hideMark/>
          </w:tcPr>
          <w:p w14:paraId="479FDF68"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B4A61E9" w14:textId="77777777" w:rsidR="00B00AC3" w:rsidRPr="00636931" w:rsidRDefault="00B00AC3" w:rsidP="000E40E5">
            <w:pPr>
              <w:pStyle w:val="movimento"/>
              <w:rPr>
                <w:color w:val="002060"/>
              </w:rPr>
            </w:pPr>
            <w:r w:rsidRPr="00636931">
              <w:rPr>
                <w:color w:val="002060"/>
              </w:rPr>
              <w:t>BIBA URIM</w:t>
            </w:r>
          </w:p>
        </w:tc>
        <w:tc>
          <w:tcPr>
            <w:tcW w:w="2200" w:type="dxa"/>
            <w:tcMar>
              <w:top w:w="20" w:type="dxa"/>
              <w:left w:w="20" w:type="dxa"/>
              <w:bottom w:w="20" w:type="dxa"/>
              <w:right w:w="20" w:type="dxa"/>
            </w:tcMar>
            <w:vAlign w:val="center"/>
            <w:hideMark/>
          </w:tcPr>
          <w:p w14:paraId="4F9B0C46" w14:textId="77777777" w:rsidR="00B00AC3" w:rsidRPr="00636931" w:rsidRDefault="00B00AC3" w:rsidP="000E40E5">
            <w:pPr>
              <w:pStyle w:val="movimento2"/>
              <w:rPr>
                <w:color w:val="002060"/>
              </w:rPr>
            </w:pPr>
            <w:r w:rsidRPr="00636931">
              <w:rPr>
                <w:color w:val="002060"/>
              </w:rPr>
              <w:t xml:space="preserve">(CSI STELLA A.S.D.) </w:t>
            </w:r>
          </w:p>
        </w:tc>
      </w:tr>
      <w:tr w:rsidR="00B00AC3" w:rsidRPr="00636931" w14:paraId="09EDD582" w14:textId="77777777" w:rsidTr="000E40E5">
        <w:tc>
          <w:tcPr>
            <w:tcW w:w="2200" w:type="dxa"/>
            <w:tcMar>
              <w:top w:w="20" w:type="dxa"/>
              <w:left w:w="20" w:type="dxa"/>
              <w:bottom w:w="20" w:type="dxa"/>
              <w:right w:w="20" w:type="dxa"/>
            </w:tcMar>
            <w:vAlign w:val="center"/>
            <w:hideMark/>
          </w:tcPr>
          <w:p w14:paraId="55C0D37D" w14:textId="77777777" w:rsidR="00B00AC3" w:rsidRPr="00636931" w:rsidRDefault="00B00AC3" w:rsidP="000E40E5">
            <w:pPr>
              <w:pStyle w:val="movimento"/>
              <w:rPr>
                <w:color w:val="002060"/>
              </w:rPr>
            </w:pPr>
            <w:r w:rsidRPr="00636931">
              <w:rPr>
                <w:color w:val="002060"/>
              </w:rPr>
              <w:t>TRAINI MATTIA</w:t>
            </w:r>
          </w:p>
        </w:tc>
        <w:tc>
          <w:tcPr>
            <w:tcW w:w="2200" w:type="dxa"/>
            <w:tcMar>
              <w:top w:w="20" w:type="dxa"/>
              <w:left w:w="20" w:type="dxa"/>
              <w:bottom w:w="20" w:type="dxa"/>
              <w:right w:w="20" w:type="dxa"/>
            </w:tcMar>
            <w:vAlign w:val="center"/>
            <w:hideMark/>
          </w:tcPr>
          <w:p w14:paraId="617E4038" w14:textId="77777777" w:rsidR="00B00AC3" w:rsidRPr="00636931" w:rsidRDefault="00B00AC3" w:rsidP="000E40E5">
            <w:pPr>
              <w:pStyle w:val="movimento2"/>
              <w:rPr>
                <w:color w:val="002060"/>
              </w:rPr>
            </w:pPr>
            <w:r w:rsidRPr="00636931">
              <w:rPr>
                <w:color w:val="002060"/>
              </w:rPr>
              <w:t xml:space="preserve">(FUTSAL PRANDONE) </w:t>
            </w:r>
          </w:p>
        </w:tc>
        <w:tc>
          <w:tcPr>
            <w:tcW w:w="800" w:type="dxa"/>
            <w:tcMar>
              <w:top w:w="20" w:type="dxa"/>
              <w:left w:w="20" w:type="dxa"/>
              <w:bottom w:w="20" w:type="dxa"/>
              <w:right w:w="20" w:type="dxa"/>
            </w:tcMar>
            <w:vAlign w:val="center"/>
            <w:hideMark/>
          </w:tcPr>
          <w:p w14:paraId="43728E11"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CC10755" w14:textId="77777777" w:rsidR="00B00AC3" w:rsidRPr="00636931" w:rsidRDefault="00B00AC3" w:rsidP="000E40E5">
            <w:pPr>
              <w:pStyle w:val="movimento"/>
              <w:rPr>
                <w:color w:val="002060"/>
              </w:rPr>
            </w:pPr>
            <w:r w:rsidRPr="00636931">
              <w:rPr>
                <w:color w:val="002060"/>
              </w:rPr>
              <w:t>PAOLINI LORENZO</w:t>
            </w:r>
          </w:p>
        </w:tc>
        <w:tc>
          <w:tcPr>
            <w:tcW w:w="2200" w:type="dxa"/>
            <w:tcMar>
              <w:top w:w="20" w:type="dxa"/>
              <w:left w:w="20" w:type="dxa"/>
              <w:bottom w:w="20" w:type="dxa"/>
              <w:right w:w="20" w:type="dxa"/>
            </w:tcMar>
            <w:vAlign w:val="center"/>
            <w:hideMark/>
          </w:tcPr>
          <w:p w14:paraId="34430399" w14:textId="77777777" w:rsidR="00B00AC3" w:rsidRPr="00636931" w:rsidRDefault="00B00AC3" w:rsidP="000E40E5">
            <w:pPr>
              <w:pStyle w:val="movimento2"/>
              <w:rPr>
                <w:color w:val="002060"/>
              </w:rPr>
            </w:pPr>
            <w:r w:rsidRPr="00636931">
              <w:rPr>
                <w:color w:val="002060"/>
              </w:rPr>
              <w:t xml:space="preserve">(L ALTRO SPORT CALCIO A 5) </w:t>
            </w:r>
          </w:p>
        </w:tc>
      </w:tr>
    </w:tbl>
    <w:p w14:paraId="0424964D" w14:textId="77777777" w:rsidR="00B00AC3" w:rsidRPr="00636931" w:rsidRDefault="00B00AC3" w:rsidP="00B00AC3">
      <w:pPr>
        <w:pStyle w:val="titolo20"/>
        <w:rPr>
          <w:rFonts w:eastAsiaTheme="minorEastAsia"/>
          <w:color w:val="002060"/>
        </w:rPr>
      </w:pPr>
      <w:r w:rsidRPr="00636931">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2FD03E4A" w14:textId="77777777" w:rsidTr="000E40E5">
        <w:tc>
          <w:tcPr>
            <w:tcW w:w="2200" w:type="dxa"/>
            <w:tcMar>
              <w:top w:w="20" w:type="dxa"/>
              <w:left w:w="20" w:type="dxa"/>
              <w:bottom w:w="20" w:type="dxa"/>
              <w:right w:w="20" w:type="dxa"/>
            </w:tcMar>
            <w:vAlign w:val="center"/>
            <w:hideMark/>
          </w:tcPr>
          <w:p w14:paraId="0AA6B2AF" w14:textId="77777777" w:rsidR="00B00AC3" w:rsidRPr="00636931" w:rsidRDefault="00B00AC3" w:rsidP="000E40E5">
            <w:pPr>
              <w:pStyle w:val="movimento"/>
              <w:rPr>
                <w:color w:val="002060"/>
              </w:rPr>
            </w:pPr>
            <w:r w:rsidRPr="00636931">
              <w:rPr>
                <w:color w:val="002060"/>
              </w:rPr>
              <w:t>BRUNO SIMONE</w:t>
            </w:r>
          </w:p>
        </w:tc>
        <w:tc>
          <w:tcPr>
            <w:tcW w:w="2200" w:type="dxa"/>
            <w:tcMar>
              <w:top w:w="20" w:type="dxa"/>
              <w:left w:w="20" w:type="dxa"/>
              <w:bottom w:w="20" w:type="dxa"/>
              <w:right w:w="20" w:type="dxa"/>
            </w:tcMar>
            <w:vAlign w:val="center"/>
            <w:hideMark/>
          </w:tcPr>
          <w:p w14:paraId="3821AB95" w14:textId="77777777" w:rsidR="00B00AC3" w:rsidRPr="00636931" w:rsidRDefault="00B00AC3" w:rsidP="000E40E5">
            <w:pPr>
              <w:pStyle w:val="movimento2"/>
              <w:rPr>
                <w:color w:val="002060"/>
              </w:rPr>
            </w:pPr>
            <w:r w:rsidRPr="00636931">
              <w:rPr>
                <w:color w:val="002060"/>
              </w:rPr>
              <w:t xml:space="preserve">(REAL EAGLES VIRTUS PAGLIA) </w:t>
            </w:r>
          </w:p>
        </w:tc>
        <w:tc>
          <w:tcPr>
            <w:tcW w:w="800" w:type="dxa"/>
            <w:tcMar>
              <w:top w:w="20" w:type="dxa"/>
              <w:left w:w="20" w:type="dxa"/>
              <w:bottom w:w="20" w:type="dxa"/>
              <w:right w:w="20" w:type="dxa"/>
            </w:tcMar>
            <w:vAlign w:val="center"/>
            <w:hideMark/>
          </w:tcPr>
          <w:p w14:paraId="7EC03BF5"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2FC91520"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03C2E7C" w14:textId="77777777" w:rsidR="00B00AC3" w:rsidRPr="00636931" w:rsidRDefault="00B00AC3" w:rsidP="000E40E5">
            <w:pPr>
              <w:pStyle w:val="movimento2"/>
              <w:rPr>
                <w:color w:val="002060"/>
              </w:rPr>
            </w:pPr>
            <w:r w:rsidRPr="00636931">
              <w:rPr>
                <w:color w:val="002060"/>
              </w:rPr>
              <w:t> </w:t>
            </w:r>
          </w:p>
        </w:tc>
      </w:tr>
    </w:tbl>
    <w:p w14:paraId="62F25E4B" w14:textId="77777777" w:rsidR="00B00AC3" w:rsidRPr="00636931" w:rsidRDefault="00B00AC3" w:rsidP="00B00AC3">
      <w:pPr>
        <w:pStyle w:val="titolo20"/>
        <w:rPr>
          <w:rFonts w:eastAsiaTheme="minorEastAsia"/>
          <w:color w:val="002060"/>
        </w:rPr>
      </w:pPr>
      <w:r w:rsidRPr="00636931">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33A73DF6" w14:textId="77777777" w:rsidTr="000E40E5">
        <w:tc>
          <w:tcPr>
            <w:tcW w:w="2200" w:type="dxa"/>
            <w:tcMar>
              <w:top w:w="20" w:type="dxa"/>
              <w:left w:w="20" w:type="dxa"/>
              <w:bottom w:w="20" w:type="dxa"/>
              <w:right w:w="20" w:type="dxa"/>
            </w:tcMar>
            <w:vAlign w:val="center"/>
            <w:hideMark/>
          </w:tcPr>
          <w:p w14:paraId="0718530B" w14:textId="77777777" w:rsidR="00B00AC3" w:rsidRPr="00636931" w:rsidRDefault="00B00AC3" w:rsidP="000E40E5">
            <w:pPr>
              <w:pStyle w:val="movimento"/>
              <w:rPr>
                <w:color w:val="002060"/>
              </w:rPr>
            </w:pPr>
            <w:r w:rsidRPr="00636931">
              <w:rPr>
                <w:color w:val="002060"/>
              </w:rPr>
              <w:lastRenderedPageBreak/>
              <w:t>CIMINARI CLAUDIO</w:t>
            </w:r>
          </w:p>
        </w:tc>
        <w:tc>
          <w:tcPr>
            <w:tcW w:w="2200" w:type="dxa"/>
            <w:tcMar>
              <w:top w:w="20" w:type="dxa"/>
              <w:left w:w="20" w:type="dxa"/>
              <w:bottom w:w="20" w:type="dxa"/>
              <w:right w:w="20" w:type="dxa"/>
            </w:tcMar>
            <w:vAlign w:val="center"/>
            <w:hideMark/>
          </w:tcPr>
          <w:p w14:paraId="4B3680C5" w14:textId="77777777" w:rsidR="00B00AC3" w:rsidRPr="00636931" w:rsidRDefault="00B00AC3" w:rsidP="000E40E5">
            <w:pPr>
              <w:pStyle w:val="movimento2"/>
              <w:rPr>
                <w:color w:val="002060"/>
              </w:rPr>
            </w:pPr>
            <w:r w:rsidRPr="00636931">
              <w:rPr>
                <w:color w:val="002060"/>
              </w:rPr>
              <w:t xml:space="preserve">(ACLI AUDAX MONTECOSARO C5) </w:t>
            </w:r>
          </w:p>
        </w:tc>
        <w:tc>
          <w:tcPr>
            <w:tcW w:w="800" w:type="dxa"/>
            <w:tcMar>
              <w:top w:w="20" w:type="dxa"/>
              <w:left w:w="20" w:type="dxa"/>
              <w:bottom w:w="20" w:type="dxa"/>
              <w:right w:w="20" w:type="dxa"/>
            </w:tcMar>
            <w:vAlign w:val="center"/>
            <w:hideMark/>
          </w:tcPr>
          <w:p w14:paraId="04F6F31E"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0D96872"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F8886C5" w14:textId="77777777" w:rsidR="00B00AC3" w:rsidRPr="00636931" w:rsidRDefault="00B00AC3" w:rsidP="000E40E5">
            <w:pPr>
              <w:pStyle w:val="movimento2"/>
              <w:rPr>
                <w:color w:val="002060"/>
              </w:rPr>
            </w:pPr>
            <w:r w:rsidRPr="00636931">
              <w:rPr>
                <w:color w:val="002060"/>
              </w:rPr>
              <w:t> </w:t>
            </w:r>
          </w:p>
        </w:tc>
      </w:tr>
    </w:tbl>
    <w:p w14:paraId="3200CCBA" w14:textId="77777777" w:rsidR="00B00AC3" w:rsidRPr="00636931" w:rsidRDefault="00B00AC3" w:rsidP="00B00AC3">
      <w:pPr>
        <w:pStyle w:val="titolo20"/>
        <w:rPr>
          <w:rFonts w:eastAsiaTheme="minorEastAsia"/>
          <w:color w:val="002060"/>
        </w:rPr>
      </w:pPr>
      <w:r w:rsidRPr="00636931">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7A8CB521" w14:textId="77777777" w:rsidTr="000E40E5">
        <w:tc>
          <w:tcPr>
            <w:tcW w:w="2200" w:type="dxa"/>
            <w:tcMar>
              <w:top w:w="20" w:type="dxa"/>
              <w:left w:w="20" w:type="dxa"/>
              <w:bottom w:w="20" w:type="dxa"/>
              <w:right w:w="20" w:type="dxa"/>
            </w:tcMar>
            <w:vAlign w:val="center"/>
            <w:hideMark/>
          </w:tcPr>
          <w:p w14:paraId="63BAC48C" w14:textId="77777777" w:rsidR="00B00AC3" w:rsidRPr="00636931" w:rsidRDefault="00B00AC3" w:rsidP="000E40E5">
            <w:pPr>
              <w:pStyle w:val="movimento"/>
              <w:rPr>
                <w:color w:val="002060"/>
              </w:rPr>
            </w:pPr>
            <w:r w:rsidRPr="00636931">
              <w:rPr>
                <w:color w:val="002060"/>
              </w:rPr>
              <w:t>FATTORI FEDERICO</w:t>
            </w:r>
          </w:p>
        </w:tc>
        <w:tc>
          <w:tcPr>
            <w:tcW w:w="2200" w:type="dxa"/>
            <w:tcMar>
              <w:top w:w="20" w:type="dxa"/>
              <w:left w:w="20" w:type="dxa"/>
              <w:bottom w:w="20" w:type="dxa"/>
              <w:right w:w="20" w:type="dxa"/>
            </w:tcMar>
            <w:vAlign w:val="center"/>
            <w:hideMark/>
          </w:tcPr>
          <w:p w14:paraId="0F132BEB" w14:textId="77777777" w:rsidR="00B00AC3" w:rsidRPr="00636931" w:rsidRDefault="00B00AC3" w:rsidP="000E40E5">
            <w:pPr>
              <w:pStyle w:val="movimento2"/>
              <w:rPr>
                <w:color w:val="002060"/>
              </w:rPr>
            </w:pPr>
            <w:r w:rsidRPr="00636931">
              <w:rPr>
                <w:color w:val="002060"/>
              </w:rPr>
              <w:t xml:space="preserve">(AVIS ARCEVIA 1964) </w:t>
            </w:r>
          </w:p>
        </w:tc>
        <w:tc>
          <w:tcPr>
            <w:tcW w:w="800" w:type="dxa"/>
            <w:tcMar>
              <w:top w:w="20" w:type="dxa"/>
              <w:left w:w="20" w:type="dxa"/>
              <w:bottom w:w="20" w:type="dxa"/>
              <w:right w:w="20" w:type="dxa"/>
            </w:tcMar>
            <w:vAlign w:val="center"/>
            <w:hideMark/>
          </w:tcPr>
          <w:p w14:paraId="6D888FE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2B05F108" w14:textId="77777777" w:rsidR="00B00AC3" w:rsidRPr="00636931" w:rsidRDefault="00B00AC3" w:rsidP="000E40E5">
            <w:pPr>
              <w:pStyle w:val="movimento"/>
              <w:rPr>
                <w:color w:val="002060"/>
              </w:rPr>
            </w:pPr>
            <w:r w:rsidRPr="00636931">
              <w:rPr>
                <w:color w:val="002060"/>
              </w:rPr>
              <w:t>RAGAINI TOMMASO</w:t>
            </w:r>
          </w:p>
        </w:tc>
        <w:tc>
          <w:tcPr>
            <w:tcW w:w="2200" w:type="dxa"/>
            <w:tcMar>
              <w:top w:w="20" w:type="dxa"/>
              <w:left w:w="20" w:type="dxa"/>
              <w:bottom w:w="20" w:type="dxa"/>
              <w:right w:w="20" w:type="dxa"/>
            </w:tcMar>
            <w:vAlign w:val="center"/>
            <w:hideMark/>
          </w:tcPr>
          <w:p w14:paraId="1DFC7E79" w14:textId="77777777" w:rsidR="00B00AC3" w:rsidRPr="00636931" w:rsidRDefault="00B00AC3" w:rsidP="000E40E5">
            <w:pPr>
              <w:pStyle w:val="movimento2"/>
              <w:rPr>
                <w:color w:val="002060"/>
              </w:rPr>
            </w:pPr>
            <w:r w:rsidRPr="00636931">
              <w:rPr>
                <w:color w:val="002060"/>
              </w:rPr>
              <w:t xml:space="preserve">(LUCREZIA CALCIO A 5) </w:t>
            </w:r>
          </w:p>
        </w:tc>
      </w:tr>
      <w:tr w:rsidR="00B00AC3" w:rsidRPr="00636931" w14:paraId="4462AEDE" w14:textId="77777777" w:rsidTr="000E40E5">
        <w:tc>
          <w:tcPr>
            <w:tcW w:w="2200" w:type="dxa"/>
            <w:tcMar>
              <w:top w:w="20" w:type="dxa"/>
              <w:left w:w="20" w:type="dxa"/>
              <w:bottom w:w="20" w:type="dxa"/>
              <w:right w:w="20" w:type="dxa"/>
            </w:tcMar>
            <w:vAlign w:val="center"/>
            <w:hideMark/>
          </w:tcPr>
          <w:p w14:paraId="030DB6A4" w14:textId="77777777" w:rsidR="00B00AC3" w:rsidRPr="00636931" w:rsidRDefault="00B00AC3" w:rsidP="000E40E5">
            <w:pPr>
              <w:pStyle w:val="movimento"/>
              <w:rPr>
                <w:color w:val="002060"/>
              </w:rPr>
            </w:pPr>
            <w:r w:rsidRPr="00636931">
              <w:rPr>
                <w:color w:val="002060"/>
              </w:rPr>
              <w:t>SOPRANO GIACOMO</w:t>
            </w:r>
          </w:p>
        </w:tc>
        <w:tc>
          <w:tcPr>
            <w:tcW w:w="2200" w:type="dxa"/>
            <w:tcMar>
              <w:top w:w="20" w:type="dxa"/>
              <w:left w:w="20" w:type="dxa"/>
              <w:bottom w:w="20" w:type="dxa"/>
              <w:right w:w="20" w:type="dxa"/>
            </w:tcMar>
            <w:vAlign w:val="center"/>
            <w:hideMark/>
          </w:tcPr>
          <w:p w14:paraId="40246A99" w14:textId="77777777" w:rsidR="00B00AC3" w:rsidRPr="00636931" w:rsidRDefault="00B00AC3" w:rsidP="000E40E5">
            <w:pPr>
              <w:pStyle w:val="movimento2"/>
              <w:rPr>
                <w:color w:val="002060"/>
              </w:rPr>
            </w:pPr>
            <w:r w:rsidRPr="00636931">
              <w:rPr>
                <w:color w:val="002060"/>
              </w:rPr>
              <w:t xml:space="preserve">(TRE TORRI A.S.D.) </w:t>
            </w:r>
          </w:p>
        </w:tc>
        <w:tc>
          <w:tcPr>
            <w:tcW w:w="800" w:type="dxa"/>
            <w:tcMar>
              <w:top w:w="20" w:type="dxa"/>
              <w:left w:w="20" w:type="dxa"/>
              <w:bottom w:w="20" w:type="dxa"/>
              <w:right w:w="20" w:type="dxa"/>
            </w:tcMar>
            <w:vAlign w:val="center"/>
            <w:hideMark/>
          </w:tcPr>
          <w:p w14:paraId="501A5230"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CCFEDC8"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FE1CC2C" w14:textId="77777777" w:rsidR="00B00AC3" w:rsidRPr="00636931" w:rsidRDefault="00B00AC3" w:rsidP="000E40E5">
            <w:pPr>
              <w:pStyle w:val="movimento2"/>
              <w:rPr>
                <w:color w:val="002060"/>
              </w:rPr>
            </w:pPr>
            <w:r w:rsidRPr="00636931">
              <w:rPr>
                <w:color w:val="002060"/>
              </w:rPr>
              <w:t> </w:t>
            </w:r>
          </w:p>
        </w:tc>
      </w:tr>
    </w:tbl>
    <w:p w14:paraId="18DB504B" w14:textId="77777777" w:rsidR="00B00AC3" w:rsidRPr="00636931" w:rsidRDefault="00B00AC3" w:rsidP="00B00AC3">
      <w:pPr>
        <w:pStyle w:val="titolo20"/>
        <w:rPr>
          <w:rFonts w:eastAsiaTheme="minorEastAsia"/>
          <w:color w:val="002060"/>
        </w:rPr>
      </w:pPr>
      <w:r w:rsidRPr="0063693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624DAFAC" w14:textId="77777777" w:rsidTr="000E40E5">
        <w:tc>
          <w:tcPr>
            <w:tcW w:w="2200" w:type="dxa"/>
            <w:tcMar>
              <w:top w:w="20" w:type="dxa"/>
              <w:left w:w="20" w:type="dxa"/>
              <w:bottom w:w="20" w:type="dxa"/>
              <w:right w:w="20" w:type="dxa"/>
            </w:tcMar>
            <w:vAlign w:val="center"/>
            <w:hideMark/>
          </w:tcPr>
          <w:p w14:paraId="30A41853" w14:textId="77777777" w:rsidR="00B00AC3" w:rsidRPr="00636931" w:rsidRDefault="00B00AC3" w:rsidP="000E40E5">
            <w:pPr>
              <w:pStyle w:val="movimento"/>
              <w:rPr>
                <w:color w:val="002060"/>
              </w:rPr>
            </w:pPr>
            <w:r w:rsidRPr="00636931">
              <w:rPr>
                <w:color w:val="002060"/>
              </w:rPr>
              <w:t>DI ROCCO MASSIMO</w:t>
            </w:r>
          </w:p>
        </w:tc>
        <w:tc>
          <w:tcPr>
            <w:tcW w:w="2200" w:type="dxa"/>
            <w:tcMar>
              <w:top w:w="20" w:type="dxa"/>
              <w:left w:w="20" w:type="dxa"/>
              <w:bottom w:w="20" w:type="dxa"/>
              <w:right w:w="20" w:type="dxa"/>
            </w:tcMar>
            <w:vAlign w:val="center"/>
            <w:hideMark/>
          </w:tcPr>
          <w:p w14:paraId="22460225" w14:textId="77777777" w:rsidR="00B00AC3" w:rsidRPr="00636931" w:rsidRDefault="00B00AC3" w:rsidP="000E40E5">
            <w:pPr>
              <w:pStyle w:val="movimento2"/>
              <w:rPr>
                <w:color w:val="002060"/>
              </w:rPr>
            </w:pPr>
            <w:r w:rsidRPr="00636931">
              <w:rPr>
                <w:color w:val="002060"/>
              </w:rPr>
              <w:t xml:space="preserve">(OLIMPIA JUVENTU FALCONARA) </w:t>
            </w:r>
          </w:p>
        </w:tc>
        <w:tc>
          <w:tcPr>
            <w:tcW w:w="800" w:type="dxa"/>
            <w:tcMar>
              <w:top w:w="20" w:type="dxa"/>
              <w:left w:w="20" w:type="dxa"/>
              <w:bottom w:w="20" w:type="dxa"/>
              <w:right w:w="20" w:type="dxa"/>
            </w:tcMar>
            <w:vAlign w:val="center"/>
            <w:hideMark/>
          </w:tcPr>
          <w:p w14:paraId="72CCFEAF"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D537716" w14:textId="77777777" w:rsidR="00B00AC3" w:rsidRPr="00636931" w:rsidRDefault="00B00AC3" w:rsidP="000E40E5">
            <w:pPr>
              <w:pStyle w:val="movimento"/>
              <w:rPr>
                <w:color w:val="002060"/>
              </w:rPr>
            </w:pPr>
            <w:r w:rsidRPr="00636931">
              <w:rPr>
                <w:color w:val="002060"/>
              </w:rPr>
              <w:t>BRESCINI ALESSANDRO</w:t>
            </w:r>
          </w:p>
        </w:tc>
        <w:tc>
          <w:tcPr>
            <w:tcW w:w="2200" w:type="dxa"/>
            <w:tcMar>
              <w:top w:w="20" w:type="dxa"/>
              <w:left w:w="20" w:type="dxa"/>
              <w:bottom w:w="20" w:type="dxa"/>
              <w:right w:w="20" w:type="dxa"/>
            </w:tcMar>
            <w:vAlign w:val="center"/>
            <w:hideMark/>
          </w:tcPr>
          <w:p w14:paraId="460C560B" w14:textId="77777777" w:rsidR="00B00AC3" w:rsidRPr="00636931" w:rsidRDefault="00B00AC3" w:rsidP="000E40E5">
            <w:pPr>
              <w:pStyle w:val="movimento2"/>
              <w:rPr>
                <w:color w:val="002060"/>
              </w:rPr>
            </w:pPr>
            <w:r w:rsidRPr="00636931">
              <w:rPr>
                <w:color w:val="002060"/>
              </w:rPr>
              <w:t xml:space="preserve">(OLYMPIA FANO C5) </w:t>
            </w:r>
          </w:p>
        </w:tc>
      </w:tr>
      <w:tr w:rsidR="00B00AC3" w:rsidRPr="00636931" w14:paraId="39849507" w14:textId="77777777" w:rsidTr="000E40E5">
        <w:tc>
          <w:tcPr>
            <w:tcW w:w="2200" w:type="dxa"/>
            <w:tcMar>
              <w:top w:w="20" w:type="dxa"/>
              <w:left w:w="20" w:type="dxa"/>
              <w:bottom w:w="20" w:type="dxa"/>
              <w:right w:w="20" w:type="dxa"/>
            </w:tcMar>
            <w:vAlign w:val="center"/>
            <w:hideMark/>
          </w:tcPr>
          <w:p w14:paraId="595944DB" w14:textId="77777777" w:rsidR="00B00AC3" w:rsidRPr="00636931" w:rsidRDefault="00B00AC3" w:rsidP="000E40E5">
            <w:pPr>
              <w:pStyle w:val="movimento"/>
              <w:rPr>
                <w:color w:val="002060"/>
              </w:rPr>
            </w:pPr>
            <w:r w:rsidRPr="00636931">
              <w:rPr>
                <w:color w:val="002060"/>
              </w:rPr>
              <w:t>PASQUALINI IGOR</w:t>
            </w:r>
          </w:p>
        </w:tc>
        <w:tc>
          <w:tcPr>
            <w:tcW w:w="2200" w:type="dxa"/>
            <w:tcMar>
              <w:top w:w="20" w:type="dxa"/>
              <w:left w:w="20" w:type="dxa"/>
              <w:bottom w:w="20" w:type="dxa"/>
              <w:right w:w="20" w:type="dxa"/>
            </w:tcMar>
            <w:vAlign w:val="center"/>
            <w:hideMark/>
          </w:tcPr>
          <w:p w14:paraId="50B36A90" w14:textId="77777777" w:rsidR="00B00AC3" w:rsidRPr="00636931" w:rsidRDefault="00B00AC3" w:rsidP="000E40E5">
            <w:pPr>
              <w:pStyle w:val="movimento2"/>
              <w:rPr>
                <w:color w:val="002060"/>
              </w:rPr>
            </w:pPr>
            <w:r w:rsidRPr="00636931">
              <w:rPr>
                <w:color w:val="002060"/>
              </w:rPr>
              <w:t xml:space="preserve">(POLVERIGI C5) </w:t>
            </w:r>
          </w:p>
        </w:tc>
        <w:tc>
          <w:tcPr>
            <w:tcW w:w="800" w:type="dxa"/>
            <w:tcMar>
              <w:top w:w="20" w:type="dxa"/>
              <w:left w:w="20" w:type="dxa"/>
              <w:bottom w:w="20" w:type="dxa"/>
              <w:right w:w="20" w:type="dxa"/>
            </w:tcMar>
            <w:vAlign w:val="center"/>
            <w:hideMark/>
          </w:tcPr>
          <w:p w14:paraId="0E0BEA76"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A2E63AA" w14:textId="77777777" w:rsidR="00B00AC3" w:rsidRPr="00636931" w:rsidRDefault="00B00AC3" w:rsidP="000E40E5">
            <w:pPr>
              <w:pStyle w:val="movimento"/>
              <w:rPr>
                <w:color w:val="002060"/>
              </w:rPr>
            </w:pPr>
            <w:r w:rsidRPr="00636931">
              <w:rPr>
                <w:color w:val="002060"/>
              </w:rPr>
              <w:t>CRESCENTINI SIMONE</w:t>
            </w:r>
          </w:p>
        </w:tc>
        <w:tc>
          <w:tcPr>
            <w:tcW w:w="2200" w:type="dxa"/>
            <w:tcMar>
              <w:top w:w="20" w:type="dxa"/>
              <w:left w:w="20" w:type="dxa"/>
              <w:bottom w:w="20" w:type="dxa"/>
              <w:right w:w="20" w:type="dxa"/>
            </w:tcMar>
            <w:vAlign w:val="center"/>
            <w:hideMark/>
          </w:tcPr>
          <w:p w14:paraId="60B276CE" w14:textId="77777777" w:rsidR="00B00AC3" w:rsidRPr="00636931" w:rsidRDefault="00B00AC3" w:rsidP="000E40E5">
            <w:pPr>
              <w:pStyle w:val="movimento2"/>
              <w:rPr>
                <w:color w:val="002060"/>
              </w:rPr>
            </w:pPr>
            <w:r w:rsidRPr="00636931">
              <w:rPr>
                <w:color w:val="002060"/>
              </w:rPr>
              <w:t xml:space="preserve">(REAL FABRIANO) </w:t>
            </w:r>
          </w:p>
        </w:tc>
      </w:tr>
      <w:tr w:rsidR="00B00AC3" w:rsidRPr="00636931" w14:paraId="144ACBBF" w14:textId="77777777" w:rsidTr="000E40E5">
        <w:tc>
          <w:tcPr>
            <w:tcW w:w="2200" w:type="dxa"/>
            <w:tcMar>
              <w:top w:w="20" w:type="dxa"/>
              <w:left w:w="20" w:type="dxa"/>
              <w:bottom w:w="20" w:type="dxa"/>
              <w:right w:w="20" w:type="dxa"/>
            </w:tcMar>
            <w:vAlign w:val="center"/>
            <w:hideMark/>
          </w:tcPr>
          <w:p w14:paraId="2E55FF5E" w14:textId="77777777" w:rsidR="00B00AC3" w:rsidRPr="00636931" w:rsidRDefault="00B00AC3" w:rsidP="000E40E5">
            <w:pPr>
              <w:pStyle w:val="movimento"/>
              <w:rPr>
                <w:color w:val="002060"/>
              </w:rPr>
            </w:pPr>
            <w:r w:rsidRPr="00636931">
              <w:rPr>
                <w:color w:val="002060"/>
              </w:rPr>
              <w:t>ALIAGA SERRANO JESUS</w:t>
            </w:r>
          </w:p>
        </w:tc>
        <w:tc>
          <w:tcPr>
            <w:tcW w:w="2200" w:type="dxa"/>
            <w:tcMar>
              <w:top w:w="20" w:type="dxa"/>
              <w:left w:w="20" w:type="dxa"/>
              <w:bottom w:w="20" w:type="dxa"/>
              <w:right w:w="20" w:type="dxa"/>
            </w:tcMar>
            <w:vAlign w:val="center"/>
            <w:hideMark/>
          </w:tcPr>
          <w:p w14:paraId="34327A1D" w14:textId="77777777" w:rsidR="00B00AC3" w:rsidRPr="00636931" w:rsidRDefault="00B00AC3" w:rsidP="000E40E5">
            <w:pPr>
              <w:pStyle w:val="movimento2"/>
              <w:rPr>
                <w:color w:val="002060"/>
              </w:rPr>
            </w:pPr>
            <w:r w:rsidRPr="00636931">
              <w:rPr>
                <w:color w:val="002060"/>
              </w:rPr>
              <w:t xml:space="preserve">(TRE TORRI A.S.D.) </w:t>
            </w:r>
          </w:p>
        </w:tc>
        <w:tc>
          <w:tcPr>
            <w:tcW w:w="800" w:type="dxa"/>
            <w:tcMar>
              <w:top w:w="20" w:type="dxa"/>
              <w:left w:w="20" w:type="dxa"/>
              <w:bottom w:w="20" w:type="dxa"/>
              <w:right w:w="20" w:type="dxa"/>
            </w:tcMar>
            <w:vAlign w:val="center"/>
            <w:hideMark/>
          </w:tcPr>
          <w:p w14:paraId="0F837085"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40806AD2" w14:textId="77777777" w:rsidR="00B00AC3" w:rsidRPr="00636931" w:rsidRDefault="00B00AC3" w:rsidP="000E40E5">
            <w:pPr>
              <w:pStyle w:val="movimento"/>
              <w:rPr>
                <w:color w:val="002060"/>
              </w:rPr>
            </w:pPr>
            <w:r w:rsidRPr="00636931">
              <w:rPr>
                <w:color w:val="002060"/>
              </w:rPr>
              <w:t>QORRI EUGJEN</w:t>
            </w:r>
          </w:p>
        </w:tc>
        <w:tc>
          <w:tcPr>
            <w:tcW w:w="2200" w:type="dxa"/>
            <w:tcMar>
              <w:top w:w="20" w:type="dxa"/>
              <w:left w:w="20" w:type="dxa"/>
              <w:bottom w:w="20" w:type="dxa"/>
              <w:right w:w="20" w:type="dxa"/>
            </w:tcMar>
            <w:vAlign w:val="center"/>
            <w:hideMark/>
          </w:tcPr>
          <w:p w14:paraId="198EBF3A" w14:textId="77777777" w:rsidR="00B00AC3" w:rsidRPr="00636931" w:rsidRDefault="00B00AC3" w:rsidP="000E40E5">
            <w:pPr>
              <w:pStyle w:val="movimento2"/>
              <w:rPr>
                <w:color w:val="002060"/>
              </w:rPr>
            </w:pPr>
            <w:r w:rsidRPr="00636931">
              <w:rPr>
                <w:color w:val="002060"/>
              </w:rPr>
              <w:t xml:space="preserve">(VERBENA C5 ANCONA) </w:t>
            </w:r>
          </w:p>
        </w:tc>
      </w:tr>
    </w:tbl>
    <w:p w14:paraId="1477104B" w14:textId="77777777" w:rsidR="00B00AC3" w:rsidRPr="00636931" w:rsidRDefault="00B00AC3" w:rsidP="00B00AC3">
      <w:pPr>
        <w:pStyle w:val="titolo20"/>
        <w:rPr>
          <w:rFonts w:eastAsiaTheme="minorEastAsia"/>
          <w:color w:val="002060"/>
        </w:rPr>
      </w:pPr>
      <w:r w:rsidRPr="0063693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35149396" w14:textId="77777777" w:rsidTr="000E40E5">
        <w:tc>
          <w:tcPr>
            <w:tcW w:w="2200" w:type="dxa"/>
            <w:tcMar>
              <w:top w:w="20" w:type="dxa"/>
              <w:left w:w="20" w:type="dxa"/>
              <w:bottom w:w="20" w:type="dxa"/>
              <w:right w:w="20" w:type="dxa"/>
            </w:tcMar>
            <w:vAlign w:val="center"/>
            <w:hideMark/>
          </w:tcPr>
          <w:p w14:paraId="36B8BFAC" w14:textId="77777777" w:rsidR="00B00AC3" w:rsidRPr="00636931" w:rsidRDefault="00B00AC3" w:rsidP="000E40E5">
            <w:pPr>
              <w:pStyle w:val="movimento"/>
              <w:rPr>
                <w:color w:val="002060"/>
              </w:rPr>
            </w:pPr>
            <w:r w:rsidRPr="00636931">
              <w:rPr>
                <w:color w:val="002060"/>
              </w:rPr>
              <w:t>FERRARESI DAVIDE</w:t>
            </w:r>
          </w:p>
        </w:tc>
        <w:tc>
          <w:tcPr>
            <w:tcW w:w="2200" w:type="dxa"/>
            <w:tcMar>
              <w:top w:w="20" w:type="dxa"/>
              <w:left w:w="20" w:type="dxa"/>
              <w:bottom w:w="20" w:type="dxa"/>
              <w:right w:w="20" w:type="dxa"/>
            </w:tcMar>
            <w:vAlign w:val="center"/>
            <w:hideMark/>
          </w:tcPr>
          <w:p w14:paraId="689E0CB0" w14:textId="77777777" w:rsidR="00B00AC3" w:rsidRPr="00636931" w:rsidRDefault="00B00AC3" w:rsidP="000E40E5">
            <w:pPr>
              <w:pStyle w:val="movimento2"/>
              <w:rPr>
                <w:color w:val="002060"/>
              </w:rPr>
            </w:pPr>
            <w:r w:rsidRPr="00636931">
              <w:rPr>
                <w:color w:val="002060"/>
              </w:rPr>
              <w:t xml:space="preserve">(ACLI MANTOVANI CALCIO A 5) </w:t>
            </w:r>
          </w:p>
        </w:tc>
        <w:tc>
          <w:tcPr>
            <w:tcW w:w="800" w:type="dxa"/>
            <w:tcMar>
              <w:top w:w="20" w:type="dxa"/>
              <w:left w:w="20" w:type="dxa"/>
              <w:bottom w:w="20" w:type="dxa"/>
              <w:right w:w="20" w:type="dxa"/>
            </w:tcMar>
            <w:vAlign w:val="center"/>
            <w:hideMark/>
          </w:tcPr>
          <w:p w14:paraId="1259A8A9"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4A82461" w14:textId="77777777" w:rsidR="00B00AC3" w:rsidRPr="00636931" w:rsidRDefault="00B00AC3" w:rsidP="000E40E5">
            <w:pPr>
              <w:pStyle w:val="movimento"/>
              <w:rPr>
                <w:color w:val="002060"/>
              </w:rPr>
            </w:pPr>
            <w:r w:rsidRPr="00636931">
              <w:rPr>
                <w:color w:val="002060"/>
              </w:rPr>
              <w:t>GIGANTE NICOLAS</w:t>
            </w:r>
          </w:p>
        </w:tc>
        <w:tc>
          <w:tcPr>
            <w:tcW w:w="2200" w:type="dxa"/>
            <w:tcMar>
              <w:top w:w="20" w:type="dxa"/>
              <w:left w:w="20" w:type="dxa"/>
              <w:bottom w:w="20" w:type="dxa"/>
              <w:right w:w="20" w:type="dxa"/>
            </w:tcMar>
            <w:vAlign w:val="center"/>
            <w:hideMark/>
          </w:tcPr>
          <w:p w14:paraId="11884D92" w14:textId="77777777" w:rsidR="00B00AC3" w:rsidRPr="00636931" w:rsidRDefault="00B00AC3" w:rsidP="000E40E5">
            <w:pPr>
              <w:pStyle w:val="movimento2"/>
              <w:rPr>
                <w:color w:val="002060"/>
              </w:rPr>
            </w:pPr>
            <w:r w:rsidRPr="00636931">
              <w:rPr>
                <w:color w:val="002060"/>
              </w:rPr>
              <w:t xml:space="preserve">(ACLI MANTOVANI CALCIO A 5) </w:t>
            </w:r>
          </w:p>
        </w:tc>
      </w:tr>
      <w:tr w:rsidR="00B00AC3" w:rsidRPr="00636931" w14:paraId="3B8D870E" w14:textId="77777777" w:rsidTr="000E40E5">
        <w:tc>
          <w:tcPr>
            <w:tcW w:w="2200" w:type="dxa"/>
            <w:tcMar>
              <w:top w:w="20" w:type="dxa"/>
              <w:left w:w="20" w:type="dxa"/>
              <w:bottom w:w="20" w:type="dxa"/>
              <w:right w:w="20" w:type="dxa"/>
            </w:tcMar>
            <w:vAlign w:val="center"/>
            <w:hideMark/>
          </w:tcPr>
          <w:p w14:paraId="716EA826" w14:textId="77777777" w:rsidR="00B00AC3" w:rsidRPr="00636931" w:rsidRDefault="00B00AC3" w:rsidP="000E40E5">
            <w:pPr>
              <w:pStyle w:val="movimento"/>
              <w:rPr>
                <w:color w:val="002060"/>
              </w:rPr>
            </w:pPr>
            <w:r w:rsidRPr="00636931">
              <w:rPr>
                <w:color w:val="002060"/>
              </w:rPr>
              <w:t>MAIELLARO AGOSTINO</w:t>
            </w:r>
          </w:p>
        </w:tc>
        <w:tc>
          <w:tcPr>
            <w:tcW w:w="2200" w:type="dxa"/>
            <w:tcMar>
              <w:top w:w="20" w:type="dxa"/>
              <w:left w:w="20" w:type="dxa"/>
              <w:bottom w:w="20" w:type="dxa"/>
              <w:right w:w="20" w:type="dxa"/>
            </w:tcMar>
            <w:vAlign w:val="center"/>
            <w:hideMark/>
          </w:tcPr>
          <w:p w14:paraId="3D359EA9" w14:textId="77777777" w:rsidR="00B00AC3" w:rsidRPr="00636931" w:rsidRDefault="00B00AC3" w:rsidP="000E40E5">
            <w:pPr>
              <w:pStyle w:val="movimento2"/>
              <w:rPr>
                <w:color w:val="002060"/>
              </w:rPr>
            </w:pPr>
            <w:r w:rsidRPr="00636931">
              <w:rPr>
                <w:color w:val="002060"/>
              </w:rPr>
              <w:t xml:space="preserve">(ANCONITANA CALCIO A 5) </w:t>
            </w:r>
          </w:p>
        </w:tc>
        <w:tc>
          <w:tcPr>
            <w:tcW w:w="800" w:type="dxa"/>
            <w:tcMar>
              <w:top w:w="20" w:type="dxa"/>
              <w:left w:w="20" w:type="dxa"/>
              <w:bottom w:w="20" w:type="dxa"/>
              <w:right w:w="20" w:type="dxa"/>
            </w:tcMar>
            <w:vAlign w:val="center"/>
            <w:hideMark/>
          </w:tcPr>
          <w:p w14:paraId="4D147FC0"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2675D818" w14:textId="77777777" w:rsidR="00B00AC3" w:rsidRPr="00636931" w:rsidRDefault="00B00AC3" w:rsidP="000E40E5">
            <w:pPr>
              <w:pStyle w:val="movimento"/>
              <w:rPr>
                <w:color w:val="002060"/>
              </w:rPr>
            </w:pPr>
            <w:r w:rsidRPr="00636931">
              <w:rPr>
                <w:color w:val="002060"/>
              </w:rPr>
              <w:t>SGARIGLIA ALESSANDRO</w:t>
            </w:r>
          </w:p>
        </w:tc>
        <w:tc>
          <w:tcPr>
            <w:tcW w:w="2200" w:type="dxa"/>
            <w:tcMar>
              <w:top w:w="20" w:type="dxa"/>
              <w:left w:w="20" w:type="dxa"/>
              <w:bottom w:w="20" w:type="dxa"/>
              <w:right w:w="20" w:type="dxa"/>
            </w:tcMar>
            <w:vAlign w:val="center"/>
            <w:hideMark/>
          </w:tcPr>
          <w:p w14:paraId="11EFE76A" w14:textId="77777777" w:rsidR="00B00AC3" w:rsidRPr="00636931" w:rsidRDefault="00B00AC3" w:rsidP="000E40E5">
            <w:pPr>
              <w:pStyle w:val="movimento2"/>
              <w:rPr>
                <w:color w:val="002060"/>
              </w:rPr>
            </w:pPr>
            <w:r w:rsidRPr="00636931">
              <w:rPr>
                <w:color w:val="002060"/>
              </w:rPr>
              <w:t xml:space="preserve">(ANCONITANA CALCIO A 5) </w:t>
            </w:r>
          </w:p>
        </w:tc>
      </w:tr>
      <w:tr w:rsidR="00B00AC3" w:rsidRPr="00636931" w14:paraId="39EE2D5E" w14:textId="77777777" w:rsidTr="000E40E5">
        <w:tc>
          <w:tcPr>
            <w:tcW w:w="2200" w:type="dxa"/>
            <w:tcMar>
              <w:top w:w="20" w:type="dxa"/>
              <w:left w:w="20" w:type="dxa"/>
              <w:bottom w:w="20" w:type="dxa"/>
              <w:right w:w="20" w:type="dxa"/>
            </w:tcMar>
            <w:vAlign w:val="center"/>
            <w:hideMark/>
          </w:tcPr>
          <w:p w14:paraId="3F82EABE" w14:textId="77777777" w:rsidR="00B00AC3" w:rsidRPr="00636931" w:rsidRDefault="00B00AC3" w:rsidP="000E40E5">
            <w:pPr>
              <w:pStyle w:val="movimento"/>
              <w:rPr>
                <w:color w:val="002060"/>
              </w:rPr>
            </w:pPr>
            <w:r w:rsidRPr="00636931">
              <w:rPr>
                <w:color w:val="002060"/>
              </w:rPr>
              <w:t>FELICETTI SIMONE</w:t>
            </w:r>
          </w:p>
        </w:tc>
        <w:tc>
          <w:tcPr>
            <w:tcW w:w="2200" w:type="dxa"/>
            <w:tcMar>
              <w:top w:w="20" w:type="dxa"/>
              <w:left w:w="20" w:type="dxa"/>
              <w:bottom w:w="20" w:type="dxa"/>
              <w:right w:w="20" w:type="dxa"/>
            </w:tcMar>
            <w:vAlign w:val="center"/>
            <w:hideMark/>
          </w:tcPr>
          <w:p w14:paraId="1C745FE1" w14:textId="77777777" w:rsidR="00B00AC3" w:rsidRPr="00636931" w:rsidRDefault="00B00AC3" w:rsidP="000E40E5">
            <w:pPr>
              <w:pStyle w:val="movimento2"/>
              <w:rPr>
                <w:color w:val="002060"/>
              </w:rPr>
            </w:pPr>
            <w:r w:rsidRPr="00636931">
              <w:rPr>
                <w:color w:val="002060"/>
              </w:rPr>
              <w:t xml:space="preserve">(FUTSAL CASELLE) </w:t>
            </w:r>
          </w:p>
        </w:tc>
        <w:tc>
          <w:tcPr>
            <w:tcW w:w="800" w:type="dxa"/>
            <w:tcMar>
              <w:top w:w="20" w:type="dxa"/>
              <w:left w:w="20" w:type="dxa"/>
              <w:bottom w:w="20" w:type="dxa"/>
              <w:right w:w="20" w:type="dxa"/>
            </w:tcMar>
            <w:vAlign w:val="center"/>
            <w:hideMark/>
          </w:tcPr>
          <w:p w14:paraId="378F00F2"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4242553" w14:textId="77777777" w:rsidR="00B00AC3" w:rsidRPr="00636931" w:rsidRDefault="00B00AC3" w:rsidP="000E40E5">
            <w:pPr>
              <w:pStyle w:val="movimento"/>
              <w:rPr>
                <w:color w:val="002060"/>
              </w:rPr>
            </w:pPr>
            <w:r w:rsidRPr="00636931">
              <w:rPr>
                <w:color w:val="002060"/>
              </w:rPr>
              <w:t>SESTILI NICCOLO</w:t>
            </w:r>
          </w:p>
        </w:tc>
        <w:tc>
          <w:tcPr>
            <w:tcW w:w="2200" w:type="dxa"/>
            <w:tcMar>
              <w:top w:w="20" w:type="dxa"/>
              <w:left w:w="20" w:type="dxa"/>
              <w:bottom w:w="20" w:type="dxa"/>
              <w:right w:w="20" w:type="dxa"/>
            </w:tcMar>
            <w:vAlign w:val="center"/>
            <w:hideMark/>
          </w:tcPr>
          <w:p w14:paraId="79B899B8" w14:textId="77777777" w:rsidR="00B00AC3" w:rsidRPr="00636931" w:rsidRDefault="00B00AC3" w:rsidP="000E40E5">
            <w:pPr>
              <w:pStyle w:val="movimento2"/>
              <w:rPr>
                <w:color w:val="002060"/>
              </w:rPr>
            </w:pPr>
            <w:r w:rsidRPr="00636931">
              <w:rPr>
                <w:color w:val="002060"/>
              </w:rPr>
              <w:t xml:space="preserve">(FUTSAL CASELLE) </w:t>
            </w:r>
          </w:p>
        </w:tc>
      </w:tr>
      <w:tr w:rsidR="00B00AC3" w:rsidRPr="00636931" w14:paraId="4E7DCB78" w14:textId="77777777" w:rsidTr="000E40E5">
        <w:tc>
          <w:tcPr>
            <w:tcW w:w="2200" w:type="dxa"/>
            <w:tcMar>
              <w:top w:w="20" w:type="dxa"/>
              <w:left w:w="20" w:type="dxa"/>
              <w:bottom w:w="20" w:type="dxa"/>
              <w:right w:w="20" w:type="dxa"/>
            </w:tcMar>
            <w:vAlign w:val="center"/>
            <w:hideMark/>
          </w:tcPr>
          <w:p w14:paraId="014F3D01" w14:textId="77777777" w:rsidR="00B00AC3" w:rsidRPr="00636931" w:rsidRDefault="00B00AC3" w:rsidP="000E40E5">
            <w:pPr>
              <w:pStyle w:val="movimento"/>
              <w:rPr>
                <w:color w:val="002060"/>
              </w:rPr>
            </w:pPr>
            <w:r w:rsidRPr="00636931">
              <w:rPr>
                <w:color w:val="002060"/>
              </w:rPr>
              <w:t>RAMUNDO PIGNASECCA RICCARDO</w:t>
            </w:r>
          </w:p>
        </w:tc>
        <w:tc>
          <w:tcPr>
            <w:tcW w:w="2200" w:type="dxa"/>
            <w:tcMar>
              <w:top w:w="20" w:type="dxa"/>
              <w:left w:w="20" w:type="dxa"/>
              <w:bottom w:w="20" w:type="dxa"/>
              <w:right w:w="20" w:type="dxa"/>
            </w:tcMar>
            <w:vAlign w:val="center"/>
            <w:hideMark/>
          </w:tcPr>
          <w:p w14:paraId="57E3F846" w14:textId="77777777" w:rsidR="00B00AC3" w:rsidRPr="00636931" w:rsidRDefault="00B00AC3" w:rsidP="000E40E5">
            <w:pPr>
              <w:pStyle w:val="movimento2"/>
              <w:rPr>
                <w:color w:val="002060"/>
              </w:rPr>
            </w:pPr>
            <w:r w:rsidRPr="00636931">
              <w:rPr>
                <w:color w:val="002060"/>
              </w:rPr>
              <w:t xml:space="preserve">(FUTSAL SANGIUSTESE A.R.L.) </w:t>
            </w:r>
          </w:p>
        </w:tc>
        <w:tc>
          <w:tcPr>
            <w:tcW w:w="800" w:type="dxa"/>
            <w:tcMar>
              <w:top w:w="20" w:type="dxa"/>
              <w:left w:w="20" w:type="dxa"/>
              <w:bottom w:w="20" w:type="dxa"/>
              <w:right w:w="20" w:type="dxa"/>
            </w:tcMar>
            <w:vAlign w:val="center"/>
            <w:hideMark/>
          </w:tcPr>
          <w:p w14:paraId="5FB87603"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42943B90" w14:textId="77777777" w:rsidR="00B00AC3" w:rsidRPr="00636931" w:rsidRDefault="00B00AC3" w:rsidP="000E40E5">
            <w:pPr>
              <w:pStyle w:val="movimento"/>
              <w:rPr>
                <w:color w:val="002060"/>
              </w:rPr>
            </w:pPr>
            <w:r w:rsidRPr="00636931">
              <w:rPr>
                <w:color w:val="002060"/>
              </w:rPr>
              <w:t>NESPOLA PAOLO</w:t>
            </w:r>
          </w:p>
        </w:tc>
        <w:tc>
          <w:tcPr>
            <w:tcW w:w="2200" w:type="dxa"/>
            <w:tcMar>
              <w:top w:w="20" w:type="dxa"/>
              <w:left w:w="20" w:type="dxa"/>
              <w:bottom w:w="20" w:type="dxa"/>
              <w:right w:w="20" w:type="dxa"/>
            </w:tcMar>
            <w:vAlign w:val="center"/>
            <w:hideMark/>
          </w:tcPr>
          <w:p w14:paraId="4BBDE16C" w14:textId="77777777" w:rsidR="00B00AC3" w:rsidRPr="00636931" w:rsidRDefault="00B00AC3" w:rsidP="000E40E5">
            <w:pPr>
              <w:pStyle w:val="movimento2"/>
              <w:rPr>
                <w:color w:val="002060"/>
              </w:rPr>
            </w:pPr>
            <w:r w:rsidRPr="00636931">
              <w:rPr>
                <w:color w:val="002060"/>
              </w:rPr>
              <w:t xml:space="preserve">(OLYMPIA FANO C5) </w:t>
            </w:r>
          </w:p>
        </w:tc>
      </w:tr>
    </w:tbl>
    <w:p w14:paraId="4AF38F43" w14:textId="77777777" w:rsidR="00B00AC3" w:rsidRPr="00636931" w:rsidRDefault="00B00AC3" w:rsidP="00B00AC3">
      <w:pPr>
        <w:pStyle w:val="titolo20"/>
        <w:rPr>
          <w:rFonts w:eastAsiaTheme="minorEastAsia"/>
          <w:color w:val="002060"/>
        </w:rPr>
      </w:pPr>
      <w:r w:rsidRPr="0063693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4B49EC6D" w14:textId="77777777" w:rsidTr="000E40E5">
        <w:tc>
          <w:tcPr>
            <w:tcW w:w="2200" w:type="dxa"/>
            <w:tcMar>
              <w:top w:w="20" w:type="dxa"/>
              <w:left w:w="20" w:type="dxa"/>
              <w:bottom w:w="20" w:type="dxa"/>
              <w:right w:w="20" w:type="dxa"/>
            </w:tcMar>
            <w:vAlign w:val="center"/>
            <w:hideMark/>
          </w:tcPr>
          <w:p w14:paraId="7CCBE0EB" w14:textId="77777777" w:rsidR="00B00AC3" w:rsidRPr="00636931" w:rsidRDefault="00B00AC3" w:rsidP="000E40E5">
            <w:pPr>
              <w:pStyle w:val="movimento"/>
              <w:rPr>
                <w:color w:val="002060"/>
              </w:rPr>
            </w:pPr>
            <w:r w:rsidRPr="00636931">
              <w:rPr>
                <w:color w:val="002060"/>
              </w:rPr>
              <w:t>DUBBINI ALESSIO</w:t>
            </w:r>
          </w:p>
        </w:tc>
        <w:tc>
          <w:tcPr>
            <w:tcW w:w="2200" w:type="dxa"/>
            <w:tcMar>
              <w:top w:w="20" w:type="dxa"/>
              <w:left w:w="20" w:type="dxa"/>
              <w:bottom w:w="20" w:type="dxa"/>
              <w:right w:w="20" w:type="dxa"/>
            </w:tcMar>
            <w:vAlign w:val="center"/>
            <w:hideMark/>
          </w:tcPr>
          <w:p w14:paraId="34808092" w14:textId="77777777" w:rsidR="00B00AC3" w:rsidRPr="00636931" w:rsidRDefault="00B00AC3" w:rsidP="000E40E5">
            <w:pPr>
              <w:pStyle w:val="movimento2"/>
              <w:rPr>
                <w:color w:val="002060"/>
              </w:rPr>
            </w:pPr>
            <w:r w:rsidRPr="00636931">
              <w:rPr>
                <w:color w:val="002060"/>
              </w:rPr>
              <w:t xml:space="preserve">(ANCONITANA CALCIO A 5) </w:t>
            </w:r>
          </w:p>
        </w:tc>
        <w:tc>
          <w:tcPr>
            <w:tcW w:w="800" w:type="dxa"/>
            <w:tcMar>
              <w:top w:w="20" w:type="dxa"/>
              <w:left w:w="20" w:type="dxa"/>
              <w:bottom w:w="20" w:type="dxa"/>
              <w:right w:w="20" w:type="dxa"/>
            </w:tcMar>
            <w:vAlign w:val="center"/>
            <w:hideMark/>
          </w:tcPr>
          <w:p w14:paraId="40D13BC7"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5EF19DC" w14:textId="77777777" w:rsidR="00B00AC3" w:rsidRPr="00636931" w:rsidRDefault="00B00AC3" w:rsidP="000E40E5">
            <w:pPr>
              <w:pStyle w:val="movimento"/>
              <w:rPr>
                <w:color w:val="002060"/>
              </w:rPr>
            </w:pPr>
            <w:r w:rsidRPr="00636931">
              <w:rPr>
                <w:color w:val="002060"/>
              </w:rPr>
              <w:t>NERI DAVIDE</w:t>
            </w:r>
          </w:p>
        </w:tc>
        <w:tc>
          <w:tcPr>
            <w:tcW w:w="2200" w:type="dxa"/>
            <w:tcMar>
              <w:top w:w="20" w:type="dxa"/>
              <w:left w:w="20" w:type="dxa"/>
              <w:bottom w:w="20" w:type="dxa"/>
              <w:right w:w="20" w:type="dxa"/>
            </w:tcMar>
            <w:vAlign w:val="center"/>
            <w:hideMark/>
          </w:tcPr>
          <w:p w14:paraId="30BFDB39" w14:textId="77777777" w:rsidR="00B00AC3" w:rsidRPr="00636931" w:rsidRDefault="00B00AC3" w:rsidP="000E40E5">
            <w:pPr>
              <w:pStyle w:val="movimento2"/>
              <w:rPr>
                <w:color w:val="002060"/>
              </w:rPr>
            </w:pPr>
            <w:r w:rsidRPr="00636931">
              <w:rPr>
                <w:color w:val="002060"/>
              </w:rPr>
              <w:t xml:space="preserve">(AVIS ARCEVIA 1964) </w:t>
            </w:r>
          </w:p>
        </w:tc>
      </w:tr>
      <w:tr w:rsidR="00B00AC3" w:rsidRPr="00636931" w14:paraId="0D8EE2A7" w14:textId="77777777" w:rsidTr="000E40E5">
        <w:tc>
          <w:tcPr>
            <w:tcW w:w="2200" w:type="dxa"/>
            <w:tcMar>
              <w:top w:w="20" w:type="dxa"/>
              <w:left w:w="20" w:type="dxa"/>
              <w:bottom w:w="20" w:type="dxa"/>
              <w:right w:w="20" w:type="dxa"/>
            </w:tcMar>
            <w:vAlign w:val="center"/>
            <w:hideMark/>
          </w:tcPr>
          <w:p w14:paraId="6DFFFFD1" w14:textId="77777777" w:rsidR="00B00AC3" w:rsidRPr="00636931" w:rsidRDefault="00B00AC3" w:rsidP="000E40E5">
            <w:pPr>
              <w:pStyle w:val="movimento"/>
              <w:rPr>
                <w:color w:val="002060"/>
              </w:rPr>
            </w:pPr>
            <w:r w:rsidRPr="00636931">
              <w:rPr>
                <w:color w:val="002060"/>
              </w:rPr>
              <w:t>TIDEI ALESSANDRO</w:t>
            </w:r>
          </w:p>
        </w:tc>
        <w:tc>
          <w:tcPr>
            <w:tcW w:w="2200" w:type="dxa"/>
            <w:tcMar>
              <w:top w:w="20" w:type="dxa"/>
              <w:left w:w="20" w:type="dxa"/>
              <w:bottom w:w="20" w:type="dxa"/>
              <w:right w:w="20" w:type="dxa"/>
            </w:tcMar>
            <w:vAlign w:val="center"/>
            <w:hideMark/>
          </w:tcPr>
          <w:p w14:paraId="1105D630" w14:textId="77777777" w:rsidR="00B00AC3" w:rsidRPr="00636931" w:rsidRDefault="00B00AC3" w:rsidP="000E40E5">
            <w:pPr>
              <w:pStyle w:val="movimento2"/>
              <w:rPr>
                <w:color w:val="002060"/>
              </w:rPr>
            </w:pPr>
            <w:r w:rsidRPr="00636931">
              <w:rPr>
                <w:color w:val="002060"/>
              </w:rPr>
              <w:t xml:space="preserve">(FUTSAL CAMPIGLIONE) </w:t>
            </w:r>
          </w:p>
        </w:tc>
        <w:tc>
          <w:tcPr>
            <w:tcW w:w="800" w:type="dxa"/>
            <w:tcMar>
              <w:top w:w="20" w:type="dxa"/>
              <w:left w:w="20" w:type="dxa"/>
              <w:bottom w:w="20" w:type="dxa"/>
              <w:right w:w="20" w:type="dxa"/>
            </w:tcMar>
            <w:vAlign w:val="center"/>
            <w:hideMark/>
          </w:tcPr>
          <w:p w14:paraId="27F69A39"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A874BAF" w14:textId="77777777" w:rsidR="00B00AC3" w:rsidRPr="00636931" w:rsidRDefault="00B00AC3" w:rsidP="000E40E5">
            <w:pPr>
              <w:pStyle w:val="movimento"/>
              <w:rPr>
                <w:color w:val="002060"/>
              </w:rPr>
            </w:pPr>
            <w:r w:rsidRPr="00636931">
              <w:rPr>
                <w:color w:val="002060"/>
              </w:rPr>
              <w:t>DELLAFELICE EDOARDO</w:t>
            </w:r>
          </w:p>
        </w:tc>
        <w:tc>
          <w:tcPr>
            <w:tcW w:w="2200" w:type="dxa"/>
            <w:tcMar>
              <w:top w:w="20" w:type="dxa"/>
              <w:left w:w="20" w:type="dxa"/>
              <w:bottom w:w="20" w:type="dxa"/>
              <w:right w:w="20" w:type="dxa"/>
            </w:tcMar>
            <w:vAlign w:val="center"/>
            <w:hideMark/>
          </w:tcPr>
          <w:p w14:paraId="736F3D48" w14:textId="77777777" w:rsidR="00B00AC3" w:rsidRPr="00636931" w:rsidRDefault="00B00AC3" w:rsidP="000E40E5">
            <w:pPr>
              <w:pStyle w:val="movimento2"/>
              <w:rPr>
                <w:color w:val="002060"/>
              </w:rPr>
            </w:pPr>
            <w:r w:rsidRPr="00636931">
              <w:rPr>
                <w:color w:val="002060"/>
              </w:rPr>
              <w:t xml:space="preserve">(LUCREZIA CALCIO A 5) </w:t>
            </w:r>
          </w:p>
        </w:tc>
      </w:tr>
      <w:tr w:rsidR="00B00AC3" w:rsidRPr="00636931" w14:paraId="2C3C29CA" w14:textId="77777777" w:rsidTr="000E40E5">
        <w:tc>
          <w:tcPr>
            <w:tcW w:w="2200" w:type="dxa"/>
            <w:tcMar>
              <w:top w:w="20" w:type="dxa"/>
              <w:left w:w="20" w:type="dxa"/>
              <w:bottom w:w="20" w:type="dxa"/>
              <w:right w:w="20" w:type="dxa"/>
            </w:tcMar>
            <w:vAlign w:val="center"/>
            <w:hideMark/>
          </w:tcPr>
          <w:p w14:paraId="3D99DEEF" w14:textId="77777777" w:rsidR="00B00AC3" w:rsidRPr="00636931" w:rsidRDefault="00B00AC3" w:rsidP="000E40E5">
            <w:pPr>
              <w:pStyle w:val="movimento"/>
              <w:rPr>
                <w:color w:val="002060"/>
              </w:rPr>
            </w:pPr>
            <w:r w:rsidRPr="00636931">
              <w:rPr>
                <w:color w:val="002060"/>
              </w:rPr>
              <w:t>ALBANESI SIMONE</w:t>
            </w:r>
          </w:p>
        </w:tc>
        <w:tc>
          <w:tcPr>
            <w:tcW w:w="2200" w:type="dxa"/>
            <w:tcMar>
              <w:top w:w="20" w:type="dxa"/>
              <w:left w:w="20" w:type="dxa"/>
              <w:bottom w:w="20" w:type="dxa"/>
              <w:right w:w="20" w:type="dxa"/>
            </w:tcMar>
            <w:vAlign w:val="center"/>
            <w:hideMark/>
          </w:tcPr>
          <w:p w14:paraId="530A4E7D" w14:textId="77777777" w:rsidR="00B00AC3" w:rsidRPr="00636931" w:rsidRDefault="00B00AC3" w:rsidP="000E40E5">
            <w:pPr>
              <w:pStyle w:val="movimento2"/>
              <w:rPr>
                <w:color w:val="002060"/>
              </w:rPr>
            </w:pPr>
            <w:r w:rsidRPr="00636931">
              <w:rPr>
                <w:color w:val="002060"/>
              </w:rPr>
              <w:t xml:space="preserve">(PICENO UNITED MMX A R.L.) </w:t>
            </w:r>
          </w:p>
        </w:tc>
        <w:tc>
          <w:tcPr>
            <w:tcW w:w="800" w:type="dxa"/>
            <w:tcMar>
              <w:top w:w="20" w:type="dxa"/>
              <w:left w:w="20" w:type="dxa"/>
              <w:bottom w:w="20" w:type="dxa"/>
              <w:right w:w="20" w:type="dxa"/>
            </w:tcMar>
            <w:vAlign w:val="center"/>
            <w:hideMark/>
          </w:tcPr>
          <w:p w14:paraId="4D71FF2E"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29576586" w14:textId="77777777" w:rsidR="00B00AC3" w:rsidRPr="00636931" w:rsidRDefault="00B00AC3" w:rsidP="000E40E5">
            <w:pPr>
              <w:pStyle w:val="movimento"/>
              <w:rPr>
                <w:color w:val="002060"/>
              </w:rPr>
            </w:pPr>
            <w:r w:rsidRPr="00636931">
              <w:rPr>
                <w:color w:val="002060"/>
              </w:rPr>
              <w:t>FANINI TOMMASO</w:t>
            </w:r>
          </w:p>
        </w:tc>
        <w:tc>
          <w:tcPr>
            <w:tcW w:w="2200" w:type="dxa"/>
            <w:tcMar>
              <w:top w:w="20" w:type="dxa"/>
              <w:left w:w="20" w:type="dxa"/>
              <w:bottom w:w="20" w:type="dxa"/>
              <w:right w:w="20" w:type="dxa"/>
            </w:tcMar>
            <w:vAlign w:val="center"/>
            <w:hideMark/>
          </w:tcPr>
          <w:p w14:paraId="18DE890B" w14:textId="77777777" w:rsidR="00B00AC3" w:rsidRPr="00636931" w:rsidRDefault="00B00AC3" w:rsidP="000E40E5">
            <w:pPr>
              <w:pStyle w:val="movimento2"/>
              <w:rPr>
                <w:color w:val="002060"/>
              </w:rPr>
            </w:pPr>
            <w:r w:rsidRPr="00636931">
              <w:rPr>
                <w:color w:val="002060"/>
              </w:rPr>
              <w:t xml:space="preserve">(PICENO UNITED MMX A R.L.) </w:t>
            </w:r>
          </w:p>
        </w:tc>
      </w:tr>
      <w:tr w:rsidR="00B00AC3" w:rsidRPr="00636931" w14:paraId="308EA963" w14:textId="77777777" w:rsidTr="000E40E5">
        <w:tc>
          <w:tcPr>
            <w:tcW w:w="2200" w:type="dxa"/>
            <w:tcMar>
              <w:top w:w="20" w:type="dxa"/>
              <w:left w:w="20" w:type="dxa"/>
              <w:bottom w:w="20" w:type="dxa"/>
              <w:right w:w="20" w:type="dxa"/>
            </w:tcMar>
            <w:vAlign w:val="center"/>
            <w:hideMark/>
          </w:tcPr>
          <w:p w14:paraId="1B1BE61A" w14:textId="77777777" w:rsidR="00B00AC3" w:rsidRPr="00636931" w:rsidRDefault="00B00AC3" w:rsidP="000E40E5">
            <w:pPr>
              <w:pStyle w:val="movimento"/>
              <w:rPr>
                <w:color w:val="002060"/>
              </w:rPr>
            </w:pPr>
            <w:r w:rsidRPr="00636931">
              <w:rPr>
                <w:color w:val="002060"/>
              </w:rPr>
              <w:t>BONCI ETTORE</w:t>
            </w:r>
          </w:p>
        </w:tc>
        <w:tc>
          <w:tcPr>
            <w:tcW w:w="2200" w:type="dxa"/>
            <w:tcMar>
              <w:top w:w="20" w:type="dxa"/>
              <w:left w:w="20" w:type="dxa"/>
              <w:bottom w:w="20" w:type="dxa"/>
              <w:right w:w="20" w:type="dxa"/>
            </w:tcMar>
            <w:vAlign w:val="center"/>
            <w:hideMark/>
          </w:tcPr>
          <w:p w14:paraId="1857445F" w14:textId="77777777" w:rsidR="00B00AC3" w:rsidRPr="00636931" w:rsidRDefault="00B00AC3" w:rsidP="000E40E5">
            <w:pPr>
              <w:pStyle w:val="movimento2"/>
              <w:rPr>
                <w:color w:val="002060"/>
              </w:rPr>
            </w:pPr>
            <w:r w:rsidRPr="00636931">
              <w:rPr>
                <w:color w:val="002060"/>
              </w:rPr>
              <w:t xml:space="preserve">(PIEVE D ICO CALCIO A 5) </w:t>
            </w:r>
          </w:p>
        </w:tc>
        <w:tc>
          <w:tcPr>
            <w:tcW w:w="800" w:type="dxa"/>
            <w:tcMar>
              <w:top w:w="20" w:type="dxa"/>
              <w:left w:w="20" w:type="dxa"/>
              <w:bottom w:w="20" w:type="dxa"/>
              <w:right w:w="20" w:type="dxa"/>
            </w:tcMar>
            <w:vAlign w:val="center"/>
            <w:hideMark/>
          </w:tcPr>
          <w:p w14:paraId="66E6AA94"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A2AE734" w14:textId="77777777" w:rsidR="00B00AC3" w:rsidRPr="00636931" w:rsidRDefault="00B00AC3" w:rsidP="000E40E5">
            <w:pPr>
              <w:pStyle w:val="movimento"/>
              <w:rPr>
                <w:color w:val="002060"/>
              </w:rPr>
            </w:pPr>
            <w:r w:rsidRPr="00636931">
              <w:rPr>
                <w:color w:val="002060"/>
              </w:rPr>
              <w:t>ARGENTATI ANDREA</w:t>
            </w:r>
          </w:p>
        </w:tc>
        <w:tc>
          <w:tcPr>
            <w:tcW w:w="2200" w:type="dxa"/>
            <w:tcMar>
              <w:top w:w="20" w:type="dxa"/>
              <w:left w:w="20" w:type="dxa"/>
              <w:bottom w:w="20" w:type="dxa"/>
              <w:right w:w="20" w:type="dxa"/>
            </w:tcMar>
            <w:vAlign w:val="center"/>
            <w:hideMark/>
          </w:tcPr>
          <w:p w14:paraId="1AF47DE6" w14:textId="77777777" w:rsidR="00B00AC3" w:rsidRPr="00636931" w:rsidRDefault="00B00AC3" w:rsidP="000E40E5">
            <w:pPr>
              <w:pStyle w:val="movimento2"/>
              <w:rPr>
                <w:color w:val="002060"/>
              </w:rPr>
            </w:pPr>
            <w:r w:rsidRPr="00636931">
              <w:rPr>
                <w:color w:val="002060"/>
              </w:rPr>
              <w:t xml:space="preserve">(POLVERIGI C5) </w:t>
            </w:r>
          </w:p>
        </w:tc>
      </w:tr>
    </w:tbl>
    <w:p w14:paraId="6C0503B8" w14:textId="77777777" w:rsidR="00B00AC3" w:rsidRPr="00636931" w:rsidRDefault="00B00AC3" w:rsidP="00B00AC3">
      <w:pPr>
        <w:pStyle w:val="titolo10"/>
        <w:rPr>
          <w:rFonts w:eastAsiaTheme="minorEastAsia"/>
          <w:color w:val="002060"/>
        </w:rPr>
      </w:pPr>
      <w:r w:rsidRPr="00636931">
        <w:rPr>
          <w:color w:val="002060"/>
        </w:rPr>
        <w:t xml:space="preserve">GARE DEL 11/ 2/2023 </w:t>
      </w:r>
    </w:p>
    <w:p w14:paraId="176C91FF" w14:textId="77777777" w:rsidR="00B00AC3" w:rsidRPr="00636931" w:rsidRDefault="00B00AC3" w:rsidP="00B00AC3">
      <w:pPr>
        <w:pStyle w:val="titolo7a"/>
        <w:rPr>
          <w:color w:val="002060"/>
        </w:rPr>
      </w:pPr>
      <w:r w:rsidRPr="00636931">
        <w:rPr>
          <w:color w:val="002060"/>
        </w:rPr>
        <w:t xml:space="preserve">PROVVEDIMENTI DISCIPLINARI </w:t>
      </w:r>
    </w:p>
    <w:p w14:paraId="3B29A9B2" w14:textId="77777777" w:rsidR="00B00AC3" w:rsidRPr="00636931" w:rsidRDefault="00B00AC3" w:rsidP="00B00AC3">
      <w:pPr>
        <w:pStyle w:val="titolo7b0"/>
        <w:rPr>
          <w:color w:val="002060"/>
        </w:rPr>
      </w:pPr>
      <w:r w:rsidRPr="00636931">
        <w:rPr>
          <w:color w:val="002060"/>
        </w:rPr>
        <w:t xml:space="preserve">In base alle risultanze degli atti ufficiali sono state deliberate le seguenti sanzioni disciplinari. </w:t>
      </w:r>
    </w:p>
    <w:p w14:paraId="485FE522" w14:textId="77777777" w:rsidR="00B00AC3" w:rsidRPr="00636931" w:rsidRDefault="00B00AC3" w:rsidP="00B00AC3">
      <w:pPr>
        <w:pStyle w:val="titolo30"/>
        <w:rPr>
          <w:color w:val="002060"/>
        </w:rPr>
      </w:pPr>
      <w:r w:rsidRPr="00636931">
        <w:rPr>
          <w:color w:val="002060"/>
        </w:rPr>
        <w:t xml:space="preserve">CALCIATORI ESPULSI </w:t>
      </w:r>
    </w:p>
    <w:p w14:paraId="21E63088" w14:textId="77777777" w:rsidR="00B00AC3" w:rsidRPr="00636931" w:rsidRDefault="00B00AC3" w:rsidP="00B00AC3">
      <w:pPr>
        <w:pStyle w:val="titolo20"/>
        <w:rPr>
          <w:color w:val="002060"/>
        </w:rPr>
      </w:pPr>
      <w:r w:rsidRPr="0063693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60C6E386" w14:textId="77777777" w:rsidTr="000E40E5">
        <w:tc>
          <w:tcPr>
            <w:tcW w:w="2200" w:type="dxa"/>
            <w:tcMar>
              <w:top w:w="20" w:type="dxa"/>
              <w:left w:w="20" w:type="dxa"/>
              <w:bottom w:w="20" w:type="dxa"/>
              <w:right w:w="20" w:type="dxa"/>
            </w:tcMar>
            <w:vAlign w:val="center"/>
            <w:hideMark/>
          </w:tcPr>
          <w:p w14:paraId="16E08975" w14:textId="77777777" w:rsidR="00B00AC3" w:rsidRPr="00636931" w:rsidRDefault="00B00AC3" w:rsidP="000E40E5">
            <w:pPr>
              <w:pStyle w:val="movimento"/>
              <w:rPr>
                <w:color w:val="002060"/>
              </w:rPr>
            </w:pPr>
            <w:r w:rsidRPr="00636931">
              <w:rPr>
                <w:color w:val="002060"/>
              </w:rPr>
              <w:t>SALTARELLI IVAN</w:t>
            </w:r>
          </w:p>
        </w:tc>
        <w:tc>
          <w:tcPr>
            <w:tcW w:w="2200" w:type="dxa"/>
            <w:tcMar>
              <w:top w:w="20" w:type="dxa"/>
              <w:left w:w="20" w:type="dxa"/>
              <w:bottom w:w="20" w:type="dxa"/>
              <w:right w:w="20" w:type="dxa"/>
            </w:tcMar>
            <w:vAlign w:val="center"/>
            <w:hideMark/>
          </w:tcPr>
          <w:p w14:paraId="3F05FBE3" w14:textId="77777777" w:rsidR="00B00AC3" w:rsidRPr="00636931" w:rsidRDefault="00B00AC3" w:rsidP="000E40E5">
            <w:pPr>
              <w:pStyle w:val="movimento2"/>
              <w:rPr>
                <w:color w:val="002060"/>
              </w:rPr>
            </w:pPr>
            <w:r w:rsidRPr="00636931">
              <w:rPr>
                <w:color w:val="002060"/>
              </w:rPr>
              <w:t xml:space="preserve">(GNANO 04) </w:t>
            </w:r>
          </w:p>
        </w:tc>
        <w:tc>
          <w:tcPr>
            <w:tcW w:w="800" w:type="dxa"/>
            <w:tcMar>
              <w:top w:w="20" w:type="dxa"/>
              <w:left w:w="20" w:type="dxa"/>
              <w:bottom w:w="20" w:type="dxa"/>
              <w:right w:w="20" w:type="dxa"/>
            </w:tcMar>
            <w:vAlign w:val="center"/>
            <w:hideMark/>
          </w:tcPr>
          <w:p w14:paraId="639CF7A6"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7D58063"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4AB0AB6" w14:textId="77777777" w:rsidR="00B00AC3" w:rsidRPr="00636931" w:rsidRDefault="00B00AC3" w:rsidP="000E40E5">
            <w:pPr>
              <w:pStyle w:val="movimento2"/>
              <w:rPr>
                <w:color w:val="002060"/>
              </w:rPr>
            </w:pPr>
            <w:r w:rsidRPr="00636931">
              <w:rPr>
                <w:color w:val="002060"/>
              </w:rPr>
              <w:t> </w:t>
            </w:r>
          </w:p>
        </w:tc>
      </w:tr>
    </w:tbl>
    <w:p w14:paraId="49136BD0" w14:textId="77777777" w:rsidR="00B00AC3" w:rsidRPr="00636931" w:rsidRDefault="00B00AC3" w:rsidP="00B00AC3">
      <w:pPr>
        <w:pStyle w:val="titolo30"/>
        <w:rPr>
          <w:rFonts w:eastAsiaTheme="minorEastAsia"/>
          <w:color w:val="002060"/>
        </w:rPr>
      </w:pPr>
      <w:r w:rsidRPr="00636931">
        <w:rPr>
          <w:color w:val="002060"/>
        </w:rPr>
        <w:t xml:space="preserve">CALCIATORI NON ESPULSI </w:t>
      </w:r>
    </w:p>
    <w:p w14:paraId="091BE621" w14:textId="77777777" w:rsidR="00B00AC3" w:rsidRPr="00636931" w:rsidRDefault="00B00AC3" w:rsidP="00B00AC3">
      <w:pPr>
        <w:pStyle w:val="titolo20"/>
        <w:rPr>
          <w:color w:val="002060"/>
        </w:rPr>
      </w:pPr>
      <w:r w:rsidRPr="0063693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058049DC" w14:textId="77777777" w:rsidTr="000E40E5">
        <w:tc>
          <w:tcPr>
            <w:tcW w:w="2200" w:type="dxa"/>
            <w:tcMar>
              <w:top w:w="20" w:type="dxa"/>
              <w:left w:w="20" w:type="dxa"/>
              <w:bottom w:w="20" w:type="dxa"/>
              <w:right w:w="20" w:type="dxa"/>
            </w:tcMar>
            <w:vAlign w:val="center"/>
            <w:hideMark/>
          </w:tcPr>
          <w:p w14:paraId="0E58321E" w14:textId="77777777" w:rsidR="00B00AC3" w:rsidRPr="00636931" w:rsidRDefault="00B00AC3" w:rsidP="000E40E5">
            <w:pPr>
              <w:pStyle w:val="movimento"/>
              <w:rPr>
                <w:color w:val="002060"/>
              </w:rPr>
            </w:pPr>
            <w:r w:rsidRPr="00636931">
              <w:rPr>
                <w:color w:val="002060"/>
              </w:rPr>
              <w:t>STAFFOLANI SIMONE</w:t>
            </w:r>
          </w:p>
        </w:tc>
        <w:tc>
          <w:tcPr>
            <w:tcW w:w="2200" w:type="dxa"/>
            <w:tcMar>
              <w:top w:w="20" w:type="dxa"/>
              <w:left w:w="20" w:type="dxa"/>
              <w:bottom w:w="20" w:type="dxa"/>
              <w:right w:w="20" w:type="dxa"/>
            </w:tcMar>
            <w:vAlign w:val="center"/>
            <w:hideMark/>
          </w:tcPr>
          <w:p w14:paraId="6887703A" w14:textId="77777777" w:rsidR="00B00AC3" w:rsidRPr="00636931" w:rsidRDefault="00B00AC3" w:rsidP="000E40E5">
            <w:pPr>
              <w:pStyle w:val="movimento2"/>
              <w:rPr>
                <w:color w:val="002060"/>
              </w:rPr>
            </w:pPr>
            <w:r w:rsidRPr="00636931">
              <w:rPr>
                <w:color w:val="002060"/>
              </w:rPr>
              <w:t xml:space="preserve">(GAGLIOLE F.C.) </w:t>
            </w:r>
          </w:p>
        </w:tc>
        <w:tc>
          <w:tcPr>
            <w:tcW w:w="800" w:type="dxa"/>
            <w:tcMar>
              <w:top w:w="20" w:type="dxa"/>
              <w:left w:w="20" w:type="dxa"/>
              <w:bottom w:w="20" w:type="dxa"/>
              <w:right w:w="20" w:type="dxa"/>
            </w:tcMar>
            <w:vAlign w:val="center"/>
            <w:hideMark/>
          </w:tcPr>
          <w:p w14:paraId="2EE95E47"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49D29146" w14:textId="77777777" w:rsidR="00B00AC3" w:rsidRPr="00636931" w:rsidRDefault="00B00AC3" w:rsidP="000E40E5">
            <w:pPr>
              <w:pStyle w:val="movimento"/>
              <w:rPr>
                <w:color w:val="002060"/>
              </w:rPr>
            </w:pPr>
            <w:r w:rsidRPr="00636931">
              <w:rPr>
                <w:color w:val="002060"/>
              </w:rPr>
              <w:t>BERRETTA LORENZO</w:t>
            </w:r>
          </w:p>
        </w:tc>
        <w:tc>
          <w:tcPr>
            <w:tcW w:w="2200" w:type="dxa"/>
            <w:tcMar>
              <w:top w:w="20" w:type="dxa"/>
              <w:left w:w="20" w:type="dxa"/>
              <w:bottom w:w="20" w:type="dxa"/>
              <w:right w:w="20" w:type="dxa"/>
            </w:tcMar>
            <w:vAlign w:val="center"/>
            <w:hideMark/>
          </w:tcPr>
          <w:p w14:paraId="2E1C0F36" w14:textId="77777777" w:rsidR="00B00AC3" w:rsidRPr="00636931" w:rsidRDefault="00B00AC3" w:rsidP="000E40E5">
            <w:pPr>
              <w:pStyle w:val="movimento2"/>
              <w:rPr>
                <w:color w:val="002060"/>
              </w:rPr>
            </w:pPr>
            <w:r w:rsidRPr="00636931">
              <w:rPr>
                <w:color w:val="002060"/>
              </w:rPr>
              <w:t xml:space="preserve">(GNANO 04) </w:t>
            </w:r>
          </w:p>
        </w:tc>
      </w:tr>
      <w:tr w:rsidR="00B00AC3" w:rsidRPr="00636931" w14:paraId="45FE70D7" w14:textId="77777777" w:rsidTr="000E40E5">
        <w:tc>
          <w:tcPr>
            <w:tcW w:w="2200" w:type="dxa"/>
            <w:tcMar>
              <w:top w:w="20" w:type="dxa"/>
              <w:left w:w="20" w:type="dxa"/>
              <w:bottom w:w="20" w:type="dxa"/>
              <w:right w:w="20" w:type="dxa"/>
            </w:tcMar>
            <w:vAlign w:val="center"/>
            <w:hideMark/>
          </w:tcPr>
          <w:p w14:paraId="259E3C17" w14:textId="77777777" w:rsidR="00B00AC3" w:rsidRPr="00636931" w:rsidRDefault="00B00AC3" w:rsidP="000E40E5">
            <w:pPr>
              <w:pStyle w:val="movimento"/>
              <w:rPr>
                <w:color w:val="002060"/>
              </w:rPr>
            </w:pPr>
            <w:r w:rsidRPr="00636931">
              <w:rPr>
                <w:color w:val="002060"/>
              </w:rPr>
              <w:t>BARIGELLI DAVIDE</w:t>
            </w:r>
          </w:p>
        </w:tc>
        <w:tc>
          <w:tcPr>
            <w:tcW w:w="2200" w:type="dxa"/>
            <w:tcMar>
              <w:top w:w="20" w:type="dxa"/>
              <w:left w:w="20" w:type="dxa"/>
              <w:bottom w:w="20" w:type="dxa"/>
              <w:right w:w="20" w:type="dxa"/>
            </w:tcMar>
            <w:vAlign w:val="center"/>
            <w:hideMark/>
          </w:tcPr>
          <w:p w14:paraId="4273F68D" w14:textId="77777777" w:rsidR="00B00AC3" w:rsidRPr="00636931" w:rsidRDefault="00B00AC3" w:rsidP="000E40E5">
            <w:pPr>
              <w:pStyle w:val="movimento2"/>
              <w:rPr>
                <w:color w:val="002060"/>
              </w:rPr>
            </w:pPr>
            <w:r w:rsidRPr="00636931">
              <w:rPr>
                <w:color w:val="002060"/>
              </w:rPr>
              <w:t xml:space="preserve">(POLISPORTIVA VICTORIA) </w:t>
            </w:r>
          </w:p>
        </w:tc>
        <w:tc>
          <w:tcPr>
            <w:tcW w:w="800" w:type="dxa"/>
            <w:tcMar>
              <w:top w:w="20" w:type="dxa"/>
              <w:left w:w="20" w:type="dxa"/>
              <w:bottom w:w="20" w:type="dxa"/>
              <w:right w:w="20" w:type="dxa"/>
            </w:tcMar>
            <w:vAlign w:val="center"/>
            <w:hideMark/>
          </w:tcPr>
          <w:p w14:paraId="75C661E6"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6A6BD39"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5B61989" w14:textId="77777777" w:rsidR="00B00AC3" w:rsidRPr="00636931" w:rsidRDefault="00B00AC3" w:rsidP="000E40E5">
            <w:pPr>
              <w:pStyle w:val="movimento2"/>
              <w:rPr>
                <w:color w:val="002060"/>
              </w:rPr>
            </w:pPr>
            <w:r w:rsidRPr="00636931">
              <w:rPr>
                <w:color w:val="002060"/>
              </w:rPr>
              <w:t> </w:t>
            </w:r>
          </w:p>
        </w:tc>
      </w:tr>
    </w:tbl>
    <w:p w14:paraId="4D3BBA4D" w14:textId="77777777" w:rsidR="00B00AC3" w:rsidRPr="00636931" w:rsidRDefault="00B00AC3" w:rsidP="00B00AC3">
      <w:pPr>
        <w:pStyle w:val="titolo20"/>
        <w:rPr>
          <w:rFonts w:eastAsiaTheme="minorEastAsia"/>
          <w:color w:val="002060"/>
        </w:rPr>
      </w:pPr>
      <w:r w:rsidRPr="0063693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54B3091F" w14:textId="77777777" w:rsidTr="000E40E5">
        <w:tc>
          <w:tcPr>
            <w:tcW w:w="2200" w:type="dxa"/>
            <w:tcMar>
              <w:top w:w="20" w:type="dxa"/>
              <w:left w:w="20" w:type="dxa"/>
              <w:bottom w:w="20" w:type="dxa"/>
              <w:right w:w="20" w:type="dxa"/>
            </w:tcMar>
            <w:vAlign w:val="center"/>
            <w:hideMark/>
          </w:tcPr>
          <w:p w14:paraId="0766FFC8" w14:textId="77777777" w:rsidR="00B00AC3" w:rsidRPr="00636931" w:rsidRDefault="00B00AC3" w:rsidP="000E40E5">
            <w:pPr>
              <w:pStyle w:val="movimento"/>
              <w:rPr>
                <w:color w:val="002060"/>
              </w:rPr>
            </w:pPr>
            <w:r w:rsidRPr="00636931">
              <w:rPr>
                <w:color w:val="002060"/>
              </w:rPr>
              <w:t>BORGOGNONI VALERIO</w:t>
            </w:r>
          </w:p>
        </w:tc>
        <w:tc>
          <w:tcPr>
            <w:tcW w:w="2200" w:type="dxa"/>
            <w:tcMar>
              <w:top w:w="20" w:type="dxa"/>
              <w:left w:w="20" w:type="dxa"/>
              <w:bottom w:w="20" w:type="dxa"/>
              <w:right w:w="20" w:type="dxa"/>
            </w:tcMar>
            <w:vAlign w:val="center"/>
            <w:hideMark/>
          </w:tcPr>
          <w:p w14:paraId="156F4D09" w14:textId="77777777" w:rsidR="00B00AC3" w:rsidRPr="00636931" w:rsidRDefault="00B00AC3" w:rsidP="000E40E5">
            <w:pPr>
              <w:pStyle w:val="movimento2"/>
              <w:rPr>
                <w:color w:val="002060"/>
              </w:rPr>
            </w:pPr>
            <w:r w:rsidRPr="00636931">
              <w:rPr>
                <w:color w:val="002060"/>
              </w:rPr>
              <w:t xml:space="preserve">(FUTSAL MONTEMARCIANO C5) </w:t>
            </w:r>
          </w:p>
        </w:tc>
        <w:tc>
          <w:tcPr>
            <w:tcW w:w="800" w:type="dxa"/>
            <w:tcMar>
              <w:top w:w="20" w:type="dxa"/>
              <w:left w:w="20" w:type="dxa"/>
              <w:bottom w:w="20" w:type="dxa"/>
              <w:right w:w="20" w:type="dxa"/>
            </w:tcMar>
            <w:vAlign w:val="center"/>
            <w:hideMark/>
          </w:tcPr>
          <w:p w14:paraId="69EB20A4"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C5033A1" w14:textId="77777777" w:rsidR="00B00AC3" w:rsidRPr="00636931" w:rsidRDefault="00B00AC3" w:rsidP="000E40E5">
            <w:pPr>
              <w:pStyle w:val="movimento"/>
              <w:rPr>
                <w:color w:val="002060"/>
              </w:rPr>
            </w:pPr>
            <w:r w:rsidRPr="00636931">
              <w:rPr>
                <w:color w:val="002060"/>
              </w:rPr>
              <w:t>BONSERVIZI NICOLA</w:t>
            </w:r>
          </w:p>
        </w:tc>
        <w:tc>
          <w:tcPr>
            <w:tcW w:w="2200" w:type="dxa"/>
            <w:tcMar>
              <w:top w:w="20" w:type="dxa"/>
              <w:left w:w="20" w:type="dxa"/>
              <w:bottom w:w="20" w:type="dxa"/>
              <w:right w:w="20" w:type="dxa"/>
            </w:tcMar>
            <w:vAlign w:val="center"/>
            <w:hideMark/>
          </w:tcPr>
          <w:p w14:paraId="2BD99197" w14:textId="77777777" w:rsidR="00B00AC3" w:rsidRPr="00636931" w:rsidRDefault="00B00AC3" w:rsidP="000E40E5">
            <w:pPr>
              <w:pStyle w:val="movimento2"/>
              <w:rPr>
                <w:color w:val="002060"/>
              </w:rPr>
            </w:pPr>
            <w:r w:rsidRPr="00636931">
              <w:rPr>
                <w:color w:val="002060"/>
              </w:rPr>
              <w:t xml:space="preserve">(POLISPORTIVA VICTORIA) </w:t>
            </w:r>
          </w:p>
        </w:tc>
      </w:tr>
      <w:tr w:rsidR="00B00AC3" w:rsidRPr="00636931" w14:paraId="418D03B4" w14:textId="77777777" w:rsidTr="000E40E5">
        <w:tc>
          <w:tcPr>
            <w:tcW w:w="2200" w:type="dxa"/>
            <w:tcMar>
              <w:top w:w="20" w:type="dxa"/>
              <w:left w:w="20" w:type="dxa"/>
              <w:bottom w:w="20" w:type="dxa"/>
              <w:right w:w="20" w:type="dxa"/>
            </w:tcMar>
            <w:vAlign w:val="center"/>
            <w:hideMark/>
          </w:tcPr>
          <w:p w14:paraId="7371DE19" w14:textId="77777777" w:rsidR="00B00AC3" w:rsidRPr="00636931" w:rsidRDefault="00B00AC3" w:rsidP="000E40E5">
            <w:pPr>
              <w:pStyle w:val="movimento"/>
              <w:rPr>
                <w:color w:val="002060"/>
              </w:rPr>
            </w:pPr>
            <w:r w:rsidRPr="00636931">
              <w:rPr>
                <w:color w:val="002060"/>
              </w:rPr>
              <w:t>GIANFELICI MANUEL</w:t>
            </w:r>
          </w:p>
        </w:tc>
        <w:tc>
          <w:tcPr>
            <w:tcW w:w="2200" w:type="dxa"/>
            <w:tcMar>
              <w:top w:w="20" w:type="dxa"/>
              <w:left w:w="20" w:type="dxa"/>
              <w:bottom w:w="20" w:type="dxa"/>
              <w:right w:w="20" w:type="dxa"/>
            </w:tcMar>
            <w:vAlign w:val="center"/>
            <w:hideMark/>
          </w:tcPr>
          <w:p w14:paraId="72625E3D" w14:textId="77777777" w:rsidR="00B00AC3" w:rsidRPr="00636931" w:rsidRDefault="00B00AC3" w:rsidP="000E40E5">
            <w:pPr>
              <w:pStyle w:val="movimento2"/>
              <w:rPr>
                <w:color w:val="002060"/>
              </w:rPr>
            </w:pPr>
            <w:r w:rsidRPr="00636931">
              <w:rPr>
                <w:color w:val="002060"/>
              </w:rPr>
              <w:t xml:space="preserve">(POLISPORTIVA VICTORIA) </w:t>
            </w:r>
          </w:p>
        </w:tc>
        <w:tc>
          <w:tcPr>
            <w:tcW w:w="800" w:type="dxa"/>
            <w:tcMar>
              <w:top w:w="20" w:type="dxa"/>
              <w:left w:w="20" w:type="dxa"/>
              <w:bottom w:w="20" w:type="dxa"/>
              <w:right w:w="20" w:type="dxa"/>
            </w:tcMar>
            <w:vAlign w:val="center"/>
            <w:hideMark/>
          </w:tcPr>
          <w:p w14:paraId="42C63F6C"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4A7BF66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0A914BB" w14:textId="77777777" w:rsidR="00B00AC3" w:rsidRPr="00636931" w:rsidRDefault="00B00AC3" w:rsidP="000E40E5">
            <w:pPr>
              <w:pStyle w:val="movimento2"/>
              <w:rPr>
                <w:color w:val="002060"/>
              </w:rPr>
            </w:pPr>
            <w:r w:rsidRPr="00636931">
              <w:rPr>
                <w:color w:val="002060"/>
              </w:rPr>
              <w:t> </w:t>
            </w:r>
          </w:p>
        </w:tc>
      </w:tr>
    </w:tbl>
    <w:p w14:paraId="59D3EBF4" w14:textId="77777777" w:rsidR="00B00AC3" w:rsidRPr="00636931" w:rsidRDefault="00B00AC3" w:rsidP="00B00AC3">
      <w:pPr>
        <w:pStyle w:val="titolo20"/>
        <w:rPr>
          <w:rFonts w:eastAsiaTheme="minorEastAsia"/>
          <w:color w:val="002060"/>
        </w:rPr>
      </w:pPr>
      <w:r w:rsidRPr="00636931">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63591B8F" w14:textId="77777777" w:rsidTr="000E40E5">
        <w:tc>
          <w:tcPr>
            <w:tcW w:w="2200" w:type="dxa"/>
            <w:tcMar>
              <w:top w:w="20" w:type="dxa"/>
              <w:left w:w="20" w:type="dxa"/>
              <w:bottom w:w="20" w:type="dxa"/>
              <w:right w:w="20" w:type="dxa"/>
            </w:tcMar>
            <w:vAlign w:val="center"/>
            <w:hideMark/>
          </w:tcPr>
          <w:p w14:paraId="320FC822" w14:textId="77777777" w:rsidR="00B00AC3" w:rsidRPr="00636931" w:rsidRDefault="00B00AC3" w:rsidP="000E40E5">
            <w:pPr>
              <w:pStyle w:val="movimento"/>
              <w:rPr>
                <w:color w:val="002060"/>
              </w:rPr>
            </w:pPr>
            <w:r w:rsidRPr="00636931">
              <w:rPr>
                <w:color w:val="002060"/>
              </w:rPr>
              <w:t>ACCATTOLI DAVIDE</w:t>
            </w:r>
          </w:p>
        </w:tc>
        <w:tc>
          <w:tcPr>
            <w:tcW w:w="2200" w:type="dxa"/>
            <w:tcMar>
              <w:top w:w="20" w:type="dxa"/>
              <w:left w:w="20" w:type="dxa"/>
              <w:bottom w:w="20" w:type="dxa"/>
              <w:right w:w="20" w:type="dxa"/>
            </w:tcMar>
            <w:vAlign w:val="center"/>
            <w:hideMark/>
          </w:tcPr>
          <w:p w14:paraId="227D87AF" w14:textId="77777777" w:rsidR="00B00AC3" w:rsidRPr="00636931" w:rsidRDefault="00B00AC3" w:rsidP="000E40E5">
            <w:pPr>
              <w:pStyle w:val="movimento2"/>
              <w:rPr>
                <w:color w:val="002060"/>
              </w:rPr>
            </w:pPr>
            <w:r w:rsidRPr="00636931">
              <w:rPr>
                <w:color w:val="002060"/>
              </w:rPr>
              <w:t xml:space="preserve">(OSIMO FIVE) </w:t>
            </w:r>
          </w:p>
        </w:tc>
        <w:tc>
          <w:tcPr>
            <w:tcW w:w="800" w:type="dxa"/>
            <w:tcMar>
              <w:top w:w="20" w:type="dxa"/>
              <w:left w:w="20" w:type="dxa"/>
              <w:bottom w:w="20" w:type="dxa"/>
              <w:right w:w="20" w:type="dxa"/>
            </w:tcMar>
            <w:vAlign w:val="center"/>
            <w:hideMark/>
          </w:tcPr>
          <w:p w14:paraId="44CB1B6B"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EE79F5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6D92479" w14:textId="77777777" w:rsidR="00B00AC3" w:rsidRPr="00636931" w:rsidRDefault="00B00AC3" w:rsidP="000E40E5">
            <w:pPr>
              <w:pStyle w:val="movimento2"/>
              <w:rPr>
                <w:color w:val="002060"/>
              </w:rPr>
            </w:pPr>
            <w:r w:rsidRPr="00636931">
              <w:rPr>
                <w:color w:val="002060"/>
              </w:rPr>
              <w:t> </w:t>
            </w:r>
          </w:p>
        </w:tc>
      </w:tr>
    </w:tbl>
    <w:p w14:paraId="6C83227A" w14:textId="77777777" w:rsidR="00B00AC3" w:rsidRPr="00636931" w:rsidRDefault="00B00AC3" w:rsidP="00B00AC3">
      <w:pPr>
        <w:pStyle w:val="titolo20"/>
        <w:rPr>
          <w:rFonts w:eastAsiaTheme="minorEastAsia"/>
          <w:color w:val="002060"/>
        </w:rPr>
      </w:pPr>
      <w:r w:rsidRPr="00636931">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158FE2E7" w14:textId="77777777" w:rsidTr="000E40E5">
        <w:tc>
          <w:tcPr>
            <w:tcW w:w="2200" w:type="dxa"/>
            <w:tcMar>
              <w:top w:w="20" w:type="dxa"/>
              <w:left w:w="20" w:type="dxa"/>
              <w:bottom w:w="20" w:type="dxa"/>
              <w:right w:w="20" w:type="dxa"/>
            </w:tcMar>
            <w:vAlign w:val="center"/>
            <w:hideMark/>
          </w:tcPr>
          <w:p w14:paraId="7DCE80E0" w14:textId="77777777" w:rsidR="00B00AC3" w:rsidRPr="00636931" w:rsidRDefault="00B00AC3" w:rsidP="000E40E5">
            <w:pPr>
              <w:pStyle w:val="movimento"/>
              <w:rPr>
                <w:color w:val="002060"/>
              </w:rPr>
            </w:pPr>
            <w:r w:rsidRPr="00636931">
              <w:rPr>
                <w:color w:val="002060"/>
              </w:rPr>
              <w:t>LERRO DAVIDE</w:t>
            </w:r>
          </w:p>
        </w:tc>
        <w:tc>
          <w:tcPr>
            <w:tcW w:w="2200" w:type="dxa"/>
            <w:tcMar>
              <w:top w:w="20" w:type="dxa"/>
              <w:left w:w="20" w:type="dxa"/>
              <w:bottom w:w="20" w:type="dxa"/>
              <w:right w:w="20" w:type="dxa"/>
            </w:tcMar>
            <w:vAlign w:val="center"/>
            <w:hideMark/>
          </w:tcPr>
          <w:p w14:paraId="76331A91" w14:textId="77777777" w:rsidR="00B00AC3" w:rsidRPr="00636931" w:rsidRDefault="00B00AC3" w:rsidP="000E40E5">
            <w:pPr>
              <w:pStyle w:val="movimento2"/>
              <w:rPr>
                <w:color w:val="002060"/>
              </w:rPr>
            </w:pPr>
            <w:r w:rsidRPr="00636931">
              <w:rPr>
                <w:color w:val="002060"/>
              </w:rPr>
              <w:t xml:space="preserve">(ACLI VILLA MUSONE) </w:t>
            </w:r>
          </w:p>
        </w:tc>
        <w:tc>
          <w:tcPr>
            <w:tcW w:w="800" w:type="dxa"/>
            <w:tcMar>
              <w:top w:w="20" w:type="dxa"/>
              <w:left w:w="20" w:type="dxa"/>
              <w:bottom w:w="20" w:type="dxa"/>
              <w:right w:w="20" w:type="dxa"/>
            </w:tcMar>
            <w:vAlign w:val="center"/>
            <w:hideMark/>
          </w:tcPr>
          <w:p w14:paraId="218F1CFF"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A5820E8" w14:textId="77777777" w:rsidR="00B00AC3" w:rsidRPr="00636931" w:rsidRDefault="00B00AC3" w:rsidP="000E40E5">
            <w:pPr>
              <w:pStyle w:val="movimento"/>
              <w:rPr>
                <w:color w:val="002060"/>
              </w:rPr>
            </w:pPr>
            <w:r w:rsidRPr="00636931">
              <w:rPr>
                <w:color w:val="002060"/>
              </w:rPr>
              <w:t>MONCERI MATTIA</w:t>
            </w:r>
          </w:p>
        </w:tc>
        <w:tc>
          <w:tcPr>
            <w:tcW w:w="2200" w:type="dxa"/>
            <w:tcMar>
              <w:top w:w="20" w:type="dxa"/>
              <w:left w:w="20" w:type="dxa"/>
              <w:bottom w:w="20" w:type="dxa"/>
              <w:right w:w="20" w:type="dxa"/>
            </w:tcMar>
            <w:vAlign w:val="center"/>
            <w:hideMark/>
          </w:tcPr>
          <w:p w14:paraId="71F31595" w14:textId="77777777" w:rsidR="00B00AC3" w:rsidRPr="00636931" w:rsidRDefault="00B00AC3" w:rsidP="000E40E5">
            <w:pPr>
              <w:pStyle w:val="movimento2"/>
              <w:rPr>
                <w:color w:val="002060"/>
              </w:rPr>
            </w:pPr>
            <w:r w:rsidRPr="00636931">
              <w:rPr>
                <w:color w:val="002060"/>
              </w:rPr>
              <w:t xml:space="preserve">(GNANO 04) </w:t>
            </w:r>
          </w:p>
        </w:tc>
      </w:tr>
    </w:tbl>
    <w:p w14:paraId="4C006F70" w14:textId="77777777" w:rsidR="00B00AC3" w:rsidRPr="00636931" w:rsidRDefault="00B00AC3" w:rsidP="00B00AC3">
      <w:pPr>
        <w:pStyle w:val="titolo20"/>
        <w:rPr>
          <w:rFonts w:eastAsiaTheme="minorEastAsia"/>
          <w:color w:val="002060"/>
        </w:rPr>
      </w:pPr>
      <w:r w:rsidRPr="0063693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2CF91D73" w14:textId="77777777" w:rsidTr="000E40E5">
        <w:tc>
          <w:tcPr>
            <w:tcW w:w="2200" w:type="dxa"/>
            <w:tcMar>
              <w:top w:w="20" w:type="dxa"/>
              <w:left w:w="20" w:type="dxa"/>
              <w:bottom w:w="20" w:type="dxa"/>
              <w:right w:w="20" w:type="dxa"/>
            </w:tcMar>
            <w:vAlign w:val="center"/>
            <w:hideMark/>
          </w:tcPr>
          <w:p w14:paraId="47C00C61" w14:textId="77777777" w:rsidR="00B00AC3" w:rsidRPr="00636931" w:rsidRDefault="00B00AC3" w:rsidP="000E40E5">
            <w:pPr>
              <w:pStyle w:val="movimento"/>
              <w:rPr>
                <w:color w:val="002060"/>
              </w:rPr>
            </w:pPr>
            <w:r w:rsidRPr="00636931">
              <w:rPr>
                <w:color w:val="002060"/>
              </w:rPr>
              <w:t>LO GIUDICE NICOLAS JESUS</w:t>
            </w:r>
          </w:p>
        </w:tc>
        <w:tc>
          <w:tcPr>
            <w:tcW w:w="2200" w:type="dxa"/>
            <w:tcMar>
              <w:top w:w="20" w:type="dxa"/>
              <w:left w:w="20" w:type="dxa"/>
              <w:bottom w:w="20" w:type="dxa"/>
              <w:right w:w="20" w:type="dxa"/>
            </w:tcMar>
            <w:vAlign w:val="center"/>
            <w:hideMark/>
          </w:tcPr>
          <w:p w14:paraId="2DA7C646" w14:textId="77777777" w:rsidR="00B00AC3" w:rsidRPr="00636931" w:rsidRDefault="00B00AC3" w:rsidP="000E40E5">
            <w:pPr>
              <w:pStyle w:val="movimento2"/>
              <w:rPr>
                <w:color w:val="002060"/>
              </w:rPr>
            </w:pPr>
            <w:r w:rsidRPr="00636931">
              <w:rPr>
                <w:color w:val="002060"/>
              </w:rPr>
              <w:t xml:space="preserve">(GAGLIOLE F.C.) </w:t>
            </w:r>
          </w:p>
        </w:tc>
        <w:tc>
          <w:tcPr>
            <w:tcW w:w="800" w:type="dxa"/>
            <w:tcMar>
              <w:top w:w="20" w:type="dxa"/>
              <w:left w:w="20" w:type="dxa"/>
              <w:bottom w:w="20" w:type="dxa"/>
              <w:right w:w="20" w:type="dxa"/>
            </w:tcMar>
            <w:vAlign w:val="center"/>
            <w:hideMark/>
          </w:tcPr>
          <w:p w14:paraId="186E2786"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4EF0D14"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1D5AA74" w14:textId="77777777" w:rsidR="00B00AC3" w:rsidRPr="00636931" w:rsidRDefault="00B00AC3" w:rsidP="000E40E5">
            <w:pPr>
              <w:pStyle w:val="movimento2"/>
              <w:rPr>
                <w:color w:val="002060"/>
              </w:rPr>
            </w:pPr>
            <w:r w:rsidRPr="00636931">
              <w:rPr>
                <w:color w:val="002060"/>
              </w:rPr>
              <w:t> </w:t>
            </w:r>
          </w:p>
        </w:tc>
      </w:tr>
    </w:tbl>
    <w:p w14:paraId="6BEBA19C" w14:textId="77777777" w:rsidR="00B00AC3" w:rsidRPr="00636931" w:rsidRDefault="00B00AC3" w:rsidP="00B00AC3">
      <w:pPr>
        <w:pStyle w:val="titolo20"/>
        <w:rPr>
          <w:rFonts w:eastAsiaTheme="minorEastAsia"/>
          <w:color w:val="002060"/>
        </w:rPr>
      </w:pPr>
      <w:r w:rsidRPr="00636931">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3F4B9A98" w14:textId="77777777" w:rsidTr="000E40E5">
        <w:tc>
          <w:tcPr>
            <w:tcW w:w="2200" w:type="dxa"/>
            <w:tcMar>
              <w:top w:w="20" w:type="dxa"/>
              <w:left w:w="20" w:type="dxa"/>
              <w:bottom w:w="20" w:type="dxa"/>
              <w:right w:w="20" w:type="dxa"/>
            </w:tcMar>
            <w:vAlign w:val="center"/>
            <w:hideMark/>
          </w:tcPr>
          <w:p w14:paraId="49A3DFE6" w14:textId="77777777" w:rsidR="00B00AC3" w:rsidRPr="00636931" w:rsidRDefault="00B00AC3" w:rsidP="000E40E5">
            <w:pPr>
              <w:pStyle w:val="movimento"/>
              <w:rPr>
                <w:color w:val="002060"/>
              </w:rPr>
            </w:pPr>
            <w:r w:rsidRPr="00636931">
              <w:rPr>
                <w:color w:val="002060"/>
              </w:rPr>
              <w:t>MULINARI MICHELE</w:t>
            </w:r>
          </w:p>
        </w:tc>
        <w:tc>
          <w:tcPr>
            <w:tcW w:w="2200" w:type="dxa"/>
            <w:tcMar>
              <w:top w:w="20" w:type="dxa"/>
              <w:left w:w="20" w:type="dxa"/>
              <w:bottom w:w="20" w:type="dxa"/>
              <w:right w:w="20" w:type="dxa"/>
            </w:tcMar>
            <w:vAlign w:val="center"/>
            <w:hideMark/>
          </w:tcPr>
          <w:p w14:paraId="2ED148B5" w14:textId="77777777" w:rsidR="00B00AC3" w:rsidRPr="00636931" w:rsidRDefault="00B00AC3" w:rsidP="000E40E5">
            <w:pPr>
              <w:pStyle w:val="movimento2"/>
              <w:rPr>
                <w:color w:val="002060"/>
              </w:rPr>
            </w:pPr>
            <w:r w:rsidRPr="00636931">
              <w:rPr>
                <w:color w:val="002060"/>
              </w:rPr>
              <w:t xml:space="preserve">(POLISPORTIVA VICTORIA) </w:t>
            </w:r>
          </w:p>
        </w:tc>
        <w:tc>
          <w:tcPr>
            <w:tcW w:w="800" w:type="dxa"/>
            <w:tcMar>
              <w:top w:w="20" w:type="dxa"/>
              <w:left w:w="20" w:type="dxa"/>
              <w:bottom w:w="20" w:type="dxa"/>
              <w:right w:w="20" w:type="dxa"/>
            </w:tcMar>
            <w:vAlign w:val="center"/>
            <w:hideMark/>
          </w:tcPr>
          <w:p w14:paraId="2DDF0C8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0F0DA3B"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2F0E9F2" w14:textId="77777777" w:rsidR="00B00AC3" w:rsidRPr="00636931" w:rsidRDefault="00B00AC3" w:rsidP="000E40E5">
            <w:pPr>
              <w:pStyle w:val="movimento2"/>
              <w:rPr>
                <w:color w:val="002060"/>
              </w:rPr>
            </w:pPr>
            <w:r w:rsidRPr="00636931">
              <w:rPr>
                <w:color w:val="002060"/>
              </w:rPr>
              <w:t> </w:t>
            </w:r>
          </w:p>
        </w:tc>
      </w:tr>
    </w:tbl>
    <w:p w14:paraId="52767D1A" w14:textId="77777777" w:rsidR="00B00AC3" w:rsidRPr="00636931" w:rsidRDefault="00B00AC3" w:rsidP="00B00AC3">
      <w:pPr>
        <w:pStyle w:val="titolo10"/>
        <w:rPr>
          <w:rFonts w:eastAsiaTheme="minorEastAsia"/>
          <w:color w:val="002060"/>
        </w:rPr>
      </w:pPr>
      <w:r w:rsidRPr="00636931">
        <w:rPr>
          <w:color w:val="002060"/>
        </w:rPr>
        <w:t xml:space="preserve">GARE DEL 13/ 2/2023 </w:t>
      </w:r>
    </w:p>
    <w:p w14:paraId="26AA3E04" w14:textId="77777777" w:rsidR="00B00AC3" w:rsidRPr="00636931" w:rsidRDefault="00B00AC3" w:rsidP="00B00AC3">
      <w:pPr>
        <w:pStyle w:val="titolo7a"/>
        <w:rPr>
          <w:color w:val="002060"/>
        </w:rPr>
      </w:pPr>
      <w:r w:rsidRPr="00636931">
        <w:rPr>
          <w:color w:val="002060"/>
        </w:rPr>
        <w:t xml:space="preserve">PROVVEDIMENTI DISCIPLINARI </w:t>
      </w:r>
    </w:p>
    <w:p w14:paraId="6C19E4AF" w14:textId="77777777" w:rsidR="00B00AC3" w:rsidRPr="00636931" w:rsidRDefault="00B00AC3" w:rsidP="00B00AC3">
      <w:pPr>
        <w:pStyle w:val="titolo7b0"/>
        <w:rPr>
          <w:color w:val="002060"/>
        </w:rPr>
      </w:pPr>
      <w:r w:rsidRPr="00636931">
        <w:rPr>
          <w:color w:val="002060"/>
        </w:rPr>
        <w:t xml:space="preserve">In base alle risultanze degli atti ufficiali sono state deliberate le seguenti sanzioni disciplinari. </w:t>
      </w:r>
    </w:p>
    <w:p w14:paraId="3867077C" w14:textId="77777777" w:rsidR="00B00AC3" w:rsidRPr="00636931" w:rsidRDefault="00B00AC3" w:rsidP="00B00AC3">
      <w:pPr>
        <w:pStyle w:val="titolo30"/>
        <w:rPr>
          <w:color w:val="002060"/>
        </w:rPr>
      </w:pPr>
      <w:r w:rsidRPr="00636931">
        <w:rPr>
          <w:color w:val="002060"/>
        </w:rPr>
        <w:t xml:space="preserve">DIRIGENTI </w:t>
      </w:r>
    </w:p>
    <w:p w14:paraId="6396E7E7" w14:textId="77777777" w:rsidR="00B00AC3" w:rsidRPr="00636931" w:rsidRDefault="00B00AC3" w:rsidP="00B00AC3">
      <w:pPr>
        <w:pStyle w:val="titolo20"/>
        <w:rPr>
          <w:color w:val="002060"/>
        </w:rPr>
      </w:pPr>
      <w:r w:rsidRPr="00636931">
        <w:rPr>
          <w:color w:val="002060"/>
        </w:rPr>
        <w:t xml:space="preserve">INIBIZIONE A SVOLGERE OGNI ATTIVITA' FINO AL 22/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6414BA7E" w14:textId="77777777" w:rsidTr="000E40E5">
        <w:tc>
          <w:tcPr>
            <w:tcW w:w="2200" w:type="dxa"/>
            <w:tcMar>
              <w:top w:w="20" w:type="dxa"/>
              <w:left w:w="20" w:type="dxa"/>
              <w:bottom w:w="20" w:type="dxa"/>
              <w:right w:w="20" w:type="dxa"/>
            </w:tcMar>
            <w:vAlign w:val="center"/>
            <w:hideMark/>
          </w:tcPr>
          <w:p w14:paraId="2F4B6A2D" w14:textId="77777777" w:rsidR="00B00AC3" w:rsidRPr="00636931" w:rsidRDefault="00B00AC3" w:rsidP="000E40E5">
            <w:pPr>
              <w:pStyle w:val="movimento"/>
              <w:rPr>
                <w:color w:val="002060"/>
              </w:rPr>
            </w:pPr>
            <w:r w:rsidRPr="00636931">
              <w:rPr>
                <w:color w:val="002060"/>
              </w:rPr>
              <w:t>MARROCCHI SILVIO MARCELO</w:t>
            </w:r>
          </w:p>
        </w:tc>
        <w:tc>
          <w:tcPr>
            <w:tcW w:w="2200" w:type="dxa"/>
            <w:tcMar>
              <w:top w:w="20" w:type="dxa"/>
              <w:left w:w="20" w:type="dxa"/>
              <w:bottom w:w="20" w:type="dxa"/>
              <w:right w:w="20" w:type="dxa"/>
            </w:tcMar>
            <w:vAlign w:val="center"/>
            <w:hideMark/>
          </w:tcPr>
          <w:p w14:paraId="7B351158" w14:textId="77777777" w:rsidR="00B00AC3" w:rsidRPr="00636931" w:rsidRDefault="00B00AC3" w:rsidP="000E40E5">
            <w:pPr>
              <w:pStyle w:val="movimento2"/>
              <w:rPr>
                <w:color w:val="002060"/>
              </w:rPr>
            </w:pPr>
            <w:r w:rsidRPr="00636931">
              <w:rPr>
                <w:color w:val="002060"/>
              </w:rPr>
              <w:t xml:space="preserve">(SERRALTA) </w:t>
            </w:r>
          </w:p>
        </w:tc>
        <w:tc>
          <w:tcPr>
            <w:tcW w:w="800" w:type="dxa"/>
            <w:tcMar>
              <w:top w:w="20" w:type="dxa"/>
              <w:left w:w="20" w:type="dxa"/>
              <w:bottom w:w="20" w:type="dxa"/>
              <w:right w:w="20" w:type="dxa"/>
            </w:tcMar>
            <w:vAlign w:val="center"/>
            <w:hideMark/>
          </w:tcPr>
          <w:p w14:paraId="3DE7445F"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C36BD76"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B0F469D" w14:textId="77777777" w:rsidR="00B00AC3" w:rsidRPr="00636931" w:rsidRDefault="00B00AC3" w:rsidP="000E40E5">
            <w:pPr>
              <w:pStyle w:val="movimento2"/>
              <w:rPr>
                <w:color w:val="002060"/>
              </w:rPr>
            </w:pPr>
            <w:r w:rsidRPr="00636931">
              <w:rPr>
                <w:color w:val="002060"/>
              </w:rPr>
              <w:t> </w:t>
            </w:r>
          </w:p>
        </w:tc>
      </w:tr>
    </w:tbl>
    <w:p w14:paraId="0A435C3A" w14:textId="77777777" w:rsidR="00B00AC3" w:rsidRPr="00636931" w:rsidRDefault="00B00AC3" w:rsidP="00B00AC3">
      <w:pPr>
        <w:pStyle w:val="diffida"/>
        <w:spacing w:before="80" w:beforeAutospacing="0" w:after="40" w:afterAutospacing="0"/>
        <w:rPr>
          <w:rFonts w:eastAsiaTheme="minorEastAsia"/>
          <w:color w:val="002060"/>
        </w:rPr>
      </w:pPr>
      <w:r w:rsidRPr="00636931">
        <w:rPr>
          <w:color w:val="002060"/>
        </w:rPr>
        <w:t xml:space="preserve">Per proteste nei confronti dell'arbitro. Allontanato. </w:t>
      </w:r>
    </w:p>
    <w:p w14:paraId="5535D87D" w14:textId="77777777" w:rsidR="00B00AC3" w:rsidRPr="00636931" w:rsidRDefault="00B00AC3" w:rsidP="00B00AC3">
      <w:pPr>
        <w:pStyle w:val="titolo30"/>
        <w:rPr>
          <w:color w:val="002060"/>
        </w:rPr>
      </w:pPr>
      <w:r w:rsidRPr="00636931">
        <w:rPr>
          <w:color w:val="002060"/>
        </w:rPr>
        <w:t xml:space="preserve">CALCIATORI NON ESPULSI </w:t>
      </w:r>
    </w:p>
    <w:p w14:paraId="0DBF0ED3" w14:textId="77777777" w:rsidR="00B00AC3" w:rsidRPr="00636931" w:rsidRDefault="00B00AC3" w:rsidP="00B00AC3">
      <w:pPr>
        <w:pStyle w:val="titolo20"/>
        <w:rPr>
          <w:color w:val="002060"/>
        </w:rPr>
      </w:pPr>
      <w:r w:rsidRPr="0063693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3FCBB725" w14:textId="77777777" w:rsidTr="000E40E5">
        <w:tc>
          <w:tcPr>
            <w:tcW w:w="2200" w:type="dxa"/>
            <w:tcMar>
              <w:top w:w="20" w:type="dxa"/>
              <w:left w:w="20" w:type="dxa"/>
              <w:bottom w:w="20" w:type="dxa"/>
              <w:right w:w="20" w:type="dxa"/>
            </w:tcMar>
            <w:vAlign w:val="center"/>
            <w:hideMark/>
          </w:tcPr>
          <w:p w14:paraId="75A87F34" w14:textId="77777777" w:rsidR="00B00AC3" w:rsidRPr="00636931" w:rsidRDefault="00B00AC3" w:rsidP="000E40E5">
            <w:pPr>
              <w:pStyle w:val="movimento"/>
              <w:rPr>
                <w:color w:val="002060"/>
              </w:rPr>
            </w:pPr>
            <w:r w:rsidRPr="00636931">
              <w:rPr>
                <w:color w:val="002060"/>
              </w:rPr>
              <w:t>PACIARONI ALESSANDRO</w:t>
            </w:r>
          </w:p>
        </w:tc>
        <w:tc>
          <w:tcPr>
            <w:tcW w:w="2200" w:type="dxa"/>
            <w:tcMar>
              <w:top w:w="20" w:type="dxa"/>
              <w:left w:w="20" w:type="dxa"/>
              <w:bottom w:w="20" w:type="dxa"/>
              <w:right w:w="20" w:type="dxa"/>
            </w:tcMar>
            <w:vAlign w:val="center"/>
            <w:hideMark/>
          </w:tcPr>
          <w:p w14:paraId="5C24E3D4" w14:textId="77777777" w:rsidR="00B00AC3" w:rsidRPr="00636931" w:rsidRDefault="00B00AC3" w:rsidP="000E40E5">
            <w:pPr>
              <w:pStyle w:val="movimento2"/>
              <w:rPr>
                <w:color w:val="002060"/>
              </w:rPr>
            </w:pPr>
            <w:r w:rsidRPr="00636931">
              <w:rPr>
                <w:color w:val="002060"/>
              </w:rPr>
              <w:t xml:space="preserve">(SERRALTA) </w:t>
            </w:r>
          </w:p>
        </w:tc>
        <w:tc>
          <w:tcPr>
            <w:tcW w:w="800" w:type="dxa"/>
            <w:tcMar>
              <w:top w:w="20" w:type="dxa"/>
              <w:left w:w="20" w:type="dxa"/>
              <w:bottom w:w="20" w:type="dxa"/>
              <w:right w:w="20" w:type="dxa"/>
            </w:tcMar>
            <w:vAlign w:val="center"/>
            <w:hideMark/>
          </w:tcPr>
          <w:p w14:paraId="0E451243"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ADA4A71"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3668A12" w14:textId="77777777" w:rsidR="00B00AC3" w:rsidRPr="00636931" w:rsidRDefault="00B00AC3" w:rsidP="000E40E5">
            <w:pPr>
              <w:pStyle w:val="movimento2"/>
              <w:rPr>
                <w:color w:val="002060"/>
              </w:rPr>
            </w:pPr>
            <w:r w:rsidRPr="00636931">
              <w:rPr>
                <w:color w:val="002060"/>
              </w:rPr>
              <w:t> </w:t>
            </w:r>
          </w:p>
        </w:tc>
      </w:tr>
    </w:tbl>
    <w:p w14:paraId="053DE1C8" w14:textId="77777777" w:rsidR="00B00AC3" w:rsidRPr="00636931" w:rsidRDefault="00B00AC3" w:rsidP="00B00AC3">
      <w:pPr>
        <w:pStyle w:val="titolo20"/>
        <w:rPr>
          <w:rFonts w:eastAsiaTheme="minorEastAsia"/>
          <w:color w:val="002060"/>
        </w:rPr>
      </w:pPr>
      <w:r w:rsidRPr="0063693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781F725D" w14:textId="77777777" w:rsidTr="000E40E5">
        <w:tc>
          <w:tcPr>
            <w:tcW w:w="2200" w:type="dxa"/>
            <w:tcMar>
              <w:top w:w="20" w:type="dxa"/>
              <w:left w:w="20" w:type="dxa"/>
              <w:bottom w:w="20" w:type="dxa"/>
              <w:right w:w="20" w:type="dxa"/>
            </w:tcMar>
            <w:vAlign w:val="center"/>
            <w:hideMark/>
          </w:tcPr>
          <w:p w14:paraId="320B793E" w14:textId="77777777" w:rsidR="00B00AC3" w:rsidRPr="00636931" w:rsidRDefault="00B00AC3" w:rsidP="000E40E5">
            <w:pPr>
              <w:pStyle w:val="movimento"/>
              <w:rPr>
                <w:color w:val="002060"/>
              </w:rPr>
            </w:pPr>
            <w:r w:rsidRPr="00636931">
              <w:rPr>
                <w:color w:val="002060"/>
              </w:rPr>
              <w:t>QUERCETTI MATTEO</w:t>
            </w:r>
          </w:p>
        </w:tc>
        <w:tc>
          <w:tcPr>
            <w:tcW w:w="2200" w:type="dxa"/>
            <w:tcMar>
              <w:top w:w="20" w:type="dxa"/>
              <w:left w:w="20" w:type="dxa"/>
              <w:bottom w:w="20" w:type="dxa"/>
              <w:right w:w="20" w:type="dxa"/>
            </w:tcMar>
            <w:vAlign w:val="center"/>
            <w:hideMark/>
          </w:tcPr>
          <w:p w14:paraId="7D371337" w14:textId="77777777" w:rsidR="00B00AC3" w:rsidRPr="00636931" w:rsidRDefault="00B00AC3" w:rsidP="000E40E5">
            <w:pPr>
              <w:pStyle w:val="movimento2"/>
              <w:rPr>
                <w:color w:val="002060"/>
              </w:rPr>
            </w:pPr>
            <w:r w:rsidRPr="00636931">
              <w:rPr>
                <w:color w:val="002060"/>
              </w:rPr>
              <w:t xml:space="preserve">(CASTELBELLINO CALCIO A 5) </w:t>
            </w:r>
          </w:p>
        </w:tc>
        <w:tc>
          <w:tcPr>
            <w:tcW w:w="800" w:type="dxa"/>
            <w:tcMar>
              <w:top w:w="20" w:type="dxa"/>
              <w:left w:w="20" w:type="dxa"/>
              <w:bottom w:w="20" w:type="dxa"/>
              <w:right w:w="20" w:type="dxa"/>
            </w:tcMar>
            <w:vAlign w:val="center"/>
            <w:hideMark/>
          </w:tcPr>
          <w:p w14:paraId="44E92110"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EA634DC"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946B1CB" w14:textId="77777777" w:rsidR="00B00AC3" w:rsidRPr="00636931" w:rsidRDefault="00B00AC3" w:rsidP="000E40E5">
            <w:pPr>
              <w:pStyle w:val="movimento2"/>
              <w:rPr>
                <w:color w:val="002060"/>
              </w:rPr>
            </w:pPr>
            <w:r w:rsidRPr="00636931">
              <w:rPr>
                <w:color w:val="002060"/>
              </w:rPr>
              <w:t> </w:t>
            </w:r>
          </w:p>
        </w:tc>
      </w:tr>
    </w:tbl>
    <w:p w14:paraId="69734DC6" w14:textId="77777777" w:rsidR="00B00AC3" w:rsidRPr="00636931" w:rsidRDefault="00B00AC3" w:rsidP="00B00AC3">
      <w:pPr>
        <w:pStyle w:val="breakline"/>
        <w:rPr>
          <w:color w:val="002060"/>
        </w:rPr>
      </w:pPr>
    </w:p>
    <w:p w14:paraId="077B85AA" w14:textId="77777777" w:rsidR="00B00AC3" w:rsidRPr="00636931" w:rsidRDefault="00B00AC3" w:rsidP="00B00AC3">
      <w:pPr>
        <w:jc w:val="center"/>
        <w:rPr>
          <w:rFonts w:ascii="Arial" w:hAnsi="Arial" w:cs="Arial"/>
          <w:noProof/>
          <w:color w:val="002060"/>
          <w:sz w:val="22"/>
          <w:szCs w:val="22"/>
        </w:rPr>
      </w:pPr>
      <w:r w:rsidRPr="00636931">
        <w:rPr>
          <w:rFonts w:ascii="Arial" w:hAnsi="Arial" w:cs="Arial"/>
          <w:noProof/>
          <w:color w:val="002060"/>
          <w:sz w:val="22"/>
          <w:szCs w:val="22"/>
        </w:rPr>
        <w:t>F.to IL SEGRETARIO                                   F.to IL GIUDICE SPORTIVO</w:t>
      </w:r>
    </w:p>
    <w:p w14:paraId="28C39158" w14:textId="77777777" w:rsidR="00B00AC3" w:rsidRPr="00636931" w:rsidRDefault="00B00AC3" w:rsidP="00B00AC3">
      <w:pPr>
        <w:pStyle w:val="breakline"/>
        <w:rPr>
          <w:rFonts w:eastAsiaTheme="minorEastAsia"/>
          <w:color w:val="002060"/>
        </w:rPr>
      </w:pPr>
      <w:r w:rsidRPr="00636931">
        <w:rPr>
          <w:rFonts w:ascii="Arial" w:hAnsi="Arial" w:cs="Arial"/>
          <w:noProof/>
          <w:color w:val="002060"/>
          <w:sz w:val="22"/>
          <w:szCs w:val="22"/>
        </w:rPr>
        <w:t xml:space="preserve">                         Angelo Castellana        </w:t>
      </w:r>
      <w:r w:rsidRPr="00636931">
        <w:rPr>
          <w:rFonts w:ascii="Arial" w:hAnsi="Arial" w:cs="Arial"/>
          <w:noProof/>
          <w:color w:val="002060"/>
          <w:sz w:val="22"/>
          <w:szCs w:val="22"/>
        </w:rPr>
        <w:tab/>
        <w:t xml:space="preserve">                                Agnese Lazzaretti</w:t>
      </w:r>
    </w:p>
    <w:p w14:paraId="71AB947D" w14:textId="77777777" w:rsidR="00B00AC3" w:rsidRPr="00636931" w:rsidRDefault="00B00AC3" w:rsidP="00B00AC3">
      <w:pPr>
        <w:pStyle w:val="breakline"/>
        <w:rPr>
          <w:rFonts w:eastAsiaTheme="minorEastAsia"/>
          <w:color w:val="002060"/>
        </w:rPr>
      </w:pPr>
    </w:p>
    <w:p w14:paraId="5E6C701A" w14:textId="77777777" w:rsidR="00B00AC3" w:rsidRPr="00636931" w:rsidRDefault="00B00AC3" w:rsidP="00B00AC3">
      <w:pPr>
        <w:pStyle w:val="titoloprinc0"/>
        <w:rPr>
          <w:color w:val="002060"/>
        </w:rPr>
      </w:pPr>
      <w:r w:rsidRPr="00636931">
        <w:rPr>
          <w:color w:val="002060"/>
        </w:rPr>
        <w:t>CLASSIFICA</w:t>
      </w:r>
    </w:p>
    <w:p w14:paraId="0115767B" w14:textId="77777777" w:rsidR="00B00AC3" w:rsidRPr="00636931" w:rsidRDefault="00B00AC3" w:rsidP="00B00AC3">
      <w:pPr>
        <w:pStyle w:val="breakline"/>
        <w:rPr>
          <w:color w:val="002060"/>
        </w:rPr>
      </w:pPr>
    </w:p>
    <w:p w14:paraId="2F6F08C7" w14:textId="77777777" w:rsidR="00B00AC3" w:rsidRPr="00636931" w:rsidRDefault="00B00AC3" w:rsidP="00B00AC3">
      <w:pPr>
        <w:pStyle w:val="breakline"/>
        <w:rPr>
          <w:color w:val="002060"/>
        </w:rPr>
      </w:pPr>
    </w:p>
    <w:p w14:paraId="51B087B2" w14:textId="77777777" w:rsidR="00B00AC3" w:rsidRPr="00636931" w:rsidRDefault="00B00AC3" w:rsidP="00B00AC3">
      <w:pPr>
        <w:pStyle w:val="sottotitolocampionato10"/>
        <w:rPr>
          <w:color w:val="002060"/>
        </w:rPr>
      </w:pPr>
      <w:r w:rsidRPr="0063693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0AC3" w:rsidRPr="00636931" w14:paraId="13CA2B67" w14:textId="77777777" w:rsidTr="000E40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28EFD" w14:textId="77777777" w:rsidR="00B00AC3" w:rsidRPr="00636931" w:rsidRDefault="00B00AC3" w:rsidP="000E40E5">
            <w:pPr>
              <w:pStyle w:val="headertabella0"/>
              <w:rPr>
                <w:color w:val="002060"/>
              </w:rPr>
            </w:pPr>
            <w:r w:rsidRPr="006369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487D5" w14:textId="77777777" w:rsidR="00B00AC3" w:rsidRPr="00636931" w:rsidRDefault="00B00AC3" w:rsidP="000E40E5">
            <w:pPr>
              <w:pStyle w:val="headertabella0"/>
              <w:rPr>
                <w:color w:val="002060"/>
              </w:rPr>
            </w:pPr>
            <w:r w:rsidRPr="006369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BBD0A" w14:textId="77777777" w:rsidR="00B00AC3" w:rsidRPr="00636931" w:rsidRDefault="00B00AC3" w:rsidP="000E40E5">
            <w:pPr>
              <w:pStyle w:val="headertabella0"/>
              <w:rPr>
                <w:color w:val="002060"/>
              </w:rPr>
            </w:pPr>
            <w:r w:rsidRPr="006369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FE71F" w14:textId="77777777" w:rsidR="00B00AC3" w:rsidRPr="00636931" w:rsidRDefault="00B00AC3" w:rsidP="000E40E5">
            <w:pPr>
              <w:pStyle w:val="headertabella0"/>
              <w:rPr>
                <w:color w:val="002060"/>
              </w:rPr>
            </w:pPr>
            <w:r w:rsidRPr="006369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27CD6" w14:textId="77777777" w:rsidR="00B00AC3" w:rsidRPr="00636931" w:rsidRDefault="00B00AC3" w:rsidP="000E40E5">
            <w:pPr>
              <w:pStyle w:val="headertabella0"/>
              <w:rPr>
                <w:color w:val="002060"/>
              </w:rPr>
            </w:pPr>
            <w:r w:rsidRPr="006369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BD8C9" w14:textId="77777777" w:rsidR="00B00AC3" w:rsidRPr="00636931" w:rsidRDefault="00B00AC3" w:rsidP="000E40E5">
            <w:pPr>
              <w:pStyle w:val="headertabella0"/>
              <w:rPr>
                <w:color w:val="002060"/>
              </w:rPr>
            </w:pPr>
            <w:r w:rsidRPr="006369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875F5" w14:textId="77777777" w:rsidR="00B00AC3" w:rsidRPr="00636931" w:rsidRDefault="00B00AC3" w:rsidP="000E40E5">
            <w:pPr>
              <w:pStyle w:val="headertabella0"/>
              <w:rPr>
                <w:color w:val="002060"/>
              </w:rPr>
            </w:pPr>
            <w:r w:rsidRPr="006369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1F0CD" w14:textId="77777777" w:rsidR="00B00AC3" w:rsidRPr="00636931" w:rsidRDefault="00B00AC3" w:rsidP="000E40E5">
            <w:pPr>
              <w:pStyle w:val="headertabella0"/>
              <w:rPr>
                <w:color w:val="002060"/>
              </w:rPr>
            </w:pPr>
            <w:r w:rsidRPr="006369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FB62C" w14:textId="77777777" w:rsidR="00B00AC3" w:rsidRPr="00636931" w:rsidRDefault="00B00AC3" w:rsidP="000E40E5">
            <w:pPr>
              <w:pStyle w:val="headertabella0"/>
              <w:rPr>
                <w:color w:val="002060"/>
              </w:rPr>
            </w:pPr>
            <w:r w:rsidRPr="006369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C9DB0" w14:textId="77777777" w:rsidR="00B00AC3" w:rsidRPr="00636931" w:rsidRDefault="00B00AC3" w:rsidP="000E40E5">
            <w:pPr>
              <w:pStyle w:val="headertabella0"/>
              <w:rPr>
                <w:color w:val="002060"/>
              </w:rPr>
            </w:pPr>
            <w:r w:rsidRPr="00636931">
              <w:rPr>
                <w:color w:val="002060"/>
              </w:rPr>
              <w:t>PE</w:t>
            </w:r>
          </w:p>
        </w:tc>
      </w:tr>
      <w:tr w:rsidR="00B00AC3" w:rsidRPr="00636931" w14:paraId="271C6687" w14:textId="77777777" w:rsidTr="000E40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EFC650" w14:textId="77777777" w:rsidR="00B00AC3" w:rsidRPr="00636931" w:rsidRDefault="00B00AC3" w:rsidP="000E40E5">
            <w:pPr>
              <w:pStyle w:val="rowtabella0"/>
              <w:rPr>
                <w:color w:val="002060"/>
              </w:rPr>
            </w:pPr>
            <w:r w:rsidRPr="00636931">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7D83D" w14:textId="77777777" w:rsidR="00B00AC3" w:rsidRPr="00636931" w:rsidRDefault="00B00AC3" w:rsidP="000E40E5">
            <w:pPr>
              <w:pStyle w:val="rowtabella0"/>
              <w:jc w:val="center"/>
              <w:rPr>
                <w:color w:val="002060"/>
              </w:rPr>
            </w:pPr>
            <w:r w:rsidRPr="0063693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F423A"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C6909"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6776D"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085DC"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C2D06" w14:textId="77777777" w:rsidR="00B00AC3" w:rsidRPr="00636931" w:rsidRDefault="00B00AC3" w:rsidP="000E40E5">
            <w:pPr>
              <w:pStyle w:val="rowtabella0"/>
              <w:jc w:val="center"/>
              <w:rPr>
                <w:color w:val="002060"/>
              </w:rPr>
            </w:pPr>
            <w:r w:rsidRPr="0063693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832CC" w14:textId="77777777" w:rsidR="00B00AC3" w:rsidRPr="00636931" w:rsidRDefault="00B00AC3" w:rsidP="000E40E5">
            <w:pPr>
              <w:pStyle w:val="rowtabella0"/>
              <w:jc w:val="center"/>
              <w:rPr>
                <w:color w:val="002060"/>
              </w:rPr>
            </w:pPr>
            <w:r w:rsidRPr="0063693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179FF" w14:textId="77777777" w:rsidR="00B00AC3" w:rsidRPr="00636931" w:rsidRDefault="00B00AC3" w:rsidP="000E40E5">
            <w:pPr>
              <w:pStyle w:val="rowtabella0"/>
              <w:jc w:val="center"/>
              <w:rPr>
                <w:color w:val="002060"/>
              </w:rPr>
            </w:pPr>
            <w:r w:rsidRPr="0063693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22D2F" w14:textId="77777777" w:rsidR="00B00AC3" w:rsidRPr="00636931" w:rsidRDefault="00B00AC3" w:rsidP="000E40E5">
            <w:pPr>
              <w:pStyle w:val="rowtabella0"/>
              <w:jc w:val="center"/>
              <w:rPr>
                <w:color w:val="002060"/>
              </w:rPr>
            </w:pPr>
            <w:r w:rsidRPr="00636931">
              <w:rPr>
                <w:color w:val="002060"/>
              </w:rPr>
              <w:t>0</w:t>
            </w:r>
          </w:p>
        </w:tc>
      </w:tr>
      <w:tr w:rsidR="00B00AC3" w:rsidRPr="00636931" w14:paraId="0B96D758"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9605AA" w14:textId="77777777" w:rsidR="00B00AC3" w:rsidRPr="00636931" w:rsidRDefault="00B00AC3" w:rsidP="000E40E5">
            <w:pPr>
              <w:pStyle w:val="rowtabella0"/>
              <w:rPr>
                <w:color w:val="002060"/>
              </w:rPr>
            </w:pPr>
            <w:r w:rsidRPr="0063693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3FC36" w14:textId="77777777" w:rsidR="00B00AC3" w:rsidRPr="00636931" w:rsidRDefault="00B00AC3" w:rsidP="000E40E5">
            <w:pPr>
              <w:pStyle w:val="rowtabella0"/>
              <w:jc w:val="center"/>
              <w:rPr>
                <w:color w:val="002060"/>
              </w:rPr>
            </w:pPr>
            <w:r w:rsidRPr="0063693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F78F7"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04AF0"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79D4D"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A4AB7"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15415" w14:textId="77777777" w:rsidR="00B00AC3" w:rsidRPr="00636931" w:rsidRDefault="00B00AC3" w:rsidP="000E40E5">
            <w:pPr>
              <w:pStyle w:val="rowtabella0"/>
              <w:jc w:val="center"/>
              <w:rPr>
                <w:color w:val="002060"/>
              </w:rPr>
            </w:pPr>
            <w:r w:rsidRPr="0063693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35803" w14:textId="77777777" w:rsidR="00B00AC3" w:rsidRPr="00636931" w:rsidRDefault="00B00AC3" w:rsidP="000E40E5">
            <w:pPr>
              <w:pStyle w:val="rowtabella0"/>
              <w:jc w:val="center"/>
              <w:rPr>
                <w:color w:val="002060"/>
              </w:rPr>
            </w:pPr>
            <w:r w:rsidRPr="0063693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42F46" w14:textId="77777777" w:rsidR="00B00AC3" w:rsidRPr="00636931" w:rsidRDefault="00B00AC3" w:rsidP="000E40E5">
            <w:pPr>
              <w:pStyle w:val="rowtabella0"/>
              <w:jc w:val="center"/>
              <w:rPr>
                <w:color w:val="002060"/>
              </w:rPr>
            </w:pPr>
            <w:r w:rsidRPr="0063693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67582" w14:textId="77777777" w:rsidR="00B00AC3" w:rsidRPr="00636931" w:rsidRDefault="00B00AC3" w:rsidP="000E40E5">
            <w:pPr>
              <w:pStyle w:val="rowtabella0"/>
              <w:jc w:val="center"/>
              <w:rPr>
                <w:color w:val="002060"/>
              </w:rPr>
            </w:pPr>
            <w:r w:rsidRPr="00636931">
              <w:rPr>
                <w:color w:val="002060"/>
              </w:rPr>
              <w:t>0</w:t>
            </w:r>
          </w:p>
        </w:tc>
      </w:tr>
      <w:tr w:rsidR="00B00AC3" w:rsidRPr="00636931" w14:paraId="46944BF0"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CFF9A6" w14:textId="77777777" w:rsidR="00B00AC3" w:rsidRPr="00636931" w:rsidRDefault="00B00AC3" w:rsidP="000E40E5">
            <w:pPr>
              <w:pStyle w:val="rowtabella0"/>
              <w:rPr>
                <w:color w:val="002060"/>
              </w:rPr>
            </w:pPr>
            <w:r w:rsidRPr="00636931">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9355D" w14:textId="77777777" w:rsidR="00B00AC3" w:rsidRPr="00636931" w:rsidRDefault="00B00AC3" w:rsidP="000E40E5">
            <w:pPr>
              <w:pStyle w:val="rowtabella0"/>
              <w:jc w:val="center"/>
              <w:rPr>
                <w:color w:val="002060"/>
              </w:rPr>
            </w:pPr>
            <w:r w:rsidRPr="0063693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10561"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836DA"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D1026"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18288"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977A5" w14:textId="77777777" w:rsidR="00B00AC3" w:rsidRPr="00636931" w:rsidRDefault="00B00AC3" w:rsidP="000E40E5">
            <w:pPr>
              <w:pStyle w:val="rowtabella0"/>
              <w:jc w:val="center"/>
              <w:rPr>
                <w:color w:val="002060"/>
              </w:rPr>
            </w:pPr>
            <w:r w:rsidRPr="0063693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FBF6C" w14:textId="77777777" w:rsidR="00B00AC3" w:rsidRPr="00636931" w:rsidRDefault="00B00AC3" w:rsidP="000E40E5">
            <w:pPr>
              <w:pStyle w:val="rowtabella0"/>
              <w:jc w:val="center"/>
              <w:rPr>
                <w:color w:val="002060"/>
              </w:rPr>
            </w:pPr>
            <w:r w:rsidRPr="0063693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F5AD7" w14:textId="77777777" w:rsidR="00B00AC3" w:rsidRPr="00636931" w:rsidRDefault="00B00AC3" w:rsidP="000E40E5">
            <w:pPr>
              <w:pStyle w:val="rowtabella0"/>
              <w:jc w:val="center"/>
              <w:rPr>
                <w:color w:val="002060"/>
              </w:rPr>
            </w:pPr>
            <w:r w:rsidRPr="0063693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CC452" w14:textId="77777777" w:rsidR="00B00AC3" w:rsidRPr="00636931" w:rsidRDefault="00B00AC3" w:rsidP="000E40E5">
            <w:pPr>
              <w:pStyle w:val="rowtabella0"/>
              <w:jc w:val="center"/>
              <w:rPr>
                <w:color w:val="002060"/>
              </w:rPr>
            </w:pPr>
            <w:r w:rsidRPr="00636931">
              <w:rPr>
                <w:color w:val="002060"/>
              </w:rPr>
              <w:t>0</w:t>
            </w:r>
          </w:p>
        </w:tc>
      </w:tr>
      <w:tr w:rsidR="00B00AC3" w:rsidRPr="00636931" w14:paraId="7380AA7E"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322156" w14:textId="77777777" w:rsidR="00B00AC3" w:rsidRPr="00636931" w:rsidRDefault="00B00AC3" w:rsidP="000E40E5">
            <w:pPr>
              <w:pStyle w:val="rowtabella0"/>
              <w:rPr>
                <w:color w:val="002060"/>
              </w:rPr>
            </w:pPr>
            <w:r w:rsidRPr="00636931">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5B058" w14:textId="77777777" w:rsidR="00B00AC3" w:rsidRPr="00636931" w:rsidRDefault="00B00AC3" w:rsidP="000E40E5">
            <w:pPr>
              <w:pStyle w:val="rowtabella0"/>
              <w:jc w:val="center"/>
              <w:rPr>
                <w:color w:val="002060"/>
              </w:rPr>
            </w:pPr>
            <w:r w:rsidRPr="0063693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ADA1D"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E6293"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88BA6"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24EDF"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ACAF" w14:textId="77777777" w:rsidR="00B00AC3" w:rsidRPr="00636931" w:rsidRDefault="00B00AC3" w:rsidP="000E40E5">
            <w:pPr>
              <w:pStyle w:val="rowtabella0"/>
              <w:jc w:val="center"/>
              <w:rPr>
                <w:color w:val="002060"/>
              </w:rPr>
            </w:pPr>
            <w:r w:rsidRPr="0063693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59017" w14:textId="77777777" w:rsidR="00B00AC3" w:rsidRPr="00636931" w:rsidRDefault="00B00AC3" w:rsidP="000E40E5">
            <w:pPr>
              <w:pStyle w:val="rowtabella0"/>
              <w:jc w:val="center"/>
              <w:rPr>
                <w:color w:val="002060"/>
              </w:rPr>
            </w:pPr>
            <w:r w:rsidRPr="0063693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58605"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3221D" w14:textId="77777777" w:rsidR="00B00AC3" w:rsidRPr="00636931" w:rsidRDefault="00B00AC3" w:rsidP="000E40E5">
            <w:pPr>
              <w:pStyle w:val="rowtabella0"/>
              <w:jc w:val="center"/>
              <w:rPr>
                <w:color w:val="002060"/>
              </w:rPr>
            </w:pPr>
            <w:r w:rsidRPr="00636931">
              <w:rPr>
                <w:color w:val="002060"/>
              </w:rPr>
              <w:t>0</w:t>
            </w:r>
          </w:p>
        </w:tc>
      </w:tr>
      <w:tr w:rsidR="00B00AC3" w:rsidRPr="00636931" w14:paraId="4FA8D8A8"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199C8F" w14:textId="77777777" w:rsidR="00B00AC3" w:rsidRPr="00636931" w:rsidRDefault="00B00AC3" w:rsidP="000E40E5">
            <w:pPr>
              <w:pStyle w:val="rowtabella0"/>
              <w:rPr>
                <w:color w:val="002060"/>
              </w:rPr>
            </w:pPr>
            <w:r w:rsidRPr="0063693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7EC4C" w14:textId="77777777" w:rsidR="00B00AC3" w:rsidRPr="00636931" w:rsidRDefault="00B00AC3" w:rsidP="000E40E5">
            <w:pPr>
              <w:pStyle w:val="rowtabella0"/>
              <w:jc w:val="center"/>
              <w:rPr>
                <w:color w:val="002060"/>
              </w:rPr>
            </w:pPr>
            <w:r w:rsidRPr="0063693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0EAFC"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3BB69"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97A45"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47BB7"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ADC5E" w14:textId="77777777" w:rsidR="00B00AC3" w:rsidRPr="00636931" w:rsidRDefault="00B00AC3" w:rsidP="000E40E5">
            <w:pPr>
              <w:pStyle w:val="rowtabella0"/>
              <w:jc w:val="center"/>
              <w:rPr>
                <w:color w:val="002060"/>
              </w:rPr>
            </w:pPr>
            <w:r w:rsidRPr="0063693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4E787" w14:textId="77777777" w:rsidR="00B00AC3" w:rsidRPr="00636931" w:rsidRDefault="00B00AC3" w:rsidP="000E40E5">
            <w:pPr>
              <w:pStyle w:val="rowtabella0"/>
              <w:jc w:val="center"/>
              <w:rPr>
                <w:color w:val="002060"/>
              </w:rPr>
            </w:pPr>
            <w:r w:rsidRPr="0063693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2F6BD" w14:textId="77777777" w:rsidR="00B00AC3" w:rsidRPr="00636931" w:rsidRDefault="00B00AC3" w:rsidP="000E40E5">
            <w:pPr>
              <w:pStyle w:val="rowtabella0"/>
              <w:jc w:val="center"/>
              <w:rPr>
                <w:color w:val="002060"/>
              </w:rPr>
            </w:pPr>
            <w:r w:rsidRPr="0063693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0A28D" w14:textId="77777777" w:rsidR="00B00AC3" w:rsidRPr="00636931" w:rsidRDefault="00B00AC3" w:rsidP="000E40E5">
            <w:pPr>
              <w:pStyle w:val="rowtabella0"/>
              <w:jc w:val="center"/>
              <w:rPr>
                <w:color w:val="002060"/>
              </w:rPr>
            </w:pPr>
            <w:r w:rsidRPr="00636931">
              <w:rPr>
                <w:color w:val="002060"/>
              </w:rPr>
              <w:t>0</w:t>
            </w:r>
          </w:p>
        </w:tc>
      </w:tr>
      <w:tr w:rsidR="00B00AC3" w:rsidRPr="00636931" w14:paraId="7CD893B4"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8C9247" w14:textId="77777777" w:rsidR="00B00AC3" w:rsidRPr="00636931" w:rsidRDefault="00B00AC3" w:rsidP="000E40E5">
            <w:pPr>
              <w:pStyle w:val="rowtabella0"/>
              <w:rPr>
                <w:color w:val="002060"/>
              </w:rPr>
            </w:pPr>
            <w:r w:rsidRPr="00636931">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4812F" w14:textId="77777777" w:rsidR="00B00AC3" w:rsidRPr="00636931" w:rsidRDefault="00B00AC3" w:rsidP="000E40E5">
            <w:pPr>
              <w:pStyle w:val="rowtabella0"/>
              <w:jc w:val="center"/>
              <w:rPr>
                <w:color w:val="002060"/>
              </w:rPr>
            </w:pPr>
            <w:r w:rsidRPr="0063693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CEEA5"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C1278"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D8054"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0DE60"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FC3C5" w14:textId="77777777" w:rsidR="00B00AC3" w:rsidRPr="00636931" w:rsidRDefault="00B00AC3" w:rsidP="000E40E5">
            <w:pPr>
              <w:pStyle w:val="rowtabella0"/>
              <w:jc w:val="center"/>
              <w:rPr>
                <w:color w:val="002060"/>
              </w:rPr>
            </w:pPr>
            <w:r w:rsidRPr="00636931">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62D90" w14:textId="77777777" w:rsidR="00B00AC3" w:rsidRPr="00636931" w:rsidRDefault="00B00AC3" w:rsidP="000E40E5">
            <w:pPr>
              <w:pStyle w:val="rowtabella0"/>
              <w:jc w:val="center"/>
              <w:rPr>
                <w:color w:val="002060"/>
              </w:rPr>
            </w:pPr>
            <w:r w:rsidRPr="0063693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ED4B7" w14:textId="77777777" w:rsidR="00B00AC3" w:rsidRPr="00636931" w:rsidRDefault="00B00AC3" w:rsidP="000E40E5">
            <w:pPr>
              <w:pStyle w:val="rowtabella0"/>
              <w:jc w:val="center"/>
              <w:rPr>
                <w:color w:val="002060"/>
              </w:rPr>
            </w:pPr>
            <w:r w:rsidRPr="0063693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33D6F" w14:textId="77777777" w:rsidR="00B00AC3" w:rsidRPr="00636931" w:rsidRDefault="00B00AC3" w:rsidP="000E40E5">
            <w:pPr>
              <w:pStyle w:val="rowtabella0"/>
              <w:jc w:val="center"/>
              <w:rPr>
                <w:color w:val="002060"/>
              </w:rPr>
            </w:pPr>
            <w:r w:rsidRPr="00636931">
              <w:rPr>
                <w:color w:val="002060"/>
              </w:rPr>
              <w:t>0</w:t>
            </w:r>
          </w:p>
        </w:tc>
      </w:tr>
      <w:tr w:rsidR="00B00AC3" w:rsidRPr="00636931" w14:paraId="4620B9F9"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A74C11" w14:textId="77777777" w:rsidR="00B00AC3" w:rsidRPr="00636931" w:rsidRDefault="00B00AC3" w:rsidP="000E40E5">
            <w:pPr>
              <w:pStyle w:val="rowtabella0"/>
              <w:rPr>
                <w:color w:val="002060"/>
              </w:rPr>
            </w:pPr>
            <w:r w:rsidRPr="00636931">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DDC66" w14:textId="77777777" w:rsidR="00B00AC3" w:rsidRPr="00636931" w:rsidRDefault="00B00AC3" w:rsidP="000E40E5">
            <w:pPr>
              <w:pStyle w:val="rowtabella0"/>
              <w:jc w:val="center"/>
              <w:rPr>
                <w:color w:val="002060"/>
              </w:rPr>
            </w:pPr>
            <w:r w:rsidRPr="0063693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D260C"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970E7"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D1FE4"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D3CBB"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F8FAD" w14:textId="77777777" w:rsidR="00B00AC3" w:rsidRPr="00636931" w:rsidRDefault="00B00AC3" w:rsidP="000E40E5">
            <w:pPr>
              <w:pStyle w:val="rowtabella0"/>
              <w:jc w:val="center"/>
              <w:rPr>
                <w:color w:val="002060"/>
              </w:rPr>
            </w:pPr>
            <w:r w:rsidRPr="0063693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7AD1A" w14:textId="77777777" w:rsidR="00B00AC3" w:rsidRPr="00636931" w:rsidRDefault="00B00AC3" w:rsidP="000E40E5">
            <w:pPr>
              <w:pStyle w:val="rowtabella0"/>
              <w:jc w:val="center"/>
              <w:rPr>
                <w:color w:val="002060"/>
              </w:rPr>
            </w:pPr>
            <w:r w:rsidRPr="0063693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87C56"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6CA6E" w14:textId="77777777" w:rsidR="00B00AC3" w:rsidRPr="00636931" w:rsidRDefault="00B00AC3" w:rsidP="000E40E5">
            <w:pPr>
              <w:pStyle w:val="rowtabella0"/>
              <w:jc w:val="center"/>
              <w:rPr>
                <w:color w:val="002060"/>
              </w:rPr>
            </w:pPr>
            <w:r w:rsidRPr="00636931">
              <w:rPr>
                <w:color w:val="002060"/>
              </w:rPr>
              <w:t>0</w:t>
            </w:r>
          </w:p>
        </w:tc>
      </w:tr>
      <w:tr w:rsidR="00B00AC3" w:rsidRPr="00636931" w14:paraId="264CC6DF"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B6164" w14:textId="77777777" w:rsidR="00B00AC3" w:rsidRPr="00636931" w:rsidRDefault="00B00AC3" w:rsidP="000E40E5">
            <w:pPr>
              <w:pStyle w:val="rowtabella0"/>
              <w:rPr>
                <w:color w:val="002060"/>
              </w:rPr>
            </w:pPr>
            <w:r w:rsidRPr="00636931">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434A9" w14:textId="77777777" w:rsidR="00B00AC3" w:rsidRPr="00636931" w:rsidRDefault="00B00AC3" w:rsidP="000E40E5">
            <w:pPr>
              <w:pStyle w:val="rowtabella0"/>
              <w:jc w:val="center"/>
              <w:rPr>
                <w:color w:val="002060"/>
              </w:rPr>
            </w:pPr>
            <w:r w:rsidRPr="0063693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510A2"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BFD80"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911DB"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EF026"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FC9BA" w14:textId="77777777" w:rsidR="00B00AC3" w:rsidRPr="00636931" w:rsidRDefault="00B00AC3" w:rsidP="000E40E5">
            <w:pPr>
              <w:pStyle w:val="rowtabella0"/>
              <w:jc w:val="center"/>
              <w:rPr>
                <w:color w:val="002060"/>
              </w:rPr>
            </w:pPr>
            <w:r w:rsidRPr="0063693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AE260" w14:textId="77777777" w:rsidR="00B00AC3" w:rsidRPr="00636931" w:rsidRDefault="00B00AC3" w:rsidP="000E40E5">
            <w:pPr>
              <w:pStyle w:val="rowtabella0"/>
              <w:jc w:val="center"/>
              <w:rPr>
                <w:color w:val="002060"/>
              </w:rPr>
            </w:pPr>
            <w:r w:rsidRPr="0063693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B55D1"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7FDB4" w14:textId="77777777" w:rsidR="00B00AC3" w:rsidRPr="00636931" w:rsidRDefault="00B00AC3" w:rsidP="000E40E5">
            <w:pPr>
              <w:pStyle w:val="rowtabella0"/>
              <w:jc w:val="center"/>
              <w:rPr>
                <w:color w:val="002060"/>
              </w:rPr>
            </w:pPr>
            <w:r w:rsidRPr="00636931">
              <w:rPr>
                <w:color w:val="002060"/>
              </w:rPr>
              <w:t>0</w:t>
            </w:r>
          </w:p>
        </w:tc>
      </w:tr>
      <w:tr w:rsidR="00B00AC3" w:rsidRPr="00636931" w14:paraId="54B353EE"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7622BD" w14:textId="77777777" w:rsidR="00B00AC3" w:rsidRPr="00636931" w:rsidRDefault="00B00AC3" w:rsidP="000E40E5">
            <w:pPr>
              <w:pStyle w:val="rowtabella0"/>
              <w:rPr>
                <w:color w:val="002060"/>
              </w:rPr>
            </w:pPr>
            <w:r w:rsidRPr="0063693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FA2AC" w14:textId="77777777" w:rsidR="00B00AC3" w:rsidRPr="00636931" w:rsidRDefault="00B00AC3" w:rsidP="000E40E5">
            <w:pPr>
              <w:pStyle w:val="rowtabella0"/>
              <w:jc w:val="center"/>
              <w:rPr>
                <w:color w:val="002060"/>
              </w:rPr>
            </w:pPr>
            <w:r w:rsidRPr="0063693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07D8C"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D2E44"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4A857"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AEFF0"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3BE53" w14:textId="77777777" w:rsidR="00B00AC3" w:rsidRPr="00636931" w:rsidRDefault="00B00AC3" w:rsidP="000E40E5">
            <w:pPr>
              <w:pStyle w:val="rowtabella0"/>
              <w:jc w:val="center"/>
              <w:rPr>
                <w:color w:val="002060"/>
              </w:rPr>
            </w:pPr>
            <w:r w:rsidRPr="0063693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964D2" w14:textId="77777777" w:rsidR="00B00AC3" w:rsidRPr="00636931" w:rsidRDefault="00B00AC3" w:rsidP="000E40E5">
            <w:pPr>
              <w:pStyle w:val="rowtabella0"/>
              <w:jc w:val="center"/>
              <w:rPr>
                <w:color w:val="002060"/>
              </w:rPr>
            </w:pPr>
            <w:r w:rsidRPr="0063693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DB0FE"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BDEE9" w14:textId="77777777" w:rsidR="00B00AC3" w:rsidRPr="00636931" w:rsidRDefault="00B00AC3" w:rsidP="000E40E5">
            <w:pPr>
              <w:pStyle w:val="rowtabella0"/>
              <w:jc w:val="center"/>
              <w:rPr>
                <w:color w:val="002060"/>
              </w:rPr>
            </w:pPr>
            <w:r w:rsidRPr="00636931">
              <w:rPr>
                <w:color w:val="002060"/>
              </w:rPr>
              <w:t>0</w:t>
            </w:r>
          </w:p>
        </w:tc>
      </w:tr>
      <w:tr w:rsidR="00B00AC3" w:rsidRPr="00636931" w14:paraId="333F3E32"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7AFA4" w14:textId="77777777" w:rsidR="00B00AC3" w:rsidRPr="00636931" w:rsidRDefault="00B00AC3" w:rsidP="000E40E5">
            <w:pPr>
              <w:pStyle w:val="rowtabella0"/>
              <w:rPr>
                <w:color w:val="002060"/>
              </w:rPr>
            </w:pPr>
            <w:r w:rsidRPr="00636931">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A3326" w14:textId="77777777" w:rsidR="00B00AC3" w:rsidRPr="00636931" w:rsidRDefault="00B00AC3" w:rsidP="000E40E5">
            <w:pPr>
              <w:pStyle w:val="rowtabella0"/>
              <w:jc w:val="center"/>
              <w:rPr>
                <w:color w:val="002060"/>
              </w:rPr>
            </w:pPr>
            <w:r w:rsidRPr="0063693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8E2FD"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8E7DE"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405F7"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5B82A"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6D828" w14:textId="77777777" w:rsidR="00B00AC3" w:rsidRPr="00636931" w:rsidRDefault="00B00AC3" w:rsidP="000E40E5">
            <w:pPr>
              <w:pStyle w:val="rowtabella0"/>
              <w:jc w:val="center"/>
              <w:rPr>
                <w:color w:val="002060"/>
              </w:rPr>
            </w:pPr>
            <w:r w:rsidRPr="0063693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F5982" w14:textId="77777777" w:rsidR="00B00AC3" w:rsidRPr="00636931" w:rsidRDefault="00B00AC3" w:rsidP="000E40E5">
            <w:pPr>
              <w:pStyle w:val="rowtabella0"/>
              <w:jc w:val="center"/>
              <w:rPr>
                <w:color w:val="002060"/>
              </w:rPr>
            </w:pPr>
            <w:r w:rsidRPr="0063693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9CE67"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04121" w14:textId="77777777" w:rsidR="00B00AC3" w:rsidRPr="00636931" w:rsidRDefault="00B00AC3" w:rsidP="000E40E5">
            <w:pPr>
              <w:pStyle w:val="rowtabella0"/>
              <w:jc w:val="center"/>
              <w:rPr>
                <w:color w:val="002060"/>
              </w:rPr>
            </w:pPr>
            <w:r w:rsidRPr="00636931">
              <w:rPr>
                <w:color w:val="002060"/>
              </w:rPr>
              <w:t>0</w:t>
            </w:r>
          </w:p>
        </w:tc>
      </w:tr>
      <w:tr w:rsidR="00B00AC3" w:rsidRPr="00636931" w14:paraId="03A57CA4"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41C847" w14:textId="77777777" w:rsidR="00B00AC3" w:rsidRPr="00636931" w:rsidRDefault="00B00AC3" w:rsidP="000E40E5">
            <w:pPr>
              <w:pStyle w:val="rowtabella0"/>
              <w:rPr>
                <w:color w:val="002060"/>
                <w:lang w:val="es-ES"/>
              </w:rPr>
            </w:pPr>
            <w:r w:rsidRPr="00636931">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D0F0B"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6E083"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FFD09"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B1298"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52046"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3C2BE" w14:textId="77777777" w:rsidR="00B00AC3" w:rsidRPr="00636931" w:rsidRDefault="00B00AC3" w:rsidP="000E40E5">
            <w:pPr>
              <w:pStyle w:val="rowtabella0"/>
              <w:jc w:val="center"/>
              <w:rPr>
                <w:color w:val="002060"/>
              </w:rPr>
            </w:pPr>
            <w:r w:rsidRPr="0063693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2DE66" w14:textId="77777777" w:rsidR="00B00AC3" w:rsidRPr="00636931" w:rsidRDefault="00B00AC3" w:rsidP="000E40E5">
            <w:pPr>
              <w:pStyle w:val="rowtabella0"/>
              <w:jc w:val="center"/>
              <w:rPr>
                <w:color w:val="002060"/>
              </w:rPr>
            </w:pPr>
            <w:r w:rsidRPr="0063693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AB929" w14:textId="77777777" w:rsidR="00B00AC3" w:rsidRPr="00636931" w:rsidRDefault="00B00AC3" w:rsidP="000E40E5">
            <w:pPr>
              <w:pStyle w:val="rowtabella0"/>
              <w:jc w:val="center"/>
              <w:rPr>
                <w:color w:val="002060"/>
              </w:rPr>
            </w:pPr>
            <w:r w:rsidRPr="0063693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E2606" w14:textId="77777777" w:rsidR="00B00AC3" w:rsidRPr="00636931" w:rsidRDefault="00B00AC3" w:rsidP="000E40E5">
            <w:pPr>
              <w:pStyle w:val="rowtabella0"/>
              <w:jc w:val="center"/>
              <w:rPr>
                <w:color w:val="002060"/>
              </w:rPr>
            </w:pPr>
            <w:r w:rsidRPr="00636931">
              <w:rPr>
                <w:color w:val="002060"/>
              </w:rPr>
              <w:t>0</w:t>
            </w:r>
          </w:p>
        </w:tc>
      </w:tr>
      <w:tr w:rsidR="00B00AC3" w:rsidRPr="00636931" w14:paraId="7324B78A"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B457D" w14:textId="77777777" w:rsidR="00B00AC3" w:rsidRPr="00636931" w:rsidRDefault="00B00AC3" w:rsidP="000E40E5">
            <w:pPr>
              <w:pStyle w:val="rowtabella0"/>
              <w:rPr>
                <w:color w:val="002060"/>
                <w:lang w:val="es-ES"/>
              </w:rPr>
            </w:pPr>
            <w:r w:rsidRPr="00636931">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5C92B"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33ABC"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0F60A"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BE33A"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9232D"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75FF9" w14:textId="77777777" w:rsidR="00B00AC3" w:rsidRPr="00636931" w:rsidRDefault="00B00AC3" w:rsidP="000E40E5">
            <w:pPr>
              <w:pStyle w:val="rowtabella0"/>
              <w:jc w:val="center"/>
              <w:rPr>
                <w:color w:val="002060"/>
              </w:rPr>
            </w:pPr>
            <w:r w:rsidRPr="0063693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99925" w14:textId="77777777" w:rsidR="00B00AC3" w:rsidRPr="00636931" w:rsidRDefault="00B00AC3" w:rsidP="000E40E5">
            <w:pPr>
              <w:pStyle w:val="rowtabella0"/>
              <w:jc w:val="center"/>
              <w:rPr>
                <w:color w:val="002060"/>
              </w:rPr>
            </w:pPr>
            <w:r w:rsidRPr="00636931">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4D111" w14:textId="77777777" w:rsidR="00B00AC3" w:rsidRPr="00636931" w:rsidRDefault="00B00AC3" w:rsidP="000E40E5">
            <w:pPr>
              <w:pStyle w:val="rowtabella0"/>
              <w:jc w:val="center"/>
              <w:rPr>
                <w:color w:val="002060"/>
              </w:rPr>
            </w:pPr>
            <w:r w:rsidRPr="0063693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574F5" w14:textId="77777777" w:rsidR="00B00AC3" w:rsidRPr="00636931" w:rsidRDefault="00B00AC3" w:rsidP="000E40E5">
            <w:pPr>
              <w:pStyle w:val="rowtabella0"/>
              <w:jc w:val="center"/>
              <w:rPr>
                <w:color w:val="002060"/>
              </w:rPr>
            </w:pPr>
            <w:r w:rsidRPr="00636931">
              <w:rPr>
                <w:color w:val="002060"/>
              </w:rPr>
              <w:t>0</w:t>
            </w:r>
          </w:p>
        </w:tc>
      </w:tr>
      <w:tr w:rsidR="00B00AC3" w:rsidRPr="00636931" w14:paraId="5DE36699"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A20F7C" w14:textId="77777777" w:rsidR="00B00AC3" w:rsidRPr="00636931" w:rsidRDefault="00B00AC3" w:rsidP="000E40E5">
            <w:pPr>
              <w:pStyle w:val="rowtabella0"/>
              <w:rPr>
                <w:color w:val="002060"/>
              </w:rPr>
            </w:pPr>
            <w:r w:rsidRPr="00636931">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8E6AE"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68ADC"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9F841"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5C9C0"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9B993"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0E251" w14:textId="77777777" w:rsidR="00B00AC3" w:rsidRPr="00636931" w:rsidRDefault="00B00AC3" w:rsidP="000E40E5">
            <w:pPr>
              <w:pStyle w:val="rowtabella0"/>
              <w:jc w:val="center"/>
              <w:rPr>
                <w:color w:val="002060"/>
              </w:rPr>
            </w:pPr>
            <w:r w:rsidRPr="0063693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713D2" w14:textId="77777777" w:rsidR="00B00AC3" w:rsidRPr="00636931" w:rsidRDefault="00B00AC3" w:rsidP="000E40E5">
            <w:pPr>
              <w:pStyle w:val="rowtabella0"/>
              <w:jc w:val="center"/>
              <w:rPr>
                <w:color w:val="002060"/>
              </w:rPr>
            </w:pPr>
            <w:r w:rsidRPr="0063693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02352" w14:textId="77777777" w:rsidR="00B00AC3" w:rsidRPr="00636931" w:rsidRDefault="00B00AC3" w:rsidP="000E40E5">
            <w:pPr>
              <w:pStyle w:val="rowtabella0"/>
              <w:jc w:val="center"/>
              <w:rPr>
                <w:color w:val="002060"/>
              </w:rPr>
            </w:pPr>
            <w:r w:rsidRPr="0063693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7FE4B" w14:textId="77777777" w:rsidR="00B00AC3" w:rsidRPr="00636931" w:rsidRDefault="00B00AC3" w:rsidP="000E40E5">
            <w:pPr>
              <w:pStyle w:val="rowtabella0"/>
              <w:jc w:val="center"/>
              <w:rPr>
                <w:color w:val="002060"/>
              </w:rPr>
            </w:pPr>
            <w:r w:rsidRPr="00636931">
              <w:rPr>
                <w:color w:val="002060"/>
              </w:rPr>
              <w:t>0</w:t>
            </w:r>
          </w:p>
        </w:tc>
      </w:tr>
      <w:tr w:rsidR="00B00AC3" w:rsidRPr="00636931" w14:paraId="1B76A2BA" w14:textId="77777777" w:rsidTr="000E40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E3F663" w14:textId="77777777" w:rsidR="00B00AC3" w:rsidRPr="00636931" w:rsidRDefault="00B00AC3" w:rsidP="000E40E5">
            <w:pPr>
              <w:pStyle w:val="rowtabella0"/>
              <w:rPr>
                <w:color w:val="002060"/>
                <w:lang w:val="es-ES"/>
              </w:rPr>
            </w:pPr>
            <w:r w:rsidRPr="00636931">
              <w:rPr>
                <w:color w:val="002060"/>
                <w:lang w:val="es-E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02900"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1DAB7"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05FBE"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5DDE1"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DE31F"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EE2C6" w14:textId="77777777" w:rsidR="00B00AC3" w:rsidRPr="00636931" w:rsidRDefault="00B00AC3" w:rsidP="000E40E5">
            <w:pPr>
              <w:pStyle w:val="rowtabella0"/>
              <w:jc w:val="center"/>
              <w:rPr>
                <w:color w:val="002060"/>
              </w:rPr>
            </w:pPr>
            <w:r w:rsidRPr="0063693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E767C" w14:textId="77777777" w:rsidR="00B00AC3" w:rsidRPr="00636931" w:rsidRDefault="00B00AC3" w:rsidP="000E40E5">
            <w:pPr>
              <w:pStyle w:val="rowtabella0"/>
              <w:jc w:val="center"/>
              <w:rPr>
                <w:color w:val="002060"/>
              </w:rPr>
            </w:pPr>
            <w:r w:rsidRPr="00636931">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4417F" w14:textId="77777777" w:rsidR="00B00AC3" w:rsidRPr="00636931" w:rsidRDefault="00B00AC3" w:rsidP="000E40E5">
            <w:pPr>
              <w:pStyle w:val="rowtabella0"/>
              <w:jc w:val="center"/>
              <w:rPr>
                <w:color w:val="002060"/>
              </w:rPr>
            </w:pPr>
            <w:r w:rsidRPr="0063693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185CA" w14:textId="77777777" w:rsidR="00B00AC3" w:rsidRPr="00636931" w:rsidRDefault="00B00AC3" w:rsidP="000E40E5">
            <w:pPr>
              <w:pStyle w:val="rowtabella0"/>
              <w:jc w:val="center"/>
              <w:rPr>
                <w:color w:val="002060"/>
              </w:rPr>
            </w:pPr>
            <w:r w:rsidRPr="00636931">
              <w:rPr>
                <w:color w:val="002060"/>
              </w:rPr>
              <w:t>0</w:t>
            </w:r>
          </w:p>
        </w:tc>
      </w:tr>
    </w:tbl>
    <w:p w14:paraId="314D754A" w14:textId="77777777" w:rsidR="00B00AC3" w:rsidRPr="00636931" w:rsidRDefault="00B00AC3" w:rsidP="00B00AC3">
      <w:pPr>
        <w:pStyle w:val="breakline"/>
        <w:rPr>
          <w:rFonts w:eastAsiaTheme="minorEastAsia"/>
          <w:color w:val="002060"/>
        </w:rPr>
      </w:pPr>
    </w:p>
    <w:p w14:paraId="039968CF" w14:textId="77777777" w:rsidR="00B00AC3" w:rsidRPr="00636931" w:rsidRDefault="00B00AC3" w:rsidP="00B00AC3">
      <w:pPr>
        <w:pStyle w:val="breakline"/>
        <w:rPr>
          <w:color w:val="002060"/>
        </w:rPr>
      </w:pPr>
    </w:p>
    <w:p w14:paraId="2F568745" w14:textId="77777777" w:rsidR="00B00AC3" w:rsidRPr="00636931" w:rsidRDefault="00B00AC3" w:rsidP="00B00AC3">
      <w:pPr>
        <w:pStyle w:val="sottotitolocampionato10"/>
        <w:rPr>
          <w:color w:val="002060"/>
        </w:rPr>
      </w:pPr>
      <w:r w:rsidRPr="0063693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0AC3" w:rsidRPr="00636931" w14:paraId="445EC475" w14:textId="77777777" w:rsidTr="000E40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03324" w14:textId="77777777" w:rsidR="00B00AC3" w:rsidRPr="00636931" w:rsidRDefault="00B00AC3" w:rsidP="000E40E5">
            <w:pPr>
              <w:pStyle w:val="headertabella0"/>
              <w:rPr>
                <w:color w:val="002060"/>
              </w:rPr>
            </w:pPr>
            <w:r w:rsidRPr="006369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6B416" w14:textId="77777777" w:rsidR="00B00AC3" w:rsidRPr="00636931" w:rsidRDefault="00B00AC3" w:rsidP="000E40E5">
            <w:pPr>
              <w:pStyle w:val="headertabella0"/>
              <w:rPr>
                <w:color w:val="002060"/>
              </w:rPr>
            </w:pPr>
            <w:r w:rsidRPr="006369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778D3" w14:textId="77777777" w:rsidR="00B00AC3" w:rsidRPr="00636931" w:rsidRDefault="00B00AC3" w:rsidP="000E40E5">
            <w:pPr>
              <w:pStyle w:val="headertabella0"/>
              <w:rPr>
                <w:color w:val="002060"/>
              </w:rPr>
            </w:pPr>
            <w:r w:rsidRPr="006369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2FF67" w14:textId="77777777" w:rsidR="00B00AC3" w:rsidRPr="00636931" w:rsidRDefault="00B00AC3" w:rsidP="000E40E5">
            <w:pPr>
              <w:pStyle w:val="headertabella0"/>
              <w:rPr>
                <w:color w:val="002060"/>
              </w:rPr>
            </w:pPr>
            <w:r w:rsidRPr="006369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D20EE" w14:textId="77777777" w:rsidR="00B00AC3" w:rsidRPr="00636931" w:rsidRDefault="00B00AC3" w:rsidP="000E40E5">
            <w:pPr>
              <w:pStyle w:val="headertabella0"/>
              <w:rPr>
                <w:color w:val="002060"/>
              </w:rPr>
            </w:pPr>
            <w:r w:rsidRPr="006369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536E3" w14:textId="77777777" w:rsidR="00B00AC3" w:rsidRPr="00636931" w:rsidRDefault="00B00AC3" w:rsidP="000E40E5">
            <w:pPr>
              <w:pStyle w:val="headertabella0"/>
              <w:rPr>
                <w:color w:val="002060"/>
              </w:rPr>
            </w:pPr>
            <w:r w:rsidRPr="006369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74FA6" w14:textId="77777777" w:rsidR="00B00AC3" w:rsidRPr="00636931" w:rsidRDefault="00B00AC3" w:rsidP="000E40E5">
            <w:pPr>
              <w:pStyle w:val="headertabella0"/>
              <w:rPr>
                <w:color w:val="002060"/>
              </w:rPr>
            </w:pPr>
            <w:r w:rsidRPr="006369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75B17" w14:textId="77777777" w:rsidR="00B00AC3" w:rsidRPr="00636931" w:rsidRDefault="00B00AC3" w:rsidP="000E40E5">
            <w:pPr>
              <w:pStyle w:val="headertabella0"/>
              <w:rPr>
                <w:color w:val="002060"/>
              </w:rPr>
            </w:pPr>
            <w:r w:rsidRPr="006369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E3547" w14:textId="77777777" w:rsidR="00B00AC3" w:rsidRPr="00636931" w:rsidRDefault="00B00AC3" w:rsidP="000E40E5">
            <w:pPr>
              <w:pStyle w:val="headertabella0"/>
              <w:rPr>
                <w:color w:val="002060"/>
              </w:rPr>
            </w:pPr>
            <w:r w:rsidRPr="006369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EE045" w14:textId="77777777" w:rsidR="00B00AC3" w:rsidRPr="00636931" w:rsidRDefault="00B00AC3" w:rsidP="000E40E5">
            <w:pPr>
              <w:pStyle w:val="headertabella0"/>
              <w:rPr>
                <w:color w:val="002060"/>
              </w:rPr>
            </w:pPr>
            <w:r w:rsidRPr="00636931">
              <w:rPr>
                <w:color w:val="002060"/>
              </w:rPr>
              <w:t>PE</w:t>
            </w:r>
          </w:p>
        </w:tc>
      </w:tr>
      <w:tr w:rsidR="00B00AC3" w:rsidRPr="00636931" w14:paraId="6C9EBF8F" w14:textId="77777777" w:rsidTr="000E40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A38D0E" w14:textId="77777777" w:rsidR="00B00AC3" w:rsidRPr="00636931" w:rsidRDefault="00B00AC3" w:rsidP="000E40E5">
            <w:pPr>
              <w:pStyle w:val="rowtabella0"/>
              <w:rPr>
                <w:color w:val="002060"/>
              </w:rPr>
            </w:pPr>
            <w:r w:rsidRPr="0063693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70FAD" w14:textId="77777777" w:rsidR="00B00AC3" w:rsidRPr="00636931" w:rsidRDefault="00B00AC3" w:rsidP="000E40E5">
            <w:pPr>
              <w:pStyle w:val="rowtabella0"/>
              <w:jc w:val="center"/>
              <w:rPr>
                <w:color w:val="002060"/>
              </w:rPr>
            </w:pPr>
            <w:r w:rsidRPr="0063693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14588"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5292E" w14:textId="77777777" w:rsidR="00B00AC3" w:rsidRPr="00636931" w:rsidRDefault="00B00AC3" w:rsidP="000E40E5">
            <w:pPr>
              <w:pStyle w:val="rowtabella0"/>
              <w:jc w:val="center"/>
              <w:rPr>
                <w:color w:val="002060"/>
              </w:rPr>
            </w:pPr>
            <w:r w:rsidRPr="0063693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99B16"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F5883"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351EF" w14:textId="77777777" w:rsidR="00B00AC3" w:rsidRPr="00636931" w:rsidRDefault="00B00AC3" w:rsidP="000E40E5">
            <w:pPr>
              <w:pStyle w:val="rowtabella0"/>
              <w:jc w:val="center"/>
              <w:rPr>
                <w:color w:val="002060"/>
              </w:rPr>
            </w:pPr>
            <w:r w:rsidRPr="0063693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B2E70" w14:textId="77777777" w:rsidR="00B00AC3" w:rsidRPr="00636931" w:rsidRDefault="00B00AC3" w:rsidP="000E40E5">
            <w:pPr>
              <w:pStyle w:val="rowtabella0"/>
              <w:jc w:val="center"/>
              <w:rPr>
                <w:color w:val="002060"/>
              </w:rPr>
            </w:pPr>
            <w:r w:rsidRPr="0063693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7F1E" w14:textId="77777777" w:rsidR="00B00AC3" w:rsidRPr="00636931" w:rsidRDefault="00B00AC3" w:rsidP="000E40E5">
            <w:pPr>
              <w:pStyle w:val="rowtabella0"/>
              <w:jc w:val="center"/>
              <w:rPr>
                <w:color w:val="002060"/>
              </w:rPr>
            </w:pPr>
            <w:r w:rsidRPr="0063693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6621D" w14:textId="77777777" w:rsidR="00B00AC3" w:rsidRPr="00636931" w:rsidRDefault="00B00AC3" w:rsidP="000E40E5">
            <w:pPr>
              <w:pStyle w:val="rowtabella0"/>
              <w:jc w:val="center"/>
              <w:rPr>
                <w:color w:val="002060"/>
              </w:rPr>
            </w:pPr>
            <w:r w:rsidRPr="00636931">
              <w:rPr>
                <w:color w:val="002060"/>
              </w:rPr>
              <w:t>0</w:t>
            </w:r>
          </w:p>
        </w:tc>
      </w:tr>
      <w:tr w:rsidR="00B00AC3" w:rsidRPr="00636931" w14:paraId="689CE399"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27C6AA" w14:textId="77777777" w:rsidR="00B00AC3" w:rsidRPr="00636931" w:rsidRDefault="00B00AC3" w:rsidP="000E40E5">
            <w:pPr>
              <w:pStyle w:val="rowtabella0"/>
              <w:rPr>
                <w:color w:val="002060"/>
              </w:rPr>
            </w:pPr>
            <w:r w:rsidRPr="00636931">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D2906" w14:textId="77777777" w:rsidR="00B00AC3" w:rsidRPr="00636931" w:rsidRDefault="00B00AC3" w:rsidP="000E40E5">
            <w:pPr>
              <w:pStyle w:val="rowtabella0"/>
              <w:jc w:val="center"/>
              <w:rPr>
                <w:color w:val="002060"/>
              </w:rPr>
            </w:pPr>
            <w:r w:rsidRPr="0063693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B86AC"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A56DD"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34914"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77A94"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65269" w14:textId="77777777" w:rsidR="00B00AC3" w:rsidRPr="00636931" w:rsidRDefault="00B00AC3" w:rsidP="000E40E5">
            <w:pPr>
              <w:pStyle w:val="rowtabella0"/>
              <w:jc w:val="center"/>
              <w:rPr>
                <w:color w:val="002060"/>
              </w:rPr>
            </w:pPr>
            <w:r w:rsidRPr="00636931">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46D66" w14:textId="77777777" w:rsidR="00B00AC3" w:rsidRPr="00636931" w:rsidRDefault="00B00AC3" w:rsidP="000E40E5">
            <w:pPr>
              <w:pStyle w:val="rowtabella0"/>
              <w:jc w:val="center"/>
              <w:rPr>
                <w:color w:val="002060"/>
              </w:rPr>
            </w:pPr>
            <w:r w:rsidRPr="0063693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5A138" w14:textId="77777777" w:rsidR="00B00AC3" w:rsidRPr="00636931" w:rsidRDefault="00B00AC3" w:rsidP="000E40E5">
            <w:pPr>
              <w:pStyle w:val="rowtabella0"/>
              <w:jc w:val="center"/>
              <w:rPr>
                <w:color w:val="002060"/>
              </w:rPr>
            </w:pPr>
            <w:r w:rsidRPr="0063693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6BFE8" w14:textId="77777777" w:rsidR="00B00AC3" w:rsidRPr="00636931" w:rsidRDefault="00B00AC3" w:rsidP="000E40E5">
            <w:pPr>
              <w:pStyle w:val="rowtabella0"/>
              <w:jc w:val="center"/>
              <w:rPr>
                <w:color w:val="002060"/>
              </w:rPr>
            </w:pPr>
            <w:r w:rsidRPr="00636931">
              <w:rPr>
                <w:color w:val="002060"/>
              </w:rPr>
              <w:t>0</w:t>
            </w:r>
          </w:p>
        </w:tc>
      </w:tr>
      <w:tr w:rsidR="00B00AC3" w:rsidRPr="00636931" w14:paraId="29BBB2D4"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D446E3" w14:textId="77777777" w:rsidR="00B00AC3" w:rsidRPr="00636931" w:rsidRDefault="00B00AC3" w:rsidP="000E40E5">
            <w:pPr>
              <w:pStyle w:val="rowtabella0"/>
              <w:rPr>
                <w:color w:val="002060"/>
              </w:rPr>
            </w:pPr>
            <w:r w:rsidRPr="00636931">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0584C" w14:textId="77777777" w:rsidR="00B00AC3" w:rsidRPr="00636931" w:rsidRDefault="00B00AC3" w:rsidP="000E40E5">
            <w:pPr>
              <w:pStyle w:val="rowtabella0"/>
              <w:jc w:val="center"/>
              <w:rPr>
                <w:color w:val="002060"/>
              </w:rPr>
            </w:pPr>
            <w:r w:rsidRPr="0063693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80951"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A3AA0"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7C991"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C976B"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9B23F" w14:textId="77777777" w:rsidR="00B00AC3" w:rsidRPr="00636931" w:rsidRDefault="00B00AC3" w:rsidP="000E40E5">
            <w:pPr>
              <w:pStyle w:val="rowtabella0"/>
              <w:jc w:val="center"/>
              <w:rPr>
                <w:color w:val="002060"/>
              </w:rPr>
            </w:pPr>
            <w:r w:rsidRPr="0063693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7F493" w14:textId="77777777" w:rsidR="00B00AC3" w:rsidRPr="00636931" w:rsidRDefault="00B00AC3" w:rsidP="000E40E5">
            <w:pPr>
              <w:pStyle w:val="rowtabella0"/>
              <w:jc w:val="center"/>
              <w:rPr>
                <w:color w:val="002060"/>
              </w:rPr>
            </w:pPr>
            <w:r w:rsidRPr="0063693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E9581" w14:textId="77777777" w:rsidR="00B00AC3" w:rsidRPr="00636931" w:rsidRDefault="00B00AC3" w:rsidP="000E40E5">
            <w:pPr>
              <w:pStyle w:val="rowtabella0"/>
              <w:jc w:val="center"/>
              <w:rPr>
                <w:color w:val="002060"/>
              </w:rPr>
            </w:pPr>
            <w:r w:rsidRPr="0063693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A3122" w14:textId="77777777" w:rsidR="00B00AC3" w:rsidRPr="00636931" w:rsidRDefault="00B00AC3" w:rsidP="000E40E5">
            <w:pPr>
              <w:pStyle w:val="rowtabella0"/>
              <w:jc w:val="center"/>
              <w:rPr>
                <w:color w:val="002060"/>
              </w:rPr>
            </w:pPr>
            <w:r w:rsidRPr="00636931">
              <w:rPr>
                <w:color w:val="002060"/>
              </w:rPr>
              <w:t>0</w:t>
            </w:r>
          </w:p>
        </w:tc>
      </w:tr>
      <w:tr w:rsidR="00B00AC3" w:rsidRPr="00636931" w14:paraId="561E5F15"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841D0" w14:textId="77777777" w:rsidR="00B00AC3" w:rsidRPr="00636931" w:rsidRDefault="00B00AC3" w:rsidP="000E40E5">
            <w:pPr>
              <w:pStyle w:val="rowtabella0"/>
              <w:rPr>
                <w:color w:val="002060"/>
              </w:rPr>
            </w:pPr>
            <w:r w:rsidRPr="00636931">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19763" w14:textId="77777777" w:rsidR="00B00AC3" w:rsidRPr="00636931" w:rsidRDefault="00B00AC3" w:rsidP="000E40E5">
            <w:pPr>
              <w:pStyle w:val="rowtabella0"/>
              <w:jc w:val="center"/>
              <w:rPr>
                <w:color w:val="002060"/>
              </w:rPr>
            </w:pPr>
            <w:r w:rsidRPr="0063693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98E1B"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D4CD2"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8D1CF"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5AA8B"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C871D" w14:textId="77777777" w:rsidR="00B00AC3" w:rsidRPr="00636931" w:rsidRDefault="00B00AC3" w:rsidP="000E40E5">
            <w:pPr>
              <w:pStyle w:val="rowtabella0"/>
              <w:jc w:val="center"/>
              <w:rPr>
                <w:color w:val="002060"/>
              </w:rPr>
            </w:pPr>
            <w:r w:rsidRPr="0063693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83D99" w14:textId="77777777" w:rsidR="00B00AC3" w:rsidRPr="00636931" w:rsidRDefault="00B00AC3" w:rsidP="000E40E5">
            <w:pPr>
              <w:pStyle w:val="rowtabella0"/>
              <w:jc w:val="center"/>
              <w:rPr>
                <w:color w:val="002060"/>
              </w:rPr>
            </w:pPr>
            <w:r w:rsidRPr="0063693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FFD28" w14:textId="77777777" w:rsidR="00B00AC3" w:rsidRPr="00636931" w:rsidRDefault="00B00AC3" w:rsidP="000E40E5">
            <w:pPr>
              <w:pStyle w:val="rowtabella0"/>
              <w:jc w:val="center"/>
              <w:rPr>
                <w:color w:val="002060"/>
              </w:rPr>
            </w:pPr>
            <w:r w:rsidRPr="0063693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FDAEB" w14:textId="77777777" w:rsidR="00B00AC3" w:rsidRPr="00636931" w:rsidRDefault="00B00AC3" w:rsidP="000E40E5">
            <w:pPr>
              <w:pStyle w:val="rowtabella0"/>
              <w:jc w:val="center"/>
              <w:rPr>
                <w:color w:val="002060"/>
              </w:rPr>
            </w:pPr>
            <w:r w:rsidRPr="00636931">
              <w:rPr>
                <w:color w:val="002060"/>
              </w:rPr>
              <w:t>0</w:t>
            </w:r>
          </w:p>
        </w:tc>
      </w:tr>
      <w:tr w:rsidR="00B00AC3" w:rsidRPr="00636931" w14:paraId="329C5DED"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329041" w14:textId="77777777" w:rsidR="00B00AC3" w:rsidRPr="00636931" w:rsidRDefault="00B00AC3" w:rsidP="000E40E5">
            <w:pPr>
              <w:pStyle w:val="rowtabella0"/>
              <w:rPr>
                <w:color w:val="002060"/>
              </w:rPr>
            </w:pPr>
            <w:r w:rsidRPr="00636931">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4EF78" w14:textId="77777777" w:rsidR="00B00AC3" w:rsidRPr="00636931" w:rsidRDefault="00B00AC3" w:rsidP="000E40E5">
            <w:pPr>
              <w:pStyle w:val="rowtabella0"/>
              <w:jc w:val="center"/>
              <w:rPr>
                <w:color w:val="002060"/>
              </w:rPr>
            </w:pPr>
            <w:r w:rsidRPr="0063693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3B0F9"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92D41"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9E68F"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EF4E2"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5628A" w14:textId="77777777" w:rsidR="00B00AC3" w:rsidRPr="00636931" w:rsidRDefault="00B00AC3" w:rsidP="000E40E5">
            <w:pPr>
              <w:pStyle w:val="rowtabella0"/>
              <w:jc w:val="center"/>
              <w:rPr>
                <w:color w:val="002060"/>
              </w:rPr>
            </w:pPr>
            <w:r w:rsidRPr="0063693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1F2D8" w14:textId="77777777" w:rsidR="00B00AC3" w:rsidRPr="00636931" w:rsidRDefault="00B00AC3" w:rsidP="000E40E5">
            <w:pPr>
              <w:pStyle w:val="rowtabella0"/>
              <w:jc w:val="center"/>
              <w:rPr>
                <w:color w:val="002060"/>
              </w:rPr>
            </w:pPr>
            <w:r w:rsidRPr="0063693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E107A"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E127" w14:textId="77777777" w:rsidR="00B00AC3" w:rsidRPr="00636931" w:rsidRDefault="00B00AC3" w:rsidP="000E40E5">
            <w:pPr>
              <w:pStyle w:val="rowtabella0"/>
              <w:jc w:val="center"/>
              <w:rPr>
                <w:color w:val="002060"/>
              </w:rPr>
            </w:pPr>
            <w:r w:rsidRPr="00636931">
              <w:rPr>
                <w:color w:val="002060"/>
              </w:rPr>
              <w:t>0</w:t>
            </w:r>
          </w:p>
        </w:tc>
      </w:tr>
      <w:tr w:rsidR="00B00AC3" w:rsidRPr="00636931" w14:paraId="6B72784D"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CC0EE3" w14:textId="77777777" w:rsidR="00B00AC3" w:rsidRPr="00636931" w:rsidRDefault="00B00AC3" w:rsidP="000E40E5">
            <w:pPr>
              <w:pStyle w:val="rowtabella0"/>
              <w:rPr>
                <w:color w:val="002060"/>
              </w:rPr>
            </w:pPr>
            <w:r w:rsidRPr="0063693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3E060" w14:textId="77777777" w:rsidR="00B00AC3" w:rsidRPr="00636931" w:rsidRDefault="00B00AC3" w:rsidP="000E40E5">
            <w:pPr>
              <w:pStyle w:val="rowtabella0"/>
              <w:jc w:val="center"/>
              <w:rPr>
                <w:color w:val="002060"/>
              </w:rPr>
            </w:pPr>
            <w:r w:rsidRPr="0063693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38869"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4ED34"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C9B31"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A5C39"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0E41A" w14:textId="77777777" w:rsidR="00B00AC3" w:rsidRPr="00636931" w:rsidRDefault="00B00AC3" w:rsidP="000E40E5">
            <w:pPr>
              <w:pStyle w:val="rowtabella0"/>
              <w:jc w:val="center"/>
              <w:rPr>
                <w:color w:val="002060"/>
              </w:rPr>
            </w:pPr>
            <w:r w:rsidRPr="0063693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B9AC6" w14:textId="77777777" w:rsidR="00B00AC3" w:rsidRPr="00636931" w:rsidRDefault="00B00AC3" w:rsidP="000E40E5">
            <w:pPr>
              <w:pStyle w:val="rowtabella0"/>
              <w:jc w:val="center"/>
              <w:rPr>
                <w:color w:val="002060"/>
              </w:rPr>
            </w:pPr>
            <w:r w:rsidRPr="0063693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D9C42"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07343" w14:textId="77777777" w:rsidR="00B00AC3" w:rsidRPr="00636931" w:rsidRDefault="00B00AC3" w:rsidP="000E40E5">
            <w:pPr>
              <w:pStyle w:val="rowtabella0"/>
              <w:jc w:val="center"/>
              <w:rPr>
                <w:color w:val="002060"/>
              </w:rPr>
            </w:pPr>
            <w:r w:rsidRPr="00636931">
              <w:rPr>
                <w:color w:val="002060"/>
              </w:rPr>
              <w:t>0</w:t>
            </w:r>
          </w:p>
        </w:tc>
      </w:tr>
      <w:tr w:rsidR="00B00AC3" w:rsidRPr="00636931" w14:paraId="2359D2F9"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E0D32" w14:textId="77777777" w:rsidR="00B00AC3" w:rsidRPr="00636931" w:rsidRDefault="00B00AC3" w:rsidP="000E40E5">
            <w:pPr>
              <w:pStyle w:val="rowtabella0"/>
              <w:rPr>
                <w:color w:val="002060"/>
              </w:rPr>
            </w:pPr>
            <w:r w:rsidRPr="00636931">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D0E4D" w14:textId="77777777" w:rsidR="00B00AC3" w:rsidRPr="00636931" w:rsidRDefault="00B00AC3" w:rsidP="000E40E5">
            <w:pPr>
              <w:pStyle w:val="rowtabella0"/>
              <w:jc w:val="center"/>
              <w:rPr>
                <w:color w:val="002060"/>
              </w:rPr>
            </w:pPr>
            <w:r w:rsidRPr="0063693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AA9B2"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CBFBF"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4D111"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52203"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6A6B4" w14:textId="77777777" w:rsidR="00B00AC3" w:rsidRPr="00636931" w:rsidRDefault="00B00AC3" w:rsidP="000E40E5">
            <w:pPr>
              <w:pStyle w:val="rowtabella0"/>
              <w:jc w:val="center"/>
              <w:rPr>
                <w:color w:val="002060"/>
              </w:rPr>
            </w:pPr>
            <w:r w:rsidRPr="0063693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62A85" w14:textId="77777777" w:rsidR="00B00AC3" w:rsidRPr="00636931" w:rsidRDefault="00B00AC3" w:rsidP="000E40E5">
            <w:pPr>
              <w:pStyle w:val="rowtabella0"/>
              <w:jc w:val="center"/>
              <w:rPr>
                <w:color w:val="002060"/>
              </w:rPr>
            </w:pPr>
            <w:r w:rsidRPr="0063693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A1611"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D7DA3" w14:textId="77777777" w:rsidR="00B00AC3" w:rsidRPr="00636931" w:rsidRDefault="00B00AC3" w:rsidP="000E40E5">
            <w:pPr>
              <w:pStyle w:val="rowtabella0"/>
              <w:jc w:val="center"/>
              <w:rPr>
                <w:color w:val="002060"/>
              </w:rPr>
            </w:pPr>
            <w:r w:rsidRPr="00636931">
              <w:rPr>
                <w:color w:val="002060"/>
              </w:rPr>
              <w:t>0</w:t>
            </w:r>
          </w:p>
        </w:tc>
      </w:tr>
      <w:tr w:rsidR="00B00AC3" w:rsidRPr="00636931" w14:paraId="3830CC97"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FF5E7E" w14:textId="77777777" w:rsidR="00B00AC3" w:rsidRPr="00636931" w:rsidRDefault="00B00AC3" w:rsidP="000E40E5">
            <w:pPr>
              <w:pStyle w:val="rowtabella0"/>
              <w:rPr>
                <w:color w:val="002060"/>
              </w:rPr>
            </w:pPr>
            <w:r w:rsidRPr="00636931">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8DEEB" w14:textId="77777777" w:rsidR="00B00AC3" w:rsidRPr="00636931" w:rsidRDefault="00B00AC3" w:rsidP="000E40E5">
            <w:pPr>
              <w:pStyle w:val="rowtabella0"/>
              <w:jc w:val="center"/>
              <w:rPr>
                <w:color w:val="002060"/>
              </w:rPr>
            </w:pPr>
            <w:r w:rsidRPr="0063693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C9A5C"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AB613"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8045D"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C6197"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8B6CB" w14:textId="77777777" w:rsidR="00B00AC3" w:rsidRPr="00636931" w:rsidRDefault="00B00AC3" w:rsidP="000E40E5">
            <w:pPr>
              <w:pStyle w:val="rowtabella0"/>
              <w:jc w:val="center"/>
              <w:rPr>
                <w:color w:val="002060"/>
              </w:rPr>
            </w:pPr>
            <w:r w:rsidRPr="0063693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97AE4" w14:textId="77777777" w:rsidR="00B00AC3" w:rsidRPr="00636931" w:rsidRDefault="00B00AC3" w:rsidP="000E40E5">
            <w:pPr>
              <w:pStyle w:val="rowtabella0"/>
              <w:jc w:val="center"/>
              <w:rPr>
                <w:color w:val="002060"/>
              </w:rPr>
            </w:pPr>
            <w:r w:rsidRPr="0063693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C3AF2" w14:textId="77777777" w:rsidR="00B00AC3" w:rsidRPr="00636931" w:rsidRDefault="00B00AC3" w:rsidP="000E40E5">
            <w:pPr>
              <w:pStyle w:val="rowtabella0"/>
              <w:jc w:val="center"/>
              <w:rPr>
                <w:color w:val="002060"/>
              </w:rPr>
            </w:pPr>
            <w:r w:rsidRPr="0063693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E1FA4" w14:textId="77777777" w:rsidR="00B00AC3" w:rsidRPr="00636931" w:rsidRDefault="00B00AC3" w:rsidP="000E40E5">
            <w:pPr>
              <w:pStyle w:val="rowtabella0"/>
              <w:jc w:val="center"/>
              <w:rPr>
                <w:color w:val="002060"/>
              </w:rPr>
            </w:pPr>
            <w:r w:rsidRPr="00636931">
              <w:rPr>
                <w:color w:val="002060"/>
              </w:rPr>
              <w:t>0</w:t>
            </w:r>
          </w:p>
        </w:tc>
      </w:tr>
      <w:tr w:rsidR="00B00AC3" w:rsidRPr="00636931" w14:paraId="626EC2D9"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2599EB" w14:textId="77777777" w:rsidR="00B00AC3" w:rsidRPr="00636931" w:rsidRDefault="00B00AC3" w:rsidP="000E40E5">
            <w:pPr>
              <w:pStyle w:val="rowtabella0"/>
              <w:rPr>
                <w:color w:val="002060"/>
                <w:lang w:val="es-ES"/>
              </w:rPr>
            </w:pPr>
            <w:r w:rsidRPr="00636931">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E96C7" w14:textId="77777777" w:rsidR="00B00AC3" w:rsidRPr="00636931" w:rsidRDefault="00B00AC3" w:rsidP="000E40E5">
            <w:pPr>
              <w:pStyle w:val="rowtabella0"/>
              <w:jc w:val="center"/>
              <w:rPr>
                <w:color w:val="002060"/>
              </w:rPr>
            </w:pPr>
            <w:r w:rsidRPr="0063693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B11EE"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BB5CC"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A20E3"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C6CC5"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5A646" w14:textId="77777777" w:rsidR="00B00AC3" w:rsidRPr="00636931" w:rsidRDefault="00B00AC3" w:rsidP="000E40E5">
            <w:pPr>
              <w:pStyle w:val="rowtabella0"/>
              <w:jc w:val="center"/>
              <w:rPr>
                <w:color w:val="002060"/>
              </w:rPr>
            </w:pPr>
            <w:r w:rsidRPr="0063693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883B3" w14:textId="77777777" w:rsidR="00B00AC3" w:rsidRPr="00636931" w:rsidRDefault="00B00AC3" w:rsidP="000E40E5">
            <w:pPr>
              <w:pStyle w:val="rowtabella0"/>
              <w:jc w:val="center"/>
              <w:rPr>
                <w:color w:val="002060"/>
              </w:rPr>
            </w:pPr>
            <w:r w:rsidRPr="0063693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53AD"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F22E" w14:textId="77777777" w:rsidR="00B00AC3" w:rsidRPr="00636931" w:rsidRDefault="00B00AC3" w:rsidP="000E40E5">
            <w:pPr>
              <w:pStyle w:val="rowtabella0"/>
              <w:jc w:val="center"/>
              <w:rPr>
                <w:color w:val="002060"/>
              </w:rPr>
            </w:pPr>
            <w:r w:rsidRPr="00636931">
              <w:rPr>
                <w:color w:val="002060"/>
              </w:rPr>
              <w:t>0</w:t>
            </w:r>
          </w:p>
        </w:tc>
      </w:tr>
      <w:tr w:rsidR="00B00AC3" w:rsidRPr="00636931" w14:paraId="183BC60C"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35EDA7" w14:textId="77777777" w:rsidR="00B00AC3" w:rsidRPr="00636931" w:rsidRDefault="00B00AC3" w:rsidP="000E40E5">
            <w:pPr>
              <w:pStyle w:val="rowtabella0"/>
              <w:rPr>
                <w:color w:val="002060"/>
              </w:rPr>
            </w:pPr>
            <w:r w:rsidRPr="0063693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AEBF3" w14:textId="77777777" w:rsidR="00B00AC3" w:rsidRPr="00636931" w:rsidRDefault="00B00AC3" w:rsidP="000E40E5">
            <w:pPr>
              <w:pStyle w:val="rowtabella0"/>
              <w:jc w:val="center"/>
              <w:rPr>
                <w:color w:val="002060"/>
              </w:rPr>
            </w:pPr>
            <w:r w:rsidRPr="0063693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A794F"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C8FBC"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2F670"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50A0A"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1C71" w14:textId="77777777" w:rsidR="00B00AC3" w:rsidRPr="00636931" w:rsidRDefault="00B00AC3" w:rsidP="000E40E5">
            <w:pPr>
              <w:pStyle w:val="rowtabella0"/>
              <w:jc w:val="center"/>
              <w:rPr>
                <w:color w:val="002060"/>
              </w:rPr>
            </w:pPr>
            <w:r w:rsidRPr="0063693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2E9CD" w14:textId="77777777" w:rsidR="00B00AC3" w:rsidRPr="00636931" w:rsidRDefault="00B00AC3" w:rsidP="000E40E5">
            <w:pPr>
              <w:pStyle w:val="rowtabella0"/>
              <w:jc w:val="center"/>
              <w:rPr>
                <w:color w:val="002060"/>
              </w:rPr>
            </w:pPr>
            <w:r w:rsidRPr="0063693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033A4"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9F013" w14:textId="77777777" w:rsidR="00B00AC3" w:rsidRPr="00636931" w:rsidRDefault="00B00AC3" w:rsidP="000E40E5">
            <w:pPr>
              <w:pStyle w:val="rowtabella0"/>
              <w:jc w:val="center"/>
              <w:rPr>
                <w:color w:val="002060"/>
              </w:rPr>
            </w:pPr>
            <w:r w:rsidRPr="00636931">
              <w:rPr>
                <w:color w:val="002060"/>
              </w:rPr>
              <w:t>0</w:t>
            </w:r>
          </w:p>
        </w:tc>
      </w:tr>
      <w:tr w:rsidR="00B00AC3" w:rsidRPr="00636931" w14:paraId="668ED760"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29763A" w14:textId="77777777" w:rsidR="00B00AC3" w:rsidRPr="00636931" w:rsidRDefault="00B00AC3" w:rsidP="000E40E5">
            <w:pPr>
              <w:pStyle w:val="rowtabella0"/>
              <w:rPr>
                <w:color w:val="002060"/>
              </w:rPr>
            </w:pPr>
            <w:r w:rsidRPr="0063693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96DED" w14:textId="77777777" w:rsidR="00B00AC3" w:rsidRPr="00636931" w:rsidRDefault="00B00AC3" w:rsidP="000E40E5">
            <w:pPr>
              <w:pStyle w:val="rowtabella0"/>
              <w:jc w:val="center"/>
              <w:rPr>
                <w:color w:val="002060"/>
              </w:rPr>
            </w:pPr>
            <w:r w:rsidRPr="006369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B1BA6"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A791"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92DAE"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A5B68"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16D89" w14:textId="77777777" w:rsidR="00B00AC3" w:rsidRPr="00636931" w:rsidRDefault="00B00AC3" w:rsidP="000E40E5">
            <w:pPr>
              <w:pStyle w:val="rowtabella0"/>
              <w:jc w:val="center"/>
              <w:rPr>
                <w:color w:val="002060"/>
              </w:rPr>
            </w:pPr>
            <w:r w:rsidRPr="0063693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408EC" w14:textId="77777777" w:rsidR="00B00AC3" w:rsidRPr="00636931" w:rsidRDefault="00B00AC3" w:rsidP="000E40E5">
            <w:pPr>
              <w:pStyle w:val="rowtabella0"/>
              <w:jc w:val="center"/>
              <w:rPr>
                <w:color w:val="002060"/>
              </w:rPr>
            </w:pPr>
            <w:r w:rsidRPr="0063693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70BA4"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67E7A" w14:textId="77777777" w:rsidR="00B00AC3" w:rsidRPr="00636931" w:rsidRDefault="00B00AC3" w:rsidP="000E40E5">
            <w:pPr>
              <w:pStyle w:val="rowtabella0"/>
              <w:jc w:val="center"/>
              <w:rPr>
                <w:color w:val="002060"/>
              </w:rPr>
            </w:pPr>
            <w:r w:rsidRPr="00636931">
              <w:rPr>
                <w:color w:val="002060"/>
              </w:rPr>
              <w:t>0</w:t>
            </w:r>
          </w:p>
        </w:tc>
      </w:tr>
      <w:tr w:rsidR="00B00AC3" w:rsidRPr="00636931" w14:paraId="104A3B19"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E95B8A" w14:textId="77777777" w:rsidR="00B00AC3" w:rsidRPr="00636931" w:rsidRDefault="00B00AC3" w:rsidP="000E40E5">
            <w:pPr>
              <w:pStyle w:val="rowtabella0"/>
              <w:rPr>
                <w:color w:val="002060"/>
                <w:lang w:val="es-ES"/>
              </w:rPr>
            </w:pPr>
            <w:r w:rsidRPr="00636931">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9728E"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C9EFB"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BE483"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73EC"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DE1CD"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C50BC" w14:textId="77777777" w:rsidR="00B00AC3" w:rsidRPr="00636931" w:rsidRDefault="00B00AC3" w:rsidP="000E40E5">
            <w:pPr>
              <w:pStyle w:val="rowtabella0"/>
              <w:jc w:val="center"/>
              <w:rPr>
                <w:color w:val="002060"/>
              </w:rPr>
            </w:pPr>
            <w:r w:rsidRPr="0063693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21F47" w14:textId="77777777" w:rsidR="00B00AC3" w:rsidRPr="00636931" w:rsidRDefault="00B00AC3" w:rsidP="000E40E5">
            <w:pPr>
              <w:pStyle w:val="rowtabella0"/>
              <w:jc w:val="center"/>
              <w:rPr>
                <w:color w:val="002060"/>
              </w:rPr>
            </w:pPr>
            <w:r w:rsidRPr="0063693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6BE9B" w14:textId="77777777" w:rsidR="00B00AC3" w:rsidRPr="00636931" w:rsidRDefault="00B00AC3" w:rsidP="000E40E5">
            <w:pPr>
              <w:pStyle w:val="rowtabella0"/>
              <w:jc w:val="center"/>
              <w:rPr>
                <w:color w:val="002060"/>
              </w:rPr>
            </w:pPr>
            <w:r w:rsidRPr="0063693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B3C03" w14:textId="77777777" w:rsidR="00B00AC3" w:rsidRPr="00636931" w:rsidRDefault="00B00AC3" w:rsidP="000E40E5">
            <w:pPr>
              <w:pStyle w:val="rowtabella0"/>
              <w:jc w:val="center"/>
              <w:rPr>
                <w:color w:val="002060"/>
              </w:rPr>
            </w:pPr>
            <w:r w:rsidRPr="00636931">
              <w:rPr>
                <w:color w:val="002060"/>
              </w:rPr>
              <w:t>0</w:t>
            </w:r>
          </w:p>
        </w:tc>
      </w:tr>
      <w:tr w:rsidR="00B00AC3" w:rsidRPr="00636931" w14:paraId="1BA66F64"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C9F93D" w14:textId="77777777" w:rsidR="00B00AC3" w:rsidRPr="00636931" w:rsidRDefault="00B00AC3" w:rsidP="000E40E5">
            <w:pPr>
              <w:pStyle w:val="rowtabella0"/>
              <w:rPr>
                <w:color w:val="002060"/>
              </w:rPr>
            </w:pPr>
            <w:r w:rsidRPr="00636931">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B53C2"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8EE9B"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65B77"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FE18C"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C9D17" w14:textId="77777777" w:rsidR="00B00AC3" w:rsidRPr="00636931" w:rsidRDefault="00B00AC3" w:rsidP="000E40E5">
            <w:pPr>
              <w:pStyle w:val="rowtabella0"/>
              <w:jc w:val="center"/>
              <w:rPr>
                <w:color w:val="002060"/>
              </w:rPr>
            </w:pPr>
            <w:r w:rsidRPr="0063693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33E0A" w14:textId="77777777" w:rsidR="00B00AC3" w:rsidRPr="00636931" w:rsidRDefault="00B00AC3" w:rsidP="000E40E5">
            <w:pPr>
              <w:pStyle w:val="rowtabella0"/>
              <w:jc w:val="center"/>
              <w:rPr>
                <w:color w:val="002060"/>
              </w:rPr>
            </w:pPr>
            <w:r w:rsidRPr="0063693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FF8CC" w14:textId="77777777" w:rsidR="00B00AC3" w:rsidRPr="00636931" w:rsidRDefault="00B00AC3" w:rsidP="000E40E5">
            <w:pPr>
              <w:pStyle w:val="rowtabella0"/>
              <w:jc w:val="center"/>
              <w:rPr>
                <w:color w:val="002060"/>
              </w:rPr>
            </w:pPr>
            <w:r w:rsidRPr="0063693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88AFF" w14:textId="77777777" w:rsidR="00B00AC3" w:rsidRPr="00636931" w:rsidRDefault="00B00AC3" w:rsidP="000E40E5">
            <w:pPr>
              <w:pStyle w:val="rowtabella0"/>
              <w:jc w:val="center"/>
              <w:rPr>
                <w:color w:val="002060"/>
              </w:rPr>
            </w:pPr>
            <w:r w:rsidRPr="0063693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906CB" w14:textId="77777777" w:rsidR="00B00AC3" w:rsidRPr="00636931" w:rsidRDefault="00B00AC3" w:rsidP="000E40E5">
            <w:pPr>
              <w:pStyle w:val="rowtabella0"/>
              <w:jc w:val="center"/>
              <w:rPr>
                <w:color w:val="002060"/>
              </w:rPr>
            </w:pPr>
            <w:r w:rsidRPr="00636931">
              <w:rPr>
                <w:color w:val="002060"/>
              </w:rPr>
              <w:t>0</w:t>
            </w:r>
          </w:p>
        </w:tc>
      </w:tr>
      <w:tr w:rsidR="00B00AC3" w:rsidRPr="00636931" w14:paraId="33516EAB" w14:textId="77777777" w:rsidTr="000E40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0C1A68" w14:textId="77777777" w:rsidR="00B00AC3" w:rsidRPr="00636931" w:rsidRDefault="00B00AC3" w:rsidP="000E40E5">
            <w:pPr>
              <w:pStyle w:val="rowtabella0"/>
              <w:rPr>
                <w:color w:val="002060"/>
              </w:rPr>
            </w:pPr>
            <w:r w:rsidRPr="00636931">
              <w:rPr>
                <w:color w:val="002060"/>
              </w:rPr>
              <w:lastRenderedPageBreak/>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DE1C4"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B222C"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AE980"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C7C31"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5091D"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B88E9" w14:textId="77777777" w:rsidR="00B00AC3" w:rsidRPr="00636931" w:rsidRDefault="00B00AC3" w:rsidP="000E40E5">
            <w:pPr>
              <w:pStyle w:val="rowtabella0"/>
              <w:jc w:val="center"/>
              <w:rPr>
                <w:color w:val="002060"/>
              </w:rPr>
            </w:pPr>
            <w:r w:rsidRPr="0063693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0284A" w14:textId="77777777" w:rsidR="00B00AC3" w:rsidRPr="00636931" w:rsidRDefault="00B00AC3" w:rsidP="000E40E5">
            <w:pPr>
              <w:pStyle w:val="rowtabella0"/>
              <w:jc w:val="center"/>
              <w:rPr>
                <w:color w:val="002060"/>
              </w:rPr>
            </w:pPr>
            <w:r w:rsidRPr="00636931">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669F6" w14:textId="77777777" w:rsidR="00B00AC3" w:rsidRPr="00636931" w:rsidRDefault="00B00AC3" w:rsidP="000E40E5">
            <w:pPr>
              <w:pStyle w:val="rowtabella0"/>
              <w:jc w:val="center"/>
              <w:rPr>
                <w:color w:val="002060"/>
              </w:rPr>
            </w:pPr>
            <w:r w:rsidRPr="0063693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BDC5C" w14:textId="77777777" w:rsidR="00B00AC3" w:rsidRPr="00636931" w:rsidRDefault="00B00AC3" w:rsidP="000E40E5">
            <w:pPr>
              <w:pStyle w:val="rowtabella0"/>
              <w:jc w:val="center"/>
              <w:rPr>
                <w:color w:val="002060"/>
              </w:rPr>
            </w:pPr>
            <w:r w:rsidRPr="00636931">
              <w:rPr>
                <w:color w:val="002060"/>
              </w:rPr>
              <w:t>0</w:t>
            </w:r>
          </w:p>
        </w:tc>
      </w:tr>
    </w:tbl>
    <w:p w14:paraId="560F6745" w14:textId="77777777" w:rsidR="00B00AC3" w:rsidRPr="00636931" w:rsidRDefault="00B00AC3" w:rsidP="00B00AC3">
      <w:pPr>
        <w:pStyle w:val="breakline"/>
        <w:rPr>
          <w:rFonts w:eastAsiaTheme="minorEastAsia"/>
          <w:color w:val="002060"/>
        </w:rPr>
      </w:pPr>
    </w:p>
    <w:p w14:paraId="27F9A80C" w14:textId="77777777" w:rsidR="00B00AC3" w:rsidRPr="00636931" w:rsidRDefault="00B00AC3" w:rsidP="00B00AC3">
      <w:pPr>
        <w:pStyle w:val="breakline"/>
        <w:rPr>
          <w:color w:val="002060"/>
        </w:rPr>
      </w:pPr>
    </w:p>
    <w:p w14:paraId="2FB09001" w14:textId="77777777" w:rsidR="00B00AC3" w:rsidRPr="00636931" w:rsidRDefault="00B00AC3" w:rsidP="00B00AC3">
      <w:pPr>
        <w:pStyle w:val="sottotitolocampionato10"/>
        <w:rPr>
          <w:color w:val="002060"/>
        </w:rPr>
      </w:pPr>
      <w:r w:rsidRPr="0063693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0AC3" w:rsidRPr="00636931" w14:paraId="36B8D6DD" w14:textId="77777777" w:rsidTr="000E40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14052" w14:textId="77777777" w:rsidR="00B00AC3" w:rsidRPr="00636931" w:rsidRDefault="00B00AC3" w:rsidP="000E40E5">
            <w:pPr>
              <w:pStyle w:val="headertabella0"/>
              <w:rPr>
                <w:color w:val="002060"/>
              </w:rPr>
            </w:pPr>
            <w:r w:rsidRPr="006369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D47FB" w14:textId="77777777" w:rsidR="00B00AC3" w:rsidRPr="00636931" w:rsidRDefault="00B00AC3" w:rsidP="000E40E5">
            <w:pPr>
              <w:pStyle w:val="headertabella0"/>
              <w:rPr>
                <w:color w:val="002060"/>
              </w:rPr>
            </w:pPr>
            <w:r w:rsidRPr="006369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F38E2" w14:textId="77777777" w:rsidR="00B00AC3" w:rsidRPr="00636931" w:rsidRDefault="00B00AC3" w:rsidP="000E40E5">
            <w:pPr>
              <w:pStyle w:val="headertabella0"/>
              <w:rPr>
                <w:color w:val="002060"/>
              </w:rPr>
            </w:pPr>
            <w:r w:rsidRPr="006369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601A1" w14:textId="77777777" w:rsidR="00B00AC3" w:rsidRPr="00636931" w:rsidRDefault="00B00AC3" w:rsidP="000E40E5">
            <w:pPr>
              <w:pStyle w:val="headertabella0"/>
              <w:rPr>
                <w:color w:val="002060"/>
              </w:rPr>
            </w:pPr>
            <w:r w:rsidRPr="006369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95AED" w14:textId="77777777" w:rsidR="00B00AC3" w:rsidRPr="00636931" w:rsidRDefault="00B00AC3" w:rsidP="000E40E5">
            <w:pPr>
              <w:pStyle w:val="headertabella0"/>
              <w:rPr>
                <w:color w:val="002060"/>
              </w:rPr>
            </w:pPr>
            <w:r w:rsidRPr="006369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1FCFB" w14:textId="77777777" w:rsidR="00B00AC3" w:rsidRPr="00636931" w:rsidRDefault="00B00AC3" w:rsidP="000E40E5">
            <w:pPr>
              <w:pStyle w:val="headertabella0"/>
              <w:rPr>
                <w:color w:val="002060"/>
              </w:rPr>
            </w:pPr>
            <w:r w:rsidRPr="006369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2FC94" w14:textId="77777777" w:rsidR="00B00AC3" w:rsidRPr="00636931" w:rsidRDefault="00B00AC3" w:rsidP="000E40E5">
            <w:pPr>
              <w:pStyle w:val="headertabella0"/>
              <w:rPr>
                <w:color w:val="002060"/>
              </w:rPr>
            </w:pPr>
            <w:r w:rsidRPr="006369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099F9" w14:textId="77777777" w:rsidR="00B00AC3" w:rsidRPr="00636931" w:rsidRDefault="00B00AC3" w:rsidP="000E40E5">
            <w:pPr>
              <w:pStyle w:val="headertabella0"/>
              <w:rPr>
                <w:color w:val="002060"/>
              </w:rPr>
            </w:pPr>
            <w:r w:rsidRPr="006369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FC7FC" w14:textId="77777777" w:rsidR="00B00AC3" w:rsidRPr="00636931" w:rsidRDefault="00B00AC3" w:rsidP="000E40E5">
            <w:pPr>
              <w:pStyle w:val="headertabella0"/>
              <w:rPr>
                <w:color w:val="002060"/>
              </w:rPr>
            </w:pPr>
            <w:r w:rsidRPr="006369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80947" w14:textId="77777777" w:rsidR="00B00AC3" w:rsidRPr="00636931" w:rsidRDefault="00B00AC3" w:rsidP="000E40E5">
            <w:pPr>
              <w:pStyle w:val="headertabella0"/>
              <w:rPr>
                <w:color w:val="002060"/>
              </w:rPr>
            </w:pPr>
            <w:r w:rsidRPr="00636931">
              <w:rPr>
                <w:color w:val="002060"/>
              </w:rPr>
              <w:t>PE</w:t>
            </w:r>
          </w:p>
        </w:tc>
      </w:tr>
      <w:tr w:rsidR="00B00AC3" w:rsidRPr="00636931" w14:paraId="4C30FE5F" w14:textId="77777777" w:rsidTr="000E40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17AF9A" w14:textId="77777777" w:rsidR="00B00AC3" w:rsidRPr="00636931" w:rsidRDefault="00B00AC3" w:rsidP="000E40E5">
            <w:pPr>
              <w:pStyle w:val="rowtabella0"/>
              <w:rPr>
                <w:color w:val="002060"/>
              </w:rPr>
            </w:pPr>
            <w:r w:rsidRPr="0063693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8A68C" w14:textId="77777777" w:rsidR="00B00AC3" w:rsidRPr="00636931" w:rsidRDefault="00B00AC3" w:rsidP="000E40E5">
            <w:pPr>
              <w:pStyle w:val="rowtabella0"/>
              <w:jc w:val="center"/>
              <w:rPr>
                <w:color w:val="002060"/>
              </w:rPr>
            </w:pPr>
            <w:r w:rsidRPr="0063693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A2F96"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06874"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4179C"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AA40C"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43B3F" w14:textId="77777777" w:rsidR="00B00AC3" w:rsidRPr="00636931" w:rsidRDefault="00B00AC3" w:rsidP="000E40E5">
            <w:pPr>
              <w:pStyle w:val="rowtabella0"/>
              <w:jc w:val="center"/>
              <w:rPr>
                <w:color w:val="002060"/>
              </w:rPr>
            </w:pPr>
            <w:r w:rsidRPr="00636931">
              <w:rPr>
                <w:color w:val="002060"/>
              </w:rPr>
              <w:t>147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1C663" w14:textId="77777777" w:rsidR="00B00AC3" w:rsidRPr="00636931" w:rsidRDefault="00B00AC3" w:rsidP="000E40E5">
            <w:pPr>
              <w:pStyle w:val="rowtabella0"/>
              <w:jc w:val="center"/>
              <w:rPr>
                <w:color w:val="002060"/>
              </w:rPr>
            </w:pPr>
            <w:r w:rsidRPr="0063693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4B063" w14:textId="77777777" w:rsidR="00B00AC3" w:rsidRPr="00636931" w:rsidRDefault="00B00AC3" w:rsidP="000E40E5">
            <w:pPr>
              <w:pStyle w:val="rowtabella0"/>
              <w:jc w:val="center"/>
              <w:rPr>
                <w:color w:val="002060"/>
              </w:rPr>
            </w:pPr>
            <w:r w:rsidRPr="00636931">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F9983" w14:textId="77777777" w:rsidR="00B00AC3" w:rsidRPr="00636931" w:rsidRDefault="00B00AC3" w:rsidP="000E40E5">
            <w:pPr>
              <w:pStyle w:val="rowtabella0"/>
              <w:jc w:val="center"/>
              <w:rPr>
                <w:color w:val="002060"/>
              </w:rPr>
            </w:pPr>
            <w:r w:rsidRPr="00636931">
              <w:rPr>
                <w:color w:val="002060"/>
              </w:rPr>
              <w:t>0</w:t>
            </w:r>
          </w:p>
        </w:tc>
      </w:tr>
      <w:tr w:rsidR="00B00AC3" w:rsidRPr="00636931" w14:paraId="22FFC69A"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B5CCE" w14:textId="77777777" w:rsidR="00B00AC3" w:rsidRPr="00636931" w:rsidRDefault="00B00AC3" w:rsidP="000E40E5">
            <w:pPr>
              <w:pStyle w:val="rowtabella0"/>
              <w:rPr>
                <w:color w:val="002060"/>
              </w:rPr>
            </w:pPr>
            <w:r w:rsidRPr="00636931">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3F997" w14:textId="77777777" w:rsidR="00B00AC3" w:rsidRPr="00636931" w:rsidRDefault="00B00AC3" w:rsidP="000E40E5">
            <w:pPr>
              <w:pStyle w:val="rowtabella0"/>
              <w:jc w:val="center"/>
              <w:rPr>
                <w:color w:val="002060"/>
              </w:rPr>
            </w:pPr>
            <w:r w:rsidRPr="0063693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AFCE2"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43AA6"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AD642"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A87A8"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2FE29" w14:textId="77777777" w:rsidR="00B00AC3" w:rsidRPr="00636931" w:rsidRDefault="00B00AC3" w:rsidP="000E40E5">
            <w:pPr>
              <w:pStyle w:val="rowtabella0"/>
              <w:jc w:val="center"/>
              <w:rPr>
                <w:color w:val="002060"/>
              </w:rPr>
            </w:pPr>
            <w:r w:rsidRPr="00636931">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D6BB2" w14:textId="77777777" w:rsidR="00B00AC3" w:rsidRPr="00636931" w:rsidRDefault="00B00AC3" w:rsidP="000E40E5">
            <w:pPr>
              <w:pStyle w:val="rowtabella0"/>
              <w:jc w:val="center"/>
              <w:rPr>
                <w:color w:val="002060"/>
              </w:rPr>
            </w:pPr>
            <w:r w:rsidRPr="0063693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96ECC" w14:textId="77777777" w:rsidR="00B00AC3" w:rsidRPr="00636931" w:rsidRDefault="00B00AC3" w:rsidP="000E40E5">
            <w:pPr>
              <w:pStyle w:val="rowtabella0"/>
              <w:jc w:val="center"/>
              <w:rPr>
                <w:color w:val="002060"/>
              </w:rPr>
            </w:pPr>
            <w:r w:rsidRPr="0063693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C4780" w14:textId="77777777" w:rsidR="00B00AC3" w:rsidRPr="00636931" w:rsidRDefault="00B00AC3" w:rsidP="000E40E5">
            <w:pPr>
              <w:pStyle w:val="rowtabella0"/>
              <w:jc w:val="center"/>
              <w:rPr>
                <w:color w:val="002060"/>
              </w:rPr>
            </w:pPr>
            <w:r w:rsidRPr="00636931">
              <w:rPr>
                <w:color w:val="002060"/>
              </w:rPr>
              <w:t>0</w:t>
            </w:r>
          </w:p>
        </w:tc>
      </w:tr>
      <w:tr w:rsidR="00B00AC3" w:rsidRPr="00636931" w14:paraId="42C4E70D"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2D843" w14:textId="77777777" w:rsidR="00B00AC3" w:rsidRPr="00636931" w:rsidRDefault="00B00AC3" w:rsidP="000E40E5">
            <w:pPr>
              <w:pStyle w:val="rowtabella0"/>
              <w:rPr>
                <w:color w:val="002060"/>
              </w:rPr>
            </w:pPr>
            <w:r w:rsidRPr="00636931">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F65C5" w14:textId="77777777" w:rsidR="00B00AC3" w:rsidRPr="00636931" w:rsidRDefault="00B00AC3" w:rsidP="000E40E5">
            <w:pPr>
              <w:pStyle w:val="rowtabella0"/>
              <w:jc w:val="center"/>
              <w:rPr>
                <w:color w:val="002060"/>
              </w:rPr>
            </w:pPr>
            <w:r w:rsidRPr="0063693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011D3"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8D4FE"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01287"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3A16E"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4D160" w14:textId="77777777" w:rsidR="00B00AC3" w:rsidRPr="00636931" w:rsidRDefault="00B00AC3" w:rsidP="000E40E5">
            <w:pPr>
              <w:pStyle w:val="rowtabella0"/>
              <w:jc w:val="center"/>
              <w:rPr>
                <w:color w:val="002060"/>
              </w:rPr>
            </w:pPr>
            <w:r w:rsidRPr="0063693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1369B" w14:textId="77777777" w:rsidR="00B00AC3" w:rsidRPr="00636931" w:rsidRDefault="00B00AC3" w:rsidP="000E40E5">
            <w:pPr>
              <w:pStyle w:val="rowtabella0"/>
              <w:jc w:val="center"/>
              <w:rPr>
                <w:color w:val="002060"/>
              </w:rPr>
            </w:pPr>
            <w:r w:rsidRPr="0063693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88CE8" w14:textId="77777777" w:rsidR="00B00AC3" w:rsidRPr="00636931" w:rsidRDefault="00B00AC3" w:rsidP="000E40E5">
            <w:pPr>
              <w:pStyle w:val="rowtabella0"/>
              <w:jc w:val="center"/>
              <w:rPr>
                <w:color w:val="002060"/>
              </w:rPr>
            </w:pPr>
            <w:r w:rsidRPr="006369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28DC1" w14:textId="77777777" w:rsidR="00B00AC3" w:rsidRPr="00636931" w:rsidRDefault="00B00AC3" w:rsidP="000E40E5">
            <w:pPr>
              <w:pStyle w:val="rowtabella0"/>
              <w:jc w:val="center"/>
              <w:rPr>
                <w:color w:val="002060"/>
              </w:rPr>
            </w:pPr>
            <w:r w:rsidRPr="00636931">
              <w:rPr>
                <w:color w:val="002060"/>
              </w:rPr>
              <w:t>0</w:t>
            </w:r>
          </w:p>
        </w:tc>
      </w:tr>
      <w:tr w:rsidR="00B00AC3" w:rsidRPr="00636931" w14:paraId="28DDA939"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E0B192" w14:textId="77777777" w:rsidR="00B00AC3" w:rsidRPr="00636931" w:rsidRDefault="00B00AC3" w:rsidP="000E40E5">
            <w:pPr>
              <w:pStyle w:val="rowtabella0"/>
              <w:rPr>
                <w:color w:val="002060"/>
                <w:lang w:val="es-ES"/>
              </w:rPr>
            </w:pPr>
            <w:r w:rsidRPr="00636931">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8F6CB" w14:textId="77777777" w:rsidR="00B00AC3" w:rsidRPr="00636931" w:rsidRDefault="00B00AC3" w:rsidP="000E40E5">
            <w:pPr>
              <w:pStyle w:val="rowtabella0"/>
              <w:jc w:val="center"/>
              <w:rPr>
                <w:color w:val="002060"/>
              </w:rPr>
            </w:pPr>
            <w:r w:rsidRPr="0063693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0B1E7"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58A76"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DBCC3"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F7442"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BE5A2" w14:textId="77777777" w:rsidR="00B00AC3" w:rsidRPr="00636931" w:rsidRDefault="00B00AC3" w:rsidP="000E40E5">
            <w:pPr>
              <w:pStyle w:val="rowtabella0"/>
              <w:jc w:val="center"/>
              <w:rPr>
                <w:color w:val="002060"/>
              </w:rPr>
            </w:pPr>
            <w:r w:rsidRPr="0063693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57A02" w14:textId="77777777" w:rsidR="00B00AC3" w:rsidRPr="00636931" w:rsidRDefault="00B00AC3" w:rsidP="000E40E5">
            <w:pPr>
              <w:pStyle w:val="rowtabella0"/>
              <w:jc w:val="center"/>
              <w:rPr>
                <w:color w:val="002060"/>
              </w:rPr>
            </w:pPr>
            <w:r w:rsidRPr="0063693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63F65"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AE706" w14:textId="77777777" w:rsidR="00B00AC3" w:rsidRPr="00636931" w:rsidRDefault="00B00AC3" w:rsidP="000E40E5">
            <w:pPr>
              <w:pStyle w:val="rowtabella0"/>
              <w:jc w:val="center"/>
              <w:rPr>
                <w:color w:val="002060"/>
              </w:rPr>
            </w:pPr>
            <w:r w:rsidRPr="00636931">
              <w:rPr>
                <w:color w:val="002060"/>
              </w:rPr>
              <w:t>0</w:t>
            </w:r>
          </w:p>
        </w:tc>
      </w:tr>
      <w:tr w:rsidR="00B00AC3" w:rsidRPr="00636931" w14:paraId="333FBA34"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B1B397" w14:textId="77777777" w:rsidR="00B00AC3" w:rsidRPr="00636931" w:rsidRDefault="00B00AC3" w:rsidP="000E40E5">
            <w:pPr>
              <w:pStyle w:val="rowtabella0"/>
              <w:rPr>
                <w:color w:val="002060"/>
              </w:rPr>
            </w:pPr>
            <w:r w:rsidRPr="0063693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3976C" w14:textId="77777777" w:rsidR="00B00AC3" w:rsidRPr="00636931" w:rsidRDefault="00B00AC3" w:rsidP="000E40E5">
            <w:pPr>
              <w:pStyle w:val="rowtabella0"/>
              <w:jc w:val="center"/>
              <w:rPr>
                <w:color w:val="002060"/>
              </w:rPr>
            </w:pPr>
            <w:r w:rsidRPr="0063693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F5D5"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7BFEC"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AAEE1"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3C808"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D89A9" w14:textId="77777777" w:rsidR="00B00AC3" w:rsidRPr="00636931" w:rsidRDefault="00B00AC3" w:rsidP="000E40E5">
            <w:pPr>
              <w:pStyle w:val="rowtabella0"/>
              <w:jc w:val="center"/>
              <w:rPr>
                <w:color w:val="002060"/>
              </w:rPr>
            </w:pPr>
            <w:r w:rsidRPr="00636931">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6FF6B" w14:textId="77777777" w:rsidR="00B00AC3" w:rsidRPr="00636931" w:rsidRDefault="00B00AC3" w:rsidP="000E40E5">
            <w:pPr>
              <w:pStyle w:val="rowtabella0"/>
              <w:jc w:val="center"/>
              <w:rPr>
                <w:color w:val="002060"/>
              </w:rPr>
            </w:pPr>
            <w:r w:rsidRPr="0063693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1A2B6"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BD6E3" w14:textId="77777777" w:rsidR="00B00AC3" w:rsidRPr="00636931" w:rsidRDefault="00B00AC3" w:rsidP="000E40E5">
            <w:pPr>
              <w:pStyle w:val="rowtabella0"/>
              <w:jc w:val="center"/>
              <w:rPr>
                <w:color w:val="002060"/>
              </w:rPr>
            </w:pPr>
            <w:r w:rsidRPr="00636931">
              <w:rPr>
                <w:color w:val="002060"/>
              </w:rPr>
              <w:t>0</w:t>
            </w:r>
          </w:p>
        </w:tc>
      </w:tr>
      <w:tr w:rsidR="00B00AC3" w:rsidRPr="00636931" w14:paraId="43809E81"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D71A8F" w14:textId="77777777" w:rsidR="00B00AC3" w:rsidRPr="00636931" w:rsidRDefault="00B00AC3" w:rsidP="000E40E5">
            <w:pPr>
              <w:pStyle w:val="rowtabella0"/>
              <w:rPr>
                <w:color w:val="002060"/>
                <w:lang w:val="es-ES"/>
              </w:rPr>
            </w:pPr>
            <w:r w:rsidRPr="00636931">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2A63C" w14:textId="77777777" w:rsidR="00B00AC3" w:rsidRPr="00636931" w:rsidRDefault="00B00AC3" w:rsidP="000E40E5">
            <w:pPr>
              <w:pStyle w:val="rowtabella0"/>
              <w:jc w:val="center"/>
              <w:rPr>
                <w:color w:val="002060"/>
              </w:rPr>
            </w:pPr>
            <w:r w:rsidRPr="0063693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00DD0"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E9903"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0E79F"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2AF62"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EF660" w14:textId="77777777" w:rsidR="00B00AC3" w:rsidRPr="00636931" w:rsidRDefault="00B00AC3" w:rsidP="000E40E5">
            <w:pPr>
              <w:pStyle w:val="rowtabella0"/>
              <w:jc w:val="center"/>
              <w:rPr>
                <w:color w:val="002060"/>
              </w:rPr>
            </w:pPr>
            <w:r w:rsidRPr="0063693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EAE6C" w14:textId="77777777" w:rsidR="00B00AC3" w:rsidRPr="00636931" w:rsidRDefault="00B00AC3" w:rsidP="000E40E5">
            <w:pPr>
              <w:pStyle w:val="rowtabella0"/>
              <w:jc w:val="center"/>
              <w:rPr>
                <w:color w:val="002060"/>
              </w:rPr>
            </w:pPr>
            <w:r w:rsidRPr="0063693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62E24"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4EACD" w14:textId="77777777" w:rsidR="00B00AC3" w:rsidRPr="00636931" w:rsidRDefault="00B00AC3" w:rsidP="000E40E5">
            <w:pPr>
              <w:pStyle w:val="rowtabella0"/>
              <w:jc w:val="center"/>
              <w:rPr>
                <w:color w:val="002060"/>
              </w:rPr>
            </w:pPr>
            <w:r w:rsidRPr="00636931">
              <w:rPr>
                <w:color w:val="002060"/>
              </w:rPr>
              <w:t>0</w:t>
            </w:r>
          </w:p>
        </w:tc>
      </w:tr>
      <w:tr w:rsidR="00B00AC3" w:rsidRPr="00636931" w14:paraId="18226624"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D8126" w14:textId="77777777" w:rsidR="00B00AC3" w:rsidRPr="00636931" w:rsidRDefault="00B00AC3" w:rsidP="000E40E5">
            <w:pPr>
              <w:pStyle w:val="rowtabella0"/>
              <w:rPr>
                <w:color w:val="002060"/>
              </w:rPr>
            </w:pPr>
            <w:r w:rsidRPr="0063693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050D2" w14:textId="77777777" w:rsidR="00B00AC3" w:rsidRPr="00636931" w:rsidRDefault="00B00AC3" w:rsidP="000E40E5">
            <w:pPr>
              <w:pStyle w:val="rowtabella0"/>
              <w:jc w:val="center"/>
              <w:rPr>
                <w:color w:val="002060"/>
              </w:rPr>
            </w:pPr>
            <w:r w:rsidRPr="0063693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93CBD"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BFE32"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38E57"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89910"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4E582" w14:textId="77777777" w:rsidR="00B00AC3" w:rsidRPr="00636931" w:rsidRDefault="00B00AC3" w:rsidP="000E40E5">
            <w:pPr>
              <w:pStyle w:val="rowtabella0"/>
              <w:jc w:val="center"/>
              <w:rPr>
                <w:color w:val="002060"/>
              </w:rPr>
            </w:pPr>
            <w:r w:rsidRPr="0063693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59F3F" w14:textId="77777777" w:rsidR="00B00AC3" w:rsidRPr="00636931" w:rsidRDefault="00B00AC3" w:rsidP="000E40E5">
            <w:pPr>
              <w:pStyle w:val="rowtabella0"/>
              <w:jc w:val="center"/>
              <w:rPr>
                <w:color w:val="002060"/>
              </w:rPr>
            </w:pPr>
            <w:r w:rsidRPr="0063693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AE064"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F587C" w14:textId="77777777" w:rsidR="00B00AC3" w:rsidRPr="00636931" w:rsidRDefault="00B00AC3" w:rsidP="000E40E5">
            <w:pPr>
              <w:pStyle w:val="rowtabella0"/>
              <w:jc w:val="center"/>
              <w:rPr>
                <w:color w:val="002060"/>
              </w:rPr>
            </w:pPr>
            <w:r w:rsidRPr="00636931">
              <w:rPr>
                <w:color w:val="002060"/>
              </w:rPr>
              <w:t>0</w:t>
            </w:r>
          </w:p>
        </w:tc>
      </w:tr>
      <w:tr w:rsidR="00B00AC3" w:rsidRPr="00636931" w14:paraId="15C35701"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B5256D" w14:textId="77777777" w:rsidR="00B00AC3" w:rsidRPr="00636931" w:rsidRDefault="00B00AC3" w:rsidP="000E40E5">
            <w:pPr>
              <w:pStyle w:val="rowtabella0"/>
              <w:rPr>
                <w:color w:val="002060"/>
              </w:rPr>
            </w:pPr>
            <w:r w:rsidRPr="00636931">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9C933" w14:textId="77777777" w:rsidR="00B00AC3" w:rsidRPr="00636931" w:rsidRDefault="00B00AC3" w:rsidP="000E40E5">
            <w:pPr>
              <w:pStyle w:val="rowtabella0"/>
              <w:jc w:val="center"/>
              <w:rPr>
                <w:color w:val="002060"/>
              </w:rPr>
            </w:pPr>
            <w:r w:rsidRPr="0063693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87414"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A1933"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5B623"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912E4"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674D1" w14:textId="77777777" w:rsidR="00B00AC3" w:rsidRPr="00636931" w:rsidRDefault="00B00AC3" w:rsidP="000E40E5">
            <w:pPr>
              <w:pStyle w:val="rowtabella0"/>
              <w:jc w:val="center"/>
              <w:rPr>
                <w:color w:val="002060"/>
              </w:rPr>
            </w:pPr>
            <w:r w:rsidRPr="0063693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C5469" w14:textId="77777777" w:rsidR="00B00AC3" w:rsidRPr="00636931" w:rsidRDefault="00B00AC3" w:rsidP="000E40E5">
            <w:pPr>
              <w:pStyle w:val="rowtabella0"/>
              <w:jc w:val="center"/>
              <w:rPr>
                <w:color w:val="002060"/>
              </w:rPr>
            </w:pPr>
            <w:r w:rsidRPr="0063693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F1BDC"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C86FD" w14:textId="77777777" w:rsidR="00B00AC3" w:rsidRPr="00636931" w:rsidRDefault="00B00AC3" w:rsidP="000E40E5">
            <w:pPr>
              <w:pStyle w:val="rowtabella0"/>
              <w:jc w:val="center"/>
              <w:rPr>
                <w:color w:val="002060"/>
              </w:rPr>
            </w:pPr>
            <w:r w:rsidRPr="00636931">
              <w:rPr>
                <w:color w:val="002060"/>
              </w:rPr>
              <w:t>0</w:t>
            </w:r>
          </w:p>
        </w:tc>
      </w:tr>
      <w:tr w:rsidR="00B00AC3" w:rsidRPr="00636931" w14:paraId="0396E0F6"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ED7298" w14:textId="77777777" w:rsidR="00B00AC3" w:rsidRPr="00636931" w:rsidRDefault="00B00AC3" w:rsidP="000E40E5">
            <w:pPr>
              <w:pStyle w:val="rowtabella0"/>
              <w:rPr>
                <w:color w:val="002060"/>
              </w:rPr>
            </w:pPr>
            <w:r w:rsidRPr="0063693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1F1A9" w14:textId="77777777" w:rsidR="00B00AC3" w:rsidRPr="00636931" w:rsidRDefault="00B00AC3" w:rsidP="000E40E5">
            <w:pPr>
              <w:pStyle w:val="rowtabella0"/>
              <w:jc w:val="center"/>
              <w:rPr>
                <w:color w:val="002060"/>
              </w:rPr>
            </w:pPr>
            <w:r w:rsidRPr="0063693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09BF8"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C2CB5"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C127B"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DB813"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B7E02" w14:textId="77777777" w:rsidR="00B00AC3" w:rsidRPr="00636931" w:rsidRDefault="00B00AC3" w:rsidP="000E40E5">
            <w:pPr>
              <w:pStyle w:val="rowtabella0"/>
              <w:jc w:val="center"/>
              <w:rPr>
                <w:color w:val="002060"/>
              </w:rPr>
            </w:pPr>
            <w:r w:rsidRPr="0063693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DC2AE" w14:textId="77777777" w:rsidR="00B00AC3" w:rsidRPr="00636931" w:rsidRDefault="00B00AC3" w:rsidP="000E40E5">
            <w:pPr>
              <w:pStyle w:val="rowtabella0"/>
              <w:jc w:val="center"/>
              <w:rPr>
                <w:color w:val="002060"/>
              </w:rPr>
            </w:pPr>
            <w:r w:rsidRPr="0063693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270A5"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81EEA" w14:textId="77777777" w:rsidR="00B00AC3" w:rsidRPr="00636931" w:rsidRDefault="00B00AC3" w:rsidP="000E40E5">
            <w:pPr>
              <w:pStyle w:val="rowtabella0"/>
              <w:jc w:val="center"/>
              <w:rPr>
                <w:color w:val="002060"/>
              </w:rPr>
            </w:pPr>
            <w:r w:rsidRPr="00636931">
              <w:rPr>
                <w:color w:val="002060"/>
              </w:rPr>
              <w:t>0</w:t>
            </w:r>
          </w:p>
        </w:tc>
      </w:tr>
      <w:tr w:rsidR="00B00AC3" w:rsidRPr="00636931" w14:paraId="73B098ED"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40EAB3" w14:textId="77777777" w:rsidR="00B00AC3" w:rsidRPr="00636931" w:rsidRDefault="00B00AC3" w:rsidP="000E40E5">
            <w:pPr>
              <w:pStyle w:val="rowtabella0"/>
              <w:rPr>
                <w:color w:val="002060"/>
              </w:rPr>
            </w:pPr>
            <w:r w:rsidRPr="00636931">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8AABF" w14:textId="77777777" w:rsidR="00B00AC3" w:rsidRPr="00636931" w:rsidRDefault="00B00AC3" w:rsidP="000E40E5">
            <w:pPr>
              <w:pStyle w:val="rowtabella0"/>
              <w:jc w:val="center"/>
              <w:rPr>
                <w:color w:val="002060"/>
              </w:rPr>
            </w:pPr>
            <w:r w:rsidRPr="006369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B336F"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0FF32"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ADAC9"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81EA5"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C80AC" w14:textId="77777777" w:rsidR="00B00AC3" w:rsidRPr="00636931" w:rsidRDefault="00B00AC3" w:rsidP="000E40E5">
            <w:pPr>
              <w:pStyle w:val="rowtabella0"/>
              <w:jc w:val="center"/>
              <w:rPr>
                <w:color w:val="002060"/>
              </w:rPr>
            </w:pPr>
            <w:r w:rsidRPr="0063693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1336E" w14:textId="77777777" w:rsidR="00B00AC3" w:rsidRPr="00636931" w:rsidRDefault="00B00AC3" w:rsidP="000E40E5">
            <w:pPr>
              <w:pStyle w:val="rowtabella0"/>
              <w:jc w:val="center"/>
              <w:rPr>
                <w:color w:val="002060"/>
              </w:rPr>
            </w:pPr>
            <w:r w:rsidRPr="0063693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EE0DA"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4AF2A" w14:textId="77777777" w:rsidR="00B00AC3" w:rsidRPr="00636931" w:rsidRDefault="00B00AC3" w:rsidP="000E40E5">
            <w:pPr>
              <w:pStyle w:val="rowtabella0"/>
              <w:jc w:val="center"/>
              <w:rPr>
                <w:color w:val="002060"/>
              </w:rPr>
            </w:pPr>
            <w:r w:rsidRPr="00636931">
              <w:rPr>
                <w:color w:val="002060"/>
              </w:rPr>
              <w:t>0</w:t>
            </w:r>
          </w:p>
        </w:tc>
      </w:tr>
      <w:tr w:rsidR="00B00AC3" w:rsidRPr="00636931" w14:paraId="213B2F02"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79E8D" w14:textId="77777777" w:rsidR="00B00AC3" w:rsidRPr="00636931" w:rsidRDefault="00B00AC3" w:rsidP="000E40E5">
            <w:pPr>
              <w:pStyle w:val="rowtabella0"/>
              <w:rPr>
                <w:color w:val="002060"/>
              </w:rPr>
            </w:pPr>
            <w:r w:rsidRPr="00636931">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A7B23" w14:textId="77777777" w:rsidR="00B00AC3" w:rsidRPr="00636931" w:rsidRDefault="00B00AC3" w:rsidP="000E40E5">
            <w:pPr>
              <w:pStyle w:val="rowtabella0"/>
              <w:jc w:val="center"/>
              <w:rPr>
                <w:color w:val="002060"/>
              </w:rPr>
            </w:pPr>
            <w:r w:rsidRPr="0063693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2C77B"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B8463"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2A77A"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FC12C"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28443" w14:textId="77777777" w:rsidR="00B00AC3" w:rsidRPr="00636931" w:rsidRDefault="00B00AC3" w:rsidP="000E40E5">
            <w:pPr>
              <w:pStyle w:val="rowtabella0"/>
              <w:jc w:val="center"/>
              <w:rPr>
                <w:color w:val="002060"/>
              </w:rPr>
            </w:pPr>
            <w:r w:rsidRPr="0063693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8B88F" w14:textId="77777777" w:rsidR="00B00AC3" w:rsidRPr="00636931" w:rsidRDefault="00B00AC3" w:rsidP="000E40E5">
            <w:pPr>
              <w:pStyle w:val="rowtabella0"/>
              <w:jc w:val="center"/>
              <w:rPr>
                <w:color w:val="002060"/>
              </w:rPr>
            </w:pPr>
            <w:r w:rsidRPr="0063693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D24F5"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FB122" w14:textId="77777777" w:rsidR="00B00AC3" w:rsidRPr="00636931" w:rsidRDefault="00B00AC3" w:rsidP="000E40E5">
            <w:pPr>
              <w:pStyle w:val="rowtabella0"/>
              <w:jc w:val="center"/>
              <w:rPr>
                <w:color w:val="002060"/>
              </w:rPr>
            </w:pPr>
            <w:r w:rsidRPr="00636931">
              <w:rPr>
                <w:color w:val="002060"/>
              </w:rPr>
              <w:t>0</w:t>
            </w:r>
          </w:p>
        </w:tc>
      </w:tr>
      <w:tr w:rsidR="00B00AC3" w:rsidRPr="00636931" w14:paraId="3247B193"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72867" w14:textId="77777777" w:rsidR="00B00AC3" w:rsidRPr="00636931" w:rsidRDefault="00B00AC3" w:rsidP="000E40E5">
            <w:pPr>
              <w:pStyle w:val="rowtabella0"/>
              <w:rPr>
                <w:color w:val="002060"/>
              </w:rPr>
            </w:pPr>
            <w:r w:rsidRPr="00636931">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5FEF7"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313D5"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CC4DF"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96777"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332E0"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36B67" w14:textId="77777777" w:rsidR="00B00AC3" w:rsidRPr="00636931" w:rsidRDefault="00B00AC3" w:rsidP="000E40E5">
            <w:pPr>
              <w:pStyle w:val="rowtabella0"/>
              <w:jc w:val="center"/>
              <w:rPr>
                <w:color w:val="002060"/>
              </w:rPr>
            </w:pPr>
            <w:r w:rsidRPr="0063693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C38D0" w14:textId="77777777" w:rsidR="00B00AC3" w:rsidRPr="00636931" w:rsidRDefault="00B00AC3" w:rsidP="000E40E5">
            <w:pPr>
              <w:pStyle w:val="rowtabella0"/>
              <w:jc w:val="center"/>
              <w:rPr>
                <w:color w:val="002060"/>
              </w:rPr>
            </w:pPr>
            <w:r w:rsidRPr="0063693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C8111" w14:textId="77777777" w:rsidR="00B00AC3" w:rsidRPr="00636931" w:rsidRDefault="00B00AC3" w:rsidP="000E40E5">
            <w:pPr>
              <w:pStyle w:val="rowtabella0"/>
              <w:jc w:val="center"/>
              <w:rPr>
                <w:color w:val="002060"/>
              </w:rPr>
            </w:pPr>
            <w:r w:rsidRPr="0063693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04C9A" w14:textId="77777777" w:rsidR="00B00AC3" w:rsidRPr="00636931" w:rsidRDefault="00B00AC3" w:rsidP="000E40E5">
            <w:pPr>
              <w:pStyle w:val="rowtabella0"/>
              <w:jc w:val="center"/>
              <w:rPr>
                <w:color w:val="002060"/>
              </w:rPr>
            </w:pPr>
            <w:r w:rsidRPr="00636931">
              <w:rPr>
                <w:color w:val="002060"/>
              </w:rPr>
              <w:t>0</w:t>
            </w:r>
          </w:p>
        </w:tc>
      </w:tr>
      <w:tr w:rsidR="00B00AC3" w:rsidRPr="00636931" w14:paraId="6C2C35E2"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74112C" w14:textId="77777777" w:rsidR="00B00AC3" w:rsidRPr="00636931" w:rsidRDefault="00B00AC3" w:rsidP="000E40E5">
            <w:pPr>
              <w:pStyle w:val="rowtabella0"/>
              <w:rPr>
                <w:color w:val="002060"/>
              </w:rPr>
            </w:pPr>
            <w:r w:rsidRPr="00636931">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38460"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A23F9"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30424"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29625"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6E4B4"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0B05F" w14:textId="77777777" w:rsidR="00B00AC3" w:rsidRPr="00636931" w:rsidRDefault="00B00AC3" w:rsidP="000E40E5">
            <w:pPr>
              <w:pStyle w:val="rowtabella0"/>
              <w:jc w:val="center"/>
              <w:rPr>
                <w:color w:val="002060"/>
              </w:rPr>
            </w:pPr>
            <w:r w:rsidRPr="0063693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B0454" w14:textId="77777777" w:rsidR="00B00AC3" w:rsidRPr="00636931" w:rsidRDefault="00B00AC3" w:rsidP="000E40E5">
            <w:pPr>
              <w:pStyle w:val="rowtabella0"/>
              <w:jc w:val="center"/>
              <w:rPr>
                <w:color w:val="002060"/>
              </w:rPr>
            </w:pPr>
            <w:r w:rsidRPr="0063693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1DFDC" w14:textId="77777777" w:rsidR="00B00AC3" w:rsidRPr="00636931" w:rsidRDefault="00B00AC3" w:rsidP="000E40E5">
            <w:pPr>
              <w:pStyle w:val="rowtabella0"/>
              <w:jc w:val="center"/>
              <w:rPr>
                <w:color w:val="002060"/>
              </w:rPr>
            </w:pPr>
            <w:r w:rsidRPr="0063693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D07D" w14:textId="77777777" w:rsidR="00B00AC3" w:rsidRPr="00636931" w:rsidRDefault="00B00AC3" w:rsidP="000E40E5">
            <w:pPr>
              <w:pStyle w:val="rowtabella0"/>
              <w:jc w:val="center"/>
              <w:rPr>
                <w:color w:val="002060"/>
              </w:rPr>
            </w:pPr>
            <w:r w:rsidRPr="00636931">
              <w:rPr>
                <w:color w:val="002060"/>
              </w:rPr>
              <w:t>0</w:t>
            </w:r>
          </w:p>
        </w:tc>
      </w:tr>
      <w:tr w:rsidR="00B00AC3" w:rsidRPr="00636931" w14:paraId="36CD01D3" w14:textId="77777777" w:rsidTr="000E40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1BFD49" w14:textId="77777777" w:rsidR="00B00AC3" w:rsidRPr="00636931" w:rsidRDefault="00B00AC3" w:rsidP="000E40E5">
            <w:pPr>
              <w:pStyle w:val="rowtabella0"/>
              <w:rPr>
                <w:color w:val="002060"/>
              </w:rPr>
            </w:pPr>
            <w:r w:rsidRPr="00636931">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0BFCD"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ACCB3"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BD5D5"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707F2"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8B844"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1CB04" w14:textId="77777777" w:rsidR="00B00AC3" w:rsidRPr="00636931" w:rsidRDefault="00B00AC3" w:rsidP="000E40E5">
            <w:pPr>
              <w:pStyle w:val="rowtabella0"/>
              <w:jc w:val="center"/>
              <w:rPr>
                <w:color w:val="002060"/>
              </w:rPr>
            </w:pPr>
            <w:r w:rsidRPr="0063693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628C8" w14:textId="77777777" w:rsidR="00B00AC3" w:rsidRPr="00636931" w:rsidRDefault="00B00AC3" w:rsidP="000E40E5">
            <w:pPr>
              <w:pStyle w:val="rowtabella0"/>
              <w:jc w:val="center"/>
              <w:rPr>
                <w:color w:val="002060"/>
              </w:rPr>
            </w:pPr>
            <w:r w:rsidRPr="00636931">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74058" w14:textId="77777777" w:rsidR="00B00AC3" w:rsidRPr="00636931" w:rsidRDefault="00B00AC3" w:rsidP="000E40E5">
            <w:pPr>
              <w:pStyle w:val="rowtabella0"/>
              <w:jc w:val="center"/>
              <w:rPr>
                <w:color w:val="002060"/>
              </w:rPr>
            </w:pPr>
            <w:r w:rsidRPr="0063693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C58F2" w14:textId="77777777" w:rsidR="00B00AC3" w:rsidRPr="00636931" w:rsidRDefault="00B00AC3" w:rsidP="000E40E5">
            <w:pPr>
              <w:pStyle w:val="rowtabella0"/>
              <w:jc w:val="center"/>
              <w:rPr>
                <w:color w:val="002060"/>
              </w:rPr>
            </w:pPr>
            <w:r w:rsidRPr="00636931">
              <w:rPr>
                <w:color w:val="002060"/>
              </w:rPr>
              <w:t>0</w:t>
            </w:r>
          </w:p>
        </w:tc>
      </w:tr>
    </w:tbl>
    <w:p w14:paraId="71CBC12F" w14:textId="77777777" w:rsidR="00B00AC3" w:rsidRPr="00636931" w:rsidRDefault="00B00AC3" w:rsidP="00B00AC3">
      <w:pPr>
        <w:pStyle w:val="breakline"/>
        <w:rPr>
          <w:color w:val="002060"/>
        </w:rPr>
      </w:pPr>
    </w:p>
    <w:p w14:paraId="30BF177E" w14:textId="77777777" w:rsidR="00B00AC3" w:rsidRPr="00636931" w:rsidRDefault="00B00AC3" w:rsidP="00B00AC3">
      <w:pPr>
        <w:pStyle w:val="titoloprinc0"/>
        <w:rPr>
          <w:color w:val="002060"/>
        </w:rPr>
      </w:pPr>
      <w:r w:rsidRPr="00636931">
        <w:rPr>
          <w:color w:val="002060"/>
        </w:rPr>
        <w:t>PROGRAMMA GARE</w:t>
      </w:r>
    </w:p>
    <w:p w14:paraId="2DF51A83" w14:textId="77777777" w:rsidR="00B00AC3" w:rsidRPr="00636931" w:rsidRDefault="00B00AC3" w:rsidP="00B00AC3">
      <w:pPr>
        <w:pStyle w:val="breakline"/>
        <w:rPr>
          <w:color w:val="002060"/>
        </w:rPr>
      </w:pPr>
    </w:p>
    <w:p w14:paraId="2F06CFFC" w14:textId="77777777" w:rsidR="00B00AC3" w:rsidRPr="00636931" w:rsidRDefault="00B00AC3" w:rsidP="00B00AC3">
      <w:pPr>
        <w:pStyle w:val="sottotitolocampionato10"/>
        <w:rPr>
          <w:color w:val="002060"/>
        </w:rPr>
      </w:pPr>
      <w:r w:rsidRPr="00636931">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6"/>
        <w:gridCol w:w="385"/>
        <w:gridCol w:w="898"/>
        <w:gridCol w:w="1175"/>
        <w:gridCol w:w="1549"/>
        <w:gridCol w:w="1555"/>
      </w:tblGrid>
      <w:tr w:rsidR="00B00AC3" w:rsidRPr="00636931" w14:paraId="56F4C089" w14:textId="77777777" w:rsidTr="000E40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5B975" w14:textId="77777777" w:rsidR="00B00AC3" w:rsidRPr="00636931" w:rsidRDefault="00B00AC3" w:rsidP="000E40E5">
            <w:pPr>
              <w:pStyle w:val="headertabella0"/>
              <w:rPr>
                <w:color w:val="002060"/>
              </w:rPr>
            </w:pPr>
            <w:r w:rsidRPr="006369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89F35" w14:textId="77777777" w:rsidR="00B00AC3" w:rsidRPr="00636931" w:rsidRDefault="00B00AC3" w:rsidP="000E40E5">
            <w:pPr>
              <w:pStyle w:val="headertabella0"/>
              <w:rPr>
                <w:color w:val="002060"/>
              </w:rPr>
            </w:pPr>
            <w:r w:rsidRPr="006369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0AF0F" w14:textId="77777777" w:rsidR="00B00AC3" w:rsidRPr="00636931" w:rsidRDefault="00B00AC3" w:rsidP="000E40E5">
            <w:pPr>
              <w:pStyle w:val="headertabella0"/>
              <w:rPr>
                <w:color w:val="002060"/>
              </w:rPr>
            </w:pPr>
            <w:r w:rsidRPr="006369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8C77C" w14:textId="77777777" w:rsidR="00B00AC3" w:rsidRPr="00636931" w:rsidRDefault="00B00AC3" w:rsidP="000E40E5">
            <w:pPr>
              <w:pStyle w:val="headertabella0"/>
              <w:rPr>
                <w:color w:val="002060"/>
              </w:rPr>
            </w:pPr>
            <w:r w:rsidRPr="006369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9D5C3" w14:textId="77777777" w:rsidR="00B00AC3" w:rsidRPr="00636931" w:rsidRDefault="00B00AC3" w:rsidP="000E40E5">
            <w:pPr>
              <w:pStyle w:val="headertabella0"/>
              <w:rPr>
                <w:color w:val="002060"/>
              </w:rPr>
            </w:pPr>
            <w:r w:rsidRPr="006369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A5B06" w14:textId="77777777" w:rsidR="00B00AC3" w:rsidRPr="00636931" w:rsidRDefault="00B00AC3" w:rsidP="000E40E5">
            <w:pPr>
              <w:pStyle w:val="headertabella0"/>
              <w:rPr>
                <w:color w:val="002060"/>
              </w:rPr>
            </w:pPr>
            <w:proofErr w:type="spellStart"/>
            <w:r w:rsidRPr="00636931">
              <w:rPr>
                <w:color w:val="002060"/>
              </w:rPr>
              <w:t>Localita'</w:t>
            </w:r>
            <w:proofErr w:type="spellEnd"/>
            <w:r w:rsidRPr="006369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2F66E" w14:textId="77777777" w:rsidR="00B00AC3" w:rsidRPr="00636931" w:rsidRDefault="00B00AC3" w:rsidP="000E40E5">
            <w:pPr>
              <w:pStyle w:val="headertabella0"/>
              <w:rPr>
                <w:color w:val="002060"/>
              </w:rPr>
            </w:pPr>
            <w:r w:rsidRPr="00636931">
              <w:rPr>
                <w:color w:val="002060"/>
              </w:rPr>
              <w:t>Indirizzo Impianto</w:t>
            </w:r>
          </w:p>
        </w:tc>
      </w:tr>
      <w:tr w:rsidR="00B00AC3" w:rsidRPr="00636931" w14:paraId="189A6A22" w14:textId="77777777" w:rsidTr="000E40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8B3B2A" w14:textId="77777777" w:rsidR="00B00AC3" w:rsidRPr="00636931" w:rsidRDefault="00B00AC3" w:rsidP="000E40E5">
            <w:pPr>
              <w:pStyle w:val="rowtabella0"/>
              <w:rPr>
                <w:color w:val="002060"/>
              </w:rPr>
            </w:pPr>
            <w:r w:rsidRPr="00636931">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9633F" w14:textId="77777777" w:rsidR="00B00AC3" w:rsidRPr="00636931" w:rsidRDefault="00B00AC3" w:rsidP="000E40E5">
            <w:pPr>
              <w:pStyle w:val="rowtabella0"/>
              <w:rPr>
                <w:color w:val="002060"/>
              </w:rPr>
            </w:pPr>
            <w:r w:rsidRPr="00636931">
              <w:rPr>
                <w:color w:val="002060"/>
              </w:rPr>
              <w:t>FUTSAL MONTEMARCIANO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12913" w14:textId="77777777" w:rsidR="00B00AC3" w:rsidRPr="00636931" w:rsidRDefault="00B00AC3" w:rsidP="000E40E5">
            <w:pPr>
              <w:pStyle w:val="rowtabella0"/>
              <w:jc w:val="center"/>
              <w:rPr>
                <w:color w:val="002060"/>
              </w:rPr>
            </w:pPr>
            <w:r w:rsidRPr="0063693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6198CB" w14:textId="77777777" w:rsidR="00B00AC3" w:rsidRPr="00636931" w:rsidRDefault="00B00AC3" w:rsidP="000E40E5">
            <w:pPr>
              <w:pStyle w:val="rowtabella0"/>
              <w:rPr>
                <w:color w:val="002060"/>
              </w:rPr>
            </w:pPr>
            <w:r w:rsidRPr="00636931">
              <w:rPr>
                <w:color w:val="002060"/>
              </w:rPr>
              <w:t>17/02/2023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F63E2" w14:textId="77777777" w:rsidR="00B00AC3" w:rsidRPr="00636931" w:rsidRDefault="00B00AC3" w:rsidP="000E40E5">
            <w:pPr>
              <w:pStyle w:val="rowtabella0"/>
              <w:rPr>
                <w:color w:val="002060"/>
              </w:rPr>
            </w:pPr>
            <w:r w:rsidRPr="00636931">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7C185" w14:textId="77777777" w:rsidR="00B00AC3" w:rsidRPr="00636931" w:rsidRDefault="00B00AC3" w:rsidP="000E40E5">
            <w:pPr>
              <w:pStyle w:val="rowtabella0"/>
              <w:rPr>
                <w:color w:val="002060"/>
              </w:rPr>
            </w:pPr>
            <w:r w:rsidRPr="00636931">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80527" w14:textId="77777777" w:rsidR="00B00AC3" w:rsidRPr="00636931" w:rsidRDefault="00B00AC3" w:rsidP="000E40E5">
            <w:pPr>
              <w:pStyle w:val="rowtabella0"/>
              <w:rPr>
                <w:color w:val="002060"/>
              </w:rPr>
            </w:pPr>
            <w:r w:rsidRPr="00636931">
              <w:rPr>
                <w:color w:val="002060"/>
              </w:rPr>
              <w:t>VIA RISORGIMENTO 16</w:t>
            </w:r>
          </w:p>
        </w:tc>
      </w:tr>
      <w:tr w:rsidR="00B00AC3" w:rsidRPr="00636931" w14:paraId="45FFEE14"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E66055" w14:textId="77777777" w:rsidR="00B00AC3" w:rsidRPr="00636931" w:rsidRDefault="00B00AC3" w:rsidP="000E40E5">
            <w:pPr>
              <w:pStyle w:val="rowtabella0"/>
              <w:rPr>
                <w:color w:val="002060"/>
              </w:rPr>
            </w:pPr>
            <w:r w:rsidRPr="00636931">
              <w:rPr>
                <w:color w:val="002060"/>
              </w:rPr>
              <w:t>ANCONITANA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0A8FBE" w14:textId="77777777" w:rsidR="00B00AC3" w:rsidRPr="00636931" w:rsidRDefault="00B00AC3" w:rsidP="000E40E5">
            <w:pPr>
              <w:pStyle w:val="rowtabella0"/>
              <w:rPr>
                <w:color w:val="002060"/>
              </w:rPr>
            </w:pPr>
            <w:r w:rsidRPr="00636931">
              <w:rPr>
                <w:color w:val="002060"/>
              </w:rPr>
              <w:t>NEW ACADEMY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395765"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DAA2C5"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A33AAE" w14:textId="77777777" w:rsidR="00B00AC3" w:rsidRPr="00636931" w:rsidRDefault="00B00AC3" w:rsidP="000E40E5">
            <w:pPr>
              <w:pStyle w:val="rowtabella0"/>
              <w:rPr>
                <w:color w:val="002060"/>
              </w:rPr>
            </w:pPr>
            <w:r w:rsidRPr="00636931">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0EFA42" w14:textId="77777777" w:rsidR="00B00AC3" w:rsidRPr="00636931" w:rsidRDefault="00B00AC3" w:rsidP="000E40E5">
            <w:pPr>
              <w:pStyle w:val="rowtabella0"/>
              <w:rPr>
                <w:color w:val="002060"/>
              </w:rPr>
            </w:pPr>
            <w:r w:rsidRPr="0063693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A36FAD" w14:textId="77777777" w:rsidR="00B00AC3" w:rsidRPr="00636931" w:rsidRDefault="00B00AC3" w:rsidP="000E40E5">
            <w:pPr>
              <w:pStyle w:val="rowtabella0"/>
              <w:rPr>
                <w:color w:val="002060"/>
              </w:rPr>
            </w:pPr>
            <w:r w:rsidRPr="00636931">
              <w:rPr>
                <w:color w:val="002060"/>
              </w:rPr>
              <w:t>VIA GROTTE DI POSATORA 19/A</w:t>
            </w:r>
          </w:p>
        </w:tc>
      </w:tr>
      <w:tr w:rsidR="00B00AC3" w:rsidRPr="00636931" w14:paraId="64C4FDC6"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5D51E1" w14:textId="77777777" w:rsidR="00B00AC3" w:rsidRPr="00636931" w:rsidRDefault="00B00AC3" w:rsidP="000E40E5">
            <w:pPr>
              <w:pStyle w:val="rowtabella0"/>
              <w:rPr>
                <w:color w:val="002060"/>
              </w:rPr>
            </w:pPr>
            <w:r w:rsidRPr="00636931">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1AEBB2" w14:textId="77777777" w:rsidR="00B00AC3" w:rsidRPr="00636931" w:rsidRDefault="00B00AC3" w:rsidP="000E40E5">
            <w:pPr>
              <w:pStyle w:val="rowtabella0"/>
              <w:rPr>
                <w:color w:val="002060"/>
              </w:rPr>
            </w:pPr>
            <w:r w:rsidRPr="00636931">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D0E607"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1576A1"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74E165" w14:textId="77777777" w:rsidR="00B00AC3" w:rsidRPr="00636931" w:rsidRDefault="00B00AC3" w:rsidP="000E40E5">
            <w:pPr>
              <w:pStyle w:val="rowtabella0"/>
              <w:rPr>
                <w:color w:val="002060"/>
              </w:rPr>
            </w:pPr>
            <w:r w:rsidRPr="00636931">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F7B08A" w14:textId="77777777" w:rsidR="00B00AC3" w:rsidRPr="00636931" w:rsidRDefault="00B00AC3" w:rsidP="000E40E5">
            <w:pPr>
              <w:pStyle w:val="rowtabella0"/>
              <w:rPr>
                <w:color w:val="002060"/>
              </w:rPr>
            </w:pPr>
            <w:r w:rsidRPr="00636931">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3C779A" w14:textId="77777777" w:rsidR="00B00AC3" w:rsidRPr="00636931" w:rsidRDefault="00B00AC3" w:rsidP="000E40E5">
            <w:pPr>
              <w:pStyle w:val="rowtabella0"/>
              <w:rPr>
                <w:color w:val="002060"/>
              </w:rPr>
            </w:pPr>
            <w:r w:rsidRPr="00636931">
              <w:rPr>
                <w:color w:val="002060"/>
              </w:rPr>
              <w:t>VIA ROSSINI</w:t>
            </w:r>
          </w:p>
        </w:tc>
      </w:tr>
      <w:tr w:rsidR="00B00AC3" w:rsidRPr="00636931" w14:paraId="2C96C269"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4882ED" w14:textId="77777777" w:rsidR="00B00AC3" w:rsidRPr="00636931" w:rsidRDefault="00B00AC3" w:rsidP="000E40E5">
            <w:pPr>
              <w:pStyle w:val="rowtabella0"/>
              <w:rPr>
                <w:color w:val="002060"/>
              </w:rPr>
            </w:pPr>
            <w:r w:rsidRPr="00636931">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D3A174" w14:textId="77777777" w:rsidR="00B00AC3" w:rsidRPr="00636931" w:rsidRDefault="00B00AC3" w:rsidP="000E40E5">
            <w:pPr>
              <w:pStyle w:val="rowtabella0"/>
              <w:rPr>
                <w:color w:val="002060"/>
              </w:rPr>
            </w:pPr>
            <w:r w:rsidRPr="00636931">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E5B395"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27502A" w14:textId="77777777" w:rsidR="00B00AC3" w:rsidRPr="00636931" w:rsidRDefault="00B00AC3" w:rsidP="000E40E5">
            <w:pPr>
              <w:pStyle w:val="rowtabella0"/>
              <w:rPr>
                <w:color w:val="002060"/>
              </w:rPr>
            </w:pPr>
            <w:r w:rsidRPr="00636931">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3B50F9" w14:textId="77777777" w:rsidR="00B00AC3" w:rsidRPr="00636931" w:rsidRDefault="00B00AC3" w:rsidP="000E40E5">
            <w:pPr>
              <w:pStyle w:val="rowtabella0"/>
              <w:rPr>
                <w:color w:val="002060"/>
              </w:rPr>
            </w:pPr>
            <w:r w:rsidRPr="00636931">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9E21B9" w14:textId="77777777" w:rsidR="00B00AC3" w:rsidRPr="00636931" w:rsidRDefault="00B00AC3" w:rsidP="000E40E5">
            <w:pPr>
              <w:pStyle w:val="rowtabella0"/>
              <w:rPr>
                <w:color w:val="002060"/>
              </w:rPr>
            </w:pPr>
            <w:r w:rsidRPr="00636931">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8071B2" w14:textId="77777777" w:rsidR="00B00AC3" w:rsidRPr="00636931" w:rsidRDefault="00B00AC3" w:rsidP="000E40E5">
            <w:pPr>
              <w:pStyle w:val="rowtabella0"/>
              <w:rPr>
                <w:color w:val="002060"/>
              </w:rPr>
            </w:pPr>
            <w:r w:rsidRPr="00636931">
              <w:rPr>
                <w:color w:val="002060"/>
              </w:rPr>
              <w:t>VIA FALCONARA</w:t>
            </w:r>
          </w:p>
        </w:tc>
      </w:tr>
      <w:tr w:rsidR="00B00AC3" w:rsidRPr="00636931" w14:paraId="50DD9B52"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ACFCA7" w14:textId="77777777" w:rsidR="00B00AC3" w:rsidRPr="00636931" w:rsidRDefault="00B00AC3" w:rsidP="000E40E5">
            <w:pPr>
              <w:pStyle w:val="rowtabella0"/>
              <w:rPr>
                <w:color w:val="002060"/>
              </w:rPr>
            </w:pPr>
            <w:r w:rsidRPr="00636931">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656996" w14:textId="77777777" w:rsidR="00B00AC3" w:rsidRPr="00636931" w:rsidRDefault="00B00AC3" w:rsidP="000E40E5">
            <w:pPr>
              <w:pStyle w:val="rowtabella0"/>
              <w:rPr>
                <w:color w:val="002060"/>
              </w:rPr>
            </w:pPr>
            <w:r w:rsidRPr="00636931">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906DF0"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D69736" w14:textId="77777777" w:rsidR="00B00AC3" w:rsidRPr="00636931" w:rsidRDefault="00B00AC3" w:rsidP="000E40E5">
            <w:pPr>
              <w:pStyle w:val="rowtabella0"/>
              <w:rPr>
                <w:color w:val="002060"/>
              </w:rPr>
            </w:pPr>
            <w:r w:rsidRPr="00636931">
              <w:rPr>
                <w:color w:val="002060"/>
              </w:rPr>
              <w:t>18/02/2023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73B261" w14:textId="77777777" w:rsidR="00B00AC3" w:rsidRPr="00636931" w:rsidRDefault="00B00AC3" w:rsidP="000E40E5">
            <w:pPr>
              <w:pStyle w:val="rowtabella0"/>
              <w:rPr>
                <w:color w:val="002060"/>
              </w:rPr>
            </w:pPr>
            <w:r w:rsidRPr="00636931">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8F232F" w14:textId="77777777" w:rsidR="00B00AC3" w:rsidRPr="00636931" w:rsidRDefault="00B00AC3" w:rsidP="000E40E5">
            <w:pPr>
              <w:pStyle w:val="rowtabella0"/>
              <w:rPr>
                <w:color w:val="002060"/>
              </w:rPr>
            </w:pPr>
            <w:r w:rsidRPr="0063693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4583C9" w14:textId="77777777" w:rsidR="00B00AC3" w:rsidRPr="00636931" w:rsidRDefault="00B00AC3" w:rsidP="000E40E5">
            <w:pPr>
              <w:pStyle w:val="rowtabella0"/>
              <w:rPr>
                <w:color w:val="002060"/>
              </w:rPr>
            </w:pPr>
            <w:r w:rsidRPr="00636931">
              <w:rPr>
                <w:color w:val="002060"/>
              </w:rPr>
              <w:t>VIA DELLO STADIO</w:t>
            </w:r>
          </w:p>
        </w:tc>
      </w:tr>
      <w:tr w:rsidR="00B00AC3" w:rsidRPr="00636931" w14:paraId="78660C38"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9C88CE" w14:textId="77777777" w:rsidR="00B00AC3" w:rsidRPr="00636931" w:rsidRDefault="00B00AC3" w:rsidP="000E40E5">
            <w:pPr>
              <w:pStyle w:val="rowtabella0"/>
              <w:rPr>
                <w:color w:val="002060"/>
              </w:rPr>
            </w:pPr>
            <w:r w:rsidRPr="00636931">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3935E1" w14:textId="77777777" w:rsidR="00B00AC3" w:rsidRPr="00636931" w:rsidRDefault="00B00AC3" w:rsidP="000E40E5">
            <w:pPr>
              <w:pStyle w:val="rowtabella0"/>
              <w:rPr>
                <w:color w:val="002060"/>
              </w:rPr>
            </w:pPr>
            <w:r w:rsidRPr="00636931">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D4D9EB"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B8FCD7" w14:textId="77777777" w:rsidR="00B00AC3" w:rsidRPr="00636931" w:rsidRDefault="00B00AC3" w:rsidP="000E40E5">
            <w:pPr>
              <w:pStyle w:val="rowtabella0"/>
              <w:rPr>
                <w:color w:val="002060"/>
              </w:rPr>
            </w:pPr>
            <w:r w:rsidRPr="00636931">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C8903B" w14:textId="77777777" w:rsidR="00B00AC3" w:rsidRPr="00636931" w:rsidRDefault="00B00AC3" w:rsidP="000E40E5">
            <w:pPr>
              <w:pStyle w:val="rowtabella0"/>
              <w:rPr>
                <w:color w:val="002060"/>
              </w:rPr>
            </w:pPr>
            <w:r w:rsidRPr="00636931">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521641" w14:textId="77777777" w:rsidR="00B00AC3" w:rsidRPr="00636931" w:rsidRDefault="00B00AC3" w:rsidP="000E40E5">
            <w:pPr>
              <w:pStyle w:val="rowtabella0"/>
              <w:rPr>
                <w:color w:val="002060"/>
              </w:rPr>
            </w:pPr>
            <w:r w:rsidRPr="00636931">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2C87E3" w14:textId="77777777" w:rsidR="00B00AC3" w:rsidRPr="00636931" w:rsidRDefault="00B00AC3" w:rsidP="000E40E5">
            <w:pPr>
              <w:pStyle w:val="rowtabella0"/>
              <w:rPr>
                <w:color w:val="002060"/>
              </w:rPr>
            </w:pPr>
            <w:r w:rsidRPr="00636931">
              <w:rPr>
                <w:color w:val="002060"/>
              </w:rPr>
              <w:t>VIA DELL'INDUSTRIA</w:t>
            </w:r>
          </w:p>
        </w:tc>
      </w:tr>
      <w:tr w:rsidR="00B00AC3" w:rsidRPr="00636931" w14:paraId="593BB68B" w14:textId="77777777" w:rsidTr="000E40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EFAABD" w14:textId="77777777" w:rsidR="00B00AC3" w:rsidRPr="00636931" w:rsidRDefault="00B00AC3" w:rsidP="000E40E5">
            <w:pPr>
              <w:pStyle w:val="rowtabella0"/>
              <w:rPr>
                <w:color w:val="002060"/>
              </w:rPr>
            </w:pPr>
            <w:r w:rsidRPr="00636931">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6122A" w14:textId="77777777" w:rsidR="00B00AC3" w:rsidRPr="00636931" w:rsidRDefault="00B00AC3" w:rsidP="000E40E5">
            <w:pPr>
              <w:pStyle w:val="rowtabella0"/>
              <w:rPr>
                <w:color w:val="002060"/>
              </w:rPr>
            </w:pPr>
            <w:r w:rsidRPr="00636931">
              <w:rPr>
                <w:color w:val="002060"/>
              </w:rPr>
              <w:t>LUCREZIA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A3B8B0"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11347" w14:textId="77777777" w:rsidR="00B00AC3" w:rsidRPr="00636931" w:rsidRDefault="00B00AC3" w:rsidP="000E40E5">
            <w:pPr>
              <w:pStyle w:val="rowtabella0"/>
              <w:rPr>
                <w:color w:val="002060"/>
              </w:rPr>
            </w:pPr>
            <w:r w:rsidRPr="00636931">
              <w:rPr>
                <w:color w:val="002060"/>
              </w:rPr>
              <w:t>18/02/2023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D4E61" w14:textId="77777777" w:rsidR="00B00AC3" w:rsidRPr="00636931" w:rsidRDefault="00B00AC3" w:rsidP="000E40E5">
            <w:pPr>
              <w:pStyle w:val="rowtabella0"/>
              <w:rPr>
                <w:color w:val="002060"/>
              </w:rPr>
            </w:pPr>
            <w:r w:rsidRPr="00636931">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4B2F0" w14:textId="77777777" w:rsidR="00B00AC3" w:rsidRPr="00636931" w:rsidRDefault="00B00AC3" w:rsidP="000E40E5">
            <w:pPr>
              <w:pStyle w:val="rowtabella0"/>
              <w:rPr>
                <w:color w:val="002060"/>
              </w:rPr>
            </w:pPr>
            <w:r w:rsidRPr="00636931">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1508A" w14:textId="77777777" w:rsidR="00B00AC3" w:rsidRPr="00636931" w:rsidRDefault="00B00AC3" w:rsidP="000E40E5">
            <w:pPr>
              <w:pStyle w:val="rowtabella0"/>
              <w:rPr>
                <w:color w:val="002060"/>
              </w:rPr>
            </w:pPr>
            <w:r w:rsidRPr="00636931">
              <w:rPr>
                <w:color w:val="002060"/>
              </w:rPr>
              <w:t>VIA PETRARCA</w:t>
            </w:r>
          </w:p>
        </w:tc>
      </w:tr>
    </w:tbl>
    <w:p w14:paraId="62D6C870" w14:textId="77777777" w:rsidR="00B00AC3" w:rsidRPr="00636931" w:rsidRDefault="00B00AC3" w:rsidP="00B00AC3">
      <w:pPr>
        <w:pStyle w:val="breakline"/>
        <w:rPr>
          <w:rFonts w:eastAsiaTheme="minorEastAsia"/>
          <w:color w:val="002060"/>
        </w:rPr>
      </w:pPr>
    </w:p>
    <w:p w14:paraId="64D457A3" w14:textId="77777777" w:rsidR="00B00AC3" w:rsidRPr="00636931" w:rsidRDefault="00B00AC3" w:rsidP="00B00AC3">
      <w:pPr>
        <w:pStyle w:val="breakline"/>
        <w:rPr>
          <w:color w:val="002060"/>
        </w:rPr>
      </w:pPr>
    </w:p>
    <w:p w14:paraId="4132F815" w14:textId="77777777" w:rsidR="00B00AC3" w:rsidRPr="00636931" w:rsidRDefault="00B00AC3" w:rsidP="00B00AC3">
      <w:pPr>
        <w:pStyle w:val="breakline"/>
        <w:rPr>
          <w:color w:val="002060"/>
        </w:rPr>
      </w:pPr>
    </w:p>
    <w:p w14:paraId="5B641EBC" w14:textId="77777777" w:rsidR="00B00AC3" w:rsidRPr="00636931" w:rsidRDefault="00B00AC3" w:rsidP="00B00AC3">
      <w:pPr>
        <w:pStyle w:val="sottotitolocampionato10"/>
        <w:rPr>
          <w:color w:val="002060"/>
        </w:rPr>
      </w:pPr>
      <w:r w:rsidRPr="00636931">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4"/>
        <w:gridCol w:w="385"/>
        <w:gridCol w:w="898"/>
        <w:gridCol w:w="1191"/>
        <w:gridCol w:w="1559"/>
        <w:gridCol w:w="1552"/>
      </w:tblGrid>
      <w:tr w:rsidR="00B00AC3" w:rsidRPr="00636931" w14:paraId="35FC432D" w14:textId="77777777" w:rsidTr="000E40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BFBB9" w14:textId="77777777" w:rsidR="00B00AC3" w:rsidRPr="00636931" w:rsidRDefault="00B00AC3" w:rsidP="000E40E5">
            <w:pPr>
              <w:pStyle w:val="headertabella0"/>
              <w:rPr>
                <w:color w:val="002060"/>
              </w:rPr>
            </w:pPr>
            <w:r w:rsidRPr="006369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4B17D" w14:textId="77777777" w:rsidR="00B00AC3" w:rsidRPr="00636931" w:rsidRDefault="00B00AC3" w:rsidP="000E40E5">
            <w:pPr>
              <w:pStyle w:val="headertabella0"/>
              <w:rPr>
                <w:color w:val="002060"/>
              </w:rPr>
            </w:pPr>
            <w:r w:rsidRPr="006369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9D49E" w14:textId="77777777" w:rsidR="00B00AC3" w:rsidRPr="00636931" w:rsidRDefault="00B00AC3" w:rsidP="000E40E5">
            <w:pPr>
              <w:pStyle w:val="headertabella0"/>
              <w:rPr>
                <w:color w:val="002060"/>
              </w:rPr>
            </w:pPr>
            <w:r w:rsidRPr="006369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E5A75" w14:textId="77777777" w:rsidR="00B00AC3" w:rsidRPr="00636931" w:rsidRDefault="00B00AC3" w:rsidP="000E40E5">
            <w:pPr>
              <w:pStyle w:val="headertabella0"/>
              <w:rPr>
                <w:color w:val="002060"/>
              </w:rPr>
            </w:pPr>
            <w:r w:rsidRPr="006369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12906" w14:textId="77777777" w:rsidR="00B00AC3" w:rsidRPr="00636931" w:rsidRDefault="00B00AC3" w:rsidP="000E40E5">
            <w:pPr>
              <w:pStyle w:val="headertabella0"/>
              <w:rPr>
                <w:color w:val="002060"/>
              </w:rPr>
            </w:pPr>
            <w:r w:rsidRPr="006369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FA205" w14:textId="77777777" w:rsidR="00B00AC3" w:rsidRPr="00636931" w:rsidRDefault="00B00AC3" w:rsidP="000E40E5">
            <w:pPr>
              <w:pStyle w:val="headertabella0"/>
              <w:rPr>
                <w:color w:val="002060"/>
              </w:rPr>
            </w:pPr>
            <w:proofErr w:type="spellStart"/>
            <w:r w:rsidRPr="00636931">
              <w:rPr>
                <w:color w:val="002060"/>
              </w:rPr>
              <w:t>Localita'</w:t>
            </w:r>
            <w:proofErr w:type="spellEnd"/>
            <w:r w:rsidRPr="006369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787AA" w14:textId="77777777" w:rsidR="00B00AC3" w:rsidRPr="00636931" w:rsidRDefault="00B00AC3" w:rsidP="000E40E5">
            <w:pPr>
              <w:pStyle w:val="headertabella0"/>
              <w:rPr>
                <w:color w:val="002060"/>
              </w:rPr>
            </w:pPr>
            <w:r w:rsidRPr="00636931">
              <w:rPr>
                <w:color w:val="002060"/>
              </w:rPr>
              <w:t>Indirizzo Impianto</w:t>
            </w:r>
          </w:p>
        </w:tc>
      </w:tr>
      <w:tr w:rsidR="00B00AC3" w:rsidRPr="00636931" w14:paraId="7781CFA7" w14:textId="77777777" w:rsidTr="000E40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A9D497" w14:textId="77777777" w:rsidR="00B00AC3" w:rsidRPr="00636931" w:rsidRDefault="00B00AC3" w:rsidP="000E40E5">
            <w:pPr>
              <w:pStyle w:val="rowtabella0"/>
              <w:rPr>
                <w:color w:val="002060"/>
              </w:rPr>
            </w:pPr>
            <w:r w:rsidRPr="00636931">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4D6404" w14:textId="77777777" w:rsidR="00B00AC3" w:rsidRPr="00636931" w:rsidRDefault="00B00AC3" w:rsidP="000E40E5">
            <w:pPr>
              <w:pStyle w:val="rowtabella0"/>
              <w:rPr>
                <w:color w:val="002060"/>
              </w:rPr>
            </w:pPr>
            <w:r w:rsidRPr="00636931">
              <w:rPr>
                <w:color w:val="002060"/>
              </w:rPr>
              <w:t>POLISPORTIVA VICTORIA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2F25F" w14:textId="77777777" w:rsidR="00B00AC3" w:rsidRPr="00636931" w:rsidRDefault="00B00AC3" w:rsidP="000E40E5">
            <w:pPr>
              <w:pStyle w:val="rowtabella0"/>
              <w:jc w:val="center"/>
              <w:rPr>
                <w:color w:val="002060"/>
              </w:rPr>
            </w:pPr>
            <w:r w:rsidRPr="0063693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92FB5" w14:textId="77777777" w:rsidR="00B00AC3" w:rsidRPr="00636931" w:rsidRDefault="00B00AC3" w:rsidP="000E40E5">
            <w:pPr>
              <w:pStyle w:val="rowtabella0"/>
              <w:rPr>
                <w:color w:val="002060"/>
              </w:rPr>
            </w:pPr>
            <w:r w:rsidRPr="00636931">
              <w:rPr>
                <w:color w:val="002060"/>
              </w:rPr>
              <w:t>17/02/2023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7FCB5" w14:textId="77777777" w:rsidR="00B00AC3" w:rsidRPr="00636931" w:rsidRDefault="00B00AC3" w:rsidP="000E40E5">
            <w:pPr>
              <w:pStyle w:val="rowtabella0"/>
              <w:rPr>
                <w:color w:val="002060"/>
              </w:rPr>
            </w:pPr>
            <w:r w:rsidRPr="00636931">
              <w:rPr>
                <w:color w:val="002060"/>
              </w:rPr>
              <w:t>5286 PALESTRA C.SPORTIVO"DON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B6904E" w14:textId="77777777" w:rsidR="00B00AC3" w:rsidRPr="00636931" w:rsidRDefault="00B00AC3" w:rsidP="000E40E5">
            <w:pPr>
              <w:pStyle w:val="rowtabella0"/>
              <w:rPr>
                <w:color w:val="002060"/>
              </w:rPr>
            </w:pPr>
            <w:r w:rsidRPr="00636931">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AF766" w14:textId="77777777" w:rsidR="00B00AC3" w:rsidRPr="00636931" w:rsidRDefault="00B00AC3" w:rsidP="000E40E5">
            <w:pPr>
              <w:pStyle w:val="rowtabella0"/>
              <w:rPr>
                <w:color w:val="002060"/>
              </w:rPr>
            </w:pPr>
            <w:r w:rsidRPr="00636931">
              <w:rPr>
                <w:color w:val="002060"/>
              </w:rPr>
              <w:t>VIA ALFIERI SNC</w:t>
            </w:r>
          </w:p>
        </w:tc>
      </w:tr>
      <w:tr w:rsidR="00B00AC3" w:rsidRPr="00636931" w14:paraId="749AFBDA"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08446F" w14:textId="77777777" w:rsidR="00B00AC3" w:rsidRPr="00636931" w:rsidRDefault="00B00AC3" w:rsidP="000E40E5">
            <w:pPr>
              <w:pStyle w:val="rowtabella0"/>
              <w:rPr>
                <w:color w:val="002060"/>
              </w:rPr>
            </w:pPr>
            <w:r w:rsidRPr="00636931">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363F73" w14:textId="77777777" w:rsidR="00B00AC3" w:rsidRPr="00636931" w:rsidRDefault="00B00AC3" w:rsidP="000E40E5">
            <w:pPr>
              <w:pStyle w:val="rowtabella0"/>
              <w:rPr>
                <w:color w:val="002060"/>
              </w:rPr>
            </w:pPr>
            <w:r w:rsidRPr="00636931">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2CF28C"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61C18C"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4AE5CA" w14:textId="77777777" w:rsidR="00B00AC3" w:rsidRPr="00636931" w:rsidRDefault="00B00AC3" w:rsidP="000E40E5">
            <w:pPr>
              <w:pStyle w:val="rowtabella0"/>
              <w:rPr>
                <w:color w:val="002060"/>
              </w:rPr>
            </w:pPr>
            <w:r w:rsidRPr="00636931">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5E2643" w14:textId="77777777" w:rsidR="00B00AC3" w:rsidRPr="00636931" w:rsidRDefault="00B00AC3" w:rsidP="000E40E5">
            <w:pPr>
              <w:pStyle w:val="rowtabella0"/>
              <w:rPr>
                <w:color w:val="002060"/>
              </w:rPr>
            </w:pPr>
            <w:r w:rsidRPr="00636931">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EEB4CE" w14:textId="77777777" w:rsidR="00B00AC3" w:rsidRPr="00636931" w:rsidRDefault="00B00AC3" w:rsidP="000E40E5">
            <w:pPr>
              <w:pStyle w:val="rowtabella0"/>
              <w:rPr>
                <w:color w:val="002060"/>
              </w:rPr>
            </w:pPr>
            <w:r w:rsidRPr="00636931">
              <w:rPr>
                <w:color w:val="002060"/>
              </w:rPr>
              <w:t>VIA TOBAGI STAZ. CASTELBELLINO</w:t>
            </w:r>
          </w:p>
        </w:tc>
      </w:tr>
      <w:tr w:rsidR="00B00AC3" w:rsidRPr="00636931" w14:paraId="20FFCBB5"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BCE329" w14:textId="77777777" w:rsidR="00B00AC3" w:rsidRPr="00636931" w:rsidRDefault="00B00AC3" w:rsidP="000E40E5">
            <w:pPr>
              <w:pStyle w:val="rowtabella0"/>
              <w:rPr>
                <w:color w:val="002060"/>
              </w:rPr>
            </w:pPr>
            <w:r w:rsidRPr="00636931">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639D99" w14:textId="77777777" w:rsidR="00B00AC3" w:rsidRPr="00636931" w:rsidRDefault="00B00AC3" w:rsidP="000E40E5">
            <w:pPr>
              <w:pStyle w:val="rowtabella0"/>
              <w:rPr>
                <w:color w:val="002060"/>
              </w:rPr>
            </w:pPr>
            <w:r w:rsidRPr="00636931">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A1BA3E"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72B731"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EA8980" w14:textId="77777777" w:rsidR="00B00AC3" w:rsidRPr="00636931" w:rsidRDefault="00B00AC3" w:rsidP="000E40E5">
            <w:pPr>
              <w:pStyle w:val="rowtabella0"/>
              <w:rPr>
                <w:color w:val="002060"/>
              </w:rPr>
            </w:pPr>
            <w:r w:rsidRPr="00636931">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A9BDE7" w14:textId="77777777" w:rsidR="00B00AC3" w:rsidRPr="00636931" w:rsidRDefault="00B00AC3" w:rsidP="000E40E5">
            <w:pPr>
              <w:pStyle w:val="rowtabella0"/>
              <w:rPr>
                <w:color w:val="002060"/>
              </w:rPr>
            </w:pPr>
            <w:r w:rsidRPr="00636931">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E72EEB" w14:textId="77777777" w:rsidR="00B00AC3" w:rsidRPr="00636931" w:rsidRDefault="00B00AC3" w:rsidP="000E40E5">
            <w:pPr>
              <w:pStyle w:val="rowtabella0"/>
              <w:rPr>
                <w:color w:val="002060"/>
              </w:rPr>
            </w:pPr>
            <w:r w:rsidRPr="00636931">
              <w:rPr>
                <w:color w:val="002060"/>
              </w:rPr>
              <w:t>LOC. SAN LIBERATO</w:t>
            </w:r>
          </w:p>
        </w:tc>
      </w:tr>
      <w:tr w:rsidR="00B00AC3" w:rsidRPr="00636931" w14:paraId="00887942"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36AC88" w14:textId="77777777" w:rsidR="00B00AC3" w:rsidRPr="00636931" w:rsidRDefault="00B00AC3" w:rsidP="000E40E5">
            <w:pPr>
              <w:pStyle w:val="rowtabella0"/>
              <w:rPr>
                <w:color w:val="002060"/>
              </w:rPr>
            </w:pPr>
            <w:r w:rsidRPr="00636931">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85A5B7" w14:textId="77777777" w:rsidR="00B00AC3" w:rsidRPr="00636931" w:rsidRDefault="00B00AC3" w:rsidP="000E40E5">
            <w:pPr>
              <w:pStyle w:val="rowtabella0"/>
              <w:rPr>
                <w:color w:val="002060"/>
              </w:rPr>
            </w:pPr>
            <w:r w:rsidRPr="00636931">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331BD2"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BF25ED" w14:textId="77777777" w:rsidR="00B00AC3" w:rsidRPr="00636931" w:rsidRDefault="00B00AC3" w:rsidP="000E40E5">
            <w:pPr>
              <w:pStyle w:val="rowtabella0"/>
              <w:rPr>
                <w:color w:val="002060"/>
              </w:rPr>
            </w:pPr>
            <w:r w:rsidRPr="00636931">
              <w:rPr>
                <w:color w:val="002060"/>
              </w:rPr>
              <w:t>17/02/2023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1EB862" w14:textId="77777777" w:rsidR="00B00AC3" w:rsidRPr="00636931" w:rsidRDefault="00B00AC3" w:rsidP="000E40E5">
            <w:pPr>
              <w:pStyle w:val="rowtabella0"/>
              <w:rPr>
                <w:color w:val="002060"/>
              </w:rPr>
            </w:pPr>
            <w:r w:rsidRPr="00636931">
              <w:rPr>
                <w:color w:val="002060"/>
              </w:rPr>
              <w:t>5203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9465CA" w14:textId="77777777" w:rsidR="00B00AC3" w:rsidRPr="00636931" w:rsidRDefault="00B00AC3" w:rsidP="000E40E5">
            <w:pPr>
              <w:pStyle w:val="rowtabella0"/>
              <w:rPr>
                <w:color w:val="002060"/>
              </w:rPr>
            </w:pPr>
            <w:r w:rsidRPr="00636931">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11B638" w14:textId="77777777" w:rsidR="00B00AC3" w:rsidRPr="00636931" w:rsidRDefault="00B00AC3" w:rsidP="000E40E5">
            <w:pPr>
              <w:pStyle w:val="rowtabella0"/>
              <w:rPr>
                <w:color w:val="002060"/>
              </w:rPr>
            </w:pPr>
            <w:r w:rsidRPr="00636931">
              <w:rPr>
                <w:color w:val="002060"/>
              </w:rPr>
              <w:t>LOC. "LE CALVIE"</w:t>
            </w:r>
          </w:p>
        </w:tc>
      </w:tr>
      <w:tr w:rsidR="00B00AC3" w:rsidRPr="00636931" w14:paraId="5001ABD5"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A09692" w14:textId="77777777" w:rsidR="00B00AC3" w:rsidRPr="00636931" w:rsidRDefault="00B00AC3" w:rsidP="000E40E5">
            <w:pPr>
              <w:pStyle w:val="rowtabella0"/>
              <w:rPr>
                <w:color w:val="002060"/>
              </w:rPr>
            </w:pPr>
            <w:r w:rsidRPr="00636931">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BD1E5B" w14:textId="77777777" w:rsidR="00B00AC3" w:rsidRPr="00636931" w:rsidRDefault="00B00AC3" w:rsidP="000E40E5">
            <w:pPr>
              <w:pStyle w:val="rowtabella0"/>
              <w:rPr>
                <w:color w:val="002060"/>
              </w:rPr>
            </w:pPr>
            <w:r w:rsidRPr="00636931">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425AB2"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9E2159" w14:textId="77777777" w:rsidR="00B00AC3" w:rsidRPr="00636931" w:rsidRDefault="00B00AC3" w:rsidP="000E40E5">
            <w:pPr>
              <w:pStyle w:val="rowtabella0"/>
              <w:rPr>
                <w:color w:val="002060"/>
              </w:rPr>
            </w:pPr>
            <w:r w:rsidRPr="00636931">
              <w:rPr>
                <w:color w:val="002060"/>
              </w:rPr>
              <w:t>17/02/2023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72467F" w14:textId="77777777" w:rsidR="00B00AC3" w:rsidRPr="00636931" w:rsidRDefault="00B00AC3" w:rsidP="000E40E5">
            <w:pPr>
              <w:pStyle w:val="rowtabella0"/>
              <w:rPr>
                <w:color w:val="002060"/>
              </w:rPr>
            </w:pPr>
            <w:r w:rsidRPr="00636931">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075704" w14:textId="77777777" w:rsidR="00B00AC3" w:rsidRPr="00636931" w:rsidRDefault="00B00AC3" w:rsidP="000E40E5">
            <w:pPr>
              <w:pStyle w:val="rowtabella0"/>
              <w:rPr>
                <w:color w:val="002060"/>
              </w:rPr>
            </w:pPr>
            <w:r w:rsidRPr="0063693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A22F6A" w14:textId="77777777" w:rsidR="00B00AC3" w:rsidRPr="00636931" w:rsidRDefault="00B00AC3" w:rsidP="000E40E5">
            <w:pPr>
              <w:pStyle w:val="rowtabella0"/>
              <w:rPr>
                <w:color w:val="002060"/>
              </w:rPr>
            </w:pPr>
            <w:r w:rsidRPr="00636931">
              <w:rPr>
                <w:color w:val="002060"/>
              </w:rPr>
              <w:t>LOCALITA' NONTESICURO</w:t>
            </w:r>
          </w:p>
        </w:tc>
      </w:tr>
      <w:tr w:rsidR="00B00AC3" w:rsidRPr="00636931" w14:paraId="4F770A22"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29D84D" w14:textId="77777777" w:rsidR="00B00AC3" w:rsidRPr="00636931" w:rsidRDefault="00B00AC3" w:rsidP="000E40E5">
            <w:pPr>
              <w:pStyle w:val="rowtabella0"/>
              <w:rPr>
                <w:color w:val="002060"/>
              </w:rPr>
            </w:pPr>
            <w:r w:rsidRPr="00636931">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5BFE94" w14:textId="77777777" w:rsidR="00B00AC3" w:rsidRPr="00636931" w:rsidRDefault="00B00AC3" w:rsidP="000E40E5">
            <w:pPr>
              <w:pStyle w:val="rowtabella0"/>
              <w:rPr>
                <w:color w:val="002060"/>
              </w:rPr>
            </w:pPr>
            <w:r w:rsidRPr="00636931">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42504D"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0F8053"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BACEA3" w14:textId="77777777" w:rsidR="00B00AC3" w:rsidRPr="00636931" w:rsidRDefault="00B00AC3" w:rsidP="000E40E5">
            <w:pPr>
              <w:pStyle w:val="rowtabella0"/>
              <w:rPr>
                <w:color w:val="002060"/>
              </w:rPr>
            </w:pPr>
            <w:r w:rsidRPr="00636931">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961EEE" w14:textId="77777777" w:rsidR="00B00AC3" w:rsidRPr="00636931" w:rsidRDefault="00B00AC3" w:rsidP="000E40E5">
            <w:pPr>
              <w:pStyle w:val="rowtabella0"/>
              <w:rPr>
                <w:color w:val="002060"/>
              </w:rPr>
            </w:pPr>
            <w:r w:rsidRPr="0063693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2D5086" w14:textId="77777777" w:rsidR="00B00AC3" w:rsidRPr="00636931" w:rsidRDefault="00B00AC3" w:rsidP="000E40E5">
            <w:pPr>
              <w:pStyle w:val="rowtabella0"/>
              <w:rPr>
                <w:color w:val="002060"/>
              </w:rPr>
            </w:pPr>
            <w:r w:rsidRPr="00636931">
              <w:rPr>
                <w:color w:val="002060"/>
              </w:rPr>
              <w:t>VIA B.BUOZZI</w:t>
            </w:r>
          </w:p>
        </w:tc>
      </w:tr>
      <w:tr w:rsidR="00B00AC3" w:rsidRPr="00636931" w14:paraId="2A85D457" w14:textId="77777777" w:rsidTr="000E40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CC9218" w14:textId="77777777" w:rsidR="00B00AC3" w:rsidRPr="00636931" w:rsidRDefault="00B00AC3" w:rsidP="000E40E5">
            <w:pPr>
              <w:pStyle w:val="rowtabella0"/>
              <w:rPr>
                <w:color w:val="002060"/>
              </w:rPr>
            </w:pPr>
            <w:r w:rsidRPr="00636931">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0D7118" w14:textId="77777777" w:rsidR="00B00AC3" w:rsidRPr="00636931" w:rsidRDefault="00B00AC3" w:rsidP="000E40E5">
            <w:pPr>
              <w:pStyle w:val="rowtabella0"/>
              <w:rPr>
                <w:color w:val="002060"/>
              </w:rPr>
            </w:pPr>
            <w:r w:rsidRPr="00636931">
              <w:rPr>
                <w:color w:val="002060"/>
              </w:rPr>
              <w:t>AVENALE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B87F69"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FCA2E0" w14:textId="77777777" w:rsidR="00B00AC3" w:rsidRPr="00636931" w:rsidRDefault="00B00AC3" w:rsidP="000E40E5">
            <w:pPr>
              <w:pStyle w:val="rowtabella0"/>
              <w:rPr>
                <w:color w:val="002060"/>
              </w:rPr>
            </w:pPr>
            <w:r w:rsidRPr="00636931">
              <w:rPr>
                <w:color w:val="002060"/>
              </w:rPr>
              <w:t>18/02/2023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01735E" w14:textId="77777777" w:rsidR="00B00AC3" w:rsidRPr="00636931" w:rsidRDefault="00B00AC3" w:rsidP="000E40E5">
            <w:pPr>
              <w:pStyle w:val="rowtabella0"/>
              <w:rPr>
                <w:color w:val="002060"/>
              </w:rPr>
            </w:pPr>
            <w:r w:rsidRPr="00636931">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B3D10F" w14:textId="77777777" w:rsidR="00B00AC3" w:rsidRPr="00636931" w:rsidRDefault="00B00AC3" w:rsidP="000E40E5">
            <w:pPr>
              <w:pStyle w:val="rowtabella0"/>
              <w:rPr>
                <w:color w:val="002060"/>
              </w:rPr>
            </w:pPr>
            <w:r w:rsidRPr="00636931">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82CA8" w14:textId="77777777" w:rsidR="00B00AC3" w:rsidRPr="00636931" w:rsidRDefault="00B00AC3" w:rsidP="000E40E5">
            <w:pPr>
              <w:pStyle w:val="rowtabella0"/>
              <w:rPr>
                <w:color w:val="002060"/>
              </w:rPr>
            </w:pPr>
            <w:r w:rsidRPr="00636931">
              <w:rPr>
                <w:color w:val="002060"/>
              </w:rPr>
              <w:t>VIA FAVETO</w:t>
            </w:r>
          </w:p>
        </w:tc>
      </w:tr>
    </w:tbl>
    <w:p w14:paraId="6B2FE6FE" w14:textId="77777777" w:rsidR="00B00AC3" w:rsidRPr="00636931" w:rsidRDefault="00B00AC3" w:rsidP="00B00AC3">
      <w:pPr>
        <w:pStyle w:val="breakline"/>
        <w:rPr>
          <w:rFonts w:eastAsiaTheme="minorEastAsia"/>
          <w:color w:val="002060"/>
        </w:rPr>
      </w:pPr>
    </w:p>
    <w:p w14:paraId="27BD92DD" w14:textId="77777777" w:rsidR="00B00AC3" w:rsidRPr="00636931" w:rsidRDefault="00B00AC3" w:rsidP="00B00AC3">
      <w:pPr>
        <w:pStyle w:val="breakline"/>
        <w:rPr>
          <w:color w:val="002060"/>
        </w:rPr>
      </w:pPr>
    </w:p>
    <w:p w14:paraId="2EB7F40A" w14:textId="77777777" w:rsidR="00B00AC3" w:rsidRPr="00636931" w:rsidRDefault="00B00AC3" w:rsidP="00B00AC3">
      <w:pPr>
        <w:pStyle w:val="breakline"/>
        <w:rPr>
          <w:color w:val="002060"/>
        </w:rPr>
      </w:pPr>
    </w:p>
    <w:p w14:paraId="6219EF9C" w14:textId="77777777" w:rsidR="00B00AC3" w:rsidRPr="00636931" w:rsidRDefault="00B00AC3" w:rsidP="00B00AC3">
      <w:pPr>
        <w:pStyle w:val="sottotitolocampionato10"/>
        <w:rPr>
          <w:color w:val="002060"/>
        </w:rPr>
      </w:pPr>
      <w:r w:rsidRPr="00636931">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3"/>
        <w:gridCol w:w="385"/>
        <w:gridCol w:w="898"/>
        <w:gridCol w:w="1198"/>
        <w:gridCol w:w="1562"/>
        <w:gridCol w:w="1538"/>
      </w:tblGrid>
      <w:tr w:rsidR="00B00AC3" w:rsidRPr="00636931" w14:paraId="393034ED" w14:textId="77777777" w:rsidTr="000E40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A148F" w14:textId="77777777" w:rsidR="00B00AC3" w:rsidRPr="00636931" w:rsidRDefault="00B00AC3" w:rsidP="000E40E5">
            <w:pPr>
              <w:pStyle w:val="headertabella0"/>
              <w:rPr>
                <w:color w:val="002060"/>
              </w:rPr>
            </w:pPr>
            <w:r w:rsidRPr="006369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3601B" w14:textId="77777777" w:rsidR="00B00AC3" w:rsidRPr="00636931" w:rsidRDefault="00B00AC3" w:rsidP="000E40E5">
            <w:pPr>
              <w:pStyle w:val="headertabella0"/>
              <w:rPr>
                <w:color w:val="002060"/>
              </w:rPr>
            </w:pPr>
            <w:r w:rsidRPr="006369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AC174" w14:textId="77777777" w:rsidR="00B00AC3" w:rsidRPr="00636931" w:rsidRDefault="00B00AC3" w:rsidP="000E40E5">
            <w:pPr>
              <w:pStyle w:val="headertabella0"/>
              <w:rPr>
                <w:color w:val="002060"/>
              </w:rPr>
            </w:pPr>
            <w:r w:rsidRPr="006369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C4A38" w14:textId="77777777" w:rsidR="00B00AC3" w:rsidRPr="00636931" w:rsidRDefault="00B00AC3" w:rsidP="000E40E5">
            <w:pPr>
              <w:pStyle w:val="headertabella0"/>
              <w:rPr>
                <w:color w:val="002060"/>
              </w:rPr>
            </w:pPr>
            <w:r w:rsidRPr="006369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82054" w14:textId="77777777" w:rsidR="00B00AC3" w:rsidRPr="00636931" w:rsidRDefault="00B00AC3" w:rsidP="000E40E5">
            <w:pPr>
              <w:pStyle w:val="headertabella0"/>
              <w:rPr>
                <w:color w:val="002060"/>
              </w:rPr>
            </w:pPr>
            <w:r w:rsidRPr="006369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D3C7E" w14:textId="77777777" w:rsidR="00B00AC3" w:rsidRPr="00636931" w:rsidRDefault="00B00AC3" w:rsidP="000E40E5">
            <w:pPr>
              <w:pStyle w:val="headertabella0"/>
              <w:rPr>
                <w:color w:val="002060"/>
              </w:rPr>
            </w:pPr>
            <w:proofErr w:type="spellStart"/>
            <w:r w:rsidRPr="00636931">
              <w:rPr>
                <w:color w:val="002060"/>
              </w:rPr>
              <w:t>Localita'</w:t>
            </w:r>
            <w:proofErr w:type="spellEnd"/>
            <w:r w:rsidRPr="006369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6588F" w14:textId="77777777" w:rsidR="00B00AC3" w:rsidRPr="00636931" w:rsidRDefault="00B00AC3" w:rsidP="000E40E5">
            <w:pPr>
              <w:pStyle w:val="headertabella0"/>
              <w:rPr>
                <w:color w:val="002060"/>
              </w:rPr>
            </w:pPr>
            <w:r w:rsidRPr="00636931">
              <w:rPr>
                <w:color w:val="002060"/>
              </w:rPr>
              <w:t>Indirizzo Impianto</w:t>
            </w:r>
          </w:p>
        </w:tc>
      </w:tr>
      <w:tr w:rsidR="00B00AC3" w:rsidRPr="00636931" w14:paraId="78720125" w14:textId="77777777" w:rsidTr="000E40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6B2CD0" w14:textId="77777777" w:rsidR="00B00AC3" w:rsidRPr="00636931" w:rsidRDefault="00B00AC3" w:rsidP="000E40E5">
            <w:pPr>
              <w:pStyle w:val="rowtabella0"/>
              <w:rPr>
                <w:color w:val="002060"/>
              </w:rPr>
            </w:pPr>
            <w:r w:rsidRPr="00636931">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A2CA54" w14:textId="77777777" w:rsidR="00B00AC3" w:rsidRPr="00636931" w:rsidRDefault="00B00AC3" w:rsidP="000E40E5">
            <w:pPr>
              <w:pStyle w:val="rowtabella0"/>
              <w:rPr>
                <w:color w:val="002060"/>
              </w:rPr>
            </w:pPr>
            <w:r w:rsidRPr="00636931">
              <w:rPr>
                <w:color w:val="002060"/>
              </w:rPr>
              <w:t>ROCCAFLUVIONE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38DD25" w14:textId="77777777" w:rsidR="00B00AC3" w:rsidRPr="00636931" w:rsidRDefault="00B00AC3" w:rsidP="000E40E5">
            <w:pPr>
              <w:pStyle w:val="rowtabella0"/>
              <w:jc w:val="center"/>
              <w:rPr>
                <w:color w:val="002060"/>
              </w:rPr>
            </w:pPr>
            <w:r w:rsidRPr="0063693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8AC2F" w14:textId="77777777" w:rsidR="00B00AC3" w:rsidRPr="00636931" w:rsidRDefault="00B00AC3" w:rsidP="000E40E5">
            <w:pPr>
              <w:pStyle w:val="rowtabella0"/>
              <w:rPr>
                <w:color w:val="002060"/>
              </w:rPr>
            </w:pPr>
            <w:r w:rsidRPr="00636931">
              <w:rPr>
                <w:color w:val="002060"/>
              </w:rPr>
              <w:t>17/02/2023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425573" w14:textId="77777777" w:rsidR="00B00AC3" w:rsidRPr="00636931" w:rsidRDefault="00B00AC3" w:rsidP="000E40E5">
            <w:pPr>
              <w:pStyle w:val="rowtabella0"/>
              <w:rPr>
                <w:color w:val="002060"/>
              </w:rPr>
            </w:pPr>
            <w:r w:rsidRPr="00636931">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D4F677" w14:textId="77777777" w:rsidR="00B00AC3" w:rsidRPr="00636931" w:rsidRDefault="00B00AC3" w:rsidP="000E40E5">
            <w:pPr>
              <w:pStyle w:val="rowtabella0"/>
              <w:rPr>
                <w:color w:val="002060"/>
              </w:rPr>
            </w:pPr>
            <w:r w:rsidRPr="00636931">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01D55" w14:textId="77777777" w:rsidR="00B00AC3" w:rsidRPr="00636931" w:rsidRDefault="00B00AC3" w:rsidP="000E40E5">
            <w:pPr>
              <w:pStyle w:val="rowtabella0"/>
              <w:rPr>
                <w:color w:val="002060"/>
              </w:rPr>
            </w:pPr>
            <w:r w:rsidRPr="00636931">
              <w:rPr>
                <w:color w:val="002060"/>
              </w:rPr>
              <w:t>VIA ROSSINI</w:t>
            </w:r>
          </w:p>
        </w:tc>
      </w:tr>
      <w:tr w:rsidR="00B00AC3" w:rsidRPr="00636931" w14:paraId="69A739F0"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A2DC48" w14:textId="77777777" w:rsidR="00B00AC3" w:rsidRPr="00636931" w:rsidRDefault="00B00AC3" w:rsidP="000E40E5">
            <w:pPr>
              <w:pStyle w:val="rowtabella0"/>
              <w:rPr>
                <w:color w:val="002060"/>
              </w:rPr>
            </w:pPr>
            <w:r w:rsidRPr="00636931">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E9891A" w14:textId="77777777" w:rsidR="00B00AC3" w:rsidRPr="00636931" w:rsidRDefault="00B00AC3" w:rsidP="000E40E5">
            <w:pPr>
              <w:pStyle w:val="rowtabella0"/>
              <w:rPr>
                <w:color w:val="002060"/>
              </w:rPr>
            </w:pPr>
            <w:r w:rsidRPr="00636931">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3D8735"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78D126"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FC70EE" w14:textId="77777777" w:rsidR="00B00AC3" w:rsidRPr="00636931" w:rsidRDefault="00B00AC3" w:rsidP="000E40E5">
            <w:pPr>
              <w:pStyle w:val="rowtabella0"/>
              <w:rPr>
                <w:color w:val="002060"/>
              </w:rPr>
            </w:pPr>
            <w:r w:rsidRPr="00636931">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8510F0" w14:textId="77777777" w:rsidR="00B00AC3" w:rsidRPr="00636931" w:rsidRDefault="00B00AC3" w:rsidP="000E40E5">
            <w:pPr>
              <w:pStyle w:val="rowtabella0"/>
              <w:rPr>
                <w:color w:val="002060"/>
              </w:rPr>
            </w:pPr>
            <w:r w:rsidRPr="00636931">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E77CB0" w14:textId="77777777" w:rsidR="00B00AC3" w:rsidRPr="00636931" w:rsidRDefault="00B00AC3" w:rsidP="000E40E5">
            <w:pPr>
              <w:pStyle w:val="rowtabella0"/>
              <w:rPr>
                <w:color w:val="002060"/>
              </w:rPr>
            </w:pPr>
            <w:r w:rsidRPr="00636931">
              <w:rPr>
                <w:color w:val="002060"/>
              </w:rPr>
              <w:t>VIA COLLE GIOIOSO</w:t>
            </w:r>
          </w:p>
        </w:tc>
      </w:tr>
      <w:tr w:rsidR="00B00AC3" w:rsidRPr="00636931" w14:paraId="54F6BA85"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668966" w14:textId="77777777" w:rsidR="00B00AC3" w:rsidRPr="00636931" w:rsidRDefault="00B00AC3" w:rsidP="000E40E5">
            <w:pPr>
              <w:pStyle w:val="rowtabella0"/>
              <w:rPr>
                <w:color w:val="002060"/>
              </w:rPr>
            </w:pPr>
            <w:r w:rsidRPr="00636931">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B1E666" w14:textId="77777777" w:rsidR="00B00AC3" w:rsidRPr="00636931" w:rsidRDefault="00B00AC3" w:rsidP="000E40E5">
            <w:pPr>
              <w:pStyle w:val="rowtabella0"/>
              <w:rPr>
                <w:color w:val="002060"/>
              </w:rPr>
            </w:pPr>
            <w:r w:rsidRPr="00636931">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E09073"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126ADC" w14:textId="77777777" w:rsidR="00B00AC3" w:rsidRPr="00636931" w:rsidRDefault="00B00AC3" w:rsidP="000E40E5">
            <w:pPr>
              <w:pStyle w:val="rowtabella0"/>
              <w:rPr>
                <w:color w:val="002060"/>
              </w:rPr>
            </w:pPr>
            <w:r w:rsidRPr="00636931">
              <w:rPr>
                <w:color w:val="002060"/>
              </w:rPr>
              <w:t>17/02/2023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9A6704" w14:textId="77777777" w:rsidR="00B00AC3" w:rsidRPr="00636931" w:rsidRDefault="00B00AC3" w:rsidP="000E40E5">
            <w:pPr>
              <w:pStyle w:val="rowtabella0"/>
              <w:rPr>
                <w:color w:val="002060"/>
              </w:rPr>
            </w:pPr>
            <w:r w:rsidRPr="00636931">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6EF046" w14:textId="77777777" w:rsidR="00B00AC3" w:rsidRPr="00636931" w:rsidRDefault="00B00AC3" w:rsidP="000E40E5">
            <w:pPr>
              <w:pStyle w:val="rowtabella0"/>
              <w:rPr>
                <w:color w:val="002060"/>
              </w:rPr>
            </w:pPr>
            <w:r w:rsidRPr="00636931">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0495E2" w14:textId="77777777" w:rsidR="00B00AC3" w:rsidRPr="00636931" w:rsidRDefault="00B00AC3" w:rsidP="000E40E5">
            <w:pPr>
              <w:pStyle w:val="rowtabella0"/>
              <w:rPr>
                <w:color w:val="002060"/>
              </w:rPr>
            </w:pPr>
            <w:r w:rsidRPr="00636931">
              <w:rPr>
                <w:color w:val="002060"/>
              </w:rPr>
              <w:t>VIA MANZONI</w:t>
            </w:r>
          </w:p>
        </w:tc>
      </w:tr>
      <w:tr w:rsidR="00B00AC3" w:rsidRPr="00636931" w14:paraId="05979CBF"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5E5BBB" w14:textId="77777777" w:rsidR="00B00AC3" w:rsidRPr="00636931" w:rsidRDefault="00B00AC3" w:rsidP="000E40E5">
            <w:pPr>
              <w:pStyle w:val="rowtabella0"/>
              <w:rPr>
                <w:color w:val="002060"/>
              </w:rPr>
            </w:pPr>
            <w:r w:rsidRPr="00636931">
              <w:rPr>
                <w:color w:val="002060"/>
              </w:rPr>
              <w:lastRenderedPageBreak/>
              <w:t>L ALTRO SPORT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F1DF7C" w14:textId="77777777" w:rsidR="00B00AC3" w:rsidRPr="00636931" w:rsidRDefault="00B00AC3" w:rsidP="000E40E5">
            <w:pPr>
              <w:pStyle w:val="rowtabella0"/>
              <w:rPr>
                <w:color w:val="002060"/>
              </w:rPr>
            </w:pPr>
            <w:r w:rsidRPr="00636931">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178DFC"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AED2C9" w14:textId="77777777" w:rsidR="00B00AC3" w:rsidRPr="00636931" w:rsidRDefault="00B00AC3" w:rsidP="000E40E5">
            <w:pPr>
              <w:pStyle w:val="rowtabella0"/>
              <w:rPr>
                <w:color w:val="002060"/>
              </w:rPr>
            </w:pPr>
            <w:r w:rsidRPr="00636931">
              <w:rPr>
                <w:color w:val="002060"/>
              </w:rPr>
              <w:t>17/02/2023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D96BD9" w14:textId="77777777" w:rsidR="00B00AC3" w:rsidRPr="00636931" w:rsidRDefault="00B00AC3" w:rsidP="000E40E5">
            <w:pPr>
              <w:pStyle w:val="rowtabella0"/>
              <w:rPr>
                <w:color w:val="002060"/>
              </w:rPr>
            </w:pPr>
            <w:r w:rsidRPr="00636931">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0B1D00" w14:textId="77777777" w:rsidR="00B00AC3" w:rsidRPr="00636931" w:rsidRDefault="00B00AC3" w:rsidP="000E40E5">
            <w:pPr>
              <w:pStyle w:val="rowtabella0"/>
              <w:rPr>
                <w:color w:val="002060"/>
              </w:rPr>
            </w:pPr>
            <w:r w:rsidRPr="00636931">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64798C" w14:textId="77777777" w:rsidR="00B00AC3" w:rsidRPr="00636931" w:rsidRDefault="00B00AC3" w:rsidP="000E40E5">
            <w:pPr>
              <w:pStyle w:val="rowtabella0"/>
              <w:rPr>
                <w:color w:val="002060"/>
              </w:rPr>
            </w:pPr>
            <w:r w:rsidRPr="00636931">
              <w:rPr>
                <w:color w:val="002060"/>
              </w:rPr>
              <w:t>VIA SALVO D'ACQUISTO</w:t>
            </w:r>
          </w:p>
        </w:tc>
      </w:tr>
      <w:tr w:rsidR="00B00AC3" w:rsidRPr="00636931" w14:paraId="3A7C5F82"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64F74C" w14:textId="77777777" w:rsidR="00B00AC3" w:rsidRPr="00636931" w:rsidRDefault="00B00AC3" w:rsidP="000E40E5">
            <w:pPr>
              <w:pStyle w:val="rowtabella0"/>
              <w:rPr>
                <w:color w:val="002060"/>
              </w:rPr>
            </w:pPr>
            <w:r w:rsidRPr="00636931">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6FE305" w14:textId="77777777" w:rsidR="00B00AC3" w:rsidRPr="00636931" w:rsidRDefault="00B00AC3" w:rsidP="000E40E5">
            <w:pPr>
              <w:pStyle w:val="rowtabella0"/>
              <w:rPr>
                <w:color w:val="002060"/>
              </w:rPr>
            </w:pPr>
            <w:r w:rsidRPr="00636931">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650A6F"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4E3971" w14:textId="77777777" w:rsidR="00B00AC3" w:rsidRPr="00636931" w:rsidRDefault="00B00AC3" w:rsidP="000E40E5">
            <w:pPr>
              <w:pStyle w:val="rowtabella0"/>
              <w:rPr>
                <w:color w:val="002060"/>
              </w:rPr>
            </w:pPr>
            <w:r w:rsidRPr="00636931">
              <w:rPr>
                <w:color w:val="002060"/>
              </w:rPr>
              <w:t>17/02/2023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FE53EE" w14:textId="77777777" w:rsidR="00B00AC3" w:rsidRPr="00636931" w:rsidRDefault="00B00AC3" w:rsidP="000E40E5">
            <w:pPr>
              <w:pStyle w:val="rowtabella0"/>
              <w:rPr>
                <w:color w:val="002060"/>
              </w:rPr>
            </w:pPr>
            <w:r w:rsidRPr="00636931">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E6ADED" w14:textId="77777777" w:rsidR="00B00AC3" w:rsidRPr="00636931" w:rsidRDefault="00B00AC3" w:rsidP="000E40E5">
            <w:pPr>
              <w:pStyle w:val="rowtabella0"/>
              <w:rPr>
                <w:color w:val="002060"/>
              </w:rPr>
            </w:pPr>
            <w:r w:rsidRPr="00636931">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AB161F" w14:textId="77777777" w:rsidR="00B00AC3" w:rsidRPr="00636931" w:rsidRDefault="00B00AC3" w:rsidP="000E40E5">
            <w:pPr>
              <w:pStyle w:val="rowtabella0"/>
              <w:rPr>
                <w:color w:val="002060"/>
              </w:rPr>
            </w:pPr>
            <w:r w:rsidRPr="00636931">
              <w:rPr>
                <w:color w:val="002060"/>
              </w:rPr>
              <w:t>VIA B.ROSSI SNC</w:t>
            </w:r>
          </w:p>
        </w:tc>
      </w:tr>
      <w:tr w:rsidR="00B00AC3" w:rsidRPr="00636931" w14:paraId="4C075F68"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68BEB4" w14:textId="77777777" w:rsidR="00B00AC3" w:rsidRPr="00636931" w:rsidRDefault="00B00AC3" w:rsidP="000E40E5">
            <w:pPr>
              <w:pStyle w:val="rowtabella0"/>
              <w:rPr>
                <w:color w:val="002060"/>
              </w:rPr>
            </w:pPr>
            <w:r w:rsidRPr="00636931">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68D1A9" w14:textId="77777777" w:rsidR="00B00AC3" w:rsidRPr="00636931" w:rsidRDefault="00B00AC3" w:rsidP="000E40E5">
            <w:pPr>
              <w:pStyle w:val="rowtabella0"/>
              <w:rPr>
                <w:color w:val="002060"/>
              </w:rPr>
            </w:pPr>
            <w:r w:rsidRPr="00636931">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402B2C"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C4E43E"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74ED47" w14:textId="77777777" w:rsidR="00B00AC3" w:rsidRPr="00636931" w:rsidRDefault="00B00AC3" w:rsidP="000E40E5">
            <w:pPr>
              <w:pStyle w:val="rowtabella0"/>
              <w:rPr>
                <w:color w:val="002060"/>
              </w:rPr>
            </w:pPr>
            <w:r w:rsidRPr="00636931">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BF6C99" w14:textId="77777777" w:rsidR="00B00AC3" w:rsidRPr="00636931" w:rsidRDefault="00B00AC3" w:rsidP="000E40E5">
            <w:pPr>
              <w:pStyle w:val="rowtabella0"/>
              <w:rPr>
                <w:color w:val="002060"/>
              </w:rPr>
            </w:pPr>
            <w:r w:rsidRPr="00636931">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B5FF13" w14:textId="77777777" w:rsidR="00B00AC3" w:rsidRPr="00636931" w:rsidRDefault="00B00AC3" w:rsidP="000E40E5">
            <w:pPr>
              <w:pStyle w:val="rowtabella0"/>
              <w:rPr>
                <w:color w:val="002060"/>
              </w:rPr>
            </w:pPr>
            <w:r w:rsidRPr="00636931">
              <w:rPr>
                <w:color w:val="002060"/>
              </w:rPr>
              <w:t>VIA DELL IRIS</w:t>
            </w:r>
          </w:p>
        </w:tc>
      </w:tr>
      <w:tr w:rsidR="00B00AC3" w:rsidRPr="00636931" w14:paraId="06DDCCD7" w14:textId="77777777" w:rsidTr="000E40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E3FB03" w14:textId="77777777" w:rsidR="00B00AC3" w:rsidRPr="00636931" w:rsidRDefault="00B00AC3" w:rsidP="000E40E5">
            <w:pPr>
              <w:pStyle w:val="rowtabella0"/>
              <w:rPr>
                <w:color w:val="002060"/>
              </w:rPr>
            </w:pPr>
            <w:r w:rsidRPr="00636931">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180F3" w14:textId="77777777" w:rsidR="00B00AC3" w:rsidRPr="00636931" w:rsidRDefault="00B00AC3" w:rsidP="000E40E5">
            <w:pPr>
              <w:pStyle w:val="rowtabella0"/>
              <w:rPr>
                <w:color w:val="002060"/>
              </w:rPr>
            </w:pPr>
            <w:r w:rsidRPr="00636931">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CC278"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D476A"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994D6" w14:textId="77777777" w:rsidR="00B00AC3" w:rsidRPr="00636931" w:rsidRDefault="00B00AC3" w:rsidP="000E40E5">
            <w:pPr>
              <w:pStyle w:val="rowtabella0"/>
              <w:rPr>
                <w:color w:val="002060"/>
              </w:rPr>
            </w:pPr>
            <w:r w:rsidRPr="00636931">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F9BBB" w14:textId="77777777" w:rsidR="00B00AC3" w:rsidRPr="00636931" w:rsidRDefault="00B00AC3" w:rsidP="000E40E5">
            <w:pPr>
              <w:pStyle w:val="rowtabella0"/>
              <w:rPr>
                <w:color w:val="002060"/>
              </w:rPr>
            </w:pPr>
            <w:r w:rsidRPr="00636931">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5FB12" w14:textId="77777777" w:rsidR="00B00AC3" w:rsidRPr="00636931" w:rsidRDefault="00B00AC3" w:rsidP="000E40E5">
            <w:pPr>
              <w:pStyle w:val="rowtabella0"/>
              <w:rPr>
                <w:color w:val="002060"/>
              </w:rPr>
            </w:pPr>
            <w:r w:rsidRPr="00636931">
              <w:rPr>
                <w:color w:val="002060"/>
              </w:rPr>
              <w:t>VIA S.VITTORIA, 5</w:t>
            </w:r>
          </w:p>
        </w:tc>
      </w:tr>
    </w:tbl>
    <w:p w14:paraId="06080BC8" w14:textId="77777777" w:rsidR="00B00AC3" w:rsidRPr="00636931" w:rsidRDefault="00B00AC3" w:rsidP="00B00AC3">
      <w:pPr>
        <w:pStyle w:val="breakline"/>
        <w:rPr>
          <w:rFonts w:eastAsiaTheme="minorEastAsia"/>
          <w:color w:val="002060"/>
        </w:rPr>
      </w:pPr>
    </w:p>
    <w:p w14:paraId="7DB8A98E" w14:textId="77777777" w:rsidR="00B00AC3" w:rsidRPr="00636931" w:rsidRDefault="00B00AC3" w:rsidP="00B00AC3">
      <w:pPr>
        <w:pStyle w:val="breakline"/>
        <w:rPr>
          <w:color w:val="002060"/>
        </w:rPr>
      </w:pPr>
    </w:p>
    <w:p w14:paraId="304DABBE" w14:textId="77777777" w:rsidR="00B00AC3" w:rsidRPr="00636931" w:rsidRDefault="00B00AC3" w:rsidP="00B00AC3">
      <w:pPr>
        <w:pStyle w:val="titolocampionato0"/>
        <w:shd w:val="clear" w:color="auto" w:fill="CCCCCC"/>
        <w:spacing w:before="80" w:after="40"/>
        <w:rPr>
          <w:color w:val="002060"/>
        </w:rPr>
      </w:pPr>
      <w:r w:rsidRPr="00636931">
        <w:rPr>
          <w:color w:val="002060"/>
        </w:rPr>
        <w:t>CALCIO A CINQUE SERIE D</w:t>
      </w:r>
    </w:p>
    <w:p w14:paraId="2EC254F1" w14:textId="77777777" w:rsidR="00B00AC3" w:rsidRPr="00636931" w:rsidRDefault="00B00AC3" w:rsidP="00B00AC3">
      <w:pPr>
        <w:pStyle w:val="titoloprinc0"/>
        <w:rPr>
          <w:color w:val="002060"/>
        </w:rPr>
      </w:pPr>
      <w:r w:rsidRPr="00636931">
        <w:rPr>
          <w:color w:val="002060"/>
        </w:rPr>
        <w:t>VARIAZIONI AL PROGRAMMA GARE</w:t>
      </w:r>
    </w:p>
    <w:p w14:paraId="70416EE0" w14:textId="77777777" w:rsidR="00B00AC3" w:rsidRPr="00636931" w:rsidRDefault="00B00AC3" w:rsidP="00B00AC3">
      <w:pPr>
        <w:pStyle w:val="breakline"/>
        <w:rPr>
          <w:color w:val="002060"/>
        </w:rPr>
      </w:pPr>
    </w:p>
    <w:p w14:paraId="1947729A" w14:textId="77777777" w:rsidR="00B00AC3" w:rsidRPr="00636931" w:rsidRDefault="00B00AC3" w:rsidP="00B00AC3">
      <w:pPr>
        <w:pStyle w:val="breakline"/>
        <w:rPr>
          <w:color w:val="002060"/>
        </w:rPr>
      </w:pPr>
    </w:p>
    <w:p w14:paraId="65042EB9" w14:textId="77777777" w:rsidR="00B00AC3" w:rsidRPr="00636931" w:rsidRDefault="00B00AC3" w:rsidP="00B00AC3">
      <w:pPr>
        <w:pStyle w:val="sottotitolocampionato10"/>
        <w:rPr>
          <w:color w:val="002060"/>
        </w:rPr>
      </w:pPr>
      <w:r w:rsidRPr="00636931">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00AC3" w:rsidRPr="00636931" w14:paraId="2B529574" w14:textId="77777777" w:rsidTr="000E40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1528F" w14:textId="77777777" w:rsidR="00B00AC3" w:rsidRPr="00636931" w:rsidRDefault="00B00AC3" w:rsidP="000E40E5">
            <w:pPr>
              <w:pStyle w:val="headertabella0"/>
              <w:rPr>
                <w:color w:val="002060"/>
              </w:rPr>
            </w:pPr>
            <w:r w:rsidRPr="0063693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9329C" w14:textId="77777777" w:rsidR="00B00AC3" w:rsidRPr="00636931" w:rsidRDefault="00B00AC3" w:rsidP="000E40E5">
            <w:pPr>
              <w:pStyle w:val="headertabella0"/>
              <w:rPr>
                <w:color w:val="002060"/>
              </w:rPr>
            </w:pPr>
            <w:r w:rsidRPr="00636931">
              <w:rPr>
                <w:color w:val="002060"/>
              </w:rPr>
              <w:t xml:space="preserve">N° </w:t>
            </w:r>
            <w:proofErr w:type="spellStart"/>
            <w:r w:rsidRPr="00636931">
              <w:rPr>
                <w:color w:val="002060"/>
              </w:rPr>
              <w:t>Gior</w:t>
            </w:r>
            <w:proofErr w:type="spellEnd"/>
            <w:r w:rsidRPr="0063693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74B7C" w14:textId="77777777" w:rsidR="00B00AC3" w:rsidRPr="00636931" w:rsidRDefault="00B00AC3" w:rsidP="000E40E5">
            <w:pPr>
              <w:pStyle w:val="headertabella0"/>
              <w:rPr>
                <w:color w:val="002060"/>
              </w:rPr>
            </w:pPr>
            <w:r w:rsidRPr="0063693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7B274" w14:textId="77777777" w:rsidR="00B00AC3" w:rsidRPr="00636931" w:rsidRDefault="00B00AC3" w:rsidP="000E40E5">
            <w:pPr>
              <w:pStyle w:val="headertabella0"/>
              <w:rPr>
                <w:color w:val="002060"/>
              </w:rPr>
            </w:pPr>
            <w:r w:rsidRPr="0063693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60740" w14:textId="77777777" w:rsidR="00B00AC3" w:rsidRPr="00636931" w:rsidRDefault="00B00AC3" w:rsidP="000E40E5">
            <w:pPr>
              <w:pStyle w:val="headertabella0"/>
              <w:rPr>
                <w:color w:val="002060"/>
              </w:rPr>
            </w:pPr>
            <w:r w:rsidRPr="00636931">
              <w:rPr>
                <w:color w:val="002060"/>
              </w:rPr>
              <w:t xml:space="preserve">Data </w:t>
            </w:r>
            <w:proofErr w:type="spellStart"/>
            <w:r w:rsidRPr="00636931">
              <w:rPr>
                <w:color w:val="002060"/>
              </w:rPr>
              <w:t>Orig</w:t>
            </w:r>
            <w:proofErr w:type="spellEnd"/>
            <w:r w:rsidRPr="0063693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0E66F" w14:textId="77777777" w:rsidR="00B00AC3" w:rsidRPr="00636931" w:rsidRDefault="00B00AC3" w:rsidP="000E40E5">
            <w:pPr>
              <w:pStyle w:val="headertabella0"/>
              <w:rPr>
                <w:color w:val="002060"/>
              </w:rPr>
            </w:pPr>
            <w:r w:rsidRPr="0063693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51566" w14:textId="77777777" w:rsidR="00B00AC3" w:rsidRPr="00636931" w:rsidRDefault="00B00AC3" w:rsidP="000E40E5">
            <w:pPr>
              <w:pStyle w:val="headertabella0"/>
              <w:rPr>
                <w:color w:val="002060"/>
              </w:rPr>
            </w:pPr>
            <w:r w:rsidRPr="00636931">
              <w:rPr>
                <w:color w:val="002060"/>
              </w:rPr>
              <w:t xml:space="preserve">Ora </w:t>
            </w:r>
            <w:proofErr w:type="spellStart"/>
            <w:r w:rsidRPr="00636931">
              <w:rPr>
                <w:color w:val="002060"/>
              </w:rPr>
              <w:t>Orig</w:t>
            </w:r>
            <w:proofErr w:type="spellEnd"/>
            <w:r w:rsidRPr="0063693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2EB89" w14:textId="77777777" w:rsidR="00B00AC3" w:rsidRPr="00636931" w:rsidRDefault="00B00AC3" w:rsidP="000E40E5">
            <w:pPr>
              <w:pStyle w:val="headertabella0"/>
              <w:rPr>
                <w:color w:val="002060"/>
              </w:rPr>
            </w:pPr>
            <w:r w:rsidRPr="00636931">
              <w:rPr>
                <w:color w:val="002060"/>
              </w:rPr>
              <w:t>Impianto</w:t>
            </w:r>
          </w:p>
        </w:tc>
      </w:tr>
      <w:tr w:rsidR="00B00AC3" w:rsidRPr="00636931" w14:paraId="47ABC661" w14:textId="77777777" w:rsidTr="000E40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C3CD7" w14:textId="77777777" w:rsidR="00B00AC3" w:rsidRPr="00636931" w:rsidRDefault="00B00AC3" w:rsidP="000E40E5">
            <w:pPr>
              <w:pStyle w:val="rowtabella0"/>
              <w:rPr>
                <w:color w:val="002060"/>
                <w:highlight w:val="yellow"/>
              </w:rPr>
            </w:pPr>
            <w:r w:rsidRPr="00636931">
              <w:rPr>
                <w:color w:val="002060"/>
                <w:highlight w:val="yellow"/>
              </w:rPr>
              <w:t>20/02/2023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6B257" w14:textId="77777777" w:rsidR="00B00AC3" w:rsidRPr="00636931" w:rsidRDefault="00B00AC3" w:rsidP="000E40E5">
            <w:pPr>
              <w:pStyle w:val="rowtabella0"/>
              <w:jc w:val="center"/>
              <w:rPr>
                <w:color w:val="002060"/>
                <w:highlight w:val="yellow"/>
              </w:rPr>
            </w:pPr>
            <w:r w:rsidRPr="00636931">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469DA" w14:textId="77777777" w:rsidR="00B00AC3" w:rsidRPr="00636931" w:rsidRDefault="00B00AC3" w:rsidP="000E40E5">
            <w:pPr>
              <w:pStyle w:val="rowtabella0"/>
              <w:rPr>
                <w:color w:val="002060"/>
                <w:highlight w:val="yellow"/>
              </w:rPr>
            </w:pPr>
            <w:r w:rsidRPr="00636931">
              <w:rPr>
                <w:color w:val="002060"/>
                <w:highlight w:val="yellow"/>
              </w:rPr>
              <w:t>VAL TENNA UNITED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DBD84" w14:textId="77777777" w:rsidR="00B00AC3" w:rsidRPr="00636931" w:rsidRDefault="00B00AC3" w:rsidP="000E40E5">
            <w:pPr>
              <w:pStyle w:val="rowtabella0"/>
              <w:rPr>
                <w:color w:val="002060"/>
                <w:highlight w:val="yellow"/>
              </w:rPr>
            </w:pPr>
            <w:r w:rsidRPr="00636931">
              <w:rPr>
                <w:color w:val="002060"/>
                <w:highlight w:val="yellow"/>
              </w:rPr>
              <w:t>AMATORI STESE 2007 SRL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C4B64" w14:textId="77777777" w:rsidR="00B00AC3" w:rsidRPr="00636931" w:rsidRDefault="00B00AC3" w:rsidP="000E40E5">
            <w:pPr>
              <w:pStyle w:val="rowtabella0"/>
              <w:rPr>
                <w:color w:val="002060"/>
              </w:rPr>
            </w:pPr>
            <w:r w:rsidRPr="00636931">
              <w:rPr>
                <w:color w:val="002060"/>
              </w:rPr>
              <w:t>17/02/2023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51E63" w14:textId="77777777" w:rsidR="00B00AC3" w:rsidRPr="00636931" w:rsidRDefault="00B00AC3" w:rsidP="000E40E5">
            <w:pPr>
              <w:pStyle w:val="rowtabella0"/>
              <w:jc w:val="center"/>
              <w:rPr>
                <w:color w:val="002060"/>
              </w:rPr>
            </w:pPr>
            <w:r w:rsidRPr="00636931">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B7463" w14:textId="77777777" w:rsidR="00B00AC3" w:rsidRPr="00636931" w:rsidRDefault="00B00AC3" w:rsidP="000E40E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CCB31" w14:textId="77777777" w:rsidR="00B00AC3" w:rsidRPr="00636931" w:rsidRDefault="00B00AC3" w:rsidP="000E40E5">
            <w:pPr>
              <w:rPr>
                <w:color w:val="002060"/>
              </w:rPr>
            </w:pPr>
          </w:p>
        </w:tc>
      </w:tr>
    </w:tbl>
    <w:p w14:paraId="23E65E31" w14:textId="77777777" w:rsidR="00B00AC3" w:rsidRPr="00636931" w:rsidRDefault="00B00AC3" w:rsidP="00B00AC3">
      <w:pPr>
        <w:pStyle w:val="breakline"/>
        <w:rPr>
          <w:rFonts w:eastAsiaTheme="minorEastAsia"/>
          <w:color w:val="002060"/>
        </w:rPr>
      </w:pPr>
    </w:p>
    <w:p w14:paraId="57B8474E" w14:textId="77777777" w:rsidR="00B00AC3" w:rsidRPr="00636931" w:rsidRDefault="00B00AC3" w:rsidP="00B00AC3">
      <w:pPr>
        <w:pStyle w:val="breakline"/>
        <w:rPr>
          <w:color w:val="002060"/>
        </w:rPr>
      </w:pPr>
    </w:p>
    <w:p w14:paraId="53945C71" w14:textId="77777777" w:rsidR="00B00AC3" w:rsidRPr="00636931" w:rsidRDefault="00B00AC3" w:rsidP="00B00AC3">
      <w:pPr>
        <w:pStyle w:val="breakline"/>
        <w:rPr>
          <w:color w:val="002060"/>
        </w:rPr>
      </w:pPr>
    </w:p>
    <w:p w14:paraId="7DAB4479" w14:textId="77777777" w:rsidR="00B00AC3" w:rsidRPr="00636931" w:rsidRDefault="00B00AC3" w:rsidP="00B00AC3">
      <w:pPr>
        <w:pStyle w:val="titoloprinc0"/>
        <w:rPr>
          <w:color w:val="002060"/>
        </w:rPr>
      </w:pPr>
      <w:r w:rsidRPr="00636931">
        <w:rPr>
          <w:color w:val="002060"/>
        </w:rPr>
        <w:t>RISULTATI</w:t>
      </w:r>
    </w:p>
    <w:p w14:paraId="2E6EC59A" w14:textId="77777777" w:rsidR="00B00AC3" w:rsidRPr="00636931" w:rsidRDefault="00B00AC3" w:rsidP="00B00AC3">
      <w:pPr>
        <w:pStyle w:val="breakline"/>
        <w:rPr>
          <w:color w:val="002060"/>
        </w:rPr>
      </w:pPr>
    </w:p>
    <w:p w14:paraId="6A9F714C" w14:textId="77777777" w:rsidR="00B00AC3" w:rsidRPr="00636931" w:rsidRDefault="00B00AC3" w:rsidP="00B00AC3">
      <w:pPr>
        <w:pStyle w:val="sottotitolocampionato10"/>
        <w:rPr>
          <w:color w:val="002060"/>
        </w:rPr>
      </w:pPr>
      <w:r w:rsidRPr="00636931">
        <w:rPr>
          <w:color w:val="002060"/>
        </w:rPr>
        <w:t>RISULTATI UFFICIALI GARE DEL 10/02/2023</w:t>
      </w:r>
    </w:p>
    <w:p w14:paraId="56BDA2A1" w14:textId="77777777" w:rsidR="00B00AC3" w:rsidRPr="00B00AC3" w:rsidRDefault="00B00AC3" w:rsidP="00B00AC3">
      <w:pPr>
        <w:pStyle w:val="sottotitolocampionato20"/>
        <w:spacing w:before="0" w:beforeAutospacing="0" w:after="0" w:afterAutospacing="0"/>
        <w:rPr>
          <w:rFonts w:ascii="Arial" w:hAnsi="Arial" w:cs="Arial"/>
          <w:color w:val="002060"/>
          <w:sz w:val="20"/>
          <w:szCs w:val="20"/>
        </w:rPr>
      </w:pPr>
      <w:r w:rsidRPr="00B00AC3">
        <w:rPr>
          <w:rFonts w:ascii="Arial" w:hAnsi="Arial" w:cs="Arial"/>
          <w:color w:val="002060"/>
          <w:sz w:val="20"/>
          <w:szCs w:val="20"/>
        </w:rPr>
        <w:t>Si trascrivono qui di seguito i risultati ufficiali delle gare disputate</w:t>
      </w:r>
    </w:p>
    <w:p w14:paraId="491E095F" w14:textId="77777777" w:rsidR="00B00AC3" w:rsidRPr="00636931" w:rsidRDefault="00B00AC3" w:rsidP="00B00A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00AC3" w:rsidRPr="00636931" w14:paraId="02119B00" w14:textId="77777777" w:rsidTr="000E40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0AC3" w:rsidRPr="00636931" w14:paraId="45165861" w14:textId="77777777" w:rsidTr="000E40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A5908" w14:textId="77777777" w:rsidR="00B00AC3" w:rsidRPr="00636931" w:rsidRDefault="00B00AC3" w:rsidP="000E40E5">
                  <w:pPr>
                    <w:pStyle w:val="headertabella0"/>
                    <w:rPr>
                      <w:color w:val="002060"/>
                    </w:rPr>
                  </w:pPr>
                  <w:r w:rsidRPr="00636931">
                    <w:rPr>
                      <w:color w:val="002060"/>
                    </w:rPr>
                    <w:t>GIRONE A - 3 Giornata - R</w:t>
                  </w:r>
                </w:p>
              </w:tc>
            </w:tr>
            <w:tr w:rsidR="00B00AC3" w:rsidRPr="00636931" w14:paraId="57C00B86" w14:textId="77777777" w:rsidTr="000E40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495E3A" w14:textId="77777777" w:rsidR="00B00AC3" w:rsidRPr="00636931" w:rsidRDefault="00B00AC3" w:rsidP="000E40E5">
                  <w:pPr>
                    <w:pStyle w:val="rowtabella0"/>
                    <w:rPr>
                      <w:color w:val="002060"/>
                    </w:rPr>
                  </w:pPr>
                  <w:r w:rsidRPr="00636931">
                    <w:rPr>
                      <w:color w:val="002060"/>
                    </w:rPr>
                    <w:t>AUDAX CALCIO PIOBBICO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09A81" w14:textId="77777777" w:rsidR="00B00AC3" w:rsidRPr="00636931" w:rsidRDefault="00B00AC3" w:rsidP="000E40E5">
                  <w:pPr>
                    <w:pStyle w:val="rowtabella0"/>
                    <w:rPr>
                      <w:color w:val="002060"/>
                    </w:rPr>
                  </w:pPr>
                  <w:r w:rsidRPr="00636931">
                    <w:rPr>
                      <w:color w:val="002060"/>
                    </w:rPr>
                    <w:t>- ACQUALAGNA CALCIO C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432FD" w14:textId="77777777" w:rsidR="00B00AC3" w:rsidRPr="00636931" w:rsidRDefault="00B00AC3" w:rsidP="000E40E5">
                  <w:pPr>
                    <w:pStyle w:val="rowtabella0"/>
                    <w:jc w:val="center"/>
                    <w:rPr>
                      <w:color w:val="002060"/>
                    </w:rPr>
                  </w:pPr>
                  <w:r w:rsidRPr="00636931">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4CB82" w14:textId="77777777" w:rsidR="00B00AC3" w:rsidRPr="00636931" w:rsidRDefault="00B00AC3" w:rsidP="000E40E5">
                  <w:pPr>
                    <w:pStyle w:val="rowtabella0"/>
                    <w:jc w:val="center"/>
                    <w:rPr>
                      <w:color w:val="002060"/>
                    </w:rPr>
                  </w:pPr>
                  <w:r w:rsidRPr="00636931">
                    <w:rPr>
                      <w:color w:val="002060"/>
                    </w:rPr>
                    <w:t> </w:t>
                  </w:r>
                </w:p>
              </w:tc>
            </w:tr>
            <w:tr w:rsidR="00B00AC3" w:rsidRPr="00636931" w14:paraId="4E35A373"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86F096" w14:textId="77777777" w:rsidR="00B00AC3" w:rsidRPr="00636931" w:rsidRDefault="00B00AC3" w:rsidP="000E40E5">
                  <w:pPr>
                    <w:pStyle w:val="rowtabella0"/>
                    <w:rPr>
                      <w:color w:val="002060"/>
                    </w:rPr>
                  </w:pPr>
                  <w:r w:rsidRPr="00636931">
                    <w:rPr>
                      <w:color w:val="002060"/>
                    </w:rPr>
                    <w:t>(1) 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C8B3B0" w14:textId="77777777" w:rsidR="00B00AC3" w:rsidRPr="00636931" w:rsidRDefault="00B00AC3" w:rsidP="000E40E5">
                  <w:pPr>
                    <w:pStyle w:val="rowtabella0"/>
                    <w:rPr>
                      <w:color w:val="002060"/>
                    </w:rPr>
                  </w:pPr>
                  <w:r w:rsidRPr="00636931">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A230E3" w14:textId="77777777" w:rsidR="00B00AC3" w:rsidRPr="00636931" w:rsidRDefault="00B00AC3" w:rsidP="000E40E5">
                  <w:pPr>
                    <w:pStyle w:val="rowtabella0"/>
                    <w:jc w:val="center"/>
                    <w:rPr>
                      <w:color w:val="002060"/>
                    </w:rPr>
                  </w:pPr>
                  <w:r w:rsidRPr="0063693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3A7F62" w14:textId="77777777" w:rsidR="00B00AC3" w:rsidRPr="00636931" w:rsidRDefault="00B00AC3" w:rsidP="000E40E5">
                  <w:pPr>
                    <w:pStyle w:val="rowtabella0"/>
                    <w:jc w:val="center"/>
                    <w:rPr>
                      <w:color w:val="002060"/>
                    </w:rPr>
                  </w:pPr>
                  <w:r w:rsidRPr="00636931">
                    <w:rPr>
                      <w:color w:val="002060"/>
                    </w:rPr>
                    <w:t> </w:t>
                  </w:r>
                </w:p>
              </w:tc>
            </w:tr>
            <w:tr w:rsidR="00B00AC3" w:rsidRPr="00636931" w14:paraId="13D4A2BD"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CC4C3D" w14:textId="77777777" w:rsidR="00B00AC3" w:rsidRPr="00636931" w:rsidRDefault="00B00AC3" w:rsidP="000E40E5">
                  <w:pPr>
                    <w:pStyle w:val="rowtabella0"/>
                    <w:rPr>
                      <w:color w:val="002060"/>
                    </w:rPr>
                  </w:pPr>
                  <w:r w:rsidRPr="00636931">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95BBB8" w14:textId="77777777" w:rsidR="00B00AC3" w:rsidRPr="00636931" w:rsidRDefault="00B00AC3" w:rsidP="000E40E5">
                  <w:pPr>
                    <w:pStyle w:val="rowtabella0"/>
                    <w:rPr>
                      <w:color w:val="002060"/>
                    </w:rPr>
                  </w:pPr>
                  <w:r w:rsidRPr="00636931">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4F498D" w14:textId="77777777" w:rsidR="00B00AC3" w:rsidRPr="00636931" w:rsidRDefault="00B00AC3" w:rsidP="000E40E5">
                  <w:pPr>
                    <w:pStyle w:val="rowtabella0"/>
                    <w:jc w:val="center"/>
                    <w:rPr>
                      <w:color w:val="002060"/>
                    </w:rPr>
                  </w:pPr>
                  <w:r w:rsidRPr="00636931">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C5798B" w14:textId="77777777" w:rsidR="00B00AC3" w:rsidRPr="00636931" w:rsidRDefault="00B00AC3" w:rsidP="000E40E5">
                  <w:pPr>
                    <w:pStyle w:val="rowtabella0"/>
                    <w:jc w:val="center"/>
                    <w:rPr>
                      <w:color w:val="002060"/>
                    </w:rPr>
                  </w:pPr>
                  <w:r w:rsidRPr="00636931">
                    <w:rPr>
                      <w:color w:val="002060"/>
                    </w:rPr>
                    <w:t> </w:t>
                  </w:r>
                </w:p>
              </w:tc>
            </w:tr>
            <w:tr w:rsidR="00B00AC3" w:rsidRPr="00636931" w14:paraId="786C3C5E"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73ECF2" w14:textId="77777777" w:rsidR="00B00AC3" w:rsidRPr="00636931" w:rsidRDefault="00B00AC3" w:rsidP="000E40E5">
                  <w:pPr>
                    <w:pStyle w:val="rowtabella0"/>
                    <w:rPr>
                      <w:color w:val="002060"/>
                    </w:rPr>
                  </w:pPr>
                  <w:r w:rsidRPr="00636931">
                    <w:rPr>
                      <w:color w:val="002060"/>
                    </w:rPr>
                    <w:t>(1) SMIRRA CITY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55FA45" w14:textId="77777777" w:rsidR="00B00AC3" w:rsidRPr="00636931" w:rsidRDefault="00B00AC3" w:rsidP="000E40E5">
                  <w:pPr>
                    <w:pStyle w:val="rowtabella0"/>
                    <w:rPr>
                      <w:color w:val="002060"/>
                    </w:rPr>
                  </w:pPr>
                  <w:r w:rsidRPr="00636931">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6F1AA8" w14:textId="77777777" w:rsidR="00B00AC3" w:rsidRPr="00636931" w:rsidRDefault="00B00AC3" w:rsidP="000E40E5">
                  <w:pPr>
                    <w:pStyle w:val="rowtabella0"/>
                    <w:jc w:val="center"/>
                    <w:rPr>
                      <w:color w:val="002060"/>
                    </w:rPr>
                  </w:pPr>
                  <w:r w:rsidRPr="00636931">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5E86F5" w14:textId="77777777" w:rsidR="00B00AC3" w:rsidRPr="00636931" w:rsidRDefault="00B00AC3" w:rsidP="000E40E5">
                  <w:pPr>
                    <w:pStyle w:val="rowtabella0"/>
                    <w:jc w:val="center"/>
                    <w:rPr>
                      <w:color w:val="002060"/>
                    </w:rPr>
                  </w:pPr>
                  <w:r w:rsidRPr="00636931">
                    <w:rPr>
                      <w:color w:val="002060"/>
                    </w:rPr>
                    <w:t> </w:t>
                  </w:r>
                </w:p>
              </w:tc>
            </w:tr>
            <w:tr w:rsidR="00B00AC3" w:rsidRPr="00636931" w14:paraId="02ECDD29"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54DA68" w14:textId="77777777" w:rsidR="00B00AC3" w:rsidRPr="00636931" w:rsidRDefault="00B00AC3" w:rsidP="000E40E5">
                  <w:pPr>
                    <w:pStyle w:val="rowtabella0"/>
                    <w:rPr>
                      <w:color w:val="002060"/>
                    </w:rPr>
                  </w:pPr>
                  <w:r w:rsidRPr="00636931">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4BB627" w14:textId="77777777" w:rsidR="00B00AC3" w:rsidRPr="00636931" w:rsidRDefault="00B00AC3" w:rsidP="000E40E5">
                  <w:pPr>
                    <w:pStyle w:val="rowtabella0"/>
                    <w:rPr>
                      <w:color w:val="002060"/>
                    </w:rPr>
                  </w:pPr>
                  <w:r w:rsidRPr="00636931">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97BF13" w14:textId="77777777" w:rsidR="00B00AC3" w:rsidRPr="00636931" w:rsidRDefault="00B00AC3" w:rsidP="000E40E5">
                  <w:pPr>
                    <w:pStyle w:val="rowtabella0"/>
                    <w:jc w:val="center"/>
                    <w:rPr>
                      <w:color w:val="002060"/>
                    </w:rPr>
                  </w:pPr>
                  <w:r w:rsidRPr="00636931">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8A0BA1" w14:textId="77777777" w:rsidR="00B00AC3" w:rsidRPr="00636931" w:rsidRDefault="00B00AC3" w:rsidP="000E40E5">
                  <w:pPr>
                    <w:pStyle w:val="rowtabella0"/>
                    <w:jc w:val="center"/>
                    <w:rPr>
                      <w:color w:val="002060"/>
                    </w:rPr>
                  </w:pPr>
                  <w:r w:rsidRPr="00636931">
                    <w:rPr>
                      <w:color w:val="002060"/>
                    </w:rPr>
                    <w:t> </w:t>
                  </w:r>
                </w:p>
              </w:tc>
            </w:tr>
            <w:tr w:rsidR="00B00AC3" w:rsidRPr="00636931" w14:paraId="4D2F2F62" w14:textId="77777777" w:rsidTr="000E40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ED0DD0" w14:textId="77777777" w:rsidR="00B00AC3" w:rsidRPr="00636931" w:rsidRDefault="00B00AC3" w:rsidP="000E40E5">
                  <w:pPr>
                    <w:pStyle w:val="rowtabella0"/>
                    <w:rPr>
                      <w:color w:val="002060"/>
                    </w:rPr>
                  </w:pPr>
                  <w:r w:rsidRPr="00636931">
                    <w:rPr>
                      <w:color w:val="002060"/>
                    </w:rPr>
                    <w:t>URBANIA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37CCF1" w14:textId="77777777" w:rsidR="00B00AC3" w:rsidRPr="00636931" w:rsidRDefault="00B00AC3" w:rsidP="000E40E5">
                  <w:pPr>
                    <w:pStyle w:val="rowtabella0"/>
                    <w:rPr>
                      <w:color w:val="002060"/>
                    </w:rPr>
                  </w:pPr>
                  <w:r w:rsidRPr="00636931">
                    <w:rPr>
                      <w:color w:val="002060"/>
                    </w:rPr>
                    <w:t>- CIARNIN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E0502" w14:textId="77777777" w:rsidR="00B00AC3" w:rsidRPr="00636931" w:rsidRDefault="00B00AC3" w:rsidP="000E40E5">
                  <w:pPr>
                    <w:pStyle w:val="rowtabella0"/>
                    <w:jc w:val="center"/>
                    <w:rPr>
                      <w:color w:val="002060"/>
                    </w:rPr>
                  </w:pPr>
                  <w:r w:rsidRPr="00636931">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2CDD4" w14:textId="77777777" w:rsidR="00B00AC3" w:rsidRPr="00636931" w:rsidRDefault="00B00AC3" w:rsidP="000E40E5">
                  <w:pPr>
                    <w:pStyle w:val="rowtabella0"/>
                    <w:jc w:val="center"/>
                    <w:rPr>
                      <w:color w:val="002060"/>
                    </w:rPr>
                  </w:pPr>
                  <w:r w:rsidRPr="00636931">
                    <w:rPr>
                      <w:color w:val="002060"/>
                    </w:rPr>
                    <w:t> </w:t>
                  </w:r>
                </w:p>
              </w:tc>
            </w:tr>
            <w:tr w:rsidR="00B00AC3" w:rsidRPr="00636931" w14:paraId="0A2DD87F" w14:textId="77777777" w:rsidTr="000E40E5">
              <w:tc>
                <w:tcPr>
                  <w:tcW w:w="4700" w:type="dxa"/>
                  <w:gridSpan w:val="4"/>
                  <w:tcBorders>
                    <w:top w:val="nil"/>
                    <w:left w:val="nil"/>
                    <w:bottom w:val="nil"/>
                    <w:right w:val="nil"/>
                  </w:tcBorders>
                  <w:tcMar>
                    <w:top w:w="20" w:type="dxa"/>
                    <w:left w:w="20" w:type="dxa"/>
                    <w:bottom w:w="20" w:type="dxa"/>
                    <w:right w:w="20" w:type="dxa"/>
                  </w:tcMar>
                  <w:vAlign w:val="center"/>
                  <w:hideMark/>
                </w:tcPr>
                <w:p w14:paraId="263995A0" w14:textId="77777777" w:rsidR="00B00AC3" w:rsidRPr="00636931" w:rsidRDefault="00B00AC3" w:rsidP="000E40E5">
                  <w:pPr>
                    <w:pStyle w:val="rowtabella0"/>
                    <w:rPr>
                      <w:color w:val="002060"/>
                    </w:rPr>
                  </w:pPr>
                  <w:r w:rsidRPr="00636931">
                    <w:rPr>
                      <w:color w:val="002060"/>
                    </w:rPr>
                    <w:t>(1) - disputata il 11/02/2023</w:t>
                  </w:r>
                </w:p>
              </w:tc>
            </w:tr>
          </w:tbl>
          <w:p w14:paraId="1BD72A8C" w14:textId="77777777" w:rsidR="00B00AC3" w:rsidRPr="00636931" w:rsidRDefault="00B00AC3" w:rsidP="000E40E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0AC3" w:rsidRPr="00636931" w14:paraId="06C1EF60" w14:textId="77777777" w:rsidTr="000E40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80F5B" w14:textId="77777777" w:rsidR="00B00AC3" w:rsidRPr="00636931" w:rsidRDefault="00B00AC3" w:rsidP="000E40E5">
                  <w:pPr>
                    <w:pStyle w:val="headertabella0"/>
                    <w:rPr>
                      <w:color w:val="002060"/>
                    </w:rPr>
                  </w:pPr>
                  <w:r w:rsidRPr="00636931">
                    <w:rPr>
                      <w:color w:val="002060"/>
                    </w:rPr>
                    <w:t>GIRONE B - 3 Giornata - R</w:t>
                  </w:r>
                </w:p>
              </w:tc>
            </w:tr>
            <w:tr w:rsidR="00B00AC3" w:rsidRPr="00636931" w14:paraId="049C2098" w14:textId="77777777" w:rsidTr="000E40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08FD21" w14:textId="77777777" w:rsidR="00B00AC3" w:rsidRPr="00636931" w:rsidRDefault="00B00AC3" w:rsidP="000E40E5">
                  <w:pPr>
                    <w:pStyle w:val="rowtabella0"/>
                    <w:rPr>
                      <w:color w:val="002060"/>
                    </w:rPr>
                  </w:pPr>
                  <w:r w:rsidRPr="00636931">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3D13A" w14:textId="77777777" w:rsidR="00B00AC3" w:rsidRPr="00636931" w:rsidRDefault="00B00AC3" w:rsidP="000E40E5">
                  <w:pPr>
                    <w:pStyle w:val="rowtabella0"/>
                    <w:rPr>
                      <w:color w:val="002060"/>
                    </w:rPr>
                  </w:pPr>
                  <w:r w:rsidRPr="00636931">
                    <w:rPr>
                      <w:color w:val="002060"/>
                    </w:rPr>
                    <w:t>- URBANITAS APIRO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E69AC" w14:textId="77777777" w:rsidR="00B00AC3" w:rsidRPr="00636931" w:rsidRDefault="00B00AC3" w:rsidP="000E40E5">
                  <w:pPr>
                    <w:pStyle w:val="rowtabella0"/>
                    <w:jc w:val="center"/>
                    <w:rPr>
                      <w:color w:val="002060"/>
                    </w:rPr>
                  </w:pPr>
                  <w:r w:rsidRPr="00636931">
                    <w:rPr>
                      <w:color w:val="002060"/>
                    </w:rPr>
                    <w:t>7 - 6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8CFE3" w14:textId="77777777" w:rsidR="00B00AC3" w:rsidRPr="00636931" w:rsidRDefault="00B00AC3" w:rsidP="000E40E5">
                  <w:pPr>
                    <w:pStyle w:val="rowtabella0"/>
                    <w:jc w:val="center"/>
                    <w:rPr>
                      <w:color w:val="002060"/>
                    </w:rPr>
                  </w:pPr>
                  <w:r w:rsidRPr="00636931">
                    <w:rPr>
                      <w:color w:val="002060"/>
                    </w:rPr>
                    <w:t> </w:t>
                  </w:r>
                </w:p>
              </w:tc>
            </w:tr>
            <w:tr w:rsidR="00B00AC3" w:rsidRPr="00636931" w14:paraId="643F1E26"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9B14B3" w14:textId="77777777" w:rsidR="00B00AC3" w:rsidRPr="00636931" w:rsidRDefault="00B00AC3" w:rsidP="000E40E5">
                  <w:pPr>
                    <w:pStyle w:val="rowtabella0"/>
                    <w:rPr>
                      <w:color w:val="002060"/>
                    </w:rPr>
                  </w:pPr>
                  <w:r w:rsidRPr="00636931">
                    <w:rPr>
                      <w:color w:val="002060"/>
                    </w:rPr>
                    <w:t>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75FAAE" w14:textId="77777777" w:rsidR="00B00AC3" w:rsidRPr="00636931" w:rsidRDefault="00B00AC3" w:rsidP="000E40E5">
                  <w:pPr>
                    <w:pStyle w:val="rowtabella0"/>
                    <w:rPr>
                      <w:color w:val="002060"/>
                    </w:rPr>
                  </w:pPr>
                  <w:r w:rsidRPr="00636931">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1ED587" w14:textId="77777777" w:rsidR="00B00AC3" w:rsidRPr="00636931" w:rsidRDefault="00B00AC3" w:rsidP="000E40E5">
                  <w:pPr>
                    <w:pStyle w:val="rowtabella0"/>
                    <w:jc w:val="center"/>
                    <w:rPr>
                      <w:color w:val="002060"/>
                    </w:rPr>
                  </w:pPr>
                  <w:r w:rsidRPr="0063693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F280AD" w14:textId="77777777" w:rsidR="00B00AC3" w:rsidRPr="00636931" w:rsidRDefault="00B00AC3" w:rsidP="000E40E5">
                  <w:pPr>
                    <w:pStyle w:val="rowtabella0"/>
                    <w:jc w:val="center"/>
                    <w:rPr>
                      <w:color w:val="002060"/>
                    </w:rPr>
                  </w:pPr>
                  <w:r w:rsidRPr="00636931">
                    <w:rPr>
                      <w:color w:val="002060"/>
                    </w:rPr>
                    <w:t> </w:t>
                  </w:r>
                </w:p>
              </w:tc>
            </w:tr>
            <w:tr w:rsidR="00B00AC3" w:rsidRPr="00636931" w14:paraId="5F5E418E"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748593" w14:textId="77777777" w:rsidR="00B00AC3" w:rsidRPr="00636931" w:rsidRDefault="00B00AC3" w:rsidP="000E40E5">
                  <w:pPr>
                    <w:pStyle w:val="rowtabella0"/>
                    <w:rPr>
                      <w:color w:val="002060"/>
                    </w:rPr>
                  </w:pPr>
                  <w:r w:rsidRPr="00636931">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353636" w14:textId="77777777" w:rsidR="00B00AC3" w:rsidRPr="00636931" w:rsidRDefault="00B00AC3" w:rsidP="000E40E5">
                  <w:pPr>
                    <w:pStyle w:val="rowtabella0"/>
                    <w:rPr>
                      <w:color w:val="002060"/>
                    </w:rPr>
                  </w:pPr>
                  <w:r w:rsidRPr="00636931">
                    <w:rPr>
                      <w:color w:val="002060"/>
                    </w:rPr>
                    <w:t>- ATLETICO NO BORDERS</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6D9F57" w14:textId="77777777" w:rsidR="00B00AC3" w:rsidRPr="00636931" w:rsidRDefault="00B00AC3" w:rsidP="000E40E5">
                  <w:pPr>
                    <w:pStyle w:val="rowtabella0"/>
                    <w:jc w:val="center"/>
                    <w:rPr>
                      <w:color w:val="002060"/>
                    </w:rPr>
                  </w:pPr>
                  <w:r w:rsidRPr="00636931">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86B1C3" w14:textId="77777777" w:rsidR="00B00AC3" w:rsidRPr="00636931" w:rsidRDefault="00B00AC3" w:rsidP="000E40E5">
                  <w:pPr>
                    <w:pStyle w:val="rowtabella0"/>
                    <w:jc w:val="center"/>
                    <w:rPr>
                      <w:color w:val="002060"/>
                    </w:rPr>
                  </w:pPr>
                  <w:r w:rsidRPr="00636931">
                    <w:rPr>
                      <w:color w:val="002060"/>
                    </w:rPr>
                    <w:t> </w:t>
                  </w:r>
                </w:p>
              </w:tc>
            </w:tr>
            <w:tr w:rsidR="00B00AC3" w:rsidRPr="00636931" w14:paraId="7BAD57B3"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05DBDF" w14:textId="77777777" w:rsidR="00B00AC3" w:rsidRPr="00636931" w:rsidRDefault="00B00AC3" w:rsidP="000E40E5">
                  <w:pPr>
                    <w:pStyle w:val="rowtabella0"/>
                    <w:rPr>
                      <w:color w:val="002060"/>
                    </w:rPr>
                  </w:pPr>
                  <w:r w:rsidRPr="00636931">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D0DA73" w14:textId="77777777" w:rsidR="00B00AC3" w:rsidRPr="00636931" w:rsidRDefault="00B00AC3" w:rsidP="000E40E5">
                  <w:pPr>
                    <w:pStyle w:val="rowtabella0"/>
                    <w:rPr>
                      <w:color w:val="002060"/>
                    </w:rPr>
                  </w:pPr>
                  <w:r w:rsidRPr="00636931">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59187D" w14:textId="77777777" w:rsidR="00B00AC3" w:rsidRPr="00636931" w:rsidRDefault="00B00AC3" w:rsidP="000E40E5">
                  <w:pPr>
                    <w:pStyle w:val="rowtabella0"/>
                    <w:jc w:val="center"/>
                    <w:rPr>
                      <w:color w:val="002060"/>
                    </w:rPr>
                  </w:pPr>
                  <w:r w:rsidRPr="00636931">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0D3B6C" w14:textId="77777777" w:rsidR="00B00AC3" w:rsidRPr="00636931" w:rsidRDefault="00B00AC3" w:rsidP="000E40E5">
                  <w:pPr>
                    <w:pStyle w:val="rowtabella0"/>
                    <w:jc w:val="center"/>
                    <w:rPr>
                      <w:color w:val="002060"/>
                    </w:rPr>
                  </w:pPr>
                  <w:r w:rsidRPr="00636931">
                    <w:rPr>
                      <w:color w:val="002060"/>
                    </w:rPr>
                    <w:t> </w:t>
                  </w:r>
                </w:p>
              </w:tc>
            </w:tr>
            <w:tr w:rsidR="00B00AC3" w:rsidRPr="00636931" w14:paraId="0B13CB6C" w14:textId="77777777" w:rsidTr="000E40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0A7A71" w14:textId="77777777" w:rsidR="00B00AC3" w:rsidRPr="00636931" w:rsidRDefault="00B00AC3" w:rsidP="000E40E5">
                  <w:pPr>
                    <w:pStyle w:val="rowtabella0"/>
                    <w:rPr>
                      <w:color w:val="002060"/>
                    </w:rPr>
                  </w:pPr>
                  <w:r w:rsidRPr="00636931">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82A2C" w14:textId="77777777" w:rsidR="00B00AC3" w:rsidRPr="00636931" w:rsidRDefault="00B00AC3" w:rsidP="000E40E5">
                  <w:pPr>
                    <w:pStyle w:val="rowtabella0"/>
                    <w:rPr>
                      <w:color w:val="002060"/>
                    </w:rPr>
                  </w:pPr>
                  <w:r w:rsidRPr="00636931">
                    <w:rPr>
                      <w:color w:val="002060"/>
                    </w:rPr>
                    <w:t>- VIRTUS TEAM SOC.COOP.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6D41F" w14:textId="77777777" w:rsidR="00B00AC3" w:rsidRPr="00636931" w:rsidRDefault="00B00AC3" w:rsidP="000E40E5">
                  <w:pPr>
                    <w:pStyle w:val="rowtabella0"/>
                    <w:jc w:val="center"/>
                    <w:rPr>
                      <w:color w:val="002060"/>
                    </w:rPr>
                  </w:pPr>
                  <w:r w:rsidRPr="00636931">
                    <w:rPr>
                      <w:color w:val="002060"/>
                    </w:rPr>
                    <w:t>6 - 6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445F95" w14:textId="77777777" w:rsidR="00B00AC3" w:rsidRPr="00636931" w:rsidRDefault="00B00AC3" w:rsidP="000E40E5">
                  <w:pPr>
                    <w:pStyle w:val="rowtabella0"/>
                    <w:jc w:val="center"/>
                    <w:rPr>
                      <w:color w:val="002060"/>
                    </w:rPr>
                  </w:pPr>
                  <w:r w:rsidRPr="00636931">
                    <w:rPr>
                      <w:color w:val="002060"/>
                    </w:rPr>
                    <w:t> </w:t>
                  </w:r>
                </w:p>
              </w:tc>
            </w:tr>
          </w:tbl>
          <w:p w14:paraId="116F9E1E" w14:textId="77777777" w:rsidR="00B00AC3" w:rsidRPr="00636931" w:rsidRDefault="00B00AC3" w:rsidP="000E40E5">
            <w:pPr>
              <w:rPr>
                <w:color w:val="002060"/>
              </w:rPr>
            </w:pPr>
          </w:p>
        </w:tc>
      </w:tr>
    </w:tbl>
    <w:p w14:paraId="78740804" w14:textId="77777777" w:rsidR="00B00AC3" w:rsidRPr="00636931" w:rsidRDefault="00B00AC3" w:rsidP="00B00AC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00AC3" w:rsidRPr="00636931" w14:paraId="576581DD" w14:textId="77777777" w:rsidTr="000E40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0AC3" w:rsidRPr="00636931" w14:paraId="2A1F43A7" w14:textId="77777777" w:rsidTr="000E40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48A6D" w14:textId="77777777" w:rsidR="00B00AC3" w:rsidRPr="00636931" w:rsidRDefault="00B00AC3" w:rsidP="000E40E5">
                  <w:pPr>
                    <w:pStyle w:val="headertabella0"/>
                    <w:rPr>
                      <w:color w:val="002060"/>
                    </w:rPr>
                  </w:pPr>
                  <w:r w:rsidRPr="00636931">
                    <w:rPr>
                      <w:color w:val="002060"/>
                    </w:rPr>
                    <w:t>GIRONE C - 3 Giornata - R</w:t>
                  </w:r>
                </w:p>
              </w:tc>
            </w:tr>
            <w:tr w:rsidR="00B00AC3" w:rsidRPr="00636931" w14:paraId="1CC882E9" w14:textId="77777777" w:rsidTr="000E40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731F29" w14:textId="77777777" w:rsidR="00B00AC3" w:rsidRPr="00636931" w:rsidRDefault="00B00AC3" w:rsidP="000E40E5">
                  <w:pPr>
                    <w:pStyle w:val="rowtabella0"/>
                    <w:rPr>
                      <w:color w:val="002060"/>
                    </w:rPr>
                  </w:pPr>
                  <w:r w:rsidRPr="00636931">
                    <w:rPr>
                      <w:color w:val="002060"/>
                    </w:rPr>
                    <w:t>(1) 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7F11EE" w14:textId="77777777" w:rsidR="00B00AC3" w:rsidRPr="00636931" w:rsidRDefault="00B00AC3" w:rsidP="000E40E5">
                  <w:pPr>
                    <w:pStyle w:val="rowtabella0"/>
                    <w:rPr>
                      <w:color w:val="002060"/>
                    </w:rPr>
                  </w:pPr>
                  <w:r w:rsidRPr="00636931">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DFAD7B" w14:textId="77777777" w:rsidR="00B00AC3" w:rsidRPr="00636931" w:rsidRDefault="00B00AC3" w:rsidP="000E40E5">
                  <w:pPr>
                    <w:pStyle w:val="rowtabella0"/>
                    <w:jc w:val="center"/>
                    <w:rPr>
                      <w:color w:val="002060"/>
                    </w:rPr>
                  </w:pPr>
                  <w:r w:rsidRPr="00636931">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0F0F3E" w14:textId="77777777" w:rsidR="00B00AC3" w:rsidRPr="00636931" w:rsidRDefault="00B00AC3" w:rsidP="000E40E5">
                  <w:pPr>
                    <w:pStyle w:val="rowtabella0"/>
                    <w:jc w:val="center"/>
                    <w:rPr>
                      <w:color w:val="002060"/>
                    </w:rPr>
                  </w:pPr>
                  <w:r w:rsidRPr="00636931">
                    <w:rPr>
                      <w:color w:val="002060"/>
                    </w:rPr>
                    <w:t> </w:t>
                  </w:r>
                </w:p>
              </w:tc>
            </w:tr>
            <w:tr w:rsidR="00B00AC3" w:rsidRPr="00636931" w14:paraId="1B6108A6"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52DFC3" w14:textId="77777777" w:rsidR="00B00AC3" w:rsidRPr="00636931" w:rsidRDefault="00B00AC3" w:rsidP="000E40E5">
                  <w:pPr>
                    <w:pStyle w:val="rowtabella0"/>
                    <w:rPr>
                      <w:color w:val="002060"/>
                    </w:rPr>
                  </w:pPr>
                  <w:r w:rsidRPr="00636931">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5F21BE" w14:textId="77777777" w:rsidR="00B00AC3" w:rsidRPr="00636931" w:rsidRDefault="00B00AC3" w:rsidP="000E40E5">
                  <w:pPr>
                    <w:pStyle w:val="rowtabella0"/>
                    <w:rPr>
                      <w:color w:val="002060"/>
                    </w:rPr>
                  </w:pPr>
                  <w:r w:rsidRPr="00636931">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9E5110" w14:textId="77777777" w:rsidR="00B00AC3" w:rsidRPr="00636931" w:rsidRDefault="00B00AC3" w:rsidP="000E40E5">
                  <w:pPr>
                    <w:pStyle w:val="rowtabella0"/>
                    <w:jc w:val="center"/>
                    <w:rPr>
                      <w:color w:val="002060"/>
                    </w:rPr>
                  </w:pPr>
                  <w:r w:rsidRPr="00636931">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98A0E4" w14:textId="77777777" w:rsidR="00B00AC3" w:rsidRPr="00636931" w:rsidRDefault="00B00AC3" w:rsidP="000E40E5">
                  <w:pPr>
                    <w:pStyle w:val="rowtabella0"/>
                    <w:jc w:val="center"/>
                    <w:rPr>
                      <w:color w:val="002060"/>
                    </w:rPr>
                  </w:pPr>
                  <w:r w:rsidRPr="00636931">
                    <w:rPr>
                      <w:color w:val="002060"/>
                    </w:rPr>
                    <w:t> </w:t>
                  </w:r>
                </w:p>
              </w:tc>
            </w:tr>
            <w:tr w:rsidR="00B00AC3" w:rsidRPr="00636931" w14:paraId="0D532633"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957628" w14:textId="77777777" w:rsidR="00B00AC3" w:rsidRPr="00636931" w:rsidRDefault="00B00AC3" w:rsidP="000E40E5">
                  <w:pPr>
                    <w:pStyle w:val="rowtabella0"/>
                    <w:rPr>
                      <w:color w:val="002060"/>
                    </w:rPr>
                  </w:pPr>
                  <w:r w:rsidRPr="00636931">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E2E308" w14:textId="77777777" w:rsidR="00B00AC3" w:rsidRPr="00636931" w:rsidRDefault="00B00AC3" w:rsidP="000E40E5">
                  <w:pPr>
                    <w:pStyle w:val="rowtabella0"/>
                    <w:rPr>
                      <w:color w:val="002060"/>
                    </w:rPr>
                  </w:pPr>
                  <w:r w:rsidRPr="00636931">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2C5F2E" w14:textId="77777777" w:rsidR="00B00AC3" w:rsidRPr="00636931" w:rsidRDefault="00B00AC3" w:rsidP="000E40E5">
                  <w:pPr>
                    <w:pStyle w:val="rowtabella0"/>
                    <w:jc w:val="center"/>
                    <w:rPr>
                      <w:color w:val="002060"/>
                    </w:rPr>
                  </w:pPr>
                  <w:r w:rsidRPr="00636931">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4C472B" w14:textId="77777777" w:rsidR="00B00AC3" w:rsidRPr="00636931" w:rsidRDefault="00B00AC3" w:rsidP="000E40E5">
                  <w:pPr>
                    <w:pStyle w:val="rowtabella0"/>
                    <w:jc w:val="center"/>
                    <w:rPr>
                      <w:color w:val="002060"/>
                    </w:rPr>
                  </w:pPr>
                  <w:r w:rsidRPr="00636931">
                    <w:rPr>
                      <w:color w:val="002060"/>
                    </w:rPr>
                    <w:t> </w:t>
                  </w:r>
                </w:p>
              </w:tc>
            </w:tr>
            <w:tr w:rsidR="00B00AC3" w:rsidRPr="00636931" w14:paraId="55DD4A99"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ED2361" w14:textId="77777777" w:rsidR="00B00AC3" w:rsidRPr="00636931" w:rsidRDefault="00B00AC3" w:rsidP="000E40E5">
                  <w:pPr>
                    <w:pStyle w:val="rowtabella0"/>
                    <w:rPr>
                      <w:color w:val="002060"/>
                    </w:rPr>
                  </w:pPr>
                  <w:r w:rsidRPr="00636931">
                    <w:rPr>
                      <w:color w:val="002060"/>
                    </w:rPr>
                    <w:t>(2)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732A90" w14:textId="77777777" w:rsidR="00B00AC3" w:rsidRPr="00636931" w:rsidRDefault="00B00AC3" w:rsidP="000E40E5">
                  <w:pPr>
                    <w:pStyle w:val="rowtabella0"/>
                    <w:rPr>
                      <w:color w:val="002060"/>
                    </w:rPr>
                  </w:pPr>
                  <w:r w:rsidRPr="00636931">
                    <w:rPr>
                      <w:color w:val="002060"/>
                    </w:rPr>
                    <w:t>- PEGASO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34A67C" w14:textId="77777777" w:rsidR="00B00AC3" w:rsidRPr="00636931" w:rsidRDefault="00B00AC3" w:rsidP="000E40E5">
                  <w:pPr>
                    <w:pStyle w:val="rowtabella0"/>
                    <w:jc w:val="center"/>
                    <w:rPr>
                      <w:color w:val="002060"/>
                    </w:rPr>
                  </w:pPr>
                  <w:r w:rsidRPr="00636931">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E3CA85" w14:textId="77777777" w:rsidR="00B00AC3" w:rsidRPr="00636931" w:rsidRDefault="00B00AC3" w:rsidP="000E40E5">
                  <w:pPr>
                    <w:pStyle w:val="rowtabella0"/>
                    <w:jc w:val="center"/>
                    <w:rPr>
                      <w:color w:val="002060"/>
                    </w:rPr>
                  </w:pPr>
                  <w:r w:rsidRPr="00636931">
                    <w:rPr>
                      <w:color w:val="002060"/>
                    </w:rPr>
                    <w:t> </w:t>
                  </w:r>
                </w:p>
              </w:tc>
            </w:tr>
            <w:tr w:rsidR="00B00AC3" w:rsidRPr="00636931" w14:paraId="0A388687"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83BA35" w14:textId="77777777" w:rsidR="00B00AC3" w:rsidRPr="00636931" w:rsidRDefault="00B00AC3" w:rsidP="000E40E5">
                  <w:pPr>
                    <w:pStyle w:val="rowtabella0"/>
                    <w:rPr>
                      <w:color w:val="002060"/>
                    </w:rPr>
                  </w:pPr>
                  <w:r w:rsidRPr="00636931">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8B48F0" w14:textId="77777777" w:rsidR="00B00AC3" w:rsidRPr="00636931" w:rsidRDefault="00B00AC3" w:rsidP="000E40E5">
                  <w:pPr>
                    <w:pStyle w:val="rowtabella0"/>
                    <w:rPr>
                      <w:color w:val="002060"/>
                    </w:rPr>
                  </w:pPr>
                  <w:r w:rsidRPr="00636931">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79F62D" w14:textId="77777777" w:rsidR="00B00AC3" w:rsidRPr="00636931" w:rsidRDefault="00B00AC3" w:rsidP="000E40E5">
                  <w:pPr>
                    <w:pStyle w:val="rowtabella0"/>
                    <w:jc w:val="center"/>
                    <w:rPr>
                      <w:color w:val="002060"/>
                    </w:rPr>
                  </w:pPr>
                  <w:r w:rsidRPr="00636931">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E61822" w14:textId="77777777" w:rsidR="00B00AC3" w:rsidRPr="00636931" w:rsidRDefault="00B00AC3" w:rsidP="000E40E5">
                  <w:pPr>
                    <w:pStyle w:val="rowtabella0"/>
                    <w:jc w:val="center"/>
                    <w:rPr>
                      <w:color w:val="002060"/>
                    </w:rPr>
                  </w:pPr>
                  <w:r w:rsidRPr="00636931">
                    <w:rPr>
                      <w:color w:val="002060"/>
                    </w:rPr>
                    <w:t> </w:t>
                  </w:r>
                </w:p>
              </w:tc>
            </w:tr>
            <w:tr w:rsidR="00B00AC3" w:rsidRPr="00636931" w14:paraId="70F718E6" w14:textId="77777777" w:rsidTr="000E40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8DA908" w14:textId="77777777" w:rsidR="00B00AC3" w:rsidRPr="00636931" w:rsidRDefault="00B00AC3" w:rsidP="000E40E5">
                  <w:pPr>
                    <w:pStyle w:val="rowtabella0"/>
                    <w:rPr>
                      <w:color w:val="002060"/>
                    </w:rPr>
                  </w:pPr>
                  <w:r w:rsidRPr="00636931">
                    <w:rPr>
                      <w:color w:val="002060"/>
                    </w:rPr>
                    <w:t>(1) 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A7665" w14:textId="77777777" w:rsidR="00B00AC3" w:rsidRPr="00636931" w:rsidRDefault="00B00AC3" w:rsidP="000E40E5">
                  <w:pPr>
                    <w:pStyle w:val="rowtabella0"/>
                    <w:rPr>
                      <w:color w:val="002060"/>
                    </w:rPr>
                  </w:pPr>
                  <w:r w:rsidRPr="00636931">
                    <w:rPr>
                      <w:color w:val="002060"/>
                    </w:rPr>
                    <w:t>- ANKON NOVA MARMI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CB60A" w14:textId="77777777" w:rsidR="00B00AC3" w:rsidRPr="00636931" w:rsidRDefault="00B00AC3" w:rsidP="000E40E5">
                  <w:pPr>
                    <w:pStyle w:val="rowtabella0"/>
                    <w:jc w:val="center"/>
                    <w:rPr>
                      <w:color w:val="002060"/>
                    </w:rPr>
                  </w:pPr>
                  <w:r w:rsidRPr="00636931">
                    <w:rPr>
                      <w:color w:val="002060"/>
                    </w:rPr>
                    <w:t>11 - 5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0840F" w14:textId="77777777" w:rsidR="00B00AC3" w:rsidRPr="00636931" w:rsidRDefault="00B00AC3" w:rsidP="000E40E5">
                  <w:pPr>
                    <w:pStyle w:val="rowtabella0"/>
                    <w:jc w:val="center"/>
                    <w:rPr>
                      <w:color w:val="002060"/>
                    </w:rPr>
                  </w:pPr>
                  <w:r w:rsidRPr="00636931">
                    <w:rPr>
                      <w:color w:val="002060"/>
                    </w:rPr>
                    <w:t> </w:t>
                  </w:r>
                </w:p>
              </w:tc>
            </w:tr>
            <w:tr w:rsidR="00B00AC3" w:rsidRPr="00636931" w14:paraId="0D75BB1B" w14:textId="77777777" w:rsidTr="000E40E5">
              <w:tc>
                <w:tcPr>
                  <w:tcW w:w="4700" w:type="dxa"/>
                  <w:gridSpan w:val="4"/>
                  <w:tcBorders>
                    <w:top w:val="nil"/>
                    <w:left w:val="nil"/>
                    <w:bottom w:val="nil"/>
                    <w:right w:val="nil"/>
                  </w:tcBorders>
                  <w:tcMar>
                    <w:top w:w="20" w:type="dxa"/>
                    <w:left w:w="20" w:type="dxa"/>
                    <w:bottom w:w="20" w:type="dxa"/>
                    <w:right w:w="20" w:type="dxa"/>
                  </w:tcMar>
                  <w:vAlign w:val="center"/>
                  <w:hideMark/>
                </w:tcPr>
                <w:p w14:paraId="52832D82" w14:textId="77777777" w:rsidR="00B00AC3" w:rsidRPr="00636931" w:rsidRDefault="00B00AC3" w:rsidP="000E40E5">
                  <w:pPr>
                    <w:pStyle w:val="rowtabella0"/>
                    <w:rPr>
                      <w:color w:val="002060"/>
                    </w:rPr>
                  </w:pPr>
                  <w:r w:rsidRPr="00636931">
                    <w:rPr>
                      <w:color w:val="002060"/>
                    </w:rPr>
                    <w:t>(1) - disputata il 11/02/2023</w:t>
                  </w:r>
                </w:p>
              </w:tc>
            </w:tr>
            <w:tr w:rsidR="00B00AC3" w:rsidRPr="00636931" w14:paraId="7047BE32" w14:textId="77777777" w:rsidTr="000E40E5">
              <w:tc>
                <w:tcPr>
                  <w:tcW w:w="4700" w:type="dxa"/>
                  <w:gridSpan w:val="4"/>
                  <w:tcBorders>
                    <w:top w:val="nil"/>
                    <w:left w:val="nil"/>
                    <w:bottom w:val="nil"/>
                    <w:right w:val="nil"/>
                  </w:tcBorders>
                  <w:tcMar>
                    <w:top w:w="20" w:type="dxa"/>
                    <w:left w:w="20" w:type="dxa"/>
                    <w:bottom w:w="20" w:type="dxa"/>
                    <w:right w:w="20" w:type="dxa"/>
                  </w:tcMar>
                  <w:vAlign w:val="center"/>
                  <w:hideMark/>
                </w:tcPr>
                <w:p w14:paraId="7897BD57" w14:textId="77777777" w:rsidR="00B00AC3" w:rsidRPr="00636931" w:rsidRDefault="00B00AC3" w:rsidP="000E40E5">
                  <w:pPr>
                    <w:pStyle w:val="rowtabella0"/>
                    <w:rPr>
                      <w:color w:val="002060"/>
                    </w:rPr>
                  </w:pPr>
                  <w:r w:rsidRPr="00636931">
                    <w:rPr>
                      <w:color w:val="002060"/>
                    </w:rPr>
                    <w:t>(2) - disputata il 13/02/2023</w:t>
                  </w:r>
                </w:p>
              </w:tc>
            </w:tr>
          </w:tbl>
          <w:p w14:paraId="0B586D4B" w14:textId="77777777" w:rsidR="00B00AC3" w:rsidRPr="00636931" w:rsidRDefault="00B00AC3" w:rsidP="000E40E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0AC3" w:rsidRPr="00636931" w14:paraId="037B5A3B" w14:textId="77777777" w:rsidTr="000E40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583BA" w14:textId="77777777" w:rsidR="00B00AC3" w:rsidRPr="00636931" w:rsidRDefault="00B00AC3" w:rsidP="000E40E5">
                  <w:pPr>
                    <w:pStyle w:val="headertabella0"/>
                    <w:rPr>
                      <w:color w:val="002060"/>
                    </w:rPr>
                  </w:pPr>
                  <w:r w:rsidRPr="00636931">
                    <w:rPr>
                      <w:color w:val="002060"/>
                    </w:rPr>
                    <w:t>GIRONE D - 3 Giornata - R</w:t>
                  </w:r>
                </w:p>
              </w:tc>
            </w:tr>
            <w:tr w:rsidR="00B00AC3" w:rsidRPr="00636931" w14:paraId="0244BEF6" w14:textId="77777777" w:rsidTr="000E40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412CE0" w14:textId="77777777" w:rsidR="00B00AC3" w:rsidRPr="00636931" w:rsidRDefault="00B00AC3" w:rsidP="000E40E5">
                  <w:pPr>
                    <w:pStyle w:val="rowtabella0"/>
                    <w:rPr>
                      <w:color w:val="002060"/>
                    </w:rPr>
                  </w:pPr>
                  <w:r w:rsidRPr="00636931">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363FF" w14:textId="77777777" w:rsidR="00B00AC3" w:rsidRPr="00636931" w:rsidRDefault="00B00AC3" w:rsidP="000E40E5">
                  <w:pPr>
                    <w:pStyle w:val="rowtabella0"/>
                    <w:rPr>
                      <w:color w:val="002060"/>
                    </w:rPr>
                  </w:pPr>
                  <w:r w:rsidRPr="00636931">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FFE037" w14:textId="77777777" w:rsidR="00B00AC3" w:rsidRPr="00636931" w:rsidRDefault="00B00AC3" w:rsidP="000E40E5">
                  <w:pPr>
                    <w:pStyle w:val="rowtabella0"/>
                    <w:jc w:val="center"/>
                    <w:rPr>
                      <w:color w:val="002060"/>
                    </w:rPr>
                  </w:pPr>
                  <w:r w:rsidRPr="00636931">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968C3" w14:textId="77777777" w:rsidR="00B00AC3" w:rsidRPr="00636931" w:rsidRDefault="00B00AC3" w:rsidP="000E40E5">
                  <w:pPr>
                    <w:pStyle w:val="rowtabella0"/>
                    <w:jc w:val="center"/>
                    <w:rPr>
                      <w:color w:val="002060"/>
                    </w:rPr>
                  </w:pPr>
                  <w:r w:rsidRPr="00636931">
                    <w:rPr>
                      <w:color w:val="002060"/>
                    </w:rPr>
                    <w:t> </w:t>
                  </w:r>
                </w:p>
              </w:tc>
            </w:tr>
            <w:tr w:rsidR="00B00AC3" w:rsidRPr="00636931" w14:paraId="729A7923"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5E86BC" w14:textId="77777777" w:rsidR="00B00AC3" w:rsidRPr="00636931" w:rsidRDefault="00B00AC3" w:rsidP="000E40E5">
                  <w:pPr>
                    <w:pStyle w:val="rowtabella0"/>
                    <w:rPr>
                      <w:color w:val="002060"/>
                    </w:rPr>
                  </w:pPr>
                  <w:r w:rsidRPr="00636931">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63A9F3" w14:textId="77777777" w:rsidR="00B00AC3" w:rsidRPr="00636931" w:rsidRDefault="00B00AC3" w:rsidP="000E40E5">
                  <w:pPr>
                    <w:pStyle w:val="rowtabella0"/>
                    <w:rPr>
                      <w:color w:val="002060"/>
                    </w:rPr>
                  </w:pPr>
                  <w:r w:rsidRPr="00636931">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7B9CFA" w14:textId="77777777" w:rsidR="00B00AC3" w:rsidRPr="00636931" w:rsidRDefault="00B00AC3" w:rsidP="000E40E5">
                  <w:pPr>
                    <w:pStyle w:val="rowtabella0"/>
                    <w:jc w:val="center"/>
                    <w:rPr>
                      <w:color w:val="002060"/>
                    </w:rPr>
                  </w:pPr>
                  <w:r w:rsidRPr="0063693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420A86" w14:textId="77777777" w:rsidR="00B00AC3" w:rsidRPr="00636931" w:rsidRDefault="00B00AC3" w:rsidP="000E40E5">
                  <w:pPr>
                    <w:pStyle w:val="rowtabella0"/>
                    <w:jc w:val="center"/>
                    <w:rPr>
                      <w:color w:val="002060"/>
                    </w:rPr>
                  </w:pPr>
                  <w:r w:rsidRPr="00636931">
                    <w:rPr>
                      <w:color w:val="002060"/>
                    </w:rPr>
                    <w:t> </w:t>
                  </w:r>
                </w:p>
              </w:tc>
            </w:tr>
            <w:tr w:rsidR="00B00AC3" w:rsidRPr="00636931" w14:paraId="41F84179"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263857" w14:textId="77777777" w:rsidR="00B00AC3" w:rsidRPr="00636931" w:rsidRDefault="00B00AC3" w:rsidP="000E40E5">
                  <w:pPr>
                    <w:pStyle w:val="rowtabella0"/>
                    <w:rPr>
                      <w:color w:val="002060"/>
                    </w:rPr>
                  </w:pPr>
                  <w:r w:rsidRPr="00636931">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4C288F" w14:textId="77777777" w:rsidR="00B00AC3" w:rsidRPr="00636931" w:rsidRDefault="00B00AC3" w:rsidP="000E40E5">
                  <w:pPr>
                    <w:pStyle w:val="rowtabella0"/>
                    <w:rPr>
                      <w:color w:val="002060"/>
                    </w:rPr>
                  </w:pPr>
                  <w:r w:rsidRPr="00636931">
                    <w:rPr>
                      <w:color w:val="002060"/>
                    </w:rPr>
                    <w:t>- BOCA CIVITANOVA 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BCF6AE" w14:textId="77777777" w:rsidR="00B00AC3" w:rsidRPr="00636931" w:rsidRDefault="00B00AC3" w:rsidP="000E40E5">
                  <w:pPr>
                    <w:pStyle w:val="rowtabella0"/>
                    <w:jc w:val="center"/>
                    <w:rPr>
                      <w:color w:val="002060"/>
                    </w:rPr>
                  </w:pPr>
                  <w:r w:rsidRPr="00636931">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502715" w14:textId="77777777" w:rsidR="00B00AC3" w:rsidRPr="00636931" w:rsidRDefault="00B00AC3" w:rsidP="000E40E5">
                  <w:pPr>
                    <w:pStyle w:val="rowtabella0"/>
                    <w:jc w:val="center"/>
                    <w:rPr>
                      <w:color w:val="002060"/>
                    </w:rPr>
                  </w:pPr>
                  <w:r w:rsidRPr="00636931">
                    <w:rPr>
                      <w:color w:val="002060"/>
                    </w:rPr>
                    <w:t> </w:t>
                  </w:r>
                </w:p>
              </w:tc>
            </w:tr>
            <w:tr w:rsidR="00B00AC3" w:rsidRPr="00636931" w14:paraId="414C250C" w14:textId="77777777" w:rsidTr="000E40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F487B6" w14:textId="77777777" w:rsidR="00B00AC3" w:rsidRPr="00636931" w:rsidRDefault="00B00AC3" w:rsidP="000E40E5">
                  <w:pPr>
                    <w:pStyle w:val="rowtabella0"/>
                    <w:rPr>
                      <w:color w:val="002060"/>
                    </w:rPr>
                  </w:pPr>
                  <w:r w:rsidRPr="00636931">
                    <w:rPr>
                      <w:color w:val="002060"/>
                    </w:rPr>
                    <w:t>(1) SAN GINESIO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073945" w14:textId="77777777" w:rsidR="00B00AC3" w:rsidRPr="00636931" w:rsidRDefault="00B00AC3" w:rsidP="000E40E5">
                  <w:pPr>
                    <w:pStyle w:val="rowtabella0"/>
                    <w:rPr>
                      <w:color w:val="002060"/>
                    </w:rPr>
                  </w:pPr>
                  <w:r w:rsidRPr="00636931">
                    <w:rPr>
                      <w:color w:val="002060"/>
                    </w:rPr>
                    <w:t>- MOGLIANESE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CD21F" w14:textId="77777777" w:rsidR="00B00AC3" w:rsidRPr="00636931" w:rsidRDefault="00B00AC3" w:rsidP="000E40E5">
                  <w:pPr>
                    <w:pStyle w:val="rowtabella0"/>
                    <w:jc w:val="center"/>
                    <w:rPr>
                      <w:color w:val="002060"/>
                    </w:rPr>
                  </w:pPr>
                  <w:r w:rsidRPr="00636931">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85E919" w14:textId="77777777" w:rsidR="00B00AC3" w:rsidRPr="00636931" w:rsidRDefault="00B00AC3" w:rsidP="000E40E5">
                  <w:pPr>
                    <w:pStyle w:val="rowtabella0"/>
                    <w:jc w:val="center"/>
                    <w:rPr>
                      <w:color w:val="002060"/>
                    </w:rPr>
                  </w:pPr>
                  <w:r w:rsidRPr="00636931">
                    <w:rPr>
                      <w:color w:val="002060"/>
                    </w:rPr>
                    <w:t> </w:t>
                  </w:r>
                </w:p>
              </w:tc>
            </w:tr>
            <w:tr w:rsidR="00B00AC3" w:rsidRPr="00636931" w14:paraId="302B1379" w14:textId="77777777" w:rsidTr="000E40E5">
              <w:tc>
                <w:tcPr>
                  <w:tcW w:w="4700" w:type="dxa"/>
                  <w:gridSpan w:val="4"/>
                  <w:tcBorders>
                    <w:top w:val="nil"/>
                    <w:left w:val="nil"/>
                    <w:bottom w:val="nil"/>
                    <w:right w:val="nil"/>
                  </w:tcBorders>
                  <w:tcMar>
                    <w:top w:w="20" w:type="dxa"/>
                    <w:left w:w="20" w:type="dxa"/>
                    <w:bottom w:w="20" w:type="dxa"/>
                    <w:right w:w="20" w:type="dxa"/>
                  </w:tcMar>
                  <w:vAlign w:val="center"/>
                  <w:hideMark/>
                </w:tcPr>
                <w:p w14:paraId="21360358" w14:textId="77777777" w:rsidR="00B00AC3" w:rsidRPr="00636931" w:rsidRDefault="00B00AC3" w:rsidP="000E40E5">
                  <w:pPr>
                    <w:pStyle w:val="rowtabella0"/>
                    <w:rPr>
                      <w:color w:val="002060"/>
                    </w:rPr>
                  </w:pPr>
                  <w:r w:rsidRPr="00636931">
                    <w:rPr>
                      <w:color w:val="002060"/>
                    </w:rPr>
                    <w:t>(1) - disputata il 11/02/2023</w:t>
                  </w:r>
                </w:p>
              </w:tc>
            </w:tr>
          </w:tbl>
          <w:p w14:paraId="7F96CDE3" w14:textId="77777777" w:rsidR="00B00AC3" w:rsidRPr="00636931" w:rsidRDefault="00B00AC3" w:rsidP="000E40E5">
            <w:pPr>
              <w:rPr>
                <w:color w:val="002060"/>
              </w:rPr>
            </w:pPr>
          </w:p>
        </w:tc>
      </w:tr>
    </w:tbl>
    <w:p w14:paraId="6C33D3A0" w14:textId="77777777" w:rsidR="00B00AC3" w:rsidRPr="00636931" w:rsidRDefault="00B00AC3" w:rsidP="00B00AC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00AC3" w:rsidRPr="00636931" w14:paraId="4D4F4C95" w14:textId="77777777" w:rsidTr="000E40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0AC3" w:rsidRPr="00636931" w14:paraId="143F3D57" w14:textId="77777777" w:rsidTr="000E40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A80E3" w14:textId="77777777" w:rsidR="00B00AC3" w:rsidRPr="00636931" w:rsidRDefault="00B00AC3" w:rsidP="000E40E5">
                  <w:pPr>
                    <w:pStyle w:val="headertabella0"/>
                    <w:rPr>
                      <w:color w:val="002060"/>
                    </w:rPr>
                  </w:pPr>
                  <w:r w:rsidRPr="00636931">
                    <w:rPr>
                      <w:color w:val="002060"/>
                    </w:rPr>
                    <w:t>GIRONE E - 3 Giornata - R</w:t>
                  </w:r>
                </w:p>
              </w:tc>
            </w:tr>
            <w:tr w:rsidR="00B00AC3" w:rsidRPr="00636931" w14:paraId="1C888C76"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20E0E9" w14:textId="77777777" w:rsidR="00B00AC3" w:rsidRPr="00636931" w:rsidRDefault="00B00AC3" w:rsidP="000E40E5">
                  <w:pPr>
                    <w:pStyle w:val="rowtabella0"/>
                    <w:rPr>
                      <w:color w:val="002060"/>
                    </w:rPr>
                  </w:pPr>
                  <w:r w:rsidRPr="00636931">
                    <w:rPr>
                      <w:color w:val="002060"/>
                    </w:rPr>
                    <w:t>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612E39" w14:textId="77777777" w:rsidR="00B00AC3" w:rsidRPr="00636931" w:rsidRDefault="00B00AC3" w:rsidP="000E40E5">
                  <w:pPr>
                    <w:pStyle w:val="rowtabella0"/>
                    <w:rPr>
                      <w:color w:val="002060"/>
                    </w:rPr>
                  </w:pPr>
                  <w:r w:rsidRPr="00636931">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3729E7" w14:textId="77777777" w:rsidR="00B00AC3" w:rsidRPr="00636931" w:rsidRDefault="00B00AC3" w:rsidP="000E40E5">
                  <w:pPr>
                    <w:pStyle w:val="rowtabella0"/>
                    <w:jc w:val="center"/>
                    <w:rPr>
                      <w:color w:val="002060"/>
                    </w:rPr>
                  </w:pPr>
                  <w:r w:rsidRPr="00636931">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4F8406" w14:textId="77777777" w:rsidR="00B00AC3" w:rsidRPr="00636931" w:rsidRDefault="00B00AC3" w:rsidP="000E40E5">
                  <w:pPr>
                    <w:pStyle w:val="rowtabella0"/>
                    <w:jc w:val="center"/>
                    <w:rPr>
                      <w:color w:val="002060"/>
                    </w:rPr>
                  </w:pPr>
                  <w:r w:rsidRPr="00636931">
                    <w:rPr>
                      <w:color w:val="002060"/>
                    </w:rPr>
                    <w:t> </w:t>
                  </w:r>
                </w:p>
              </w:tc>
            </w:tr>
            <w:tr w:rsidR="00B00AC3" w:rsidRPr="00636931" w14:paraId="6E1E7948"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8139C6" w14:textId="77777777" w:rsidR="00B00AC3" w:rsidRPr="00636931" w:rsidRDefault="00B00AC3" w:rsidP="000E40E5">
                  <w:pPr>
                    <w:pStyle w:val="rowtabella0"/>
                    <w:rPr>
                      <w:color w:val="002060"/>
                    </w:rPr>
                  </w:pPr>
                  <w:r w:rsidRPr="00636931">
                    <w:rPr>
                      <w:color w:val="002060"/>
                    </w:rPr>
                    <w:t>FUTSAL VIRE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924689" w14:textId="77777777" w:rsidR="00B00AC3" w:rsidRPr="00636931" w:rsidRDefault="00B00AC3" w:rsidP="000E40E5">
                  <w:pPr>
                    <w:pStyle w:val="rowtabella0"/>
                    <w:rPr>
                      <w:color w:val="002060"/>
                    </w:rPr>
                  </w:pPr>
                  <w:r w:rsidRPr="00636931">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A8B4F0" w14:textId="77777777" w:rsidR="00B00AC3" w:rsidRPr="00636931" w:rsidRDefault="00B00AC3" w:rsidP="000E40E5">
                  <w:pPr>
                    <w:pStyle w:val="rowtabella0"/>
                    <w:jc w:val="center"/>
                    <w:rPr>
                      <w:color w:val="002060"/>
                    </w:rPr>
                  </w:pPr>
                  <w:r w:rsidRPr="00636931">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321361" w14:textId="77777777" w:rsidR="00B00AC3" w:rsidRPr="00636931" w:rsidRDefault="00B00AC3" w:rsidP="000E40E5">
                  <w:pPr>
                    <w:pStyle w:val="rowtabella0"/>
                    <w:jc w:val="center"/>
                    <w:rPr>
                      <w:color w:val="002060"/>
                    </w:rPr>
                  </w:pPr>
                  <w:r w:rsidRPr="00636931">
                    <w:rPr>
                      <w:color w:val="002060"/>
                    </w:rPr>
                    <w:t> </w:t>
                  </w:r>
                </w:p>
              </w:tc>
            </w:tr>
            <w:tr w:rsidR="00B00AC3" w:rsidRPr="00636931" w14:paraId="30FB0827"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1FA18A" w14:textId="77777777" w:rsidR="00B00AC3" w:rsidRPr="00636931" w:rsidRDefault="00B00AC3" w:rsidP="000E40E5">
                  <w:pPr>
                    <w:pStyle w:val="rowtabella0"/>
                    <w:rPr>
                      <w:color w:val="002060"/>
                    </w:rPr>
                  </w:pPr>
                  <w:r w:rsidRPr="00636931">
                    <w:rPr>
                      <w:color w:val="002060"/>
                    </w:rPr>
                    <w:t>SAMBENEDETTESE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84F1A4" w14:textId="77777777" w:rsidR="00B00AC3" w:rsidRPr="00636931" w:rsidRDefault="00B00AC3" w:rsidP="000E40E5">
                  <w:pPr>
                    <w:pStyle w:val="rowtabella0"/>
                    <w:rPr>
                      <w:color w:val="002060"/>
                    </w:rPr>
                  </w:pPr>
                  <w:r w:rsidRPr="00636931">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36F77F" w14:textId="77777777" w:rsidR="00B00AC3" w:rsidRPr="00636931" w:rsidRDefault="00B00AC3" w:rsidP="000E40E5">
                  <w:pPr>
                    <w:pStyle w:val="rowtabella0"/>
                    <w:jc w:val="center"/>
                    <w:rPr>
                      <w:color w:val="002060"/>
                    </w:rPr>
                  </w:pPr>
                  <w:r w:rsidRPr="00636931">
                    <w:rPr>
                      <w:color w:val="002060"/>
                    </w:rPr>
                    <w:t>13 - 2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C19197" w14:textId="77777777" w:rsidR="00B00AC3" w:rsidRPr="00636931" w:rsidRDefault="00B00AC3" w:rsidP="000E40E5">
                  <w:pPr>
                    <w:pStyle w:val="rowtabella0"/>
                    <w:jc w:val="center"/>
                    <w:rPr>
                      <w:color w:val="002060"/>
                    </w:rPr>
                  </w:pPr>
                  <w:r w:rsidRPr="00636931">
                    <w:rPr>
                      <w:color w:val="002060"/>
                    </w:rPr>
                    <w:t> </w:t>
                  </w:r>
                </w:p>
              </w:tc>
            </w:tr>
            <w:tr w:rsidR="00B00AC3" w:rsidRPr="00636931" w14:paraId="43D9450E" w14:textId="77777777" w:rsidTr="000E40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747FC9" w14:textId="77777777" w:rsidR="00B00AC3" w:rsidRPr="00636931" w:rsidRDefault="00B00AC3" w:rsidP="000E40E5">
                  <w:pPr>
                    <w:pStyle w:val="rowtabella0"/>
                    <w:rPr>
                      <w:color w:val="002060"/>
                    </w:rPr>
                  </w:pPr>
                  <w:r w:rsidRPr="00636931">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6FDA9" w14:textId="77777777" w:rsidR="00B00AC3" w:rsidRPr="00636931" w:rsidRDefault="00B00AC3" w:rsidP="000E40E5">
                  <w:pPr>
                    <w:pStyle w:val="rowtabella0"/>
                    <w:rPr>
                      <w:color w:val="002060"/>
                    </w:rPr>
                  </w:pPr>
                  <w:r w:rsidRPr="00636931">
                    <w:rPr>
                      <w:color w:val="002060"/>
                    </w:rPr>
                    <w:t>- TRUENTIN LAMA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4E2CB7" w14:textId="77777777" w:rsidR="00B00AC3" w:rsidRPr="00636931" w:rsidRDefault="00B00AC3" w:rsidP="000E40E5">
                  <w:pPr>
                    <w:pStyle w:val="rowtabella0"/>
                    <w:jc w:val="center"/>
                    <w:rPr>
                      <w:color w:val="002060"/>
                    </w:rPr>
                  </w:pPr>
                  <w:r w:rsidRPr="00636931">
                    <w:rPr>
                      <w:color w:val="002060"/>
                    </w:rPr>
                    <w:t>5 - 7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1626BF" w14:textId="77777777" w:rsidR="00B00AC3" w:rsidRPr="00636931" w:rsidRDefault="00B00AC3" w:rsidP="000E40E5">
                  <w:pPr>
                    <w:pStyle w:val="rowtabella0"/>
                    <w:jc w:val="center"/>
                    <w:rPr>
                      <w:color w:val="002060"/>
                    </w:rPr>
                  </w:pPr>
                  <w:r w:rsidRPr="00636931">
                    <w:rPr>
                      <w:color w:val="002060"/>
                    </w:rPr>
                    <w:t> </w:t>
                  </w:r>
                </w:p>
              </w:tc>
            </w:tr>
          </w:tbl>
          <w:p w14:paraId="013AF17F" w14:textId="77777777" w:rsidR="00B00AC3" w:rsidRPr="00636931" w:rsidRDefault="00B00AC3" w:rsidP="000E40E5">
            <w:pPr>
              <w:rPr>
                <w:color w:val="002060"/>
              </w:rPr>
            </w:pPr>
          </w:p>
        </w:tc>
      </w:tr>
    </w:tbl>
    <w:p w14:paraId="7639D9DA" w14:textId="77777777" w:rsidR="00B00AC3" w:rsidRPr="00636931" w:rsidRDefault="00B00AC3" w:rsidP="00B00AC3">
      <w:pPr>
        <w:pStyle w:val="breakline"/>
        <w:rPr>
          <w:rFonts w:eastAsiaTheme="minorEastAsia"/>
          <w:color w:val="002060"/>
        </w:rPr>
      </w:pPr>
    </w:p>
    <w:p w14:paraId="246770D1" w14:textId="77777777" w:rsidR="00B00AC3" w:rsidRPr="00636931" w:rsidRDefault="00B00AC3" w:rsidP="00B00AC3">
      <w:pPr>
        <w:pStyle w:val="breakline"/>
        <w:rPr>
          <w:color w:val="002060"/>
        </w:rPr>
      </w:pPr>
    </w:p>
    <w:p w14:paraId="2F5FB5B4" w14:textId="77777777" w:rsidR="00B00AC3" w:rsidRPr="00636931" w:rsidRDefault="00B00AC3" w:rsidP="00B00AC3">
      <w:pPr>
        <w:pStyle w:val="titoloprinc0"/>
        <w:rPr>
          <w:color w:val="002060"/>
        </w:rPr>
      </w:pPr>
      <w:r w:rsidRPr="00636931">
        <w:rPr>
          <w:color w:val="002060"/>
        </w:rPr>
        <w:t>GIUDICE SPORTIVO</w:t>
      </w:r>
    </w:p>
    <w:p w14:paraId="05CA8194" w14:textId="77777777" w:rsidR="00B00AC3" w:rsidRPr="00636931" w:rsidRDefault="00B00AC3" w:rsidP="00B00AC3">
      <w:pPr>
        <w:pStyle w:val="diffida"/>
        <w:rPr>
          <w:color w:val="002060"/>
        </w:rPr>
      </w:pPr>
      <w:r w:rsidRPr="00636931">
        <w:rPr>
          <w:color w:val="002060"/>
        </w:rPr>
        <w:t>Il Giudice Sportivo Avv. Agnese Lazzaretti, con l'assistenza del segretario Angelo Castellana, nella seduta del 15/02/2023, ha adottato le decisioni che di seguito integralmente si riportano:</w:t>
      </w:r>
    </w:p>
    <w:p w14:paraId="44D9AD4F" w14:textId="77777777" w:rsidR="00B00AC3" w:rsidRPr="00636931" w:rsidRDefault="00B00AC3" w:rsidP="00B00AC3">
      <w:pPr>
        <w:pStyle w:val="titolo10"/>
        <w:rPr>
          <w:color w:val="002060"/>
        </w:rPr>
      </w:pPr>
      <w:r w:rsidRPr="00636931">
        <w:rPr>
          <w:color w:val="002060"/>
        </w:rPr>
        <w:t xml:space="preserve">GARE DEL 10/ 2/2023 </w:t>
      </w:r>
    </w:p>
    <w:p w14:paraId="6DDA7F6C" w14:textId="77777777" w:rsidR="00B00AC3" w:rsidRPr="00636931" w:rsidRDefault="00B00AC3" w:rsidP="00B00AC3">
      <w:pPr>
        <w:pStyle w:val="titolo60"/>
        <w:rPr>
          <w:color w:val="002060"/>
        </w:rPr>
      </w:pPr>
      <w:r w:rsidRPr="00636931">
        <w:rPr>
          <w:color w:val="002060"/>
        </w:rPr>
        <w:t xml:space="preserve">DECISIONI DEL GIUDICE SPORTIVO </w:t>
      </w:r>
    </w:p>
    <w:p w14:paraId="72573643" w14:textId="77777777" w:rsidR="00B00AC3" w:rsidRDefault="00B00AC3" w:rsidP="00B00AC3">
      <w:pPr>
        <w:pStyle w:val="diffida"/>
        <w:spacing w:before="80" w:beforeAutospacing="0" w:after="40" w:afterAutospacing="0"/>
        <w:jc w:val="left"/>
        <w:rPr>
          <w:color w:val="002060"/>
        </w:rPr>
      </w:pPr>
      <w:r w:rsidRPr="00636931">
        <w:rPr>
          <w:color w:val="002060"/>
        </w:rPr>
        <w:t xml:space="preserve">gara del 10/ 2/2023 POLISPORTIVA UROBORO - ATLETICO NO BORDERS </w:t>
      </w:r>
      <w:r w:rsidRPr="00636931">
        <w:rPr>
          <w:color w:val="002060"/>
        </w:rPr>
        <w:br/>
        <w:t>Letto il referto arbitrale nel quale viene segnalata la presenza sulle</w:t>
      </w:r>
      <w:r>
        <w:rPr>
          <w:color w:val="002060"/>
        </w:rPr>
        <w:t xml:space="preserve"> </w:t>
      </w:r>
      <w:r w:rsidRPr="00636931">
        <w:rPr>
          <w:color w:val="002060"/>
        </w:rPr>
        <w:t>divise di gioco della squadra Atletico No Borders di disegni e/o loghi presumibilmente atti a richiamare una certa simbologia politica</w:t>
      </w:r>
    </w:p>
    <w:p w14:paraId="16C99510" w14:textId="77777777" w:rsidR="00B00AC3" w:rsidRDefault="00B00AC3" w:rsidP="00B00AC3">
      <w:pPr>
        <w:pStyle w:val="diffida"/>
        <w:spacing w:before="80" w:beforeAutospacing="0" w:after="40" w:afterAutospacing="0"/>
        <w:jc w:val="center"/>
        <w:rPr>
          <w:color w:val="002060"/>
        </w:rPr>
      </w:pPr>
      <w:r w:rsidRPr="00636931">
        <w:rPr>
          <w:color w:val="002060"/>
        </w:rPr>
        <w:t>Si decide</w:t>
      </w:r>
    </w:p>
    <w:p w14:paraId="4E684FDE" w14:textId="77777777" w:rsidR="00B00AC3" w:rsidRPr="00636931" w:rsidRDefault="00B00AC3" w:rsidP="00B00AC3">
      <w:pPr>
        <w:pStyle w:val="diffida"/>
        <w:spacing w:before="80" w:beforeAutospacing="0" w:after="40" w:afterAutospacing="0"/>
        <w:jc w:val="left"/>
        <w:rPr>
          <w:color w:val="002060"/>
        </w:rPr>
      </w:pPr>
      <w:r w:rsidRPr="00636931">
        <w:rPr>
          <w:color w:val="002060"/>
        </w:rPr>
        <w:lastRenderedPageBreak/>
        <w:t xml:space="preserve">Di disporre la trasmissione degli atti alla Procura Federale per gli accertamenti di competenza. </w:t>
      </w:r>
    </w:p>
    <w:p w14:paraId="12CCD550" w14:textId="77777777" w:rsidR="00B00AC3" w:rsidRPr="00636931" w:rsidRDefault="00B00AC3" w:rsidP="00B00AC3">
      <w:pPr>
        <w:pStyle w:val="titolo7a"/>
        <w:rPr>
          <w:color w:val="002060"/>
        </w:rPr>
      </w:pPr>
      <w:r w:rsidRPr="00636931">
        <w:rPr>
          <w:color w:val="002060"/>
        </w:rPr>
        <w:t xml:space="preserve">PROVVEDIMENTI DISCIPLINARI </w:t>
      </w:r>
    </w:p>
    <w:p w14:paraId="5720137C" w14:textId="77777777" w:rsidR="00B00AC3" w:rsidRPr="00636931" w:rsidRDefault="00B00AC3" w:rsidP="00B00AC3">
      <w:pPr>
        <w:pStyle w:val="titolo7b0"/>
        <w:rPr>
          <w:color w:val="002060"/>
        </w:rPr>
      </w:pPr>
      <w:r w:rsidRPr="00636931">
        <w:rPr>
          <w:color w:val="002060"/>
        </w:rPr>
        <w:t xml:space="preserve">In base alle risultanze degli atti ufficiali sono state deliberate le seguenti sanzioni disciplinari. </w:t>
      </w:r>
    </w:p>
    <w:p w14:paraId="04986972" w14:textId="77777777" w:rsidR="00B00AC3" w:rsidRPr="00636931" w:rsidRDefault="00B00AC3" w:rsidP="00B00AC3">
      <w:pPr>
        <w:pStyle w:val="titolo30"/>
        <w:rPr>
          <w:color w:val="002060"/>
        </w:rPr>
      </w:pPr>
      <w:r w:rsidRPr="00636931">
        <w:rPr>
          <w:color w:val="002060"/>
        </w:rPr>
        <w:t xml:space="preserve">SOCIETA' </w:t>
      </w:r>
    </w:p>
    <w:p w14:paraId="6611F561" w14:textId="77777777" w:rsidR="00B00AC3" w:rsidRPr="00636931" w:rsidRDefault="00B00AC3" w:rsidP="00B00AC3">
      <w:pPr>
        <w:pStyle w:val="titolo20"/>
        <w:rPr>
          <w:color w:val="002060"/>
        </w:rPr>
      </w:pPr>
      <w:r w:rsidRPr="00636931">
        <w:rPr>
          <w:color w:val="002060"/>
        </w:rPr>
        <w:t xml:space="preserve">AMMENDA </w:t>
      </w:r>
    </w:p>
    <w:p w14:paraId="59FF8891" w14:textId="77777777" w:rsidR="00B00AC3" w:rsidRPr="00636931" w:rsidRDefault="00B00AC3" w:rsidP="00B00AC3">
      <w:pPr>
        <w:pStyle w:val="diffida"/>
        <w:spacing w:before="80" w:beforeAutospacing="0" w:after="40" w:afterAutospacing="0"/>
        <w:jc w:val="left"/>
        <w:rPr>
          <w:color w:val="002060"/>
        </w:rPr>
      </w:pPr>
      <w:r w:rsidRPr="00636931">
        <w:rPr>
          <w:color w:val="002060"/>
        </w:rPr>
        <w:t xml:space="preserve">Euro 50,00 VALLESINA </w:t>
      </w:r>
      <w:r w:rsidRPr="00636931">
        <w:rPr>
          <w:color w:val="002060"/>
        </w:rPr>
        <w:br/>
        <w:t xml:space="preserve">Per mal funzionamento delle docce. </w:t>
      </w:r>
    </w:p>
    <w:p w14:paraId="3B2705F5" w14:textId="77777777" w:rsidR="00B00AC3" w:rsidRPr="00636931" w:rsidRDefault="00B00AC3" w:rsidP="00B00AC3">
      <w:pPr>
        <w:pStyle w:val="titolo30"/>
        <w:rPr>
          <w:color w:val="002060"/>
        </w:rPr>
      </w:pPr>
      <w:r w:rsidRPr="00636931">
        <w:rPr>
          <w:color w:val="002060"/>
        </w:rPr>
        <w:t xml:space="preserve">DIRIGENTI </w:t>
      </w:r>
    </w:p>
    <w:p w14:paraId="631C5554" w14:textId="77777777" w:rsidR="00B00AC3" w:rsidRPr="00636931" w:rsidRDefault="00B00AC3" w:rsidP="00B00AC3">
      <w:pPr>
        <w:pStyle w:val="titolo20"/>
        <w:rPr>
          <w:color w:val="002060"/>
        </w:rPr>
      </w:pPr>
      <w:r w:rsidRPr="0063693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13C6BC8C" w14:textId="77777777" w:rsidTr="000E40E5">
        <w:tc>
          <w:tcPr>
            <w:tcW w:w="2200" w:type="dxa"/>
            <w:tcMar>
              <w:top w:w="20" w:type="dxa"/>
              <w:left w:w="20" w:type="dxa"/>
              <w:bottom w:w="20" w:type="dxa"/>
              <w:right w:w="20" w:type="dxa"/>
            </w:tcMar>
            <w:vAlign w:val="center"/>
            <w:hideMark/>
          </w:tcPr>
          <w:p w14:paraId="510262BD" w14:textId="77777777" w:rsidR="00B00AC3" w:rsidRPr="00636931" w:rsidRDefault="00B00AC3" w:rsidP="000E40E5">
            <w:pPr>
              <w:pStyle w:val="movimento"/>
              <w:rPr>
                <w:color w:val="002060"/>
              </w:rPr>
            </w:pPr>
            <w:r w:rsidRPr="00636931">
              <w:rPr>
                <w:color w:val="002060"/>
              </w:rPr>
              <w:t>FALSETTI FABIO</w:t>
            </w:r>
          </w:p>
        </w:tc>
        <w:tc>
          <w:tcPr>
            <w:tcW w:w="2200" w:type="dxa"/>
            <w:tcMar>
              <w:top w:w="20" w:type="dxa"/>
              <w:left w:w="20" w:type="dxa"/>
              <w:bottom w:w="20" w:type="dxa"/>
              <w:right w:w="20" w:type="dxa"/>
            </w:tcMar>
            <w:vAlign w:val="center"/>
            <w:hideMark/>
          </w:tcPr>
          <w:p w14:paraId="6392C3BA" w14:textId="77777777" w:rsidR="00B00AC3" w:rsidRPr="00636931" w:rsidRDefault="00B00AC3" w:rsidP="000E40E5">
            <w:pPr>
              <w:pStyle w:val="movimento2"/>
              <w:rPr>
                <w:color w:val="002060"/>
              </w:rPr>
            </w:pPr>
            <w:r w:rsidRPr="00636931">
              <w:rPr>
                <w:color w:val="002060"/>
              </w:rPr>
              <w:t xml:space="preserve">(C.U.S. CAMERINO A.S.D.) </w:t>
            </w:r>
          </w:p>
        </w:tc>
        <w:tc>
          <w:tcPr>
            <w:tcW w:w="800" w:type="dxa"/>
            <w:tcMar>
              <w:top w:w="20" w:type="dxa"/>
              <w:left w:w="20" w:type="dxa"/>
              <w:bottom w:w="20" w:type="dxa"/>
              <w:right w:w="20" w:type="dxa"/>
            </w:tcMar>
            <w:vAlign w:val="center"/>
            <w:hideMark/>
          </w:tcPr>
          <w:p w14:paraId="106B92F6"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9F1996C"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497849A" w14:textId="77777777" w:rsidR="00B00AC3" w:rsidRPr="00636931" w:rsidRDefault="00B00AC3" w:rsidP="000E40E5">
            <w:pPr>
              <w:pStyle w:val="movimento2"/>
              <w:rPr>
                <w:color w:val="002060"/>
              </w:rPr>
            </w:pPr>
            <w:r w:rsidRPr="00636931">
              <w:rPr>
                <w:color w:val="002060"/>
              </w:rPr>
              <w:t> </w:t>
            </w:r>
          </w:p>
        </w:tc>
      </w:tr>
    </w:tbl>
    <w:p w14:paraId="4A3C0DF7" w14:textId="77777777" w:rsidR="00B00AC3" w:rsidRPr="00636931" w:rsidRDefault="00B00AC3" w:rsidP="00B00AC3">
      <w:pPr>
        <w:pStyle w:val="titolo30"/>
        <w:rPr>
          <w:rFonts w:eastAsiaTheme="minorEastAsia"/>
          <w:color w:val="002060"/>
        </w:rPr>
      </w:pPr>
      <w:r w:rsidRPr="00636931">
        <w:rPr>
          <w:color w:val="002060"/>
        </w:rPr>
        <w:t xml:space="preserve">CALCIATORI ESPULSI </w:t>
      </w:r>
    </w:p>
    <w:p w14:paraId="7CF0A507" w14:textId="77777777" w:rsidR="00B00AC3" w:rsidRPr="00636931" w:rsidRDefault="00B00AC3" w:rsidP="00B00AC3">
      <w:pPr>
        <w:pStyle w:val="titolo20"/>
        <w:rPr>
          <w:color w:val="002060"/>
        </w:rPr>
      </w:pPr>
      <w:r w:rsidRPr="00636931">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3CC811AF" w14:textId="77777777" w:rsidTr="000E40E5">
        <w:tc>
          <w:tcPr>
            <w:tcW w:w="2200" w:type="dxa"/>
            <w:tcMar>
              <w:top w:w="20" w:type="dxa"/>
              <w:left w:w="20" w:type="dxa"/>
              <w:bottom w:w="20" w:type="dxa"/>
              <w:right w:w="20" w:type="dxa"/>
            </w:tcMar>
            <w:vAlign w:val="center"/>
            <w:hideMark/>
          </w:tcPr>
          <w:p w14:paraId="36F7F7C0" w14:textId="77777777" w:rsidR="00B00AC3" w:rsidRPr="00636931" w:rsidRDefault="00B00AC3" w:rsidP="000E40E5">
            <w:pPr>
              <w:pStyle w:val="movimento"/>
              <w:rPr>
                <w:color w:val="002060"/>
              </w:rPr>
            </w:pPr>
            <w:r w:rsidRPr="00636931">
              <w:rPr>
                <w:color w:val="002060"/>
              </w:rPr>
              <w:t>BARBIERI FRANCESCO CARME</w:t>
            </w:r>
          </w:p>
        </w:tc>
        <w:tc>
          <w:tcPr>
            <w:tcW w:w="2200" w:type="dxa"/>
            <w:tcMar>
              <w:top w:w="20" w:type="dxa"/>
              <w:left w:w="20" w:type="dxa"/>
              <w:bottom w:w="20" w:type="dxa"/>
              <w:right w:w="20" w:type="dxa"/>
            </w:tcMar>
            <w:vAlign w:val="center"/>
            <w:hideMark/>
          </w:tcPr>
          <w:p w14:paraId="61E8647A" w14:textId="77777777" w:rsidR="00B00AC3" w:rsidRPr="00636931" w:rsidRDefault="00B00AC3" w:rsidP="000E40E5">
            <w:pPr>
              <w:pStyle w:val="movimento2"/>
              <w:rPr>
                <w:color w:val="002060"/>
              </w:rPr>
            </w:pPr>
            <w:r w:rsidRPr="00636931">
              <w:rPr>
                <w:color w:val="002060"/>
              </w:rPr>
              <w:t xml:space="preserve">(VIRTUS TEAM SOC.COOP.) </w:t>
            </w:r>
          </w:p>
        </w:tc>
        <w:tc>
          <w:tcPr>
            <w:tcW w:w="800" w:type="dxa"/>
            <w:tcMar>
              <w:top w:w="20" w:type="dxa"/>
              <w:left w:w="20" w:type="dxa"/>
              <w:bottom w:w="20" w:type="dxa"/>
              <w:right w:w="20" w:type="dxa"/>
            </w:tcMar>
            <w:vAlign w:val="center"/>
            <w:hideMark/>
          </w:tcPr>
          <w:p w14:paraId="2B639375"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261CC200"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84B5351" w14:textId="77777777" w:rsidR="00B00AC3" w:rsidRPr="00636931" w:rsidRDefault="00B00AC3" w:rsidP="000E40E5">
            <w:pPr>
              <w:pStyle w:val="movimento2"/>
              <w:rPr>
                <w:color w:val="002060"/>
              </w:rPr>
            </w:pPr>
            <w:r w:rsidRPr="00636931">
              <w:rPr>
                <w:color w:val="002060"/>
              </w:rPr>
              <w:t> </w:t>
            </w:r>
          </w:p>
        </w:tc>
      </w:tr>
    </w:tbl>
    <w:p w14:paraId="625B3672" w14:textId="77777777" w:rsidR="00B00AC3" w:rsidRPr="00636931" w:rsidRDefault="00B00AC3" w:rsidP="00B00AC3">
      <w:pPr>
        <w:pStyle w:val="diffida"/>
        <w:spacing w:before="80" w:beforeAutospacing="0" w:after="40" w:afterAutospacing="0"/>
        <w:jc w:val="left"/>
        <w:rPr>
          <w:rFonts w:eastAsiaTheme="minorEastAsia"/>
          <w:color w:val="002060"/>
        </w:rPr>
      </w:pPr>
      <w:r w:rsidRPr="00636931">
        <w:rPr>
          <w:color w:val="002060"/>
        </w:rPr>
        <w:t xml:space="preserve">Per aver spinto l'arbitro a bordo campo contestando in maniera of- </w:t>
      </w:r>
      <w:proofErr w:type="spellStart"/>
      <w:r w:rsidRPr="00636931">
        <w:rPr>
          <w:color w:val="002060"/>
        </w:rPr>
        <w:t>fensiva</w:t>
      </w:r>
      <w:proofErr w:type="spellEnd"/>
      <w:r w:rsidRPr="00636931">
        <w:rPr>
          <w:color w:val="002060"/>
        </w:rPr>
        <w:t xml:space="preserve"> l'arbitrato dello stesso. </w:t>
      </w:r>
    </w:p>
    <w:p w14:paraId="6044A561" w14:textId="77777777" w:rsidR="00B00AC3" w:rsidRPr="00636931" w:rsidRDefault="00B00AC3" w:rsidP="00B00AC3">
      <w:pPr>
        <w:pStyle w:val="titolo20"/>
        <w:rPr>
          <w:color w:val="002060"/>
        </w:rPr>
      </w:pPr>
      <w:r w:rsidRPr="0063693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44285554" w14:textId="77777777" w:rsidTr="000E40E5">
        <w:tc>
          <w:tcPr>
            <w:tcW w:w="2200" w:type="dxa"/>
            <w:tcMar>
              <w:top w:w="20" w:type="dxa"/>
              <w:left w:w="20" w:type="dxa"/>
              <w:bottom w:w="20" w:type="dxa"/>
              <w:right w:w="20" w:type="dxa"/>
            </w:tcMar>
            <w:vAlign w:val="center"/>
            <w:hideMark/>
          </w:tcPr>
          <w:p w14:paraId="44895EA4" w14:textId="77777777" w:rsidR="00B00AC3" w:rsidRPr="00636931" w:rsidRDefault="00B00AC3" w:rsidP="000E40E5">
            <w:pPr>
              <w:pStyle w:val="movimento"/>
              <w:rPr>
                <w:color w:val="002060"/>
              </w:rPr>
            </w:pPr>
            <w:r w:rsidRPr="00636931">
              <w:rPr>
                <w:color w:val="002060"/>
              </w:rPr>
              <w:t>MAZZA MANUEL</w:t>
            </w:r>
          </w:p>
        </w:tc>
        <w:tc>
          <w:tcPr>
            <w:tcW w:w="2200" w:type="dxa"/>
            <w:tcMar>
              <w:top w:w="20" w:type="dxa"/>
              <w:left w:w="20" w:type="dxa"/>
              <w:bottom w:w="20" w:type="dxa"/>
              <w:right w:w="20" w:type="dxa"/>
            </w:tcMar>
            <w:vAlign w:val="center"/>
            <w:hideMark/>
          </w:tcPr>
          <w:p w14:paraId="6500A2B3" w14:textId="77777777" w:rsidR="00B00AC3" w:rsidRPr="00636931" w:rsidRDefault="00B00AC3" w:rsidP="000E40E5">
            <w:pPr>
              <w:pStyle w:val="movimento2"/>
              <w:rPr>
                <w:color w:val="002060"/>
              </w:rPr>
            </w:pPr>
            <w:r w:rsidRPr="00636931">
              <w:rPr>
                <w:color w:val="002060"/>
              </w:rPr>
              <w:t xml:space="preserve">(SPORTING GROTTAMMARE) </w:t>
            </w:r>
          </w:p>
        </w:tc>
        <w:tc>
          <w:tcPr>
            <w:tcW w:w="800" w:type="dxa"/>
            <w:tcMar>
              <w:top w:w="20" w:type="dxa"/>
              <w:left w:w="20" w:type="dxa"/>
              <w:bottom w:w="20" w:type="dxa"/>
              <w:right w:w="20" w:type="dxa"/>
            </w:tcMar>
            <w:vAlign w:val="center"/>
            <w:hideMark/>
          </w:tcPr>
          <w:p w14:paraId="646EA729"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40FAC96" w14:textId="77777777" w:rsidR="00B00AC3" w:rsidRPr="00636931" w:rsidRDefault="00B00AC3" w:rsidP="000E40E5">
            <w:pPr>
              <w:pStyle w:val="movimento"/>
              <w:rPr>
                <w:color w:val="002060"/>
              </w:rPr>
            </w:pPr>
            <w:r w:rsidRPr="00636931">
              <w:rPr>
                <w:color w:val="002060"/>
              </w:rPr>
              <w:t>GAMBINI NICOLO</w:t>
            </w:r>
          </w:p>
        </w:tc>
        <w:tc>
          <w:tcPr>
            <w:tcW w:w="2200" w:type="dxa"/>
            <w:tcMar>
              <w:top w:w="20" w:type="dxa"/>
              <w:left w:w="20" w:type="dxa"/>
              <w:bottom w:w="20" w:type="dxa"/>
              <w:right w:w="20" w:type="dxa"/>
            </w:tcMar>
            <w:vAlign w:val="center"/>
            <w:hideMark/>
          </w:tcPr>
          <w:p w14:paraId="685C9E0D" w14:textId="77777777" w:rsidR="00B00AC3" w:rsidRPr="00636931" w:rsidRDefault="00B00AC3" w:rsidP="000E40E5">
            <w:pPr>
              <w:pStyle w:val="movimento2"/>
              <w:rPr>
                <w:color w:val="002060"/>
              </w:rPr>
            </w:pPr>
            <w:r w:rsidRPr="00636931">
              <w:rPr>
                <w:color w:val="002060"/>
              </w:rPr>
              <w:t xml:space="preserve">(VAL TENNA UNITED) </w:t>
            </w:r>
          </w:p>
        </w:tc>
      </w:tr>
    </w:tbl>
    <w:p w14:paraId="5A5E53FA" w14:textId="77777777" w:rsidR="00B00AC3" w:rsidRPr="00636931" w:rsidRDefault="00B00AC3" w:rsidP="00B00AC3">
      <w:pPr>
        <w:pStyle w:val="titolo30"/>
        <w:rPr>
          <w:rFonts w:eastAsiaTheme="minorEastAsia"/>
          <w:color w:val="002060"/>
        </w:rPr>
      </w:pPr>
      <w:r w:rsidRPr="00636931">
        <w:rPr>
          <w:color w:val="002060"/>
        </w:rPr>
        <w:t xml:space="preserve">CALCIATORI NON ESPULSI </w:t>
      </w:r>
    </w:p>
    <w:p w14:paraId="6FC87D34" w14:textId="77777777" w:rsidR="00B00AC3" w:rsidRPr="00636931" w:rsidRDefault="00B00AC3" w:rsidP="00B00AC3">
      <w:pPr>
        <w:pStyle w:val="titolo20"/>
        <w:rPr>
          <w:color w:val="002060"/>
        </w:rPr>
      </w:pPr>
      <w:r w:rsidRPr="0063693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65B8E361" w14:textId="77777777" w:rsidTr="000E40E5">
        <w:tc>
          <w:tcPr>
            <w:tcW w:w="2200" w:type="dxa"/>
            <w:tcMar>
              <w:top w:w="20" w:type="dxa"/>
              <w:left w:w="20" w:type="dxa"/>
              <w:bottom w:w="20" w:type="dxa"/>
              <w:right w:w="20" w:type="dxa"/>
            </w:tcMar>
            <w:vAlign w:val="center"/>
            <w:hideMark/>
          </w:tcPr>
          <w:p w14:paraId="7978167E" w14:textId="77777777" w:rsidR="00B00AC3" w:rsidRPr="00636931" w:rsidRDefault="00B00AC3" w:rsidP="000E40E5">
            <w:pPr>
              <w:pStyle w:val="movimento"/>
              <w:rPr>
                <w:color w:val="002060"/>
              </w:rPr>
            </w:pPr>
            <w:r w:rsidRPr="00636931">
              <w:rPr>
                <w:color w:val="002060"/>
              </w:rPr>
              <w:t>TONTARELLI ALESSANDRO</w:t>
            </w:r>
          </w:p>
        </w:tc>
        <w:tc>
          <w:tcPr>
            <w:tcW w:w="2200" w:type="dxa"/>
            <w:tcMar>
              <w:top w:w="20" w:type="dxa"/>
              <w:left w:w="20" w:type="dxa"/>
              <w:bottom w:w="20" w:type="dxa"/>
              <w:right w:w="20" w:type="dxa"/>
            </w:tcMar>
            <w:vAlign w:val="center"/>
            <w:hideMark/>
          </w:tcPr>
          <w:p w14:paraId="0F03E17A" w14:textId="77777777" w:rsidR="00B00AC3" w:rsidRPr="00636931" w:rsidRDefault="00B00AC3" w:rsidP="000E40E5">
            <w:pPr>
              <w:pStyle w:val="movimento2"/>
              <w:rPr>
                <w:color w:val="002060"/>
              </w:rPr>
            </w:pPr>
            <w:r w:rsidRPr="00636931">
              <w:rPr>
                <w:color w:val="002060"/>
              </w:rPr>
              <w:t xml:space="preserve">(GLS DORICA AN.UR) </w:t>
            </w:r>
          </w:p>
        </w:tc>
        <w:tc>
          <w:tcPr>
            <w:tcW w:w="800" w:type="dxa"/>
            <w:tcMar>
              <w:top w:w="20" w:type="dxa"/>
              <w:left w:w="20" w:type="dxa"/>
              <w:bottom w:w="20" w:type="dxa"/>
              <w:right w:w="20" w:type="dxa"/>
            </w:tcMar>
            <w:vAlign w:val="center"/>
            <w:hideMark/>
          </w:tcPr>
          <w:p w14:paraId="22EDC8FC"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7441FDA" w14:textId="77777777" w:rsidR="00B00AC3" w:rsidRPr="00636931" w:rsidRDefault="00B00AC3" w:rsidP="000E40E5">
            <w:pPr>
              <w:pStyle w:val="movimento"/>
              <w:rPr>
                <w:color w:val="002060"/>
              </w:rPr>
            </w:pPr>
            <w:r w:rsidRPr="00636931">
              <w:rPr>
                <w:color w:val="002060"/>
              </w:rPr>
              <w:t>ROMANELLI MICHELE</w:t>
            </w:r>
          </w:p>
        </w:tc>
        <w:tc>
          <w:tcPr>
            <w:tcW w:w="2200" w:type="dxa"/>
            <w:tcMar>
              <w:top w:w="20" w:type="dxa"/>
              <w:left w:w="20" w:type="dxa"/>
              <w:bottom w:w="20" w:type="dxa"/>
              <w:right w:w="20" w:type="dxa"/>
            </w:tcMar>
            <w:vAlign w:val="center"/>
            <w:hideMark/>
          </w:tcPr>
          <w:p w14:paraId="2B86996E" w14:textId="77777777" w:rsidR="00B00AC3" w:rsidRPr="00636931" w:rsidRDefault="00B00AC3" w:rsidP="000E40E5">
            <w:pPr>
              <w:pStyle w:val="movimento2"/>
              <w:rPr>
                <w:color w:val="002060"/>
              </w:rPr>
            </w:pPr>
            <w:r w:rsidRPr="00636931">
              <w:rPr>
                <w:color w:val="002060"/>
              </w:rPr>
              <w:t xml:space="preserve">(SANTA MARIA NUOVA A.S.D.) </w:t>
            </w:r>
          </w:p>
        </w:tc>
      </w:tr>
    </w:tbl>
    <w:p w14:paraId="00F7F8F4" w14:textId="77777777" w:rsidR="00B00AC3" w:rsidRPr="00636931" w:rsidRDefault="00B00AC3" w:rsidP="00B00AC3">
      <w:pPr>
        <w:pStyle w:val="titolo20"/>
        <w:rPr>
          <w:rFonts w:eastAsiaTheme="minorEastAsia"/>
          <w:color w:val="002060"/>
        </w:rPr>
      </w:pPr>
      <w:r w:rsidRPr="0063693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6F9CC2EE" w14:textId="77777777" w:rsidTr="000E40E5">
        <w:tc>
          <w:tcPr>
            <w:tcW w:w="2200" w:type="dxa"/>
            <w:tcMar>
              <w:top w:w="20" w:type="dxa"/>
              <w:left w:w="20" w:type="dxa"/>
              <w:bottom w:w="20" w:type="dxa"/>
              <w:right w:w="20" w:type="dxa"/>
            </w:tcMar>
            <w:vAlign w:val="center"/>
            <w:hideMark/>
          </w:tcPr>
          <w:p w14:paraId="44164DA8" w14:textId="77777777" w:rsidR="00B00AC3" w:rsidRPr="00636931" w:rsidRDefault="00B00AC3" w:rsidP="000E40E5">
            <w:pPr>
              <w:pStyle w:val="movimento"/>
              <w:rPr>
                <w:color w:val="002060"/>
              </w:rPr>
            </w:pPr>
            <w:r w:rsidRPr="00636931">
              <w:rPr>
                <w:color w:val="002060"/>
              </w:rPr>
              <w:t>BARBABELLA DANIELE</w:t>
            </w:r>
          </w:p>
        </w:tc>
        <w:tc>
          <w:tcPr>
            <w:tcW w:w="2200" w:type="dxa"/>
            <w:tcMar>
              <w:top w:w="20" w:type="dxa"/>
              <w:left w:w="20" w:type="dxa"/>
              <w:bottom w:w="20" w:type="dxa"/>
              <w:right w:w="20" w:type="dxa"/>
            </w:tcMar>
            <w:vAlign w:val="center"/>
            <w:hideMark/>
          </w:tcPr>
          <w:p w14:paraId="26ADF589" w14:textId="77777777" w:rsidR="00B00AC3" w:rsidRPr="00636931" w:rsidRDefault="00B00AC3" w:rsidP="000E40E5">
            <w:pPr>
              <w:pStyle w:val="movimento2"/>
              <w:rPr>
                <w:color w:val="002060"/>
              </w:rPr>
            </w:pPr>
            <w:r w:rsidRPr="00636931">
              <w:rPr>
                <w:color w:val="002060"/>
              </w:rPr>
              <w:t xml:space="preserve">(ASPIO 2005) </w:t>
            </w:r>
          </w:p>
        </w:tc>
        <w:tc>
          <w:tcPr>
            <w:tcW w:w="800" w:type="dxa"/>
            <w:tcMar>
              <w:top w:w="20" w:type="dxa"/>
              <w:left w:w="20" w:type="dxa"/>
              <w:bottom w:w="20" w:type="dxa"/>
              <w:right w:w="20" w:type="dxa"/>
            </w:tcMar>
            <w:vAlign w:val="center"/>
            <w:hideMark/>
          </w:tcPr>
          <w:p w14:paraId="7AB13CFE"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C7DCD43" w14:textId="77777777" w:rsidR="00B00AC3" w:rsidRPr="00636931" w:rsidRDefault="00B00AC3" w:rsidP="000E40E5">
            <w:pPr>
              <w:pStyle w:val="movimento"/>
              <w:rPr>
                <w:color w:val="002060"/>
              </w:rPr>
            </w:pPr>
            <w:r w:rsidRPr="00636931">
              <w:rPr>
                <w:color w:val="002060"/>
              </w:rPr>
              <w:t>BATTISTONI GIANMARIA</w:t>
            </w:r>
          </w:p>
        </w:tc>
        <w:tc>
          <w:tcPr>
            <w:tcW w:w="2200" w:type="dxa"/>
            <w:tcMar>
              <w:top w:w="20" w:type="dxa"/>
              <w:left w:w="20" w:type="dxa"/>
              <w:bottom w:w="20" w:type="dxa"/>
              <w:right w:w="20" w:type="dxa"/>
            </w:tcMar>
            <w:vAlign w:val="center"/>
            <w:hideMark/>
          </w:tcPr>
          <w:p w14:paraId="01388040" w14:textId="77777777" w:rsidR="00B00AC3" w:rsidRPr="00636931" w:rsidRDefault="00B00AC3" w:rsidP="000E40E5">
            <w:pPr>
              <w:pStyle w:val="movimento2"/>
              <w:rPr>
                <w:color w:val="002060"/>
              </w:rPr>
            </w:pPr>
            <w:r w:rsidRPr="00636931">
              <w:rPr>
                <w:color w:val="002060"/>
              </w:rPr>
              <w:t xml:space="preserve">(ATLETICO NO BORDERS) </w:t>
            </w:r>
          </w:p>
        </w:tc>
      </w:tr>
      <w:tr w:rsidR="00B00AC3" w:rsidRPr="00636931" w14:paraId="0121831F" w14:textId="77777777" w:rsidTr="000E40E5">
        <w:tc>
          <w:tcPr>
            <w:tcW w:w="2200" w:type="dxa"/>
            <w:tcMar>
              <w:top w:w="20" w:type="dxa"/>
              <w:left w:w="20" w:type="dxa"/>
              <w:bottom w:w="20" w:type="dxa"/>
              <w:right w:w="20" w:type="dxa"/>
            </w:tcMar>
            <w:vAlign w:val="center"/>
            <w:hideMark/>
          </w:tcPr>
          <w:p w14:paraId="6BEF20B1" w14:textId="77777777" w:rsidR="00B00AC3" w:rsidRPr="00636931" w:rsidRDefault="00B00AC3" w:rsidP="000E40E5">
            <w:pPr>
              <w:pStyle w:val="movimento"/>
              <w:rPr>
                <w:color w:val="002060"/>
              </w:rPr>
            </w:pPr>
            <w:r w:rsidRPr="00636931">
              <w:rPr>
                <w:color w:val="002060"/>
              </w:rPr>
              <w:t>PRIORI GABRIELE</w:t>
            </w:r>
          </w:p>
        </w:tc>
        <w:tc>
          <w:tcPr>
            <w:tcW w:w="2200" w:type="dxa"/>
            <w:tcMar>
              <w:top w:w="20" w:type="dxa"/>
              <w:left w:w="20" w:type="dxa"/>
              <w:bottom w:w="20" w:type="dxa"/>
              <w:right w:w="20" w:type="dxa"/>
            </w:tcMar>
            <w:vAlign w:val="center"/>
            <w:hideMark/>
          </w:tcPr>
          <w:p w14:paraId="4FC611D2" w14:textId="77777777" w:rsidR="00B00AC3" w:rsidRPr="00636931" w:rsidRDefault="00B00AC3" w:rsidP="000E40E5">
            <w:pPr>
              <w:pStyle w:val="movimento2"/>
              <w:rPr>
                <w:color w:val="002060"/>
              </w:rPr>
            </w:pPr>
            <w:r w:rsidRPr="00636931">
              <w:rPr>
                <w:color w:val="002060"/>
              </w:rPr>
              <w:t xml:space="preserve">(CDC 2018) </w:t>
            </w:r>
          </w:p>
        </w:tc>
        <w:tc>
          <w:tcPr>
            <w:tcW w:w="800" w:type="dxa"/>
            <w:tcMar>
              <w:top w:w="20" w:type="dxa"/>
              <w:left w:w="20" w:type="dxa"/>
              <w:bottom w:w="20" w:type="dxa"/>
              <w:right w:w="20" w:type="dxa"/>
            </w:tcMar>
            <w:vAlign w:val="center"/>
            <w:hideMark/>
          </w:tcPr>
          <w:p w14:paraId="7CA6984D"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E2DBB36" w14:textId="77777777" w:rsidR="00B00AC3" w:rsidRPr="00636931" w:rsidRDefault="00B00AC3" w:rsidP="000E40E5">
            <w:pPr>
              <w:pStyle w:val="movimento"/>
              <w:rPr>
                <w:color w:val="002060"/>
              </w:rPr>
            </w:pPr>
            <w:r w:rsidRPr="00636931">
              <w:rPr>
                <w:color w:val="002060"/>
              </w:rPr>
              <w:t>CONTI GABRIELE</w:t>
            </w:r>
          </w:p>
        </w:tc>
        <w:tc>
          <w:tcPr>
            <w:tcW w:w="2200" w:type="dxa"/>
            <w:tcMar>
              <w:top w:w="20" w:type="dxa"/>
              <w:left w:w="20" w:type="dxa"/>
              <w:bottom w:w="20" w:type="dxa"/>
              <w:right w:w="20" w:type="dxa"/>
            </w:tcMar>
            <w:vAlign w:val="center"/>
            <w:hideMark/>
          </w:tcPr>
          <w:p w14:paraId="5B73B632" w14:textId="77777777" w:rsidR="00B00AC3" w:rsidRPr="00636931" w:rsidRDefault="00B00AC3" w:rsidP="000E40E5">
            <w:pPr>
              <w:pStyle w:val="movimento2"/>
              <w:rPr>
                <w:color w:val="002060"/>
              </w:rPr>
            </w:pPr>
            <w:r w:rsidRPr="00636931">
              <w:rPr>
                <w:color w:val="002060"/>
              </w:rPr>
              <w:t xml:space="preserve">(CIARNIN) </w:t>
            </w:r>
          </w:p>
        </w:tc>
      </w:tr>
      <w:tr w:rsidR="00B00AC3" w:rsidRPr="00636931" w14:paraId="3194F89A" w14:textId="77777777" w:rsidTr="000E40E5">
        <w:tc>
          <w:tcPr>
            <w:tcW w:w="2200" w:type="dxa"/>
            <w:tcMar>
              <w:top w:w="20" w:type="dxa"/>
              <w:left w:w="20" w:type="dxa"/>
              <w:bottom w:w="20" w:type="dxa"/>
              <w:right w:w="20" w:type="dxa"/>
            </w:tcMar>
            <w:vAlign w:val="center"/>
            <w:hideMark/>
          </w:tcPr>
          <w:p w14:paraId="7DAFDF66" w14:textId="77777777" w:rsidR="00B00AC3" w:rsidRPr="00636931" w:rsidRDefault="00B00AC3" w:rsidP="000E40E5">
            <w:pPr>
              <w:pStyle w:val="movimento"/>
              <w:rPr>
                <w:color w:val="002060"/>
              </w:rPr>
            </w:pPr>
            <w:r w:rsidRPr="00636931">
              <w:rPr>
                <w:color w:val="002060"/>
              </w:rPr>
              <w:t>SPADA ALESSANDRO</w:t>
            </w:r>
          </w:p>
        </w:tc>
        <w:tc>
          <w:tcPr>
            <w:tcW w:w="2200" w:type="dxa"/>
            <w:tcMar>
              <w:top w:w="20" w:type="dxa"/>
              <w:left w:w="20" w:type="dxa"/>
              <w:bottom w:w="20" w:type="dxa"/>
              <w:right w:w="20" w:type="dxa"/>
            </w:tcMar>
            <w:vAlign w:val="center"/>
            <w:hideMark/>
          </w:tcPr>
          <w:p w14:paraId="5F1A5386" w14:textId="77777777" w:rsidR="00B00AC3" w:rsidRPr="00636931" w:rsidRDefault="00B00AC3" w:rsidP="000E40E5">
            <w:pPr>
              <w:pStyle w:val="movimento2"/>
              <w:rPr>
                <w:color w:val="002060"/>
              </w:rPr>
            </w:pPr>
            <w:r w:rsidRPr="00636931">
              <w:rPr>
                <w:color w:val="002060"/>
              </w:rPr>
              <w:t xml:space="preserve">(FFJ CALCIO A 5) </w:t>
            </w:r>
          </w:p>
        </w:tc>
        <w:tc>
          <w:tcPr>
            <w:tcW w:w="800" w:type="dxa"/>
            <w:tcMar>
              <w:top w:w="20" w:type="dxa"/>
              <w:left w:w="20" w:type="dxa"/>
              <w:bottom w:w="20" w:type="dxa"/>
              <w:right w:w="20" w:type="dxa"/>
            </w:tcMar>
            <w:vAlign w:val="center"/>
            <w:hideMark/>
          </w:tcPr>
          <w:p w14:paraId="100330A5"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56DF22C" w14:textId="77777777" w:rsidR="00B00AC3" w:rsidRPr="00636931" w:rsidRDefault="00B00AC3" w:rsidP="000E40E5">
            <w:pPr>
              <w:pStyle w:val="movimento"/>
              <w:rPr>
                <w:color w:val="002060"/>
              </w:rPr>
            </w:pPr>
            <w:r w:rsidRPr="00636931">
              <w:rPr>
                <w:color w:val="002060"/>
              </w:rPr>
              <w:t>GIARNERA DANIELE</w:t>
            </w:r>
          </w:p>
        </w:tc>
        <w:tc>
          <w:tcPr>
            <w:tcW w:w="2200" w:type="dxa"/>
            <w:tcMar>
              <w:top w:w="20" w:type="dxa"/>
              <w:left w:w="20" w:type="dxa"/>
              <w:bottom w:w="20" w:type="dxa"/>
              <w:right w:w="20" w:type="dxa"/>
            </w:tcMar>
            <w:vAlign w:val="center"/>
            <w:hideMark/>
          </w:tcPr>
          <w:p w14:paraId="45F05FB8" w14:textId="77777777" w:rsidR="00B00AC3" w:rsidRPr="00636931" w:rsidRDefault="00B00AC3" w:rsidP="000E40E5">
            <w:pPr>
              <w:pStyle w:val="movimento2"/>
              <w:rPr>
                <w:color w:val="002060"/>
              </w:rPr>
            </w:pPr>
            <w:r w:rsidRPr="00636931">
              <w:rPr>
                <w:color w:val="002060"/>
              </w:rPr>
              <w:t xml:space="preserve">(POLISPORTIVA UROBORO) </w:t>
            </w:r>
          </w:p>
        </w:tc>
      </w:tr>
      <w:tr w:rsidR="00B00AC3" w:rsidRPr="00636931" w14:paraId="36B2B275" w14:textId="77777777" w:rsidTr="000E40E5">
        <w:tc>
          <w:tcPr>
            <w:tcW w:w="2200" w:type="dxa"/>
            <w:tcMar>
              <w:top w:w="20" w:type="dxa"/>
              <w:left w:w="20" w:type="dxa"/>
              <w:bottom w:w="20" w:type="dxa"/>
              <w:right w:w="20" w:type="dxa"/>
            </w:tcMar>
            <w:vAlign w:val="center"/>
            <w:hideMark/>
          </w:tcPr>
          <w:p w14:paraId="3B11EEDB" w14:textId="77777777" w:rsidR="00B00AC3" w:rsidRPr="00636931" w:rsidRDefault="00B00AC3" w:rsidP="000E40E5">
            <w:pPr>
              <w:pStyle w:val="movimento"/>
              <w:rPr>
                <w:color w:val="002060"/>
              </w:rPr>
            </w:pPr>
            <w:r w:rsidRPr="00636931">
              <w:rPr>
                <w:color w:val="002060"/>
              </w:rPr>
              <w:t>SPURIO MATTEO</w:t>
            </w:r>
          </w:p>
        </w:tc>
        <w:tc>
          <w:tcPr>
            <w:tcW w:w="2200" w:type="dxa"/>
            <w:tcMar>
              <w:top w:w="20" w:type="dxa"/>
              <w:left w:w="20" w:type="dxa"/>
              <w:bottom w:w="20" w:type="dxa"/>
              <w:right w:w="20" w:type="dxa"/>
            </w:tcMar>
            <w:vAlign w:val="center"/>
            <w:hideMark/>
          </w:tcPr>
          <w:p w14:paraId="3A052944" w14:textId="77777777" w:rsidR="00B00AC3" w:rsidRPr="00636931" w:rsidRDefault="00B00AC3" w:rsidP="000E40E5">
            <w:pPr>
              <w:pStyle w:val="movimento2"/>
              <w:rPr>
                <w:color w:val="002060"/>
              </w:rPr>
            </w:pPr>
            <w:r w:rsidRPr="00636931">
              <w:rPr>
                <w:color w:val="002060"/>
              </w:rPr>
              <w:t xml:space="preserve">(TRUENTIN LAMA) </w:t>
            </w:r>
          </w:p>
        </w:tc>
        <w:tc>
          <w:tcPr>
            <w:tcW w:w="800" w:type="dxa"/>
            <w:tcMar>
              <w:top w:w="20" w:type="dxa"/>
              <w:left w:w="20" w:type="dxa"/>
              <w:bottom w:w="20" w:type="dxa"/>
              <w:right w:w="20" w:type="dxa"/>
            </w:tcMar>
            <w:vAlign w:val="center"/>
            <w:hideMark/>
          </w:tcPr>
          <w:p w14:paraId="730CEA25"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17F827B"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23BD7809" w14:textId="77777777" w:rsidR="00B00AC3" w:rsidRPr="00636931" w:rsidRDefault="00B00AC3" w:rsidP="000E40E5">
            <w:pPr>
              <w:pStyle w:val="movimento2"/>
              <w:rPr>
                <w:color w:val="002060"/>
              </w:rPr>
            </w:pPr>
            <w:r w:rsidRPr="00636931">
              <w:rPr>
                <w:color w:val="002060"/>
              </w:rPr>
              <w:t> </w:t>
            </w:r>
          </w:p>
        </w:tc>
      </w:tr>
    </w:tbl>
    <w:p w14:paraId="00750D65" w14:textId="77777777" w:rsidR="00B00AC3" w:rsidRPr="00636931" w:rsidRDefault="00B00AC3" w:rsidP="00B00AC3">
      <w:pPr>
        <w:pStyle w:val="titolo20"/>
        <w:rPr>
          <w:rFonts w:eastAsiaTheme="minorEastAsia"/>
          <w:color w:val="002060"/>
        </w:rPr>
      </w:pPr>
      <w:r w:rsidRPr="00636931">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5066C636" w14:textId="77777777" w:rsidTr="000E40E5">
        <w:tc>
          <w:tcPr>
            <w:tcW w:w="2200" w:type="dxa"/>
            <w:tcMar>
              <w:top w:w="20" w:type="dxa"/>
              <w:left w:w="20" w:type="dxa"/>
              <w:bottom w:w="20" w:type="dxa"/>
              <w:right w:w="20" w:type="dxa"/>
            </w:tcMar>
            <w:vAlign w:val="center"/>
            <w:hideMark/>
          </w:tcPr>
          <w:p w14:paraId="258F9BD5" w14:textId="77777777" w:rsidR="00B00AC3" w:rsidRPr="00636931" w:rsidRDefault="00B00AC3" w:rsidP="000E40E5">
            <w:pPr>
              <w:pStyle w:val="movimento"/>
              <w:rPr>
                <w:color w:val="002060"/>
              </w:rPr>
            </w:pPr>
            <w:r w:rsidRPr="00636931">
              <w:rPr>
                <w:color w:val="002060"/>
              </w:rPr>
              <w:t>ZINGARETTI ANDREA</w:t>
            </w:r>
          </w:p>
        </w:tc>
        <w:tc>
          <w:tcPr>
            <w:tcW w:w="2200" w:type="dxa"/>
            <w:tcMar>
              <w:top w:w="20" w:type="dxa"/>
              <w:left w:w="20" w:type="dxa"/>
              <w:bottom w:w="20" w:type="dxa"/>
              <w:right w:w="20" w:type="dxa"/>
            </w:tcMar>
            <w:vAlign w:val="center"/>
            <w:hideMark/>
          </w:tcPr>
          <w:p w14:paraId="115A0071" w14:textId="77777777" w:rsidR="00B00AC3" w:rsidRPr="00636931" w:rsidRDefault="00B00AC3" w:rsidP="000E40E5">
            <w:pPr>
              <w:pStyle w:val="movimento2"/>
              <w:rPr>
                <w:color w:val="002060"/>
              </w:rPr>
            </w:pPr>
            <w:r w:rsidRPr="00636931">
              <w:rPr>
                <w:color w:val="002060"/>
              </w:rPr>
              <w:t xml:space="preserve">(ATLETICO NO BORDERS) </w:t>
            </w:r>
          </w:p>
        </w:tc>
        <w:tc>
          <w:tcPr>
            <w:tcW w:w="800" w:type="dxa"/>
            <w:tcMar>
              <w:top w:w="20" w:type="dxa"/>
              <w:left w:w="20" w:type="dxa"/>
              <w:bottom w:w="20" w:type="dxa"/>
              <w:right w:w="20" w:type="dxa"/>
            </w:tcMar>
            <w:vAlign w:val="center"/>
            <w:hideMark/>
          </w:tcPr>
          <w:p w14:paraId="44CFA7A9"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D5FCDDB"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F69296C" w14:textId="77777777" w:rsidR="00B00AC3" w:rsidRPr="00636931" w:rsidRDefault="00B00AC3" w:rsidP="000E40E5">
            <w:pPr>
              <w:pStyle w:val="movimento2"/>
              <w:rPr>
                <w:color w:val="002060"/>
              </w:rPr>
            </w:pPr>
            <w:r w:rsidRPr="00636931">
              <w:rPr>
                <w:color w:val="002060"/>
              </w:rPr>
              <w:t> </w:t>
            </w:r>
          </w:p>
        </w:tc>
      </w:tr>
    </w:tbl>
    <w:p w14:paraId="11CEE561" w14:textId="77777777" w:rsidR="00B00AC3" w:rsidRPr="00636931" w:rsidRDefault="00B00AC3" w:rsidP="00B00AC3">
      <w:pPr>
        <w:pStyle w:val="titolo20"/>
        <w:rPr>
          <w:rFonts w:eastAsiaTheme="minorEastAsia"/>
          <w:color w:val="002060"/>
        </w:rPr>
      </w:pPr>
      <w:r w:rsidRPr="0063693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4DCBF69D" w14:textId="77777777" w:rsidTr="000E40E5">
        <w:tc>
          <w:tcPr>
            <w:tcW w:w="2200" w:type="dxa"/>
            <w:tcMar>
              <w:top w:w="20" w:type="dxa"/>
              <w:left w:w="20" w:type="dxa"/>
              <w:bottom w:w="20" w:type="dxa"/>
              <w:right w:w="20" w:type="dxa"/>
            </w:tcMar>
            <w:vAlign w:val="center"/>
            <w:hideMark/>
          </w:tcPr>
          <w:p w14:paraId="494272F5" w14:textId="77777777" w:rsidR="00B00AC3" w:rsidRPr="00636931" w:rsidRDefault="00B00AC3" w:rsidP="000E40E5">
            <w:pPr>
              <w:pStyle w:val="movimento"/>
              <w:rPr>
                <w:color w:val="002060"/>
              </w:rPr>
            </w:pPr>
            <w:r w:rsidRPr="00636931">
              <w:rPr>
                <w:color w:val="002060"/>
              </w:rPr>
              <w:t>GIOVINAZZI MATTIA</w:t>
            </w:r>
          </w:p>
        </w:tc>
        <w:tc>
          <w:tcPr>
            <w:tcW w:w="2200" w:type="dxa"/>
            <w:tcMar>
              <w:top w:w="20" w:type="dxa"/>
              <w:left w:w="20" w:type="dxa"/>
              <w:bottom w:w="20" w:type="dxa"/>
              <w:right w:w="20" w:type="dxa"/>
            </w:tcMar>
            <w:vAlign w:val="center"/>
            <w:hideMark/>
          </w:tcPr>
          <w:p w14:paraId="15410E1A" w14:textId="77777777" w:rsidR="00B00AC3" w:rsidRPr="00636931" w:rsidRDefault="00B00AC3" w:rsidP="000E40E5">
            <w:pPr>
              <w:pStyle w:val="movimento2"/>
              <w:rPr>
                <w:color w:val="002060"/>
              </w:rPr>
            </w:pPr>
            <w:r w:rsidRPr="00636931">
              <w:rPr>
                <w:color w:val="002060"/>
              </w:rPr>
              <w:t xml:space="preserve">(ASPIO 2005) </w:t>
            </w:r>
          </w:p>
        </w:tc>
        <w:tc>
          <w:tcPr>
            <w:tcW w:w="800" w:type="dxa"/>
            <w:tcMar>
              <w:top w:w="20" w:type="dxa"/>
              <w:left w:w="20" w:type="dxa"/>
              <w:bottom w:w="20" w:type="dxa"/>
              <w:right w:w="20" w:type="dxa"/>
            </w:tcMar>
            <w:vAlign w:val="center"/>
            <w:hideMark/>
          </w:tcPr>
          <w:p w14:paraId="7BC6C0E7"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2E3465F" w14:textId="77777777" w:rsidR="00B00AC3" w:rsidRPr="00636931" w:rsidRDefault="00B00AC3" w:rsidP="000E40E5">
            <w:pPr>
              <w:pStyle w:val="movimento"/>
              <w:rPr>
                <w:color w:val="002060"/>
              </w:rPr>
            </w:pPr>
            <w:r w:rsidRPr="00636931">
              <w:rPr>
                <w:color w:val="002060"/>
              </w:rPr>
              <w:t>PROPERZI ELIA</w:t>
            </w:r>
          </w:p>
        </w:tc>
        <w:tc>
          <w:tcPr>
            <w:tcW w:w="2200" w:type="dxa"/>
            <w:tcMar>
              <w:top w:w="20" w:type="dxa"/>
              <w:left w:w="20" w:type="dxa"/>
              <w:bottom w:w="20" w:type="dxa"/>
              <w:right w:w="20" w:type="dxa"/>
            </w:tcMar>
            <w:vAlign w:val="center"/>
            <w:hideMark/>
          </w:tcPr>
          <w:p w14:paraId="340F6615" w14:textId="77777777" w:rsidR="00B00AC3" w:rsidRPr="00636931" w:rsidRDefault="00B00AC3" w:rsidP="000E40E5">
            <w:pPr>
              <w:pStyle w:val="movimento2"/>
              <w:rPr>
                <w:color w:val="002060"/>
              </w:rPr>
            </w:pPr>
            <w:r w:rsidRPr="00636931">
              <w:rPr>
                <w:color w:val="002060"/>
              </w:rPr>
              <w:t xml:space="preserve">(CAPODARCO CASABIANCA C5) </w:t>
            </w:r>
          </w:p>
        </w:tc>
      </w:tr>
      <w:tr w:rsidR="00B00AC3" w:rsidRPr="00636931" w14:paraId="0B50E9DC" w14:textId="77777777" w:rsidTr="000E40E5">
        <w:tc>
          <w:tcPr>
            <w:tcW w:w="2200" w:type="dxa"/>
            <w:tcMar>
              <w:top w:w="20" w:type="dxa"/>
              <w:left w:w="20" w:type="dxa"/>
              <w:bottom w:w="20" w:type="dxa"/>
              <w:right w:w="20" w:type="dxa"/>
            </w:tcMar>
            <w:vAlign w:val="center"/>
            <w:hideMark/>
          </w:tcPr>
          <w:p w14:paraId="24C0CDB6" w14:textId="77777777" w:rsidR="00B00AC3" w:rsidRPr="00636931" w:rsidRDefault="00B00AC3" w:rsidP="000E40E5">
            <w:pPr>
              <w:pStyle w:val="movimento"/>
              <w:rPr>
                <w:color w:val="002060"/>
              </w:rPr>
            </w:pPr>
            <w:r w:rsidRPr="00636931">
              <w:rPr>
                <w:color w:val="002060"/>
              </w:rPr>
              <w:t>LOMBARDI ENRICO</w:t>
            </w:r>
          </w:p>
        </w:tc>
        <w:tc>
          <w:tcPr>
            <w:tcW w:w="2200" w:type="dxa"/>
            <w:tcMar>
              <w:top w:w="20" w:type="dxa"/>
              <w:left w:w="20" w:type="dxa"/>
              <w:bottom w:w="20" w:type="dxa"/>
              <w:right w:w="20" w:type="dxa"/>
            </w:tcMar>
            <w:vAlign w:val="center"/>
            <w:hideMark/>
          </w:tcPr>
          <w:p w14:paraId="13A08F71" w14:textId="77777777" w:rsidR="00B00AC3" w:rsidRPr="00636931" w:rsidRDefault="00B00AC3" w:rsidP="000E40E5">
            <w:pPr>
              <w:pStyle w:val="movimento2"/>
              <w:rPr>
                <w:color w:val="002060"/>
              </w:rPr>
            </w:pPr>
            <w:r w:rsidRPr="00636931">
              <w:rPr>
                <w:color w:val="002060"/>
              </w:rPr>
              <w:t xml:space="preserve">(CASENUOVE) </w:t>
            </w:r>
          </w:p>
        </w:tc>
        <w:tc>
          <w:tcPr>
            <w:tcW w:w="800" w:type="dxa"/>
            <w:tcMar>
              <w:top w:w="20" w:type="dxa"/>
              <w:left w:w="20" w:type="dxa"/>
              <w:bottom w:w="20" w:type="dxa"/>
              <w:right w:w="20" w:type="dxa"/>
            </w:tcMar>
            <w:vAlign w:val="center"/>
            <w:hideMark/>
          </w:tcPr>
          <w:p w14:paraId="11ABB11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2B5FE21" w14:textId="77777777" w:rsidR="00B00AC3" w:rsidRPr="00636931" w:rsidRDefault="00B00AC3" w:rsidP="000E40E5">
            <w:pPr>
              <w:pStyle w:val="movimento"/>
              <w:rPr>
                <w:color w:val="002060"/>
              </w:rPr>
            </w:pPr>
            <w:r w:rsidRPr="00636931">
              <w:rPr>
                <w:color w:val="002060"/>
              </w:rPr>
              <w:t>DEL BIANCO FEDERICO</w:t>
            </w:r>
          </w:p>
        </w:tc>
        <w:tc>
          <w:tcPr>
            <w:tcW w:w="2200" w:type="dxa"/>
            <w:tcMar>
              <w:top w:w="20" w:type="dxa"/>
              <w:left w:w="20" w:type="dxa"/>
              <w:bottom w:w="20" w:type="dxa"/>
              <w:right w:w="20" w:type="dxa"/>
            </w:tcMar>
            <w:vAlign w:val="center"/>
            <w:hideMark/>
          </w:tcPr>
          <w:p w14:paraId="1AE2D6A3" w14:textId="77777777" w:rsidR="00B00AC3" w:rsidRPr="00636931" w:rsidRDefault="00B00AC3" w:rsidP="000E40E5">
            <w:pPr>
              <w:pStyle w:val="movimento2"/>
              <w:rPr>
                <w:color w:val="002060"/>
              </w:rPr>
            </w:pPr>
            <w:r w:rsidRPr="00636931">
              <w:rPr>
                <w:color w:val="002060"/>
              </w:rPr>
              <w:t xml:space="preserve">(SANTA MARIA NUOVA A.S.D.) </w:t>
            </w:r>
          </w:p>
        </w:tc>
      </w:tr>
    </w:tbl>
    <w:p w14:paraId="3A2861B5" w14:textId="77777777" w:rsidR="00B00AC3" w:rsidRPr="00636931" w:rsidRDefault="00B00AC3" w:rsidP="00B00AC3">
      <w:pPr>
        <w:pStyle w:val="titolo20"/>
        <w:rPr>
          <w:rFonts w:eastAsiaTheme="minorEastAsia"/>
          <w:color w:val="002060"/>
        </w:rPr>
      </w:pPr>
      <w:r w:rsidRPr="0063693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37D2E5A1" w14:textId="77777777" w:rsidTr="000E40E5">
        <w:tc>
          <w:tcPr>
            <w:tcW w:w="2200" w:type="dxa"/>
            <w:tcMar>
              <w:top w:w="20" w:type="dxa"/>
              <w:left w:w="20" w:type="dxa"/>
              <w:bottom w:w="20" w:type="dxa"/>
              <w:right w:w="20" w:type="dxa"/>
            </w:tcMar>
            <w:vAlign w:val="center"/>
            <w:hideMark/>
          </w:tcPr>
          <w:p w14:paraId="3A392CDA" w14:textId="77777777" w:rsidR="00B00AC3" w:rsidRPr="00636931" w:rsidRDefault="00B00AC3" w:rsidP="000E40E5">
            <w:pPr>
              <w:pStyle w:val="movimento"/>
              <w:rPr>
                <w:color w:val="002060"/>
              </w:rPr>
            </w:pPr>
            <w:r w:rsidRPr="00636931">
              <w:rPr>
                <w:color w:val="002060"/>
              </w:rPr>
              <w:t>BASSO LEONARDO</w:t>
            </w:r>
          </w:p>
        </w:tc>
        <w:tc>
          <w:tcPr>
            <w:tcW w:w="2200" w:type="dxa"/>
            <w:tcMar>
              <w:top w:w="20" w:type="dxa"/>
              <w:left w:w="20" w:type="dxa"/>
              <w:bottom w:w="20" w:type="dxa"/>
              <w:right w:w="20" w:type="dxa"/>
            </w:tcMar>
            <w:vAlign w:val="center"/>
            <w:hideMark/>
          </w:tcPr>
          <w:p w14:paraId="3E7A87B4" w14:textId="77777777" w:rsidR="00B00AC3" w:rsidRPr="00636931" w:rsidRDefault="00B00AC3" w:rsidP="000E40E5">
            <w:pPr>
              <w:pStyle w:val="movimento2"/>
              <w:rPr>
                <w:color w:val="002060"/>
              </w:rPr>
            </w:pPr>
            <w:r w:rsidRPr="00636931">
              <w:rPr>
                <w:color w:val="002060"/>
              </w:rPr>
              <w:t xml:space="preserve">(AMATORI STESE 2007 SRL) </w:t>
            </w:r>
          </w:p>
        </w:tc>
        <w:tc>
          <w:tcPr>
            <w:tcW w:w="800" w:type="dxa"/>
            <w:tcMar>
              <w:top w:w="20" w:type="dxa"/>
              <w:left w:w="20" w:type="dxa"/>
              <w:bottom w:w="20" w:type="dxa"/>
              <w:right w:w="20" w:type="dxa"/>
            </w:tcMar>
            <w:vAlign w:val="center"/>
            <w:hideMark/>
          </w:tcPr>
          <w:p w14:paraId="7DB4DC6E"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E795236" w14:textId="77777777" w:rsidR="00B00AC3" w:rsidRPr="00636931" w:rsidRDefault="00B00AC3" w:rsidP="000E40E5">
            <w:pPr>
              <w:pStyle w:val="movimento"/>
              <w:rPr>
                <w:color w:val="002060"/>
              </w:rPr>
            </w:pPr>
            <w:r w:rsidRPr="00636931">
              <w:rPr>
                <w:color w:val="002060"/>
              </w:rPr>
              <w:t>SANTUCCI SIMONE</w:t>
            </w:r>
          </w:p>
        </w:tc>
        <w:tc>
          <w:tcPr>
            <w:tcW w:w="2200" w:type="dxa"/>
            <w:tcMar>
              <w:top w:w="20" w:type="dxa"/>
              <w:left w:w="20" w:type="dxa"/>
              <w:bottom w:w="20" w:type="dxa"/>
              <w:right w:w="20" w:type="dxa"/>
            </w:tcMar>
            <w:vAlign w:val="center"/>
            <w:hideMark/>
          </w:tcPr>
          <w:p w14:paraId="2F53AAF9" w14:textId="77777777" w:rsidR="00B00AC3" w:rsidRPr="00636931" w:rsidRDefault="00B00AC3" w:rsidP="000E40E5">
            <w:pPr>
              <w:pStyle w:val="movimento2"/>
              <w:rPr>
                <w:color w:val="002060"/>
              </w:rPr>
            </w:pPr>
            <w:r w:rsidRPr="00636931">
              <w:rPr>
                <w:color w:val="002060"/>
              </w:rPr>
              <w:t xml:space="preserve">(C.U.S. CAMERINO A.S.D.) </w:t>
            </w:r>
          </w:p>
        </w:tc>
      </w:tr>
      <w:tr w:rsidR="00B00AC3" w:rsidRPr="00636931" w14:paraId="08AF0DED" w14:textId="77777777" w:rsidTr="000E40E5">
        <w:tc>
          <w:tcPr>
            <w:tcW w:w="2200" w:type="dxa"/>
            <w:tcMar>
              <w:top w:w="20" w:type="dxa"/>
              <w:left w:w="20" w:type="dxa"/>
              <w:bottom w:w="20" w:type="dxa"/>
              <w:right w:w="20" w:type="dxa"/>
            </w:tcMar>
            <w:vAlign w:val="center"/>
            <w:hideMark/>
          </w:tcPr>
          <w:p w14:paraId="30C01CCB" w14:textId="77777777" w:rsidR="00B00AC3" w:rsidRPr="00636931" w:rsidRDefault="00B00AC3" w:rsidP="000E40E5">
            <w:pPr>
              <w:pStyle w:val="movimento"/>
              <w:rPr>
                <w:color w:val="002060"/>
              </w:rPr>
            </w:pPr>
            <w:r w:rsidRPr="00636931">
              <w:rPr>
                <w:color w:val="002060"/>
              </w:rPr>
              <w:t>MARSILI DAVIDE</w:t>
            </w:r>
          </w:p>
        </w:tc>
        <w:tc>
          <w:tcPr>
            <w:tcW w:w="2200" w:type="dxa"/>
            <w:tcMar>
              <w:top w:w="20" w:type="dxa"/>
              <w:left w:w="20" w:type="dxa"/>
              <w:bottom w:w="20" w:type="dxa"/>
              <w:right w:w="20" w:type="dxa"/>
            </w:tcMar>
            <w:vAlign w:val="center"/>
            <w:hideMark/>
          </w:tcPr>
          <w:p w14:paraId="551D6047" w14:textId="77777777" w:rsidR="00B00AC3" w:rsidRPr="00636931" w:rsidRDefault="00B00AC3" w:rsidP="000E40E5">
            <w:pPr>
              <w:pStyle w:val="movimento2"/>
              <w:rPr>
                <w:color w:val="002060"/>
              </w:rPr>
            </w:pPr>
            <w:r w:rsidRPr="00636931">
              <w:rPr>
                <w:color w:val="002060"/>
              </w:rPr>
              <w:t xml:space="preserve">(CASENUOVE) </w:t>
            </w:r>
          </w:p>
        </w:tc>
        <w:tc>
          <w:tcPr>
            <w:tcW w:w="800" w:type="dxa"/>
            <w:tcMar>
              <w:top w:w="20" w:type="dxa"/>
              <w:left w:w="20" w:type="dxa"/>
              <w:bottom w:w="20" w:type="dxa"/>
              <w:right w:w="20" w:type="dxa"/>
            </w:tcMar>
            <w:vAlign w:val="center"/>
            <w:hideMark/>
          </w:tcPr>
          <w:p w14:paraId="63035709"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22EECE8" w14:textId="77777777" w:rsidR="00B00AC3" w:rsidRPr="00636931" w:rsidRDefault="00B00AC3" w:rsidP="000E40E5">
            <w:pPr>
              <w:pStyle w:val="movimento"/>
              <w:rPr>
                <w:color w:val="002060"/>
              </w:rPr>
            </w:pPr>
            <w:r w:rsidRPr="00636931">
              <w:rPr>
                <w:color w:val="002060"/>
              </w:rPr>
              <w:t>MARZIONI NICOLA</w:t>
            </w:r>
          </w:p>
        </w:tc>
        <w:tc>
          <w:tcPr>
            <w:tcW w:w="2200" w:type="dxa"/>
            <w:tcMar>
              <w:top w:w="20" w:type="dxa"/>
              <w:left w:w="20" w:type="dxa"/>
              <w:bottom w:w="20" w:type="dxa"/>
              <w:right w:w="20" w:type="dxa"/>
            </w:tcMar>
            <w:vAlign w:val="center"/>
            <w:hideMark/>
          </w:tcPr>
          <w:p w14:paraId="2D4344B1" w14:textId="77777777" w:rsidR="00B00AC3" w:rsidRPr="00636931" w:rsidRDefault="00B00AC3" w:rsidP="000E40E5">
            <w:pPr>
              <w:pStyle w:val="movimento2"/>
              <w:rPr>
                <w:color w:val="002060"/>
              </w:rPr>
            </w:pPr>
            <w:r w:rsidRPr="00636931">
              <w:rPr>
                <w:color w:val="002060"/>
              </w:rPr>
              <w:t xml:space="preserve">(FFJ CALCIO A 5) </w:t>
            </w:r>
          </w:p>
        </w:tc>
      </w:tr>
      <w:tr w:rsidR="00B00AC3" w:rsidRPr="00636931" w14:paraId="0442FE8F" w14:textId="77777777" w:rsidTr="000E40E5">
        <w:tc>
          <w:tcPr>
            <w:tcW w:w="2200" w:type="dxa"/>
            <w:tcMar>
              <w:top w:w="20" w:type="dxa"/>
              <w:left w:w="20" w:type="dxa"/>
              <w:bottom w:w="20" w:type="dxa"/>
              <w:right w:w="20" w:type="dxa"/>
            </w:tcMar>
            <w:vAlign w:val="center"/>
            <w:hideMark/>
          </w:tcPr>
          <w:p w14:paraId="3EB5E57C" w14:textId="77777777" w:rsidR="00B00AC3" w:rsidRPr="00636931" w:rsidRDefault="00B00AC3" w:rsidP="000E40E5">
            <w:pPr>
              <w:pStyle w:val="movimento"/>
              <w:rPr>
                <w:color w:val="002060"/>
              </w:rPr>
            </w:pPr>
            <w:r w:rsidRPr="00636931">
              <w:rPr>
                <w:color w:val="002060"/>
              </w:rPr>
              <w:t>RADI ALESSANDRO</w:t>
            </w:r>
          </w:p>
        </w:tc>
        <w:tc>
          <w:tcPr>
            <w:tcW w:w="2200" w:type="dxa"/>
            <w:tcMar>
              <w:top w:w="20" w:type="dxa"/>
              <w:left w:w="20" w:type="dxa"/>
              <w:bottom w:w="20" w:type="dxa"/>
              <w:right w:w="20" w:type="dxa"/>
            </w:tcMar>
            <w:vAlign w:val="center"/>
            <w:hideMark/>
          </w:tcPr>
          <w:p w14:paraId="63319C36" w14:textId="77777777" w:rsidR="00B00AC3" w:rsidRPr="00636931" w:rsidRDefault="00B00AC3" w:rsidP="000E40E5">
            <w:pPr>
              <w:pStyle w:val="movimento2"/>
              <w:rPr>
                <w:color w:val="002060"/>
              </w:rPr>
            </w:pPr>
            <w:r w:rsidRPr="00636931">
              <w:rPr>
                <w:color w:val="002060"/>
              </w:rPr>
              <w:t xml:space="preserve">(PIANDIROSE) </w:t>
            </w:r>
          </w:p>
        </w:tc>
        <w:tc>
          <w:tcPr>
            <w:tcW w:w="800" w:type="dxa"/>
            <w:tcMar>
              <w:top w:w="20" w:type="dxa"/>
              <w:left w:w="20" w:type="dxa"/>
              <w:bottom w:w="20" w:type="dxa"/>
              <w:right w:w="20" w:type="dxa"/>
            </w:tcMar>
            <w:vAlign w:val="center"/>
            <w:hideMark/>
          </w:tcPr>
          <w:p w14:paraId="0142BF7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8B86875" w14:textId="77777777" w:rsidR="00B00AC3" w:rsidRPr="00636931" w:rsidRDefault="00B00AC3" w:rsidP="000E40E5">
            <w:pPr>
              <w:pStyle w:val="movimento"/>
              <w:rPr>
                <w:color w:val="002060"/>
              </w:rPr>
            </w:pPr>
            <w:r w:rsidRPr="00636931">
              <w:rPr>
                <w:color w:val="002060"/>
              </w:rPr>
              <w:t>GRASSI CHRISTIAN</w:t>
            </w:r>
          </w:p>
        </w:tc>
        <w:tc>
          <w:tcPr>
            <w:tcW w:w="2200" w:type="dxa"/>
            <w:tcMar>
              <w:top w:w="20" w:type="dxa"/>
              <w:left w:w="20" w:type="dxa"/>
              <w:bottom w:w="20" w:type="dxa"/>
              <w:right w:w="20" w:type="dxa"/>
            </w:tcMar>
            <w:vAlign w:val="center"/>
            <w:hideMark/>
          </w:tcPr>
          <w:p w14:paraId="558C5919" w14:textId="77777777" w:rsidR="00B00AC3" w:rsidRPr="00636931" w:rsidRDefault="00B00AC3" w:rsidP="000E40E5">
            <w:pPr>
              <w:pStyle w:val="movimento2"/>
              <w:rPr>
                <w:color w:val="002060"/>
              </w:rPr>
            </w:pPr>
            <w:r w:rsidRPr="00636931">
              <w:rPr>
                <w:color w:val="002060"/>
              </w:rPr>
              <w:t xml:space="preserve">(SANTA MARIA NUOVA A.S.D.) </w:t>
            </w:r>
          </w:p>
        </w:tc>
      </w:tr>
      <w:tr w:rsidR="00B00AC3" w:rsidRPr="00636931" w14:paraId="5F46A695" w14:textId="77777777" w:rsidTr="000E40E5">
        <w:tc>
          <w:tcPr>
            <w:tcW w:w="2200" w:type="dxa"/>
            <w:tcMar>
              <w:top w:w="20" w:type="dxa"/>
              <w:left w:w="20" w:type="dxa"/>
              <w:bottom w:w="20" w:type="dxa"/>
              <w:right w:w="20" w:type="dxa"/>
            </w:tcMar>
            <w:vAlign w:val="center"/>
            <w:hideMark/>
          </w:tcPr>
          <w:p w14:paraId="192C6BB3" w14:textId="77777777" w:rsidR="00B00AC3" w:rsidRPr="00636931" w:rsidRDefault="00B00AC3" w:rsidP="000E40E5">
            <w:pPr>
              <w:pStyle w:val="movimento"/>
              <w:rPr>
                <w:color w:val="002060"/>
              </w:rPr>
            </w:pPr>
            <w:r w:rsidRPr="00636931">
              <w:rPr>
                <w:color w:val="002060"/>
              </w:rPr>
              <w:t>COACCI ALESSANDRO</w:t>
            </w:r>
          </w:p>
        </w:tc>
        <w:tc>
          <w:tcPr>
            <w:tcW w:w="2200" w:type="dxa"/>
            <w:tcMar>
              <w:top w:w="20" w:type="dxa"/>
              <w:left w:w="20" w:type="dxa"/>
              <w:bottom w:w="20" w:type="dxa"/>
              <w:right w:w="20" w:type="dxa"/>
            </w:tcMar>
            <w:vAlign w:val="center"/>
            <w:hideMark/>
          </w:tcPr>
          <w:p w14:paraId="582C6AE6" w14:textId="77777777" w:rsidR="00B00AC3" w:rsidRPr="00636931" w:rsidRDefault="00B00AC3" w:rsidP="000E40E5">
            <w:pPr>
              <w:pStyle w:val="movimento2"/>
              <w:rPr>
                <w:color w:val="002060"/>
              </w:rPr>
            </w:pPr>
            <w:r w:rsidRPr="00636931">
              <w:rPr>
                <w:color w:val="002060"/>
              </w:rPr>
              <w:t xml:space="preserve">(SPECIAL ONE SPORTING CLUB) </w:t>
            </w:r>
          </w:p>
        </w:tc>
        <w:tc>
          <w:tcPr>
            <w:tcW w:w="800" w:type="dxa"/>
            <w:tcMar>
              <w:top w:w="20" w:type="dxa"/>
              <w:left w:w="20" w:type="dxa"/>
              <w:bottom w:w="20" w:type="dxa"/>
              <w:right w:w="20" w:type="dxa"/>
            </w:tcMar>
            <w:vAlign w:val="center"/>
            <w:hideMark/>
          </w:tcPr>
          <w:p w14:paraId="3B0DCE39"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BAD444A" w14:textId="77777777" w:rsidR="00B00AC3" w:rsidRPr="00636931" w:rsidRDefault="00B00AC3" w:rsidP="000E40E5">
            <w:pPr>
              <w:pStyle w:val="movimento"/>
              <w:rPr>
                <w:color w:val="002060"/>
              </w:rPr>
            </w:pPr>
            <w:r w:rsidRPr="00636931">
              <w:rPr>
                <w:color w:val="002060"/>
              </w:rPr>
              <w:t>MARANZANO ORLANDO</w:t>
            </w:r>
          </w:p>
        </w:tc>
        <w:tc>
          <w:tcPr>
            <w:tcW w:w="2200" w:type="dxa"/>
            <w:tcMar>
              <w:top w:w="20" w:type="dxa"/>
              <w:left w:w="20" w:type="dxa"/>
              <w:bottom w:w="20" w:type="dxa"/>
              <w:right w:w="20" w:type="dxa"/>
            </w:tcMar>
            <w:vAlign w:val="center"/>
            <w:hideMark/>
          </w:tcPr>
          <w:p w14:paraId="61218DB8" w14:textId="77777777" w:rsidR="00B00AC3" w:rsidRPr="00636931" w:rsidRDefault="00B00AC3" w:rsidP="000E40E5">
            <w:pPr>
              <w:pStyle w:val="movimento2"/>
              <w:rPr>
                <w:color w:val="002060"/>
              </w:rPr>
            </w:pPr>
            <w:r w:rsidRPr="00636931">
              <w:rPr>
                <w:color w:val="002060"/>
              </w:rPr>
              <w:t xml:space="preserve">(URBANITAS APIRO) </w:t>
            </w:r>
          </w:p>
        </w:tc>
      </w:tr>
      <w:tr w:rsidR="00B00AC3" w:rsidRPr="00636931" w14:paraId="2EF33467" w14:textId="77777777" w:rsidTr="000E40E5">
        <w:tc>
          <w:tcPr>
            <w:tcW w:w="2200" w:type="dxa"/>
            <w:tcMar>
              <w:top w:w="20" w:type="dxa"/>
              <w:left w:w="20" w:type="dxa"/>
              <w:bottom w:w="20" w:type="dxa"/>
              <w:right w:w="20" w:type="dxa"/>
            </w:tcMar>
            <w:vAlign w:val="center"/>
            <w:hideMark/>
          </w:tcPr>
          <w:p w14:paraId="34717AB2" w14:textId="77777777" w:rsidR="00B00AC3" w:rsidRPr="00636931" w:rsidRDefault="00B00AC3" w:rsidP="000E40E5">
            <w:pPr>
              <w:pStyle w:val="movimento"/>
              <w:rPr>
                <w:color w:val="002060"/>
              </w:rPr>
            </w:pPr>
            <w:r w:rsidRPr="00636931">
              <w:rPr>
                <w:color w:val="002060"/>
              </w:rPr>
              <w:t>PASQUINELLI LORENZO</w:t>
            </w:r>
          </w:p>
        </w:tc>
        <w:tc>
          <w:tcPr>
            <w:tcW w:w="2200" w:type="dxa"/>
            <w:tcMar>
              <w:top w:w="20" w:type="dxa"/>
              <w:left w:w="20" w:type="dxa"/>
              <w:bottom w:w="20" w:type="dxa"/>
              <w:right w:w="20" w:type="dxa"/>
            </w:tcMar>
            <w:vAlign w:val="center"/>
            <w:hideMark/>
          </w:tcPr>
          <w:p w14:paraId="007CCCF8" w14:textId="77777777" w:rsidR="00B00AC3" w:rsidRPr="00636931" w:rsidRDefault="00B00AC3" w:rsidP="000E40E5">
            <w:pPr>
              <w:pStyle w:val="movimento2"/>
              <w:rPr>
                <w:color w:val="002060"/>
              </w:rPr>
            </w:pPr>
            <w:r w:rsidRPr="00636931">
              <w:rPr>
                <w:color w:val="002060"/>
              </w:rPr>
              <w:t xml:space="preserve">(VALLESINA) </w:t>
            </w:r>
          </w:p>
        </w:tc>
        <w:tc>
          <w:tcPr>
            <w:tcW w:w="800" w:type="dxa"/>
            <w:tcMar>
              <w:top w:w="20" w:type="dxa"/>
              <w:left w:w="20" w:type="dxa"/>
              <w:bottom w:w="20" w:type="dxa"/>
              <w:right w:w="20" w:type="dxa"/>
            </w:tcMar>
            <w:vAlign w:val="center"/>
            <w:hideMark/>
          </w:tcPr>
          <w:p w14:paraId="4ECFF273"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A951400"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42D0A5B" w14:textId="77777777" w:rsidR="00B00AC3" w:rsidRPr="00636931" w:rsidRDefault="00B00AC3" w:rsidP="000E40E5">
            <w:pPr>
              <w:pStyle w:val="movimento2"/>
              <w:rPr>
                <w:color w:val="002060"/>
              </w:rPr>
            </w:pPr>
            <w:r w:rsidRPr="00636931">
              <w:rPr>
                <w:color w:val="002060"/>
              </w:rPr>
              <w:t> </w:t>
            </w:r>
          </w:p>
        </w:tc>
      </w:tr>
    </w:tbl>
    <w:p w14:paraId="432E2A1C" w14:textId="77777777" w:rsidR="00B00AC3" w:rsidRPr="00636931" w:rsidRDefault="00B00AC3" w:rsidP="00B00AC3">
      <w:pPr>
        <w:pStyle w:val="titolo20"/>
        <w:rPr>
          <w:rFonts w:eastAsiaTheme="minorEastAsia"/>
          <w:color w:val="002060"/>
        </w:rPr>
      </w:pPr>
      <w:r w:rsidRPr="0063693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29FD8D35" w14:textId="77777777" w:rsidTr="000E40E5">
        <w:tc>
          <w:tcPr>
            <w:tcW w:w="2200" w:type="dxa"/>
            <w:tcMar>
              <w:top w:w="20" w:type="dxa"/>
              <w:left w:w="20" w:type="dxa"/>
              <w:bottom w:w="20" w:type="dxa"/>
              <w:right w:w="20" w:type="dxa"/>
            </w:tcMar>
            <w:vAlign w:val="center"/>
            <w:hideMark/>
          </w:tcPr>
          <w:p w14:paraId="5D125414" w14:textId="77777777" w:rsidR="00B00AC3" w:rsidRPr="00636931" w:rsidRDefault="00B00AC3" w:rsidP="000E40E5">
            <w:pPr>
              <w:pStyle w:val="movimento"/>
              <w:rPr>
                <w:color w:val="002060"/>
              </w:rPr>
            </w:pPr>
            <w:r w:rsidRPr="00636931">
              <w:rPr>
                <w:color w:val="002060"/>
              </w:rPr>
              <w:t>ALTIERI VITOANTONIO</w:t>
            </w:r>
          </w:p>
        </w:tc>
        <w:tc>
          <w:tcPr>
            <w:tcW w:w="2200" w:type="dxa"/>
            <w:tcMar>
              <w:top w:w="20" w:type="dxa"/>
              <w:left w:w="20" w:type="dxa"/>
              <w:bottom w:w="20" w:type="dxa"/>
              <w:right w:w="20" w:type="dxa"/>
            </w:tcMar>
            <w:vAlign w:val="center"/>
            <w:hideMark/>
          </w:tcPr>
          <w:p w14:paraId="2330704A" w14:textId="77777777" w:rsidR="00B00AC3" w:rsidRPr="00636931" w:rsidRDefault="00B00AC3" w:rsidP="000E40E5">
            <w:pPr>
              <w:pStyle w:val="movimento2"/>
              <w:rPr>
                <w:color w:val="002060"/>
              </w:rPr>
            </w:pPr>
            <w:r w:rsidRPr="00636931">
              <w:rPr>
                <w:color w:val="002060"/>
              </w:rPr>
              <w:t xml:space="preserve">(AMATORI STESE 2007 SRL) </w:t>
            </w:r>
          </w:p>
        </w:tc>
        <w:tc>
          <w:tcPr>
            <w:tcW w:w="800" w:type="dxa"/>
            <w:tcMar>
              <w:top w:w="20" w:type="dxa"/>
              <w:left w:w="20" w:type="dxa"/>
              <w:bottom w:w="20" w:type="dxa"/>
              <w:right w:w="20" w:type="dxa"/>
            </w:tcMar>
            <w:vAlign w:val="center"/>
            <w:hideMark/>
          </w:tcPr>
          <w:p w14:paraId="14508560"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0197A15" w14:textId="77777777" w:rsidR="00B00AC3" w:rsidRPr="00636931" w:rsidRDefault="00B00AC3" w:rsidP="000E40E5">
            <w:pPr>
              <w:pStyle w:val="movimento"/>
              <w:rPr>
                <w:color w:val="002060"/>
              </w:rPr>
            </w:pPr>
            <w:r w:rsidRPr="00636931">
              <w:rPr>
                <w:color w:val="002060"/>
              </w:rPr>
              <w:t>PARRA RAMIREZ YANHIER ANDRES</w:t>
            </w:r>
          </w:p>
        </w:tc>
        <w:tc>
          <w:tcPr>
            <w:tcW w:w="2200" w:type="dxa"/>
            <w:tcMar>
              <w:top w:w="20" w:type="dxa"/>
              <w:left w:w="20" w:type="dxa"/>
              <w:bottom w:w="20" w:type="dxa"/>
              <w:right w:w="20" w:type="dxa"/>
            </w:tcMar>
            <w:vAlign w:val="center"/>
            <w:hideMark/>
          </w:tcPr>
          <w:p w14:paraId="1C6D590A" w14:textId="77777777" w:rsidR="00B00AC3" w:rsidRPr="00636931" w:rsidRDefault="00B00AC3" w:rsidP="000E40E5">
            <w:pPr>
              <w:pStyle w:val="movimento2"/>
              <w:rPr>
                <w:color w:val="002060"/>
              </w:rPr>
            </w:pPr>
            <w:r w:rsidRPr="00636931">
              <w:rPr>
                <w:color w:val="002060"/>
              </w:rPr>
              <w:t xml:space="preserve">(ATLETICO NO BORDERS) </w:t>
            </w:r>
          </w:p>
        </w:tc>
      </w:tr>
      <w:tr w:rsidR="00B00AC3" w:rsidRPr="00636931" w14:paraId="7F876DAF" w14:textId="77777777" w:rsidTr="000E40E5">
        <w:tc>
          <w:tcPr>
            <w:tcW w:w="2200" w:type="dxa"/>
            <w:tcMar>
              <w:top w:w="20" w:type="dxa"/>
              <w:left w:w="20" w:type="dxa"/>
              <w:bottom w:w="20" w:type="dxa"/>
              <w:right w:w="20" w:type="dxa"/>
            </w:tcMar>
            <w:vAlign w:val="center"/>
            <w:hideMark/>
          </w:tcPr>
          <w:p w14:paraId="7F1EE30C" w14:textId="77777777" w:rsidR="00B00AC3" w:rsidRPr="00636931" w:rsidRDefault="00B00AC3" w:rsidP="000E40E5">
            <w:pPr>
              <w:pStyle w:val="movimento"/>
              <w:rPr>
                <w:color w:val="002060"/>
              </w:rPr>
            </w:pPr>
            <w:r w:rsidRPr="00636931">
              <w:rPr>
                <w:color w:val="002060"/>
              </w:rPr>
              <w:lastRenderedPageBreak/>
              <w:t>MINCONE RAMON</w:t>
            </w:r>
          </w:p>
        </w:tc>
        <w:tc>
          <w:tcPr>
            <w:tcW w:w="2200" w:type="dxa"/>
            <w:tcMar>
              <w:top w:w="20" w:type="dxa"/>
              <w:left w:w="20" w:type="dxa"/>
              <w:bottom w:w="20" w:type="dxa"/>
              <w:right w:w="20" w:type="dxa"/>
            </w:tcMar>
            <w:vAlign w:val="center"/>
            <w:hideMark/>
          </w:tcPr>
          <w:p w14:paraId="5EF9376C" w14:textId="77777777" w:rsidR="00B00AC3" w:rsidRPr="00636931" w:rsidRDefault="00B00AC3" w:rsidP="000E40E5">
            <w:pPr>
              <w:pStyle w:val="movimento2"/>
              <w:rPr>
                <w:color w:val="002060"/>
              </w:rPr>
            </w:pPr>
            <w:r w:rsidRPr="00636931">
              <w:rPr>
                <w:color w:val="002060"/>
              </w:rPr>
              <w:t xml:space="preserve">(FIGHT BULLS CORRIDONIA) </w:t>
            </w:r>
          </w:p>
        </w:tc>
        <w:tc>
          <w:tcPr>
            <w:tcW w:w="800" w:type="dxa"/>
            <w:tcMar>
              <w:top w:w="20" w:type="dxa"/>
              <w:left w:w="20" w:type="dxa"/>
              <w:bottom w:w="20" w:type="dxa"/>
              <w:right w:w="20" w:type="dxa"/>
            </w:tcMar>
            <w:vAlign w:val="center"/>
            <w:hideMark/>
          </w:tcPr>
          <w:p w14:paraId="19D01203"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E4FC685" w14:textId="77777777" w:rsidR="00B00AC3" w:rsidRPr="00636931" w:rsidRDefault="00B00AC3" w:rsidP="000E40E5">
            <w:pPr>
              <w:pStyle w:val="movimento"/>
              <w:rPr>
                <w:color w:val="002060"/>
              </w:rPr>
            </w:pPr>
            <w:r w:rsidRPr="00636931">
              <w:rPr>
                <w:color w:val="002060"/>
              </w:rPr>
              <w:t>MARCANTONI FRANCESCO</w:t>
            </w:r>
          </w:p>
        </w:tc>
        <w:tc>
          <w:tcPr>
            <w:tcW w:w="2200" w:type="dxa"/>
            <w:tcMar>
              <w:top w:w="20" w:type="dxa"/>
              <w:left w:w="20" w:type="dxa"/>
              <w:bottom w:w="20" w:type="dxa"/>
              <w:right w:w="20" w:type="dxa"/>
            </w:tcMar>
            <w:vAlign w:val="center"/>
            <w:hideMark/>
          </w:tcPr>
          <w:p w14:paraId="357FB675" w14:textId="77777777" w:rsidR="00B00AC3" w:rsidRPr="00636931" w:rsidRDefault="00B00AC3" w:rsidP="000E40E5">
            <w:pPr>
              <w:pStyle w:val="movimento2"/>
              <w:rPr>
                <w:color w:val="002060"/>
              </w:rPr>
            </w:pPr>
            <w:r w:rsidRPr="00636931">
              <w:rPr>
                <w:color w:val="002060"/>
              </w:rPr>
              <w:t xml:space="preserve">(FROG S CLUB SPORT) </w:t>
            </w:r>
          </w:p>
        </w:tc>
      </w:tr>
      <w:tr w:rsidR="00B00AC3" w:rsidRPr="00636931" w14:paraId="558001BF" w14:textId="77777777" w:rsidTr="000E40E5">
        <w:tc>
          <w:tcPr>
            <w:tcW w:w="2200" w:type="dxa"/>
            <w:tcMar>
              <w:top w:w="20" w:type="dxa"/>
              <w:left w:w="20" w:type="dxa"/>
              <w:bottom w:w="20" w:type="dxa"/>
              <w:right w:w="20" w:type="dxa"/>
            </w:tcMar>
            <w:vAlign w:val="center"/>
            <w:hideMark/>
          </w:tcPr>
          <w:p w14:paraId="0987C1D9" w14:textId="77777777" w:rsidR="00B00AC3" w:rsidRPr="00636931" w:rsidRDefault="00B00AC3" w:rsidP="000E40E5">
            <w:pPr>
              <w:pStyle w:val="movimento"/>
              <w:rPr>
                <w:color w:val="002060"/>
              </w:rPr>
            </w:pPr>
            <w:r w:rsidRPr="00636931">
              <w:rPr>
                <w:color w:val="002060"/>
              </w:rPr>
              <w:t>CIARROCCHI ALESSANDRO</w:t>
            </w:r>
          </w:p>
        </w:tc>
        <w:tc>
          <w:tcPr>
            <w:tcW w:w="2200" w:type="dxa"/>
            <w:tcMar>
              <w:top w:w="20" w:type="dxa"/>
              <w:left w:w="20" w:type="dxa"/>
              <w:bottom w:w="20" w:type="dxa"/>
              <w:right w:w="20" w:type="dxa"/>
            </w:tcMar>
            <w:vAlign w:val="center"/>
            <w:hideMark/>
          </w:tcPr>
          <w:p w14:paraId="38244B45" w14:textId="77777777" w:rsidR="00B00AC3" w:rsidRPr="00636931" w:rsidRDefault="00B00AC3" w:rsidP="000E40E5">
            <w:pPr>
              <w:pStyle w:val="movimento2"/>
              <w:rPr>
                <w:color w:val="002060"/>
              </w:rPr>
            </w:pPr>
            <w:r w:rsidRPr="00636931">
              <w:rPr>
                <w:color w:val="002060"/>
              </w:rPr>
              <w:t xml:space="preserve">(FUTSAL L.C.) </w:t>
            </w:r>
          </w:p>
        </w:tc>
        <w:tc>
          <w:tcPr>
            <w:tcW w:w="800" w:type="dxa"/>
            <w:tcMar>
              <w:top w:w="20" w:type="dxa"/>
              <w:left w:w="20" w:type="dxa"/>
              <w:bottom w:w="20" w:type="dxa"/>
              <w:right w:w="20" w:type="dxa"/>
            </w:tcMar>
            <w:vAlign w:val="center"/>
            <w:hideMark/>
          </w:tcPr>
          <w:p w14:paraId="63685AB3"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56C6D8E" w14:textId="77777777" w:rsidR="00B00AC3" w:rsidRPr="00636931" w:rsidRDefault="00B00AC3" w:rsidP="000E40E5">
            <w:pPr>
              <w:pStyle w:val="movimento"/>
              <w:rPr>
                <w:color w:val="002060"/>
              </w:rPr>
            </w:pPr>
            <w:r w:rsidRPr="00636931">
              <w:rPr>
                <w:color w:val="002060"/>
              </w:rPr>
              <w:t>TITTARELLI DIEGO</w:t>
            </w:r>
          </w:p>
        </w:tc>
        <w:tc>
          <w:tcPr>
            <w:tcW w:w="2200" w:type="dxa"/>
            <w:tcMar>
              <w:top w:w="20" w:type="dxa"/>
              <w:left w:w="20" w:type="dxa"/>
              <w:bottom w:w="20" w:type="dxa"/>
              <w:right w:w="20" w:type="dxa"/>
            </w:tcMar>
            <w:vAlign w:val="center"/>
            <w:hideMark/>
          </w:tcPr>
          <w:p w14:paraId="1BB3A2FA" w14:textId="77777777" w:rsidR="00B00AC3" w:rsidRPr="00636931" w:rsidRDefault="00B00AC3" w:rsidP="000E40E5">
            <w:pPr>
              <w:pStyle w:val="movimento2"/>
              <w:rPr>
                <w:color w:val="002060"/>
              </w:rPr>
            </w:pPr>
            <w:r w:rsidRPr="00636931">
              <w:rPr>
                <w:color w:val="002060"/>
              </w:rPr>
              <w:t xml:space="preserve">(SANTA MARIA NUOVA A.S.D.) </w:t>
            </w:r>
          </w:p>
        </w:tc>
      </w:tr>
      <w:tr w:rsidR="00B00AC3" w:rsidRPr="00636931" w14:paraId="7B8BAE6A" w14:textId="77777777" w:rsidTr="000E40E5">
        <w:tc>
          <w:tcPr>
            <w:tcW w:w="2200" w:type="dxa"/>
            <w:tcMar>
              <w:top w:w="20" w:type="dxa"/>
              <w:left w:w="20" w:type="dxa"/>
              <w:bottom w:w="20" w:type="dxa"/>
              <w:right w:w="20" w:type="dxa"/>
            </w:tcMar>
            <w:vAlign w:val="center"/>
            <w:hideMark/>
          </w:tcPr>
          <w:p w14:paraId="2ACFEDAE" w14:textId="77777777" w:rsidR="00B00AC3" w:rsidRPr="00636931" w:rsidRDefault="00B00AC3" w:rsidP="000E40E5">
            <w:pPr>
              <w:pStyle w:val="movimento"/>
              <w:rPr>
                <w:color w:val="002060"/>
              </w:rPr>
            </w:pPr>
            <w:r w:rsidRPr="00636931">
              <w:rPr>
                <w:color w:val="002060"/>
              </w:rPr>
              <w:t>VOLTATTORNI NICOLA</w:t>
            </w:r>
          </w:p>
        </w:tc>
        <w:tc>
          <w:tcPr>
            <w:tcW w:w="2200" w:type="dxa"/>
            <w:tcMar>
              <w:top w:w="20" w:type="dxa"/>
              <w:left w:w="20" w:type="dxa"/>
              <w:bottom w:w="20" w:type="dxa"/>
              <w:right w:w="20" w:type="dxa"/>
            </w:tcMar>
            <w:vAlign w:val="center"/>
            <w:hideMark/>
          </w:tcPr>
          <w:p w14:paraId="05DDF844" w14:textId="77777777" w:rsidR="00B00AC3" w:rsidRPr="00636931" w:rsidRDefault="00B00AC3" w:rsidP="000E40E5">
            <w:pPr>
              <w:pStyle w:val="movimento2"/>
              <w:rPr>
                <w:color w:val="002060"/>
              </w:rPr>
            </w:pPr>
            <w:r w:rsidRPr="00636931">
              <w:rPr>
                <w:color w:val="002060"/>
              </w:rPr>
              <w:t xml:space="preserve">(SPORTING GROTTAMMARE) </w:t>
            </w:r>
          </w:p>
        </w:tc>
        <w:tc>
          <w:tcPr>
            <w:tcW w:w="800" w:type="dxa"/>
            <w:tcMar>
              <w:top w:w="20" w:type="dxa"/>
              <w:left w:w="20" w:type="dxa"/>
              <w:bottom w:w="20" w:type="dxa"/>
              <w:right w:w="20" w:type="dxa"/>
            </w:tcMar>
            <w:vAlign w:val="center"/>
            <w:hideMark/>
          </w:tcPr>
          <w:p w14:paraId="2F8A0A31"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DB5CA33" w14:textId="77777777" w:rsidR="00B00AC3" w:rsidRPr="00636931" w:rsidRDefault="00B00AC3" w:rsidP="000E40E5">
            <w:pPr>
              <w:pStyle w:val="movimento"/>
              <w:rPr>
                <w:color w:val="002060"/>
              </w:rPr>
            </w:pPr>
            <w:r w:rsidRPr="00636931">
              <w:rPr>
                <w:color w:val="002060"/>
              </w:rPr>
              <w:t>ESPOSITO DANILO</w:t>
            </w:r>
          </w:p>
        </w:tc>
        <w:tc>
          <w:tcPr>
            <w:tcW w:w="2200" w:type="dxa"/>
            <w:tcMar>
              <w:top w:w="20" w:type="dxa"/>
              <w:left w:w="20" w:type="dxa"/>
              <w:bottom w:w="20" w:type="dxa"/>
              <w:right w:w="20" w:type="dxa"/>
            </w:tcMar>
            <w:vAlign w:val="center"/>
            <w:hideMark/>
          </w:tcPr>
          <w:p w14:paraId="221ADC8C" w14:textId="77777777" w:rsidR="00B00AC3" w:rsidRPr="00636931" w:rsidRDefault="00B00AC3" w:rsidP="000E40E5">
            <w:pPr>
              <w:pStyle w:val="movimento2"/>
              <w:rPr>
                <w:color w:val="002060"/>
              </w:rPr>
            </w:pPr>
            <w:r w:rsidRPr="00636931">
              <w:rPr>
                <w:color w:val="002060"/>
              </w:rPr>
              <w:t xml:space="preserve">(VIRTUS TEAM SOC.COOP.) </w:t>
            </w:r>
          </w:p>
        </w:tc>
      </w:tr>
      <w:tr w:rsidR="00B00AC3" w:rsidRPr="00636931" w14:paraId="4783DE51" w14:textId="77777777" w:rsidTr="000E40E5">
        <w:tc>
          <w:tcPr>
            <w:tcW w:w="2200" w:type="dxa"/>
            <w:tcMar>
              <w:top w:w="20" w:type="dxa"/>
              <w:left w:w="20" w:type="dxa"/>
              <w:bottom w:w="20" w:type="dxa"/>
              <w:right w:w="20" w:type="dxa"/>
            </w:tcMar>
            <w:vAlign w:val="center"/>
            <w:hideMark/>
          </w:tcPr>
          <w:p w14:paraId="38AF0441" w14:textId="77777777" w:rsidR="00B00AC3" w:rsidRPr="00636931" w:rsidRDefault="00B00AC3" w:rsidP="000E40E5">
            <w:pPr>
              <w:pStyle w:val="movimento"/>
              <w:rPr>
                <w:color w:val="002060"/>
              </w:rPr>
            </w:pPr>
            <w:r w:rsidRPr="00636931">
              <w:rPr>
                <w:color w:val="002060"/>
              </w:rPr>
              <w:t>MINUTOLO GIOVANNI</w:t>
            </w:r>
          </w:p>
        </w:tc>
        <w:tc>
          <w:tcPr>
            <w:tcW w:w="2200" w:type="dxa"/>
            <w:tcMar>
              <w:top w:w="20" w:type="dxa"/>
              <w:left w:w="20" w:type="dxa"/>
              <w:bottom w:w="20" w:type="dxa"/>
              <w:right w:w="20" w:type="dxa"/>
            </w:tcMar>
            <w:vAlign w:val="center"/>
            <w:hideMark/>
          </w:tcPr>
          <w:p w14:paraId="2D43133F" w14:textId="77777777" w:rsidR="00B00AC3" w:rsidRPr="00636931" w:rsidRDefault="00B00AC3" w:rsidP="000E40E5">
            <w:pPr>
              <w:pStyle w:val="movimento2"/>
              <w:rPr>
                <w:color w:val="002060"/>
              </w:rPr>
            </w:pPr>
            <w:r w:rsidRPr="00636931">
              <w:rPr>
                <w:color w:val="002060"/>
              </w:rPr>
              <w:t xml:space="preserve">(VIRTUS TEAM SOC.COOP.) </w:t>
            </w:r>
          </w:p>
        </w:tc>
        <w:tc>
          <w:tcPr>
            <w:tcW w:w="800" w:type="dxa"/>
            <w:tcMar>
              <w:top w:w="20" w:type="dxa"/>
              <w:left w:w="20" w:type="dxa"/>
              <w:bottom w:w="20" w:type="dxa"/>
              <w:right w:w="20" w:type="dxa"/>
            </w:tcMar>
            <w:vAlign w:val="center"/>
            <w:hideMark/>
          </w:tcPr>
          <w:p w14:paraId="0146255E"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B143394"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10BA9F4" w14:textId="77777777" w:rsidR="00B00AC3" w:rsidRPr="00636931" w:rsidRDefault="00B00AC3" w:rsidP="000E40E5">
            <w:pPr>
              <w:pStyle w:val="movimento2"/>
              <w:rPr>
                <w:color w:val="002060"/>
              </w:rPr>
            </w:pPr>
            <w:r w:rsidRPr="00636931">
              <w:rPr>
                <w:color w:val="002060"/>
              </w:rPr>
              <w:t> </w:t>
            </w:r>
          </w:p>
        </w:tc>
      </w:tr>
    </w:tbl>
    <w:p w14:paraId="28F499C0" w14:textId="77777777" w:rsidR="00B00AC3" w:rsidRPr="00636931" w:rsidRDefault="00B00AC3" w:rsidP="00B00AC3">
      <w:pPr>
        <w:pStyle w:val="titolo10"/>
        <w:rPr>
          <w:rFonts w:eastAsiaTheme="minorEastAsia"/>
          <w:color w:val="002060"/>
        </w:rPr>
      </w:pPr>
      <w:r w:rsidRPr="00636931">
        <w:rPr>
          <w:color w:val="002060"/>
        </w:rPr>
        <w:t xml:space="preserve">GARE DEL 11/ 2/2023 </w:t>
      </w:r>
    </w:p>
    <w:p w14:paraId="4ABB29CD" w14:textId="77777777" w:rsidR="00B00AC3" w:rsidRPr="00636931" w:rsidRDefault="00B00AC3" w:rsidP="00B00AC3">
      <w:pPr>
        <w:pStyle w:val="titolo7a"/>
        <w:rPr>
          <w:color w:val="002060"/>
        </w:rPr>
      </w:pPr>
      <w:r w:rsidRPr="00636931">
        <w:rPr>
          <w:color w:val="002060"/>
        </w:rPr>
        <w:t xml:space="preserve">PROVVEDIMENTI DISCIPLINARI </w:t>
      </w:r>
    </w:p>
    <w:p w14:paraId="093F6927" w14:textId="77777777" w:rsidR="00B00AC3" w:rsidRPr="00636931" w:rsidRDefault="00B00AC3" w:rsidP="00B00AC3">
      <w:pPr>
        <w:pStyle w:val="titolo7b0"/>
        <w:rPr>
          <w:color w:val="002060"/>
        </w:rPr>
      </w:pPr>
      <w:r w:rsidRPr="00636931">
        <w:rPr>
          <w:color w:val="002060"/>
        </w:rPr>
        <w:t xml:space="preserve">In base alle risultanze degli atti ufficiali sono state deliberate le seguenti sanzioni disciplinari. </w:t>
      </w:r>
    </w:p>
    <w:p w14:paraId="60B1C22D" w14:textId="77777777" w:rsidR="00B00AC3" w:rsidRPr="00636931" w:rsidRDefault="00B00AC3" w:rsidP="00B00AC3">
      <w:pPr>
        <w:pStyle w:val="titolo30"/>
        <w:rPr>
          <w:color w:val="002060"/>
        </w:rPr>
      </w:pPr>
      <w:r w:rsidRPr="00636931">
        <w:rPr>
          <w:color w:val="002060"/>
        </w:rPr>
        <w:t xml:space="preserve">SOCIETA' </w:t>
      </w:r>
    </w:p>
    <w:p w14:paraId="1E731D5A" w14:textId="77777777" w:rsidR="00B00AC3" w:rsidRPr="00636931" w:rsidRDefault="00B00AC3" w:rsidP="00B00AC3">
      <w:pPr>
        <w:pStyle w:val="titolo20"/>
        <w:rPr>
          <w:color w:val="002060"/>
        </w:rPr>
      </w:pPr>
      <w:r w:rsidRPr="00636931">
        <w:rPr>
          <w:color w:val="002060"/>
        </w:rPr>
        <w:t xml:space="preserve">AMMENDA </w:t>
      </w:r>
    </w:p>
    <w:p w14:paraId="4139D9D7" w14:textId="77777777" w:rsidR="00B00AC3" w:rsidRPr="00636931" w:rsidRDefault="00B00AC3" w:rsidP="00B00AC3">
      <w:pPr>
        <w:pStyle w:val="diffida"/>
        <w:spacing w:before="80" w:beforeAutospacing="0" w:after="40" w:afterAutospacing="0"/>
        <w:jc w:val="left"/>
        <w:rPr>
          <w:color w:val="002060"/>
        </w:rPr>
      </w:pPr>
      <w:r w:rsidRPr="00636931">
        <w:rPr>
          <w:color w:val="002060"/>
        </w:rPr>
        <w:t xml:space="preserve">Euro 50,00 SAN BIAGIO </w:t>
      </w:r>
      <w:r w:rsidRPr="00636931">
        <w:rPr>
          <w:color w:val="002060"/>
        </w:rPr>
        <w:br/>
        <w:t xml:space="preserve">Per mancanza di acqua calda negli spogliatoi. </w:t>
      </w:r>
    </w:p>
    <w:p w14:paraId="6366E645" w14:textId="77777777" w:rsidR="00B00AC3" w:rsidRPr="00636931" w:rsidRDefault="00B00AC3" w:rsidP="00B00AC3">
      <w:pPr>
        <w:pStyle w:val="titolo30"/>
        <w:rPr>
          <w:color w:val="002060"/>
        </w:rPr>
      </w:pPr>
      <w:r w:rsidRPr="00636931">
        <w:rPr>
          <w:color w:val="002060"/>
        </w:rPr>
        <w:t xml:space="preserve">DIRIGENTI </w:t>
      </w:r>
    </w:p>
    <w:p w14:paraId="7D9CC4BF" w14:textId="77777777" w:rsidR="00B00AC3" w:rsidRPr="00636931" w:rsidRDefault="00B00AC3" w:rsidP="00B00AC3">
      <w:pPr>
        <w:pStyle w:val="titolo20"/>
        <w:rPr>
          <w:color w:val="002060"/>
        </w:rPr>
      </w:pPr>
      <w:r w:rsidRPr="0063693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1889B563" w14:textId="77777777" w:rsidTr="000E40E5">
        <w:tc>
          <w:tcPr>
            <w:tcW w:w="2200" w:type="dxa"/>
            <w:tcMar>
              <w:top w:w="20" w:type="dxa"/>
              <w:left w:w="20" w:type="dxa"/>
              <w:bottom w:w="20" w:type="dxa"/>
              <w:right w:w="20" w:type="dxa"/>
            </w:tcMar>
            <w:vAlign w:val="center"/>
            <w:hideMark/>
          </w:tcPr>
          <w:p w14:paraId="0234D1DF" w14:textId="77777777" w:rsidR="00B00AC3" w:rsidRPr="00636931" w:rsidRDefault="00B00AC3" w:rsidP="000E40E5">
            <w:pPr>
              <w:pStyle w:val="movimento"/>
              <w:rPr>
                <w:color w:val="002060"/>
              </w:rPr>
            </w:pPr>
            <w:r w:rsidRPr="00636931">
              <w:rPr>
                <w:color w:val="002060"/>
              </w:rPr>
              <w:t>CRESTI DANIELE</w:t>
            </w:r>
          </w:p>
        </w:tc>
        <w:tc>
          <w:tcPr>
            <w:tcW w:w="2200" w:type="dxa"/>
            <w:tcMar>
              <w:top w:w="20" w:type="dxa"/>
              <w:left w:w="20" w:type="dxa"/>
              <w:bottom w:w="20" w:type="dxa"/>
              <w:right w:w="20" w:type="dxa"/>
            </w:tcMar>
            <w:vAlign w:val="center"/>
            <w:hideMark/>
          </w:tcPr>
          <w:p w14:paraId="3F63FC81" w14:textId="77777777" w:rsidR="00B00AC3" w:rsidRPr="00636931" w:rsidRDefault="00B00AC3" w:rsidP="000E40E5">
            <w:pPr>
              <w:pStyle w:val="movimento2"/>
              <w:rPr>
                <w:color w:val="002060"/>
              </w:rPr>
            </w:pPr>
            <w:r w:rsidRPr="00636931">
              <w:rPr>
                <w:color w:val="002060"/>
              </w:rPr>
              <w:t xml:space="preserve">(MONTECCHIO SPORT) </w:t>
            </w:r>
          </w:p>
        </w:tc>
        <w:tc>
          <w:tcPr>
            <w:tcW w:w="800" w:type="dxa"/>
            <w:tcMar>
              <w:top w:w="20" w:type="dxa"/>
              <w:left w:w="20" w:type="dxa"/>
              <w:bottom w:w="20" w:type="dxa"/>
              <w:right w:w="20" w:type="dxa"/>
            </w:tcMar>
            <w:vAlign w:val="center"/>
            <w:hideMark/>
          </w:tcPr>
          <w:p w14:paraId="79DAA5F2"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41D37E3"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FF5ECC8" w14:textId="77777777" w:rsidR="00B00AC3" w:rsidRPr="00636931" w:rsidRDefault="00B00AC3" w:rsidP="000E40E5">
            <w:pPr>
              <w:pStyle w:val="movimento2"/>
              <w:rPr>
                <w:color w:val="002060"/>
              </w:rPr>
            </w:pPr>
            <w:r w:rsidRPr="00636931">
              <w:rPr>
                <w:color w:val="002060"/>
              </w:rPr>
              <w:t> </w:t>
            </w:r>
          </w:p>
        </w:tc>
      </w:tr>
    </w:tbl>
    <w:p w14:paraId="76004CD6" w14:textId="77777777" w:rsidR="00B00AC3" w:rsidRPr="00636931" w:rsidRDefault="00B00AC3" w:rsidP="00B00AC3">
      <w:pPr>
        <w:pStyle w:val="titolo30"/>
        <w:rPr>
          <w:rFonts w:eastAsiaTheme="minorEastAsia"/>
          <w:color w:val="002060"/>
        </w:rPr>
      </w:pPr>
      <w:r w:rsidRPr="00636931">
        <w:rPr>
          <w:color w:val="002060"/>
        </w:rPr>
        <w:t xml:space="preserve">ALLENATORI </w:t>
      </w:r>
    </w:p>
    <w:p w14:paraId="04909E97" w14:textId="77777777" w:rsidR="00B00AC3" w:rsidRPr="00636931" w:rsidRDefault="00B00AC3" w:rsidP="00B00AC3">
      <w:pPr>
        <w:pStyle w:val="titolo20"/>
        <w:rPr>
          <w:color w:val="002060"/>
        </w:rPr>
      </w:pPr>
      <w:r w:rsidRPr="0063693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5177B4EB" w14:textId="77777777" w:rsidTr="000E40E5">
        <w:tc>
          <w:tcPr>
            <w:tcW w:w="2200" w:type="dxa"/>
            <w:tcMar>
              <w:top w:w="20" w:type="dxa"/>
              <w:left w:w="20" w:type="dxa"/>
              <w:bottom w:w="20" w:type="dxa"/>
              <w:right w:w="20" w:type="dxa"/>
            </w:tcMar>
            <w:vAlign w:val="center"/>
            <w:hideMark/>
          </w:tcPr>
          <w:p w14:paraId="3B20A940" w14:textId="77777777" w:rsidR="00B00AC3" w:rsidRPr="00636931" w:rsidRDefault="00B00AC3" w:rsidP="000E40E5">
            <w:pPr>
              <w:pStyle w:val="movimento"/>
              <w:rPr>
                <w:color w:val="002060"/>
              </w:rPr>
            </w:pPr>
            <w:r w:rsidRPr="00636931">
              <w:rPr>
                <w:color w:val="002060"/>
              </w:rPr>
              <w:t>ANGELETTI MIRCO</w:t>
            </w:r>
          </w:p>
        </w:tc>
        <w:tc>
          <w:tcPr>
            <w:tcW w:w="2200" w:type="dxa"/>
            <w:tcMar>
              <w:top w:w="20" w:type="dxa"/>
              <w:left w:w="20" w:type="dxa"/>
              <w:bottom w:w="20" w:type="dxa"/>
              <w:right w:w="20" w:type="dxa"/>
            </w:tcMar>
            <w:vAlign w:val="center"/>
            <w:hideMark/>
          </w:tcPr>
          <w:p w14:paraId="6F09BE09" w14:textId="77777777" w:rsidR="00B00AC3" w:rsidRPr="00636931" w:rsidRDefault="00B00AC3" w:rsidP="000E40E5">
            <w:pPr>
              <w:pStyle w:val="movimento2"/>
              <w:rPr>
                <w:color w:val="002060"/>
              </w:rPr>
            </w:pPr>
            <w:r w:rsidRPr="00636931">
              <w:rPr>
                <w:color w:val="002060"/>
              </w:rPr>
              <w:t xml:space="preserve">(CANDIA BARACCOLA ASPIO) </w:t>
            </w:r>
          </w:p>
        </w:tc>
        <w:tc>
          <w:tcPr>
            <w:tcW w:w="800" w:type="dxa"/>
            <w:tcMar>
              <w:top w:w="20" w:type="dxa"/>
              <w:left w:w="20" w:type="dxa"/>
              <w:bottom w:w="20" w:type="dxa"/>
              <w:right w:w="20" w:type="dxa"/>
            </w:tcMar>
            <w:vAlign w:val="center"/>
            <w:hideMark/>
          </w:tcPr>
          <w:p w14:paraId="63CC4B8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2F7AD91B"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6E7B0D6" w14:textId="77777777" w:rsidR="00B00AC3" w:rsidRPr="00636931" w:rsidRDefault="00B00AC3" w:rsidP="000E40E5">
            <w:pPr>
              <w:pStyle w:val="movimento2"/>
              <w:rPr>
                <w:color w:val="002060"/>
              </w:rPr>
            </w:pPr>
            <w:r w:rsidRPr="00636931">
              <w:rPr>
                <w:color w:val="002060"/>
              </w:rPr>
              <w:t> </w:t>
            </w:r>
          </w:p>
        </w:tc>
      </w:tr>
    </w:tbl>
    <w:p w14:paraId="78647788" w14:textId="77777777" w:rsidR="00B00AC3" w:rsidRPr="00636931" w:rsidRDefault="00B00AC3" w:rsidP="00B00AC3">
      <w:pPr>
        <w:pStyle w:val="titolo30"/>
        <w:rPr>
          <w:rFonts w:eastAsiaTheme="minorEastAsia"/>
          <w:color w:val="002060"/>
        </w:rPr>
      </w:pPr>
      <w:r w:rsidRPr="00636931">
        <w:rPr>
          <w:color w:val="002060"/>
        </w:rPr>
        <w:t xml:space="preserve">CALCIATORI ESPULSI </w:t>
      </w:r>
    </w:p>
    <w:p w14:paraId="414A8648" w14:textId="77777777" w:rsidR="00B00AC3" w:rsidRPr="00636931" w:rsidRDefault="00B00AC3" w:rsidP="00B00AC3">
      <w:pPr>
        <w:pStyle w:val="titolo20"/>
        <w:rPr>
          <w:color w:val="002060"/>
        </w:rPr>
      </w:pPr>
      <w:r w:rsidRPr="0063693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5AA5A85B" w14:textId="77777777" w:rsidTr="000E40E5">
        <w:tc>
          <w:tcPr>
            <w:tcW w:w="2200" w:type="dxa"/>
            <w:tcMar>
              <w:top w:w="20" w:type="dxa"/>
              <w:left w:w="20" w:type="dxa"/>
              <w:bottom w:w="20" w:type="dxa"/>
              <w:right w:w="20" w:type="dxa"/>
            </w:tcMar>
            <w:vAlign w:val="center"/>
            <w:hideMark/>
          </w:tcPr>
          <w:p w14:paraId="630E44F5" w14:textId="77777777" w:rsidR="00B00AC3" w:rsidRPr="00636931" w:rsidRDefault="00B00AC3" w:rsidP="000E40E5">
            <w:pPr>
              <w:pStyle w:val="movimento"/>
              <w:rPr>
                <w:color w:val="002060"/>
              </w:rPr>
            </w:pPr>
            <w:r w:rsidRPr="00636931">
              <w:rPr>
                <w:color w:val="002060"/>
              </w:rPr>
              <w:t>PIERONI MICHELE</w:t>
            </w:r>
          </w:p>
        </w:tc>
        <w:tc>
          <w:tcPr>
            <w:tcW w:w="2200" w:type="dxa"/>
            <w:tcMar>
              <w:top w:w="20" w:type="dxa"/>
              <w:left w:w="20" w:type="dxa"/>
              <w:bottom w:w="20" w:type="dxa"/>
              <w:right w:w="20" w:type="dxa"/>
            </w:tcMar>
            <w:vAlign w:val="center"/>
            <w:hideMark/>
          </w:tcPr>
          <w:p w14:paraId="35784BD0" w14:textId="77777777" w:rsidR="00B00AC3" w:rsidRPr="00636931" w:rsidRDefault="00B00AC3" w:rsidP="000E40E5">
            <w:pPr>
              <w:pStyle w:val="movimento2"/>
              <w:rPr>
                <w:color w:val="002060"/>
              </w:rPr>
            </w:pPr>
            <w:r w:rsidRPr="00636931">
              <w:rPr>
                <w:color w:val="002060"/>
              </w:rPr>
              <w:t xml:space="preserve">(CANDIA BARACCOLA ASPIO) </w:t>
            </w:r>
          </w:p>
        </w:tc>
        <w:tc>
          <w:tcPr>
            <w:tcW w:w="800" w:type="dxa"/>
            <w:tcMar>
              <w:top w:w="20" w:type="dxa"/>
              <w:left w:w="20" w:type="dxa"/>
              <w:bottom w:w="20" w:type="dxa"/>
              <w:right w:w="20" w:type="dxa"/>
            </w:tcMar>
            <w:vAlign w:val="center"/>
            <w:hideMark/>
          </w:tcPr>
          <w:p w14:paraId="6301381D"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40D28A4D"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81076AD" w14:textId="77777777" w:rsidR="00B00AC3" w:rsidRPr="00636931" w:rsidRDefault="00B00AC3" w:rsidP="000E40E5">
            <w:pPr>
              <w:pStyle w:val="movimento2"/>
              <w:rPr>
                <w:color w:val="002060"/>
              </w:rPr>
            </w:pPr>
            <w:r w:rsidRPr="00636931">
              <w:rPr>
                <w:color w:val="002060"/>
              </w:rPr>
              <w:t> </w:t>
            </w:r>
          </w:p>
        </w:tc>
      </w:tr>
    </w:tbl>
    <w:p w14:paraId="20389F46" w14:textId="77777777" w:rsidR="00B00AC3" w:rsidRPr="00636931" w:rsidRDefault="00B00AC3" w:rsidP="00B00AC3">
      <w:pPr>
        <w:pStyle w:val="titolo30"/>
        <w:rPr>
          <w:rFonts w:eastAsiaTheme="minorEastAsia"/>
          <w:color w:val="002060"/>
        </w:rPr>
      </w:pPr>
      <w:r w:rsidRPr="00636931">
        <w:rPr>
          <w:color w:val="002060"/>
        </w:rPr>
        <w:t xml:space="preserve">CALCIATORI NON ESPULSI </w:t>
      </w:r>
    </w:p>
    <w:p w14:paraId="37430FB4" w14:textId="77777777" w:rsidR="00B00AC3" w:rsidRPr="00636931" w:rsidRDefault="00B00AC3" w:rsidP="00B00AC3">
      <w:pPr>
        <w:pStyle w:val="titolo20"/>
        <w:rPr>
          <w:color w:val="002060"/>
        </w:rPr>
      </w:pPr>
      <w:r w:rsidRPr="0063693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5C6A3D3F" w14:textId="77777777" w:rsidTr="000E40E5">
        <w:tc>
          <w:tcPr>
            <w:tcW w:w="2200" w:type="dxa"/>
            <w:tcMar>
              <w:top w:w="20" w:type="dxa"/>
              <w:left w:w="20" w:type="dxa"/>
              <w:bottom w:w="20" w:type="dxa"/>
              <w:right w:w="20" w:type="dxa"/>
            </w:tcMar>
            <w:vAlign w:val="center"/>
            <w:hideMark/>
          </w:tcPr>
          <w:p w14:paraId="22BE4CFA" w14:textId="77777777" w:rsidR="00B00AC3" w:rsidRPr="00636931" w:rsidRDefault="00B00AC3" w:rsidP="000E40E5">
            <w:pPr>
              <w:pStyle w:val="movimento"/>
              <w:rPr>
                <w:color w:val="002060"/>
              </w:rPr>
            </w:pPr>
            <w:r w:rsidRPr="00636931">
              <w:rPr>
                <w:color w:val="002060"/>
              </w:rPr>
              <w:t>IMMOBILE SALVATORE</w:t>
            </w:r>
          </w:p>
        </w:tc>
        <w:tc>
          <w:tcPr>
            <w:tcW w:w="2200" w:type="dxa"/>
            <w:tcMar>
              <w:top w:w="20" w:type="dxa"/>
              <w:left w:w="20" w:type="dxa"/>
              <w:bottom w:w="20" w:type="dxa"/>
              <w:right w:w="20" w:type="dxa"/>
            </w:tcMar>
            <w:vAlign w:val="center"/>
            <w:hideMark/>
          </w:tcPr>
          <w:p w14:paraId="799BCB77" w14:textId="77777777" w:rsidR="00B00AC3" w:rsidRPr="00636931" w:rsidRDefault="00B00AC3" w:rsidP="000E40E5">
            <w:pPr>
              <w:pStyle w:val="movimento2"/>
              <w:rPr>
                <w:color w:val="002060"/>
              </w:rPr>
            </w:pPr>
            <w:r w:rsidRPr="00636931">
              <w:rPr>
                <w:color w:val="002060"/>
              </w:rPr>
              <w:t xml:space="preserve">(CALCETTO NUMANA) </w:t>
            </w:r>
          </w:p>
        </w:tc>
        <w:tc>
          <w:tcPr>
            <w:tcW w:w="800" w:type="dxa"/>
            <w:tcMar>
              <w:top w:w="20" w:type="dxa"/>
              <w:left w:w="20" w:type="dxa"/>
              <w:bottom w:w="20" w:type="dxa"/>
              <w:right w:w="20" w:type="dxa"/>
            </w:tcMar>
            <w:vAlign w:val="center"/>
            <w:hideMark/>
          </w:tcPr>
          <w:p w14:paraId="68D97A5B"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A37E513" w14:textId="77777777" w:rsidR="00B00AC3" w:rsidRPr="00636931" w:rsidRDefault="00B00AC3" w:rsidP="000E40E5">
            <w:pPr>
              <w:pStyle w:val="movimento"/>
              <w:rPr>
                <w:color w:val="002060"/>
              </w:rPr>
            </w:pPr>
            <w:r w:rsidRPr="00636931">
              <w:rPr>
                <w:color w:val="002060"/>
              </w:rPr>
              <w:t>GIGLI FILIPPO</w:t>
            </w:r>
          </w:p>
        </w:tc>
        <w:tc>
          <w:tcPr>
            <w:tcW w:w="2200" w:type="dxa"/>
            <w:tcMar>
              <w:top w:w="20" w:type="dxa"/>
              <w:left w:w="20" w:type="dxa"/>
              <w:bottom w:w="20" w:type="dxa"/>
              <w:right w:w="20" w:type="dxa"/>
            </w:tcMar>
            <w:vAlign w:val="center"/>
            <w:hideMark/>
          </w:tcPr>
          <w:p w14:paraId="4D5BF8F2" w14:textId="77777777" w:rsidR="00B00AC3" w:rsidRPr="00636931" w:rsidRDefault="00B00AC3" w:rsidP="000E40E5">
            <w:pPr>
              <w:pStyle w:val="movimento2"/>
              <w:rPr>
                <w:color w:val="002060"/>
              </w:rPr>
            </w:pPr>
            <w:r w:rsidRPr="00636931">
              <w:rPr>
                <w:color w:val="002060"/>
              </w:rPr>
              <w:t xml:space="preserve">(CANDIA BARACCOLA ASPIO) </w:t>
            </w:r>
          </w:p>
        </w:tc>
      </w:tr>
    </w:tbl>
    <w:p w14:paraId="72BC71DA" w14:textId="77777777" w:rsidR="00B00AC3" w:rsidRPr="00636931" w:rsidRDefault="00B00AC3" w:rsidP="00B00AC3">
      <w:pPr>
        <w:pStyle w:val="titolo20"/>
        <w:rPr>
          <w:rFonts w:eastAsiaTheme="minorEastAsia"/>
          <w:color w:val="002060"/>
        </w:rPr>
      </w:pPr>
      <w:r w:rsidRPr="00636931">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577D88EB" w14:textId="77777777" w:rsidTr="000E40E5">
        <w:tc>
          <w:tcPr>
            <w:tcW w:w="2200" w:type="dxa"/>
            <w:tcMar>
              <w:top w:w="20" w:type="dxa"/>
              <w:left w:w="20" w:type="dxa"/>
              <w:bottom w:w="20" w:type="dxa"/>
              <w:right w:w="20" w:type="dxa"/>
            </w:tcMar>
            <w:vAlign w:val="center"/>
            <w:hideMark/>
          </w:tcPr>
          <w:p w14:paraId="42689B7A" w14:textId="77777777" w:rsidR="00B00AC3" w:rsidRPr="00636931" w:rsidRDefault="00B00AC3" w:rsidP="000E40E5">
            <w:pPr>
              <w:pStyle w:val="movimento"/>
              <w:rPr>
                <w:color w:val="002060"/>
              </w:rPr>
            </w:pPr>
            <w:r w:rsidRPr="00636931">
              <w:rPr>
                <w:color w:val="002060"/>
              </w:rPr>
              <w:t>BARDELLA ANDREA</w:t>
            </w:r>
          </w:p>
        </w:tc>
        <w:tc>
          <w:tcPr>
            <w:tcW w:w="2200" w:type="dxa"/>
            <w:tcMar>
              <w:top w:w="20" w:type="dxa"/>
              <w:left w:w="20" w:type="dxa"/>
              <w:bottom w:w="20" w:type="dxa"/>
              <w:right w:w="20" w:type="dxa"/>
            </w:tcMar>
            <w:vAlign w:val="center"/>
            <w:hideMark/>
          </w:tcPr>
          <w:p w14:paraId="422164B9" w14:textId="77777777" w:rsidR="00B00AC3" w:rsidRPr="00636931" w:rsidRDefault="00B00AC3" w:rsidP="000E40E5">
            <w:pPr>
              <w:pStyle w:val="movimento2"/>
              <w:rPr>
                <w:color w:val="002060"/>
              </w:rPr>
            </w:pPr>
            <w:r w:rsidRPr="00636931">
              <w:rPr>
                <w:color w:val="002060"/>
              </w:rPr>
              <w:t xml:space="preserve">(FRASASSI C5) </w:t>
            </w:r>
          </w:p>
        </w:tc>
        <w:tc>
          <w:tcPr>
            <w:tcW w:w="800" w:type="dxa"/>
            <w:tcMar>
              <w:top w:w="20" w:type="dxa"/>
              <w:left w:w="20" w:type="dxa"/>
              <w:bottom w:w="20" w:type="dxa"/>
              <w:right w:w="20" w:type="dxa"/>
            </w:tcMar>
            <w:vAlign w:val="center"/>
            <w:hideMark/>
          </w:tcPr>
          <w:p w14:paraId="1621D90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2B900137"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4E8B77BE" w14:textId="77777777" w:rsidR="00B00AC3" w:rsidRPr="00636931" w:rsidRDefault="00B00AC3" w:rsidP="000E40E5">
            <w:pPr>
              <w:pStyle w:val="movimento2"/>
              <w:rPr>
                <w:color w:val="002060"/>
              </w:rPr>
            </w:pPr>
            <w:r w:rsidRPr="00636931">
              <w:rPr>
                <w:color w:val="002060"/>
              </w:rPr>
              <w:t> </w:t>
            </w:r>
          </w:p>
        </w:tc>
      </w:tr>
    </w:tbl>
    <w:p w14:paraId="05FA717F" w14:textId="77777777" w:rsidR="00B00AC3" w:rsidRPr="00636931" w:rsidRDefault="00B00AC3" w:rsidP="00B00AC3">
      <w:pPr>
        <w:pStyle w:val="titolo20"/>
        <w:rPr>
          <w:rFonts w:eastAsiaTheme="minorEastAsia"/>
          <w:color w:val="002060"/>
        </w:rPr>
      </w:pPr>
      <w:r w:rsidRPr="0063693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46120F17" w14:textId="77777777" w:rsidTr="000E40E5">
        <w:tc>
          <w:tcPr>
            <w:tcW w:w="2200" w:type="dxa"/>
            <w:tcMar>
              <w:top w:w="20" w:type="dxa"/>
              <w:left w:w="20" w:type="dxa"/>
              <w:bottom w:w="20" w:type="dxa"/>
              <w:right w:w="20" w:type="dxa"/>
            </w:tcMar>
            <w:vAlign w:val="center"/>
            <w:hideMark/>
          </w:tcPr>
          <w:p w14:paraId="73E0CB9B" w14:textId="77777777" w:rsidR="00B00AC3" w:rsidRPr="00636931" w:rsidRDefault="00B00AC3" w:rsidP="000E40E5">
            <w:pPr>
              <w:pStyle w:val="movimento"/>
              <w:rPr>
                <w:color w:val="002060"/>
              </w:rPr>
            </w:pPr>
            <w:r w:rsidRPr="00636931">
              <w:rPr>
                <w:color w:val="002060"/>
              </w:rPr>
              <w:t>SCARAMUCCI MICHAEL</w:t>
            </w:r>
          </w:p>
        </w:tc>
        <w:tc>
          <w:tcPr>
            <w:tcW w:w="2200" w:type="dxa"/>
            <w:tcMar>
              <w:top w:w="20" w:type="dxa"/>
              <w:left w:w="20" w:type="dxa"/>
              <w:bottom w:w="20" w:type="dxa"/>
              <w:right w:w="20" w:type="dxa"/>
            </w:tcMar>
            <w:vAlign w:val="center"/>
            <w:hideMark/>
          </w:tcPr>
          <w:p w14:paraId="11EFFB8A" w14:textId="77777777" w:rsidR="00B00AC3" w:rsidRPr="00636931" w:rsidRDefault="00B00AC3" w:rsidP="000E40E5">
            <w:pPr>
              <w:pStyle w:val="movimento2"/>
              <w:rPr>
                <w:color w:val="002060"/>
              </w:rPr>
            </w:pPr>
            <w:r w:rsidRPr="00636931">
              <w:rPr>
                <w:color w:val="002060"/>
              </w:rPr>
              <w:t xml:space="preserve">(MONTECCHIO SPORT) </w:t>
            </w:r>
          </w:p>
        </w:tc>
        <w:tc>
          <w:tcPr>
            <w:tcW w:w="800" w:type="dxa"/>
            <w:tcMar>
              <w:top w:w="20" w:type="dxa"/>
              <w:left w:w="20" w:type="dxa"/>
              <w:bottom w:w="20" w:type="dxa"/>
              <w:right w:w="20" w:type="dxa"/>
            </w:tcMar>
            <w:vAlign w:val="center"/>
            <w:hideMark/>
          </w:tcPr>
          <w:p w14:paraId="3E9184EC"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FA51684" w14:textId="77777777" w:rsidR="00B00AC3" w:rsidRPr="00636931" w:rsidRDefault="00B00AC3" w:rsidP="000E40E5">
            <w:pPr>
              <w:pStyle w:val="movimento"/>
              <w:rPr>
                <w:color w:val="002060"/>
              </w:rPr>
            </w:pPr>
            <w:r w:rsidRPr="00636931">
              <w:rPr>
                <w:color w:val="002060"/>
              </w:rPr>
              <w:t>GUERRA ALEX</w:t>
            </w:r>
          </w:p>
        </w:tc>
        <w:tc>
          <w:tcPr>
            <w:tcW w:w="2200" w:type="dxa"/>
            <w:tcMar>
              <w:top w:w="20" w:type="dxa"/>
              <w:left w:w="20" w:type="dxa"/>
              <w:bottom w:w="20" w:type="dxa"/>
              <w:right w:w="20" w:type="dxa"/>
            </w:tcMar>
            <w:vAlign w:val="center"/>
            <w:hideMark/>
          </w:tcPr>
          <w:p w14:paraId="2B5DBC6B" w14:textId="77777777" w:rsidR="00B00AC3" w:rsidRPr="00636931" w:rsidRDefault="00B00AC3" w:rsidP="000E40E5">
            <w:pPr>
              <w:pStyle w:val="movimento2"/>
              <w:rPr>
                <w:color w:val="002060"/>
              </w:rPr>
            </w:pPr>
            <w:r w:rsidRPr="00636931">
              <w:rPr>
                <w:color w:val="002060"/>
              </w:rPr>
              <w:t xml:space="preserve">(VADO C5) </w:t>
            </w:r>
          </w:p>
        </w:tc>
      </w:tr>
    </w:tbl>
    <w:p w14:paraId="3DD9C45D" w14:textId="77777777" w:rsidR="00B00AC3" w:rsidRPr="00636931" w:rsidRDefault="00B00AC3" w:rsidP="00B00AC3">
      <w:pPr>
        <w:pStyle w:val="titolo20"/>
        <w:rPr>
          <w:rFonts w:eastAsiaTheme="minorEastAsia"/>
          <w:color w:val="002060"/>
        </w:rPr>
      </w:pPr>
      <w:r w:rsidRPr="0063693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7CBBCADE" w14:textId="77777777" w:rsidTr="000E40E5">
        <w:tc>
          <w:tcPr>
            <w:tcW w:w="2200" w:type="dxa"/>
            <w:tcMar>
              <w:top w:w="20" w:type="dxa"/>
              <w:left w:w="20" w:type="dxa"/>
              <w:bottom w:w="20" w:type="dxa"/>
              <w:right w:w="20" w:type="dxa"/>
            </w:tcMar>
            <w:vAlign w:val="center"/>
            <w:hideMark/>
          </w:tcPr>
          <w:p w14:paraId="664F09E9" w14:textId="77777777" w:rsidR="00B00AC3" w:rsidRPr="00636931" w:rsidRDefault="00B00AC3" w:rsidP="000E40E5">
            <w:pPr>
              <w:pStyle w:val="movimento"/>
              <w:rPr>
                <w:color w:val="002060"/>
              </w:rPr>
            </w:pPr>
            <w:r w:rsidRPr="00636931">
              <w:rPr>
                <w:color w:val="002060"/>
              </w:rPr>
              <w:t>DI NARDO FABIO</w:t>
            </w:r>
          </w:p>
        </w:tc>
        <w:tc>
          <w:tcPr>
            <w:tcW w:w="2200" w:type="dxa"/>
            <w:tcMar>
              <w:top w:w="20" w:type="dxa"/>
              <w:left w:w="20" w:type="dxa"/>
              <w:bottom w:w="20" w:type="dxa"/>
              <w:right w:w="20" w:type="dxa"/>
            </w:tcMar>
            <w:vAlign w:val="center"/>
            <w:hideMark/>
          </w:tcPr>
          <w:p w14:paraId="013C1F97" w14:textId="77777777" w:rsidR="00B00AC3" w:rsidRPr="00636931" w:rsidRDefault="00B00AC3" w:rsidP="000E40E5">
            <w:pPr>
              <w:pStyle w:val="movimento2"/>
              <w:rPr>
                <w:color w:val="002060"/>
              </w:rPr>
            </w:pPr>
            <w:r w:rsidRPr="00636931">
              <w:rPr>
                <w:color w:val="002060"/>
              </w:rPr>
              <w:t xml:space="preserve">(ANKON NOVA MARMI) </w:t>
            </w:r>
          </w:p>
        </w:tc>
        <w:tc>
          <w:tcPr>
            <w:tcW w:w="800" w:type="dxa"/>
            <w:tcMar>
              <w:top w:w="20" w:type="dxa"/>
              <w:left w:w="20" w:type="dxa"/>
              <w:bottom w:w="20" w:type="dxa"/>
              <w:right w:w="20" w:type="dxa"/>
            </w:tcMar>
            <w:vAlign w:val="center"/>
            <w:hideMark/>
          </w:tcPr>
          <w:p w14:paraId="7A94A590"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3A090FB" w14:textId="77777777" w:rsidR="00B00AC3" w:rsidRPr="00636931" w:rsidRDefault="00B00AC3" w:rsidP="000E40E5">
            <w:pPr>
              <w:pStyle w:val="movimento"/>
              <w:rPr>
                <w:color w:val="002060"/>
              </w:rPr>
            </w:pPr>
            <w:r w:rsidRPr="00636931">
              <w:rPr>
                <w:color w:val="002060"/>
              </w:rPr>
              <w:t>DUBBINI MATTIA</w:t>
            </w:r>
          </w:p>
        </w:tc>
        <w:tc>
          <w:tcPr>
            <w:tcW w:w="2200" w:type="dxa"/>
            <w:tcMar>
              <w:top w:w="20" w:type="dxa"/>
              <w:left w:w="20" w:type="dxa"/>
              <w:bottom w:w="20" w:type="dxa"/>
              <w:right w:w="20" w:type="dxa"/>
            </w:tcMar>
            <w:vAlign w:val="center"/>
            <w:hideMark/>
          </w:tcPr>
          <w:p w14:paraId="31E6C261" w14:textId="77777777" w:rsidR="00B00AC3" w:rsidRPr="00636931" w:rsidRDefault="00B00AC3" w:rsidP="000E40E5">
            <w:pPr>
              <w:pStyle w:val="movimento2"/>
              <w:rPr>
                <w:color w:val="002060"/>
              </w:rPr>
            </w:pPr>
            <w:r w:rsidRPr="00636931">
              <w:rPr>
                <w:color w:val="002060"/>
              </w:rPr>
              <w:t xml:space="preserve">(SAN BIAGIO) </w:t>
            </w:r>
          </w:p>
        </w:tc>
      </w:tr>
      <w:tr w:rsidR="00B00AC3" w:rsidRPr="00636931" w14:paraId="7B1E5108" w14:textId="77777777" w:rsidTr="000E40E5">
        <w:tc>
          <w:tcPr>
            <w:tcW w:w="2200" w:type="dxa"/>
            <w:tcMar>
              <w:top w:w="20" w:type="dxa"/>
              <w:left w:w="20" w:type="dxa"/>
              <w:bottom w:w="20" w:type="dxa"/>
              <w:right w:w="20" w:type="dxa"/>
            </w:tcMar>
            <w:vAlign w:val="center"/>
            <w:hideMark/>
          </w:tcPr>
          <w:p w14:paraId="4B62995D" w14:textId="77777777" w:rsidR="00B00AC3" w:rsidRPr="00636931" w:rsidRDefault="00B00AC3" w:rsidP="000E40E5">
            <w:pPr>
              <w:pStyle w:val="movimento"/>
              <w:rPr>
                <w:color w:val="002060"/>
              </w:rPr>
            </w:pPr>
            <w:r w:rsidRPr="00636931">
              <w:rPr>
                <w:color w:val="002060"/>
              </w:rPr>
              <w:t>ANGELINI ALESSANDRO</w:t>
            </w:r>
          </w:p>
        </w:tc>
        <w:tc>
          <w:tcPr>
            <w:tcW w:w="2200" w:type="dxa"/>
            <w:tcMar>
              <w:top w:w="20" w:type="dxa"/>
              <w:left w:w="20" w:type="dxa"/>
              <w:bottom w:w="20" w:type="dxa"/>
              <w:right w:w="20" w:type="dxa"/>
            </w:tcMar>
            <w:vAlign w:val="center"/>
            <w:hideMark/>
          </w:tcPr>
          <w:p w14:paraId="20A26239" w14:textId="77777777" w:rsidR="00B00AC3" w:rsidRPr="00636931" w:rsidRDefault="00B00AC3" w:rsidP="000E40E5">
            <w:pPr>
              <w:pStyle w:val="movimento2"/>
              <w:rPr>
                <w:color w:val="002060"/>
              </w:rPr>
            </w:pPr>
            <w:r w:rsidRPr="00636931">
              <w:rPr>
                <w:color w:val="002060"/>
              </w:rPr>
              <w:t xml:space="preserve">(VADO C5) </w:t>
            </w:r>
          </w:p>
        </w:tc>
        <w:tc>
          <w:tcPr>
            <w:tcW w:w="800" w:type="dxa"/>
            <w:tcMar>
              <w:top w:w="20" w:type="dxa"/>
              <w:left w:w="20" w:type="dxa"/>
              <w:bottom w:w="20" w:type="dxa"/>
              <w:right w:w="20" w:type="dxa"/>
            </w:tcMar>
            <w:vAlign w:val="center"/>
            <w:hideMark/>
          </w:tcPr>
          <w:p w14:paraId="109EEB98"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BC0D340"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F751E75" w14:textId="77777777" w:rsidR="00B00AC3" w:rsidRPr="00636931" w:rsidRDefault="00B00AC3" w:rsidP="000E40E5">
            <w:pPr>
              <w:pStyle w:val="movimento2"/>
              <w:rPr>
                <w:color w:val="002060"/>
              </w:rPr>
            </w:pPr>
            <w:r w:rsidRPr="00636931">
              <w:rPr>
                <w:color w:val="002060"/>
              </w:rPr>
              <w:t> </w:t>
            </w:r>
          </w:p>
        </w:tc>
      </w:tr>
    </w:tbl>
    <w:p w14:paraId="55179AB6" w14:textId="77777777" w:rsidR="00B00AC3" w:rsidRPr="00636931" w:rsidRDefault="00B00AC3" w:rsidP="00B00AC3">
      <w:pPr>
        <w:pStyle w:val="titolo20"/>
        <w:rPr>
          <w:rFonts w:eastAsiaTheme="minorEastAsia"/>
          <w:color w:val="002060"/>
        </w:rPr>
      </w:pPr>
      <w:r w:rsidRPr="0063693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5654A2D7" w14:textId="77777777" w:rsidTr="000E40E5">
        <w:tc>
          <w:tcPr>
            <w:tcW w:w="2200" w:type="dxa"/>
            <w:tcMar>
              <w:top w:w="20" w:type="dxa"/>
              <w:left w:w="20" w:type="dxa"/>
              <w:bottom w:w="20" w:type="dxa"/>
              <w:right w:w="20" w:type="dxa"/>
            </w:tcMar>
            <w:vAlign w:val="center"/>
            <w:hideMark/>
          </w:tcPr>
          <w:p w14:paraId="05972D3C" w14:textId="77777777" w:rsidR="00B00AC3" w:rsidRPr="00636931" w:rsidRDefault="00B00AC3" w:rsidP="000E40E5">
            <w:pPr>
              <w:pStyle w:val="movimento"/>
              <w:rPr>
                <w:color w:val="002060"/>
              </w:rPr>
            </w:pPr>
            <w:r w:rsidRPr="00636931">
              <w:rPr>
                <w:color w:val="002060"/>
              </w:rPr>
              <w:t>ANGELINI DIEGO</w:t>
            </w:r>
          </w:p>
        </w:tc>
        <w:tc>
          <w:tcPr>
            <w:tcW w:w="2200" w:type="dxa"/>
            <w:tcMar>
              <w:top w:w="20" w:type="dxa"/>
              <w:left w:w="20" w:type="dxa"/>
              <w:bottom w:w="20" w:type="dxa"/>
              <w:right w:w="20" w:type="dxa"/>
            </w:tcMar>
            <w:vAlign w:val="center"/>
            <w:hideMark/>
          </w:tcPr>
          <w:p w14:paraId="13AF069B" w14:textId="77777777" w:rsidR="00B00AC3" w:rsidRPr="00636931" w:rsidRDefault="00B00AC3" w:rsidP="000E40E5">
            <w:pPr>
              <w:pStyle w:val="movimento2"/>
              <w:rPr>
                <w:color w:val="002060"/>
              </w:rPr>
            </w:pPr>
            <w:r w:rsidRPr="00636931">
              <w:rPr>
                <w:color w:val="002060"/>
              </w:rPr>
              <w:t xml:space="preserve">(CANDIA BARACCOLA ASPIO) </w:t>
            </w:r>
          </w:p>
        </w:tc>
        <w:tc>
          <w:tcPr>
            <w:tcW w:w="800" w:type="dxa"/>
            <w:tcMar>
              <w:top w:w="20" w:type="dxa"/>
              <w:left w:w="20" w:type="dxa"/>
              <w:bottom w:w="20" w:type="dxa"/>
              <w:right w:w="20" w:type="dxa"/>
            </w:tcMar>
            <w:vAlign w:val="center"/>
            <w:hideMark/>
          </w:tcPr>
          <w:p w14:paraId="3C9D1770"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1990731" w14:textId="77777777" w:rsidR="00B00AC3" w:rsidRPr="00636931" w:rsidRDefault="00B00AC3" w:rsidP="000E40E5">
            <w:pPr>
              <w:pStyle w:val="movimento"/>
              <w:rPr>
                <w:color w:val="002060"/>
              </w:rPr>
            </w:pPr>
            <w:r w:rsidRPr="00636931">
              <w:rPr>
                <w:color w:val="002060"/>
              </w:rPr>
              <w:t>CANNUCCIA LEONARDO</w:t>
            </w:r>
          </w:p>
        </w:tc>
        <w:tc>
          <w:tcPr>
            <w:tcW w:w="2200" w:type="dxa"/>
            <w:tcMar>
              <w:top w:w="20" w:type="dxa"/>
              <w:left w:w="20" w:type="dxa"/>
              <w:bottom w:w="20" w:type="dxa"/>
              <w:right w:w="20" w:type="dxa"/>
            </w:tcMar>
            <w:vAlign w:val="center"/>
            <w:hideMark/>
          </w:tcPr>
          <w:p w14:paraId="16B5C509" w14:textId="77777777" w:rsidR="00B00AC3" w:rsidRPr="00636931" w:rsidRDefault="00B00AC3" w:rsidP="000E40E5">
            <w:pPr>
              <w:pStyle w:val="movimento2"/>
              <w:rPr>
                <w:color w:val="002060"/>
              </w:rPr>
            </w:pPr>
            <w:r w:rsidRPr="00636931">
              <w:rPr>
                <w:color w:val="002060"/>
              </w:rPr>
              <w:t xml:space="preserve">(SAN BIAGIO) </w:t>
            </w:r>
          </w:p>
        </w:tc>
      </w:tr>
      <w:tr w:rsidR="00B00AC3" w:rsidRPr="00636931" w14:paraId="34028A46" w14:textId="77777777" w:rsidTr="000E40E5">
        <w:tc>
          <w:tcPr>
            <w:tcW w:w="2200" w:type="dxa"/>
            <w:tcMar>
              <w:top w:w="20" w:type="dxa"/>
              <w:left w:w="20" w:type="dxa"/>
              <w:bottom w:w="20" w:type="dxa"/>
              <w:right w:w="20" w:type="dxa"/>
            </w:tcMar>
            <w:vAlign w:val="center"/>
            <w:hideMark/>
          </w:tcPr>
          <w:p w14:paraId="07F7F145" w14:textId="77777777" w:rsidR="00B00AC3" w:rsidRPr="00636931" w:rsidRDefault="00B00AC3" w:rsidP="000E40E5">
            <w:pPr>
              <w:pStyle w:val="movimento"/>
              <w:rPr>
                <w:color w:val="002060"/>
              </w:rPr>
            </w:pPr>
            <w:r w:rsidRPr="00636931">
              <w:rPr>
                <w:color w:val="002060"/>
              </w:rPr>
              <w:t>FALCETELLI GABRIELE</w:t>
            </w:r>
          </w:p>
        </w:tc>
        <w:tc>
          <w:tcPr>
            <w:tcW w:w="2200" w:type="dxa"/>
            <w:tcMar>
              <w:top w:w="20" w:type="dxa"/>
              <w:left w:w="20" w:type="dxa"/>
              <w:bottom w:w="20" w:type="dxa"/>
              <w:right w:w="20" w:type="dxa"/>
            </w:tcMar>
            <w:vAlign w:val="center"/>
            <w:hideMark/>
          </w:tcPr>
          <w:p w14:paraId="4DEF8B67" w14:textId="77777777" w:rsidR="00B00AC3" w:rsidRPr="00636931" w:rsidRDefault="00B00AC3" w:rsidP="000E40E5">
            <w:pPr>
              <w:pStyle w:val="movimento2"/>
              <w:rPr>
                <w:color w:val="002060"/>
              </w:rPr>
            </w:pPr>
            <w:r w:rsidRPr="00636931">
              <w:rPr>
                <w:color w:val="002060"/>
              </w:rPr>
              <w:t xml:space="preserve">(SAN BIAGIO) </w:t>
            </w:r>
          </w:p>
        </w:tc>
        <w:tc>
          <w:tcPr>
            <w:tcW w:w="800" w:type="dxa"/>
            <w:tcMar>
              <w:top w:w="20" w:type="dxa"/>
              <w:left w:w="20" w:type="dxa"/>
              <w:bottom w:w="20" w:type="dxa"/>
              <w:right w:w="20" w:type="dxa"/>
            </w:tcMar>
            <w:vAlign w:val="center"/>
            <w:hideMark/>
          </w:tcPr>
          <w:p w14:paraId="79C3D61E"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8FA25B9"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F86088A" w14:textId="77777777" w:rsidR="00B00AC3" w:rsidRPr="00636931" w:rsidRDefault="00B00AC3" w:rsidP="000E40E5">
            <w:pPr>
              <w:pStyle w:val="movimento2"/>
              <w:rPr>
                <w:color w:val="002060"/>
              </w:rPr>
            </w:pPr>
            <w:r w:rsidRPr="00636931">
              <w:rPr>
                <w:color w:val="002060"/>
              </w:rPr>
              <w:t> </w:t>
            </w:r>
          </w:p>
        </w:tc>
      </w:tr>
    </w:tbl>
    <w:p w14:paraId="607F67BC" w14:textId="77777777" w:rsidR="00B00AC3" w:rsidRPr="00636931" w:rsidRDefault="00B00AC3" w:rsidP="00B00AC3">
      <w:pPr>
        <w:pStyle w:val="titolo10"/>
        <w:rPr>
          <w:rFonts w:eastAsiaTheme="minorEastAsia"/>
          <w:color w:val="002060"/>
        </w:rPr>
      </w:pPr>
      <w:r w:rsidRPr="00636931">
        <w:rPr>
          <w:color w:val="002060"/>
        </w:rPr>
        <w:t xml:space="preserve">GARE DEL 13/ 2/2023 </w:t>
      </w:r>
    </w:p>
    <w:p w14:paraId="12BB7C01" w14:textId="77777777" w:rsidR="00B00AC3" w:rsidRPr="00636931" w:rsidRDefault="00B00AC3" w:rsidP="00B00AC3">
      <w:pPr>
        <w:pStyle w:val="titolo7a"/>
        <w:rPr>
          <w:color w:val="002060"/>
        </w:rPr>
      </w:pPr>
      <w:r w:rsidRPr="00636931">
        <w:rPr>
          <w:color w:val="002060"/>
        </w:rPr>
        <w:t xml:space="preserve">PROVVEDIMENTI DISCIPLINARI </w:t>
      </w:r>
    </w:p>
    <w:p w14:paraId="3D90EAA3" w14:textId="77777777" w:rsidR="00B00AC3" w:rsidRPr="00636931" w:rsidRDefault="00B00AC3" w:rsidP="00B00AC3">
      <w:pPr>
        <w:pStyle w:val="titolo7b0"/>
        <w:rPr>
          <w:color w:val="002060"/>
        </w:rPr>
      </w:pPr>
      <w:r w:rsidRPr="00636931">
        <w:rPr>
          <w:color w:val="002060"/>
        </w:rPr>
        <w:t xml:space="preserve">In base alle risultanze degli atti ufficiali sono state deliberate le seguenti sanzioni disciplinari. </w:t>
      </w:r>
    </w:p>
    <w:p w14:paraId="7B86327F" w14:textId="77777777" w:rsidR="00B00AC3" w:rsidRPr="00636931" w:rsidRDefault="00B00AC3" w:rsidP="00B00AC3">
      <w:pPr>
        <w:pStyle w:val="titolo30"/>
        <w:rPr>
          <w:color w:val="002060"/>
        </w:rPr>
      </w:pPr>
      <w:r w:rsidRPr="00636931">
        <w:rPr>
          <w:color w:val="002060"/>
        </w:rPr>
        <w:lastRenderedPageBreak/>
        <w:t xml:space="preserve">CALCIATORI NON ESPULSI </w:t>
      </w:r>
    </w:p>
    <w:p w14:paraId="664C36AF" w14:textId="77777777" w:rsidR="00B00AC3" w:rsidRPr="00636931" w:rsidRDefault="00B00AC3" w:rsidP="00B00AC3">
      <w:pPr>
        <w:pStyle w:val="titolo20"/>
        <w:rPr>
          <w:color w:val="002060"/>
        </w:rPr>
      </w:pPr>
      <w:r w:rsidRPr="0063693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38776EAF" w14:textId="77777777" w:rsidTr="000E40E5">
        <w:tc>
          <w:tcPr>
            <w:tcW w:w="2200" w:type="dxa"/>
            <w:tcMar>
              <w:top w:w="20" w:type="dxa"/>
              <w:left w:w="20" w:type="dxa"/>
              <w:bottom w:w="20" w:type="dxa"/>
              <w:right w:w="20" w:type="dxa"/>
            </w:tcMar>
            <w:vAlign w:val="center"/>
            <w:hideMark/>
          </w:tcPr>
          <w:p w14:paraId="14DABDDB" w14:textId="77777777" w:rsidR="00B00AC3" w:rsidRPr="00636931" w:rsidRDefault="00B00AC3" w:rsidP="000E40E5">
            <w:pPr>
              <w:pStyle w:val="movimento"/>
              <w:rPr>
                <w:color w:val="002060"/>
              </w:rPr>
            </w:pPr>
            <w:r w:rsidRPr="00636931">
              <w:rPr>
                <w:color w:val="002060"/>
              </w:rPr>
              <w:t>PUCCIARELLI LORENZO</w:t>
            </w:r>
          </w:p>
        </w:tc>
        <w:tc>
          <w:tcPr>
            <w:tcW w:w="2200" w:type="dxa"/>
            <w:tcMar>
              <w:top w:w="20" w:type="dxa"/>
              <w:left w:w="20" w:type="dxa"/>
              <w:bottom w:w="20" w:type="dxa"/>
              <w:right w:w="20" w:type="dxa"/>
            </w:tcMar>
            <w:vAlign w:val="center"/>
            <w:hideMark/>
          </w:tcPr>
          <w:p w14:paraId="26B22BB7" w14:textId="77777777" w:rsidR="00B00AC3" w:rsidRPr="00636931" w:rsidRDefault="00B00AC3" w:rsidP="000E40E5">
            <w:pPr>
              <w:pStyle w:val="movimento2"/>
              <w:rPr>
                <w:color w:val="002060"/>
              </w:rPr>
            </w:pPr>
            <w:r w:rsidRPr="00636931">
              <w:rPr>
                <w:color w:val="002060"/>
              </w:rPr>
              <w:t xml:space="preserve">(GIOVANE ANCONA CALCIO) </w:t>
            </w:r>
          </w:p>
        </w:tc>
        <w:tc>
          <w:tcPr>
            <w:tcW w:w="800" w:type="dxa"/>
            <w:tcMar>
              <w:top w:w="20" w:type="dxa"/>
              <w:left w:w="20" w:type="dxa"/>
              <w:bottom w:w="20" w:type="dxa"/>
              <w:right w:w="20" w:type="dxa"/>
            </w:tcMar>
            <w:vAlign w:val="center"/>
            <w:hideMark/>
          </w:tcPr>
          <w:p w14:paraId="1C43C4F4"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EE78454"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42CC737E" w14:textId="77777777" w:rsidR="00B00AC3" w:rsidRPr="00636931" w:rsidRDefault="00B00AC3" w:rsidP="000E40E5">
            <w:pPr>
              <w:pStyle w:val="movimento2"/>
              <w:rPr>
                <w:color w:val="002060"/>
              </w:rPr>
            </w:pPr>
            <w:r w:rsidRPr="00636931">
              <w:rPr>
                <w:color w:val="002060"/>
              </w:rPr>
              <w:t> </w:t>
            </w:r>
          </w:p>
        </w:tc>
      </w:tr>
    </w:tbl>
    <w:p w14:paraId="58DDF51B" w14:textId="77777777" w:rsidR="00B00AC3" w:rsidRPr="00636931" w:rsidRDefault="00B00AC3" w:rsidP="00B00AC3">
      <w:pPr>
        <w:pStyle w:val="breakline"/>
        <w:rPr>
          <w:color w:val="002060"/>
        </w:rPr>
      </w:pPr>
    </w:p>
    <w:p w14:paraId="5610FC3A" w14:textId="77777777" w:rsidR="00B00AC3" w:rsidRPr="00636931" w:rsidRDefault="00B00AC3" w:rsidP="00B00AC3">
      <w:pPr>
        <w:jc w:val="center"/>
        <w:rPr>
          <w:rFonts w:ascii="Arial" w:hAnsi="Arial" w:cs="Arial"/>
          <w:noProof/>
          <w:color w:val="002060"/>
          <w:sz w:val="22"/>
          <w:szCs w:val="22"/>
        </w:rPr>
      </w:pPr>
      <w:r w:rsidRPr="00636931">
        <w:rPr>
          <w:rFonts w:ascii="Arial" w:hAnsi="Arial" w:cs="Arial"/>
          <w:noProof/>
          <w:color w:val="002060"/>
          <w:sz w:val="22"/>
          <w:szCs w:val="22"/>
        </w:rPr>
        <w:t>F.to IL SEGRETARIO                                   F.to IL GIUDICE SPORTIVO</w:t>
      </w:r>
    </w:p>
    <w:p w14:paraId="64A91ABB" w14:textId="77777777" w:rsidR="00B00AC3" w:rsidRPr="00636931" w:rsidRDefault="00B00AC3" w:rsidP="00B00AC3">
      <w:pPr>
        <w:pStyle w:val="breakline"/>
        <w:rPr>
          <w:rFonts w:eastAsiaTheme="minorEastAsia"/>
          <w:color w:val="002060"/>
        </w:rPr>
      </w:pPr>
      <w:r w:rsidRPr="00636931">
        <w:rPr>
          <w:rFonts w:ascii="Arial" w:hAnsi="Arial" w:cs="Arial"/>
          <w:noProof/>
          <w:color w:val="002060"/>
          <w:sz w:val="22"/>
          <w:szCs w:val="22"/>
        </w:rPr>
        <w:t xml:space="preserve">                         Angelo Castellana        </w:t>
      </w:r>
      <w:r w:rsidRPr="00636931">
        <w:rPr>
          <w:rFonts w:ascii="Arial" w:hAnsi="Arial" w:cs="Arial"/>
          <w:noProof/>
          <w:color w:val="002060"/>
          <w:sz w:val="22"/>
          <w:szCs w:val="22"/>
        </w:rPr>
        <w:tab/>
        <w:t xml:space="preserve">                                Agnese Lazzaretti</w:t>
      </w:r>
    </w:p>
    <w:p w14:paraId="467353B8" w14:textId="77777777" w:rsidR="00B00AC3" w:rsidRPr="00636931" w:rsidRDefault="00B00AC3" w:rsidP="00B00AC3">
      <w:pPr>
        <w:pStyle w:val="breakline"/>
        <w:rPr>
          <w:rFonts w:eastAsiaTheme="minorEastAsia"/>
          <w:color w:val="002060"/>
        </w:rPr>
      </w:pPr>
    </w:p>
    <w:p w14:paraId="515FA73D" w14:textId="77777777" w:rsidR="00B00AC3" w:rsidRPr="00636931" w:rsidRDefault="00B00AC3" w:rsidP="00B00AC3">
      <w:pPr>
        <w:pStyle w:val="titoloprinc0"/>
        <w:rPr>
          <w:color w:val="002060"/>
        </w:rPr>
      </w:pPr>
      <w:r w:rsidRPr="00636931">
        <w:rPr>
          <w:color w:val="002060"/>
        </w:rPr>
        <w:t>CLASSIFICA</w:t>
      </w:r>
    </w:p>
    <w:p w14:paraId="5D9FB07E" w14:textId="77777777" w:rsidR="00B00AC3" w:rsidRPr="00636931" w:rsidRDefault="00B00AC3" w:rsidP="00B00AC3">
      <w:pPr>
        <w:pStyle w:val="breakline"/>
        <w:rPr>
          <w:color w:val="002060"/>
        </w:rPr>
      </w:pPr>
    </w:p>
    <w:p w14:paraId="5242A9BD" w14:textId="77777777" w:rsidR="00B00AC3" w:rsidRPr="00636931" w:rsidRDefault="00B00AC3" w:rsidP="00B00AC3">
      <w:pPr>
        <w:pStyle w:val="breakline"/>
        <w:rPr>
          <w:color w:val="002060"/>
        </w:rPr>
      </w:pPr>
    </w:p>
    <w:p w14:paraId="62769AF0" w14:textId="77777777" w:rsidR="00B00AC3" w:rsidRPr="00636931" w:rsidRDefault="00B00AC3" w:rsidP="00B00AC3">
      <w:pPr>
        <w:pStyle w:val="sottotitolocampionato10"/>
        <w:rPr>
          <w:color w:val="002060"/>
        </w:rPr>
      </w:pPr>
      <w:r w:rsidRPr="0063693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0AC3" w:rsidRPr="00636931" w14:paraId="554C89D7" w14:textId="77777777" w:rsidTr="000E40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2DCE0" w14:textId="77777777" w:rsidR="00B00AC3" w:rsidRPr="00636931" w:rsidRDefault="00B00AC3" w:rsidP="000E40E5">
            <w:pPr>
              <w:pStyle w:val="headertabella0"/>
              <w:rPr>
                <w:color w:val="002060"/>
              </w:rPr>
            </w:pPr>
            <w:r w:rsidRPr="006369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0689A" w14:textId="77777777" w:rsidR="00B00AC3" w:rsidRPr="00636931" w:rsidRDefault="00B00AC3" w:rsidP="000E40E5">
            <w:pPr>
              <w:pStyle w:val="headertabella0"/>
              <w:rPr>
                <w:color w:val="002060"/>
              </w:rPr>
            </w:pPr>
            <w:r w:rsidRPr="006369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98CB9" w14:textId="77777777" w:rsidR="00B00AC3" w:rsidRPr="00636931" w:rsidRDefault="00B00AC3" w:rsidP="000E40E5">
            <w:pPr>
              <w:pStyle w:val="headertabella0"/>
              <w:rPr>
                <w:color w:val="002060"/>
              </w:rPr>
            </w:pPr>
            <w:r w:rsidRPr="006369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8788F" w14:textId="77777777" w:rsidR="00B00AC3" w:rsidRPr="00636931" w:rsidRDefault="00B00AC3" w:rsidP="000E40E5">
            <w:pPr>
              <w:pStyle w:val="headertabella0"/>
              <w:rPr>
                <w:color w:val="002060"/>
              </w:rPr>
            </w:pPr>
            <w:r w:rsidRPr="006369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600C3" w14:textId="77777777" w:rsidR="00B00AC3" w:rsidRPr="00636931" w:rsidRDefault="00B00AC3" w:rsidP="000E40E5">
            <w:pPr>
              <w:pStyle w:val="headertabella0"/>
              <w:rPr>
                <w:color w:val="002060"/>
              </w:rPr>
            </w:pPr>
            <w:r w:rsidRPr="006369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7E13A" w14:textId="77777777" w:rsidR="00B00AC3" w:rsidRPr="00636931" w:rsidRDefault="00B00AC3" w:rsidP="000E40E5">
            <w:pPr>
              <w:pStyle w:val="headertabella0"/>
              <w:rPr>
                <w:color w:val="002060"/>
              </w:rPr>
            </w:pPr>
            <w:r w:rsidRPr="006369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8443E" w14:textId="77777777" w:rsidR="00B00AC3" w:rsidRPr="00636931" w:rsidRDefault="00B00AC3" w:rsidP="000E40E5">
            <w:pPr>
              <w:pStyle w:val="headertabella0"/>
              <w:rPr>
                <w:color w:val="002060"/>
              </w:rPr>
            </w:pPr>
            <w:r w:rsidRPr="006369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EADA7" w14:textId="77777777" w:rsidR="00B00AC3" w:rsidRPr="00636931" w:rsidRDefault="00B00AC3" w:rsidP="000E40E5">
            <w:pPr>
              <w:pStyle w:val="headertabella0"/>
              <w:rPr>
                <w:color w:val="002060"/>
              </w:rPr>
            </w:pPr>
            <w:r w:rsidRPr="006369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8C32C" w14:textId="77777777" w:rsidR="00B00AC3" w:rsidRPr="00636931" w:rsidRDefault="00B00AC3" w:rsidP="000E40E5">
            <w:pPr>
              <w:pStyle w:val="headertabella0"/>
              <w:rPr>
                <w:color w:val="002060"/>
              </w:rPr>
            </w:pPr>
            <w:r w:rsidRPr="006369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45137" w14:textId="77777777" w:rsidR="00B00AC3" w:rsidRPr="00636931" w:rsidRDefault="00B00AC3" w:rsidP="000E40E5">
            <w:pPr>
              <w:pStyle w:val="headertabella0"/>
              <w:rPr>
                <w:color w:val="002060"/>
              </w:rPr>
            </w:pPr>
            <w:r w:rsidRPr="00636931">
              <w:rPr>
                <w:color w:val="002060"/>
              </w:rPr>
              <w:t>PE</w:t>
            </w:r>
          </w:p>
        </w:tc>
      </w:tr>
      <w:tr w:rsidR="00B00AC3" w:rsidRPr="00636931" w14:paraId="4F1BBF79" w14:textId="77777777" w:rsidTr="000E40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50D54B" w14:textId="77777777" w:rsidR="00B00AC3" w:rsidRPr="00636931" w:rsidRDefault="00B00AC3" w:rsidP="000E40E5">
            <w:pPr>
              <w:pStyle w:val="rowtabella0"/>
              <w:rPr>
                <w:color w:val="002060"/>
              </w:rPr>
            </w:pPr>
            <w:r w:rsidRPr="00636931">
              <w:rPr>
                <w:color w:val="002060"/>
              </w:rPr>
              <w:t>A.S.D. SMIRRA CITY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3966E" w14:textId="77777777" w:rsidR="00B00AC3" w:rsidRPr="00636931" w:rsidRDefault="00B00AC3" w:rsidP="000E40E5">
            <w:pPr>
              <w:pStyle w:val="rowtabella0"/>
              <w:jc w:val="center"/>
              <w:rPr>
                <w:color w:val="002060"/>
              </w:rPr>
            </w:pPr>
            <w:r w:rsidRPr="0063693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EE149"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599DD"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CA64E"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4AAEB"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DD623" w14:textId="77777777" w:rsidR="00B00AC3" w:rsidRPr="00636931" w:rsidRDefault="00B00AC3" w:rsidP="000E40E5">
            <w:pPr>
              <w:pStyle w:val="rowtabella0"/>
              <w:jc w:val="center"/>
              <w:rPr>
                <w:color w:val="002060"/>
              </w:rPr>
            </w:pPr>
            <w:r w:rsidRPr="0063693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CAB40" w14:textId="77777777" w:rsidR="00B00AC3" w:rsidRPr="00636931" w:rsidRDefault="00B00AC3" w:rsidP="000E40E5">
            <w:pPr>
              <w:pStyle w:val="rowtabella0"/>
              <w:jc w:val="center"/>
              <w:rPr>
                <w:color w:val="002060"/>
              </w:rPr>
            </w:pPr>
            <w:r w:rsidRPr="0063693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26203" w14:textId="77777777" w:rsidR="00B00AC3" w:rsidRPr="00636931" w:rsidRDefault="00B00AC3" w:rsidP="000E40E5">
            <w:pPr>
              <w:pStyle w:val="rowtabella0"/>
              <w:jc w:val="center"/>
              <w:rPr>
                <w:color w:val="002060"/>
              </w:rPr>
            </w:pPr>
            <w:r w:rsidRPr="0063693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6DA91" w14:textId="77777777" w:rsidR="00B00AC3" w:rsidRPr="00636931" w:rsidRDefault="00B00AC3" w:rsidP="000E40E5">
            <w:pPr>
              <w:pStyle w:val="rowtabella0"/>
              <w:jc w:val="center"/>
              <w:rPr>
                <w:color w:val="002060"/>
              </w:rPr>
            </w:pPr>
            <w:r w:rsidRPr="00636931">
              <w:rPr>
                <w:color w:val="002060"/>
              </w:rPr>
              <w:t>0</w:t>
            </w:r>
          </w:p>
        </w:tc>
      </w:tr>
      <w:tr w:rsidR="00B00AC3" w:rsidRPr="00636931" w14:paraId="609E7A59"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D53C7" w14:textId="77777777" w:rsidR="00B00AC3" w:rsidRPr="00636931" w:rsidRDefault="00B00AC3" w:rsidP="000E40E5">
            <w:pPr>
              <w:pStyle w:val="rowtabella0"/>
              <w:rPr>
                <w:color w:val="002060"/>
              </w:rPr>
            </w:pPr>
            <w:r w:rsidRPr="00636931">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3FCCB" w14:textId="77777777" w:rsidR="00B00AC3" w:rsidRPr="00636931" w:rsidRDefault="00B00AC3" w:rsidP="000E40E5">
            <w:pPr>
              <w:pStyle w:val="rowtabella0"/>
              <w:jc w:val="center"/>
              <w:rPr>
                <w:color w:val="002060"/>
              </w:rPr>
            </w:pPr>
            <w:r w:rsidRPr="0063693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5C932"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447A6"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D85E5"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66CD3"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98AD5" w14:textId="77777777" w:rsidR="00B00AC3" w:rsidRPr="00636931" w:rsidRDefault="00B00AC3" w:rsidP="000E40E5">
            <w:pPr>
              <w:pStyle w:val="rowtabella0"/>
              <w:jc w:val="center"/>
              <w:rPr>
                <w:color w:val="002060"/>
              </w:rPr>
            </w:pPr>
            <w:r w:rsidRPr="0063693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FDF59" w14:textId="77777777" w:rsidR="00B00AC3" w:rsidRPr="00636931" w:rsidRDefault="00B00AC3" w:rsidP="000E40E5">
            <w:pPr>
              <w:pStyle w:val="rowtabella0"/>
              <w:jc w:val="center"/>
              <w:rPr>
                <w:color w:val="002060"/>
              </w:rPr>
            </w:pPr>
            <w:r w:rsidRPr="0063693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84E98"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C0166" w14:textId="77777777" w:rsidR="00B00AC3" w:rsidRPr="00636931" w:rsidRDefault="00B00AC3" w:rsidP="000E40E5">
            <w:pPr>
              <w:pStyle w:val="rowtabella0"/>
              <w:jc w:val="center"/>
              <w:rPr>
                <w:color w:val="002060"/>
              </w:rPr>
            </w:pPr>
            <w:r w:rsidRPr="00636931">
              <w:rPr>
                <w:color w:val="002060"/>
              </w:rPr>
              <w:t>0</w:t>
            </w:r>
          </w:p>
        </w:tc>
      </w:tr>
      <w:tr w:rsidR="00B00AC3" w:rsidRPr="00636931" w14:paraId="2510FCF9"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C88F6F" w14:textId="77777777" w:rsidR="00B00AC3" w:rsidRPr="00636931" w:rsidRDefault="00B00AC3" w:rsidP="000E40E5">
            <w:pPr>
              <w:pStyle w:val="rowtabella0"/>
              <w:rPr>
                <w:color w:val="002060"/>
              </w:rPr>
            </w:pPr>
            <w:r w:rsidRPr="00636931">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36CC4" w14:textId="77777777" w:rsidR="00B00AC3" w:rsidRPr="00636931" w:rsidRDefault="00B00AC3" w:rsidP="000E40E5">
            <w:pPr>
              <w:pStyle w:val="rowtabella0"/>
              <w:jc w:val="center"/>
              <w:rPr>
                <w:color w:val="002060"/>
              </w:rPr>
            </w:pPr>
            <w:r w:rsidRPr="0063693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07412"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19A59"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B30EE"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10A2E"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059E2" w14:textId="77777777" w:rsidR="00B00AC3" w:rsidRPr="00636931" w:rsidRDefault="00B00AC3" w:rsidP="000E40E5">
            <w:pPr>
              <w:pStyle w:val="rowtabella0"/>
              <w:jc w:val="center"/>
              <w:rPr>
                <w:color w:val="002060"/>
              </w:rPr>
            </w:pPr>
            <w:r w:rsidRPr="0063693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4FE68" w14:textId="77777777" w:rsidR="00B00AC3" w:rsidRPr="00636931" w:rsidRDefault="00B00AC3" w:rsidP="000E40E5">
            <w:pPr>
              <w:pStyle w:val="rowtabella0"/>
              <w:jc w:val="center"/>
              <w:rPr>
                <w:color w:val="002060"/>
              </w:rPr>
            </w:pPr>
            <w:r w:rsidRPr="0063693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0A451" w14:textId="77777777" w:rsidR="00B00AC3" w:rsidRPr="00636931" w:rsidRDefault="00B00AC3" w:rsidP="000E40E5">
            <w:pPr>
              <w:pStyle w:val="rowtabella0"/>
              <w:jc w:val="center"/>
              <w:rPr>
                <w:color w:val="002060"/>
              </w:rPr>
            </w:pPr>
            <w:r w:rsidRPr="0063693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C644F" w14:textId="77777777" w:rsidR="00B00AC3" w:rsidRPr="00636931" w:rsidRDefault="00B00AC3" w:rsidP="000E40E5">
            <w:pPr>
              <w:pStyle w:val="rowtabella0"/>
              <w:jc w:val="center"/>
              <w:rPr>
                <w:color w:val="002060"/>
              </w:rPr>
            </w:pPr>
            <w:r w:rsidRPr="00636931">
              <w:rPr>
                <w:color w:val="002060"/>
              </w:rPr>
              <w:t>0</w:t>
            </w:r>
          </w:p>
        </w:tc>
      </w:tr>
      <w:tr w:rsidR="00B00AC3" w:rsidRPr="00636931" w14:paraId="6A7E6014"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C5AC55" w14:textId="77777777" w:rsidR="00B00AC3" w:rsidRPr="00636931" w:rsidRDefault="00B00AC3" w:rsidP="000E40E5">
            <w:pPr>
              <w:pStyle w:val="rowtabella0"/>
              <w:rPr>
                <w:color w:val="002060"/>
              </w:rPr>
            </w:pPr>
            <w:r w:rsidRPr="00636931">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1047C" w14:textId="77777777" w:rsidR="00B00AC3" w:rsidRPr="00636931" w:rsidRDefault="00B00AC3" w:rsidP="000E40E5">
            <w:pPr>
              <w:pStyle w:val="rowtabella0"/>
              <w:jc w:val="center"/>
              <w:rPr>
                <w:color w:val="002060"/>
              </w:rPr>
            </w:pPr>
            <w:r w:rsidRPr="0063693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5C717"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3801D"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6D2AB"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CC6CF"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3C11F" w14:textId="77777777" w:rsidR="00B00AC3" w:rsidRPr="00636931" w:rsidRDefault="00B00AC3" w:rsidP="000E40E5">
            <w:pPr>
              <w:pStyle w:val="rowtabella0"/>
              <w:jc w:val="center"/>
              <w:rPr>
                <w:color w:val="002060"/>
              </w:rPr>
            </w:pPr>
            <w:r w:rsidRPr="0063693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4BEDF" w14:textId="77777777" w:rsidR="00B00AC3" w:rsidRPr="00636931" w:rsidRDefault="00B00AC3" w:rsidP="000E40E5">
            <w:pPr>
              <w:pStyle w:val="rowtabella0"/>
              <w:jc w:val="center"/>
              <w:rPr>
                <w:color w:val="002060"/>
              </w:rPr>
            </w:pPr>
            <w:r w:rsidRPr="0063693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B2730"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B1C6E" w14:textId="77777777" w:rsidR="00B00AC3" w:rsidRPr="00636931" w:rsidRDefault="00B00AC3" w:rsidP="000E40E5">
            <w:pPr>
              <w:pStyle w:val="rowtabella0"/>
              <w:jc w:val="center"/>
              <w:rPr>
                <w:color w:val="002060"/>
              </w:rPr>
            </w:pPr>
            <w:r w:rsidRPr="00636931">
              <w:rPr>
                <w:color w:val="002060"/>
              </w:rPr>
              <w:t>0</w:t>
            </w:r>
          </w:p>
        </w:tc>
      </w:tr>
      <w:tr w:rsidR="00B00AC3" w:rsidRPr="00636931" w14:paraId="10598C36"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38E158" w14:textId="77777777" w:rsidR="00B00AC3" w:rsidRPr="00636931" w:rsidRDefault="00B00AC3" w:rsidP="000E40E5">
            <w:pPr>
              <w:pStyle w:val="rowtabella0"/>
              <w:rPr>
                <w:color w:val="002060"/>
              </w:rPr>
            </w:pPr>
            <w:r w:rsidRPr="00636931">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9AD08" w14:textId="77777777" w:rsidR="00B00AC3" w:rsidRPr="00636931" w:rsidRDefault="00B00AC3" w:rsidP="000E40E5">
            <w:pPr>
              <w:pStyle w:val="rowtabella0"/>
              <w:jc w:val="center"/>
              <w:rPr>
                <w:color w:val="002060"/>
              </w:rPr>
            </w:pPr>
            <w:r w:rsidRPr="0063693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FF15D"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B2E04"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10FE4"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B7FC2"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11ED3" w14:textId="77777777" w:rsidR="00B00AC3" w:rsidRPr="00636931" w:rsidRDefault="00B00AC3" w:rsidP="000E40E5">
            <w:pPr>
              <w:pStyle w:val="rowtabella0"/>
              <w:jc w:val="center"/>
              <w:rPr>
                <w:color w:val="002060"/>
              </w:rPr>
            </w:pPr>
            <w:r w:rsidRPr="0063693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86D54" w14:textId="77777777" w:rsidR="00B00AC3" w:rsidRPr="00636931" w:rsidRDefault="00B00AC3" w:rsidP="000E40E5">
            <w:pPr>
              <w:pStyle w:val="rowtabella0"/>
              <w:jc w:val="center"/>
              <w:rPr>
                <w:color w:val="002060"/>
              </w:rPr>
            </w:pPr>
            <w:r w:rsidRPr="0063693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6FFD6" w14:textId="77777777" w:rsidR="00B00AC3" w:rsidRPr="00636931" w:rsidRDefault="00B00AC3" w:rsidP="000E40E5">
            <w:pPr>
              <w:pStyle w:val="rowtabella0"/>
              <w:jc w:val="center"/>
              <w:rPr>
                <w:color w:val="002060"/>
              </w:rPr>
            </w:pPr>
            <w:r w:rsidRPr="0063693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AA27" w14:textId="77777777" w:rsidR="00B00AC3" w:rsidRPr="00636931" w:rsidRDefault="00B00AC3" w:rsidP="000E40E5">
            <w:pPr>
              <w:pStyle w:val="rowtabella0"/>
              <w:jc w:val="center"/>
              <w:rPr>
                <w:color w:val="002060"/>
              </w:rPr>
            </w:pPr>
            <w:r w:rsidRPr="00636931">
              <w:rPr>
                <w:color w:val="002060"/>
              </w:rPr>
              <w:t>0</w:t>
            </w:r>
          </w:p>
        </w:tc>
      </w:tr>
      <w:tr w:rsidR="00B00AC3" w:rsidRPr="00636931" w14:paraId="54C6A40A"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4B8A0" w14:textId="77777777" w:rsidR="00B00AC3" w:rsidRPr="00636931" w:rsidRDefault="00B00AC3" w:rsidP="000E40E5">
            <w:pPr>
              <w:pStyle w:val="rowtabella0"/>
              <w:rPr>
                <w:color w:val="002060"/>
              </w:rPr>
            </w:pPr>
            <w:r w:rsidRPr="00636931">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BB720" w14:textId="77777777" w:rsidR="00B00AC3" w:rsidRPr="00636931" w:rsidRDefault="00B00AC3" w:rsidP="000E40E5">
            <w:pPr>
              <w:pStyle w:val="rowtabella0"/>
              <w:jc w:val="center"/>
              <w:rPr>
                <w:color w:val="002060"/>
              </w:rPr>
            </w:pPr>
            <w:r w:rsidRPr="0063693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D4121"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88E98"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31D81"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D83A"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6CDEF" w14:textId="77777777" w:rsidR="00B00AC3" w:rsidRPr="00636931" w:rsidRDefault="00B00AC3" w:rsidP="000E40E5">
            <w:pPr>
              <w:pStyle w:val="rowtabella0"/>
              <w:jc w:val="center"/>
              <w:rPr>
                <w:color w:val="002060"/>
              </w:rPr>
            </w:pPr>
            <w:r w:rsidRPr="0063693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731C1" w14:textId="77777777" w:rsidR="00B00AC3" w:rsidRPr="00636931" w:rsidRDefault="00B00AC3" w:rsidP="000E40E5">
            <w:pPr>
              <w:pStyle w:val="rowtabella0"/>
              <w:jc w:val="center"/>
              <w:rPr>
                <w:color w:val="002060"/>
              </w:rPr>
            </w:pPr>
            <w:r w:rsidRPr="0063693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C6A1E"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FD2CC" w14:textId="77777777" w:rsidR="00B00AC3" w:rsidRPr="00636931" w:rsidRDefault="00B00AC3" w:rsidP="000E40E5">
            <w:pPr>
              <w:pStyle w:val="rowtabella0"/>
              <w:jc w:val="center"/>
              <w:rPr>
                <w:color w:val="002060"/>
              </w:rPr>
            </w:pPr>
            <w:r w:rsidRPr="00636931">
              <w:rPr>
                <w:color w:val="002060"/>
              </w:rPr>
              <w:t>0</w:t>
            </w:r>
          </w:p>
        </w:tc>
      </w:tr>
      <w:tr w:rsidR="00B00AC3" w:rsidRPr="00636931" w14:paraId="7758F3F6"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8FFBDB" w14:textId="77777777" w:rsidR="00B00AC3" w:rsidRPr="00636931" w:rsidRDefault="00B00AC3" w:rsidP="000E40E5">
            <w:pPr>
              <w:pStyle w:val="rowtabella0"/>
              <w:rPr>
                <w:color w:val="002060"/>
              </w:rPr>
            </w:pPr>
            <w:r w:rsidRPr="00636931">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DF3CD" w14:textId="77777777" w:rsidR="00B00AC3" w:rsidRPr="00636931" w:rsidRDefault="00B00AC3" w:rsidP="000E40E5">
            <w:pPr>
              <w:pStyle w:val="rowtabella0"/>
              <w:jc w:val="center"/>
              <w:rPr>
                <w:color w:val="002060"/>
              </w:rPr>
            </w:pPr>
            <w:r w:rsidRPr="0063693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EC0E4"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A8DE6"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26456"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FEF11"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31F03" w14:textId="77777777" w:rsidR="00B00AC3" w:rsidRPr="00636931" w:rsidRDefault="00B00AC3" w:rsidP="000E40E5">
            <w:pPr>
              <w:pStyle w:val="rowtabella0"/>
              <w:jc w:val="center"/>
              <w:rPr>
                <w:color w:val="002060"/>
              </w:rPr>
            </w:pPr>
            <w:r w:rsidRPr="0063693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9AD01" w14:textId="77777777" w:rsidR="00B00AC3" w:rsidRPr="00636931" w:rsidRDefault="00B00AC3" w:rsidP="000E40E5">
            <w:pPr>
              <w:pStyle w:val="rowtabella0"/>
              <w:jc w:val="center"/>
              <w:rPr>
                <w:color w:val="002060"/>
              </w:rPr>
            </w:pPr>
            <w:r w:rsidRPr="0063693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EBD07"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6A230" w14:textId="77777777" w:rsidR="00B00AC3" w:rsidRPr="00636931" w:rsidRDefault="00B00AC3" w:rsidP="000E40E5">
            <w:pPr>
              <w:pStyle w:val="rowtabella0"/>
              <w:jc w:val="center"/>
              <w:rPr>
                <w:color w:val="002060"/>
              </w:rPr>
            </w:pPr>
            <w:r w:rsidRPr="00636931">
              <w:rPr>
                <w:color w:val="002060"/>
              </w:rPr>
              <w:t>0</w:t>
            </w:r>
          </w:p>
        </w:tc>
      </w:tr>
      <w:tr w:rsidR="00B00AC3" w:rsidRPr="00636931" w14:paraId="5BD446D9"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40D1E" w14:textId="77777777" w:rsidR="00B00AC3" w:rsidRPr="00636931" w:rsidRDefault="00B00AC3" w:rsidP="000E40E5">
            <w:pPr>
              <w:pStyle w:val="rowtabella0"/>
              <w:rPr>
                <w:color w:val="002060"/>
              </w:rPr>
            </w:pPr>
            <w:r w:rsidRPr="00636931">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80F58" w14:textId="77777777" w:rsidR="00B00AC3" w:rsidRPr="00636931" w:rsidRDefault="00B00AC3" w:rsidP="000E40E5">
            <w:pPr>
              <w:pStyle w:val="rowtabella0"/>
              <w:jc w:val="center"/>
              <w:rPr>
                <w:color w:val="002060"/>
              </w:rPr>
            </w:pPr>
            <w:r w:rsidRPr="006369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15578"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8C6C5"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E35E0"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C911"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F39DE" w14:textId="77777777" w:rsidR="00B00AC3" w:rsidRPr="00636931" w:rsidRDefault="00B00AC3" w:rsidP="000E40E5">
            <w:pPr>
              <w:pStyle w:val="rowtabella0"/>
              <w:jc w:val="center"/>
              <w:rPr>
                <w:color w:val="002060"/>
              </w:rPr>
            </w:pPr>
            <w:r w:rsidRPr="0063693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B9EF6" w14:textId="77777777" w:rsidR="00B00AC3" w:rsidRPr="00636931" w:rsidRDefault="00B00AC3" w:rsidP="000E40E5">
            <w:pPr>
              <w:pStyle w:val="rowtabella0"/>
              <w:jc w:val="center"/>
              <w:rPr>
                <w:color w:val="002060"/>
              </w:rPr>
            </w:pPr>
            <w:r w:rsidRPr="0063693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E2EBD"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3EDBE" w14:textId="77777777" w:rsidR="00B00AC3" w:rsidRPr="00636931" w:rsidRDefault="00B00AC3" w:rsidP="000E40E5">
            <w:pPr>
              <w:pStyle w:val="rowtabella0"/>
              <w:jc w:val="center"/>
              <w:rPr>
                <w:color w:val="002060"/>
              </w:rPr>
            </w:pPr>
            <w:r w:rsidRPr="00636931">
              <w:rPr>
                <w:color w:val="002060"/>
              </w:rPr>
              <w:t>0</w:t>
            </w:r>
          </w:p>
        </w:tc>
      </w:tr>
      <w:tr w:rsidR="00B00AC3" w:rsidRPr="00636931" w14:paraId="2B16DC8A"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AECED7" w14:textId="77777777" w:rsidR="00B00AC3" w:rsidRPr="00636931" w:rsidRDefault="00B00AC3" w:rsidP="000E40E5">
            <w:pPr>
              <w:pStyle w:val="rowtabella0"/>
              <w:rPr>
                <w:color w:val="002060"/>
              </w:rPr>
            </w:pPr>
            <w:r w:rsidRPr="00636931">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21068" w14:textId="77777777" w:rsidR="00B00AC3" w:rsidRPr="00636931" w:rsidRDefault="00B00AC3" w:rsidP="000E40E5">
            <w:pPr>
              <w:pStyle w:val="rowtabella0"/>
              <w:jc w:val="center"/>
              <w:rPr>
                <w:color w:val="002060"/>
              </w:rPr>
            </w:pPr>
            <w:r w:rsidRPr="0063693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3AD2"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990B5"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16ADD"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D6478"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434AC" w14:textId="77777777" w:rsidR="00B00AC3" w:rsidRPr="00636931" w:rsidRDefault="00B00AC3" w:rsidP="000E40E5">
            <w:pPr>
              <w:pStyle w:val="rowtabella0"/>
              <w:jc w:val="center"/>
              <w:rPr>
                <w:color w:val="002060"/>
              </w:rPr>
            </w:pPr>
            <w:r w:rsidRPr="0063693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58598" w14:textId="77777777" w:rsidR="00B00AC3" w:rsidRPr="00636931" w:rsidRDefault="00B00AC3" w:rsidP="000E40E5">
            <w:pPr>
              <w:pStyle w:val="rowtabella0"/>
              <w:jc w:val="center"/>
              <w:rPr>
                <w:color w:val="002060"/>
              </w:rPr>
            </w:pPr>
            <w:r w:rsidRPr="0063693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313A0"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4C142" w14:textId="77777777" w:rsidR="00B00AC3" w:rsidRPr="00636931" w:rsidRDefault="00B00AC3" w:rsidP="000E40E5">
            <w:pPr>
              <w:pStyle w:val="rowtabella0"/>
              <w:jc w:val="center"/>
              <w:rPr>
                <w:color w:val="002060"/>
              </w:rPr>
            </w:pPr>
            <w:r w:rsidRPr="00636931">
              <w:rPr>
                <w:color w:val="002060"/>
              </w:rPr>
              <w:t>0</w:t>
            </w:r>
          </w:p>
        </w:tc>
      </w:tr>
      <w:tr w:rsidR="00B00AC3" w:rsidRPr="00636931" w14:paraId="6E6921F5"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772A0" w14:textId="77777777" w:rsidR="00B00AC3" w:rsidRPr="00636931" w:rsidRDefault="00B00AC3" w:rsidP="000E40E5">
            <w:pPr>
              <w:pStyle w:val="rowtabella0"/>
              <w:rPr>
                <w:color w:val="002060"/>
              </w:rPr>
            </w:pPr>
            <w:r w:rsidRPr="00636931">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52B75"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FE58"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A63D0"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4077D"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03A06"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EDC6E" w14:textId="77777777" w:rsidR="00B00AC3" w:rsidRPr="00636931" w:rsidRDefault="00B00AC3" w:rsidP="000E40E5">
            <w:pPr>
              <w:pStyle w:val="rowtabella0"/>
              <w:jc w:val="center"/>
              <w:rPr>
                <w:color w:val="002060"/>
              </w:rPr>
            </w:pPr>
            <w:r w:rsidRPr="0063693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B6983" w14:textId="77777777" w:rsidR="00B00AC3" w:rsidRPr="00636931" w:rsidRDefault="00B00AC3" w:rsidP="000E40E5">
            <w:pPr>
              <w:pStyle w:val="rowtabella0"/>
              <w:jc w:val="center"/>
              <w:rPr>
                <w:color w:val="002060"/>
              </w:rPr>
            </w:pPr>
            <w:r w:rsidRPr="0063693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BA2AE" w14:textId="77777777" w:rsidR="00B00AC3" w:rsidRPr="00636931" w:rsidRDefault="00B00AC3" w:rsidP="000E40E5">
            <w:pPr>
              <w:pStyle w:val="rowtabella0"/>
              <w:jc w:val="center"/>
              <w:rPr>
                <w:color w:val="002060"/>
              </w:rPr>
            </w:pPr>
            <w:r w:rsidRPr="0063693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CA9C1" w14:textId="77777777" w:rsidR="00B00AC3" w:rsidRPr="00636931" w:rsidRDefault="00B00AC3" w:rsidP="000E40E5">
            <w:pPr>
              <w:pStyle w:val="rowtabella0"/>
              <w:jc w:val="center"/>
              <w:rPr>
                <w:color w:val="002060"/>
              </w:rPr>
            </w:pPr>
            <w:r w:rsidRPr="00636931">
              <w:rPr>
                <w:color w:val="002060"/>
              </w:rPr>
              <w:t>0</w:t>
            </w:r>
          </w:p>
        </w:tc>
      </w:tr>
      <w:tr w:rsidR="00B00AC3" w:rsidRPr="00636931" w14:paraId="3F381C15"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48B3D5" w14:textId="77777777" w:rsidR="00B00AC3" w:rsidRPr="00636931" w:rsidRDefault="00B00AC3" w:rsidP="000E40E5">
            <w:pPr>
              <w:pStyle w:val="rowtabella0"/>
              <w:rPr>
                <w:color w:val="002060"/>
              </w:rPr>
            </w:pPr>
            <w:r w:rsidRPr="0063693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7C7B9"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5D9C6"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06B68"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52C9B"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CF627"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BE05A" w14:textId="77777777" w:rsidR="00B00AC3" w:rsidRPr="00636931" w:rsidRDefault="00B00AC3" w:rsidP="000E40E5">
            <w:pPr>
              <w:pStyle w:val="rowtabella0"/>
              <w:jc w:val="center"/>
              <w:rPr>
                <w:color w:val="002060"/>
              </w:rPr>
            </w:pPr>
            <w:r w:rsidRPr="0063693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AC0A7" w14:textId="77777777" w:rsidR="00B00AC3" w:rsidRPr="00636931" w:rsidRDefault="00B00AC3" w:rsidP="000E40E5">
            <w:pPr>
              <w:pStyle w:val="rowtabella0"/>
              <w:jc w:val="center"/>
              <w:rPr>
                <w:color w:val="002060"/>
              </w:rPr>
            </w:pPr>
            <w:r w:rsidRPr="0063693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D9CFC" w14:textId="77777777" w:rsidR="00B00AC3" w:rsidRPr="00636931" w:rsidRDefault="00B00AC3" w:rsidP="000E40E5">
            <w:pPr>
              <w:pStyle w:val="rowtabella0"/>
              <w:jc w:val="center"/>
              <w:rPr>
                <w:color w:val="002060"/>
              </w:rPr>
            </w:pPr>
            <w:r w:rsidRPr="0063693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C52FB" w14:textId="77777777" w:rsidR="00B00AC3" w:rsidRPr="00636931" w:rsidRDefault="00B00AC3" w:rsidP="000E40E5">
            <w:pPr>
              <w:pStyle w:val="rowtabella0"/>
              <w:jc w:val="center"/>
              <w:rPr>
                <w:color w:val="002060"/>
              </w:rPr>
            </w:pPr>
            <w:r w:rsidRPr="00636931">
              <w:rPr>
                <w:color w:val="002060"/>
              </w:rPr>
              <w:t>0</w:t>
            </w:r>
          </w:p>
        </w:tc>
      </w:tr>
      <w:tr w:rsidR="00B00AC3" w:rsidRPr="00636931" w14:paraId="16117F21" w14:textId="77777777" w:rsidTr="000E40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9A349C" w14:textId="77777777" w:rsidR="00B00AC3" w:rsidRPr="00636931" w:rsidRDefault="00B00AC3" w:rsidP="000E40E5">
            <w:pPr>
              <w:pStyle w:val="rowtabella0"/>
              <w:rPr>
                <w:color w:val="002060"/>
              </w:rPr>
            </w:pPr>
            <w:r w:rsidRPr="00636931">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1337E"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1350E"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D0A1E"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9E4EE"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07BF8"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0962A" w14:textId="77777777" w:rsidR="00B00AC3" w:rsidRPr="00636931" w:rsidRDefault="00B00AC3" w:rsidP="000E40E5">
            <w:pPr>
              <w:pStyle w:val="rowtabella0"/>
              <w:jc w:val="center"/>
              <w:rPr>
                <w:color w:val="002060"/>
              </w:rPr>
            </w:pPr>
            <w:r w:rsidRPr="0063693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D7E29" w14:textId="77777777" w:rsidR="00B00AC3" w:rsidRPr="00636931" w:rsidRDefault="00B00AC3" w:rsidP="000E40E5">
            <w:pPr>
              <w:pStyle w:val="rowtabella0"/>
              <w:jc w:val="center"/>
              <w:rPr>
                <w:color w:val="002060"/>
              </w:rPr>
            </w:pPr>
            <w:r w:rsidRPr="00636931">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DA783" w14:textId="77777777" w:rsidR="00B00AC3" w:rsidRPr="00636931" w:rsidRDefault="00B00AC3" w:rsidP="000E40E5">
            <w:pPr>
              <w:pStyle w:val="rowtabella0"/>
              <w:jc w:val="center"/>
              <w:rPr>
                <w:color w:val="002060"/>
              </w:rPr>
            </w:pPr>
            <w:r w:rsidRPr="0063693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02468" w14:textId="77777777" w:rsidR="00B00AC3" w:rsidRPr="00636931" w:rsidRDefault="00B00AC3" w:rsidP="000E40E5">
            <w:pPr>
              <w:pStyle w:val="rowtabella0"/>
              <w:jc w:val="center"/>
              <w:rPr>
                <w:color w:val="002060"/>
              </w:rPr>
            </w:pPr>
            <w:r w:rsidRPr="00636931">
              <w:rPr>
                <w:color w:val="002060"/>
              </w:rPr>
              <w:t>0</w:t>
            </w:r>
          </w:p>
        </w:tc>
      </w:tr>
    </w:tbl>
    <w:p w14:paraId="3846C432" w14:textId="77777777" w:rsidR="00B00AC3" w:rsidRPr="00636931" w:rsidRDefault="00B00AC3" w:rsidP="00B00AC3">
      <w:pPr>
        <w:pStyle w:val="breakline"/>
        <w:rPr>
          <w:rFonts w:eastAsiaTheme="minorEastAsia"/>
          <w:color w:val="002060"/>
        </w:rPr>
      </w:pPr>
    </w:p>
    <w:p w14:paraId="0DE17647" w14:textId="77777777" w:rsidR="00B00AC3" w:rsidRPr="00636931" w:rsidRDefault="00B00AC3" w:rsidP="00B00AC3">
      <w:pPr>
        <w:pStyle w:val="breakline"/>
        <w:rPr>
          <w:color w:val="002060"/>
        </w:rPr>
      </w:pPr>
    </w:p>
    <w:p w14:paraId="1D83398B" w14:textId="77777777" w:rsidR="00B00AC3" w:rsidRPr="00636931" w:rsidRDefault="00B00AC3" w:rsidP="00B00AC3">
      <w:pPr>
        <w:pStyle w:val="sottotitolocampionato10"/>
        <w:rPr>
          <w:color w:val="002060"/>
        </w:rPr>
      </w:pPr>
      <w:r w:rsidRPr="0063693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0AC3" w:rsidRPr="00636931" w14:paraId="02639048" w14:textId="77777777" w:rsidTr="000E40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3425E" w14:textId="77777777" w:rsidR="00B00AC3" w:rsidRPr="00636931" w:rsidRDefault="00B00AC3" w:rsidP="000E40E5">
            <w:pPr>
              <w:pStyle w:val="headertabella0"/>
              <w:rPr>
                <w:color w:val="002060"/>
              </w:rPr>
            </w:pPr>
            <w:r w:rsidRPr="006369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5E4D2" w14:textId="77777777" w:rsidR="00B00AC3" w:rsidRPr="00636931" w:rsidRDefault="00B00AC3" w:rsidP="000E40E5">
            <w:pPr>
              <w:pStyle w:val="headertabella0"/>
              <w:rPr>
                <w:color w:val="002060"/>
              </w:rPr>
            </w:pPr>
            <w:r w:rsidRPr="006369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80981" w14:textId="77777777" w:rsidR="00B00AC3" w:rsidRPr="00636931" w:rsidRDefault="00B00AC3" w:rsidP="000E40E5">
            <w:pPr>
              <w:pStyle w:val="headertabella0"/>
              <w:rPr>
                <w:color w:val="002060"/>
              </w:rPr>
            </w:pPr>
            <w:r w:rsidRPr="006369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18310" w14:textId="77777777" w:rsidR="00B00AC3" w:rsidRPr="00636931" w:rsidRDefault="00B00AC3" w:rsidP="000E40E5">
            <w:pPr>
              <w:pStyle w:val="headertabella0"/>
              <w:rPr>
                <w:color w:val="002060"/>
              </w:rPr>
            </w:pPr>
            <w:r w:rsidRPr="006369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DD78C" w14:textId="77777777" w:rsidR="00B00AC3" w:rsidRPr="00636931" w:rsidRDefault="00B00AC3" w:rsidP="000E40E5">
            <w:pPr>
              <w:pStyle w:val="headertabella0"/>
              <w:rPr>
                <w:color w:val="002060"/>
              </w:rPr>
            </w:pPr>
            <w:r w:rsidRPr="006369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314CA" w14:textId="77777777" w:rsidR="00B00AC3" w:rsidRPr="00636931" w:rsidRDefault="00B00AC3" w:rsidP="000E40E5">
            <w:pPr>
              <w:pStyle w:val="headertabella0"/>
              <w:rPr>
                <w:color w:val="002060"/>
              </w:rPr>
            </w:pPr>
            <w:r w:rsidRPr="006369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157AF" w14:textId="77777777" w:rsidR="00B00AC3" w:rsidRPr="00636931" w:rsidRDefault="00B00AC3" w:rsidP="000E40E5">
            <w:pPr>
              <w:pStyle w:val="headertabella0"/>
              <w:rPr>
                <w:color w:val="002060"/>
              </w:rPr>
            </w:pPr>
            <w:r w:rsidRPr="006369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DA74B" w14:textId="77777777" w:rsidR="00B00AC3" w:rsidRPr="00636931" w:rsidRDefault="00B00AC3" w:rsidP="000E40E5">
            <w:pPr>
              <w:pStyle w:val="headertabella0"/>
              <w:rPr>
                <w:color w:val="002060"/>
              </w:rPr>
            </w:pPr>
            <w:r w:rsidRPr="006369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7D678" w14:textId="77777777" w:rsidR="00B00AC3" w:rsidRPr="00636931" w:rsidRDefault="00B00AC3" w:rsidP="000E40E5">
            <w:pPr>
              <w:pStyle w:val="headertabella0"/>
              <w:rPr>
                <w:color w:val="002060"/>
              </w:rPr>
            </w:pPr>
            <w:r w:rsidRPr="006369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B7490" w14:textId="77777777" w:rsidR="00B00AC3" w:rsidRPr="00636931" w:rsidRDefault="00B00AC3" w:rsidP="000E40E5">
            <w:pPr>
              <w:pStyle w:val="headertabella0"/>
              <w:rPr>
                <w:color w:val="002060"/>
              </w:rPr>
            </w:pPr>
            <w:r w:rsidRPr="00636931">
              <w:rPr>
                <w:color w:val="002060"/>
              </w:rPr>
              <w:t>PE</w:t>
            </w:r>
          </w:p>
        </w:tc>
      </w:tr>
      <w:tr w:rsidR="00B00AC3" w:rsidRPr="00636931" w14:paraId="0945A5E7" w14:textId="77777777" w:rsidTr="000E40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A2D713" w14:textId="77777777" w:rsidR="00B00AC3" w:rsidRPr="00636931" w:rsidRDefault="00B00AC3" w:rsidP="000E40E5">
            <w:pPr>
              <w:pStyle w:val="rowtabella0"/>
              <w:rPr>
                <w:color w:val="002060"/>
              </w:rPr>
            </w:pPr>
            <w:r w:rsidRPr="00636931">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1C13B" w14:textId="77777777" w:rsidR="00B00AC3" w:rsidRPr="00636931" w:rsidRDefault="00B00AC3" w:rsidP="000E40E5">
            <w:pPr>
              <w:pStyle w:val="rowtabella0"/>
              <w:jc w:val="center"/>
              <w:rPr>
                <w:color w:val="002060"/>
              </w:rPr>
            </w:pPr>
            <w:r w:rsidRPr="0063693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ED04C"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9C19D"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55AE3"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C6872"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FA250" w14:textId="77777777" w:rsidR="00B00AC3" w:rsidRPr="00636931" w:rsidRDefault="00B00AC3" w:rsidP="000E40E5">
            <w:pPr>
              <w:pStyle w:val="rowtabella0"/>
              <w:jc w:val="center"/>
              <w:rPr>
                <w:color w:val="002060"/>
              </w:rPr>
            </w:pPr>
            <w:r w:rsidRPr="0063693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29E64" w14:textId="77777777" w:rsidR="00B00AC3" w:rsidRPr="00636931" w:rsidRDefault="00B00AC3" w:rsidP="000E40E5">
            <w:pPr>
              <w:pStyle w:val="rowtabella0"/>
              <w:jc w:val="center"/>
              <w:rPr>
                <w:color w:val="002060"/>
              </w:rPr>
            </w:pPr>
            <w:r w:rsidRPr="0063693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35F89" w14:textId="77777777" w:rsidR="00B00AC3" w:rsidRPr="00636931" w:rsidRDefault="00B00AC3" w:rsidP="000E40E5">
            <w:pPr>
              <w:pStyle w:val="rowtabella0"/>
              <w:jc w:val="center"/>
              <w:rPr>
                <w:color w:val="002060"/>
              </w:rPr>
            </w:pPr>
            <w:r w:rsidRPr="0063693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4D254" w14:textId="77777777" w:rsidR="00B00AC3" w:rsidRPr="00636931" w:rsidRDefault="00B00AC3" w:rsidP="000E40E5">
            <w:pPr>
              <w:pStyle w:val="rowtabella0"/>
              <w:jc w:val="center"/>
              <w:rPr>
                <w:color w:val="002060"/>
              </w:rPr>
            </w:pPr>
            <w:r w:rsidRPr="00636931">
              <w:rPr>
                <w:color w:val="002060"/>
              </w:rPr>
              <w:t>0</w:t>
            </w:r>
          </w:p>
        </w:tc>
      </w:tr>
      <w:tr w:rsidR="00B00AC3" w:rsidRPr="00636931" w14:paraId="74BEBBC2"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FA4A09" w14:textId="77777777" w:rsidR="00B00AC3" w:rsidRPr="00636931" w:rsidRDefault="00B00AC3" w:rsidP="000E40E5">
            <w:pPr>
              <w:pStyle w:val="rowtabella0"/>
              <w:rPr>
                <w:color w:val="002060"/>
              </w:rPr>
            </w:pPr>
            <w:r w:rsidRPr="00636931">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212C" w14:textId="77777777" w:rsidR="00B00AC3" w:rsidRPr="00636931" w:rsidRDefault="00B00AC3" w:rsidP="000E40E5">
            <w:pPr>
              <w:pStyle w:val="rowtabella0"/>
              <w:jc w:val="center"/>
              <w:rPr>
                <w:color w:val="002060"/>
              </w:rPr>
            </w:pPr>
            <w:r w:rsidRPr="0063693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07005"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66442"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0F5CB"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240F7"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323DD" w14:textId="77777777" w:rsidR="00B00AC3" w:rsidRPr="00636931" w:rsidRDefault="00B00AC3" w:rsidP="000E40E5">
            <w:pPr>
              <w:pStyle w:val="rowtabella0"/>
              <w:jc w:val="center"/>
              <w:rPr>
                <w:color w:val="002060"/>
              </w:rPr>
            </w:pPr>
            <w:r w:rsidRPr="0063693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B0D8" w14:textId="77777777" w:rsidR="00B00AC3" w:rsidRPr="00636931" w:rsidRDefault="00B00AC3" w:rsidP="000E40E5">
            <w:pPr>
              <w:pStyle w:val="rowtabella0"/>
              <w:jc w:val="center"/>
              <w:rPr>
                <w:color w:val="002060"/>
              </w:rPr>
            </w:pPr>
            <w:r w:rsidRPr="0063693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44D52" w14:textId="77777777" w:rsidR="00B00AC3" w:rsidRPr="00636931" w:rsidRDefault="00B00AC3" w:rsidP="000E40E5">
            <w:pPr>
              <w:pStyle w:val="rowtabella0"/>
              <w:jc w:val="center"/>
              <w:rPr>
                <w:color w:val="002060"/>
              </w:rPr>
            </w:pPr>
            <w:r w:rsidRPr="0063693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7308F" w14:textId="77777777" w:rsidR="00B00AC3" w:rsidRPr="00636931" w:rsidRDefault="00B00AC3" w:rsidP="000E40E5">
            <w:pPr>
              <w:pStyle w:val="rowtabella0"/>
              <w:jc w:val="center"/>
              <w:rPr>
                <w:color w:val="002060"/>
              </w:rPr>
            </w:pPr>
            <w:r w:rsidRPr="00636931">
              <w:rPr>
                <w:color w:val="002060"/>
              </w:rPr>
              <w:t>0</w:t>
            </w:r>
          </w:p>
        </w:tc>
      </w:tr>
      <w:tr w:rsidR="00B00AC3" w:rsidRPr="00636931" w14:paraId="45FA443E"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5EB33" w14:textId="77777777" w:rsidR="00B00AC3" w:rsidRPr="00636931" w:rsidRDefault="00B00AC3" w:rsidP="000E40E5">
            <w:pPr>
              <w:pStyle w:val="rowtabella0"/>
              <w:rPr>
                <w:color w:val="002060"/>
              </w:rPr>
            </w:pPr>
            <w:r w:rsidRPr="00636931">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CE8C2" w14:textId="77777777" w:rsidR="00B00AC3" w:rsidRPr="00636931" w:rsidRDefault="00B00AC3" w:rsidP="000E40E5">
            <w:pPr>
              <w:pStyle w:val="rowtabella0"/>
              <w:jc w:val="center"/>
              <w:rPr>
                <w:color w:val="002060"/>
              </w:rPr>
            </w:pPr>
            <w:r w:rsidRPr="0063693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A1D2A"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DA10F"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89D42"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5BA86"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1A6CE" w14:textId="77777777" w:rsidR="00B00AC3" w:rsidRPr="00636931" w:rsidRDefault="00B00AC3" w:rsidP="000E40E5">
            <w:pPr>
              <w:pStyle w:val="rowtabella0"/>
              <w:jc w:val="center"/>
              <w:rPr>
                <w:color w:val="002060"/>
              </w:rPr>
            </w:pPr>
            <w:r w:rsidRPr="0063693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91E0E" w14:textId="77777777" w:rsidR="00B00AC3" w:rsidRPr="00636931" w:rsidRDefault="00B00AC3" w:rsidP="000E40E5">
            <w:pPr>
              <w:pStyle w:val="rowtabella0"/>
              <w:jc w:val="center"/>
              <w:rPr>
                <w:color w:val="002060"/>
              </w:rPr>
            </w:pPr>
            <w:r w:rsidRPr="0063693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2C42B" w14:textId="77777777" w:rsidR="00B00AC3" w:rsidRPr="00636931" w:rsidRDefault="00B00AC3" w:rsidP="000E40E5">
            <w:pPr>
              <w:pStyle w:val="rowtabella0"/>
              <w:jc w:val="center"/>
              <w:rPr>
                <w:color w:val="002060"/>
              </w:rPr>
            </w:pPr>
            <w:r w:rsidRPr="0063693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C9197" w14:textId="77777777" w:rsidR="00B00AC3" w:rsidRPr="00636931" w:rsidRDefault="00B00AC3" w:rsidP="000E40E5">
            <w:pPr>
              <w:pStyle w:val="rowtabella0"/>
              <w:jc w:val="center"/>
              <w:rPr>
                <w:color w:val="002060"/>
              </w:rPr>
            </w:pPr>
            <w:r w:rsidRPr="00636931">
              <w:rPr>
                <w:color w:val="002060"/>
              </w:rPr>
              <w:t>0</w:t>
            </w:r>
          </w:p>
        </w:tc>
      </w:tr>
      <w:tr w:rsidR="00B00AC3" w:rsidRPr="00636931" w14:paraId="469EEBF5"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18D810" w14:textId="77777777" w:rsidR="00B00AC3" w:rsidRPr="00636931" w:rsidRDefault="00B00AC3" w:rsidP="000E40E5">
            <w:pPr>
              <w:pStyle w:val="rowtabella0"/>
              <w:rPr>
                <w:color w:val="002060"/>
              </w:rPr>
            </w:pPr>
            <w:r w:rsidRPr="00636931">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5B9FA" w14:textId="77777777" w:rsidR="00B00AC3" w:rsidRPr="00636931" w:rsidRDefault="00B00AC3" w:rsidP="000E40E5">
            <w:pPr>
              <w:pStyle w:val="rowtabella0"/>
              <w:jc w:val="center"/>
              <w:rPr>
                <w:color w:val="002060"/>
              </w:rPr>
            </w:pPr>
            <w:r w:rsidRPr="0063693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C6F55"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7DC9B"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70026"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D8379"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9B8B5" w14:textId="77777777" w:rsidR="00B00AC3" w:rsidRPr="00636931" w:rsidRDefault="00B00AC3" w:rsidP="000E40E5">
            <w:pPr>
              <w:pStyle w:val="rowtabella0"/>
              <w:jc w:val="center"/>
              <w:rPr>
                <w:color w:val="002060"/>
              </w:rPr>
            </w:pPr>
            <w:r w:rsidRPr="0063693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FEC58" w14:textId="77777777" w:rsidR="00B00AC3" w:rsidRPr="00636931" w:rsidRDefault="00B00AC3" w:rsidP="000E40E5">
            <w:pPr>
              <w:pStyle w:val="rowtabella0"/>
              <w:jc w:val="center"/>
              <w:rPr>
                <w:color w:val="002060"/>
              </w:rPr>
            </w:pPr>
            <w:r w:rsidRPr="0063693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B7B8" w14:textId="77777777" w:rsidR="00B00AC3" w:rsidRPr="00636931" w:rsidRDefault="00B00AC3" w:rsidP="000E40E5">
            <w:pPr>
              <w:pStyle w:val="rowtabella0"/>
              <w:jc w:val="center"/>
              <w:rPr>
                <w:color w:val="002060"/>
              </w:rPr>
            </w:pPr>
            <w:r w:rsidRPr="0063693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70030" w14:textId="77777777" w:rsidR="00B00AC3" w:rsidRPr="00636931" w:rsidRDefault="00B00AC3" w:rsidP="000E40E5">
            <w:pPr>
              <w:pStyle w:val="rowtabella0"/>
              <w:jc w:val="center"/>
              <w:rPr>
                <w:color w:val="002060"/>
              </w:rPr>
            </w:pPr>
            <w:r w:rsidRPr="00636931">
              <w:rPr>
                <w:color w:val="002060"/>
              </w:rPr>
              <w:t>0</w:t>
            </w:r>
          </w:p>
        </w:tc>
      </w:tr>
      <w:tr w:rsidR="00B00AC3" w:rsidRPr="00636931" w14:paraId="274F5CD8"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CEEA86" w14:textId="77777777" w:rsidR="00B00AC3" w:rsidRPr="00636931" w:rsidRDefault="00B00AC3" w:rsidP="000E40E5">
            <w:pPr>
              <w:pStyle w:val="rowtabella0"/>
              <w:rPr>
                <w:color w:val="002060"/>
              </w:rPr>
            </w:pPr>
            <w:r w:rsidRPr="00636931">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7EC52" w14:textId="77777777" w:rsidR="00B00AC3" w:rsidRPr="00636931" w:rsidRDefault="00B00AC3" w:rsidP="000E40E5">
            <w:pPr>
              <w:pStyle w:val="rowtabella0"/>
              <w:jc w:val="center"/>
              <w:rPr>
                <w:color w:val="002060"/>
              </w:rPr>
            </w:pPr>
            <w:r w:rsidRPr="0063693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1F73B"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66C93"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00A97"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2E566"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749C8" w14:textId="77777777" w:rsidR="00B00AC3" w:rsidRPr="00636931" w:rsidRDefault="00B00AC3" w:rsidP="000E40E5">
            <w:pPr>
              <w:pStyle w:val="rowtabella0"/>
              <w:jc w:val="center"/>
              <w:rPr>
                <w:color w:val="002060"/>
              </w:rPr>
            </w:pPr>
            <w:r w:rsidRPr="0063693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63B52" w14:textId="77777777" w:rsidR="00B00AC3" w:rsidRPr="00636931" w:rsidRDefault="00B00AC3" w:rsidP="000E40E5">
            <w:pPr>
              <w:pStyle w:val="rowtabella0"/>
              <w:jc w:val="center"/>
              <w:rPr>
                <w:color w:val="002060"/>
              </w:rPr>
            </w:pPr>
            <w:r w:rsidRPr="0063693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EA56F" w14:textId="77777777" w:rsidR="00B00AC3" w:rsidRPr="00636931" w:rsidRDefault="00B00AC3" w:rsidP="000E40E5">
            <w:pPr>
              <w:pStyle w:val="rowtabella0"/>
              <w:jc w:val="center"/>
              <w:rPr>
                <w:color w:val="002060"/>
              </w:rPr>
            </w:pPr>
            <w:r w:rsidRPr="0063693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D7BB3" w14:textId="77777777" w:rsidR="00B00AC3" w:rsidRPr="00636931" w:rsidRDefault="00B00AC3" w:rsidP="000E40E5">
            <w:pPr>
              <w:pStyle w:val="rowtabella0"/>
              <w:jc w:val="center"/>
              <w:rPr>
                <w:color w:val="002060"/>
              </w:rPr>
            </w:pPr>
            <w:r w:rsidRPr="00636931">
              <w:rPr>
                <w:color w:val="002060"/>
              </w:rPr>
              <w:t>0</w:t>
            </w:r>
          </w:p>
        </w:tc>
      </w:tr>
      <w:tr w:rsidR="00B00AC3" w:rsidRPr="00636931" w14:paraId="27A31590"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A983A4" w14:textId="77777777" w:rsidR="00B00AC3" w:rsidRPr="00636931" w:rsidRDefault="00B00AC3" w:rsidP="000E40E5">
            <w:pPr>
              <w:pStyle w:val="rowtabella0"/>
              <w:rPr>
                <w:color w:val="002060"/>
              </w:rPr>
            </w:pPr>
            <w:r w:rsidRPr="00636931">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BF4C2" w14:textId="77777777" w:rsidR="00B00AC3" w:rsidRPr="00636931" w:rsidRDefault="00B00AC3" w:rsidP="000E40E5">
            <w:pPr>
              <w:pStyle w:val="rowtabella0"/>
              <w:jc w:val="center"/>
              <w:rPr>
                <w:color w:val="002060"/>
              </w:rPr>
            </w:pPr>
            <w:r w:rsidRPr="0063693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98992"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F90BD"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06F51"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22EE"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8009E" w14:textId="77777777" w:rsidR="00B00AC3" w:rsidRPr="00636931" w:rsidRDefault="00B00AC3" w:rsidP="000E40E5">
            <w:pPr>
              <w:pStyle w:val="rowtabella0"/>
              <w:jc w:val="center"/>
              <w:rPr>
                <w:color w:val="002060"/>
              </w:rPr>
            </w:pPr>
            <w:r w:rsidRPr="0063693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C866A" w14:textId="77777777" w:rsidR="00B00AC3" w:rsidRPr="00636931" w:rsidRDefault="00B00AC3" w:rsidP="000E40E5">
            <w:pPr>
              <w:pStyle w:val="rowtabella0"/>
              <w:jc w:val="center"/>
              <w:rPr>
                <w:color w:val="002060"/>
              </w:rPr>
            </w:pPr>
            <w:r w:rsidRPr="0063693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D6242"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F37F9" w14:textId="77777777" w:rsidR="00B00AC3" w:rsidRPr="00636931" w:rsidRDefault="00B00AC3" w:rsidP="000E40E5">
            <w:pPr>
              <w:pStyle w:val="rowtabella0"/>
              <w:jc w:val="center"/>
              <w:rPr>
                <w:color w:val="002060"/>
              </w:rPr>
            </w:pPr>
            <w:r w:rsidRPr="00636931">
              <w:rPr>
                <w:color w:val="002060"/>
              </w:rPr>
              <w:t>0</w:t>
            </w:r>
          </w:p>
        </w:tc>
      </w:tr>
      <w:tr w:rsidR="00B00AC3" w:rsidRPr="00636931" w14:paraId="2C95E6C9"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7F0171" w14:textId="77777777" w:rsidR="00B00AC3" w:rsidRPr="00636931" w:rsidRDefault="00B00AC3" w:rsidP="000E40E5">
            <w:pPr>
              <w:pStyle w:val="rowtabella0"/>
              <w:rPr>
                <w:color w:val="002060"/>
              </w:rPr>
            </w:pPr>
            <w:r w:rsidRPr="00636931">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71482" w14:textId="77777777" w:rsidR="00B00AC3" w:rsidRPr="00636931" w:rsidRDefault="00B00AC3" w:rsidP="000E40E5">
            <w:pPr>
              <w:pStyle w:val="rowtabella0"/>
              <w:jc w:val="center"/>
              <w:rPr>
                <w:color w:val="002060"/>
              </w:rPr>
            </w:pPr>
            <w:r w:rsidRPr="0063693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A8B81"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6AA42"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E6A04"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5CC3C"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8D6CA" w14:textId="77777777" w:rsidR="00B00AC3" w:rsidRPr="00636931" w:rsidRDefault="00B00AC3" w:rsidP="000E40E5">
            <w:pPr>
              <w:pStyle w:val="rowtabella0"/>
              <w:jc w:val="center"/>
              <w:rPr>
                <w:color w:val="002060"/>
              </w:rPr>
            </w:pPr>
            <w:r w:rsidRPr="0063693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4D7AE" w14:textId="77777777" w:rsidR="00B00AC3" w:rsidRPr="00636931" w:rsidRDefault="00B00AC3" w:rsidP="000E40E5">
            <w:pPr>
              <w:pStyle w:val="rowtabella0"/>
              <w:jc w:val="center"/>
              <w:rPr>
                <w:color w:val="002060"/>
              </w:rPr>
            </w:pPr>
            <w:r w:rsidRPr="0063693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2EEF2"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5B7B8" w14:textId="77777777" w:rsidR="00B00AC3" w:rsidRPr="00636931" w:rsidRDefault="00B00AC3" w:rsidP="000E40E5">
            <w:pPr>
              <w:pStyle w:val="rowtabella0"/>
              <w:jc w:val="center"/>
              <w:rPr>
                <w:color w:val="002060"/>
              </w:rPr>
            </w:pPr>
            <w:r w:rsidRPr="00636931">
              <w:rPr>
                <w:color w:val="002060"/>
              </w:rPr>
              <w:t>0</w:t>
            </w:r>
          </w:p>
        </w:tc>
      </w:tr>
      <w:tr w:rsidR="00B00AC3" w:rsidRPr="00636931" w14:paraId="2A278CEA"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377CD" w14:textId="77777777" w:rsidR="00B00AC3" w:rsidRPr="00636931" w:rsidRDefault="00B00AC3" w:rsidP="000E40E5">
            <w:pPr>
              <w:pStyle w:val="rowtabella0"/>
              <w:rPr>
                <w:color w:val="002060"/>
              </w:rPr>
            </w:pPr>
            <w:r w:rsidRPr="00636931">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7B197"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4B796"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3C524"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ED324"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6D67B"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F14B0" w14:textId="77777777" w:rsidR="00B00AC3" w:rsidRPr="00636931" w:rsidRDefault="00B00AC3" w:rsidP="000E40E5">
            <w:pPr>
              <w:pStyle w:val="rowtabella0"/>
              <w:jc w:val="center"/>
              <w:rPr>
                <w:color w:val="002060"/>
              </w:rPr>
            </w:pPr>
            <w:r w:rsidRPr="0063693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95BEA" w14:textId="77777777" w:rsidR="00B00AC3" w:rsidRPr="00636931" w:rsidRDefault="00B00AC3" w:rsidP="000E40E5">
            <w:pPr>
              <w:pStyle w:val="rowtabella0"/>
              <w:jc w:val="center"/>
              <w:rPr>
                <w:color w:val="002060"/>
              </w:rPr>
            </w:pPr>
            <w:r w:rsidRPr="0063693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7C76B"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A428A" w14:textId="77777777" w:rsidR="00B00AC3" w:rsidRPr="00636931" w:rsidRDefault="00B00AC3" w:rsidP="000E40E5">
            <w:pPr>
              <w:pStyle w:val="rowtabella0"/>
              <w:jc w:val="center"/>
              <w:rPr>
                <w:color w:val="002060"/>
              </w:rPr>
            </w:pPr>
            <w:r w:rsidRPr="00636931">
              <w:rPr>
                <w:color w:val="002060"/>
              </w:rPr>
              <w:t>0</w:t>
            </w:r>
          </w:p>
        </w:tc>
      </w:tr>
      <w:tr w:rsidR="00B00AC3" w:rsidRPr="00636931" w14:paraId="19357EAA"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55AC3F" w14:textId="77777777" w:rsidR="00B00AC3" w:rsidRPr="00636931" w:rsidRDefault="00B00AC3" w:rsidP="000E40E5">
            <w:pPr>
              <w:pStyle w:val="rowtabella0"/>
              <w:rPr>
                <w:color w:val="002060"/>
              </w:rPr>
            </w:pPr>
            <w:r w:rsidRPr="00636931">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DD26A"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E0B12"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B6DDB"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24CDD"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BA01E"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A4C9B" w14:textId="77777777" w:rsidR="00B00AC3" w:rsidRPr="00636931" w:rsidRDefault="00B00AC3" w:rsidP="000E40E5">
            <w:pPr>
              <w:pStyle w:val="rowtabella0"/>
              <w:jc w:val="center"/>
              <w:rPr>
                <w:color w:val="002060"/>
              </w:rPr>
            </w:pPr>
            <w:r w:rsidRPr="0063693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9A882" w14:textId="77777777" w:rsidR="00B00AC3" w:rsidRPr="00636931" w:rsidRDefault="00B00AC3" w:rsidP="000E40E5">
            <w:pPr>
              <w:pStyle w:val="rowtabella0"/>
              <w:jc w:val="center"/>
              <w:rPr>
                <w:color w:val="002060"/>
              </w:rPr>
            </w:pPr>
            <w:r w:rsidRPr="0063693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240AB"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7B7DE" w14:textId="77777777" w:rsidR="00B00AC3" w:rsidRPr="00636931" w:rsidRDefault="00B00AC3" w:rsidP="000E40E5">
            <w:pPr>
              <w:pStyle w:val="rowtabella0"/>
              <w:jc w:val="center"/>
              <w:rPr>
                <w:color w:val="002060"/>
              </w:rPr>
            </w:pPr>
            <w:r w:rsidRPr="00636931">
              <w:rPr>
                <w:color w:val="002060"/>
              </w:rPr>
              <w:t>0</w:t>
            </w:r>
          </w:p>
        </w:tc>
      </w:tr>
      <w:tr w:rsidR="00B00AC3" w:rsidRPr="00636931" w14:paraId="7F4B6A38"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91062" w14:textId="77777777" w:rsidR="00B00AC3" w:rsidRPr="00636931" w:rsidRDefault="00B00AC3" w:rsidP="000E40E5">
            <w:pPr>
              <w:pStyle w:val="rowtabella0"/>
              <w:rPr>
                <w:color w:val="002060"/>
              </w:rPr>
            </w:pPr>
            <w:r w:rsidRPr="00636931">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64429"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1BA73"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ABACD"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D0909"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091CF"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68F7C" w14:textId="77777777" w:rsidR="00B00AC3" w:rsidRPr="00636931" w:rsidRDefault="00B00AC3" w:rsidP="000E40E5">
            <w:pPr>
              <w:pStyle w:val="rowtabella0"/>
              <w:jc w:val="center"/>
              <w:rPr>
                <w:color w:val="002060"/>
              </w:rPr>
            </w:pPr>
            <w:r w:rsidRPr="0063693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B675C" w14:textId="77777777" w:rsidR="00B00AC3" w:rsidRPr="00636931" w:rsidRDefault="00B00AC3" w:rsidP="000E40E5">
            <w:pPr>
              <w:pStyle w:val="rowtabella0"/>
              <w:jc w:val="center"/>
              <w:rPr>
                <w:color w:val="002060"/>
              </w:rPr>
            </w:pPr>
            <w:r w:rsidRPr="0063693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8E9B2" w14:textId="77777777" w:rsidR="00B00AC3" w:rsidRPr="00636931" w:rsidRDefault="00B00AC3" w:rsidP="000E40E5">
            <w:pPr>
              <w:pStyle w:val="rowtabella0"/>
              <w:jc w:val="center"/>
              <w:rPr>
                <w:color w:val="002060"/>
              </w:rPr>
            </w:pPr>
            <w:r w:rsidRPr="0063693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A311F" w14:textId="77777777" w:rsidR="00B00AC3" w:rsidRPr="00636931" w:rsidRDefault="00B00AC3" w:rsidP="000E40E5">
            <w:pPr>
              <w:pStyle w:val="rowtabella0"/>
              <w:jc w:val="center"/>
              <w:rPr>
                <w:color w:val="002060"/>
              </w:rPr>
            </w:pPr>
            <w:r w:rsidRPr="00636931">
              <w:rPr>
                <w:color w:val="002060"/>
              </w:rPr>
              <w:t>0</w:t>
            </w:r>
          </w:p>
        </w:tc>
      </w:tr>
      <w:tr w:rsidR="00B00AC3" w:rsidRPr="00636931" w14:paraId="2C527822"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36DF35" w14:textId="77777777" w:rsidR="00B00AC3" w:rsidRPr="00636931" w:rsidRDefault="00B00AC3" w:rsidP="000E40E5">
            <w:pPr>
              <w:pStyle w:val="rowtabella0"/>
              <w:rPr>
                <w:color w:val="002060"/>
                <w:lang w:val="es-ES"/>
              </w:rPr>
            </w:pPr>
            <w:r w:rsidRPr="00636931">
              <w:rPr>
                <w:color w:val="002060"/>
                <w:lang w:val="es-E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DA747"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74362"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0D25B"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B90A"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16F27"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1FFAF" w14:textId="77777777" w:rsidR="00B00AC3" w:rsidRPr="00636931" w:rsidRDefault="00B00AC3" w:rsidP="000E40E5">
            <w:pPr>
              <w:pStyle w:val="rowtabella0"/>
              <w:jc w:val="center"/>
              <w:rPr>
                <w:color w:val="002060"/>
              </w:rPr>
            </w:pPr>
            <w:r w:rsidRPr="0063693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AD895" w14:textId="77777777" w:rsidR="00B00AC3" w:rsidRPr="00636931" w:rsidRDefault="00B00AC3" w:rsidP="000E40E5">
            <w:pPr>
              <w:pStyle w:val="rowtabella0"/>
              <w:jc w:val="center"/>
              <w:rPr>
                <w:color w:val="002060"/>
              </w:rPr>
            </w:pPr>
            <w:r w:rsidRPr="00636931">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39735" w14:textId="77777777" w:rsidR="00B00AC3" w:rsidRPr="00636931" w:rsidRDefault="00B00AC3" w:rsidP="000E40E5">
            <w:pPr>
              <w:pStyle w:val="rowtabella0"/>
              <w:jc w:val="center"/>
              <w:rPr>
                <w:color w:val="002060"/>
              </w:rPr>
            </w:pPr>
            <w:r w:rsidRPr="0063693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CA63F" w14:textId="77777777" w:rsidR="00B00AC3" w:rsidRPr="00636931" w:rsidRDefault="00B00AC3" w:rsidP="000E40E5">
            <w:pPr>
              <w:pStyle w:val="rowtabella0"/>
              <w:jc w:val="center"/>
              <w:rPr>
                <w:color w:val="002060"/>
              </w:rPr>
            </w:pPr>
            <w:r w:rsidRPr="00636931">
              <w:rPr>
                <w:color w:val="002060"/>
              </w:rPr>
              <w:t>0</w:t>
            </w:r>
          </w:p>
        </w:tc>
      </w:tr>
      <w:tr w:rsidR="00B00AC3" w:rsidRPr="00636931" w14:paraId="10C4F2D2" w14:textId="77777777" w:rsidTr="000E40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D7817F" w14:textId="77777777" w:rsidR="00B00AC3" w:rsidRPr="00636931" w:rsidRDefault="00B00AC3" w:rsidP="000E40E5">
            <w:pPr>
              <w:pStyle w:val="rowtabella0"/>
              <w:rPr>
                <w:color w:val="002060"/>
              </w:rPr>
            </w:pPr>
            <w:r w:rsidRPr="00636931">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FDA79"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D3F2E"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D9EC7"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114AD"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32FA1"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6F3DB" w14:textId="77777777" w:rsidR="00B00AC3" w:rsidRPr="00636931" w:rsidRDefault="00B00AC3" w:rsidP="000E40E5">
            <w:pPr>
              <w:pStyle w:val="rowtabella0"/>
              <w:jc w:val="center"/>
              <w:rPr>
                <w:color w:val="002060"/>
              </w:rPr>
            </w:pPr>
            <w:r w:rsidRPr="0063693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5CD28" w14:textId="77777777" w:rsidR="00B00AC3" w:rsidRPr="00636931" w:rsidRDefault="00B00AC3" w:rsidP="000E40E5">
            <w:pPr>
              <w:pStyle w:val="rowtabella0"/>
              <w:jc w:val="center"/>
              <w:rPr>
                <w:color w:val="002060"/>
              </w:rPr>
            </w:pPr>
            <w:r w:rsidRPr="00636931">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C6500" w14:textId="77777777" w:rsidR="00B00AC3" w:rsidRPr="00636931" w:rsidRDefault="00B00AC3" w:rsidP="000E40E5">
            <w:pPr>
              <w:pStyle w:val="rowtabella0"/>
              <w:jc w:val="center"/>
              <w:rPr>
                <w:color w:val="002060"/>
              </w:rPr>
            </w:pPr>
            <w:r w:rsidRPr="0063693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B994E" w14:textId="77777777" w:rsidR="00B00AC3" w:rsidRPr="00636931" w:rsidRDefault="00B00AC3" w:rsidP="000E40E5">
            <w:pPr>
              <w:pStyle w:val="rowtabella0"/>
              <w:jc w:val="center"/>
              <w:rPr>
                <w:color w:val="002060"/>
              </w:rPr>
            </w:pPr>
            <w:r w:rsidRPr="00636931">
              <w:rPr>
                <w:color w:val="002060"/>
              </w:rPr>
              <w:t>0</w:t>
            </w:r>
          </w:p>
        </w:tc>
      </w:tr>
    </w:tbl>
    <w:p w14:paraId="6EA41F94" w14:textId="77777777" w:rsidR="00B00AC3" w:rsidRPr="00636931" w:rsidRDefault="00B00AC3" w:rsidP="00B00AC3">
      <w:pPr>
        <w:pStyle w:val="breakline"/>
        <w:rPr>
          <w:rFonts w:eastAsiaTheme="minorEastAsia"/>
          <w:color w:val="002060"/>
        </w:rPr>
      </w:pPr>
    </w:p>
    <w:p w14:paraId="295C60EF" w14:textId="77777777" w:rsidR="00B00AC3" w:rsidRPr="00636931" w:rsidRDefault="00B00AC3" w:rsidP="00B00AC3">
      <w:pPr>
        <w:pStyle w:val="breakline"/>
        <w:rPr>
          <w:color w:val="002060"/>
        </w:rPr>
      </w:pPr>
    </w:p>
    <w:p w14:paraId="57FF8784" w14:textId="77777777" w:rsidR="00B00AC3" w:rsidRPr="00636931" w:rsidRDefault="00B00AC3" w:rsidP="00B00AC3">
      <w:pPr>
        <w:pStyle w:val="sottotitolocampionato10"/>
        <w:rPr>
          <w:color w:val="002060"/>
        </w:rPr>
      </w:pPr>
      <w:r w:rsidRPr="0063693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0AC3" w:rsidRPr="00636931" w14:paraId="7C425DD4" w14:textId="77777777" w:rsidTr="000E40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EB2DE" w14:textId="77777777" w:rsidR="00B00AC3" w:rsidRPr="00636931" w:rsidRDefault="00B00AC3" w:rsidP="000E40E5">
            <w:pPr>
              <w:pStyle w:val="headertabella0"/>
              <w:rPr>
                <w:color w:val="002060"/>
              </w:rPr>
            </w:pPr>
            <w:r w:rsidRPr="006369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08EF1" w14:textId="77777777" w:rsidR="00B00AC3" w:rsidRPr="00636931" w:rsidRDefault="00B00AC3" w:rsidP="000E40E5">
            <w:pPr>
              <w:pStyle w:val="headertabella0"/>
              <w:rPr>
                <w:color w:val="002060"/>
              </w:rPr>
            </w:pPr>
            <w:r w:rsidRPr="006369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89867" w14:textId="77777777" w:rsidR="00B00AC3" w:rsidRPr="00636931" w:rsidRDefault="00B00AC3" w:rsidP="000E40E5">
            <w:pPr>
              <w:pStyle w:val="headertabella0"/>
              <w:rPr>
                <w:color w:val="002060"/>
              </w:rPr>
            </w:pPr>
            <w:r w:rsidRPr="006369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B9F74" w14:textId="77777777" w:rsidR="00B00AC3" w:rsidRPr="00636931" w:rsidRDefault="00B00AC3" w:rsidP="000E40E5">
            <w:pPr>
              <w:pStyle w:val="headertabella0"/>
              <w:rPr>
                <w:color w:val="002060"/>
              </w:rPr>
            </w:pPr>
            <w:r w:rsidRPr="006369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0FE89" w14:textId="77777777" w:rsidR="00B00AC3" w:rsidRPr="00636931" w:rsidRDefault="00B00AC3" w:rsidP="000E40E5">
            <w:pPr>
              <w:pStyle w:val="headertabella0"/>
              <w:rPr>
                <w:color w:val="002060"/>
              </w:rPr>
            </w:pPr>
            <w:r w:rsidRPr="006369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175A2" w14:textId="77777777" w:rsidR="00B00AC3" w:rsidRPr="00636931" w:rsidRDefault="00B00AC3" w:rsidP="000E40E5">
            <w:pPr>
              <w:pStyle w:val="headertabella0"/>
              <w:rPr>
                <w:color w:val="002060"/>
              </w:rPr>
            </w:pPr>
            <w:r w:rsidRPr="006369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A939B" w14:textId="77777777" w:rsidR="00B00AC3" w:rsidRPr="00636931" w:rsidRDefault="00B00AC3" w:rsidP="000E40E5">
            <w:pPr>
              <w:pStyle w:val="headertabella0"/>
              <w:rPr>
                <w:color w:val="002060"/>
              </w:rPr>
            </w:pPr>
            <w:r w:rsidRPr="006369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D6D4A" w14:textId="77777777" w:rsidR="00B00AC3" w:rsidRPr="00636931" w:rsidRDefault="00B00AC3" w:rsidP="000E40E5">
            <w:pPr>
              <w:pStyle w:val="headertabella0"/>
              <w:rPr>
                <w:color w:val="002060"/>
              </w:rPr>
            </w:pPr>
            <w:r w:rsidRPr="006369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66A68" w14:textId="77777777" w:rsidR="00B00AC3" w:rsidRPr="00636931" w:rsidRDefault="00B00AC3" w:rsidP="000E40E5">
            <w:pPr>
              <w:pStyle w:val="headertabella0"/>
              <w:rPr>
                <w:color w:val="002060"/>
              </w:rPr>
            </w:pPr>
            <w:r w:rsidRPr="006369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CC5F1" w14:textId="77777777" w:rsidR="00B00AC3" w:rsidRPr="00636931" w:rsidRDefault="00B00AC3" w:rsidP="000E40E5">
            <w:pPr>
              <w:pStyle w:val="headertabella0"/>
              <w:rPr>
                <w:color w:val="002060"/>
              </w:rPr>
            </w:pPr>
            <w:r w:rsidRPr="00636931">
              <w:rPr>
                <w:color w:val="002060"/>
              </w:rPr>
              <w:t>PE</w:t>
            </w:r>
          </w:p>
        </w:tc>
      </w:tr>
      <w:tr w:rsidR="00B00AC3" w:rsidRPr="00636931" w14:paraId="70D84ACE" w14:textId="77777777" w:rsidTr="000E40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167F76" w14:textId="77777777" w:rsidR="00B00AC3" w:rsidRPr="00636931" w:rsidRDefault="00B00AC3" w:rsidP="000E40E5">
            <w:pPr>
              <w:pStyle w:val="rowtabella0"/>
              <w:rPr>
                <w:color w:val="002060"/>
              </w:rPr>
            </w:pPr>
            <w:r w:rsidRPr="00636931">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49109" w14:textId="77777777" w:rsidR="00B00AC3" w:rsidRPr="00636931" w:rsidRDefault="00B00AC3" w:rsidP="000E40E5">
            <w:pPr>
              <w:pStyle w:val="rowtabella0"/>
              <w:jc w:val="center"/>
              <w:rPr>
                <w:color w:val="002060"/>
              </w:rPr>
            </w:pPr>
            <w:r w:rsidRPr="0063693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CBE78"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3BDEA"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975F4"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ED11B"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8CCE1" w14:textId="77777777" w:rsidR="00B00AC3" w:rsidRPr="00636931" w:rsidRDefault="00B00AC3" w:rsidP="000E40E5">
            <w:pPr>
              <w:pStyle w:val="rowtabella0"/>
              <w:jc w:val="center"/>
              <w:rPr>
                <w:color w:val="002060"/>
              </w:rPr>
            </w:pPr>
            <w:r w:rsidRPr="00636931">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8A5EF" w14:textId="77777777" w:rsidR="00B00AC3" w:rsidRPr="00636931" w:rsidRDefault="00B00AC3" w:rsidP="000E40E5">
            <w:pPr>
              <w:pStyle w:val="rowtabella0"/>
              <w:jc w:val="center"/>
              <w:rPr>
                <w:color w:val="002060"/>
              </w:rPr>
            </w:pPr>
            <w:r w:rsidRPr="0063693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2A5A1" w14:textId="77777777" w:rsidR="00B00AC3" w:rsidRPr="00636931" w:rsidRDefault="00B00AC3" w:rsidP="000E40E5">
            <w:pPr>
              <w:pStyle w:val="rowtabella0"/>
              <w:jc w:val="center"/>
              <w:rPr>
                <w:color w:val="002060"/>
              </w:rPr>
            </w:pPr>
            <w:r w:rsidRPr="0063693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8E93B" w14:textId="77777777" w:rsidR="00B00AC3" w:rsidRPr="00636931" w:rsidRDefault="00B00AC3" w:rsidP="000E40E5">
            <w:pPr>
              <w:pStyle w:val="rowtabella0"/>
              <w:jc w:val="center"/>
              <w:rPr>
                <w:color w:val="002060"/>
              </w:rPr>
            </w:pPr>
            <w:r w:rsidRPr="00636931">
              <w:rPr>
                <w:color w:val="002060"/>
              </w:rPr>
              <w:t>0</w:t>
            </w:r>
          </w:p>
        </w:tc>
      </w:tr>
      <w:tr w:rsidR="00B00AC3" w:rsidRPr="00636931" w14:paraId="56F2D08E"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AC0E4" w14:textId="77777777" w:rsidR="00B00AC3" w:rsidRPr="00636931" w:rsidRDefault="00B00AC3" w:rsidP="000E40E5">
            <w:pPr>
              <w:pStyle w:val="rowtabella0"/>
              <w:rPr>
                <w:color w:val="002060"/>
              </w:rPr>
            </w:pPr>
            <w:r w:rsidRPr="0063693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6AEA3" w14:textId="77777777" w:rsidR="00B00AC3" w:rsidRPr="00636931" w:rsidRDefault="00B00AC3" w:rsidP="000E40E5">
            <w:pPr>
              <w:pStyle w:val="rowtabella0"/>
              <w:jc w:val="center"/>
              <w:rPr>
                <w:color w:val="002060"/>
              </w:rPr>
            </w:pPr>
            <w:r w:rsidRPr="0063693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68BD0"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E9A48"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18F66"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734B1"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D2EB7" w14:textId="77777777" w:rsidR="00B00AC3" w:rsidRPr="00636931" w:rsidRDefault="00B00AC3" w:rsidP="000E40E5">
            <w:pPr>
              <w:pStyle w:val="rowtabella0"/>
              <w:jc w:val="center"/>
              <w:rPr>
                <w:color w:val="002060"/>
              </w:rPr>
            </w:pPr>
            <w:r w:rsidRPr="0063693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5CFBC" w14:textId="77777777" w:rsidR="00B00AC3" w:rsidRPr="00636931" w:rsidRDefault="00B00AC3" w:rsidP="000E40E5">
            <w:pPr>
              <w:pStyle w:val="rowtabella0"/>
              <w:jc w:val="center"/>
              <w:rPr>
                <w:color w:val="002060"/>
              </w:rPr>
            </w:pPr>
            <w:r w:rsidRPr="0063693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F546A" w14:textId="77777777" w:rsidR="00B00AC3" w:rsidRPr="00636931" w:rsidRDefault="00B00AC3" w:rsidP="000E40E5">
            <w:pPr>
              <w:pStyle w:val="rowtabella0"/>
              <w:jc w:val="center"/>
              <w:rPr>
                <w:color w:val="002060"/>
              </w:rPr>
            </w:pPr>
            <w:r w:rsidRPr="0063693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61650" w14:textId="77777777" w:rsidR="00B00AC3" w:rsidRPr="00636931" w:rsidRDefault="00B00AC3" w:rsidP="000E40E5">
            <w:pPr>
              <w:pStyle w:val="rowtabella0"/>
              <w:jc w:val="center"/>
              <w:rPr>
                <w:color w:val="002060"/>
              </w:rPr>
            </w:pPr>
            <w:r w:rsidRPr="00636931">
              <w:rPr>
                <w:color w:val="002060"/>
              </w:rPr>
              <w:t>0</w:t>
            </w:r>
          </w:p>
        </w:tc>
      </w:tr>
      <w:tr w:rsidR="00B00AC3" w:rsidRPr="00636931" w14:paraId="717D6168"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37BB17" w14:textId="77777777" w:rsidR="00B00AC3" w:rsidRPr="00636931" w:rsidRDefault="00B00AC3" w:rsidP="000E40E5">
            <w:pPr>
              <w:pStyle w:val="rowtabella0"/>
              <w:rPr>
                <w:color w:val="002060"/>
              </w:rPr>
            </w:pPr>
            <w:r w:rsidRPr="00636931">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14396" w14:textId="77777777" w:rsidR="00B00AC3" w:rsidRPr="00636931" w:rsidRDefault="00B00AC3" w:rsidP="000E40E5">
            <w:pPr>
              <w:pStyle w:val="rowtabella0"/>
              <w:jc w:val="center"/>
              <w:rPr>
                <w:color w:val="002060"/>
              </w:rPr>
            </w:pPr>
            <w:r w:rsidRPr="0063693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AB05A"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C44E4"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B8A4A"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4F9D9"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1BFD0" w14:textId="77777777" w:rsidR="00B00AC3" w:rsidRPr="00636931" w:rsidRDefault="00B00AC3" w:rsidP="000E40E5">
            <w:pPr>
              <w:pStyle w:val="rowtabella0"/>
              <w:jc w:val="center"/>
              <w:rPr>
                <w:color w:val="002060"/>
              </w:rPr>
            </w:pPr>
            <w:r w:rsidRPr="0063693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8816D" w14:textId="77777777" w:rsidR="00B00AC3" w:rsidRPr="00636931" w:rsidRDefault="00B00AC3" w:rsidP="000E40E5">
            <w:pPr>
              <w:pStyle w:val="rowtabella0"/>
              <w:jc w:val="center"/>
              <w:rPr>
                <w:color w:val="002060"/>
              </w:rPr>
            </w:pPr>
            <w:r w:rsidRPr="0063693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A1DE4" w14:textId="77777777" w:rsidR="00B00AC3" w:rsidRPr="00636931" w:rsidRDefault="00B00AC3" w:rsidP="000E40E5">
            <w:pPr>
              <w:pStyle w:val="rowtabella0"/>
              <w:jc w:val="center"/>
              <w:rPr>
                <w:color w:val="002060"/>
              </w:rPr>
            </w:pPr>
            <w:r w:rsidRPr="0063693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9B83A" w14:textId="77777777" w:rsidR="00B00AC3" w:rsidRPr="00636931" w:rsidRDefault="00B00AC3" w:rsidP="000E40E5">
            <w:pPr>
              <w:pStyle w:val="rowtabella0"/>
              <w:jc w:val="center"/>
              <w:rPr>
                <w:color w:val="002060"/>
              </w:rPr>
            </w:pPr>
            <w:r w:rsidRPr="00636931">
              <w:rPr>
                <w:color w:val="002060"/>
              </w:rPr>
              <w:t>0</w:t>
            </w:r>
          </w:p>
        </w:tc>
      </w:tr>
      <w:tr w:rsidR="00B00AC3" w:rsidRPr="00636931" w14:paraId="1989FE6F"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0ED8E6" w14:textId="77777777" w:rsidR="00B00AC3" w:rsidRPr="00636931" w:rsidRDefault="00B00AC3" w:rsidP="000E40E5">
            <w:pPr>
              <w:pStyle w:val="rowtabella0"/>
              <w:rPr>
                <w:color w:val="002060"/>
              </w:rPr>
            </w:pPr>
            <w:r w:rsidRPr="00636931">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3F527" w14:textId="77777777" w:rsidR="00B00AC3" w:rsidRPr="00636931" w:rsidRDefault="00B00AC3" w:rsidP="000E40E5">
            <w:pPr>
              <w:pStyle w:val="rowtabella0"/>
              <w:jc w:val="center"/>
              <w:rPr>
                <w:color w:val="002060"/>
              </w:rPr>
            </w:pPr>
            <w:r w:rsidRPr="0063693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0ADEA"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CAE31"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372E1"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AFCDA"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30C3D" w14:textId="77777777" w:rsidR="00B00AC3" w:rsidRPr="00636931" w:rsidRDefault="00B00AC3" w:rsidP="000E40E5">
            <w:pPr>
              <w:pStyle w:val="rowtabella0"/>
              <w:jc w:val="center"/>
              <w:rPr>
                <w:color w:val="002060"/>
              </w:rPr>
            </w:pPr>
            <w:r w:rsidRPr="0063693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96039" w14:textId="77777777" w:rsidR="00B00AC3" w:rsidRPr="00636931" w:rsidRDefault="00B00AC3" w:rsidP="000E40E5">
            <w:pPr>
              <w:pStyle w:val="rowtabella0"/>
              <w:jc w:val="center"/>
              <w:rPr>
                <w:color w:val="002060"/>
              </w:rPr>
            </w:pPr>
            <w:r w:rsidRPr="0063693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D18F1" w14:textId="77777777" w:rsidR="00B00AC3" w:rsidRPr="00636931" w:rsidRDefault="00B00AC3" w:rsidP="000E40E5">
            <w:pPr>
              <w:pStyle w:val="rowtabella0"/>
              <w:jc w:val="center"/>
              <w:rPr>
                <w:color w:val="002060"/>
              </w:rPr>
            </w:pPr>
            <w:r w:rsidRPr="0063693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28BCD" w14:textId="77777777" w:rsidR="00B00AC3" w:rsidRPr="00636931" w:rsidRDefault="00B00AC3" w:rsidP="000E40E5">
            <w:pPr>
              <w:pStyle w:val="rowtabella0"/>
              <w:jc w:val="center"/>
              <w:rPr>
                <w:color w:val="002060"/>
              </w:rPr>
            </w:pPr>
            <w:r w:rsidRPr="00636931">
              <w:rPr>
                <w:color w:val="002060"/>
              </w:rPr>
              <w:t>0</w:t>
            </w:r>
          </w:p>
        </w:tc>
      </w:tr>
      <w:tr w:rsidR="00B00AC3" w:rsidRPr="00636931" w14:paraId="4C894851"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F29C53" w14:textId="77777777" w:rsidR="00B00AC3" w:rsidRPr="00636931" w:rsidRDefault="00B00AC3" w:rsidP="000E40E5">
            <w:pPr>
              <w:pStyle w:val="rowtabella0"/>
              <w:rPr>
                <w:color w:val="002060"/>
              </w:rPr>
            </w:pPr>
            <w:r w:rsidRPr="00636931">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3F83D" w14:textId="77777777" w:rsidR="00B00AC3" w:rsidRPr="00636931" w:rsidRDefault="00B00AC3" w:rsidP="000E40E5">
            <w:pPr>
              <w:pStyle w:val="rowtabella0"/>
              <w:jc w:val="center"/>
              <w:rPr>
                <w:color w:val="002060"/>
              </w:rPr>
            </w:pPr>
            <w:r w:rsidRPr="0063693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71F10"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FA006"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ADFB8"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57201"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37A3D" w14:textId="77777777" w:rsidR="00B00AC3" w:rsidRPr="00636931" w:rsidRDefault="00B00AC3" w:rsidP="000E40E5">
            <w:pPr>
              <w:pStyle w:val="rowtabella0"/>
              <w:jc w:val="center"/>
              <w:rPr>
                <w:color w:val="002060"/>
              </w:rPr>
            </w:pPr>
            <w:r w:rsidRPr="0063693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542F6" w14:textId="77777777" w:rsidR="00B00AC3" w:rsidRPr="00636931" w:rsidRDefault="00B00AC3" w:rsidP="000E40E5">
            <w:pPr>
              <w:pStyle w:val="rowtabella0"/>
              <w:jc w:val="center"/>
              <w:rPr>
                <w:color w:val="002060"/>
              </w:rPr>
            </w:pPr>
            <w:r w:rsidRPr="0063693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6B82C"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463E5" w14:textId="77777777" w:rsidR="00B00AC3" w:rsidRPr="00636931" w:rsidRDefault="00B00AC3" w:rsidP="000E40E5">
            <w:pPr>
              <w:pStyle w:val="rowtabella0"/>
              <w:jc w:val="center"/>
              <w:rPr>
                <w:color w:val="002060"/>
              </w:rPr>
            </w:pPr>
            <w:r w:rsidRPr="00636931">
              <w:rPr>
                <w:color w:val="002060"/>
              </w:rPr>
              <w:t>0</w:t>
            </w:r>
          </w:p>
        </w:tc>
      </w:tr>
      <w:tr w:rsidR="00B00AC3" w:rsidRPr="00636931" w14:paraId="30EE99A6"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A83CA4" w14:textId="77777777" w:rsidR="00B00AC3" w:rsidRPr="00636931" w:rsidRDefault="00B00AC3" w:rsidP="000E40E5">
            <w:pPr>
              <w:pStyle w:val="rowtabella0"/>
              <w:rPr>
                <w:color w:val="002060"/>
              </w:rPr>
            </w:pPr>
            <w:r w:rsidRPr="00636931">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B4B06" w14:textId="77777777" w:rsidR="00B00AC3" w:rsidRPr="00636931" w:rsidRDefault="00B00AC3" w:rsidP="000E40E5">
            <w:pPr>
              <w:pStyle w:val="rowtabella0"/>
              <w:jc w:val="center"/>
              <w:rPr>
                <w:color w:val="002060"/>
              </w:rPr>
            </w:pPr>
            <w:r w:rsidRPr="0063693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A1126"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0D532"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F9258"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DEFC4"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41C15" w14:textId="77777777" w:rsidR="00B00AC3" w:rsidRPr="00636931" w:rsidRDefault="00B00AC3" w:rsidP="000E40E5">
            <w:pPr>
              <w:pStyle w:val="rowtabella0"/>
              <w:jc w:val="center"/>
              <w:rPr>
                <w:color w:val="002060"/>
              </w:rPr>
            </w:pPr>
            <w:r w:rsidRPr="0063693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5F7FE" w14:textId="77777777" w:rsidR="00B00AC3" w:rsidRPr="00636931" w:rsidRDefault="00B00AC3" w:rsidP="000E40E5">
            <w:pPr>
              <w:pStyle w:val="rowtabella0"/>
              <w:jc w:val="center"/>
              <w:rPr>
                <w:color w:val="002060"/>
              </w:rPr>
            </w:pPr>
            <w:r w:rsidRPr="0063693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7A51E"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1B35" w14:textId="77777777" w:rsidR="00B00AC3" w:rsidRPr="00636931" w:rsidRDefault="00B00AC3" w:rsidP="000E40E5">
            <w:pPr>
              <w:pStyle w:val="rowtabella0"/>
              <w:jc w:val="center"/>
              <w:rPr>
                <w:color w:val="002060"/>
              </w:rPr>
            </w:pPr>
            <w:r w:rsidRPr="00636931">
              <w:rPr>
                <w:color w:val="002060"/>
              </w:rPr>
              <w:t>0</w:t>
            </w:r>
          </w:p>
        </w:tc>
      </w:tr>
      <w:tr w:rsidR="00B00AC3" w:rsidRPr="00636931" w14:paraId="3A2B2048"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9342B" w14:textId="77777777" w:rsidR="00B00AC3" w:rsidRPr="00636931" w:rsidRDefault="00B00AC3" w:rsidP="000E40E5">
            <w:pPr>
              <w:pStyle w:val="rowtabella0"/>
              <w:rPr>
                <w:color w:val="002060"/>
              </w:rPr>
            </w:pPr>
            <w:r w:rsidRPr="00636931">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33EAC" w14:textId="77777777" w:rsidR="00B00AC3" w:rsidRPr="00636931" w:rsidRDefault="00B00AC3" w:rsidP="000E40E5">
            <w:pPr>
              <w:pStyle w:val="rowtabella0"/>
              <w:jc w:val="center"/>
              <w:rPr>
                <w:color w:val="002060"/>
              </w:rPr>
            </w:pPr>
            <w:r w:rsidRPr="0063693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81948"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EE653"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F210"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5003"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77B33" w14:textId="77777777" w:rsidR="00B00AC3" w:rsidRPr="00636931" w:rsidRDefault="00B00AC3" w:rsidP="000E40E5">
            <w:pPr>
              <w:pStyle w:val="rowtabella0"/>
              <w:jc w:val="center"/>
              <w:rPr>
                <w:color w:val="002060"/>
              </w:rPr>
            </w:pPr>
            <w:r w:rsidRPr="0063693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E33F5" w14:textId="77777777" w:rsidR="00B00AC3" w:rsidRPr="00636931" w:rsidRDefault="00B00AC3" w:rsidP="000E40E5">
            <w:pPr>
              <w:pStyle w:val="rowtabella0"/>
              <w:jc w:val="center"/>
              <w:rPr>
                <w:color w:val="002060"/>
              </w:rPr>
            </w:pPr>
            <w:r w:rsidRPr="0063693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C3571"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AF80F" w14:textId="77777777" w:rsidR="00B00AC3" w:rsidRPr="00636931" w:rsidRDefault="00B00AC3" w:rsidP="000E40E5">
            <w:pPr>
              <w:pStyle w:val="rowtabella0"/>
              <w:jc w:val="center"/>
              <w:rPr>
                <w:color w:val="002060"/>
              </w:rPr>
            </w:pPr>
            <w:r w:rsidRPr="00636931">
              <w:rPr>
                <w:color w:val="002060"/>
              </w:rPr>
              <w:t>0</w:t>
            </w:r>
          </w:p>
        </w:tc>
      </w:tr>
      <w:tr w:rsidR="00B00AC3" w:rsidRPr="00636931" w14:paraId="524BD5F9"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8232EA" w14:textId="77777777" w:rsidR="00B00AC3" w:rsidRPr="00636931" w:rsidRDefault="00B00AC3" w:rsidP="000E40E5">
            <w:pPr>
              <w:pStyle w:val="rowtabella0"/>
              <w:rPr>
                <w:color w:val="002060"/>
              </w:rPr>
            </w:pPr>
            <w:r w:rsidRPr="00636931">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7FCCB" w14:textId="77777777" w:rsidR="00B00AC3" w:rsidRPr="00636931" w:rsidRDefault="00B00AC3" w:rsidP="000E40E5">
            <w:pPr>
              <w:pStyle w:val="rowtabella0"/>
              <w:jc w:val="center"/>
              <w:rPr>
                <w:color w:val="002060"/>
              </w:rPr>
            </w:pPr>
            <w:r w:rsidRPr="0063693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9E404"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D5959"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99AC1"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29569"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AB8EE" w14:textId="77777777" w:rsidR="00B00AC3" w:rsidRPr="00636931" w:rsidRDefault="00B00AC3" w:rsidP="000E40E5">
            <w:pPr>
              <w:pStyle w:val="rowtabella0"/>
              <w:jc w:val="center"/>
              <w:rPr>
                <w:color w:val="002060"/>
              </w:rPr>
            </w:pPr>
            <w:r w:rsidRPr="0063693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56FDA" w14:textId="77777777" w:rsidR="00B00AC3" w:rsidRPr="00636931" w:rsidRDefault="00B00AC3" w:rsidP="000E40E5">
            <w:pPr>
              <w:pStyle w:val="rowtabella0"/>
              <w:jc w:val="center"/>
              <w:rPr>
                <w:color w:val="002060"/>
              </w:rPr>
            </w:pPr>
            <w:r w:rsidRPr="0063693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105E3"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BD3DF" w14:textId="77777777" w:rsidR="00B00AC3" w:rsidRPr="00636931" w:rsidRDefault="00B00AC3" w:rsidP="000E40E5">
            <w:pPr>
              <w:pStyle w:val="rowtabella0"/>
              <w:jc w:val="center"/>
              <w:rPr>
                <w:color w:val="002060"/>
              </w:rPr>
            </w:pPr>
            <w:r w:rsidRPr="00636931">
              <w:rPr>
                <w:color w:val="002060"/>
              </w:rPr>
              <w:t>0</w:t>
            </w:r>
          </w:p>
        </w:tc>
      </w:tr>
      <w:tr w:rsidR="00B00AC3" w:rsidRPr="00636931" w14:paraId="3511B738"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5C81A1" w14:textId="77777777" w:rsidR="00B00AC3" w:rsidRPr="00636931" w:rsidRDefault="00B00AC3" w:rsidP="000E40E5">
            <w:pPr>
              <w:pStyle w:val="rowtabella0"/>
              <w:rPr>
                <w:color w:val="002060"/>
              </w:rPr>
            </w:pPr>
            <w:r w:rsidRPr="00636931">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E4F6"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DABA7"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EE9EE"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11524"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5036F"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18EBE" w14:textId="77777777" w:rsidR="00B00AC3" w:rsidRPr="00636931" w:rsidRDefault="00B00AC3" w:rsidP="000E40E5">
            <w:pPr>
              <w:pStyle w:val="rowtabella0"/>
              <w:jc w:val="center"/>
              <w:rPr>
                <w:color w:val="002060"/>
              </w:rPr>
            </w:pPr>
            <w:r w:rsidRPr="0063693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DEB8F" w14:textId="77777777" w:rsidR="00B00AC3" w:rsidRPr="00636931" w:rsidRDefault="00B00AC3" w:rsidP="000E40E5">
            <w:pPr>
              <w:pStyle w:val="rowtabella0"/>
              <w:jc w:val="center"/>
              <w:rPr>
                <w:color w:val="002060"/>
              </w:rPr>
            </w:pPr>
            <w:r w:rsidRPr="0063693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2B34E" w14:textId="77777777" w:rsidR="00B00AC3" w:rsidRPr="00636931" w:rsidRDefault="00B00AC3" w:rsidP="000E40E5">
            <w:pPr>
              <w:pStyle w:val="rowtabella0"/>
              <w:jc w:val="center"/>
              <w:rPr>
                <w:color w:val="002060"/>
              </w:rPr>
            </w:pPr>
            <w:r w:rsidRPr="0063693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56F75" w14:textId="77777777" w:rsidR="00B00AC3" w:rsidRPr="00636931" w:rsidRDefault="00B00AC3" w:rsidP="000E40E5">
            <w:pPr>
              <w:pStyle w:val="rowtabella0"/>
              <w:jc w:val="center"/>
              <w:rPr>
                <w:color w:val="002060"/>
              </w:rPr>
            </w:pPr>
            <w:r w:rsidRPr="00636931">
              <w:rPr>
                <w:color w:val="002060"/>
              </w:rPr>
              <w:t>0</w:t>
            </w:r>
          </w:p>
        </w:tc>
      </w:tr>
      <w:tr w:rsidR="00B00AC3" w:rsidRPr="00636931" w14:paraId="18FD4201"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AE9F69" w14:textId="77777777" w:rsidR="00B00AC3" w:rsidRPr="00636931" w:rsidRDefault="00B00AC3" w:rsidP="000E40E5">
            <w:pPr>
              <w:pStyle w:val="rowtabella0"/>
              <w:rPr>
                <w:color w:val="002060"/>
              </w:rPr>
            </w:pPr>
            <w:r w:rsidRPr="00636931">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63E3C"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E5B64"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4CBC4"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A0023"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401B4"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218B4" w14:textId="77777777" w:rsidR="00B00AC3" w:rsidRPr="00636931" w:rsidRDefault="00B00AC3" w:rsidP="000E40E5">
            <w:pPr>
              <w:pStyle w:val="rowtabella0"/>
              <w:jc w:val="center"/>
              <w:rPr>
                <w:color w:val="002060"/>
              </w:rPr>
            </w:pPr>
            <w:r w:rsidRPr="0063693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A81B6" w14:textId="77777777" w:rsidR="00B00AC3" w:rsidRPr="00636931" w:rsidRDefault="00B00AC3" w:rsidP="000E40E5">
            <w:pPr>
              <w:pStyle w:val="rowtabella0"/>
              <w:jc w:val="center"/>
              <w:rPr>
                <w:color w:val="002060"/>
              </w:rPr>
            </w:pPr>
            <w:r w:rsidRPr="0063693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F1889" w14:textId="77777777" w:rsidR="00B00AC3" w:rsidRPr="00636931" w:rsidRDefault="00B00AC3" w:rsidP="000E40E5">
            <w:pPr>
              <w:pStyle w:val="rowtabella0"/>
              <w:jc w:val="center"/>
              <w:rPr>
                <w:color w:val="002060"/>
              </w:rPr>
            </w:pPr>
            <w:r w:rsidRPr="0063693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CE515" w14:textId="77777777" w:rsidR="00B00AC3" w:rsidRPr="00636931" w:rsidRDefault="00B00AC3" w:rsidP="000E40E5">
            <w:pPr>
              <w:pStyle w:val="rowtabella0"/>
              <w:jc w:val="center"/>
              <w:rPr>
                <w:color w:val="002060"/>
              </w:rPr>
            </w:pPr>
            <w:r w:rsidRPr="00636931">
              <w:rPr>
                <w:color w:val="002060"/>
              </w:rPr>
              <w:t>0</w:t>
            </w:r>
          </w:p>
        </w:tc>
      </w:tr>
      <w:tr w:rsidR="00B00AC3" w:rsidRPr="00636931" w14:paraId="36525D27"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D9EA78" w14:textId="77777777" w:rsidR="00B00AC3" w:rsidRPr="00636931" w:rsidRDefault="00B00AC3" w:rsidP="000E40E5">
            <w:pPr>
              <w:pStyle w:val="rowtabella0"/>
              <w:rPr>
                <w:color w:val="002060"/>
              </w:rPr>
            </w:pPr>
            <w:r w:rsidRPr="00636931">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4C9B9"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B86AA"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9F408"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3D3A9"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BE4DE"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7F6D6" w14:textId="77777777" w:rsidR="00B00AC3" w:rsidRPr="00636931" w:rsidRDefault="00B00AC3" w:rsidP="000E40E5">
            <w:pPr>
              <w:pStyle w:val="rowtabella0"/>
              <w:jc w:val="center"/>
              <w:rPr>
                <w:color w:val="002060"/>
              </w:rPr>
            </w:pPr>
            <w:r w:rsidRPr="0063693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52F95" w14:textId="77777777" w:rsidR="00B00AC3" w:rsidRPr="00636931" w:rsidRDefault="00B00AC3" w:rsidP="000E40E5">
            <w:pPr>
              <w:pStyle w:val="rowtabella0"/>
              <w:jc w:val="center"/>
              <w:rPr>
                <w:color w:val="002060"/>
              </w:rPr>
            </w:pPr>
            <w:r w:rsidRPr="00636931">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F37AE" w14:textId="77777777" w:rsidR="00B00AC3" w:rsidRPr="00636931" w:rsidRDefault="00B00AC3" w:rsidP="000E40E5">
            <w:pPr>
              <w:pStyle w:val="rowtabella0"/>
              <w:jc w:val="center"/>
              <w:rPr>
                <w:color w:val="002060"/>
              </w:rPr>
            </w:pPr>
            <w:r w:rsidRPr="0063693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7CBCD" w14:textId="77777777" w:rsidR="00B00AC3" w:rsidRPr="00636931" w:rsidRDefault="00B00AC3" w:rsidP="000E40E5">
            <w:pPr>
              <w:pStyle w:val="rowtabella0"/>
              <w:jc w:val="center"/>
              <w:rPr>
                <w:color w:val="002060"/>
              </w:rPr>
            </w:pPr>
            <w:r w:rsidRPr="00636931">
              <w:rPr>
                <w:color w:val="002060"/>
              </w:rPr>
              <w:t>0</w:t>
            </w:r>
          </w:p>
        </w:tc>
      </w:tr>
      <w:tr w:rsidR="00B00AC3" w:rsidRPr="00636931" w14:paraId="028E279D" w14:textId="77777777" w:rsidTr="000E40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CC674E" w14:textId="77777777" w:rsidR="00B00AC3" w:rsidRPr="00636931" w:rsidRDefault="00B00AC3" w:rsidP="000E40E5">
            <w:pPr>
              <w:pStyle w:val="rowtabella0"/>
              <w:rPr>
                <w:color w:val="002060"/>
                <w:lang w:val="es-ES"/>
              </w:rPr>
            </w:pPr>
            <w:r w:rsidRPr="00636931">
              <w:rPr>
                <w:color w:val="002060"/>
                <w:lang w:val="es-ES"/>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3CF6A"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8D234"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4CD51"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54749"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C9176"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54E49" w14:textId="77777777" w:rsidR="00B00AC3" w:rsidRPr="00636931" w:rsidRDefault="00B00AC3" w:rsidP="000E40E5">
            <w:pPr>
              <w:pStyle w:val="rowtabella0"/>
              <w:jc w:val="center"/>
              <w:rPr>
                <w:color w:val="002060"/>
              </w:rPr>
            </w:pPr>
            <w:r w:rsidRPr="0063693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90803" w14:textId="77777777" w:rsidR="00B00AC3" w:rsidRPr="00636931" w:rsidRDefault="00B00AC3" w:rsidP="000E40E5">
            <w:pPr>
              <w:pStyle w:val="rowtabella0"/>
              <w:jc w:val="center"/>
              <w:rPr>
                <w:color w:val="002060"/>
              </w:rPr>
            </w:pPr>
            <w:r w:rsidRPr="0063693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50520" w14:textId="77777777" w:rsidR="00B00AC3" w:rsidRPr="00636931" w:rsidRDefault="00B00AC3" w:rsidP="000E40E5">
            <w:pPr>
              <w:pStyle w:val="rowtabella0"/>
              <w:jc w:val="center"/>
              <w:rPr>
                <w:color w:val="002060"/>
              </w:rPr>
            </w:pPr>
            <w:r w:rsidRPr="0063693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27E24" w14:textId="77777777" w:rsidR="00B00AC3" w:rsidRPr="00636931" w:rsidRDefault="00B00AC3" w:rsidP="000E40E5">
            <w:pPr>
              <w:pStyle w:val="rowtabella0"/>
              <w:jc w:val="center"/>
              <w:rPr>
                <w:color w:val="002060"/>
              </w:rPr>
            </w:pPr>
            <w:r w:rsidRPr="00636931">
              <w:rPr>
                <w:color w:val="002060"/>
              </w:rPr>
              <w:t>0</w:t>
            </w:r>
          </w:p>
        </w:tc>
      </w:tr>
    </w:tbl>
    <w:p w14:paraId="2292612B" w14:textId="77777777" w:rsidR="00B00AC3" w:rsidRPr="00636931" w:rsidRDefault="00B00AC3" w:rsidP="00B00AC3">
      <w:pPr>
        <w:pStyle w:val="breakline"/>
        <w:rPr>
          <w:rFonts w:eastAsiaTheme="minorEastAsia"/>
          <w:color w:val="002060"/>
        </w:rPr>
      </w:pPr>
    </w:p>
    <w:p w14:paraId="64A66BC3" w14:textId="77777777" w:rsidR="00B00AC3" w:rsidRPr="00636931" w:rsidRDefault="00B00AC3" w:rsidP="00B00AC3">
      <w:pPr>
        <w:pStyle w:val="breakline"/>
        <w:rPr>
          <w:color w:val="002060"/>
        </w:rPr>
      </w:pPr>
    </w:p>
    <w:p w14:paraId="5F811112" w14:textId="77777777" w:rsidR="00B00AC3" w:rsidRPr="00636931" w:rsidRDefault="00B00AC3" w:rsidP="00B00AC3">
      <w:pPr>
        <w:pStyle w:val="sottotitolocampionato10"/>
        <w:rPr>
          <w:color w:val="002060"/>
        </w:rPr>
      </w:pPr>
      <w:r w:rsidRPr="00636931">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0AC3" w:rsidRPr="00636931" w14:paraId="30DFF3B7" w14:textId="77777777" w:rsidTr="000E40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8DBB1" w14:textId="77777777" w:rsidR="00B00AC3" w:rsidRPr="00636931" w:rsidRDefault="00B00AC3" w:rsidP="000E40E5">
            <w:pPr>
              <w:pStyle w:val="headertabella0"/>
              <w:rPr>
                <w:color w:val="002060"/>
              </w:rPr>
            </w:pPr>
            <w:r w:rsidRPr="006369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114AE" w14:textId="77777777" w:rsidR="00B00AC3" w:rsidRPr="00636931" w:rsidRDefault="00B00AC3" w:rsidP="000E40E5">
            <w:pPr>
              <w:pStyle w:val="headertabella0"/>
              <w:rPr>
                <w:color w:val="002060"/>
              </w:rPr>
            </w:pPr>
            <w:r w:rsidRPr="006369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328F5" w14:textId="77777777" w:rsidR="00B00AC3" w:rsidRPr="00636931" w:rsidRDefault="00B00AC3" w:rsidP="000E40E5">
            <w:pPr>
              <w:pStyle w:val="headertabella0"/>
              <w:rPr>
                <w:color w:val="002060"/>
              </w:rPr>
            </w:pPr>
            <w:r w:rsidRPr="006369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71F5D" w14:textId="77777777" w:rsidR="00B00AC3" w:rsidRPr="00636931" w:rsidRDefault="00B00AC3" w:rsidP="000E40E5">
            <w:pPr>
              <w:pStyle w:val="headertabella0"/>
              <w:rPr>
                <w:color w:val="002060"/>
              </w:rPr>
            </w:pPr>
            <w:r w:rsidRPr="006369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AFCE3" w14:textId="77777777" w:rsidR="00B00AC3" w:rsidRPr="00636931" w:rsidRDefault="00B00AC3" w:rsidP="000E40E5">
            <w:pPr>
              <w:pStyle w:val="headertabella0"/>
              <w:rPr>
                <w:color w:val="002060"/>
              </w:rPr>
            </w:pPr>
            <w:r w:rsidRPr="006369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482F4" w14:textId="77777777" w:rsidR="00B00AC3" w:rsidRPr="00636931" w:rsidRDefault="00B00AC3" w:rsidP="000E40E5">
            <w:pPr>
              <w:pStyle w:val="headertabella0"/>
              <w:rPr>
                <w:color w:val="002060"/>
              </w:rPr>
            </w:pPr>
            <w:r w:rsidRPr="006369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0B977" w14:textId="77777777" w:rsidR="00B00AC3" w:rsidRPr="00636931" w:rsidRDefault="00B00AC3" w:rsidP="000E40E5">
            <w:pPr>
              <w:pStyle w:val="headertabella0"/>
              <w:rPr>
                <w:color w:val="002060"/>
              </w:rPr>
            </w:pPr>
            <w:r w:rsidRPr="006369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7B038" w14:textId="77777777" w:rsidR="00B00AC3" w:rsidRPr="00636931" w:rsidRDefault="00B00AC3" w:rsidP="000E40E5">
            <w:pPr>
              <w:pStyle w:val="headertabella0"/>
              <w:rPr>
                <w:color w:val="002060"/>
              </w:rPr>
            </w:pPr>
            <w:r w:rsidRPr="006369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031B4" w14:textId="77777777" w:rsidR="00B00AC3" w:rsidRPr="00636931" w:rsidRDefault="00B00AC3" w:rsidP="000E40E5">
            <w:pPr>
              <w:pStyle w:val="headertabella0"/>
              <w:rPr>
                <w:color w:val="002060"/>
              </w:rPr>
            </w:pPr>
            <w:r w:rsidRPr="006369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FACAA" w14:textId="77777777" w:rsidR="00B00AC3" w:rsidRPr="00636931" w:rsidRDefault="00B00AC3" w:rsidP="000E40E5">
            <w:pPr>
              <w:pStyle w:val="headertabella0"/>
              <w:rPr>
                <w:color w:val="002060"/>
              </w:rPr>
            </w:pPr>
            <w:r w:rsidRPr="00636931">
              <w:rPr>
                <w:color w:val="002060"/>
              </w:rPr>
              <w:t>PE</w:t>
            </w:r>
          </w:p>
        </w:tc>
      </w:tr>
      <w:tr w:rsidR="00B00AC3" w:rsidRPr="00636931" w14:paraId="6CEF943B" w14:textId="77777777" w:rsidTr="000E40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9573EC" w14:textId="77777777" w:rsidR="00B00AC3" w:rsidRPr="00636931" w:rsidRDefault="00B00AC3" w:rsidP="000E40E5">
            <w:pPr>
              <w:pStyle w:val="rowtabella0"/>
              <w:rPr>
                <w:color w:val="002060"/>
              </w:rPr>
            </w:pPr>
            <w:r w:rsidRPr="0063693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CE04D" w14:textId="77777777" w:rsidR="00B00AC3" w:rsidRPr="00636931" w:rsidRDefault="00B00AC3" w:rsidP="000E40E5">
            <w:pPr>
              <w:pStyle w:val="rowtabella0"/>
              <w:jc w:val="center"/>
              <w:rPr>
                <w:color w:val="002060"/>
              </w:rPr>
            </w:pPr>
            <w:r w:rsidRPr="0063693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5D353"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8D99E"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13A4C"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63C6B"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8A14D" w14:textId="77777777" w:rsidR="00B00AC3" w:rsidRPr="00636931" w:rsidRDefault="00B00AC3" w:rsidP="000E40E5">
            <w:pPr>
              <w:pStyle w:val="rowtabella0"/>
              <w:jc w:val="center"/>
              <w:rPr>
                <w:color w:val="002060"/>
              </w:rPr>
            </w:pPr>
            <w:r w:rsidRPr="0063693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0C4F1" w14:textId="77777777" w:rsidR="00B00AC3" w:rsidRPr="00636931" w:rsidRDefault="00B00AC3" w:rsidP="000E40E5">
            <w:pPr>
              <w:pStyle w:val="rowtabella0"/>
              <w:jc w:val="center"/>
              <w:rPr>
                <w:color w:val="002060"/>
              </w:rPr>
            </w:pPr>
            <w:r w:rsidRPr="0063693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00D58" w14:textId="77777777" w:rsidR="00B00AC3" w:rsidRPr="00636931" w:rsidRDefault="00B00AC3" w:rsidP="000E40E5">
            <w:pPr>
              <w:pStyle w:val="rowtabella0"/>
              <w:jc w:val="center"/>
              <w:rPr>
                <w:color w:val="002060"/>
              </w:rPr>
            </w:pPr>
            <w:r w:rsidRPr="0063693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CC0DC" w14:textId="77777777" w:rsidR="00B00AC3" w:rsidRPr="00636931" w:rsidRDefault="00B00AC3" w:rsidP="000E40E5">
            <w:pPr>
              <w:pStyle w:val="rowtabella0"/>
              <w:jc w:val="center"/>
              <w:rPr>
                <w:color w:val="002060"/>
              </w:rPr>
            </w:pPr>
            <w:r w:rsidRPr="00636931">
              <w:rPr>
                <w:color w:val="002060"/>
              </w:rPr>
              <w:t>0</w:t>
            </w:r>
          </w:p>
        </w:tc>
      </w:tr>
      <w:tr w:rsidR="00B00AC3" w:rsidRPr="00636931" w14:paraId="5200752D"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16933F" w14:textId="77777777" w:rsidR="00B00AC3" w:rsidRPr="00636931" w:rsidRDefault="00B00AC3" w:rsidP="000E40E5">
            <w:pPr>
              <w:pStyle w:val="rowtabella0"/>
              <w:rPr>
                <w:color w:val="002060"/>
              </w:rPr>
            </w:pPr>
            <w:r w:rsidRPr="00636931">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B9C73" w14:textId="77777777" w:rsidR="00B00AC3" w:rsidRPr="00636931" w:rsidRDefault="00B00AC3" w:rsidP="000E40E5">
            <w:pPr>
              <w:pStyle w:val="rowtabella0"/>
              <w:jc w:val="center"/>
              <w:rPr>
                <w:color w:val="002060"/>
              </w:rPr>
            </w:pPr>
            <w:r w:rsidRPr="0063693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DA2F8"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1F0F8"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621A7"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5C90C"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ED935" w14:textId="77777777" w:rsidR="00B00AC3" w:rsidRPr="00636931" w:rsidRDefault="00B00AC3" w:rsidP="000E40E5">
            <w:pPr>
              <w:pStyle w:val="rowtabella0"/>
              <w:jc w:val="center"/>
              <w:rPr>
                <w:color w:val="002060"/>
              </w:rPr>
            </w:pPr>
            <w:r w:rsidRPr="0063693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F85DE" w14:textId="77777777" w:rsidR="00B00AC3" w:rsidRPr="00636931" w:rsidRDefault="00B00AC3" w:rsidP="000E40E5">
            <w:pPr>
              <w:pStyle w:val="rowtabella0"/>
              <w:jc w:val="center"/>
              <w:rPr>
                <w:color w:val="002060"/>
              </w:rPr>
            </w:pPr>
            <w:r w:rsidRPr="0063693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F77A7" w14:textId="77777777" w:rsidR="00B00AC3" w:rsidRPr="00636931" w:rsidRDefault="00B00AC3" w:rsidP="000E40E5">
            <w:pPr>
              <w:pStyle w:val="rowtabella0"/>
              <w:jc w:val="center"/>
              <w:rPr>
                <w:color w:val="002060"/>
              </w:rPr>
            </w:pPr>
            <w:r w:rsidRPr="0063693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E31FC" w14:textId="77777777" w:rsidR="00B00AC3" w:rsidRPr="00636931" w:rsidRDefault="00B00AC3" w:rsidP="000E40E5">
            <w:pPr>
              <w:pStyle w:val="rowtabella0"/>
              <w:jc w:val="center"/>
              <w:rPr>
                <w:color w:val="002060"/>
              </w:rPr>
            </w:pPr>
            <w:r w:rsidRPr="00636931">
              <w:rPr>
                <w:color w:val="002060"/>
              </w:rPr>
              <w:t>0</w:t>
            </w:r>
          </w:p>
        </w:tc>
      </w:tr>
      <w:tr w:rsidR="00B00AC3" w:rsidRPr="00636931" w14:paraId="1FA21C90"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9C1703" w14:textId="77777777" w:rsidR="00B00AC3" w:rsidRPr="00636931" w:rsidRDefault="00B00AC3" w:rsidP="000E40E5">
            <w:pPr>
              <w:pStyle w:val="rowtabella0"/>
              <w:rPr>
                <w:color w:val="002060"/>
              </w:rPr>
            </w:pPr>
            <w:r w:rsidRPr="00636931">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BBBDC" w14:textId="77777777" w:rsidR="00B00AC3" w:rsidRPr="00636931" w:rsidRDefault="00B00AC3" w:rsidP="000E40E5">
            <w:pPr>
              <w:pStyle w:val="rowtabella0"/>
              <w:jc w:val="center"/>
              <w:rPr>
                <w:color w:val="002060"/>
              </w:rPr>
            </w:pPr>
            <w:r w:rsidRPr="0063693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2C4CE"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50387"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53314"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5425B"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F90D4" w14:textId="77777777" w:rsidR="00B00AC3" w:rsidRPr="00636931" w:rsidRDefault="00B00AC3" w:rsidP="000E40E5">
            <w:pPr>
              <w:pStyle w:val="rowtabella0"/>
              <w:jc w:val="center"/>
              <w:rPr>
                <w:color w:val="002060"/>
              </w:rPr>
            </w:pPr>
            <w:r w:rsidRPr="0063693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3BA8E" w14:textId="77777777" w:rsidR="00B00AC3" w:rsidRPr="00636931" w:rsidRDefault="00B00AC3" w:rsidP="000E40E5">
            <w:pPr>
              <w:pStyle w:val="rowtabella0"/>
              <w:jc w:val="center"/>
              <w:rPr>
                <w:color w:val="002060"/>
              </w:rPr>
            </w:pPr>
            <w:r w:rsidRPr="0063693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8B381" w14:textId="77777777" w:rsidR="00B00AC3" w:rsidRPr="00636931" w:rsidRDefault="00B00AC3" w:rsidP="000E40E5">
            <w:pPr>
              <w:pStyle w:val="rowtabella0"/>
              <w:jc w:val="center"/>
              <w:rPr>
                <w:color w:val="002060"/>
              </w:rPr>
            </w:pPr>
            <w:r w:rsidRPr="0063693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B199B" w14:textId="77777777" w:rsidR="00B00AC3" w:rsidRPr="00636931" w:rsidRDefault="00B00AC3" w:rsidP="000E40E5">
            <w:pPr>
              <w:pStyle w:val="rowtabella0"/>
              <w:jc w:val="center"/>
              <w:rPr>
                <w:color w:val="002060"/>
              </w:rPr>
            </w:pPr>
            <w:r w:rsidRPr="00636931">
              <w:rPr>
                <w:color w:val="002060"/>
              </w:rPr>
              <w:t>0</w:t>
            </w:r>
          </w:p>
        </w:tc>
      </w:tr>
      <w:tr w:rsidR="00B00AC3" w:rsidRPr="00636931" w14:paraId="476ADA9E"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E7E34" w14:textId="77777777" w:rsidR="00B00AC3" w:rsidRPr="00636931" w:rsidRDefault="00B00AC3" w:rsidP="000E40E5">
            <w:pPr>
              <w:pStyle w:val="rowtabella0"/>
              <w:rPr>
                <w:color w:val="002060"/>
              </w:rPr>
            </w:pPr>
            <w:r w:rsidRPr="00636931">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C6C13" w14:textId="77777777" w:rsidR="00B00AC3" w:rsidRPr="00636931" w:rsidRDefault="00B00AC3" w:rsidP="000E40E5">
            <w:pPr>
              <w:pStyle w:val="rowtabella0"/>
              <w:jc w:val="center"/>
              <w:rPr>
                <w:color w:val="002060"/>
              </w:rPr>
            </w:pPr>
            <w:r w:rsidRPr="0063693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B1747"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8DABB"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C0CE7"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7D301"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6CC71" w14:textId="77777777" w:rsidR="00B00AC3" w:rsidRPr="00636931" w:rsidRDefault="00B00AC3" w:rsidP="000E40E5">
            <w:pPr>
              <w:pStyle w:val="rowtabella0"/>
              <w:jc w:val="center"/>
              <w:rPr>
                <w:color w:val="002060"/>
              </w:rPr>
            </w:pPr>
            <w:r w:rsidRPr="0063693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DE74A" w14:textId="77777777" w:rsidR="00B00AC3" w:rsidRPr="00636931" w:rsidRDefault="00B00AC3" w:rsidP="000E40E5">
            <w:pPr>
              <w:pStyle w:val="rowtabella0"/>
              <w:jc w:val="center"/>
              <w:rPr>
                <w:color w:val="002060"/>
              </w:rPr>
            </w:pPr>
            <w:r w:rsidRPr="0063693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ECC5C"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2D465" w14:textId="77777777" w:rsidR="00B00AC3" w:rsidRPr="00636931" w:rsidRDefault="00B00AC3" w:rsidP="000E40E5">
            <w:pPr>
              <w:pStyle w:val="rowtabella0"/>
              <w:jc w:val="center"/>
              <w:rPr>
                <w:color w:val="002060"/>
              </w:rPr>
            </w:pPr>
            <w:r w:rsidRPr="00636931">
              <w:rPr>
                <w:color w:val="002060"/>
              </w:rPr>
              <w:t>0</w:t>
            </w:r>
          </w:p>
        </w:tc>
      </w:tr>
      <w:tr w:rsidR="00B00AC3" w:rsidRPr="00636931" w14:paraId="28C48E06"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51B484" w14:textId="77777777" w:rsidR="00B00AC3" w:rsidRPr="00636931" w:rsidRDefault="00B00AC3" w:rsidP="000E40E5">
            <w:pPr>
              <w:pStyle w:val="rowtabella0"/>
              <w:rPr>
                <w:color w:val="002060"/>
              </w:rPr>
            </w:pPr>
            <w:r w:rsidRPr="00636931">
              <w:rPr>
                <w:color w:val="002060"/>
              </w:rPr>
              <w:t>A.S.D. SAN GINESIO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712FA" w14:textId="77777777" w:rsidR="00B00AC3" w:rsidRPr="00636931" w:rsidRDefault="00B00AC3" w:rsidP="000E40E5">
            <w:pPr>
              <w:pStyle w:val="rowtabella0"/>
              <w:jc w:val="center"/>
              <w:rPr>
                <w:color w:val="002060"/>
              </w:rPr>
            </w:pPr>
            <w:r w:rsidRPr="0063693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FF7A9"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CC52A"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4D3FE"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59B4D"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C59E" w14:textId="77777777" w:rsidR="00B00AC3" w:rsidRPr="00636931" w:rsidRDefault="00B00AC3" w:rsidP="000E40E5">
            <w:pPr>
              <w:pStyle w:val="rowtabella0"/>
              <w:jc w:val="center"/>
              <w:rPr>
                <w:color w:val="002060"/>
              </w:rPr>
            </w:pPr>
            <w:r w:rsidRPr="0063693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126C7" w14:textId="77777777" w:rsidR="00B00AC3" w:rsidRPr="00636931" w:rsidRDefault="00B00AC3" w:rsidP="000E40E5">
            <w:pPr>
              <w:pStyle w:val="rowtabella0"/>
              <w:jc w:val="center"/>
              <w:rPr>
                <w:color w:val="002060"/>
              </w:rPr>
            </w:pPr>
            <w:r w:rsidRPr="0063693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954D2" w14:textId="77777777" w:rsidR="00B00AC3" w:rsidRPr="00636931" w:rsidRDefault="00B00AC3" w:rsidP="000E40E5">
            <w:pPr>
              <w:pStyle w:val="rowtabella0"/>
              <w:jc w:val="center"/>
              <w:rPr>
                <w:color w:val="002060"/>
              </w:rPr>
            </w:pPr>
            <w:r w:rsidRPr="0063693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7BC6D" w14:textId="77777777" w:rsidR="00B00AC3" w:rsidRPr="00636931" w:rsidRDefault="00B00AC3" w:rsidP="000E40E5">
            <w:pPr>
              <w:pStyle w:val="rowtabella0"/>
              <w:jc w:val="center"/>
              <w:rPr>
                <w:color w:val="002060"/>
              </w:rPr>
            </w:pPr>
            <w:r w:rsidRPr="00636931">
              <w:rPr>
                <w:color w:val="002060"/>
              </w:rPr>
              <w:t>0</w:t>
            </w:r>
          </w:p>
        </w:tc>
      </w:tr>
      <w:tr w:rsidR="00B00AC3" w:rsidRPr="00636931" w14:paraId="7FA8AA9D"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8934C1" w14:textId="77777777" w:rsidR="00B00AC3" w:rsidRPr="00636931" w:rsidRDefault="00B00AC3" w:rsidP="000E40E5">
            <w:pPr>
              <w:pStyle w:val="rowtabella0"/>
              <w:rPr>
                <w:color w:val="002060"/>
              </w:rPr>
            </w:pPr>
            <w:r w:rsidRPr="00636931">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988EA" w14:textId="77777777" w:rsidR="00B00AC3" w:rsidRPr="00636931" w:rsidRDefault="00B00AC3" w:rsidP="000E40E5">
            <w:pPr>
              <w:pStyle w:val="rowtabella0"/>
              <w:jc w:val="center"/>
              <w:rPr>
                <w:color w:val="002060"/>
              </w:rPr>
            </w:pPr>
            <w:r w:rsidRPr="0063693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62059"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3B7AC"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A03F2"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6392D"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C459E" w14:textId="77777777" w:rsidR="00B00AC3" w:rsidRPr="00636931" w:rsidRDefault="00B00AC3" w:rsidP="000E40E5">
            <w:pPr>
              <w:pStyle w:val="rowtabella0"/>
              <w:jc w:val="center"/>
              <w:rPr>
                <w:color w:val="002060"/>
              </w:rPr>
            </w:pPr>
            <w:r w:rsidRPr="0063693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7A92C" w14:textId="77777777" w:rsidR="00B00AC3" w:rsidRPr="00636931" w:rsidRDefault="00B00AC3" w:rsidP="000E40E5">
            <w:pPr>
              <w:pStyle w:val="rowtabella0"/>
              <w:jc w:val="center"/>
              <w:rPr>
                <w:color w:val="002060"/>
              </w:rPr>
            </w:pPr>
            <w:r w:rsidRPr="0063693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1D09B"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C990F" w14:textId="77777777" w:rsidR="00B00AC3" w:rsidRPr="00636931" w:rsidRDefault="00B00AC3" w:rsidP="000E40E5">
            <w:pPr>
              <w:pStyle w:val="rowtabella0"/>
              <w:jc w:val="center"/>
              <w:rPr>
                <w:color w:val="002060"/>
              </w:rPr>
            </w:pPr>
            <w:r w:rsidRPr="00636931">
              <w:rPr>
                <w:color w:val="002060"/>
              </w:rPr>
              <w:t>0</w:t>
            </w:r>
          </w:p>
        </w:tc>
      </w:tr>
      <w:tr w:rsidR="00B00AC3" w:rsidRPr="00636931" w14:paraId="75CDDDF9"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A644E5" w14:textId="77777777" w:rsidR="00B00AC3" w:rsidRPr="00636931" w:rsidRDefault="00B00AC3" w:rsidP="000E40E5">
            <w:pPr>
              <w:pStyle w:val="rowtabella0"/>
              <w:rPr>
                <w:color w:val="002060"/>
              </w:rPr>
            </w:pPr>
            <w:r w:rsidRPr="0063693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DC268" w14:textId="77777777" w:rsidR="00B00AC3" w:rsidRPr="00636931" w:rsidRDefault="00B00AC3" w:rsidP="000E40E5">
            <w:pPr>
              <w:pStyle w:val="rowtabella0"/>
              <w:jc w:val="center"/>
              <w:rPr>
                <w:color w:val="002060"/>
              </w:rPr>
            </w:pPr>
            <w:r w:rsidRPr="0063693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7F8FC"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78FEC"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9294C"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23D46"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7926" w14:textId="77777777" w:rsidR="00B00AC3" w:rsidRPr="00636931" w:rsidRDefault="00B00AC3" w:rsidP="000E40E5">
            <w:pPr>
              <w:pStyle w:val="rowtabella0"/>
              <w:jc w:val="center"/>
              <w:rPr>
                <w:color w:val="002060"/>
              </w:rPr>
            </w:pPr>
            <w:r w:rsidRPr="0063693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59506" w14:textId="77777777" w:rsidR="00B00AC3" w:rsidRPr="00636931" w:rsidRDefault="00B00AC3" w:rsidP="000E40E5">
            <w:pPr>
              <w:pStyle w:val="rowtabella0"/>
              <w:jc w:val="center"/>
              <w:rPr>
                <w:color w:val="002060"/>
              </w:rPr>
            </w:pPr>
            <w:r w:rsidRPr="0063693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2E870"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BE1AF" w14:textId="77777777" w:rsidR="00B00AC3" w:rsidRPr="00636931" w:rsidRDefault="00B00AC3" w:rsidP="000E40E5">
            <w:pPr>
              <w:pStyle w:val="rowtabella0"/>
              <w:jc w:val="center"/>
              <w:rPr>
                <w:color w:val="002060"/>
              </w:rPr>
            </w:pPr>
            <w:r w:rsidRPr="00636931">
              <w:rPr>
                <w:color w:val="002060"/>
              </w:rPr>
              <w:t>0</w:t>
            </w:r>
          </w:p>
        </w:tc>
      </w:tr>
      <w:tr w:rsidR="00B00AC3" w:rsidRPr="00636931" w14:paraId="4CE1DDA6"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98CC5" w14:textId="77777777" w:rsidR="00B00AC3" w:rsidRPr="00636931" w:rsidRDefault="00B00AC3" w:rsidP="000E40E5">
            <w:pPr>
              <w:pStyle w:val="rowtabella0"/>
              <w:rPr>
                <w:color w:val="002060"/>
              </w:rPr>
            </w:pPr>
            <w:r w:rsidRPr="00636931">
              <w:rPr>
                <w:color w:val="002060"/>
              </w:rPr>
              <w:lastRenderedPageBreak/>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A5062" w14:textId="77777777" w:rsidR="00B00AC3" w:rsidRPr="00636931" w:rsidRDefault="00B00AC3" w:rsidP="000E40E5">
            <w:pPr>
              <w:pStyle w:val="rowtabella0"/>
              <w:jc w:val="center"/>
              <w:rPr>
                <w:color w:val="002060"/>
              </w:rPr>
            </w:pPr>
            <w:r w:rsidRPr="0063693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AB252"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7AAC9"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FC74D"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D9D21"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1D1C2" w14:textId="77777777" w:rsidR="00B00AC3" w:rsidRPr="00636931" w:rsidRDefault="00B00AC3" w:rsidP="000E40E5">
            <w:pPr>
              <w:pStyle w:val="rowtabella0"/>
              <w:jc w:val="center"/>
              <w:rPr>
                <w:color w:val="002060"/>
              </w:rPr>
            </w:pPr>
            <w:r w:rsidRPr="0063693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BFFE" w14:textId="77777777" w:rsidR="00B00AC3" w:rsidRPr="00636931" w:rsidRDefault="00B00AC3" w:rsidP="000E40E5">
            <w:pPr>
              <w:pStyle w:val="rowtabella0"/>
              <w:jc w:val="center"/>
              <w:rPr>
                <w:color w:val="002060"/>
              </w:rPr>
            </w:pPr>
            <w:r w:rsidRPr="0063693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A35CF"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F2B6E" w14:textId="77777777" w:rsidR="00B00AC3" w:rsidRPr="00636931" w:rsidRDefault="00B00AC3" w:rsidP="000E40E5">
            <w:pPr>
              <w:pStyle w:val="rowtabella0"/>
              <w:jc w:val="center"/>
              <w:rPr>
                <w:color w:val="002060"/>
              </w:rPr>
            </w:pPr>
            <w:r w:rsidRPr="00636931">
              <w:rPr>
                <w:color w:val="002060"/>
              </w:rPr>
              <w:t>0</w:t>
            </w:r>
          </w:p>
        </w:tc>
      </w:tr>
      <w:tr w:rsidR="00B00AC3" w:rsidRPr="00636931" w14:paraId="0F1E14D1"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00F61C" w14:textId="77777777" w:rsidR="00B00AC3" w:rsidRPr="00636931" w:rsidRDefault="00B00AC3" w:rsidP="000E40E5">
            <w:pPr>
              <w:pStyle w:val="rowtabella0"/>
              <w:rPr>
                <w:color w:val="002060"/>
              </w:rPr>
            </w:pPr>
            <w:r w:rsidRPr="00636931">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4A9F"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15CF3"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7B00C"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960B4"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F908A"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8CBFD" w14:textId="77777777" w:rsidR="00B00AC3" w:rsidRPr="00636931" w:rsidRDefault="00B00AC3" w:rsidP="000E40E5">
            <w:pPr>
              <w:pStyle w:val="rowtabella0"/>
              <w:jc w:val="center"/>
              <w:rPr>
                <w:color w:val="002060"/>
              </w:rPr>
            </w:pPr>
            <w:r w:rsidRPr="0063693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651D1" w14:textId="77777777" w:rsidR="00B00AC3" w:rsidRPr="00636931" w:rsidRDefault="00B00AC3" w:rsidP="000E40E5">
            <w:pPr>
              <w:pStyle w:val="rowtabella0"/>
              <w:jc w:val="center"/>
              <w:rPr>
                <w:color w:val="002060"/>
              </w:rPr>
            </w:pPr>
            <w:r w:rsidRPr="0063693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DC5DF" w14:textId="77777777" w:rsidR="00B00AC3" w:rsidRPr="00636931" w:rsidRDefault="00B00AC3" w:rsidP="000E40E5">
            <w:pPr>
              <w:pStyle w:val="rowtabella0"/>
              <w:jc w:val="center"/>
              <w:rPr>
                <w:color w:val="002060"/>
              </w:rPr>
            </w:pPr>
            <w:r w:rsidRPr="0063693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CDB18" w14:textId="77777777" w:rsidR="00B00AC3" w:rsidRPr="00636931" w:rsidRDefault="00B00AC3" w:rsidP="000E40E5">
            <w:pPr>
              <w:pStyle w:val="rowtabella0"/>
              <w:jc w:val="center"/>
              <w:rPr>
                <w:color w:val="002060"/>
              </w:rPr>
            </w:pPr>
            <w:r w:rsidRPr="00636931">
              <w:rPr>
                <w:color w:val="002060"/>
              </w:rPr>
              <w:t>0</w:t>
            </w:r>
          </w:p>
        </w:tc>
      </w:tr>
      <w:tr w:rsidR="00B00AC3" w:rsidRPr="00636931" w14:paraId="5FF44B4B"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115B63" w14:textId="77777777" w:rsidR="00B00AC3" w:rsidRPr="00636931" w:rsidRDefault="00B00AC3" w:rsidP="000E40E5">
            <w:pPr>
              <w:pStyle w:val="rowtabella0"/>
              <w:rPr>
                <w:color w:val="002060"/>
              </w:rPr>
            </w:pPr>
            <w:r w:rsidRPr="00636931">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BA70E"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47F81"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C5347"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39558"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546E8"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E0886" w14:textId="77777777" w:rsidR="00B00AC3" w:rsidRPr="00636931" w:rsidRDefault="00B00AC3" w:rsidP="000E40E5">
            <w:pPr>
              <w:pStyle w:val="rowtabella0"/>
              <w:jc w:val="center"/>
              <w:rPr>
                <w:color w:val="002060"/>
              </w:rPr>
            </w:pPr>
            <w:r w:rsidRPr="0063693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9D925" w14:textId="77777777" w:rsidR="00B00AC3" w:rsidRPr="00636931" w:rsidRDefault="00B00AC3" w:rsidP="000E40E5">
            <w:pPr>
              <w:pStyle w:val="rowtabella0"/>
              <w:jc w:val="center"/>
              <w:rPr>
                <w:color w:val="002060"/>
              </w:rPr>
            </w:pPr>
            <w:r w:rsidRPr="0063693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C1976"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9A67A" w14:textId="77777777" w:rsidR="00B00AC3" w:rsidRPr="00636931" w:rsidRDefault="00B00AC3" w:rsidP="000E40E5">
            <w:pPr>
              <w:pStyle w:val="rowtabella0"/>
              <w:jc w:val="center"/>
              <w:rPr>
                <w:color w:val="002060"/>
              </w:rPr>
            </w:pPr>
            <w:r w:rsidRPr="00636931">
              <w:rPr>
                <w:color w:val="002060"/>
              </w:rPr>
              <w:t>0</w:t>
            </w:r>
          </w:p>
        </w:tc>
      </w:tr>
      <w:tr w:rsidR="00B00AC3" w:rsidRPr="00636931" w14:paraId="13CE3C2F"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F96632" w14:textId="77777777" w:rsidR="00B00AC3" w:rsidRPr="00636931" w:rsidRDefault="00B00AC3" w:rsidP="000E40E5">
            <w:pPr>
              <w:pStyle w:val="rowtabella0"/>
              <w:rPr>
                <w:color w:val="002060"/>
              </w:rPr>
            </w:pPr>
            <w:r w:rsidRPr="00636931">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25FDC"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450A4"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675A1"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B50FE"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F0043"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9B19B" w14:textId="77777777" w:rsidR="00B00AC3" w:rsidRPr="00636931" w:rsidRDefault="00B00AC3" w:rsidP="000E40E5">
            <w:pPr>
              <w:pStyle w:val="rowtabella0"/>
              <w:jc w:val="center"/>
              <w:rPr>
                <w:color w:val="002060"/>
              </w:rPr>
            </w:pPr>
            <w:r w:rsidRPr="0063693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F41AE" w14:textId="77777777" w:rsidR="00B00AC3" w:rsidRPr="00636931" w:rsidRDefault="00B00AC3" w:rsidP="000E40E5">
            <w:pPr>
              <w:pStyle w:val="rowtabella0"/>
              <w:jc w:val="center"/>
              <w:rPr>
                <w:color w:val="002060"/>
              </w:rPr>
            </w:pPr>
            <w:r w:rsidRPr="0063693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776CB" w14:textId="77777777" w:rsidR="00B00AC3" w:rsidRPr="00636931" w:rsidRDefault="00B00AC3" w:rsidP="000E40E5">
            <w:pPr>
              <w:pStyle w:val="rowtabella0"/>
              <w:jc w:val="center"/>
              <w:rPr>
                <w:color w:val="002060"/>
              </w:rPr>
            </w:pPr>
            <w:r w:rsidRPr="0063693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527A1" w14:textId="77777777" w:rsidR="00B00AC3" w:rsidRPr="00636931" w:rsidRDefault="00B00AC3" w:rsidP="000E40E5">
            <w:pPr>
              <w:pStyle w:val="rowtabella0"/>
              <w:jc w:val="center"/>
              <w:rPr>
                <w:color w:val="002060"/>
              </w:rPr>
            </w:pPr>
            <w:r w:rsidRPr="00636931">
              <w:rPr>
                <w:color w:val="002060"/>
              </w:rPr>
              <w:t>0</w:t>
            </w:r>
          </w:p>
        </w:tc>
      </w:tr>
      <w:tr w:rsidR="00B00AC3" w:rsidRPr="00636931" w14:paraId="28C0A397" w14:textId="77777777" w:rsidTr="000E40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E791BE" w14:textId="77777777" w:rsidR="00B00AC3" w:rsidRPr="00636931" w:rsidRDefault="00B00AC3" w:rsidP="000E40E5">
            <w:pPr>
              <w:pStyle w:val="rowtabella0"/>
              <w:rPr>
                <w:color w:val="002060"/>
              </w:rPr>
            </w:pPr>
            <w:r w:rsidRPr="00636931">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F087A"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52415"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62BE5"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ECA1C"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C4672"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77F0C" w14:textId="77777777" w:rsidR="00B00AC3" w:rsidRPr="00636931" w:rsidRDefault="00B00AC3" w:rsidP="000E40E5">
            <w:pPr>
              <w:pStyle w:val="rowtabella0"/>
              <w:jc w:val="center"/>
              <w:rPr>
                <w:color w:val="002060"/>
              </w:rPr>
            </w:pPr>
            <w:r w:rsidRPr="0063693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1BE1D" w14:textId="77777777" w:rsidR="00B00AC3" w:rsidRPr="00636931" w:rsidRDefault="00B00AC3" w:rsidP="000E40E5">
            <w:pPr>
              <w:pStyle w:val="rowtabella0"/>
              <w:jc w:val="center"/>
              <w:rPr>
                <w:color w:val="002060"/>
              </w:rPr>
            </w:pPr>
            <w:r w:rsidRPr="00636931">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70E58" w14:textId="77777777" w:rsidR="00B00AC3" w:rsidRPr="00636931" w:rsidRDefault="00B00AC3" w:rsidP="000E40E5">
            <w:pPr>
              <w:pStyle w:val="rowtabella0"/>
              <w:jc w:val="center"/>
              <w:rPr>
                <w:color w:val="002060"/>
              </w:rPr>
            </w:pPr>
            <w:r w:rsidRPr="00636931">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DF519" w14:textId="77777777" w:rsidR="00B00AC3" w:rsidRPr="00636931" w:rsidRDefault="00B00AC3" w:rsidP="000E40E5">
            <w:pPr>
              <w:pStyle w:val="rowtabella0"/>
              <w:jc w:val="center"/>
              <w:rPr>
                <w:color w:val="002060"/>
              </w:rPr>
            </w:pPr>
            <w:r w:rsidRPr="00636931">
              <w:rPr>
                <w:color w:val="002060"/>
              </w:rPr>
              <w:t>0</w:t>
            </w:r>
          </w:p>
        </w:tc>
      </w:tr>
    </w:tbl>
    <w:p w14:paraId="015093BA" w14:textId="77777777" w:rsidR="00B00AC3" w:rsidRPr="00636931" w:rsidRDefault="00B00AC3" w:rsidP="00B00AC3">
      <w:pPr>
        <w:pStyle w:val="breakline"/>
        <w:rPr>
          <w:rFonts w:eastAsiaTheme="minorEastAsia"/>
          <w:color w:val="002060"/>
        </w:rPr>
      </w:pPr>
    </w:p>
    <w:p w14:paraId="0B3FFF12" w14:textId="77777777" w:rsidR="00B00AC3" w:rsidRPr="00636931" w:rsidRDefault="00B00AC3" w:rsidP="00B00AC3">
      <w:pPr>
        <w:pStyle w:val="breakline"/>
        <w:rPr>
          <w:color w:val="002060"/>
        </w:rPr>
      </w:pPr>
    </w:p>
    <w:p w14:paraId="3129075E" w14:textId="77777777" w:rsidR="00B00AC3" w:rsidRPr="00636931" w:rsidRDefault="00B00AC3" w:rsidP="00B00AC3">
      <w:pPr>
        <w:pStyle w:val="sottotitolocampionato10"/>
        <w:rPr>
          <w:color w:val="002060"/>
        </w:rPr>
      </w:pPr>
      <w:r w:rsidRPr="00636931">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0AC3" w:rsidRPr="00636931" w14:paraId="46E27448" w14:textId="77777777" w:rsidTr="000E40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C7E7A" w14:textId="77777777" w:rsidR="00B00AC3" w:rsidRPr="00636931" w:rsidRDefault="00B00AC3" w:rsidP="000E40E5">
            <w:pPr>
              <w:pStyle w:val="headertabella0"/>
              <w:rPr>
                <w:color w:val="002060"/>
              </w:rPr>
            </w:pPr>
            <w:r w:rsidRPr="006369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CB792" w14:textId="77777777" w:rsidR="00B00AC3" w:rsidRPr="00636931" w:rsidRDefault="00B00AC3" w:rsidP="000E40E5">
            <w:pPr>
              <w:pStyle w:val="headertabella0"/>
              <w:rPr>
                <w:color w:val="002060"/>
              </w:rPr>
            </w:pPr>
            <w:r w:rsidRPr="006369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B226F" w14:textId="77777777" w:rsidR="00B00AC3" w:rsidRPr="00636931" w:rsidRDefault="00B00AC3" w:rsidP="000E40E5">
            <w:pPr>
              <w:pStyle w:val="headertabella0"/>
              <w:rPr>
                <w:color w:val="002060"/>
              </w:rPr>
            </w:pPr>
            <w:r w:rsidRPr="006369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4DBF8" w14:textId="77777777" w:rsidR="00B00AC3" w:rsidRPr="00636931" w:rsidRDefault="00B00AC3" w:rsidP="000E40E5">
            <w:pPr>
              <w:pStyle w:val="headertabella0"/>
              <w:rPr>
                <w:color w:val="002060"/>
              </w:rPr>
            </w:pPr>
            <w:r w:rsidRPr="006369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7A0F1" w14:textId="77777777" w:rsidR="00B00AC3" w:rsidRPr="00636931" w:rsidRDefault="00B00AC3" w:rsidP="000E40E5">
            <w:pPr>
              <w:pStyle w:val="headertabella0"/>
              <w:rPr>
                <w:color w:val="002060"/>
              </w:rPr>
            </w:pPr>
            <w:r w:rsidRPr="006369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63477" w14:textId="77777777" w:rsidR="00B00AC3" w:rsidRPr="00636931" w:rsidRDefault="00B00AC3" w:rsidP="000E40E5">
            <w:pPr>
              <w:pStyle w:val="headertabella0"/>
              <w:rPr>
                <w:color w:val="002060"/>
              </w:rPr>
            </w:pPr>
            <w:r w:rsidRPr="006369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776D2" w14:textId="77777777" w:rsidR="00B00AC3" w:rsidRPr="00636931" w:rsidRDefault="00B00AC3" w:rsidP="000E40E5">
            <w:pPr>
              <w:pStyle w:val="headertabella0"/>
              <w:rPr>
                <w:color w:val="002060"/>
              </w:rPr>
            </w:pPr>
            <w:r w:rsidRPr="006369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63BF7" w14:textId="77777777" w:rsidR="00B00AC3" w:rsidRPr="00636931" w:rsidRDefault="00B00AC3" w:rsidP="000E40E5">
            <w:pPr>
              <w:pStyle w:val="headertabella0"/>
              <w:rPr>
                <w:color w:val="002060"/>
              </w:rPr>
            </w:pPr>
            <w:r w:rsidRPr="006369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75F3A" w14:textId="77777777" w:rsidR="00B00AC3" w:rsidRPr="00636931" w:rsidRDefault="00B00AC3" w:rsidP="000E40E5">
            <w:pPr>
              <w:pStyle w:val="headertabella0"/>
              <w:rPr>
                <w:color w:val="002060"/>
              </w:rPr>
            </w:pPr>
            <w:r w:rsidRPr="006369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D0E82" w14:textId="77777777" w:rsidR="00B00AC3" w:rsidRPr="00636931" w:rsidRDefault="00B00AC3" w:rsidP="000E40E5">
            <w:pPr>
              <w:pStyle w:val="headertabella0"/>
              <w:rPr>
                <w:color w:val="002060"/>
              </w:rPr>
            </w:pPr>
            <w:r w:rsidRPr="00636931">
              <w:rPr>
                <w:color w:val="002060"/>
              </w:rPr>
              <w:t>PE</w:t>
            </w:r>
          </w:p>
        </w:tc>
      </w:tr>
      <w:tr w:rsidR="00B00AC3" w:rsidRPr="00636931" w14:paraId="3BBC51D5" w14:textId="77777777" w:rsidTr="000E40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93CCF0" w14:textId="77777777" w:rsidR="00B00AC3" w:rsidRPr="00636931" w:rsidRDefault="00B00AC3" w:rsidP="000E40E5">
            <w:pPr>
              <w:pStyle w:val="rowtabella0"/>
              <w:rPr>
                <w:color w:val="002060"/>
              </w:rPr>
            </w:pPr>
            <w:r w:rsidRPr="00636931">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A0AC6" w14:textId="77777777" w:rsidR="00B00AC3" w:rsidRPr="00636931" w:rsidRDefault="00B00AC3" w:rsidP="000E40E5">
            <w:pPr>
              <w:pStyle w:val="rowtabella0"/>
              <w:jc w:val="center"/>
              <w:rPr>
                <w:color w:val="002060"/>
              </w:rPr>
            </w:pPr>
            <w:r w:rsidRPr="0063693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C23DF"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908F7"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9B53D"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9FE7"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54A57" w14:textId="77777777" w:rsidR="00B00AC3" w:rsidRPr="00636931" w:rsidRDefault="00B00AC3" w:rsidP="000E40E5">
            <w:pPr>
              <w:pStyle w:val="rowtabella0"/>
              <w:jc w:val="center"/>
              <w:rPr>
                <w:color w:val="002060"/>
              </w:rPr>
            </w:pPr>
            <w:r w:rsidRPr="00636931">
              <w:rPr>
                <w:color w:val="002060"/>
              </w:rPr>
              <w:t>156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1DB41"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4F274" w14:textId="77777777" w:rsidR="00B00AC3" w:rsidRPr="00636931" w:rsidRDefault="00B00AC3" w:rsidP="000E40E5">
            <w:pPr>
              <w:pStyle w:val="rowtabella0"/>
              <w:jc w:val="center"/>
              <w:rPr>
                <w:color w:val="002060"/>
              </w:rPr>
            </w:pPr>
            <w:r w:rsidRPr="00636931">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61B90" w14:textId="77777777" w:rsidR="00B00AC3" w:rsidRPr="00636931" w:rsidRDefault="00B00AC3" w:rsidP="000E40E5">
            <w:pPr>
              <w:pStyle w:val="rowtabella0"/>
              <w:jc w:val="center"/>
              <w:rPr>
                <w:color w:val="002060"/>
              </w:rPr>
            </w:pPr>
            <w:r w:rsidRPr="00636931">
              <w:rPr>
                <w:color w:val="002060"/>
              </w:rPr>
              <w:t>0</w:t>
            </w:r>
          </w:p>
        </w:tc>
      </w:tr>
      <w:tr w:rsidR="00B00AC3" w:rsidRPr="00636931" w14:paraId="0E52F221"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9C2F25" w14:textId="77777777" w:rsidR="00B00AC3" w:rsidRPr="00636931" w:rsidRDefault="00B00AC3" w:rsidP="000E40E5">
            <w:pPr>
              <w:pStyle w:val="rowtabella0"/>
              <w:rPr>
                <w:color w:val="002060"/>
              </w:rPr>
            </w:pPr>
            <w:r w:rsidRPr="00636931">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98551" w14:textId="77777777" w:rsidR="00B00AC3" w:rsidRPr="00636931" w:rsidRDefault="00B00AC3" w:rsidP="000E40E5">
            <w:pPr>
              <w:pStyle w:val="rowtabella0"/>
              <w:jc w:val="center"/>
              <w:rPr>
                <w:color w:val="002060"/>
              </w:rPr>
            </w:pPr>
            <w:r w:rsidRPr="0063693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C5D53"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51E62"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B5849"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6DBAE"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6A976" w14:textId="77777777" w:rsidR="00B00AC3" w:rsidRPr="00636931" w:rsidRDefault="00B00AC3" w:rsidP="000E40E5">
            <w:pPr>
              <w:pStyle w:val="rowtabella0"/>
              <w:jc w:val="center"/>
              <w:rPr>
                <w:color w:val="002060"/>
              </w:rPr>
            </w:pPr>
            <w:r w:rsidRPr="00636931">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FC21A" w14:textId="77777777" w:rsidR="00B00AC3" w:rsidRPr="00636931" w:rsidRDefault="00B00AC3" w:rsidP="000E40E5">
            <w:pPr>
              <w:pStyle w:val="rowtabella0"/>
              <w:jc w:val="center"/>
              <w:rPr>
                <w:color w:val="002060"/>
              </w:rPr>
            </w:pPr>
            <w:r w:rsidRPr="0063693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615B1" w14:textId="77777777" w:rsidR="00B00AC3" w:rsidRPr="00636931" w:rsidRDefault="00B00AC3" w:rsidP="000E40E5">
            <w:pPr>
              <w:pStyle w:val="rowtabella0"/>
              <w:jc w:val="center"/>
              <w:rPr>
                <w:color w:val="002060"/>
              </w:rPr>
            </w:pPr>
            <w:r w:rsidRPr="00636931">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B149E" w14:textId="77777777" w:rsidR="00B00AC3" w:rsidRPr="00636931" w:rsidRDefault="00B00AC3" w:rsidP="000E40E5">
            <w:pPr>
              <w:pStyle w:val="rowtabella0"/>
              <w:jc w:val="center"/>
              <w:rPr>
                <w:color w:val="002060"/>
              </w:rPr>
            </w:pPr>
            <w:r w:rsidRPr="00636931">
              <w:rPr>
                <w:color w:val="002060"/>
              </w:rPr>
              <w:t>0</w:t>
            </w:r>
          </w:p>
        </w:tc>
      </w:tr>
      <w:tr w:rsidR="00B00AC3" w:rsidRPr="00636931" w14:paraId="3BD637FE"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1F91DD" w14:textId="77777777" w:rsidR="00B00AC3" w:rsidRPr="00636931" w:rsidRDefault="00B00AC3" w:rsidP="000E40E5">
            <w:pPr>
              <w:pStyle w:val="rowtabella0"/>
              <w:rPr>
                <w:color w:val="002060"/>
              </w:rPr>
            </w:pPr>
            <w:r w:rsidRPr="00636931">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B95C4" w14:textId="77777777" w:rsidR="00B00AC3" w:rsidRPr="00636931" w:rsidRDefault="00B00AC3" w:rsidP="000E40E5">
            <w:pPr>
              <w:pStyle w:val="rowtabella0"/>
              <w:jc w:val="center"/>
              <w:rPr>
                <w:color w:val="002060"/>
              </w:rPr>
            </w:pPr>
            <w:r w:rsidRPr="0063693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D48CF"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F0769"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C3BA8"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9872E"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3BFD0" w14:textId="77777777" w:rsidR="00B00AC3" w:rsidRPr="00636931" w:rsidRDefault="00B00AC3" w:rsidP="000E40E5">
            <w:pPr>
              <w:pStyle w:val="rowtabella0"/>
              <w:jc w:val="center"/>
              <w:rPr>
                <w:color w:val="002060"/>
              </w:rPr>
            </w:pPr>
            <w:r w:rsidRPr="00636931">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248B5" w14:textId="77777777" w:rsidR="00B00AC3" w:rsidRPr="00636931" w:rsidRDefault="00B00AC3" w:rsidP="000E40E5">
            <w:pPr>
              <w:pStyle w:val="rowtabella0"/>
              <w:jc w:val="center"/>
              <w:rPr>
                <w:color w:val="002060"/>
              </w:rPr>
            </w:pPr>
            <w:r w:rsidRPr="0063693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C1FCB" w14:textId="77777777" w:rsidR="00B00AC3" w:rsidRPr="00636931" w:rsidRDefault="00B00AC3" w:rsidP="000E40E5">
            <w:pPr>
              <w:pStyle w:val="rowtabella0"/>
              <w:jc w:val="center"/>
              <w:rPr>
                <w:color w:val="002060"/>
              </w:rPr>
            </w:pPr>
            <w:r w:rsidRPr="0063693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C98FE" w14:textId="77777777" w:rsidR="00B00AC3" w:rsidRPr="00636931" w:rsidRDefault="00B00AC3" w:rsidP="000E40E5">
            <w:pPr>
              <w:pStyle w:val="rowtabella0"/>
              <w:jc w:val="center"/>
              <w:rPr>
                <w:color w:val="002060"/>
              </w:rPr>
            </w:pPr>
            <w:r w:rsidRPr="00636931">
              <w:rPr>
                <w:color w:val="002060"/>
              </w:rPr>
              <w:t>0</w:t>
            </w:r>
          </w:p>
        </w:tc>
      </w:tr>
      <w:tr w:rsidR="00B00AC3" w:rsidRPr="00636931" w14:paraId="5AB7D942"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2EDE72" w14:textId="77777777" w:rsidR="00B00AC3" w:rsidRPr="00636931" w:rsidRDefault="00B00AC3" w:rsidP="000E40E5">
            <w:pPr>
              <w:pStyle w:val="rowtabella0"/>
              <w:rPr>
                <w:color w:val="002060"/>
              </w:rPr>
            </w:pPr>
            <w:r w:rsidRPr="00636931">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886B8" w14:textId="77777777" w:rsidR="00B00AC3" w:rsidRPr="00636931" w:rsidRDefault="00B00AC3" w:rsidP="000E40E5">
            <w:pPr>
              <w:pStyle w:val="rowtabella0"/>
              <w:jc w:val="center"/>
              <w:rPr>
                <w:color w:val="002060"/>
              </w:rPr>
            </w:pPr>
            <w:r w:rsidRPr="0063693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50961"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57B1F"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12689"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01A2E"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92A55" w14:textId="77777777" w:rsidR="00B00AC3" w:rsidRPr="00636931" w:rsidRDefault="00B00AC3" w:rsidP="000E40E5">
            <w:pPr>
              <w:pStyle w:val="rowtabella0"/>
              <w:jc w:val="center"/>
              <w:rPr>
                <w:color w:val="002060"/>
              </w:rPr>
            </w:pPr>
            <w:r w:rsidRPr="0063693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9CDA0" w14:textId="77777777" w:rsidR="00B00AC3" w:rsidRPr="00636931" w:rsidRDefault="00B00AC3" w:rsidP="000E40E5">
            <w:pPr>
              <w:pStyle w:val="rowtabella0"/>
              <w:jc w:val="center"/>
              <w:rPr>
                <w:color w:val="002060"/>
              </w:rPr>
            </w:pPr>
            <w:r w:rsidRPr="0063693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26FA7" w14:textId="77777777" w:rsidR="00B00AC3" w:rsidRPr="00636931" w:rsidRDefault="00B00AC3" w:rsidP="000E40E5">
            <w:pPr>
              <w:pStyle w:val="rowtabella0"/>
              <w:jc w:val="center"/>
              <w:rPr>
                <w:color w:val="002060"/>
              </w:rPr>
            </w:pPr>
            <w:r w:rsidRPr="0063693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25586" w14:textId="77777777" w:rsidR="00B00AC3" w:rsidRPr="00636931" w:rsidRDefault="00B00AC3" w:rsidP="000E40E5">
            <w:pPr>
              <w:pStyle w:val="rowtabella0"/>
              <w:jc w:val="center"/>
              <w:rPr>
                <w:color w:val="002060"/>
              </w:rPr>
            </w:pPr>
            <w:r w:rsidRPr="00636931">
              <w:rPr>
                <w:color w:val="002060"/>
              </w:rPr>
              <w:t>0</w:t>
            </w:r>
          </w:p>
        </w:tc>
      </w:tr>
      <w:tr w:rsidR="00B00AC3" w:rsidRPr="00636931" w14:paraId="3B190330"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16A22D" w14:textId="77777777" w:rsidR="00B00AC3" w:rsidRPr="00636931" w:rsidRDefault="00B00AC3" w:rsidP="000E40E5">
            <w:pPr>
              <w:pStyle w:val="rowtabella0"/>
              <w:rPr>
                <w:color w:val="002060"/>
                <w:lang w:val="es-ES"/>
              </w:rPr>
            </w:pPr>
            <w:r w:rsidRPr="00636931">
              <w:rPr>
                <w:color w:val="002060"/>
                <w:lang w:val="es-ES"/>
              </w:rPr>
              <w:t>A.S.D. FUTSAL VIRE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87316" w14:textId="77777777" w:rsidR="00B00AC3" w:rsidRPr="00636931" w:rsidRDefault="00B00AC3" w:rsidP="000E40E5">
            <w:pPr>
              <w:pStyle w:val="rowtabella0"/>
              <w:jc w:val="center"/>
              <w:rPr>
                <w:color w:val="002060"/>
              </w:rPr>
            </w:pPr>
            <w:r w:rsidRPr="0063693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3EB8F"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09B40"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0B8F8"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4F051"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40E65" w14:textId="77777777" w:rsidR="00B00AC3" w:rsidRPr="00636931" w:rsidRDefault="00B00AC3" w:rsidP="000E40E5">
            <w:pPr>
              <w:pStyle w:val="rowtabella0"/>
              <w:jc w:val="center"/>
              <w:rPr>
                <w:color w:val="002060"/>
              </w:rPr>
            </w:pPr>
            <w:r w:rsidRPr="0063693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910A9" w14:textId="77777777" w:rsidR="00B00AC3" w:rsidRPr="00636931" w:rsidRDefault="00B00AC3" w:rsidP="000E40E5">
            <w:pPr>
              <w:pStyle w:val="rowtabella0"/>
              <w:jc w:val="center"/>
              <w:rPr>
                <w:color w:val="002060"/>
              </w:rPr>
            </w:pPr>
            <w:r w:rsidRPr="0063693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0E04F"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A2A64" w14:textId="77777777" w:rsidR="00B00AC3" w:rsidRPr="00636931" w:rsidRDefault="00B00AC3" w:rsidP="000E40E5">
            <w:pPr>
              <w:pStyle w:val="rowtabella0"/>
              <w:jc w:val="center"/>
              <w:rPr>
                <w:color w:val="002060"/>
              </w:rPr>
            </w:pPr>
            <w:r w:rsidRPr="00636931">
              <w:rPr>
                <w:color w:val="002060"/>
              </w:rPr>
              <w:t>0</w:t>
            </w:r>
          </w:p>
        </w:tc>
      </w:tr>
      <w:tr w:rsidR="00B00AC3" w:rsidRPr="00636931" w14:paraId="2E07A209"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9C1F81" w14:textId="77777777" w:rsidR="00B00AC3" w:rsidRPr="00636931" w:rsidRDefault="00B00AC3" w:rsidP="000E40E5">
            <w:pPr>
              <w:pStyle w:val="rowtabella0"/>
              <w:rPr>
                <w:color w:val="002060"/>
              </w:rPr>
            </w:pPr>
            <w:r w:rsidRPr="00636931">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17441" w14:textId="77777777" w:rsidR="00B00AC3" w:rsidRPr="00636931" w:rsidRDefault="00B00AC3" w:rsidP="000E40E5">
            <w:pPr>
              <w:pStyle w:val="rowtabella0"/>
              <w:jc w:val="center"/>
              <w:rPr>
                <w:color w:val="002060"/>
              </w:rPr>
            </w:pPr>
            <w:r w:rsidRPr="0063693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593AA"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EC77C"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7BB16"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10912"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5B55B" w14:textId="77777777" w:rsidR="00B00AC3" w:rsidRPr="00636931" w:rsidRDefault="00B00AC3" w:rsidP="000E40E5">
            <w:pPr>
              <w:pStyle w:val="rowtabella0"/>
              <w:jc w:val="center"/>
              <w:rPr>
                <w:color w:val="002060"/>
              </w:rPr>
            </w:pPr>
            <w:r w:rsidRPr="0063693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B3847" w14:textId="77777777" w:rsidR="00B00AC3" w:rsidRPr="00636931" w:rsidRDefault="00B00AC3" w:rsidP="000E40E5">
            <w:pPr>
              <w:pStyle w:val="rowtabella0"/>
              <w:jc w:val="center"/>
              <w:rPr>
                <w:color w:val="002060"/>
              </w:rPr>
            </w:pPr>
            <w:r w:rsidRPr="0063693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ADBEC"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3EEA8" w14:textId="77777777" w:rsidR="00B00AC3" w:rsidRPr="00636931" w:rsidRDefault="00B00AC3" w:rsidP="000E40E5">
            <w:pPr>
              <w:pStyle w:val="rowtabella0"/>
              <w:jc w:val="center"/>
              <w:rPr>
                <w:color w:val="002060"/>
              </w:rPr>
            </w:pPr>
            <w:r w:rsidRPr="00636931">
              <w:rPr>
                <w:color w:val="002060"/>
              </w:rPr>
              <w:t>0</w:t>
            </w:r>
          </w:p>
        </w:tc>
      </w:tr>
      <w:tr w:rsidR="00B00AC3" w:rsidRPr="00636931" w14:paraId="629D3619"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E00889" w14:textId="77777777" w:rsidR="00B00AC3" w:rsidRPr="00636931" w:rsidRDefault="00B00AC3" w:rsidP="000E40E5">
            <w:pPr>
              <w:pStyle w:val="rowtabella0"/>
              <w:rPr>
                <w:color w:val="002060"/>
              </w:rPr>
            </w:pPr>
            <w:r w:rsidRPr="00636931">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464BC" w14:textId="77777777" w:rsidR="00B00AC3" w:rsidRPr="00636931" w:rsidRDefault="00B00AC3" w:rsidP="000E40E5">
            <w:pPr>
              <w:pStyle w:val="rowtabella0"/>
              <w:jc w:val="center"/>
              <w:rPr>
                <w:color w:val="002060"/>
              </w:rPr>
            </w:pPr>
            <w:r w:rsidRPr="0063693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9489A"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20A7"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5EF1"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F06D7"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634EF" w14:textId="77777777" w:rsidR="00B00AC3" w:rsidRPr="00636931" w:rsidRDefault="00B00AC3" w:rsidP="000E40E5">
            <w:pPr>
              <w:pStyle w:val="rowtabella0"/>
              <w:jc w:val="center"/>
              <w:rPr>
                <w:color w:val="002060"/>
              </w:rPr>
            </w:pPr>
            <w:r w:rsidRPr="0063693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96B99" w14:textId="77777777" w:rsidR="00B00AC3" w:rsidRPr="00636931" w:rsidRDefault="00B00AC3" w:rsidP="000E40E5">
            <w:pPr>
              <w:pStyle w:val="rowtabella0"/>
              <w:jc w:val="center"/>
              <w:rPr>
                <w:color w:val="002060"/>
              </w:rPr>
            </w:pPr>
            <w:r w:rsidRPr="0063693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19DF3" w14:textId="77777777" w:rsidR="00B00AC3" w:rsidRPr="00636931" w:rsidRDefault="00B00AC3" w:rsidP="000E40E5">
            <w:pPr>
              <w:pStyle w:val="rowtabella0"/>
              <w:jc w:val="center"/>
              <w:rPr>
                <w:color w:val="002060"/>
              </w:rPr>
            </w:pPr>
            <w:r w:rsidRPr="0063693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57D86" w14:textId="77777777" w:rsidR="00B00AC3" w:rsidRPr="00636931" w:rsidRDefault="00B00AC3" w:rsidP="000E40E5">
            <w:pPr>
              <w:pStyle w:val="rowtabella0"/>
              <w:jc w:val="center"/>
              <w:rPr>
                <w:color w:val="002060"/>
              </w:rPr>
            </w:pPr>
            <w:r w:rsidRPr="00636931">
              <w:rPr>
                <w:color w:val="002060"/>
              </w:rPr>
              <w:t>0</w:t>
            </w:r>
          </w:p>
        </w:tc>
      </w:tr>
      <w:tr w:rsidR="00B00AC3" w:rsidRPr="00636931" w14:paraId="26B5DD13"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3154AB" w14:textId="77777777" w:rsidR="00B00AC3" w:rsidRPr="00636931" w:rsidRDefault="00B00AC3" w:rsidP="000E40E5">
            <w:pPr>
              <w:pStyle w:val="rowtabella0"/>
              <w:rPr>
                <w:color w:val="002060"/>
              </w:rPr>
            </w:pPr>
            <w:r w:rsidRPr="00636931">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9FA11"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B1EC3"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80EB6"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916DC"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EDF59"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B229D" w14:textId="77777777" w:rsidR="00B00AC3" w:rsidRPr="00636931" w:rsidRDefault="00B00AC3" w:rsidP="000E40E5">
            <w:pPr>
              <w:pStyle w:val="rowtabella0"/>
              <w:jc w:val="center"/>
              <w:rPr>
                <w:color w:val="002060"/>
              </w:rPr>
            </w:pPr>
            <w:r w:rsidRPr="0063693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BAD3D" w14:textId="77777777" w:rsidR="00B00AC3" w:rsidRPr="00636931" w:rsidRDefault="00B00AC3" w:rsidP="000E40E5">
            <w:pPr>
              <w:pStyle w:val="rowtabella0"/>
              <w:jc w:val="center"/>
              <w:rPr>
                <w:color w:val="002060"/>
              </w:rPr>
            </w:pPr>
            <w:r w:rsidRPr="0063693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1CC95"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25EA5" w14:textId="77777777" w:rsidR="00B00AC3" w:rsidRPr="00636931" w:rsidRDefault="00B00AC3" w:rsidP="000E40E5">
            <w:pPr>
              <w:pStyle w:val="rowtabella0"/>
              <w:jc w:val="center"/>
              <w:rPr>
                <w:color w:val="002060"/>
              </w:rPr>
            </w:pPr>
            <w:r w:rsidRPr="00636931">
              <w:rPr>
                <w:color w:val="002060"/>
              </w:rPr>
              <w:t>0</w:t>
            </w:r>
          </w:p>
        </w:tc>
      </w:tr>
      <w:tr w:rsidR="00B00AC3" w:rsidRPr="00636931" w14:paraId="74EEB1E4"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EE26B" w14:textId="77777777" w:rsidR="00B00AC3" w:rsidRPr="00636931" w:rsidRDefault="00B00AC3" w:rsidP="000E40E5">
            <w:pPr>
              <w:pStyle w:val="rowtabella0"/>
              <w:rPr>
                <w:color w:val="002060"/>
                <w:lang w:val="es-ES"/>
              </w:rPr>
            </w:pPr>
            <w:r w:rsidRPr="00636931">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0E568"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DAC03"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CB1C6"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CEC18"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A3586"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44999" w14:textId="77777777" w:rsidR="00B00AC3" w:rsidRPr="00636931" w:rsidRDefault="00B00AC3" w:rsidP="000E40E5">
            <w:pPr>
              <w:pStyle w:val="rowtabella0"/>
              <w:jc w:val="center"/>
              <w:rPr>
                <w:color w:val="002060"/>
              </w:rPr>
            </w:pPr>
            <w:r w:rsidRPr="0063693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8260F" w14:textId="77777777" w:rsidR="00B00AC3" w:rsidRPr="00636931" w:rsidRDefault="00B00AC3" w:rsidP="000E40E5">
            <w:pPr>
              <w:pStyle w:val="rowtabella0"/>
              <w:jc w:val="center"/>
              <w:rPr>
                <w:color w:val="002060"/>
              </w:rPr>
            </w:pPr>
            <w:r w:rsidRPr="00636931">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8DF1F" w14:textId="77777777" w:rsidR="00B00AC3" w:rsidRPr="00636931" w:rsidRDefault="00B00AC3" w:rsidP="000E40E5">
            <w:pPr>
              <w:pStyle w:val="rowtabella0"/>
              <w:jc w:val="center"/>
              <w:rPr>
                <w:color w:val="002060"/>
              </w:rPr>
            </w:pPr>
            <w:r w:rsidRPr="0063693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481A8" w14:textId="77777777" w:rsidR="00B00AC3" w:rsidRPr="00636931" w:rsidRDefault="00B00AC3" w:rsidP="000E40E5">
            <w:pPr>
              <w:pStyle w:val="rowtabella0"/>
              <w:jc w:val="center"/>
              <w:rPr>
                <w:color w:val="002060"/>
              </w:rPr>
            </w:pPr>
            <w:r w:rsidRPr="00636931">
              <w:rPr>
                <w:color w:val="002060"/>
              </w:rPr>
              <w:t>0</w:t>
            </w:r>
          </w:p>
        </w:tc>
      </w:tr>
      <w:tr w:rsidR="00B00AC3" w:rsidRPr="00636931" w14:paraId="03EF2161"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2B69F3" w14:textId="77777777" w:rsidR="00B00AC3" w:rsidRPr="00636931" w:rsidRDefault="00B00AC3" w:rsidP="000E40E5">
            <w:pPr>
              <w:pStyle w:val="rowtabella0"/>
              <w:rPr>
                <w:color w:val="002060"/>
                <w:lang w:val="es-ES"/>
              </w:rPr>
            </w:pPr>
            <w:r w:rsidRPr="00636931">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C34F8"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8CF94"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05787"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AAC22"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A893E"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FD0C8" w14:textId="77777777" w:rsidR="00B00AC3" w:rsidRPr="00636931" w:rsidRDefault="00B00AC3" w:rsidP="000E40E5">
            <w:pPr>
              <w:pStyle w:val="rowtabella0"/>
              <w:jc w:val="center"/>
              <w:rPr>
                <w:color w:val="002060"/>
              </w:rPr>
            </w:pPr>
            <w:r w:rsidRPr="0063693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990E0" w14:textId="77777777" w:rsidR="00B00AC3" w:rsidRPr="00636931" w:rsidRDefault="00B00AC3" w:rsidP="000E40E5">
            <w:pPr>
              <w:pStyle w:val="rowtabella0"/>
              <w:jc w:val="center"/>
              <w:rPr>
                <w:color w:val="002060"/>
              </w:rPr>
            </w:pPr>
            <w:r w:rsidRPr="00636931">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7C3E8" w14:textId="77777777" w:rsidR="00B00AC3" w:rsidRPr="00636931" w:rsidRDefault="00B00AC3" w:rsidP="000E40E5">
            <w:pPr>
              <w:pStyle w:val="rowtabella0"/>
              <w:jc w:val="center"/>
              <w:rPr>
                <w:color w:val="002060"/>
              </w:rPr>
            </w:pPr>
            <w:r w:rsidRPr="0063693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36FA7" w14:textId="77777777" w:rsidR="00B00AC3" w:rsidRPr="00636931" w:rsidRDefault="00B00AC3" w:rsidP="000E40E5">
            <w:pPr>
              <w:pStyle w:val="rowtabella0"/>
              <w:jc w:val="center"/>
              <w:rPr>
                <w:color w:val="002060"/>
              </w:rPr>
            </w:pPr>
            <w:r w:rsidRPr="00636931">
              <w:rPr>
                <w:color w:val="002060"/>
              </w:rPr>
              <w:t>0</w:t>
            </w:r>
          </w:p>
        </w:tc>
      </w:tr>
      <w:tr w:rsidR="00B00AC3" w:rsidRPr="00636931" w14:paraId="31986C5D"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03333" w14:textId="77777777" w:rsidR="00B00AC3" w:rsidRPr="00636931" w:rsidRDefault="00B00AC3" w:rsidP="000E40E5">
            <w:pPr>
              <w:pStyle w:val="rowtabella0"/>
              <w:rPr>
                <w:color w:val="002060"/>
              </w:rPr>
            </w:pPr>
            <w:r w:rsidRPr="00636931">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8DE67"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8FC12"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B1289"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2DCFF"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50A8F"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30DAE" w14:textId="77777777" w:rsidR="00B00AC3" w:rsidRPr="00636931" w:rsidRDefault="00B00AC3" w:rsidP="000E40E5">
            <w:pPr>
              <w:pStyle w:val="rowtabella0"/>
              <w:jc w:val="center"/>
              <w:rPr>
                <w:color w:val="002060"/>
              </w:rPr>
            </w:pPr>
            <w:r w:rsidRPr="0063693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09E1B" w14:textId="77777777" w:rsidR="00B00AC3" w:rsidRPr="00636931" w:rsidRDefault="00B00AC3" w:rsidP="000E40E5">
            <w:pPr>
              <w:pStyle w:val="rowtabella0"/>
              <w:jc w:val="center"/>
              <w:rPr>
                <w:color w:val="002060"/>
              </w:rPr>
            </w:pPr>
            <w:r w:rsidRPr="00636931">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E601B"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9ADAB" w14:textId="77777777" w:rsidR="00B00AC3" w:rsidRPr="00636931" w:rsidRDefault="00B00AC3" w:rsidP="000E40E5">
            <w:pPr>
              <w:pStyle w:val="rowtabella0"/>
              <w:jc w:val="center"/>
              <w:rPr>
                <w:color w:val="002060"/>
              </w:rPr>
            </w:pPr>
            <w:r w:rsidRPr="00636931">
              <w:rPr>
                <w:color w:val="002060"/>
              </w:rPr>
              <w:t>0</w:t>
            </w:r>
          </w:p>
        </w:tc>
      </w:tr>
      <w:tr w:rsidR="00B00AC3" w:rsidRPr="00636931" w14:paraId="3476408D" w14:textId="77777777" w:rsidTr="000E40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81ED59" w14:textId="77777777" w:rsidR="00B00AC3" w:rsidRPr="00636931" w:rsidRDefault="00B00AC3" w:rsidP="000E40E5">
            <w:pPr>
              <w:pStyle w:val="rowtabella0"/>
              <w:rPr>
                <w:color w:val="002060"/>
              </w:rPr>
            </w:pPr>
            <w:r w:rsidRPr="00636931">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B46B2"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412EC"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6D61B"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092B6"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94634"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71CEC" w14:textId="77777777" w:rsidR="00B00AC3" w:rsidRPr="00636931" w:rsidRDefault="00B00AC3" w:rsidP="000E40E5">
            <w:pPr>
              <w:pStyle w:val="rowtabella0"/>
              <w:jc w:val="center"/>
              <w:rPr>
                <w:color w:val="002060"/>
              </w:rPr>
            </w:pPr>
            <w:r w:rsidRPr="0063693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D5005" w14:textId="77777777" w:rsidR="00B00AC3" w:rsidRPr="00636931" w:rsidRDefault="00B00AC3" w:rsidP="000E40E5">
            <w:pPr>
              <w:pStyle w:val="rowtabella0"/>
              <w:jc w:val="center"/>
              <w:rPr>
                <w:color w:val="002060"/>
              </w:rPr>
            </w:pPr>
            <w:r w:rsidRPr="0063693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391D4" w14:textId="77777777" w:rsidR="00B00AC3" w:rsidRPr="00636931" w:rsidRDefault="00B00AC3" w:rsidP="000E40E5">
            <w:pPr>
              <w:pStyle w:val="rowtabella0"/>
              <w:jc w:val="center"/>
              <w:rPr>
                <w:color w:val="002060"/>
              </w:rPr>
            </w:pPr>
            <w:r w:rsidRPr="0063693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E4CD4" w14:textId="77777777" w:rsidR="00B00AC3" w:rsidRPr="00636931" w:rsidRDefault="00B00AC3" w:rsidP="000E40E5">
            <w:pPr>
              <w:pStyle w:val="rowtabella0"/>
              <w:jc w:val="center"/>
              <w:rPr>
                <w:color w:val="002060"/>
              </w:rPr>
            </w:pPr>
            <w:r w:rsidRPr="00636931">
              <w:rPr>
                <w:color w:val="002060"/>
              </w:rPr>
              <w:t>0</w:t>
            </w:r>
          </w:p>
        </w:tc>
      </w:tr>
    </w:tbl>
    <w:p w14:paraId="37972B67" w14:textId="77777777" w:rsidR="00B00AC3" w:rsidRPr="00636931" w:rsidRDefault="00B00AC3" w:rsidP="00B00AC3">
      <w:pPr>
        <w:pStyle w:val="breakline"/>
        <w:rPr>
          <w:rFonts w:eastAsiaTheme="minorEastAsia"/>
          <w:color w:val="002060"/>
        </w:rPr>
      </w:pPr>
    </w:p>
    <w:p w14:paraId="3D68E184" w14:textId="77777777" w:rsidR="00B00AC3" w:rsidRPr="00636931" w:rsidRDefault="00B00AC3" w:rsidP="00B00AC3">
      <w:pPr>
        <w:pStyle w:val="titoloprinc0"/>
        <w:rPr>
          <w:color w:val="002060"/>
        </w:rPr>
      </w:pPr>
      <w:r w:rsidRPr="00636931">
        <w:rPr>
          <w:color w:val="002060"/>
        </w:rPr>
        <w:t>PROGRAMMA GARE</w:t>
      </w:r>
    </w:p>
    <w:p w14:paraId="7BA04949" w14:textId="77777777" w:rsidR="00B00AC3" w:rsidRPr="00636931" w:rsidRDefault="00B00AC3" w:rsidP="00B00AC3">
      <w:pPr>
        <w:pStyle w:val="breakline"/>
        <w:rPr>
          <w:color w:val="002060"/>
        </w:rPr>
      </w:pPr>
    </w:p>
    <w:p w14:paraId="4F286889" w14:textId="77777777" w:rsidR="00B00AC3" w:rsidRPr="00636931" w:rsidRDefault="00B00AC3" w:rsidP="00B00AC3">
      <w:pPr>
        <w:pStyle w:val="sottotitolocampionato10"/>
        <w:rPr>
          <w:color w:val="002060"/>
        </w:rPr>
      </w:pPr>
      <w:r w:rsidRPr="00636931">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2"/>
        <w:gridCol w:w="385"/>
        <w:gridCol w:w="898"/>
        <w:gridCol w:w="1281"/>
        <w:gridCol w:w="1538"/>
        <w:gridCol w:w="1532"/>
      </w:tblGrid>
      <w:tr w:rsidR="00B00AC3" w:rsidRPr="00636931" w14:paraId="3FF46DCC" w14:textId="77777777" w:rsidTr="000E40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F22B7" w14:textId="77777777" w:rsidR="00B00AC3" w:rsidRPr="00636931" w:rsidRDefault="00B00AC3" w:rsidP="000E40E5">
            <w:pPr>
              <w:pStyle w:val="headertabella0"/>
              <w:rPr>
                <w:color w:val="002060"/>
              </w:rPr>
            </w:pPr>
            <w:r w:rsidRPr="006369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3A33D" w14:textId="77777777" w:rsidR="00B00AC3" w:rsidRPr="00636931" w:rsidRDefault="00B00AC3" w:rsidP="000E40E5">
            <w:pPr>
              <w:pStyle w:val="headertabella0"/>
              <w:rPr>
                <w:color w:val="002060"/>
              </w:rPr>
            </w:pPr>
            <w:r w:rsidRPr="006369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A566A" w14:textId="77777777" w:rsidR="00B00AC3" w:rsidRPr="00636931" w:rsidRDefault="00B00AC3" w:rsidP="000E40E5">
            <w:pPr>
              <w:pStyle w:val="headertabella0"/>
              <w:rPr>
                <w:color w:val="002060"/>
              </w:rPr>
            </w:pPr>
            <w:r w:rsidRPr="006369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21911" w14:textId="77777777" w:rsidR="00B00AC3" w:rsidRPr="00636931" w:rsidRDefault="00B00AC3" w:rsidP="000E40E5">
            <w:pPr>
              <w:pStyle w:val="headertabella0"/>
              <w:rPr>
                <w:color w:val="002060"/>
              </w:rPr>
            </w:pPr>
            <w:r w:rsidRPr="006369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884FC" w14:textId="77777777" w:rsidR="00B00AC3" w:rsidRPr="00636931" w:rsidRDefault="00B00AC3" w:rsidP="000E40E5">
            <w:pPr>
              <w:pStyle w:val="headertabella0"/>
              <w:rPr>
                <w:color w:val="002060"/>
              </w:rPr>
            </w:pPr>
            <w:r w:rsidRPr="006369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268EC" w14:textId="77777777" w:rsidR="00B00AC3" w:rsidRPr="00636931" w:rsidRDefault="00B00AC3" w:rsidP="000E40E5">
            <w:pPr>
              <w:pStyle w:val="headertabella0"/>
              <w:rPr>
                <w:color w:val="002060"/>
              </w:rPr>
            </w:pPr>
            <w:proofErr w:type="spellStart"/>
            <w:r w:rsidRPr="00636931">
              <w:rPr>
                <w:color w:val="002060"/>
              </w:rPr>
              <w:t>Localita'</w:t>
            </w:r>
            <w:proofErr w:type="spellEnd"/>
            <w:r w:rsidRPr="006369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01A79" w14:textId="77777777" w:rsidR="00B00AC3" w:rsidRPr="00636931" w:rsidRDefault="00B00AC3" w:rsidP="000E40E5">
            <w:pPr>
              <w:pStyle w:val="headertabella0"/>
              <w:rPr>
                <w:color w:val="002060"/>
              </w:rPr>
            </w:pPr>
            <w:r w:rsidRPr="00636931">
              <w:rPr>
                <w:color w:val="002060"/>
              </w:rPr>
              <w:t>Indirizzo Impianto</w:t>
            </w:r>
          </w:p>
        </w:tc>
      </w:tr>
      <w:tr w:rsidR="00B00AC3" w:rsidRPr="00636931" w14:paraId="1FE3A560" w14:textId="77777777" w:rsidTr="000E40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24FCC9" w14:textId="77777777" w:rsidR="00B00AC3" w:rsidRPr="00636931" w:rsidRDefault="00B00AC3" w:rsidP="000E40E5">
            <w:pPr>
              <w:pStyle w:val="rowtabella0"/>
              <w:rPr>
                <w:color w:val="002060"/>
              </w:rPr>
            </w:pPr>
            <w:r w:rsidRPr="00636931">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025E0B" w14:textId="77777777" w:rsidR="00B00AC3" w:rsidRPr="00636931" w:rsidRDefault="00B00AC3" w:rsidP="000E40E5">
            <w:pPr>
              <w:pStyle w:val="rowtabella0"/>
              <w:rPr>
                <w:color w:val="002060"/>
              </w:rPr>
            </w:pPr>
            <w:r w:rsidRPr="00636931">
              <w:rPr>
                <w:color w:val="002060"/>
              </w:rPr>
              <w:t>SMIRRA CITY</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EC096" w14:textId="77777777" w:rsidR="00B00AC3" w:rsidRPr="00636931" w:rsidRDefault="00B00AC3" w:rsidP="000E40E5">
            <w:pPr>
              <w:pStyle w:val="rowtabella0"/>
              <w:jc w:val="center"/>
              <w:rPr>
                <w:color w:val="002060"/>
              </w:rPr>
            </w:pPr>
            <w:r w:rsidRPr="0063693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8F063E" w14:textId="77777777" w:rsidR="00B00AC3" w:rsidRPr="00636931" w:rsidRDefault="00B00AC3" w:rsidP="000E40E5">
            <w:pPr>
              <w:pStyle w:val="rowtabella0"/>
              <w:rPr>
                <w:color w:val="002060"/>
              </w:rPr>
            </w:pPr>
            <w:r w:rsidRPr="00636931">
              <w:rPr>
                <w:color w:val="002060"/>
              </w:rPr>
              <w:t>17/02/2023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EF6ADC" w14:textId="77777777" w:rsidR="00B00AC3" w:rsidRPr="00636931" w:rsidRDefault="00B00AC3" w:rsidP="000E40E5">
            <w:pPr>
              <w:pStyle w:val="rowtabella0"/>
              <w:rPr>
                <w:color w:val="002060"/>
              </w:rPr>
            </w:pPr>
            <w:r w:rsidRPr="00636931">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38152" w14:textId="77777777" w:rsidR="00B00AC3" w:rsidRPr="00636931" w:rsidRDefault="00B00AC3" w:rsidP="000E40E5">
            <w:pPr>
              <w:pStyle w:val="rowtabella0"/>
              <w:rPr>
                <w:color w:val="002060"/>
              </w:rPr>
            </w:pPr>
            <w:r w:rsidRPr="00636931">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E4E2F6" w14:textId="77777777" w:rsidR="00B00AC3" w:rsidRPr="00636931" w:rsidRDefault="00B00AC3" w:rsidP="000E40E5">
            <w:pPr>
              <w:pStyle w:val="rowtabella0"/>
              <w:rPr>
                <w:color w:val="002060"/>
              </w:rPr>
            </w:pPr>
            <w:r w:rsidRPr="00636931">
              <w:rPr>
                <w:color w:val="002060"/>
              </w:rPr>
              <w:t>VIA ALDO GAMBA SNC</w:t>
            </w:r>
          </w:p>
        </w:tc>
      </w:tr>
      <w:tr w:rsidR="00B00AC3" w:rsidRPr="00636931" w14:paraId="2EF9EF07"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4C1B94" w14:textId="77777777" w:rsidR="00B00AC3" w:rsidRPr="00636931" w:rsidRDefault="00B00AC3" w:rsidP="000E40E5">
            <w:pPr>
              <w:pStyle w:val="rowtabella0"/>
              <w:rPr>
                <w:color w:val="002060"/>
              </w:rPr>
            </w:pPr>
            <w:r w:rsidRPr="00636931">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CAF673" w14:textId="77777777" w:rsidR="00B00AC3" w:rsidRPr="00636931" w:rsidRDefault="00B00AC3" w:rsidP="000E40E5">
            <w:pPr>
              <w:pStyle w:val="rowtabella0"/>
              <w:rPr>
                <w:color w:val="002060"/>
              </w:rPr>
            </w:pPr>
            <w:r w:rsidRPr="00636931">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5D7304"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12471A"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3EAACD" w14:textId="77777777" w:rsidR="00B00AC3" w:rsidRPr="00636931" w:rsidRDefault="00B00AC3" w:rsidP="000E40E5">
            <w:pPr>
              <w:pStyle w:val="rowtabella0"/>
              <w:rPr>
                <w:color w:val="002060"/>
              </w:rPr>
            </w:pPr>
            <w:r w:rsidRPr="00636931">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2B6C11" w14:textId="77777777" w:rsidR="00B00AC3" w:rsidRPr="00636931" w:rsidRDefault="00B00AC3" w:rsidP="000E40E5">
            <w:pPr>
              <w:pStyle w:val="rowtabella0"/>
              <w:rPr>
                <w:color w:val="002060"/>
              </w:rPr>
            </w:pPr>
            <w:r w:rsidRPr="0063693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DD89BD" w14:textId="77777777" w:rsidR="00B00AC3" w:rsidRPr="00636931" w:rsidRDefault="00B00AC3" w:rsidP="000E40E5">
            <w:pPr>
              <w:pStyle w:val="rowtabella0"/>
              <w:rPr>
                <w:color w:val="002060"/>
              </w:rPr>
            </w:pPr>
            <w:r w:rsidRPr="00636931">
              <w:rPr>
                <w:color w:val="002060"/>
              </w:rPr>
              <w:t>VIA ANTONIO ROSMINI 22/B</w:t>
            </w:r>
          </w:p>
        </w:tc>
      </w:tr>
      <w:tr w:rsidR="00B00AC3" w:rsidRPr="00636931" w14:paraId="2E8606AC"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53B171" w14:textId="77777777" w:rsidR="00B00AC3" w:rsidRPr="00636931" w:rsidRDefault="00B00AC3" w:rsidP="000E40E5">
            <w:pPr>
              <w:pStyle w:val="rowtabella0"/>
              <w:rPr>
                <w:color w:val="002060"/>
              </w:rPr>
            </w:pPr>
            <w:r w:rsidRPr="00636931">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CB03FC" w14:textId="77777777" w:rsidR="00B00AC3" w:rsidRPr="00636931" w:rsidRDefault="00B00AC3" w:rsidP="000E40E5">
            <w:pPr>
              <w:pStyle w:val="rowtabella0"/>
              <w:rPr>
                <w:color w:val="002060"/>
              </w:rPr>
            </w:pPr>
            <w:r w:rsidRPr="00636931">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649C69"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D13506"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EBE898" w14:textId="77777777" w:rsidR="00B00AC3" w:rsidRPr="00636931" w:rsidRDefault="00B00AC3" w:rsidP="000E40E5">
            <w:pPr>
              <w:pStyle w:val="rowtabella0"/>
              <w:rPr>
                <w:color w:val="002060"/>
              </w:rPr>
            </w:pPr>
            <w:r w:rsidRPr="00636931">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46D8A5" w14:textId="77777777" w:rsidR="00B00AC3" w:rsidRPr="00636931" w:rsidRDefault="00B00AC3" w:rsidP="000E40E5">
            <w:pPr>
              <w:pStyle w:val="rowtabella0"/>
              <w:rPr>
                <w:color w:val="002060"/>
              </w:rPr>
            </w:pPr>
            <w:r w:rsidRPr="00636931">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F23271" w14:textId="77777777" w:rsidR="00B00AC3" w:rsidRPr="00636931" w:rsidRDefault="00B00AC3" w:rsidP="000E40E5">
            <w:pPr>
              <w:pStyle w:val="rowtabella0"/>
              <w:rPr>
                <w:color w:val="002060"/>
              </w:rPr>
            </w:pPr>
            <w:r w:rsidRPr="00636931">
              <w:rPr>
                <w:color w:val="002060"/>
              </w:rPr>
              <w:t>VIA MAZZINI</w:t>
            </w:r>
          </w:p>
        </w:tc>
      </w:tr>
      <w:tr w:rsidR="00B00AC3" w:rsidRPr="00636931" w14:paraId="624CC050"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BAC45B" w14:textId="77777777" w:rsidR="00B00AC3" w:rsidRPr="00636931" w:rsidRDefault="00B00AC3" w:rsidP="000E40E5">
            <w:pPr>
              <w:pStyle w:val="rowtabella0"/>
              <w:rPr>
                <w:color w:val="002060"/>
              </w:rPr>
            </w:pPr>
            <w:r w:rsidRPr="00636931">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0BC907" w14:textId="77777777" w:rsidR="00B00AC3" w:rsidRPr="00636931" w:rsidRDefault="00B00AC3" w:rsidP="000E40E5">
            <w:pPr>
              <w:pStyle w:val="rowtabella0"/>
              <w:rPr>
                <w:color w:val="002060"/>
              </w:rPr>
            </w:pPr>
            <w:r w:rsidRPr="00636931">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2BCF96"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C77042" w14:textId="77777777" w:rsidR="00B00AC3" w:rsidRPr="00636931" w:rsidRDefault="00B00AC3" w:rsidP="000E40E5">
            <w:pPr>
              <w:pStyle w:val="rowtabella0"/>
              <w:rPr>
                <w:color w:val="002060"/>
              </w:rPr>
            </w:pPr>
            <w:r w:rsidRPr="00636931">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2A4161" w14:textId="77777777" w:rsidR="00B00AC3" w:rsidRPr="00636931" w:rsidRDefault="00B00AC3" w:rsidP="000E40E5">
            <w:pPr>
              <w:pStyle w:val="rowtabella0"/>
              <w:rPr>
                <w:color w:val="002060"/>
              </w:rPr>
            </w:pPr>
            <w:r w:rsidRPr="00636931">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1B2949" w14:textId="77777777" w:rsidR="00B00AC3" w:rsidRPr="00636931" w:rsidRDefault="00B00AC3" w:rsidP="000E40E5">
            <w:pPr>
              <w:pStyle w:val="rowtabella0"/>
              <w:rPr>
                <w:color w:val="002060"/>
              </w:rPr>
            </w:pPr>
            <w:r w:rsidRPr="00636931">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0BC9E2" w14:textId="77777777" w:rsidR="00B00AC3" w:rsidRPr="00636931" w:rsidRDefault="00B00AC3" w:rsidP="000E40E5">
            <w:pPr>
              <w:pStyle w:val="rowtabella0"/>
              <w:rPr>
                <w:color w:val="002060"/>
              </w:rPr>
            </w:pPr>
            <w:r w:rsidRPr="00636931">
              <w:rPr>
                <w:color w:val="002060"/>
              </w:rPr>
              <w:t>VIA ROMA, SNC</w:t>
            </w:r>
          </w:p>
        </w:tc>
      </w:tr>
      <w:tr w:rsidR="00B00AC3" w:rsidRPr="00636931" w14:paraId="26D654F8"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7A9567" w14:textId="77777777" w:rsidR="00B00AC3" w:rsidRPr="00636931" w:rsidRDefault="00B00AC3" w:rsidP="000E40E5">
            <w:pPr>
              <w:pStyle w:val="rowtabella0"/>
              <w:rPr>
                <w:color w:val="002060"/>
              </w:rPr>
            </w:pPr>
            <w:r w:rsidRPr="00636931">
              <w:rPr>
                <w:color w:val="002060"/>
              </w:rPr>
              <w:t>VADO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C2702D" w14:textId="77777777" w:rsidR="00B00AC3" w:rsidRPr="00636931" w:rsidRDefault="00B00AC3" w:rsidP="000E40E5">
            <w:pPr>
              <w:pStyle w:val="rowtabella0"/>
              <w:rPr>
                <w:color w:val="002060"/>
              </w:rPr>
            </w:pPr>
            <w:r w:rsidRPr="00636931">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564D6E"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E5620F" w14:textId="77777777" w:rsidR="00B00AC3" w:rsidRPr="00636931" w:rsidRDefault="00B00AC3" w:rsidP="000E40E5">
            <w:pPr>
              <w:pStyle w:val="rowtabella0"/>
              <w:rPr>
                <w:color w:val="002060"/>
              </w:rPr>
            </w:pPr>
            <w:r w:rsidRPr="00636931">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EF9EE9" w14:textId="77777777" w:rsidR="00B00AC3" w:rsidRPr="00636931" w:rsidRDefault="00B00AC3" w:rsidP="000E40E5">
            <w:pPr>
              <w:pStyle w:val="rowtabella0"/>
              <w:rPr>
                <w:color w:val="002060"/>
              </w:rPr>
            </w:pPr>
            <w:r w:rsidRPr="00636931">
              <w:rPr>
                <w:color w:val="002060"/>
              </w:rPr>
              <w:t>5441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B012BA" w14:textId="77777777" w:rsidR="00B00AC3" w:rsidRPr="00636931" w:rsidRDefault="00B00AC3" w:rsidP="000E40E5">
            <w:pPr>
              <w:pStyle w:val="rowtabella0"/>
              <w:rPr>
                <w:color w:val="002060"/>
              </w:rPr>
            </w:pPr>
            <w:r w:rsidRPr="00636931">
              <w:rPr>
                <w:color w:val="002060"/>
              </w:rPr>
              <w:t>SANT'ANGELO IN VADO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CB71B7" w14:textId="77777777" w:rsidR="00B00AC3" w:rsidRPr="00636931" w:rsidRDefault="00B00AC3" w:rsidP="000E40E5">
            <w:pPr>
              <w:pStyle w:val="rowtabella0"/>
              <w:rPr>
                <w:color w:val="002060"/>
              </w:rPr>
            </w:pPr>
            <w:r w:rsidRPr="00636931">
              <w:rPr>
                <w:color w:val="002060"/>
              </w:rPr>
              <w:t>VIA MOLINELLO</w:t>
            </w:r>
          </w:p>
        </w:tc>
      </w:tr>
      <w:tr w:rsidR="00B00AC3" w:rsidRPr="00636931" w14:paraId="2EA01A8C" w14:textId="77777777" w:rsidTr="000E40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867F9F" w14:textId="77777777" w:rsidR="00B00AC3" w:rsidRPr="00636931" w:rsidRDefault="00B00AC3" w:rsidP="000E40E5">
            <w:pPr>
              <w:pStyle w:val="rowtabella0"/>
              <w:rPr>
                <w:color w:val="002060"/>
              </w:rPr>
            </w:pPr>
            <w:r w:rsidRPr="00636931">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A9BDA" w14:textId="77777777" w:rsidR="00B00AC3" w:rsidRPr="00636931" w:rsidRDefault="00B00AC3" w:rsidP="000E40E5">
            <w:pPr>
              <w:pStyle w:val="rowtabella0"/>
              <w:rPr>
                <w:color w:val="002060"/>
              </w:rPr>
            </w:pPr>
            <w:r w:rsidRPr="00636931">
              <w:rPr>
                <w:color w:val="002060"/>
              </w:rPr>
              <w:t>URBANIA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99D0A9"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6D4C2" w14:textId="77777777" w:rsidR="00B00AC3" w:rsidRPr="00636931" w:rsidRDefault="00B00AC3" w:rsidP="000E40E5">
            <w:pPr>
              <w:pStyle w:val="rowtabella0"/>
              <w:rPr>
                <w:color w:val="002060"/>
              </w:rPr>
            </w:pPr>
            <w:r w:rsidRPr="00636931">
              <w:rPr>
                <w:color w:val="002060"/>
              </w:rPr>
              <w:t>20/02/2023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D0FDC" w14:textId="77777777" w:rsidR="00B00AC3" w:rsidRPr="00636931" w:rsidRDefault="00B00AC3" w:rsidP="000E40E5">
            <w:pPr>
              <w:pStyle w:val="rowtabella0"/>
              <w:rPr>
                <w:color w:val="002060"/>
              </w:rPr>
            </w:pPr>
            <w:r w:rsidRPr="00636931">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D64EA7" w14:textId="77777777" w:rsidR="00B00AC3" w:rsidRPr="00636931" w:rsidRDefault="00B00AC3" w:rsidP="000E40E5">
            <w:pPr>
              <w:pStyle w:val="rowtabella0"/>
              <w:rPr>
                <w:color w:val="002060"/>
              </w:rPr>
            </w:pPr>
            <w:r w:rsidRPr="00636931">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942D70" w14:textId="77777777" w:rsidR="00B00AC3" w:rsidRPr="00636931" w:rsidRDefault="00B00AC3" w:rsidP="000E40E5">
            <w:pPr>
              <w:pStyle w:val="rowtabella0"/>
              <w:rPr>
                <w:color w:val="002060"/>
              </w:rPr>
            </w:pPr>
            <w:r w:rsidRPr="00636931">
              <w:rPr>
                <w:color w:val="002060"/>
              </w:rPr>
              <w:t>VIA LAGO DI MISURINA</w:t>
            </w:r>
          </w:p>
        </w:tc>
      </w:tr>
    </w:tbl>
    <w:p w14:paraId="4F274640" w14:textId="77777777" w:rsidR="00B00AC3" w:rsidRPr="00636931" w:rsidRDefault="00B00AC3" w:rsidP="00B00AC3">
      <w:pPr>
        <w:pStyle w:val="breakline"/>
        <w:rPr>
          <w:rFonts w:eastAsiaTheme="minorEastAsia"/>
          <w:color w:val="002060"/>
        </w:rPr>
      </w:pPr>
    </w:p>
    <w:p w14:paraId="30BED37A" w14:textId="77777777" w:rsidR="00B00AC3" w:rsidRPr="00636931" w:rsidRDefault="00B00AC3" w:rsidP="00B00AC3">
      <w:pPr>
        <w:pStyle w:val="breakline"/>
        <w:rPr>
          <w:color w:val="002060"/>
        </w:rPr>
      </w:pPr>
    </w:p>
    <w:p w14:paraId="23C3BB13" w14:textId="77777777" w:rsidR="00B00AC3" w:rsidRPr="00636931" w:rsidRDefault="00B00AC3" w:rsidP="00B00AC3">
      <w:pPr>
        <w:pStyle w:val="breakline"/>
        <w:rPr>
          <w:color w:val="002060"/>
        </w:rPr>
      </w:pPr>
    </w:p>
    <w:p w14:paraId="26EC93E2" w14:textId="77777777" w:rsidR="00B00AC3" w:rsidRPr="00636931" w:rsidRDefault="00B00AC3" w:rsidP="00B00AC3">
      <w:pPr>
        <w:pStyle w:val="sottotitolocampionato10"/>
        <w:rPr>
          <w:color w:val="002060"/>
        </w:rPr>
      </w:pPr>
      <w:r w:rsidRPr="00636931">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3"/>
        <w:gridCol w:w="385"/>
        <w:gridCol w:w="898"/>
        <w:gridCol w:w="1175"/>
        <w:gridCol w:w="1567"/>
        <w:gridCol w:w="1544"/>
      </w:tblGrid>
      <w:tr w:rsidR="00B00AC3" w:rsidRPr="00636931" w14:paraId="3340BC52" w14:textId="77777777" w:rsidTr="000E40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1FF9E" w14:textId="77777777" w:rsidR="00B00AC3" w:rsidRPr="00636931" w:rsidRDefault="00B00AC3" w:rsidP="000E40E5">
            <w:pPr>
              <w:pStyle w:val="headertabella0"/>
              <w:rPr>
                <w:color w:val="002060"/>
              </w:rPr>
            </w:pPr>
            <w:r w:rsidRPr="006369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84B48" w14:textId="77777777" w:rsidR="00B00AC3" w:rsidRPr="00636931" w:rsidRDefault="00B00AC3" w:rsidP="000E40E5">
            <w:pPr>
              <w:pStyle w:val="headertabella0"/>
              <w:rPr>
                <w:color w:val="002060"/>
              </w:rPr>
            </w:pPr>
            <w:r w:rsidRPr="006369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CDECD" w14:textId="77777777" w:rsidR="00B00AC3" w:rsidRPr="00636931" w:rsidRDefault="00B00AC3" w:rsidP="000E40E5">
            <w:pPr>
              <w:pStyle w:val="headertabella0"/>
              <w:rPr>
                <w:color w:val="002060"/>
              </w:rPr>
            </w:pPr>
            <w:r w:rsidRPr="006369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C298D" w14:textId="77777777" w:rsidR="00B00AC3" w:rsidRPr="00636931" w:rsidRDefault="00B00AC3" w:rsidP="000E40E5">
            <w:pPr>
              <w:pStyle w:val="headertabella0"/>
              <w:rPr>
                <w:color w:val="002060"/>
              </w:rPr>
            </w:pPr>
            <w:r w:rsidRPr="006369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2E037" w14:textId="77777777" w:rsidR="00B00AC3" w:rsidRPr="00636931" w:rsidRDefault="00B00AC3" w:rsidP="000E40E5">
            <w:pPr>
              <w:pStyle w:val="headertabella0"/>
              <w:rPr>
                <w:color w:val="002060"/>
              </w:rPr>
            </w:pPr>
            <w:r w:rsidRPr="006369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0573A" w14:textId="77777777" w:rsidR="00B00AC3" w:rsidRPr="00636931" w:rsidRDefault="00B00AC3" w:rsidP="000E40E5">
            <w:pPr>
              <w:pStyle w:val="headertabella0"/>
              <w:rPr>
                <w:color w:val="002060"/>
              </w:rPr>
            </w:pPr>
            <w:proofErr w:type="spellStart"/>
            <w:r w:rsidRPr="00636931">
              <w:rPr>
                <w:color w:val="002060"/>
              </w:rPr>
              <w:t>Localita'</w:t>
            </w:r>
            <w:proofErr w:type="spellEnd"/>
            <w:r w:rsidRPr="006369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F1D38" w14:textId="77777777" w:rsidR="00B00AC3" w:rsidRPr="00636931" w:rsidRDefault="00B00AC3" w:rsidP="000E40E5">
            <w:pPr>
              <w:pStyle w:val="headertabella0"/>
              <w:rPr>
                <w:color w:val="002060"/>
              </w:rPr>
            </w:pPr>
            <w:r w:rsidRPr="00636931">
              <w:rPr>
                <w:color w:val="002060"/>
              </w:rPr>
              <w:t>Indirizzo Impianto</w:t>
            </w:r>
          </w:p>
        </w:tc>
      </w:tr>
      <w:tr w:rsidR="00B00AC3" w:rsidRPr="00636931" w14:paraId="7F7DAFF1" w14:textId="77777777" w:rsidTr="000E40E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855A7F" w14:textId="77777777" w:rsidR="00B00AC3" w:rsidRPr="00636931" w:rsidRDefault="00B00AC3" w:rsidP="000E40E5">
            <w:pPr>
              <w:pStyle w:val="rowtabella0"/>
              <w:rPr>
                <w:color w:val="002060"/>
              </w:rPr>
            </w:pPr>
            <w:r w:rsidRPr="00636931">
              <w:rPr>
                <w:color w:val="002060"/>
              </w:rPr>
              <w:t>CASTELRAIMONDO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EDA9A0" w14:textId="77777777" w:rsidR="00B00AC3" w:rsidRPr="00636931" w:rsidRDefault="00B00AC3" w:rsidP="000E40E5">
            <w:pPr>
              <w:pStyle w:val="rowtabella0"/>
              <w:rPr>
                <w:color w:val="002060"/>
              </w:rPr>
            </w:pPr>
            <w:r w:rsidRPr="00636931">
              <w:rPr>
                <w:color w:val="002060"/>
              </w:rPr>
              <w:t>ANGELI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916A1D" w14:textId="77777777" w:rsidR="00B00AC3" w:rsidRPr="00636931" w:rsidRDefault="00B00AC3" w:rsidP="000E40E5">
            <w:pPr>
              <w:pStyle w:val="rowtabella0"/>
              <w:jc w:val="center"/>
              <w:rPr>
                <w:color w:val="002060"/>
              </w:rPr>
            </w:pPr>
            <w:r w:rsidRPr="0063693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A0D8A4" w14:textId="77777777" w:rsidR="00B00AC3" w:rsidRPr="00636931" w:rsidRDefault="00B00AC3" w:rsidP="000E40E5">
            <w:pPr>
              <w:pStyle w:val="rowtabella0"/>
              <w:rPr>
                <w:color w:val="002060"/>
              </w:rPr>
            </w:pPr>
            <w:r w:rsidRPr="00636931">
              <w:rPr>
                <w:color w:val="002060"/>
              </w:rPr>
              <w:t>15/02/2023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A3DA07" w14:textId="77777777" w:rsidR="00B00AC3" w:rsidRPr="00636931" w:rsidRDefault="00B00AC3" w:rsidP="000E40E5">
            <w:pPr>
              <w:pStyle w:val="rowtabella0"/>
              <w:rPr>
                <w:color w:val="002060"/>
              </w:rPr>
            </w:pPr>
            <w:r w:rsidRPr="00636931">
              <w:rPr>
                <w:color w:val="002060"/>
              </w:rPr>
              <w:t>5238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F01F33" w14:textId="77777777" w:rsidR="00B00AC3" w:rsidRPr="00636931" w:rsidRDefault="00B00AC3" w:rsidP="000E40E5">
            <w:pPr>
              <w:pStyle w:val="rowtabella0"/>
              <w:rPr>
                <w:color w:val="002060"/>
              </w:rPr>
            </w:pPr>
            <w:r w:rsidRPr="00636931">
              <w:rPr>
                <w:color w:val="002060"/>
              </w:rPr>
              <w:t>CASTELRAIMONDO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E9CD82" w14:textId="77777777" w:rsidR="00B00AC3" w:rsidRPr="00636931" w:rsidRDefault="00B00AC3" w:rsidP="000E40E5">
            <w:pPr>
              <w:pStyle w:val="rowtabella0"/>
              <w:rPr>
                <w:color w:val="002060"/>
              </w:rPr>
            </w:pPr>
            <w:r w:rsidRPr="00636931">
              <w:rPr>
                <w:color w:val="002060"/>
              </w:rPr>
              <w:t>VIA GRAMSCI-VIA FEGGIANI</w:t>
            </w:r>
          </w:p>
        </w:tc>
      </w:tr>
    </w:tbl>
    <w:p w14:paraId="13D3A7D7" w14:textId="77777777" w:rsidR="00B00AC3" w:rsidRPr="00636931" w:rsidRDefault="00B00AC3" w:rsidP="00B00AC3">
      <w:pPr>
        <w:pStyle w:val="breakline"/>
        <w:rPr>
          <w:rFonts w:eastAsiaTheme="minorEastAsia"/>
          <w:color w:val="002060"/>
        </w:rPr>
      </w:pPr>
    </w:p>
    <w:p w14:paraId="39DA9D2D" w14:textId="77777777" w:rsidR="00B00AC3" w:rsidRPr="00636931" w:rsidRDefault="00B00AC3" w:rsidP="00B00AC3">
      <w:pPr>
        <w:pStyle w:val="breakline"/>
        <w:rPr>
          <w:color w:val="002060"/>
        </w:rPr>
      </w:pPr>
    </w:p>
    <w:p w14:paraId="12CC986C" w14:textId="77777777" w:rsidR="00B00AC3" w:rsidRPr="00636931" w:rsidRDefault="00B00AC3" w:rsidP="00B00AC3">
      <w:pPr>
        <w:pStyle w:val="breakline"/>
        <w:rPr>
          <w:color w:val="002060"/>
        </w:rPr>
      </w:pPr>
    </w:p>
    <w:p w14:paraId="4E002F3D" w14:textId="77777777" w:rsidR="00B00AC3" w:rsidRPr="00636931" w:rsidRDefault="00B00AC3" w:rsidP="00B00AC3">
      <w:pPr>
        <w:pStyle w:val="sottotitolocampionato10"/>
        <w:rPr>
          <w:color w:val="002060"/>
        </w:rPr>
      </w:pPr>
      <w:r w:rsidRPr="00636931">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32"/>
        <w:gridCol w:w="385"/>
        <w:gridCol w:w="898"/>
        <w:gridCol w:w="1183"/>
        <w:gridCol w:w="1547"/>
        <w:gridCol w:w="1547"/>
      </w:tblGrid>
      <w:tr w:rsidR="00B00AC3" w:rsidRPr="00636931" w14:paraId="41BF5866" w14:textId="77777777" w:rsidTr="000E40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1265A" w14:textId="77777777" w:rsidR="00B00AC3" w:rsidRPr="00636931" w:rsidRDefault="00B00AC3" w:rsidP="000E40E5">
            <w:pPr>
              <w:pStyle w:val="headertabella0"/>
              <w:rPr>
                <w:color w:val="002060"/>
              </w:rPr>
            </w:pPr>
            <w:r w:rsidRPr="006369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939D1" w14:textId="77777777" w:rsidR="00B00AC3" w:rsidRPr="00636931" w:rsidRDefault="00B00AC3" w:rsidP="000E40E5">
            <w:pPr>
              <w:pStyle w:val="headertabella0"/>
              <w:rPr>
                <w:color w:val="002060"/>
              </w:rPr>
            </w:pPr>
            <w:r w:rsidRPr="006369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BC8CB" w14:textId="77777777" w:rsidR="00B00AC3" w:rsidRPr="00636931" w:rsidRDefault="00B00AC3" w:rsidP="000E40E5">
            <w:pPr>
              <w:pStyle w:val="headertabella0"/>
              <w:rPr>
                <w:color w:val="002060"/>
              </w:rPr>
            </w:pPr>
            <w:r w:rsidRPr="006369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2BA43" w14:textId="77777777" w:rsidR="00B00AC3" w:rsidRPr="00636931" w:rsidRDefault="00B00AC3" w:rsidP="000E40E5">
            <w:pPr>
              <w:pStyle w:val="headertabella0"/>
              <w:rPr>
                <w:color w:val="002060"/>
              </w:rPr>
            </w:pPr>
            <w:r w:rsidRPr="006369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05DC0" w14:textId="77777777" w:rsidR="00B00AC3" w:rsidRPr="00636931" w:rsidRDefault="00B00AC3" w:rsidP="000E40E5">
            <w:pPr>
              <w:pStyle w:val="headertabella0"/>
              <w:rPr>
                <w:color w:val="002060"/>
              </w:rPr>
            </w:pPr>
            <w:r w:rsidRPr="006369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97E8C" w14:textId="77777777" w:rsidR="00B00AC3" w:rsidRPr="00636931" w:rsidRDefault="00B00AC3" w:rsidP="000E40E5">
            <w:pPr>
              <w:pStyle w:val="headertabella0"/>
              <w:rPr>
                <w:color w:val="002060"/>
              </w:rPr>
            </w:pPr>
            <w:proofErr w:type="spellStart"/>
            <w:r w:rsidRPr="00636931">
              <w:rPr>
                <w:color w:val="002060"/>
              </w:rPr>
              <w:t>Localita'</w:t>
            </w:r>
            <w:proofErr w:type="spellEnd"/>
            <w:r w:rsidRPr="006369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874A3" w14:textId="77777777" w:rsidR="00B00AC3" w:rsidRPr="00636931" w:rsidRDefault="00B00AC3" w:rsidP="000E40E5">
            <w:pPr>
              <w:pStyle w:val="headertabella0"/>
              <w:rPr>
                <w:color w:val="002060"/>
              </w:rPr>
            </w:pPr>
            <w:r w:rsidRPr="00636931">
              <w:rPr>
                <w:color w:val="002060"/>
              </w:rPr>
              <w:t>Indirizzo Impianto</w:t>
            </w:r>
          </w:p>
        </w:tc>
      </w:tr>
      <w:tr w:rsidR="00B00AC3" w:rsidRPr="00636931" w14:paraId="01436493" w14:textId="77777777" w:rsidTr="000E40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AF09F5" w14:textId="77777777" w:rsidR="00B00AC3" w:rsidRPr="00636931" w:rsidRDefault="00B00AC3" w:rsidP="000E40E5">
            <w:pPr>
              <w:pStyle w:val="rowtabella0"/>
              <w:rPr>
                <w:color w:val="002060"/>
              </w:rPr>
            </w:pPr>
            <w:r w:rsidRPr="00636931">
              <w:rPr>
                <w:color w:val="002060"/>
              </w:rPr>
              <w:t>FIUMINATA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1DF218" w14:textId="77777777" w:rsidR="00B00AC3" w:rsidRPr="00636931" w:rsidRDefault="00B00AC3" w:rsidP="000E40E5">
            <w:pPr>
              <w:pStyle w:val="rowtabella0"/>
              <w:rPr>
                <w:color w:val="002060"/>
              </w:rPr>
            </w:pPr>
            <w:r w:rsidRPr="00636931">
              <w:rPr>
                <w:color w:val="002060"/>
              </w:rPr>
              <w:t>POLISPORTIVA UROBORO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D4062" w14:textId="77777777" w:rsidR="00B00AC3" w:rsidRPr="00636931" w:rsidRDefault="00B00AC3" w:rsidP="000E40E5">
            <w:pPr>
              <w:pStyle w:val="rowtabella0"/>
              <w:jc w:val="center"/>
              <w:rPr>
                <w:color w:val="002060"/>
              </w:rPr>
            </w:pPr>
            <w:r w:rsidRPr="0063693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FBDC40" w14:textId="77777777" w:rsidR="00B00AC3" w:rsidRPr="00636931" w:rsidRDefault="00B00AC3" w:rsidP="000E40E5">
            <w:pPr>
              <w:pStyle w:val="rowtabella0"/>
              <w:rPr>
                <w:color w:val="002060"/>
              </w:rPr>
            </w:pPr>
            <w:r w:rsidRPr="00636931">
              <w:rPr>
                <w:color w:val="002060"/>
              </w:rPr>
              <w:t>17/02/2023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3D4543" w14:textId="77777777" w:rsidR="00B00AC3" w:rsidRPr="00636931" w:rsidRDefault="00B00AC3" w:rsidP="000E40E5">
            <w:pPr>
              <w:pStyle w:val="rowtabella0"/>
              <w:rPr>
                <w:color w:val="002060"/>
              </w:rPr>
            </w:pPr>
            <w:r w:rsidRPr="00636931">
              <w:rPr>
                <w:color w:val="002060"/>
              </w:rPr>
              <w:t>5302 "FABRIZIO GAGLIARDI"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96F628" w14:textId="77777777" w:rsidR="00B00AC3" w:rsidRPr="00636931" w:rsidRDefault="00B00AC3" w:rsidP="000E40E5">
            <w:pPr>
              <w:pStyle w:val="rowtabella0"/>
              <w:rPr>
                <w:color w:val="002060"/>
              </w:rPr>
            </w:pPr>
            <w:r w:rsidRPr="00636931">
              <w:rPr>
                <w:color w:val="002060"/>
              </w:rPr>
              <w:t>PIORACO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E15B4" w14:textId="77777777" w:rsidR="00B00AC3" w:rsidRPr="00636931" w:rsidRDefault="00B00AC3" w:rsidP="000E40E5">
            <w:pPr>
              <w:pStyle w:val="rowtabella0"/>
              <w:rPr>
                <w:color w:val="002060"/>
              </w:rPr>
            </w:pPr>
            <w:r w:rsidRPr="00636931">
              <w:rPr>
                <w:color w:val="002060"/>
              </w:rPr>
              <w:t>LOC. PIÃˆ DI GUALDO</w:t>
            </w:r>
          </w:p>
        </w:tc>
      </w:tr>
      <w:tr w:rsidR="00B00AC3" w:rsidRPr="00636931" w14:paraId="43C2BB2E"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760823" w14:textId="77777777" w:rsidR="00B00AC3" w:rsidRPr="00636931" w:rsidRDefault="00B00AC3" w:rsidP="000E40E5">
            <w:pPr>
              <w:pStyle w:val="rowtabella0"/>
              <w:rPr>
                <w:color w:val="002060"/>
              </w:rPr>
            </w:pPr>
            <w:r w:rsidRPr="00636931">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22EB0C" w14:textId="77777777" w:rsidR="00B00AC3" w:rsidRPr="00636931" w:rsidRDefault="00B00AC3" w:rsidP="000E40E5">
            <w:pPr>
              <w:pStyle w:val="rowtabella0"/>
              <w:rPr>
                <w:color w:val="002060"/>
              </w:rPr>
            </w:pPr>
            <w:r w:rsidRPr="00636931">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A029E0"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735802"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041248" w14:textId="77777777" w:rsidR="00B00AC3" w:rsidRPr="00636931" w:rsidRDefault="00B00AC3" w:rsidP="000E40E5">
            <w:pPr>
              <w:pStyle w:val="rowtabella0"/>
              <w:rPr>
                <w:color w:val="002060"/>
              </w:rPr>
            </w:pPr>
            <w:r w:rsidRPr="00636931">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3E078E" w14:textId="77777777" w:rsidR="00B00AC3" w:rsidRPr="00636931" w:rsidRDefault="00B00AC3" w:rsidP="000E40E5">
            <w:pPr>
              <w:pStyle w:val="rowtabella0"/>
              <w:rPr>
                <w:color w:val="002060"/>
              </w:rPr>
            </w:pPr>
            <w:r w:rsidRPr="00636931">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B4C3A7" w14:textId="77777777" w:rsidR="00B00AC3" w:rsidRPr="00636931" w:rsidRDefault="00B00AC3" w:rsidP="000E40E5">
            <w:pPr>
              <w:pStyle w:val="rowtabella0"/>
              <w:rPr>
                <w:color w:val="002060"/>
              </w:rPr>
            </w:pPr>
            <w:r w:rsidRPr="00636931">
              <w:rPr>
                <w:color w:val="002060"/>
              </w:rPr>
              <w:t>LOC. FRONTALE - VIA FIGURETTA</w:t>
            </w:r>
          </w:p>
        </w:tc>
      </w:tr>
      <w:tr w:rsidR="00B00AC3" w:rsidRPr="00636931" w14:paraId="78964350"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93A190" w14:textId="77777777" w:rsidR="00B00AC3" w:rsidRPr="00636931" w:rsidRDefault="00B00AC3" w:rsidP="000E40E5">
            <w:pPr>
              <w:pStyle w:val="rowtabella0"/>
              <w:rPr>
                <w:color w:val="002060"/>
              </w:rPr>
            </w:pPr>
            <w:r w:rsidRPr="00636931">
              <w:rPr>
                <w:color w:val="00206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A9E096" w14:textId="77777777" w:rsidR="00B00AC3" w:rsidRPr="00636931" w:rsidRDefault="00B00AC3" w:rsidP="000E40E5">
            <w:pPr>
              <w:pStyle w:val="rowtabella0"/>
              <w:rPr>
                <w:color w:val="002060"/>
              </w:rPr>
            </w:pPr>
            <w:r w:rsidRPr="00636931">
              <w:rPr>
                <w:color w:val="002060"/>
              </w:rPr>
              <w:t>MMSA GIOVANE AURORA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19BB13"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2AA6E9" w14:textId="77777777" w:rsidR="00B00AC3" w:rsidRPr="00636931" w:rsidRDefault="00B00AC3" w:rsidP="000E40E5">
            <w:pPr>
              <w:pStyle w:val="rowtabella0"/>
              <w:rPr>
                <w:color w:val="002060"/>
              </w:rPr>
            </w:pPr>
            <w:r w:rsidRPr="00636931">
              <w:rPr>
                <w:color w:val="002060"/>
              </w:rPr>
              <w:t>17/02/2023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521EC6" w14:textId="77777777" w:rsidR="00B00AC3" w:rsidRPr="00636931" w:rsidRDefault="00B00AC3" w:rsidP="000E40E5">
            <w:pPr>
              <w:pStyle w:val="rowtabella0"/>
              <w:rPr>
                <w:color w:val="002060"/>
              </w:rPr>
            </w:pPr>
            <w:r w:rsidRPr="00636931">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735B95" w14:textId="77777777" w:rsidR="00B00AC3" w:rsidRPr="00636931" w:rsidRDefault="00B00AC3" w:rsidP="000E40E5">
            <w:pPr>
              <w:pStyle w:val="rowtabella0"/>
              <w:rPr>
                <w:color w:val="002060"/>
              </w:rPr>
            </w:pPr>
            <w:r w:rsidRPr="00636931">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8D522C" w14:textId="77777777" w:rsidR="00B00AC3" w:rsidRPr="00636931" w:rsidRDefault="00B00AC3" w:rsidP="000E40E5">
            <w:pPr>
              <w:pStyle w:val="rowtabella0"/>
              <w:rPr>
                <w:color w:val="002060"/>
              </w:rPr>
            </w:pPr>
            <w:r w:rsidRPr="00636931">
              <w:rPr>
                <w:color w:val="002060"/>
              </w:rPr>
              <w:t>VIA VERDI</w:t>
            </w:r>
          </w:p>
        </w:tc>
      </w:tr>
      <w:tr w:rsidR="00B00AC3" w:rsidRPr="00636931" w14:paraId="2E15ED30"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A15278" w14:textId="77777777" w:rsidR="00B00AC3" w:rsidRPr="00636931" w:rsidRDefault="00B00AC3" w:rsidP="000E40E5">
            <w:pPr>
              <w:pStyle w:val="rowtabella0"/>
              <w:rPr>
                <w:color w:val="002060"/>
              </w:rPr>
            </w:pPr>
            <w:r w:rsidRPr="00636931">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E5898E" w14:textId="77777777" w:rsidR="00B00AC3" w:rsidRPr="00636931" w:rsidRDefault="00B00AC3" w:rsidP="000E40E5">
            <w:pPr>
              <w:pStyle w:val="rowtabella0"/>
              <w:rPr>
                <w:color w:val="002060"/>
              </w:rPr>
            </w:pPr>
            <w:r w:rsidRPr="00636931">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DADCC2"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53E5F4" w14:textId="77777777" w:rsidR="00B00AC3" w:rsidRPr="00636931" w:rsidRDefault="00B00AC3" w:rsidP="000E40E5">
            <w:pPr>
              <w:pStyle w:val="rowtabella0"/>
              <w:rPr>
                <w:color w:val="002060"/>
              </w:rPr>
            </w:pPr>
            <w:r w:rsidRPr="00636931">
              <w:rPr>
                <w:color w:val="002060"/>
              </w:rPr>
              <w:t>18/02/2023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A995A2" w14:textId="77777777" w:rsidR="00B00AC3" w:rsidRPr="00636931" w:rsidRDefault="00B00AC3" w:rsidP="000E40E5">
            <w:pPr>
              <w:pStyle w:val="rowtabella0"/>
              <w:rPr>
                <w:color w:val="002060"/>
              </w:rPr>
            </w:pPr>
            <w:r w:rsidRPr="00636931">
              <w:rPr>
                <w:color w:val="002060"/>
              </w:rPr>
              <w:t>5116 PALESTRA CONUMALE DI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DE5972" w14:textId="77777777" w:rsidR="00B00AC3" w:rsidRPr="00636931" w:rsidRDefault="00B00AC3" w:rsidP="000E40E5">
            <w:pPr>
              <w:pStyle w:val="rowtabella0"/>
              <w:rPr>
                <w:color w:val="002060"/>
              </w:rPr>
            </w:pPr>
            <w:r w:rsidRPr="00636931">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1A2BFA" w14:textId="77777777" w:rsidR="00B00AC3" w:rsidRPr="00636931" w:rsidRDefault="00B00AC3" w:rsidP="000E40E5">
            <w:pPr>
              <w:pStyle w:val="rowtabella0"/>
              <w:rPr>
                <w:color w:val="002060"/>
              </w:rPr>
            </w:pPr>
            <w:r w:rsidRPr="00636931">
              <w:rPr>
                <w:color w:val="002060"/>
              </w:rPr>
              <w:t>VIA MONTESSORI LOC. ANGELI</w:t>
            </w:r>
          </w:p>
        </w:tc>
      </w:tr>
      <w:tr w:rsidR="00B00AC3" w:rsidRPr="00636931" w14:paraId="10D47662"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391C56" w14:textId="77777777" w:rsidR="00B00AC3" w:rsidRPr="00636931" w:rsidRDefault="00B00AC3" w:rsidP="000E40E5">
            <w:pPr>
              <w:pStyle w:val="rowtabella0"/>
              <w:rPr>
                <w:color w:val="002060"/>
              </w:rPr>
            </w:pPr>
            <w:r w:rsidRPr="00636931">
              <w:rPr>
                <w:color w:val="002060"/>
              </w:rPr>
              <w:t>ATLETICO NO BORDERS</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00D72D" w14:textId="77777777" w:rsidR="00B00AC3" w:rsidRPr="00636931" w:rsidRDefault="00B00AC3" w:rsidP="000E40E5">
            <w:pPr>
              <w:pStyle w:val="rowtabella0"/>
              <w:rPr>
                <w:color w:val="002060"/>
              </w:rPr>
            </w:pPr>
            <w:r w:rsidRPr="00636931">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4B9B35"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8E337E" w14:textId="77777777" w:rsidR="00B00AC3" w:rsidRPr="00636931" w:rsidRDefault="00B00AC3" w:rsidP="000E40E5">
            <w:pPr>
              <w:pStyle w:val="rowtabella0"/>
              <w:rPr>
                <w:color w:val="002060"/>
              </w:rPr>
            </w:pPr>
            <w:r w:rsidRPr="00636931">
              <w:rPr>
                <w:color w:val="002060"/>
              </w:rPr>
              <w:t>18/02/2023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5A508D" w14:textId="77777777" w:rsidR="00B00AC3" w:rsidRPr="00636931" w:rsidRDefault="00B00AC3" w:rsidP="000E40E5">
            <w:pPr>
              <w:pStyle w:val="rowtabella0"/>
              <w:rPr>
                <w:color w:val="002060"/>
              </w:rPr>
            </w:pPr>
            <w:r w:rsidRPr="00636931">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D0FAA7" w14:textId="77777777" w:rsidR="00B00AC3" w:rsidRPr="00636931" w:rsidRDefault="00B00AC3" w:rsidP="000E40E5">
            <w:pPr>
              <w:pStyle w:val="rowtabella0"/>
              <w:rPr>
                <w:color w:val="002060"/>
              </w:rPr>
            </w:pPr>
            <w:r w:rsidRPr="0063693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2CB2CF" w14:textId="77777777" w:rsidR="00B00AC3" w:rsidRPr="00636931" w:rsidRDefault="00B00AC3" w:rsidP="000E40E5">
            <w:pPr>
              <w:pStyle w:val="rowtabella0"/>
              <w:rPr>
                <w:color w:val="002060"/>
              </w:rPr>
            </w:pPr>
            <w:r w:rsidRPr="00636931">
              <w:rPr>
                <w:color w:val="002060"/>
              </w:rPr>
              <w:t>VIA B.BUOZZI</w:t>
            </w:r>
          </w:p>
        </w:tc>
      </w:tr>
      <w:tr w:rsidR="00B00AC3" w:rsidRPr="00636931" w14:paraId="060C808A" w14:textId="77777777" w:rsidTr="000E40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CE5682" w14:textId="77777777" w:rsidR="00B00AC3" w:rsidRPr="00636931" w:rsidRDefault="00B00AC3" w:rsidP="000E40E5">
            <w:pPr>
              <w:pStyle w:val="rowtabella0"/>
              <w:rPr>
                <w:color w:val="002060"/>
              </w:rPr>
            </w:pPr>
            <w:r w:rsidRPr="00636931">
              <w:rPr>
                <w:color w:val="002060"/>
              </w:rPr>
              <w:t>CDC 2018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988F4" w14:textId="77777777" w:rsidR="00B00AC3" w:rsidRPr="00636931" w:rsidRDefault="00B00AC3" w:rsidP="000E40E5">
            <w:pPr>
              <w:pStyle w:val="rowtabella0"/>
              <w:rPr>
                <w:color w:val="002060"/>
              </w:rPr>
            </w:pPr>
            <w:r w:rsidRPr="00636931">
              <w:rPr>
                <w:color w:val="002060"/>
              </w:rPr>
              <w:t>CASTELRAIMONDO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7B64E"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9BAFC" w14:textId="77777777" w:rsidR="00B00AC3" w:rsidRPr="00636931" w:rsidRDefault="00B00AC3" w:rsidP="000E40E5">
            <w:pPr>
              <w:pStyle w:val="rowtabella0"/>
              <w:rPr>
                <w:color w:val="002060"/>
              </w:rPr>
            </w:pPr>
            <w:r w:rsidRPr="00636931">
              <w:rPr>
                <w:color w:val="002060"/>
              </w:rPr>
              <w:t>18/02/2023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717B5" w14:textId="77777777" w:rsidR="00B00AC3" w:rsidRPr="00636931" w:rsidRDefault="00B00AC3" w:rsidP="000E40E5">
            <w:pPr>
              <w:pStyle w:val="rowtabella0"/>
              <w:rPr>
                <w:color w:val="002060"/>
              </w:rPr>
            </w:pPr>
            <w:r w:rsidRPr="00636931">
              <w:rPr>
                <w:color w:val="002060"/>
              </w:rPr>
              <w:t>5139 PALESTRA POLO SCOLASTICO MICS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F56380" w14:textId="77777777" w:rsidR="00B00AC3" w:rsidRPr="00636931" w:rsidRDefault="00B00AC3" w:rsidP="000E40E5">
            <w:pPr>
              <w:pStyle w:val="rowtabella0"/>
              <w:rPr>
                <w:color w:val="002060"/>
              </w:rPr>
            </w:pPr>
            <w:r w:rsidRPr="00636931">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72328" w14:textId="77777777" w:rsidR="00B00AC3" w:rsidRPr="00636931" w:rsidRDefault="00B00AC3" w:rsidP="000E40E5">
            <w:pPr>
              <w:pStyle w:val="rowtabella0"/>
              <w:rPr>
                <w:color w:val="002060"/>
              </w:rPr>
            </w:pPr>
            <w:r w:rsidRPr="00636931">
              <w:rPr>
                <w:color w:val="002060"/>
              </w:rPr>
              <w:t>VIA VENEZIA 43</w:t>
            </w:r>
          </w:p>
        </w:tc>
      </w:tr>
    </w:tbl>
    <w:p w14:paraId="28ABDACB" w14:textId="77777777" w:rsidR="00B00AC3" w:rsidRPr="00636931" w:rsidRDefault="00B00AC3" w:rsidP="00B00AC3">
      <w:pPr>
        <w:pStyle w:val="breakline"/>
        <w:rPr>
          <w:rFonts w:eastAsiaTheme="minorEastAsia"/>
          <w:color w:val="002060"/>
        </w:rPr>
      </w:pPr>
    </w:p>
    <w:p w14:paraId="63F55B1C" w14:textId="77777777" w:rsidR="00B00AC3" w:rsidRPr="00636931" w:rsidRDefault="00B00AC3" w:rsidP="00B00AC3">
      <w:pPr>
        <w:pStyle w:val="breakline"/>
        <w:rPr>
          <w:color w:val="002060"/>
        </w:rPr>
      </w:pPr>
    </w:p>
    <w:p w14:paraId="56B5384F" w14:textId="77777777" w:rsidR="00B00AC3" w:rsidRPr="00636931" w:rsidRDefault="00B00AC3" w:rsidP="00B00AC3">
      <w:pPr>
        <w:pStyle w:val="breakline"/>
        <w:rPr>
          <w:color w:val="002060"/>
        </w:rPr>
      </w:pPr>
    </w:p>
    <w:p w14:paraId="013E0133" w14:textId="77777777" w:rsidR="00B00AC3" w:rsidRPr="00636931" w:rsidRDefault="00B00AC3" w:rsidP="00B00AC3">
      <w:pPr>
        <w:pStyle w:val="sottotitolocampionato10"/>
        <w:rPr>
          <w:color w:val="002060"/>
        </w:rPr>
      </w:pPr>
      <w:r w:rsidRPr="00636931">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1"/>
        <w:gridCol w:w="385"/>
        <w:gridCol w:w="898"/>
        <w:gridCol w:w="1190"/>
        <w:gridCol w:w="1545"/>
        <w:gridCol w:w="1549"/>
      </w:tblGrid>
      <w:tr w:rsidR="00B00AC3" w:rsidRPr="00636931" w14:paraId="336B6F15" w14:textId="77777777" w:rsidTr="000E40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0B47B" w14:textId="77777777" w:rsidR="00B00AC3" w:rsidRPr="00636931" w:rsidRDefault="00B00AC3" w:rsidP="000E40E5">
            <w:pPr>
              <w:pStyle w:val="headertabella0"/>
              <w:rPr>
                <w:color w:val="002060"/>
              </w:rPr>
            </w:pPr>
            <w:r w:rsidRPr="006369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899F0" w14:textId="77777777" w:rsidR="00B00AC3" w:rsidRPr="00636931" w:rsidRDefault="00B00AC3" w:rsidP="000E40E5">
            <w:pPr>
              <w:pStyle w:val="headertabella0"/>
              <w:rPr>
                <w:color w:val="002060"/>
              </w:rPr>
            </w:pPr>
            <w:r w:rsidRPr="006369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68DE4" w14:textId="77777777" w:rsidR="00B00AC3" w:rsidRPr="00636931" w:rsidRDefault="00B00AC3" w:rsidP="000E40E5">
            <w:pPr>
              <w:pStyle w:val="headertabella0"/>
              <w:rPr>
                <w:color w:val="002060"/>
              </w:rPr>
            </w:pPr>
            <w:r w:rsidRPr="006369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E277D" w14:textId="77777777" w:rsidR="00B00AC3" w:rsidRPr="00636931" w:rsidRDefault="00B00AC3" w:rsidP="000E40E5">
            <w:pPr>
              <w:pStyle w:val="headertabella0"/>
              <w:rPr>
                <w:color w:val="002060"/>
              </w:rPr>
            </w:pPr>
            <w:r w:rsidRPr="006369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DC113" w14:textId="77777777" w:rsidR="00B00AC3" w:rsidRPr="00636931" w:rsidRDefault="00B00AC3" w:rsidP="000E40E5">
            <w:pPr>
              <w:pStyle w:val="headertabella0"/>
              <w:rPr>
                <w:color w:val="002060"/>
              </w:rPr>
            </w:pPr>
            <w:r w:rsidRPr="006369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4C77F" w14:textId="77777777" w:rsidR="00B00AC3" w:rsidRPr="00636931" w:rsidRDefault="00B00AC3" w:rsidP="000E40E5">
            <w:pPr>
              <w:pStyle w:val="headertabella0"/>
              <w:rPr>
                <w:color w:val="002060"/>
              </w:rPr>
            </w:pPr>
            <w:proofErr w:type="spellStart"/>
            <w:r w:rsidRPr="00636931">
              <w:rPr>
                <w:color w:val="002060"/>
              </w:rPr>
              <w:t>Localita'</w:t>
            </w:r>
            <w:proofErr w:type="spellEnd"/>
            <w:r w:rsidRPr="006369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64BEC" w14:textId="77777777" w:rsidR="00B00AC3" w:rsidRPr="00636931" w:rsidRDefault="00B00AC3" w:rsidP="000E40E5">
            <w:pPr>
              <w:pStyle w:val="headertabella0"/>
              <w:rPr>
                <w:color w:val="002060"/>
              </w:rPr>
            </w:pPr>
            <w:r w:rsidRPr="00636931">
              <w:rPr>
                <w:color w:val="002060"/>
              </w:rPr>
              <w:t>Indirizzo Impianto</w:t>
            </w:r>
          </w:p>
        </w:tc>
      </w:tr>
      <w:tr w:rsidR="00B00AC3" w:rsidRPr="00636931" w14:paraId="727D9B16" w14:textId="77777777" w:rsidTr="000E40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914402" w14:textId="77777777" w:rsidR="00B00AC3" w:rsidRPr="00636931" w:rsidRDefault="00B00AC3" w:rsidP="000E40E5">
            <w:pPr>
              <w:pStyle w:val="rowtabella0"/>
              <w:rPr>
                <w:color w:val="002060"/>
              </w:rPr>
            </w:pPr>
            <w:r w:rsidRPr="00636931">
              <w:rPr>
                <w:color w:val="002060"/>
              </w:rPr>
              <w:lastRenderedPageBreak/>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AD03A" w14:textId="77777777" w:rsidR="00B00AC3" w:rsidRPr="00636931" w:rsidRDefault="00B00AC3" w:rsidP="000E40E5">
            <w:pPr>
              <w:pStyle w:val="rowtabella0"/>
              <w:rPr>
                <w:color w:val="002060"/>
              </w:rPr>
            </w:pPr>
            <w:r w:rsidRPr="00636931">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31032" w14:textId="77777777" w:rsidR="00B00AC3" w:rsidRPr="00636931" w:rsidRDefault="00B00AC3" w:rsidP="000E40E5">
            <w:pPr>
              <w:pStyle w:val="rowtabella0"/>
              <w:jc w:val="center"/>
              <w:rPr>
                <w:color w:val="002060"/>
              </w:rPr>
            </w:pPr>
            <w:r w:rsidRPr="0063693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120D0" w14:textId="77777777" w:rsidR="00B00AC3" w:rsidRPr="00636931" w:rsidRDefault="00B00AC3" w:rsidP="000E40E5">
            <w:pPr>
              <w:pStyle w:val="rowtabella0"/>
              <w:rPr>
                <w:color w:val="002060"/>
              </w:rPr>
            </w:pPr>
            <w:r w:rsidRPr="00636931">
              <w:rPr>
                <w:color w:val="002060"/>
              </w:rPr>
              <w:t>17/02/2023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E48C74" w14:textId="77777777" w:rsidR="00B00AC3" w:rsidRPr="00636931" w:rsidRDefault="00B00AC3" w:rsidP="000E40E5">
            <w:pPr>
              <w:pStyle w:val="rowtabella0"/>
              <w:rPr>
                <w:color w:val="002060"/>
              </w:rPr>
            </w:pPr>
            <w:r w:rsidRPr="00636931">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ECFD28" w14:textId="77777777" w:rsidR="00B00AC3" w:rsidRPr="00636931" w:rsidRDefault="00B00AC3" w:rsidP="000E40E5">
            <w:pPr>
              <w:pStyle w:val="rowtabella0"/>
              <w:rPr>
                <w:color w:val="002060"/>
              </w:rPr>
            </w:pPr>
            <w:r w:rsidRPr="0063693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B8B828" w14:textId="77777777" w:rsidR="00B00AC3" w:rsidRPr="00636931" w:rsidRDefault="00B00AC3" w:rsidP="000E40E5">
            <w:pPr>
              <w:pStyle w:val="rowtabella0"/>
              <w:rPr>
                <w:color w:val="002060"/>
              </w:rPr>
            </w:pPr>
            <w:r w:rsidRPr="00636931">
              <w:rPr>
                <w:color w:val="002060"/>
              </w:rPr>
              <w:t>CONTRADA DEL POZZO</w:t>
            </w:r>
          </w:p>
        </w:tc>
      </w:tr>
      <w:tr w:rsidR="00B00AC3" w:rsidRPr="00636931" w14:paraId="4054BA19"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B3A2E9" w14:textId="77777777" w:rsidR="00B00AC3" w:rsidRPr="00636931" w:rsidRDefault="00B00AC3" w:rsidP="000E40E5">
            <w:pPr>
              <w:pStyle w:val="rowtabella0"/>
              <w:rPr>
                <w:color w:val="002060"/>
              </w:rPr>
            </w:pPr>
            <w:r w:rsidRPr="00636931">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7DB1AB" w14:textId="77777777" w:rsidR="00B00AC3" w:rsidRPr="00636931" w:rsidRDefault="00B00AC3" w:rsidP="000E40E5">
            <w:pPr>
              <w:pStyle w:val="rowtabella0"/>
              <w:rPr>
                <w:color w:val="002060"/>
              </w:rPr>
            </w:pPr>
            <w:r w:rsidRPr="00636931">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15AB9C"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656C3E"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F66801" w14:textId="77777777" w:rsidR="00B00AC3" w:rsidRPr="00636931" w:rsidRDefault="00B00AC3" w:rsidP="000E40E5">
            <w:pPr>
              <w:pStyle w:val="rowtabella0"/>
              <w:rPr>
                <w:color w:val="002060"/>
              </w:rPr>
            </w:pPr>
            <w:r w:rsidRPr="00636931">
              <w:rPr>
                <w:color w:val="002060"/>
              </w:rPr>
              <w:t>5036 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00D444" w14:textId="77777777" w:rsidR="00B00AC3" w:rsidRPr="00636931" w:rsidRDefault="00B00AC3" w:rsidP="000E40E5">
            <w:pPr>
              <w:pStyle w:val="rowtabella0"/>
              <w:rPr>
                <w:color w:val="002060"/>
              </w:rPr>
            </w:pPr>
            <w:r w:rsidRPr="0063693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DC0FBE" w14:textId="77777777" w:rsidR="00B00AC3" w:rsidRPr="00636931" w:rsidRDefault="00B00AC3" w:rsidP="000E40E5">
            <w:pPr>
              <w:pStyle w:val="rowtabella0"/>
              <w:rPr>
                <w:color w:val="002060"/>
              </w:rPr>
            </w:pPr>
            <w:r w:rsidRPr="00636931">
              <w:rPr>
                <w:color w:val="002060"/>
              </w:rPr>
              <w:t>FRAZ. CASENUOVE DI OSIMO</w:t>
            </w:r>
          </w:p>
        </w:tc>
      </w:tr>
      <w:tr w:rsidR="00B00AC3" w:rsidRPr="00636931" w14:paraId="0629BE28"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743544" w14:textId="77777777" w:rsidR="00B00AC3" w:rsidRPr="00636931" w:rsidRDefault="00B00AC3" w:rsidP="000E40E5">
            <w:pPr>
              <w:pStyle w:val="rowtabella0"/>
              <w:rPr>
                <w:color w:val="002060"/>
              </w:rPr>
            </w:pPr>
            <w:r w:rsidRPr="00636931">
              <w:rPr>
                <w:color w:val="002060"/>
              </w:rPr>
              <w:t>PEGASO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2C1F8F" w14:textId="77777777" w:rsidR="00B00AC3" w:rsidRPr="00636931" w:rsidRDefault="00B00AC3" w:rsidP="000E40E5">
            <w:pPr>
              <w:pStyle w:val="rowtabella0"/>
              <w:rPr>
                <w:color w:val="002060"/>
              </w:rPr>
            </w:pPr>
            <w:r w:rsidRPr="00636931">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C39115"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A1AE32"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A4664A" w14:textId="77777777" w:rsidR="00B00AC3" w:rsidRPr="00636931" w:rsidRDefault="00B00AC3" w:rsidP="000E40E5">
            <w:pPr>
              <w:pStyle w:val="rowtabella0"/>
              <w:rPr>
                <w:color w:val="002060"/>
              </w:rPr>
            </w:pPr>
            <w:r w:rsidRPr="00636931">
              <w:rPr>
                <w:color w:val="002060"/>
              </w:rPr>
              <w:t>5047 PALLONE GEODETICO "L.PAPINI"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F51294" w14:textId="77777777" w:rsidR="00B00AC3" w:rsidRPr="00636931" w:rsidRDefault="00B00AC3" w:rsidP="000E40E5">
            <w:pPr>
              <w:pStyle w:val="rowtabella0"/>
              <w:rPr>
                <w:color w:val="002060"/>
              </w:rPr>
            </w:pPr>
            <w:r w:rsidRPr="0063693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D68E9C" w14:textId="77777777" w:rsidR="00B00AC3" w:rsidRPr="00636931" w:rsidRDefault="00B00AC3" w:rsidP="000E40E5">
            <w:pPr>
              <w:pStyle w:val="rowtabella0"/>
              <w:rPr>
                <w:color w:val="002060"/>
              </w:rPr>
            </w:pPr>
            <w:r w:rsidRPr="00636931">
              <w:rPr>
                <w:color w:val="002060"/>
              </w:rPr>
              <w:t>VIA ESINO 122 TORRETTE</w:t>
            </w:r>
          </w:p>
        </w:tc>
      </w:tr>
      <w:tr w:rsidR="00B00AC3" w:rsidRPr="00636931" w14:paraId="2686E27E"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70C2F3" w14:textId="77777777" w:rsidR="00B00AC3" w:rsidRPr="00636931" w:rsidRDefault="00B00AC3" w:rsidP="000E40E5">
            <w:pPr>
              <w:pStyle w:val="rowtabella0"/>
              <w:rPr>
                <w:color w:val="002060"/>
              </w:rPr>
            </w:pPr>
            <w:r w:rsidRPr="00636931">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F3A385" w14:textId="77777777" w:rsidR="00B00AC3" w:rsidRPr="00636931" w:rsidRDefault="00B00AC3" w:rsidP="000E40E5">
            <w:pPr>
              <w:pStyle w:val="rowtabella0"/>
              <w:rPr>
                <w:color w:val="002060"/>
              </w:rPr>
            </w:pPr>
            <w:r w:rsidRPr="00636931">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D4E47A"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4E213E" w14:textId="77777777" w:rsidR="00B00AC3" w:rsidRPr="00636931" w:rsidRDefault="00B00AC3" w:rsidP="000E40E5">
            <w:pPr>
              <w:pStyle w:val="rowtabella0"/>
              <w:rPr>
                <w:color w:val="002060"/>
              </w:rPr>
            </w:pPr>
            <w:r w:rsidRPr="00636931">
              <w:rPr>
                <w:color w:val="002060"/>
              </w:rPr>
              <w:t>17/02/2023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5E2A5A" w14:textId="77777777" w:rsidR="00B00AC3" w:rsidRPr="00636931" w:rsidRDefault="00B00AC3" w:rsidP="000E40E5">
            <w:pPr>
              <w:pStyle w:val="rowtabella0"/>
              <w:rPr>
                <w:color w:val="002060"/>
              </w:rPr>
            </w:pPr>
            <w:r w:rsidRPr="00636931">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8BAEF0" w14:textId="77777777" w:rsidR="00B00AC3" w:rsidRPr="00636931" w:rsidRDefault="00B00AC3" w:rsidP="000E40E5">
            <w:pPr>
              <w:pStyle w:val="rowtabella0"/>
              <w:rPr>
                <w:color w:val="002060"/>
              </w:rPr>
            </w:pPr>
            <w:r w:rsidRPr="0063693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C30AED" w14:textId="77777777" w:rsidR="00B00AC3" w:rsidRPr="00636931" w:rsidRDefault="00B00AC3" w:rsidP="000E40E5">
            <w:pPr>
              <w:pStyle w:val="rowtabella0"/>
              <w:rPr>
                <w:color w:val="002060"/>
              </w:rPr>
            </w:pPr>
            <w:r w:rsidRPr="00636931">
              <w:rPr>
                <w:color w:val="002060"/>
              </w:rPr>
              <w:t>VIA MASSIMO D'AZEGLIO</w:t>
            </w:r>
          </w:p>
        </w:tc>
      </w:tr>
      <w:tr w:rsidR="00B00AC3" w:rsidRPr="00636931" w14:paraId="34B773D1"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ABBEB0" w14:textId="77777777" w:rsidR="00B00AC3" w:rsidRPr="00636931" w:rsidRDefault="00B00AC3" w:rsidP="000E40E5">
            <w:pPr>
              <w:pStyle w:val="rowtabella0"/>
              <w:rPr>
                <w:color w:val="002060"/>
              </w:rPr>
            </w:pPr>
            <w:r w:rsidRPr="00636931">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BF2149" w14:textId="77777777" w:rsidR="00B00AC3" w:rsidRPr="00636931" w:rsidRDefault="00B00AC3" w:rsidP="000E40E5">
            <w:pPr>
              <w:pStyle w:val="rowtabella0"/>
              <w:rPr>
                <w:color w:val="002060"/>
              </w:rPr>
            </w:pPr>
            <w:r w:rsidRPr="00636931">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6C9B9A"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9A319F" w14:textId="77777777" w:rsidR="00B00AC3" w:rsidRPr="00636931" w:rsidRDefault="00B00AC3" w:rsidP="000E40E5">
            <w:pPr>
              <w:pStyle w:val="rowtabella0"/>
              <w:rPr>
                <w:color w:val="002060"/>
              </w:rPr>
            </w:pPr>
            <w:r w:rsidRPr="00636931">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6E6FF5" w14:textId="77777777" w:rsidR="00B00AC3" w:rsidRPr="00636931" w:rsidRDefault="00B00AC3" w:rsidP="000E40E5">
            <w:pPr>
              <w:pStyle w:val="rowtabella0"/>
              <w:rPr>
                <w:color w:val="002060"/>
              </w:rPr>
            </w:pPr>
            <w:r w:rsidRPr="00636931">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CA09FB" w14:textId="77777777" w:rsidR="00B00AC3" w:rsidRPr="00636931" w:rsidRDefault="00B00AC3" w:rsidP="000E40E5">
            <w:pPr>
              <w:pStyle w:val="rowtabella0"/>
              <w:rPr>
                <w:color w:val="002060"/>
              </w:rPr>
            </w:pPr>
            <w:r w:rsidRPr="0063693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EDC550" w14:textId="77777777" w:rsidR="00B00AC3" w:rsidRPr="00636931" w:rsidRDefault="00B00AC3" w:rsidP="000E40E5">
            <w:pPr>
              <w:pStyle w:val="rowtabella0"/>
              <w:rPr>
                <w:color w:val="002060"/>
              </w:rPr>
            </w:pPr>
            <w:r w:rsidRPr="00636931">
              <w:rPr>
                <w:color w:val="002060"/>
              </w:rPr>
              <w:t>LOCALITA' NONTESICURO</w:t>
            </w:r>
          </w:p>
        </w:tc>
      </w:tr>
      <w:tr w:rsidR="00B00AC3" w:rsidRPr="00636931" w14:paraId="0F0FBE8F" w14:textId="77777777" w:rsidTr="000E40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E2E606" w14:textId="77777777" w:rsidR="00B00AC3" w:rsidRPr="00636931" w:rsidRDefault="00B00AC3" w:rsidP="000E40E5">
            <w:pPr>
              <w:pStyle w:val="rowtabella0"/>
              <w:rPr>
                <w:color w:val="002060"/>
              </w:rPr>
            </w:pPr>
            <w:r w:rsidRPr="00636931">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F70DD" w14:textId="77777777" w:rsidR="00B00AC3" w:rsidRPr="00636931" w:rsidRDefault="00B00AC3" w:rsidP="000E40E5">
            <w:pPr>
              <w:pStyle w:val="rowtabella0"/>
              <w:rPr>
                <w:color w:val="002060"/>
              </w:rPr>
            </w:pPr>
            <w:r w:rsidRPr="00636931">
              <w:rPr>
                <w:color w:val="002060"/>
              </w:rPr>
              <w:t>SAN BIAGIO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98B5A"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23D6F6" w14:textId="77777777" w:rsidR="00B00AC3" w:rsidRPr="00636931" w:rsidRDefault="00B00AC3" w:rsidP="000E40E5">
            <w:pPr>
              <w:pStyle w:val="rowtabella0"/>
              <w:rPr>
                <w:color w:val="002060"/>
              </w:rPr>
            </w:pPr>
            <w:r w:rsidRPr="00636931">
              <w:rPr>
                <w:color w:val="002060"/>
              </w:rPr>
              <w:t>18/02/2023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FA57FD" w14:textId="77777777" w:rsidR="00B00AC3" w:rsidRPr="00636931" w:rsidRDefault="00B00AC3" w:rsidP="000E40E5">
            <w:pPr>
              <w:pStyle w:val="rowtabella0"/>
              <w:rPr>
                <w:color w:val="002060"/>
              </w:rPr>
            </w:pPr>
            <w:r w:rsidRPr="00636931">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0E365D" w14:textId="77777777" w:rsidR="00B00AC3" w:rsidRPr="00636931" w:rsidRDefault="00B00AC3" w:rsidP="000E40E5">
            <w:pPr>
              <w:pStyle w:val="rowtabella0"/>
              <w:rPr>
                <w:color w:val="002060"/>
              </w:rPr>
            </w:pPr>
            <w:r w:rsidRPr="00636931">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86321" w14:textId="77777777" w:rsidR="00B00AC3" w:rsidRPr="00636931" w:rsidRDefault="00B00AC3" w:rsidP="000E40E5">
            <w:pPr>
              <w:pStyle w:val="rowtabella0"/>
              <w:rPr>
                <w:color w:val="002060"/>
              </w:rPr>
            </w:pPr>
            <w:r w:rsidRPr="00636931">
              <w:rPr>
                <w:color w:val="002060"/>
              </w:rPr>
              <w:t>VIA FONTE ANTICA 6</w:t>
            </w:r>
          </w:p>
        </w:tc>
      </w:tr>
    </w:tbl>
    <w:p w14:paraId="6A0E380F" w14:textId="77777777" w:rsidR="00B00AC3" w:rsidRPr="00636931" w:rsidRDefault="00B00AC3" w:rsidP="00B00AC3">
      <w:pPr>
        <w:pStyle w:val="breakline"/>
        <w:rPr>
          <w:rFonts w:eastAsiaTheme="minorEastAsia"/>
          <w:color w:val="002060"/>
        </w:rPr>
      </w:pPr>
    </w:p>
    <w:p w14:paraId="3E89758F" w14:textId="77777777" w:rsidR="00B00AC3" w:rsidRPr="00636931" w:rsidRDefault="00B00AC3" w:rsidP="00B00AC3">
      <w:pPr>
        <w:pStyle w:val="breakline"/>
        <w:rPr>
          <w:color w:val="002060"/>
        </w:rPr>
      </w:pPr>
    </w:p>
    <w:p w14:paraId="3A6FCE2F" w14:textId="77777777" w:rsidR="00B00AC3" w:rsidRPr="00636931" w:rsidRDefault="00B00AC3" w:rsidP="00B00AC3">
      <w:pPr>
        <w:pStyle w:val="breakline"/>
        <w:rPr>
          <w:color w:val="002060"/>
        </w:rPr>
      </w:pPr>
    </w:p>
    <w:p w14:paraId="6E45B5BE" w14:textId="77777777" w:rsidR="00B00AC3" w:rsidRPr="00636931" w:rsidRDefault="00B00AC3" w:rsidP="00B00AC3">
      <w:pPr>
        <w:pStyle w:val="sottotitolocampionato10"/>
        <w:rPr>
          <w:color w:val="002060"/>
        </w:rPr>
      </w:pPr>
      <w:r w:rsidRPr="00636931">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9"/>
        <w:gridCol w:w="1547"/>
        <w:gridCol w:w="1549"/>
      </w:tblGrid>
      <w:tr w:rsidR="00B00AC3" w:rsidRPr="00636931" w14:paraId="58FF91B1" w14:textId="77777777" w:rsidTr="000E40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A1D9B" w14:textId="77777777" w:rsidR="00B00AC3" w:rsidRPr="00636931" w:rsidRDefault="00B00AC3" w:rsidP="000E40E5">
            <w:pPr>
              <w:pStyle w:val="headertabella0"/>
              <w:rPr>
                <w:color w:val="002060"/>
              </w:rPr>
            </w:pPr>
            <w:r w:rsidRPr="006369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E8638" w14:textId="77777777" w:rsidR="00B00AC3" w:rsidRPr="00636931" w:rsidRDefault="00B00AC3" w:rsidP="000E40E5">
            <w:pPr>
              <w:pStyle w:val="headertabella0"/>
              <w:rPr>
                <w:color w:val="002060"/>
              </w:rPr>
            </w:pPr>
            <w:r w:rsidRPr="006369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FF40E" w14:textId="77777777" w:rsidR="00B00AC3" w:rsidRPr="00636931" w:rsidRDefault="00B00AC3" w:rsidP="000E40E5">
            <w:pPr>
              <w:pStyle w:val="headertabella0"/>
              <w:rPr>
                <w:color w:val="002060"/>
              </w:rPr>
            </w:pPr>
            <w:r w:rsidRPr="006369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26B2B" w14:textId="77777777" w:rsidR="00B00AC3" w:rsidRPr="00636931" w:rsidRDefault="00B00AC3" w:rsidP="000E40E5">
            <w:pPr>
              <w:pStyle w:val="headertabella0"/>
              <w:rPr>
                <w:color w:val="002060"/>
              </w:rPr>
            </w:pPr>
            <w:r w:rsidRPr="006369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61F4C" w14:textId="77777777" w:rsidR="00B00AC3" w:rsidRPr="00636931" w:rsidRDefault="00B00AC3" w:rsidP="000E40E5">
            <w:pPr>
              <w:pStyle w:val="headertabella0"/>
              <w:rPr>
                <w:color w:val="002060"/>
              </w:rPr>
            </w:pPr>
            <w:r w:rsidRPr="006369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B75D0" w14:textId="77777777" w:rsidR="00B00AC3" w:rsidRPr="00636931" w:rsidRDefault="00B00AC3" w:rsidP="000E40E5">
            <w:pPr>
              <w:pStyle w:val="headertabella0"/>
              <w:rPr>
                <w:color w:val="002060"/>
              </w:rPr>
            </w:pPr>
            <w:proofErr w:type="spellStart"/>
            <w:r w:rsidRPr="00636931">
              <w:rPr>
                <w:color w:val="002060"/>
              </w:rPr>
              <w:t>Localita'</w:t>
            </w:r>
            <w:proofErr w:type="spellEnd"/>
            <w:r w:rsidRPr="006369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35FD0" w14:textId="77777777" w:rsidR="00B00AC3" w:rsidRPr="00636931" w:rsidRDefault="00B00AC3" w:rsidP="000E40E5">
            <w:pPr>
              <w:pStyle w:val="headertabella0"/>
              <w:rPr>
                <w:color w:val="002060"/>
              </w:rPr>
            </w:pPr>
            <w:r w:rsidRPr="00636931">
              <w:rPr>
                <w:color w:val="002060"/>
              </w:rPr>
              <w:t>Indirizzo Impianto</w:t>
            </w:r>
          </w:p>
        </w:tc>
      </w:tr>
      <w:tr w:rsidR="00B00AC3" w:rsidRPr="00636931" w14:paraId="33A4C422" w14:textId="77777777" w:rsidTr="000E40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85190D" w14:textId="77777777" w:rsidR="00B00AC3" w:rsidRPr="00636931" w:rsidRDefault="00B00AC3" w:rsidP="000E40E5">
            <w:pPr>
              <w:pStyle w:val="rowtabella0"/>
              <w:rPr>
                <w:color w:val="002060"/>
              </w:rPr>
            </w:pPr>
            <w:r w:rsidRPr="00636931">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EFB31" w14:textId="77777777" w:rsidR="00B00AC3" w:rsidRPr="00636931" w:rsidRDefault="00B00AC3" w:rsidP="000E40E5">
            <w:pPr>
              <w:pStyle w:val="rowtabella0"/>
              <w:rPr>
                <w:color w:val="002060"/>
              </w:rPr>
            </w:pPr>
            <w:r w:rsidRPr="00636931">
              <w:rPr>
                <w:color w:val="002060"/>
              </w:rPr>
              <w:t>CALCIO S.ELPIDIO A 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9736C2" w14:textId="77777777" w:rsidR="00B00AC3" w:rsidRPr="00636931" w:rsidRDefault="00B00AC3" w:rsidP="000E40E5">
            <w:pPr>
              <w:pStyle w:val="rowtabella0"/>
              <w:jc w:val="center"/>
              <w:rPr>
                <w:color w:val="002060"/>
              </w:rPr>
            </w:pPr>
            <w:r w:rsidRPr="0063693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1C6D8B" w14:textId="77777777" w:rsidR="00B00AC3" w:rsidRPr="00636931" w:rsidRDefault="00B00AC3" w:rsidP="000E40E5">
            <w:pPr>
              <w:pStyle w:val="rowtabella0"/>
              <w:rPr>
                <w:color w:val="002060"/>
              </w:rPr>
            </w:pPr>
            <w:r w:rsidRPr="00636931">
              <w:rPr>
                <w:color w:val="002060"/>
              </w:rPr>
              <w:t>15/02/2023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A348C2" w14:textId="77777777" w:rsidR="00B00AC3" w:rsidRPr="00636931" w:rsidRDefault="00B00AC3" w:rsidP="000E40E5">
            <w:pPr>
              <w:pStyle w:val="rowtabella0"/>
              <w:rPr>
                <w:color w:val="002060"/>
              </w:rPr>
            </w:pPr>
            <w:r w:rsidRPr="00636931">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B1D76" w14:textId="77777777" w:rsidR="00B00AC3" w:rsidRPr="00636931" w:rsidRDefault="00B00AC3" w:rsidP="000E40E5">
            <w:pPr>
              <w:pStyle w:val="rowtabella0"/>
              <w:rPr>
                <w:color w:val="002060"/>
              </w:rPr>
            </w:pPr>
            <w:r w:rsidRPr="00636931">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5E953" w14:textId="77777777" w:rsidR="00B00AC3" w:rsidRPr="00636931" w:rsidRDefault="00B00AC3" w:rsidP="000E40E5">
            <w:pPr>
              <w:pStyle w:val="rowtabella0"/>
              <w:rPr>
                <w:color w:val="002060"/>
              </w:rPr>
            </w:pPr>
            <w:r w:rsidRPr="00636931">
              <w:rPr>
                <w:color w:val="002060"/>
              </w:rPr>
              <w:t>VIA DELLA REPUBBLICA</w:t>
            </w:r>
          </w:p>
        </w:tc>
      </w:tr>
      <w:tr w:rsidR="00B00AC3" w:rsidRPr="00636931" w14:paraId="7B2ACDAD"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0521EB" w14:textId="77777777" w:rsidR="00B00AC3" w:rsidRPr="00636931" w:rsidRDefault="00B00AC3" w:rsidP="000E40E5">
            <w:pPr>
              <w:pStyle w:val="rowtabella0"/>
              <w:rPr>
                <w:color w:val="002060"/>
              </w:rPr>
            </w:pPr>
            <w:r w:rsidRPr="00636931">
              <w:rPr>
                <w:color w:val="002060"/>
              </w:rPr>
              <w:t>BOCA CIVITANOVA 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F31ED9" w14:textId="77777777" w:rsidR="00B00AC3" w:rsidRPr="00636931" w:rsidRDefault="00B00AC3" w:rsidP="000E40E5">
            <w:pPr>
              <w:pStyle w:val="rowtabella0"/>
              <w:rPr>
                <w:color w:val="002060"/>
              </w:rPr>
            </w:pPr>
            <w:r w:rsidRPr="00636931">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F32294"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826701" w14:textId="77777777" w:rsidR="00B00AC3" w:rsidRPr="00636931" w:rsidRDefault="00B00AC3" w:rsidP="000E40E5">
            <w:pPr>
              <w:pStyle w:val="rowtabella0"/>
              <w:rPr>
                <w:color w:val="002060"/>
              </w:rPr>
            </w:pPr>
            <w:r w:rsidRPr="00636931">
              <w:rPr>
                <w:color w:val="002060"/>
              </w:rPr>
              <w:t>17/02/2023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B63FAA" w14:textId="77777777" w:rsidR="00B00AC3" w:rsidRPr="00636931" w:rsidRDefault="00B00AC3" w:rsidP="000E40E5">
            <w:pPr>
              <w:pStyle w:val="rowtabella0"/>
              <w:rPr>
                <w:color w:val="002060"/>
              </w:rPr>
            </w:pPr>
            <w:r w:rsidRPr="00636931">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B566B3" w14:textId="77777777" w:rsidR="00B00AC3" w:rsidRPr="00636931" w:rsidRDefault="00B00AC3" w:rsidP="000E40E5">
            <w:pPr>
              <w:pStyle w:val="rowtabella0"/>
              <w:rPr>
                <w:color w:val="002060"/>
              </w:rPr>
            </w:pPr>
            <w:r w:rsidRPr="00636931">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31CA4D" w14:textId="77777777" w:rsidR="00B00AC3" w:rsidRPr="00636931" w:rsidRDefault="00B00AC3" w:rsidP="000E40E5">
            <w:pPr>
              <w:pStyle w:val="rowtabella0"/>
              <w:rPr>
                <w:color w:val="002060"/>
              </w:rPr>
            </w:pPr>
            <w:r w:rsidRPr="00636931">
              <w:rPr>
                <w:color w:val="002060"/>
              </w:rPr>
              <w:t>VIA LORENZO LOTTO</w:t>
            </w:r>
          </w:p>
        </w:tc>
      </w:tr>
      <w:tr w:rsidR="00B00AC3" w:rsidRPr="00636931" w14:paraId="76995BE6"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2160A8" w14:textId="77777777" w:rsidR="00B00AC3" w:rsidRPr="00636931" w:rsidRDefault="00B00AC3" w:rsidP="000E40E5">
            <w:pPr>
              <w:pStyle w:val="rowtabella0"/>
              <w:rPr>
                <w:color w:val="002060"/>
              </w:rPr>
            </w:pPr>
            <w:r w:rsidRPr="00636931">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85DBC7" w14:textId="77777777" w:rsidR="00B00AC3" w:rsidRPr="00636931" w:rsidRDefault="00B00AC3" w:rsidP="000E40E5">
            <w:pPr>
              <w:pStyle w:val="rowtabella0"/>
              <w:rPr>
                <w:color w:val="002060"/>
              </w:rPr>
            </w:pPr>
            <w:r w:rsidRPr="00636931">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4D5DD3"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153D4C"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DD57B0" w14:textId="77777777" w:rsidR="00B00AC3" w:rsidRPr="00636931" w:rsidRDefault="00B00AC3" w:rsidP="000E40E5">
            <w:pPr>
              <w:pStyle w:val="rowtabella0"/>
              <w:rPr>
                <w:color w:val="002060"/>
              </w:rPr>
            </w:pPr>
            <w:r w:rsidRPr="00636931">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79D4ED" w14:textId="77777777" w:rsidR="00B00AC3" w:rsidRPr="00636931" w:rsidRDefault="00B00AC3" w:rsidP="000E40E5">
            <w:pPr>
              <w:pStyle w:val="rowtabella0"/>
              <w:rPr>
                <w:color w:val="002060"/>
              </w:rPr>
            </w:pPr>
            <w:r w:rsidRPr="00636931">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EA67B4" w14:textId="77777777" w:rsidR="00B00AC3" w:rsidRPr="00636931" w:rsidRDefault="00B00AC3" w:rsidP="000E40E5">
            <w:pPr>
              <w:pStyle w:val="rowtabella0"/>
              <w:rPr>
                <w:color w:val="002060"/>
              </w:rPr>
            </w:pPr>
            <w:r w:rsidRPr="00636931">
              <w:rPr>
                <w:color w:val="002060"/>
              </w:rPr>
              <w:t>VIA TAGLIAMENTO</w:t>
            </w:r>
          </w:p>
        </w:tc>
      </w:tr>
      <w:tr w:rsidR="00B00AC3" w:rsidRPr="00636931" w14:paraId="5D4C3799"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677BF7" w14:textId="77777777" w:rsidR="00B00AC3" w:rsidRPr="00636931" w:rsidRDefault="00B00AC3" w:rsidP="000E40E5">
            <w:pPr>
              <w:pStyle w:val="rowtabella0"/>
              <w:rPr>
                <w:color w:val="002060"/>
              </w:rPr>
            </w:pPr>
            <w:r w:rsidRPr="00636931">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0BA4D9" w14:textId="77777777" w:rsidR="00B00AC3" w:rsidRPr="00636931" w:rsidRDefault="00B00AC3" w:rsidP="000E40E5">
            <w:pPr>
              <w:pStyle w:val="rowtabella0"/>
              <w:rPr>
                <w:color w:val="002060"/>
              </w:rPr>
            </w:pPr>
            <w:r w:rsidRPr="00636931">
              <w:rPr>
                <w:color w:val="002060"/>
              </w:rPr>
              <w:t>SAN GINESIO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BFE4E2"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BC99F4"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6AF630" w14:textId="77777777" w:rsidR="00B00AC3" w:rsidRPr="00636931" w:rsidRDefault="00B00AC3" w:rsidP="000E40E5">
            <w:pPr>
              <w:pStyle w:val="rowtabella0"/>
              <w:rPr>
                <w:color w:val="002060"/>
              </w:rPr>
            </w:pPr>
            <w:r w:rsidRPr="00636931">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37364" w14:textId="77777777" w:rsidR="00B00AC3" w:rsidRPr="00636931" w:rsidRDefault="00B00AC3" w:rsidP="000E40E5">
            <w:pPr>
              <w:pStyle w:val="rowtabella0"/>
              <w:rPr>
                <w:color w:val="002060"/>
              </w:rPr>
            </w:pPr>
            <w:r w:rsidRPr="00636931">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1EA928" w14:textId="77777777" w:rsidR="00B00AC3" w:rsidRPr="00636931" w:rsidRDefault="00B00AC3" w:rsidP="000E40E5">
            <w:pPr>
              <w:pStyle w:val="rowtabella0"/>
              <w:rPr>
                <w:color w:val="002060"/>
              </w:rPr>
            </w:pPr>
            <w:r w:rsidRPr="00636931">
              <w:rPr>
                <w:color w:val="002060"/>
              </w:rPr>
              <w:t>VIA E.MATTEI</w:t>
            </w:r>
          </w:p>
        </w:tc>
      </w:tr>
      <w:tr w:rsidR="00B00AC3" w:rsidRPr="00636931" w14:paraId="71DB66BC"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FDE124" w14:textId="77777777" w:rsidR="00B00AC3" w:rsidRPr="00636931" w:rsidRDefault="00B00AC3" w:rsidP="000E40E5">
            <w:pPr>
              <w:pStyle w:val="rowtabella0"/>
              <w:rPr>
                <w:color w:val="002060"/>
              </w:rPr>
            </w:pPr>
            <w:r w:rsidRPr="00636931">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B305E2" w14:textId="77777777" w:rsidR="00B00AC3" w:rsidRPr="00636931" w:rsidRDefault="00B00AC3" w:rsidP="000E40E5">
            <w:pPr>
              <w:pStyle w:val="rowtabella0"/>
              <w:rPr>
                <w:color w:val="002060"/>
              </w:rPr>
            </w:pPr>
            <w:r w:rsidRPr="00636931">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F586D8"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42DAD8"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D26A28" w14:textId="77777777" w:rsidR="00B00AC3" w:rsidRPr="00636931" w:rsidRDefault="00B00AC3" w:rsidP="000E40E5">
            <w:pPr>
              <w:pStyle w:val="rowtabella0"/>
              <w:rPr>
                <w:color w:val="002060"/>
              </w:rPr>
            </w:pPr>
            <w:r w:rsidRPr="00636931">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3F6AA1" w14:textId="77777777" w:rsidR="00B00AC3" w:rsidRPr="00636931" w:rsidRDefault="00B00AC3" w:rsidP="000E40E5">
            <w:pPr>
              <w:pStyle w:val="rowtabella0"/>
              <w:rPr>
                <w:color w:val="002060"/>
              </w:rPr>
            </w:pPr>
            <w:r w:rsidRPr="00636931">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EA841E" w14:textId="77777777" w:rsidR="00B00AC3" w:rsidRPr="00636931" w:rsidRDefault="00B00AC3" w:rsidP="000E40E5">
            <w:pPr>
              <w:pStyle w:val="rowtabella0"/>
              <w:rPr>
                <w:color w:val="002060"/>
              </w:rPr>
            </w:pPr>
            <w:r w:rsidRPr="00636931">
              <w:rPr>
                <w:color w:val="002060"/>
              </w:rPr>
              <w:t>VIA PAOLO BORSELLINO</w:t>
            </w:r>
          </w:p>
        </w:tc>
      </w:tr>
      <w:tr w:rsidR="00B00AC3" w:rsidRPr="00636931" w14:paraId="26B70B7E" w14:textId="77777777" w:rsidTr="000E40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013376" w14:textId="77777777" w:rsidR="00B00AC3" w:rsidRPr="00636931" w:rsidRDefault="00B00AC3" w:rsidP="000E40E5">
            <w:pPr>
              <w:pStyle w:val="rowtabella0"/>
              <w:rPr>
                <w:color w:val="002060"/>
              </w:rPr>
            </w:pPr>
            <w:r w:rsidRPr="00636931">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FDE68" w14:textId="77777777" w:rsidR="00B00AC3" w:rsidRPr="00636931" w:rsidRDefault="00B00AC3" w:rsidP="000E40E5">
            <w:pPr>
              <w:pStyle w:val="rowtabella0"/>
              <w:rPr>
                <w:color w:val="002060"/>
              </w:rPr>
            </w:pPr>
            <w:r w:rsidRPr="00636931">
              <w:rPr>
                <w:color w:val="002060"/>
              </w:rPr>
              <w:t>AMATORI STESE 2007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3F985"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856EE" w14:textId="77777777" w:rsidR="00B00AC3" w:rsidRPr="00636931" w:rsidRDefault="00B00AC3" w:rsidP="000E40E5">
            <w:pPr>
              <w:pStyle w:val="rowtabella0"/>
              <w:rPr>
                <w:color w:val="002060"/>
              </w:rPr>
            </w:pPr>
            <w:r w:rsidRPr="00636931">
              <w:rPr>
                <w:color w:val="002060"/>
              </w:rPr>
              <w:t>20/02/2023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BCCCB" w14:textId="77777777" w:rsidR="00B00AC3" w:rsidRPr="00636931" w:rsidRDefault="00B00AC3" w:rsidP="000E40E5">
            <w:pPr>
              <w:pStyle w:val="rowtabella0"/>
              <w:rPr>
                <w:color w:val="002060"/>
              </w:rPr>
            </w:pPr>
            <w:r w:rsidRPr="00636931">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8C438A" w14:textId="77777777" w:rsidR="00B00AC3" w:rsidRPr="00636931" w:rsidRDefault="00B00AC3" w:rsidP="000E40E5">
            <w:pPr>
              <w:pStyle w:val="rowtabella0"/>
              <w:rPr>
                <w:color w:val="002060"/>
              </w:rPr>
            </w:pPr>
            <w:r w:rsidRPr="00636931">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7DD05" w14:textId="77777777" w:rsidR="00B00AC3" w:rsidRPr="00636931" w:rsidRDefault="00B00AC3" w:rsidP="000E40E5">
            <w:pPr>
              <w:pStyle w:val="rowtabella0"/>
              <w:rPr>
                <w:color w:val="002060"/>
              </w:rPr>
            </w:pPr>
            <w:r w:rsidRPr="00636931">
              <w:rPr>
                <w:color w:val="002060"/>
              </w:rPr>
              <w:t>VIA SIBILLA 2C</w:t>
            </w:r>
          </w:p>
        </w:tc>
      </w:tr>
    </w:tbl>
    <w:p w14:paraId="5740B238" w14:textId="77777777" w:rsidR="00B00AC3" w:rsidRPr="00636931" w:rsidRDefault="00B00AC3" w:rsidP="00B00AC3">
      <w:pPr>
        <w:pStyle w:val="breakline"/>
        <w:rPr>
          <w:rFonts w:eastAsiaTheme="minorEastAsia"/>
          <w:color w:val="002060"/>
        </w:rPr>
      </w:pPr>
    </w:p>
    <w:p w14:paraId="6801F930" w14:textId="77777777" w:rsidR="00B00AC3" w:rsidRPr="00636931" w:rsidRDefault="00B00AC3" w:rsidP="00B00AC3">
      <w:pPr>
        <w:pStyle w:val="breakline"/>
        <w:rPr>
          <w:color w:val="002060"/>
        </w:rPr>
      </w:pPr>
    </w:p>
    <w:p w14:paraId="2EC1A764" w14:textId="77777777" w:rsidR="00B00AC3" w:rsidRPr="00636931" w:rsidRDefault="00B00AC3" w:rsidP="00B00AC3">
      <w:pPr>
        <w:pStyle w:val="breakline"/>
        <w:rPr>
          <w:color w:val="002060"/>
        </w:rPr>
      </w:pPr>
    </w:p>
    <w:p w14:paraId="563F71F5" w14:textId="77777777" w:rsidR="00B00AC3" w:rsidRPr="00636931" w:rsidRDefault="00B00AC3" w:rsidP="00B00AC3">
      <w:pPr>
        <w:pStyle w:val="sottotitolocampionato10"/>
        <w:rPr>
          <w:color w:val="002060"/>
        </w:rPr>
      </w:pPr>
      <w:r w:rsidRPr="00636931">
        <w:rPr>
          <w:color w:val="002060"/>
        </w:rPr>
        <w:t>GIRONE E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28"/>
        <w:gridCol w:w="385"/>
        <w:gridCol w:w="898"/>
        <w:gridCol w:w="1174"/>
        <w:gridCol w:w="1546"/>
        <w:gridCol w:w="1569"/>
      </w:tblGrid>
      <w:tr w:rsidR="00B00AC3" w:rsidRPr="00636931" w14:paraId="0C400F96" w14:textId="77777777" w:rsidTr="000E40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39A8B" w14:textId="77777777" w:rsidR="00B00AC3" w:rsidRPr="00636931" w:rsidRDefault="00B00AC3" w:rsidP="000E40E5">
            <w:pPr>
              <w:pStyle w:val="headertabella0"/>
              <w:rPr>
                <w:color w:val="002060"/>
              </w:rPr>
            </w:pPr>
            <w:r w:rsidRPr="006369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CBED5" w14:textId="77777777" w:rsidR="00B00AC3" w:rsidRPr="00636931" w:rsidRDefault="00B00AC3" w:rsidP="000E40E5">
            <w:pPr>
              <w:pStyle w:val="headertabella0"/>
              <w:rPr>
                <w:color w:val="002060"/>
              </w:rPr>
            </w:pPr>
            <w:r w:rsidRPr="006369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1C046" w14:textId="77777777" w:rsidR="00B00AC3" w:rsidRPr="00636931" w:rsidRDefault="00B00AC3" w:rsidP="000E40E5">
            <w:pPr>
              <w:pStyle w:val="headertabella0"/>
              <w:rPr>
                <w:color w:val="002060"/>
              </w:rPr>
            </w:pPr>
            <w:r w:rsidRPr="006369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A47E6" w14:textId="77777777" w:rsidR="00B00AC3" w:rsidRPr="00636931" w:rsidRDefault="00B00AC3" w:rsidP="000E40E5">
            <w:pPr>
              <w:pStyle w:val="headertabella0"/>
              <w:rPr>
                <w:color w:val="002060"/>
              </w:rPr>
            </w:pPr>
            <w:r w:rsidRPr="006369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50FCF" w14:textId="77777777" w:rsidR="00B00AC3" w:rsidRPr="00636931" w:rsidRDefault="00B00AC3" w:rsidP="000E40E5">
            <w:pPr>
              <w:pStyle w:val="headertabella0"/>
              <w:rPr>
                <w:color w:val="002060"/>
              </w:rPr>
            </w:pPr>
            <w:r w:rsidRPr="006369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C3616" w14:textId="77777777" w:rsidR="00B00AC3" w:rsidRPr="00636931" w:rsidRDefault="00B00AC3" w:rsidP="000E40E5">
            <w:pPr>
              <w:pStyle w:val="headertabella0"/>
              <w:rPr>
                <w:color w:val="002060"/>
              </w:rPr>
            </w:pPr>
            <w:proofErr w:type="spellStart"/>
            <w:r w:rsidRPr="00636931">
              <w:rPr>
                <w:color w:val="002060"/>
              </w:rPr>
              <w:t>Localita'</w:t>
            </w:r>
            <w:proofErr w:type="spellEnd"/>
            <w:r w:rsidRPr="006369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3EB8A" w14:textId="77777777" w:rsidR="00B00AC3" w:rsidRPr="00636931" w:rsidRDefault="00B00AC3" w:rsidP="000E40E5">
            <w:pPr>
              <w:pStyle w:val="headertabella0"/>
              <w:rPr>
                <w:color w:val="002060"/>
              </w:rPr>
            </w:pPr>
            <w:r w:rsidRPr="00636931">
              <w:rPr>
                <w:color w:val="002060"/>
              </w:rPr>
              <w:t>Indirizzo Impianto</w:t>
            </w:r>
          </w:p>
        </w:tc>
      </w:tr>
      <w:tr w:rsidR="00B00AC3" w:rsidRPr="00636931" w14:paraId="6704F2C6" w14:textId="77777777" w:rsidTr="000E40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A2AA1D" w14:textId="77777777" w:rsidR="00B00AC3" w:rsidRPr="00636931" w:rsidRDefault="00B00AC3" w:rsidP="000E40E5">
            <w:pPr>
              <w:pStyle w:val="rowtabella0"/>
              <w:rPr>
                <w:color w:val="002060"/>
              </w:rPr>
            </w:pPr>
            <w:r w:rsidRPr="00636931">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4CBFD" w14:textId="77777777" w:rsidR="00B00AC3" w:rsidRPr="00636931" w:rsidRDefault="00B00AC3" w:rsidP="000E40E5">
            <w:pPr>
              <w:pStyle w:val="rowtabella0"/>
              <w:rPr>
                <w:color w:val="002060"/>
              </w:rPr>
            </w:pPr>
            <w:r w:rsidRPr="00636931">
              <w:rPr>
                <w:color w:val="002060"/>
              </w:rPr>
              <w:t>BOCASTRUM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F27E40" w14:textId="77777777" w:rsidR="00B00AC3" w:rsidRPr="00636931" w:rsidRDefault="00B00AC3" w:rsidP="000E40E5">
            <w:pPr>
              <w:pStyle w:val="rowtabella0"/>
              <w:jc w:val="center"/>
              <w:rPr>
                <w:color w:val="002060"/>
              </w:rPr>
            </w:pPr>
            <w:r w:rsidRPr="0063693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E2592F" w14:textId="77777777" w:rsidR="00B00AC3" w:rsidRPr="00636931" w:rsidRDefault="00B00AC3" w:rsidP="000E40E5">
            <w:pPr>
              <w:pStyle w:val="rowtabella0"/>
              <w:rPr>
                <w:color w:val="002060"/>
              </w:rPr>
            </w:pPr>
            <w:r w:rsidRPr="00636931">
              <w:rPr>
                <w:color w:val="002060"/>
              </w:rPr>
              <w:t>15/02/2023 20:15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42456" w14:textId="77777777" w:rsidR="00B00AC3" w:rsidRPr="00636931" w:rsidRDefault="00B00AC3" w:rsidP="000E40E5">
            <w:pPr>
              <w:pStyle w:val="rowtabella0"/>
              <w:rPr>
                <w:color w:val="002060"/>
              </w:rPr>
            </w:pPr>
            <w:r w:rsidRPr="00636931">
              <w:rPr>
                <w:color w:val="002060"/>
              </w:rPr>
              <w:t>5726 CAMPO CALCIO 5 PIANE DI MORRO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72BCEE" w14:textId="77777777" w:rsidR="00B00AC3" w:rsidRPr="00636931" w:rsidRDefault="00B00AC3" w:rsidP="000E40E5">
            <w:pPr>
              <w:pStyle w:val="rowtabella0"/>
              <w:rPr>
                <w:color w:val="002060"/>
              </w:rPr>
            </w:pPr>
            <w:r w:rsidRPr="00636931">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6A717" w14:textId="77777777" w:rsidR="00B00AC3" w:rsidRPr="00636931" w:rsidRDefault="00B00AC3" w:rsidP="000E40E5">
            <w:pPr>
              <w:pStyle w:val="rowtabella0"/>
              <w:rPr>
                <w:color w:val="002060"/>
              </w:rPr>
            </w:pPr>
            <w:r w:rsidRPr="00636931">
              <w:rPr>
                <w:color w:val="002060"/>
              </w:rPr>
              <w:t>VIA VERCELLI SNC</w:t>
            </w:r>
          </w:p>
        </w:tc>
      </w:tr>
      <w:tr w:rsidR="00B00AC3" w:rsidRPr="00636931" w14:paraId="49B574CC"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E27277" w14:textId="77777777" w:rsidR="00B00AC3" w:rsidRPr="00636931" w:rsidRDefault="00B00AC3" w:rsidP="000E40E5">
            <w:pPr>
              <w:pStyle w:val="rowtabella0"/>
              <w:rPr>
                <w:color w:val="002060"/>
              </w:rPr>
            </w:pPr>
            <w:r w:rsidRPr="00636931">
              <w:rPr>
                <w:color w:val="002060"/>
              </w:rPr>
              <w:t>ATLETICO ASCOLI 2000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4E2595" w14:textId="77777777" w:rsidR="00B00AC3" w:rsidRPr="00636931" w:rsidRDefault="00B00AC3" w:rsidP="000E40E5">
            <w:pPr>
              <w:pStyle w:val="rowtabella0"/>
              <w:rPr>
                <w:color w:val="002060"/>
              </w:rPr>
            </w:pPr>
            <w:r w:rsidRPr="00636931">
              <w:rPr>
                <w:color w:val="002060"/>
              </w:rPr>
              <w:t>FUTSAL VIRE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04A39E"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0599BF" w14:textId="77777777" w:rsidR="00B00AC3" w:rsidRPr="00636931" w:rsidRDefault="00B00AC3" w:rsidP="000E40E5">
            <w:pPr>
              <w:pStyle w:val="rowtabella0"/>
              <w:rPr>
                <w:color w:val="002060"/>
              </w:rPr>
            </w:pPr>
            <w:r w:rsidRPr="00636931">
              <w:rPr>
                <w:color w:val="002060"/>
              </w:rPr>
              <w:t>17/02/2023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E81AD0" w14:textId="77777777" w:rsidR="00B00AC3" w:rsidRPr="00636931" w:rsidRDefault="00B00AC3" w:rsidP="000E40E5">
            <w:pPr>
              <w:pStyle w:val="rowtabella0"/>
              <w:rPr>
                <w:color w:val="002060"/>
              </w:rPr>
            </w:pPr>
            <w:r w:rsidRPr="00636931">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98304" w14:textId="77777777" w:rsidR="00B00AC3" w:rsidRPr="00636931" w:rsidRDefault="00B00AC3" w:rsidP="000E40E5">
            <w:pPr>
              <w:pStyle w:val="rowtabella0"/>
              <w:rPr>
                <w:color w:val="002060"/>
              </w:rPr>
            </w:pPr>
            <w:r w:rsidRPr="00636931">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04080C" w14:textId="77777777" w:rsidR="00B00AC3" w:rsidRPr="00636931" w:rsidRDefault="00B00AC3" w:rsidP="000E40E5">
            <w:pPr>
              <w:pStyle w:val="rowtabella0"/>
              <w:rPr>
                <w:color w:val="002060"/>
              </w:rPr>
            </w:pPr>
            <w:r w:rsidRPr="00636931">
              <w:rPr>
                <w:color w:val="002060"/>
              </w:rPr>
              <w:t>LOC.MONTEROCCO VIA A.MANCINI</w:t>
            </w:r>
          </w:p>
        </w:tc>
      </w:tr>
      <w:tr w:rsidR="00B00AC3" w:rsidRPr="00636931" w14:paraId="52EAED09"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4E980A" w14:textId="77777777" w:rsidR="00B00AC3" w:rsidRPr="00636931" w:rsidRDefault="00B00AC3" w:rsidP="000E40E5">
            <w:pPr>
              <w:pStyle w:val="rowtabella0"/>
              <w:rPr>
                <w:color w:val="002060"/>
              </w:rPr>
            </w:pPr>
            <w:r w:rsidRPr="00636931">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2BA0FB" w14:textId="77777777" w:rsidR="00B00AC3" w:rsidRPr="00636931" w:rsidRDefault="00B00AC3" w:rsidP="000E40E5">
            <w:pPr>
              <w:pStyle w:val="rowtabella0"/>
              <w:rPr>
                <w:color w:val="002060"/>
              </w:rPr>
            </w:pPr>
            <w:r w:rsidRPr="00636931">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CBA5DB"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A6B93F"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1D74F0" w14:textId="77777777" w:rsidR="00B00AC3" w:rsidRPr="00636931" w:rsidRDefault="00B00AC3" w:rsidP="000E40E5">
            <w:pPr>
              <w:pStyle w:val="rowtabella0"/>
              <w:rPr>
                <w:color w:val="002060"/>
              </w:rPr>
            </w:pPr>
            <w:r w:rsidRPr="00636931">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1BE6DD" w14:textId="77777777" w:rsidR="00B00AC3" w:rsidRPr="00636931" w:rsidRDefault="00B00AC3" w:rsidP="000E40E5">
            <w:pPr>
              <w:pStyle w:val="rowtabella0"/>
              <w:rPr>
                <w:color w:val="002060"/>
              </w:rPr>
            </w:pPr>
            <w:r w:rsidRPr="00636931">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7497A8" w14:textId="77777777" w:rsidR="00B00AC3" w:rsidRPr="00636931" w:rsidRDefault="00B00AC3" w:rsidP="000E40E5">
            <w:pPr>
              <w:pStyle w:val="rowtabella0"/>
              <w:rPr>
                <w:color w:val="002060"/>
              </w:rPr>
            </w:pPr>
            <w:r w:rsidRPr="00636931">
              <w:rPr>
                <w:color w:val="002060"/>
              </w:rPr>
              <w:t>VIA PIRANDELLO</w:t>
            </w:r>
          </w:p>
        </w:tc>
      </w:tr>
      <w:tr w:rsidR="00B00AC3" w:rsidRPr="00636931" w14:paraId="77EFB98B"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94466B" w14:textId="77777777" w:rsidR="00B00AC3" w:rsidRPr="00636931" w:rsidRDefault="00B00AC3" w:rsidP="000E40E5">
            <w:pPr>
              <w:pStyle w:val="rowtabella0"/>
              <w:rPr>
                <w:color w:val="002060"/>
              </w:rPr>
            </w:pPr>
            <w:r w:rsidRPr="00636931">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5E29AC" w14:textId="77777777" w:rsidR="00B00AC3" w:rsidRPr="00636931" w:rsidRDefault="00B00AC3" w:rsidP="000E40E5">
            <w:pPr>
              <w:pStyle w:val="rowtabella0"/>
              <w:rPr>
                <w:color w:val="002060"/>
              </w:rPr>
            </w:pPr>
            <w:r w:rsidRPr="00636931">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718B2A"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F4C8BD"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C5C583" w14:textId="77777777" w:rsidR="00B00AC3" w:rsidRPr="00636931" w:rsidRDefault="00B00AC3" w:rsidP="000E40E5">
            <w:pPr>
              <w:pStyle w:val="rowtabella0"/>
              <w:rPr>
                <w:color w:val="002060"/>
              </w:rPr>
            </w:pPr>
            <w:r w:rsidRPr="00636931">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371E09" w14:textId="77777777" w:rsidR="00B00AC3" w:rsidRPr="00636931" w:rsidRDefault="00B00AC3" w:rsidP="000E40E5">
            <w:pPr>
              <w:pStyle w:val="rowtabella0"/>
              <w:rPr>
                <w:color w:val="002060"/>
              </w:rPr>
            </w:pPr>
            <w:r w:rsidRPr="00636931">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882B3D" w14:textId="77777777" w:rsidR="00B00AC3" w:rsidRPr="00636931" w:rsidRDefault="00B00AC3" w:rsidP="000E40E5">
            <w:pPr>
              <w:pStyle w:val="rowtabella0"/>
              <w:rPr>
                <w:color w:val="002060"/>
              </w:rPr>
            </w:pPr>
            <w:r w:rsidRPr="00636931">
              <w:rPr>
                <w:color w:val="002060"/>
              </w:rPr>
              <w:t>VIA CORRADI</w:t>
            </w:r>
          </w:p>
        </w:tc>
      </w:tr>
      <w:tr w:rsidR="00B00AC3" w:rsidRPr="00636931" w14:paraId="5A8B428D"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AE0966" w14:textId="77777777" w:rsidR="00B00AC3" w:rsidRPr="00636931" w:rsidRDefault="00B00AC3" w:rsidP="000E40E5">
            <w:pPr>
              <w:pStyle w:val="rowtabella0"/>
              <w:rPr>
                <w:color w:val="002060"/>
              </w:rPr>
            </w:pPr>
            <w:r w:rsidRPr="00636931">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AB6A4B" w14:textId="77777777" w:rsidR="00B00AC3" w:rsidRPr="00636931" w:rsidRDefault="00B00AC3" w:rsidP="000E40E5">
            <w:pPr>
              <w:pStyle w:val="rowtabella0"/>
              <w:rPr>
                <w:color w:val="002060"/>
              </w:rPr>
            </w:pPr>
            <w:r w:rsidRPr="00636931">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1989BA"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C56D2D" w14:textId="77777777" w:rsidR="00B00AC3" w:rsidRPr="00636931" w:rsidRDefault="00B00AC3" w:rsidP="000E40E5">
            <w:pPr>
              <w:pStyle w:val="rowtabella0"/>
              <w:rPr>
                <w:color w:val="002060"/>
              </w:rPr>
            </w:pPr>
            <w:r w:rsidRPr="00636931">
              <w:rPr>
                <w:color w:val="002060"/>
              </w:rPr>
              <w:t>17/02/2023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FA318F" w14:textId="77777777" w:rsidR="00B00AC3" w:rsidRPr="00636931" w:rsidRDefault="00B00AC3" w:rsidP="000E40E5">
            <w:pPr>
              <w:pStyle w:val="rowtabella0"/>
              <w:rPr>
                <w:color w:val="002060"/>
              </w:rPr>
            </w:pPr>
            <w:r w:rsidRPr="00636931">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4C2F76" w14:textId="77777777" w:rsidR="00B00AC3" w:rsidRPr="00636931" w:rsidRDefault="00B00AC3" w:rsidP="000E40E5">
            <w:pPr>
              <w:pStyle w:val="rowtabella0"/>
              <w:rPr>
                <w:color w:val="002060"/>
              </w:rPr>
            </w:pPr>
            <w:r w:rsidRPr="00636931">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C5AD04" w14:textId="77777777" w:rsidR="00B00AC3" w:rsidRPr="00636931" w:rsidRDefault="00B00AC3" w:rsidP="000E40E5">
            <w:pPr>
              <w:pStyle w:val="rowtabella0"/>
              <w:rPr>
                <w:color w:val="002060"/>
              </w:rPr>
            </w:pPr>
            <w:r w:rsidRPr="00636931">
              <w:rPr>
                <w:color w:val="002060"/>
              </w:rPr>
              <w:t>VIA DELLO SPORT</w:t>
            </w:r>
          </w:p>
        </w:tc>
      </w:tr>
      <w:tr w:rsidR="00B00AC3" w:rsidRPr="00636931" w14:paraId="23EB55E0" w14:textId="77777777" w:rsidTr="000E40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84FBBB" w14:textId="77777777" w:rsidR="00B00AC3" w:rsidRPr="00636931" w:rsidRDefault="00B00AC3" w:rsidP="000E40E5">
            <w:pPr>
              <w:pStyle w:val="rowtabella0"/>
              <w:rPr>
                <w:color w:val="002060"/>
              </w:rPr>
            </w:pPr>
            <w:r w:rsidRPr="00636931">
              <w:rPr>
                <w:color w:val="002060"/>
              </w:rPr>
              <w:t>TRUENTIN LAMA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BA0CFA" w14:textId="77777777" w:rsidR="00B00AC3" w:rsidRPr="00636931" w:rsidRDefault="00B00AC3" w:rsidP="000E40E5">
            <w:pPr>
              <w:pStyle w:val="rowtabella0"/>
              <w:rPr>
                <w:color w:val="002060"/>
              </w:rPr>
            </w:pPr>
            <w:r w:rsidRPr="00636931">
              <w:rPr>
                <w:color w:val="002060"/>
              </w:rPr>
              <w:t>SAMBENEDETTESE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096B5"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266F5" w14:textId="77777777" w:rsidR="00B00AC3" w:rsidRPr="00636931" w:rsidRDefault="00B00AC3" w:rsidP="000E40E5">
            <w:pPr>
              <w:pStyle w:val="rowtabella0"/>
              <w:rPr>
                <w:color w:val="002060"/>
              </w:rPr>
            </w:pPr>
            <w:r w:rsidRPr="00636931">
              <w:rPr>
                <w:color w:val="002060"/>
              </w:rPr>
              <w:t>17/02/2023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64B09A" w14:textId="77777777" w:rsidR="00B00AC3" w:rsidRPr="00636931" w:rsidRDefault="00B00AC3" w:rsidP="000E40E5">
            <w:pPr>
              <w:pStyle w:val="rowtabella0"/>
              <w:rPr>
                <w:color w:val="002060"/>
              </w:rPr>
            </w:pPr>
            <w:r w:rsidRPr="00636931">
              <w:rPr>
                <w:color w:val="002060"/>
              </w:rPr>
              <w:t>5738 PALESTRA COM.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7D77E" w14:textId="77777777" w:rsidR="00B00AC3" w:rsidRPr="00636931" w:rsidRDefault="00B00AC3" w:rsidP="000E40E5">
            <w:pPr>
              <w:pStyle w:val="rowtabella0"/>
              <w:rPr>
                <w:color w:val="002060"/>
              </w:rPr>
            </w:pPr>
            <w:r w:rsidRPr="00636931">
              <w:rPr>
                <w:color w:val="002060"/>
              </w:rPr>
              <w:t>CASTEL DI LAMA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2C48E" w14:textId="77777777" w:rsidR="00B00AC3" w:rsidRPr="00636931" w:rsidRDefault="00B00AC3" w:rsidP="000E40E5">
            <w:pPr>
              <w:pStyle w:val="rowtabella0"/>
              <w:rPr>
                <w:color w:val="002060"/>
              </w:rPr>
            </w:pPr>
            <w:r w:rsidRPr="00636931">
              <w:rPr>
                <w:color w:val="002060"/>
              </w:rPr>
              <w:t>VIA ADIGE, 35</w:t>
            </w:r>
          </w:p>
        </w:tc>
      </w:tr>
    </w:tbl>
    <w:p w14:paraId="164A477F" w14:textId="77777777" w:rsidR="00B00AC3" w:rsidRPr="00636931" w:rsidRDefault="00B00AC3" w:rsidP="00B00AC3">
      <w:pPr>
        <w:pStyle w:val="breakline"/>
        <w:rPr>
          <w:color w:val="002060"/>
        </w:rPr>
      </w:pPr>
    </w:p>
    <w:p w14:paraId="3AA593CD" w14:textId="77777777" w:rsidR="00B00AC3" w:rsidRPr="00636931" w:rsidRDefault="00B00AC3" w:rsidP="00B00AC3">
      <w:pPr>
        <w:pStyle w:val="titolocampionato0"/>
        <w:shd w:val="clear" w:color="auto" w:fill="CCCCCC"/>
        <w:spacing w:before="80" w:after="40"/>
        <w:rPr>
          <w:color w:val="002060"/>
        </w:rPr>
      </w:pPr>
      <w:r w:rsidRPr="00636931">
        <w:rPr>
          <w:color w:val="002060"/>
        </w:rPr>
        <w:t>REGIONALE CALCIO A 5 FEMMINILE</w:t>
      </w:r>
    </w:p>
    <w:p w14:paraId="7D23EFF1" w14:textId="77777777" w:rsidR="00B00AC3" w:rsidRPr="00636931" w:rsidRDefault="00B00AC3" w:rsidP="00B00AC3">
      <w:pPr>
        <w:pStyle w:val="titoloprinc0"/>
        <w:rPr>
          <w:color w:val="002060"/>
        </w:rPr>
      </w:pPr>
      <w:r w:rsidRPr="00636931">
        <w:rPr>
          <w:color w:val="002060"/>
        </w:rPr>
        <w:t>RISULTATI</w:t>
      </w:r>
    </w:p>
    <w:p w14:paraId="66B8F3E6" w14:textId="77777777" w:rsidR="00B00AC3" w:rsidRPr="00636931" w:rsidRDefault="00B00AC3" w:rsidP="00B00AC3">
      <w:pPr>
        <w:pStyle w:val="breakline"/>
        <w:rPr>
          <w:color w:val="002060"/>
        </w:rPr>
      </w:pPr>
    </w:p>
    <w:p w14:paraId="6071A86D" w14:textId="77777777" w:rsidR="00B00AC3" w:rsidRPr="00636931" w:rsidRDefault="00B00AC3" w:rsidP="00B00AC3">
      <w:pPr>
        <w:pStyle w:val="sottotitolocampionato10"/>
        <w:rPr>
          <w:color w:val="002060"/>
        </w:rPr>
      </w:pPr>
      <w:r w:rsidRPr="00636931">
        <w:rPr>
          <w:color w:val="002060"/>
        </w:rPr>
        <w:t>RISULTATI UFFICIALI GARE DEL 10/02/2023</w:t>
      </w:r>
    </w:p>
    <w:p w14:paraId="4AD84B90" w14:textId="77777777" w:rsidR="00B00AC3" w:rsidRPr="00B00AC3" w:rsidRDefault="00B00AC3" w:rsidP="00B00AC3">
      <w:pPr>
        <w:pStyle w:val="sottotitolocampionato20"/>
        <w:spacing w:before="0" w:beforeAutospacing="0" w:after="0" w:afterAutospacing="0"/>
        <w:rPr>
          <w:rFonts w:ascii="Arial" w:hAnsi="Arial" w:cs="Arial"/>
          <w:color w:val="002060"/>
          <w:sz w:val="20"/>
          <w:szCs w:val="20"/>
        </w:rPr>
      </w:pPr>
      <w:r w:rsidRPr="00B00AC3">
        <w:rPr>
          <w:rFonts w:ascii="Arial" w:hAnsi="Arial" w:cs="Arial"/>
          <w:color w:val="002060"/>
          <w:sz w:val="20"/>
          <w:szCs w:val="20"/>
        </w:rPr>
        <w:t>Si trascrivono qui di seguito i risultati ufficiali delle gare disputate</w:t>
      </w:r>
    </w:p>
    <w:p w14:paraId="47BF49C7" w14:textId="77777777" w:rsidR="00B00AC3" w:rsidRPr="00636931" w:rsidRDefault="00B00AC3" w:rsidP="00B00A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00AC3" w:rsidRPr="00636931" w14:paraId="049870DA" w14:textId="77777777" w:rsidTr="000E40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0AC3" w:rsidRPr="00636931" w14:paraId="52F6651E" w14:textId="77777777" w:rsidTr="000E40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E28F8" w14:textId="77777777" w:rsidR="00B00AC3" w:rsidRPr="00636931" w:rsidRDefault="00B00AC3" w:rsidP="000E40E5">
                  <w:pPr>
                    <w:pStyle w:val="headertabella0"/>
                    <w:rPr>
                      <w:color w:val="002060"/>
                    </w:rPr>
                  </w:pPr>
                  <w:r w:rsidRPr="00636931">
                    <w:rPr>
                      <w:color w:val="002060"/>
                    </w:rPr>
                    <w:t>GIRONE A - 1 Giornata - R</w:t>
                  </w:r>
                </w:p>
              </w:tc>
            </w:tr>
            <w:tr w:rsidR="00B00AC3" w:rsidRPr="00636931" w14:paraId="06EB638D" w14:textId="77777777" w:rsidTr="000E40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92247C" w14:textId="77777777" w:rsidR="00B00AC3" w:rsidRPr="00636931" w:rsidRDefault="00B00AC3" w:rsidP="000E40E5">
                  <w:pPr>
                    <w:pStyle w:val="rowtabella0"/>
                    <w:rPr>
                      <w:color w:val="002060"/>
                    </w:rPr>
                  </w:pPr>
                  <w:r w:rsidRPr="00636931">
                    <w:rPr>
                      <w:color w:val="002060"/>
                    </w:rPr>
                    <w:t>(1) ALMAJUVENTUS FANO1906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8E9B29" w14:textId="77777777" w:rsidR="00B00AC3" w:rsidRPr="00636931" w:rsidRDefault="00B00AC3" w:rsidP="000E40E5">
                  <w:pPr>
                    <w:pStyle w:val="rowtabella0"/>
                    <w:rPr>
                      <w:color w:val="002060"/>
                    </w:rPr>
                  </w:pPr>
                  <w:r w:rsidRPr="00636931">
                    <w:rPr>
                      <w:color w:val="002060"/>
                    </w:rPr>
                    <w:t>- PIANDIROSE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E3663C" w14:textId="77777777" w:rsidR="00B00AC3" w:rsidRPr="00636931" w:rsidRDefault="00B00AC3" w:rsidP="000E40E5">
                  <w:pPr>
                    <w:pStyle w:val="rowtabella0"/>
                    <w:jc w:val="center"/>
                    <w:rPr>
                      <w:color w:val="002060"/>
                    </w:rPr>
                  </w:pPr>
                  <w:r w:rsidRPr="00636931">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D5ECD5" w14:textId="77777777" w:rsidR="00B00AC3" w:rsidRPr="00636931" w:rsidRDefault="00B00AC3" w:rsidP="000E40E5">
                  <w:pPr>
                    <w:pStyle w:val="rowtabella0"/>
                    <w:jc w:val="center"/>
                    <w:rPr>
                      <w:color w:val="002060"/>
                    </w:rPr>
                  </w:pPr>
                  <w:r w:rsidRPr="00636931">
                    <w:rPr>
                      <w:color w:val="002060"/>
                    </w:rPr>
                    <w:t> </w:t>
                  </w:r>
                </w:p>
              </w:tc>
            </w:tr>
            <w:tr w:rsidR="00B00AC3" w:rsidRPr="00636931" w14:paraId="780BA85B"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56C63C" w14:textId="77777777" w:rsidR="00B00AC3" w:rsidRPr="00636931" w:rsidRDefault="00B00AC3" w:rsidP="000E40E5">
                  <w:pPr>
                    <w:pStyle w:val="rowtabella0"/>
                    <w:rPr>
                      <w:color w:val="002060"/>
                    </w:rPr>
                  </w:pPr>
                  <w:r w:rsidRPr="00636931">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FFA423" w14:textId="77777777" w:rsidR="00B00AC3" w:rsidRPr="00636931" w:rsidRDefault="00B00AC3" w:rsidP="000E40E5">
                  <w:pPr>
                    <w:pStyle w:val="rowtabella0"/>
                    <w:rPr>
                      <w:color w:val="002060"/>
                    </w:rPr>
                  </w:pPr>
                  <w:r w:rsidRPr="00636931">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488DBA" w14:textId="77777777" w:rsidR="00B00AC3" w:rsidRPr="00636931" w:rsidRDefault="00B00AC3" w:rsidP="000E40E5">
                  <w:pPr>
                    <w:pStyle w:val="rowtabella0"/>
                    <w:jc w:val="center"/>
                    <w:rPr>
                      <w:color w:val="002060"/>
                    </w:rPr>
                  </w:pPr>
                  <w:r w:rsidRPr="00636931">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71BA79" w14:textId="77777777" w:rsidR="00B00AC3" w:rsidRPr="00636931" w:rsidRDefault="00B00AC3" w:rsidP="000E40E5">
                  <w:pPr>
                    <w:pStyle w:val="rowtabella0"/>
                    <w:jc w:val="center"/>
                    <w:rPr>
                      <w:color w:val="002060"/>
                    </w:rPr>
                  </w:pPr>
                  <w:r w:rsidRPr="00636931">
                    <w:rPr>
                      <w:color w:val="002060"/>
                    </w:rPr>
                    <w:t> </w:t>
                  </w:r>
                </w:p>
              </w:tc>
            </w:tr>
            <w:tr w:rsidR="00B00AC3" w:rsidRPr="00636931" w14:paraId="57F85DD2" w14:textId="77777777" w:rsidTr="000E40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46AD5B" w14:textId="77777777" w:rsidR="00B00AC3" w:rsidRPr="00636931" w:rsidRDefault="00B00AC3" w:rsidP="000E40E5">
                  <w:pPr>
                    <w:pStyle w:val="rowtabella0"/>
                    <w:rPr>
                      <w:color w:val="002060"/>
                    </w:rPr>
                  </w:pPr>
                  <w:r w:rsidRPr="00636931">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57778" w14:textId="77777777" w:rsidR="00B00AC3" w:rsidRPr="00636931" w:rsidRDefault="00B00AC3" w:rsidP="000E40E5">
                  <w:pPr>
                    <w:pStyle w:val="rowtabella0"/>
                    <w:rPr>
                      <w:color w:val="002060"/>
                    </w:rPr>
                  </w:pPr>
                  <w:r w:rsidRPr="00636931">
                    <w:rPr>
                      <w:color w:val="002060"/>
                    </w:rPr>
                    <w:t>- GROTTESE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74F05D" w14:textId="77777777" w:rsidR="00B00AC3" w:rsidRPr="00636931" w:rsidRDefault="00B00AC3" w:rsidP="000E40E5">
                  <w:pPr>
                    <w:pStyle w:val="rowtabella0"/>
                    <w:jc w:val="center"/>
                    <w:rPr>
                      <w:color w:val="002060"/>
                    </w:rPr>
                  </w:pPr>
                  <w:r w:rsidRPr="00636931">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35FB59" w14:textId="77777777" w:rsidR="00B00AC3" w:rsidRPr="00636931" w:rsidRDefault="00B00AC3" w:rsidP="000E40E5">
                  <w:pPr>
                    <w:pStyle w:val="rowtabella0"/>
                    <w:jc w:val="center"/>
                    <w:rPr>
                      <w:color w:val="002060"/>
                    </w:rPr>
                  </w:pPr>
                  <w:r w:rsidRPr="00636931">
                    <w:rPr>
                      <w:color w:val="002060"/>
                    </w:rPr>
                    <w:t> </w:t>
                  </w:r>
                </w:p>
              </w:tc>
            </w:tr>
            <w:tr w:rsidR="00B00AC3" w:rsidRPr="00636931" w14:paraId="62FB5063" w14:textId="77777777" w:rsidTr="000E40E5">
              <w:tc>
                <w:tcPr>
                  <w:tcW w:w="4700" w:type="dxa"/>
                  <w:gridSpan w:val="4"/>
                  <w:tcBorders>
                    <w:top w:val="nil"/>
                    <w:left w:val="nil"/>
                    <w:bottom w:val="nil"/>
                    <w:right w:val="nil"/>
                  </w:tcBorders>
                  <w:tcMar>
                    <w:top w:w="20" w:type="dxa"/>
                    <w:left w:w="20" w:type="dxa"/>
                    <w:bottom w:w="20" w:type="dxa"/>
                    <w:right w:w="20" w:type="dxa"/>
                  </w:tcMar>
                  <w:vAlign w:val="center"/>
                  <w:hideMark/>
                </w:tcPr>
                <w:p w14:paraId="6E342EFB" w14:textId="77777777" w:rsidR="00B00AC3" w:rsidRPr="00636931" w:rsidRDefault="00B00AC3" w:rsidP="000E40E5">
                  <w:pPr>
                    <w:pStyle w:val="rowtabella0"/>
                    <w:rPr>
                      <w:color w:val="002060"/>
                    </w:rPr>
                  </w:pPr>
                  <w:r w:rsidRPr="00636931">
                    <w:rPr>
                      <w:color w:val="002060"/>
                    </w:rPr>
                    <w:t>(1) - disputata il 11/02/2023</w:t>
                  </w:r>
                </w:p>
              </w:tc>
            </w:tr>
          </w:tbl>
          <w:p w14:paraId="5E47D3E2" w14:textId="77777777" w:rsidR="00B00AC3" w:rsidRPr="00636931" w:rsidRDefault="00B00AC3" w:rsidP="000E40E5">
            <w:pPr>
              <w:rPr>
                <w:color w:val="002060"/>
              </w:rPr>
            </w:pPr>
          </w:p>
        </w:tc>
      </w:tr>
    </w:tbl>
    <w:p w14:paraId="672E1650" w14:textId="77777777" w:rsidR="00B00AC3" w:rsidRPr="00636931" w:rsidRDefault="00B00AC3" w:rsidP="00B00AC3">
      <w:pPr>
        <w:pStyle w:val="breakline"/>
        <w:rPr>
          <w:rFonts w:eastAsiaTheme="minorEastAsia"/>
          <w:color w:val="002060"/>
        </w:rPr>
      </w:pPr>
    </w:p>
    <w:p w14:paraId="6E1AE0F6" w14:textId="77777777" w:rsidR="00B00AC3" w:rsidRPr="00636931" w:rsidRDefault="00B00AC3" w:rsidP="00B00AC3">
      <w:pPr>
        <w:pStyle w:val="breakline"/>
        <w:rPr>
          <w:color w:val="002060"/>
        </w:rPr>
      </w:pPr>
    </w:p>
    <w:p w14:paraId="18353EC5" w14:textId="77777777" w:rsidR="00B00AC3" w:rsidRPr="00636931" w:rsidRDefault="00B00AC3" w:rsidP="00B00AC3">
      <w:pPr>
        <w:pStyle w:val="titoloprinc0"/>
        <w:rPr>
          <w:color w:val="002060"/>
        </w:rPr>
      </w:pPr>
      <w:r w:rsidRPr="00636931">
        <w:rPr>
          <w:color w:val="002060"/>
        </w:rPr>
        <w:t>GIUDICE SPORTIVO</w:t>
      </w:r>
    </w:p>
    <w:p w14:paraId="4DB5D9B7" w14:textId="77777777" w:rsidR="00B00AC3" w:rsidRPr="00636931" w:rsidRDefault="00B00AC3" w:rsidP="00B00AC3">
      <w:pPr>
        <w:pStyle w:val="diffida"/>
        <w:rPr>
          <w:color w:val="002060"/>
        </w:rPr>
      </w:pPr>
      <w:r w:rsidRPr="00636931">
        <w:rPr>
          <w:color w:val="002060"/>
        </w:rPr>
        <w:lastRenderedPageBreak/>
        <w:t>Il Giudice Sportivo Avv. Agnese Lazzaretti, con l'assistenza del segretario Angelo Castellana, nella seduta del 15/02/2023, ha adottato le decisioni che di seguito integralmente si riportano:</w:t>
      </w:r>
    </w:p>
    <w:p w14:paraId="546E2CA1" w14:textId="77777777" w:rsidR="00B00AC3" w:rsidRPr="00636931" w:rsidRDefault="00B00AC3" w:rsidP="00B00AC3">
      <w:pPr>
        <w:pStyle w:val="titolo10"/>
        <w:rPr>
          <w:color w:val="002060"/>
        </w:rPr>
      </w:pPr>
      <w:r w:rsidRPr="00636931">
        <w:rPr>
          <w:color w:val="002060"/>
        </w:rPr>
        <w:t xml:space="preserve">GARE DEL 11/ 2/2023 </w:t>
      </w:r>
    </w:p>
    <w:p w14:paraId="21B2EC97" w14:textId="77777777" w:rsidR="00B00AC3" w:rsidRPr="00636931" w:rsidRDefault="00B00AC3" w:rsidP="00B00AC3">
      <w:pPr>
        <w:pStyle w:val="titolo7a"/>
        <w:rPr>
          <w:color w:val="002060"/>
        </w:rPr>
      </w:pPr>
      <w:r w:rsidRPr="00636931">
        <w:rPr>
          <w:color w:val="002060"/>
        </w:rPr>
        <w:t xml:space="preserve">PROVVEDIMENTI DISCIPLINARI </w:t>
      </w:r>
    </w:p>
    <w:p w14:paraId="682B16FF" w14:textId="77777777" w:rsidR="00B00AC3" w:rsidRPr="00636931" w:rsidRDefault="00B00AC3" w:rsidP="00B00AC3">
      <w:pPr>
        <w:pStyle w:val="titolo7b0"/>
        <w:rPr>
          <w:color w:val="002060"/>
        </w:rPr>
      </w:pPr>
      <w:r w:rsidRPr="00636931">
        <w:rPr>
          <w:color w:val="002060"/>
        </w:rPr>
        <w:t xml:space="preserve">In base alle risultanze degli atti ufficiali sono state deliberate le seguenti sanzioni disciplinari. </w:t>
      </w:r>
    </w:p>
    <w:p w14:paraId="581E330A" w14:textId="77777777" w:rsidR="00B00AC3" w:rsidRPr="00636931" w:rsidRDefault="00B00AC3" w:rsidP="00B00AC3">
      <w:pPr>
        <w:pStyle w:val="titolo30"/>
        <w:rPr>
          <w:color w:val="002060"/>
        </w:rPr>
      </w:pPr>
      <w:r w:rsidRPr="00636931">
        <w:rPr>
          <w:color w:val="002060"/>
        </w:rPr>
        <w:t xml:space="preserve">CALCIATORI NON ESPULSI </w:t>
      </w:r>
    </w:p>
    <w:p w14:paraId="1998F0E2" w14:textId="77777777" w:rsidR="00B00AC3" w:rsidRPr="00636931" w:rsidRDefault="00B00AC3" w:rsidP="00B00AC3">
      <w:pPr>
        <w:pStyle w:val="titolo20"/>
        <w:rPr>
          <w:color w:val="002060"/>
        </w:rPr>
      </w:pPr>
      <w:r w:rsidRPr="0063693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26070FC8" w14:textId="77777777" w:rsidTr="000E40E5">
        <w:tc>
          <w:tcPr>
            <w:tcW w:w="2200" w:type="dxa"/>
            <w:tcMar>
              <w:top w:w="20" w:type="dxa"/>
              <w:left w:w="20" w:type="dxa"/>
              <w:bottom w:w="20" w:type="dxa"/>
              <w:right w:w="20" w:type="dxa"/>
            </w:tcMar>
            <w:vAlign w:val="center"/>
            <w:hideMark/>
          </w:tcPr>
          <w:p w14:paraId="1B5DD74F" w14:textId="77777777" w:rsidR="00B00AC3" w:rsidRPr="00636931" w:rsidRDefault="00B00AC3" w:rsidP="000E40E5">
            <w:pPr>
              <w:pStyle w:val="movimento"/>
              <w:rPr>
                <w:color w:val="002060"/>
              </w:rPr>
            </w:pPr>
            <w:r w:rsidRPr="00636931">
              <w:rPr>
                <w:color w:val="002060"/>
              </w:rPr>
              <w:t>DIAMANTINI DILETTA</w:t>
            </w:r>
          </w:p>
        </w:tc>
        <w:tc>
          <w:tcPr>
            <w:tcW w:w="2200" w:type="dxa"/>
            <w:tcMar>
              <w:top w:w="20" w:type="dxa"/>
              <w:left w:w="20" w:type="dxa"/>
              <w:bottom w:w="20" w:type="dxa"/>
              <w:right w:w="20" w:type="dxa"/>
            </w:tcMar>
            <w:vAlign w:val="center"/>
            <w:hideMark/>
          </w:tcPr>
          <w:p w14:paraId="7A19B6EE" w14:textId="77777777" w:rsidR="00B00AC3" w:rsidRPr="00636931" w:rsidRDefault="00B00AC3" w:rsidP="000E40E5">
            <w:pPr>
              <w:pStyle w:val="movimento2"/>
              <w:rPr>
                <w:color w:val="002060"/>
              </w:rPr>
            </w:pPr>
            <w:r w:rsidRPr="00636931">
              <w:rPr>
                <w:color w:val="002060"/>
              </w:rPr>
              <w:t xml:space="preserve">(ALMAJUVENTUS FANO1906 SRL) </w:t>
            </w:r>
          </w:p>
        </w:tc>
        <w:tc>
          <w:tcPr>
            <w:tcW w:w="800" w:type="dxa"/>
            <w:tcMar>
              <w:top w:w="20" w:type="dxa"/>
              <w:left w:w="20" w:type="dxa"/>
              <w:bottom w:w="20" w:type="dxa"/>
              <w:right w:w="20" w:type="dxa"/>
            </w:tcMar>
            <w:vAlign w:val="center"/>
            <w:hideMark/>
          </w:tcPr>
          <w:p w14:paraId="478BC25E"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7AC7E5E" w14:textId="77777777" w:rsidR="00B00AC3" w:rsidRPr="00636931" w:rsidRDefault="00B00AC3" w:rsidP="000E40E5">
            <w:pPr>
              <w:pStyle w:val="movimento"/>
              <w:rPr>
                <w:color w:val="002060"/>
              </w:rPr>
            </w:pPr>
            <w:r w:rsidRPr="00636931">
              <w:rPr>
                <w:color w:val="002060"/>
              </w:rPr>
              <w:t>GIACCI GLORIA</w:t>
            </w:r>
          </w:p>
        </w:tc>
        <w:tc>
          <w:tcPr>
            <w:tcW w:w="2200" w:type="dxa"/>
            <w:tcMar>
              <w:top w:w="20" w:type="dxa"/>
              <w:left w:w="20" w:type="dxa"/>
              <w:bottom w:w="20" w:type="dxa"/>
              <w:right w:w="20" w:type="dxa"/>
            </w:tcMar>
            <w:vAlign w:val="center"/>
            <w:hideMark/>
          </w:tcPr>
          <w:p w14:paraId="0F78BD69" w14:textId="77777777" w:rsidR="00B00AC3" w:rsidRPr="00636931" w:rsidRDefault="00B00AC3" w:rsidP="000E40E5">
            <w:pPr>
              <w:pStyle w:val="movimento2"/>
              <w:rPr>
                <w:color w:val="002060"/>
              </w:rPr>
            </w:pPr>
            <w:r w:rsidRPr="00636931">
              <w:rPr>
                <w:color w:val="002060"/>
              </w:rPr>
              <w:t xml:space="preserve">(PIANDIROSE) </w:t>
            </w:r>
          </w:p>
        </w:tc>
      </w:tr>
    </w:tbl>
    <w:p w14:paraId="77F52CB1" w14:textId="77777777" w:rsidR="00B00AC3" w:rsidRPr="00636931" w:rsidRDefault="00B00AC3" w:rsidP="00B00AC3">
      <w:pPr>
        <w:pStyle w:val="titolo20"/>
        <w:rPr>
          <w:rFonts w:eastAsiaTheme="minorEastAsia"/>
          <w:color w:val="002060"/>
        </w:rPr>
      </w:pPr>
      <w:r w:rsidRPr="0063693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5D0565E4" w14:textId="77777777" w:rsidTr="000E40E5">
        <w:tc>
          <w:tcPr>
            <w:tcW w:w="2200" w:type="dxa"/>
            <w:tcMar>
              <w:top w:w="20" w:type="dxa"/>
              <w:left w:w="20" w:type="dxa"/>
              <w:bottom w:w="20" w:type="dxa"/>
              <w:right w:w="20" w:type="dxa"/>
            </w:tcMar>
            <w:vAlign w:val="center"/>
            <w:hideMark/>
          </w:tcPr>
          <w:p w14:paraId="13C0759E" w14:textId="77777777" w:rsidR="00B00AC3" w:rsidRPr="00636931" w:rsidRDefault="00B00AC3" w:rsidP="000E40E5">
            <w:pPr>
              <w:pStyle w:val="movimento"/>
              <w:rPr>
                <w:color w:val="002060"/>
              </w:rPr>
            </w:pPr>
            <w:r w:rsidRPr="00636931">
              <w:rPr>
                <w:color w:val="002060"/>
              </w:rPr>
              <w:t>BONITO MARINA</w:t>
            </w:r>
          </w:p>
        </w:tc>
        <w:tc>
          <w:tcPr>
            <w:tcW w:w="2200" w:type="dxa"/>
            <w:tcMar>
              <w:top w:w="20" w:type="dxa"/>
              <w:left w:w="20" w:type="dxa"/>
              <w:bottom w:w="20" w:type="dxa"/>
              <w:right w:w="20" w:type="dxa"/>
            </w:tcMar>
            <w:vAlign w:val="center"/>
            <w:hideMark/>
          </w:tcPr>
          <w:p w14:paraId="596CF6DA" w14:textId="77777777" w:rsidR="00B00AC3" w:rsidRPr="00636931" w:rsidRDefault="00B00AC3" w:rsidP="000E40E5">
            <w:pPr>
              <w:pStyle w:val="movimento2"/>
              <w:rPr>
                <w:color w:val="002060"/>
              </w:rPr>
            </w:pPr>
            <w:r w:rsidRPr="00636931">
              <w:rPr>
                <w:color w:val="002060"/>
              </w:rPr>
              <w:t xml:space="preserve">(PIANDIROSE) </w:t>
            </w:r>
          </w:p>
        </w:tc>
        <w:tc>
          <w:tcPr>
            <w:tcW w:w="800" w:type="dxa"/>
            <w:tcMar>
              <w:top w:w="20" w:type="dxa"/>
              <w:left w:w="20" w:type="dxa"/>
              <w:bottom w:w="20" w:type="dxa"/>
              <w:right w:w="20" w:type="dxa"/>
            </w:tcMar>
            <w:vAlign w:val="center"/>
            <w:hideMark/>
          </w:tcPr>
          <w:p w14:paraId="4446FBD6"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2381722" w14:textId="77777777" w:rsidR="00B00AC3" w:rsidRPr="00636931" w:rsidRDefault="00B00AC3" w:rsidP="000E40E5">
            <w:pPr>
              <w:pStyle w:val="movimento"/>
              <w:rPr>
                <w:color w:val="002060"/>
              </w:rPr>
            </w:pPr>
            <w:r w:rsidRPr="00636931">
              <w:rPr>
                <w:color w:val="002060"/>
              </w:rPr>
              <w:t>NESPOLA GLORIA</w:t>
            </w:r>
          </w:p>
        </w:tc>
        <w:tc>
          <w:tcPr>
            <w:tcW w:w="2200" w:type="dxa"/>
            <w:tcMar>
              <w:top w:w="20" w:type="dxa"/>
              <w:left w:w="20" w:type="dxa"/>
              <w:bottom w:w="20" w:type="dxa"/>
              <w:right w:w="20" w:type="dxa"/>
            </w:tcMar>
            <w:vAlign w:val="center"/>
            <w:hideMark/>
          </w:tcPr>
          <w:p w14:paraId="6CDC5DBF" w14:textId="77777777" w:rsidR="00B00AC3" w:rsidRPr="00636931" w:rsidRDefault="00B00AC3" w:rsidP="000E40E5">
            <w:pPr>
              <w:pStyle w:val="movimento2"/>
              <w:rPr>
                <w:color w:val="002060"/>
              </w:rPr>
            </w:pPr>
            <w:r w:rsidRPr="00636931">
              <w:rPr>
                <w:color w:val="002060"/>
              </w:rPr>
              <w:t xml:space="preserve">(PIANDIROSE) </w:t>
            </w:r>
          </w:p>
        </w:tc>
      </w:tr>
    </w:tbl>
    <w:p w14:paraId="3322BF42" w14:textId="77777777" w:rsidR="00B00AC3" w:rsidRPr="00636931" w:rsidRDefault="00B00AC3" w:rsidP="00B00AC3">
      <w:pPr>
        <w:pStyle w:val="breakline"/>
        <w:rPr>
          <w:color w:val="002060"/>
        </w:rPr>
      </w:pPr>
    </w:p>
    <w:p w14:paraId="5710223D" w14:textId="77777777" w:rsidR="00B00AC3" w:rsidRPr="00636931" w:rsidRDefault="00B00AC3" w:rsidP="00B00AC3">
      <w:pPr>
        <w:jc w:val="center"/>
        <w:rPr>
          <w:rFonts w:ascii="Arial" w:hAnsi="Arial" w:cs="Arial"/>
          <w:noProof/>
          <w:color w:val="002060"/>
          <w:sz w:val="22"/>
          <w:szCs w:val="22"/>
        </w:rPr>
      </w:pPr>
      <w:r w:rsidRPr="00636931">
        <w:rPr>
          <w:rFonts w:ascii="Arial" w:hAnsi="Arial" w:cs="Arial"/>
          <w:noProof/>
          <w:color w:val="002060"/>
          <w:sz w:val="22"/>
          <w:szCs w:val="22"/>
        </w:rPr>
        <w:t>F.to IL SEGRETARIO                                   F.to IL GIUDICE SPORTIVO</w:t>
      </w:r>
    </w:p>
    <w:p w14:paraId="20FE6125" w14:textId="77777777" w:rsidR="00B00AC3" w:rsidRPr="00636931" w:rsidRDefault="00B00AC3" w:rsidP="00B00AC3">
      <w:pPr>
        <w:pStyle w:val="breakline"/>
        <w:rPr>
          <w:rFonts w:eastAsiaTheme="minorEastAsia"/>
          <w:color w:val="002060"/>
        </w:rPr>
      </w:pPr>
      <w:r w:rsidRPr="00636931">
        <w:rPr>
          <w:rFonts w:ascii="Arial" w:hAnsi="Arial" w:cs="Arial"/>
          <w:noProof/>
          <w:color w:val="002060"/>
          <w:sz w:val="22"/>
          <w:szCs w:val="22"/>
        </w:rPr>
        <w:t xml:space="preserve">                         Angelo Castellana        </w:t>
      </w:r>
      <w:r w:rsidRPr="00636931">
        <w:rPr>
          <w:rFonts w:ascii="Arial" w:hAnsi="Arial" w:cs="Arial"/>
          <w:noProof/>
          <w:color w:val="002060"/>
          <w:sz w:val="22"/>
          <w:szCs w:val="22"/>
        </w:rPr>
        <w:tab/>
        <w:t xml:space="preserve">                                Agnese Lazzaretti</w:t>
      </w:r>
    </w:p>
    <w:p w14:paraId="59E179E5" w14:textId="77777777" w:rsidR="00B00AC3" w:rsidRPr="00636931" w:rsidRDefault="00B00AC3" w:rsidP="00B00AC3">
      <w:pPr>
        <w:pStyle w:val="breakline"/>
        <w:rPr>
          <w:rFonts w:eastAsiaTheme="minorEastAsia"/>
          <w:color w:val="002060"/>
        </w:rPr>
      </w:pPr>
    </w:p>
    <w:p w14:paraId="3A0E1B89" w14:textId="77777777" w:rsidR="00B00AC3" w:rsidRPr="00636931" w:rsidRDefault="00B00AC3" w:rsidP="00B00AC3">
      <w:pPr>
        <w:pStyle w:val="titoloprinc0"/>
        <w:rPr>
          <w:color w:val="002060"/>
        </w:rPr>
      </w:pPr>
      <w:r w:rsidRPr="00636931">
        <w:rPr>
          <w:color w:val="002060"/>
        </w:rPr>
        <w:t>CLASSIFICA</w:t>
      </w:r>
    </w:p>
    <w:p w14:paraId="4A432C56" w14:textId="77777777" w:rsidR="00B00AC3" w:rsidRPr="00636931" w:rsidRDefault="00B00AC3" w:rsidP="00B00AC3">
      <w:pPr>
        <w:pStyle w:val="breakline"/>
        <w:rPr>
          <w:color w:val="002060"/>
        </w:rPr>
      </w:pPr>
    </w:p>
    <w:p w14:paraId="0E08C9B8" w14:textId="77777777" w:rsidR="00B00AC3" w:rsidRPr="00636931" w:rsidRDefault="00B00AC3" w:rsidP="00B00AC3">
      <w:pPr>
        <w:pStyle w:val="breakline"/>
        <w:rPr>
          <w:color w:val="002060"/>
        </w:rPr>
      </w:pPr>
    </w:p>
    <w:p w14:paraId="022F4F98" w14:textId="77777777" w:rsidR="00B00AC3" w:rsidRPr="00636931" w:rsidRDefault="00B00AC3" w:rsidP="00B00AC3">
      <w:pPr>
        <w:pStyle w:val="sottotitolocampionato10"/>
        <w:rPr>
          <w:color w:val="002060"/>
        </w:rPr>
      </w:pPr>
      <w:r w:rsidRPr="0063693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0AC3" w:rsidRPr="00636931" w14:paraId="73922FC1" w14:textId="77777777" w:rsidTr="000E40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D3316" w14:textId="77777777" w:rsidR="00B00AC3" w:rsidRPr="00636931" w:rsidRDefault="00B00AC3" w:rsidP="000E40E5">
            <w:pPr>
              <w:pStyle w:val="headertabella0"/>
              <w:rPr>
                <w:color w:val="002060"/>
              </w:rPr>
            </w:pPr>
            <w:r w:rsidRPr="006369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DCE07" w14:textId="77777777" w:rsidR="00B00AC3" w:rsidRPr="00636931" w:rsidRDefault="00B00AC3" w:rsidP="000E40E5">
            <w:pPr>
              <w:pStyle w:val="headertabella0"/>
              <w:rPr>
                <w:color w:val="002060"/>
              </w:rPr>
            </w:pPr>
            <w:r w:rsidRPr="006369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5B6D5" w14:textId="77777777" w:rsidR="00B00AC3" w:rsidRPr="00636931" w:rsidRDefault="00B00AC3" w:rsidP="000E40E5">
            <w:pPr>
              <w:pStyle w:val="headertabella0"/>
              <w:rPr>
                <w:color w:val="002060"/>
              </w:rPr>
            </w:pPr>
            <w:r w:rsidRPr="006369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416D8" w14:textId="77777777" w:rsidR="00B00AC3" w:rsidRPr="00636931" w:rsidRDefault="00B00AC3" w:rsidP="000E40E5">
            <w:pPr>
              <w:pStyle w:val="headertabella0"/>
              <w:rPr>
                <w:color w:val="002060"/>
              </w:rPr>
            </w:pPr>
            <w:r w:rsidRPr="006369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D33E8" w14:textId="77777777" w:rsidR="00B00AC3" w:rsidRPr="00636931" w:rsidRDefault="00B00AC3" w:rsidP="000E40E5">
            <w:pPr>
              <w:pStyle w:val="headertabella0"/>
              <w:rPr>
                <w:color w:val="002060"/>
              </w:rPr>
            </w:pPr>
            <w:r w:rsidRPr="006369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D4A83" w14:textId="77777777" w:rsidR="00B00AC3" w:rsidRPr="00636931" w:rsidRDefault="00B00AC3" w:rsidP="000E40E5">
            <w:pPr>
              <w:pStyle w:val="headertabella0"/>
              <w:rPr>
                <w:color w:val="002060"/>
              </w:rPr>
            </w:pPr>
            <w:r w:rsidRPr="006369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0478D" w14:textId="77777777" w:rsidR="00B00AC3" w:rsidRPr="00636931" w:rsidRDefault="00B00AC3" w:rsidP="000E40E5">
            <w:pPr>
              <w:pStyle w:val="headertabella0"/>
              <w:rPr>
                <w:color w:val="002060"/>
              </w:rPr>
            </w:pPr>
            <w:r w:rsidRPr="006369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5BC65" w14:textId="77777777" w:rsidR="00B00AC3" w:rsidRPr="00636931" w:rsidRDefault="00B00AC3" w:rsidP="000E40E5">
            <w:pPr>
              <w:pStyle w:val="headertabella0"/>
              <w:rPr>
                <w:color w:val="002060"/>
              </w:rPr>
            </w:pPr>
            <w:r w:rsidRPr="006369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9562B" w14:textId="77777777" w:rsidR="00B00AC3" w:rsidRPr="00636931" w:rsidRDefault="00B00AC3" w:rsidP="000E40E5">
            <w:pPr>
              <w:pStyle w:val="headertabella0"/>
              <w:rPr>
                <w:color w:val="002060"/>
              </w:rPr>
            </w:pPr>
            <w:r w:rsidRPr="006369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B838B" w14:textId="77777777" w:rsidR="00B00AC3" w:rsidRPr="00636931" w:rsidRDefault="00B00AC3" w:rsidP="000E40E5">
            <w:pPr>
              <w:pStyle w:val="headertabella0"/>
              <w:rPr>
                <w:color w:val="002060"/>
              </w:rPr>
            </w:pPr>
            <w:r w:rsidRPr="00636931">
              <w:rPr>
                <w:color w:val="002060"/>
              </w:rPr>
              <w:t>PE</w:t>
            </w:r>
          </w:p>
        </w:tc>
      </w:tr>
      <w:tr w:rsidR="00B00AC3" w:rsidRPr="00636931" w14:paraId="48CE5234" w14:textId="77777777" w:rsidTr="000E40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3EEB29" w14:textId="77777777" w:rsidR="00B00AC3" w:rsidRPr="00636931" w:rsidRDefault="00B00AC3" w:rsidP="000E40E5">
            <w:pPr>
              <w:pStyle w:val="rowtabella0"/>
              <w:rPr>
                <w:color w:val="002060"/>
              </w:rPr>
            </w:pPr>
            <w:r w:rsidRPr="00636931">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5B09" w14:textId="77777777" w:rsidR="00B00AC3" w:rsidRPr="00636931" w:rsidRDefault="00B00AC3" w:rsidP="000E40E5">
            <w:pPr>
              <w:pStyle w:val="rowtabella0"/>
              <w:jc w:val="center"/>
              <w:rPr>
                <w:color w:val="002060"/>
              </w:rPr>
            </w:pPr>
            <w:r w:rsidRPr="0063693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14BA0"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F0D92"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868B7"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603AE"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803D4" w14:textId="77777777" w:rsidR="00B00AC3" w:rsidRPr="00636931" w:rsidRDefault="00B00AC3" w:rsidP="000E40E5">
            <w:pPr>
              <w:pStyle w:val="rowtabella0"/>
              <w:jc w:val="center"/>
              <w:rPr>
                <w:color w:val="002060"/>
              </w:rPr>
            </w:pPr>
            <w:r w:rsidRPr="0063693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798C9" w14:textId="77777777" w:rsidR="00B00AC3" w:rsidRPr="00636931" w:rsidRDefault="00B00AC3" w:rsidP="000E40E5">
            <w:pPr>
              <w:pStyle w:val="rowtabella0"/>
              <w:jc w:val="center"/>
              <w:rPr>
                <w:color w:val="002060"/>
              </w:rPr>
            </w:pPr>
            <w:r w:rsidRPr="0063693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D1668" w14:textId="77777777" w:rsidR="00B00AC3" w:rsidRPr="00636931" w:rsidRDefault="00B00AC3" w:rsidP="000E40E5">
            <w:pPr>
              <w:pStyle w:val="rowtabella0"/>
              <w:jc w:val="center"/>
              <w:rPr>
                <w:color w:val="002060"/>
              </w:rPr>
            </w:pPr>
            <w:r w:rsidRPr="0063693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1873F" w14:textId="77777777" w:rsidR="00B00AC3" w:rsidRPr="00636931" w:rsidRDefault="00B00AC3" w:rsidP="000E40E5">
            <w:pPr>
              <w:pStyle w:val="rowtabella0"/>
              <w:jc w:val="center"/>
              <w:rPr>
                <w:color w:val="002060"/>
              </w:rPr>
            </w:pPr>
            <w:r w:rsidRPr="00636931">
              <w:rPr>
                <w:color w:val="002060"/>
              </w:rPr>
              <w:t>0</w:t>
            </w:r>
          </w:p>
        </w:tc>
      </w:tr>
      <w:tr w:rsidR="00B00AC3" w:rsidRPr="00636931" w14:paraId="28366610"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347852" w14:textId="77777777" w:rsidR="00B00AC3" w:rsidRPr="00636931" w:rsidRDefault="00B00AC3" w:rsidP="000E40E5">
            <w:pPr>
              <w:pStyle w:val="rowtabella0"/>
              <w:rPr>
                <w:color w:val="002060"/>
              </w:rPr>
            </w:pPr>
            <w:r w:rsidRPr="00636931">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8BD0E" w14:textId="77777777" w:rsidR="00B00AC3" w:rsidRPr="00636931" w:rsidRDefault="00B00AC3" w:rsidP="000E40E5">
            <w:pPr>
              <w:pStyle w:val="rowtabella0"/>
              <w:jc w:val="center"/>
              <w:rPr>
                <w:color w:val="002060"/>
              </w:rPr>
            </w:pPr>
            <w:r w:rsidRPr="0063693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97EB4"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E9734"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BA198"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34027"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0DC6D" w14:textId="77777777" w:rsidR="00B00AC3" w:rsidRPr="00636931" w:rsidRDefault="00B00AC3" w:rsidP="000E40E5">
            <w:pPr>
              <w:pStyle w:val="rowtabella0"/>
              <w:jc w:val="center"/>
              <w:rPr>
                <w:color w:val="002060"/>
              </w:rPr>
            </w:pPr>
            <w:r w:rsidRPr="0063693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52DA5"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4E9EE" w14:textId="77777777" w:rsidR="00B00AC3" w:rsidRPr="00636931" w:rsidRDefault="00B00AC3" w:rsidP="000E40E5">
            <w:pPr>
              <w:pStyle w:val="rowtabella0"/>
              <w:jc w:val="center"/>
              <w:rPr>
                <w:color w:val="002060"/>
              </w:rPr>
            </w:pPr>
            <w:r w:rsidRPr="0063693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4B3E" w14:textId="77777777" w:rsidR="00B00AC3" w:rsidRPr="00636931" w:rsidRDefault="00B00AC3" w:rsidP="000E40E5">
            <w:pPr>
              <w:pStyle w:val="rowtabella0"/>
              <w:jc w:val="center"/>
              <w:rPr>
                <w:color w:val="002060"/>
              </w:rPr>
            </w:pPr>
            <w:r w:rsidRPr="00636931">
              <w:rPr>
                <w:color w:val="002060"/>
              </w:rPr>
              <w:t>0</w:t>
            </w:r>
          </w:p>
        </w:tc>
      </w:tr>
      <w:tr w:rsidR="00B00AC3" w:rsidRPr="00636931" w14:paraId="2653B637"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F633CD" w14:textId="77777777" w:rsidR="00B00AC3" w:rsidRPr="00636931" w:rsidRDefault="00B00AC3" w:rsidP="000E40E5">
            <w:pPr>
              <w:pStyle w:val="rowtabella0"/>
              <w:rPr>
                <w:color w:val="002060"/>
              </w:rPr>
            </w:pPr>
            <w:r w:rsidRPr="00636931">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E1DF6" w14:textId="77777777" w:rsidR="00B00AC3" w:rsidRPr="00636931" w:rsidRDefault="00B00AC3" w:rsidP="000E40E5">
            <w:pPr>
              <w:pStyle w:val="rowtabella0"/>
              <w:jc w:val="center"/>
              <w:rPr>
                <w:color w:val="002060"/>
              </w:rPr>
            </w:pPr>
            <w:r w:rsidRPr="0063693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1BB7"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421E9"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5A6BC"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A51E3"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45845" w14:textId="77777777" w:rsidR="00B00AC3" w:rsidRPr="00636931" w:rsidRDefault="00B00AC3" w:rsidP="000E40E5">
            <w:pPr>
              <w:pStyle w:val="rowtabella0"/>
              <w:jc w:val="center"/>
              <w:rPr>
                <w:color w:val="002060"/>
              </w:rPr>
            </w:pPr>
            <w:r w:rsidRPr="0063693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0AA2" w14:textId="77777777" w:rsidR="00B00AC3" w:rsidRPr="00636931" w:rsidRDefault="00B00AC3" w:rsidP="000E40E5">
            <w:pPr>
              <w:pStyle w:val="rowtabella0"/>
              <w:jc w:val="center"/>
              <w:rPr>
                <w:color w:val="002060"/>
              </w:rPr>
            </w:pPr>
            <w:r w:rsidRPr="006369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3D234" w14:textId="77777777" w:rsidR="00B00AC3" w:rsidRPr="00636931" w:rsidRDefault="00B00AC3" w:rsidP="000E40E5">
            <w:pPr>
              <w:pStyle w:val="rowtabella0"/>
              <w:jc w:val="center"/>
              <w:rPr>
                <w:color w:val="002060"/>
              </w:rPr>
            </w:pPr>
            <w:r w:rsidRPr="0063693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3D733" w14:textId="77777777" w:rsidR="00B00AC3" w:rsidRPr="00636931" w:rsidRDefault="00B00AC3" w:rsidP="000E40E5">
            <w:pPr>
              <w:pStyle w:val="rowtabella0"/>
              <w:jc w:val="center"/>
              <w:rPr>
                <w:color w:val="002060"/>
              </w:rPr>
            </w:pPr>
            <w:r w:rsidRPr="00636931">
              <w:rPr>
                <w:color w:val="002060"/>
              </w:rPr>
              <w:t>0</w:t>
            </w:r>
          </w:p>
        </w:tc>
      </w:tr>
      <w:tr w:rsidR="00B00AC3" w:rsidRPr="00636931" w14:paraId="52392268"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22B07" w14:textId="77777777" w:rsidR="00B00AC3" w:rsidRPr="00636931" w:rsidRDefault="00B00AC3" w:rsidP="000E40E5">
            <w:pPr>
              <w:pStyle w:val="rowtabella0"/>
              <w:rPr>
                <w:color w:val="002060"/>
              </w:rPr>
            </w:pPr>
            <w:r w:rsidRPr="00636931">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99D96" w14:textId="77777777" w:rsidR="00B00AC3" w:rsidRPr="00636931" w:rsidRDefault="00B00AC3" w:rsidP="000E40E5">
            <w:pPr>
              <w:pStyle w:val="rowtabella0"/>
              <w:jc w:val="center"/>
              <w:rPr>
                <w:color w:val="002060"/>
              </w:rPr>
            </w:pPr>
            <w:r w:rsidRPr="0063693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F48A7"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2FB3F"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D6BCB"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CFE4D"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4823F" w14:textId="77777777" w:rsidR="00B00AC3" w:rsidRPr="00636931" w:rsidRDefault="00B00AC3" w:rsidP="000E40E5">
            <w:pPr>
              <w:pStyle w:val="rowtabella0"/>
              <w:jc w:val="center"/>
              <w:rPr>
                <w:color w:val="002060"/>
              </w:rPr>
            </w:pPr>
            <w:r w:rsidRPr="0063693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5A684"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20B10" w14:textId="77777777" w:rsidR="00B00AC3" w:rsidRPr="00636931" w:rsidRDefault="00B00AC3" w:rsidP="000E40E5">
            <w:pPr>
              <w:pStyle w:val="rowtabella0"/>
              <w:jc w:val="center"/>
              <w:rPr>
                <w:color w:val="002060"/>
              </w:rPr>
            </w:pPr>
            <w:r w:rsidRPr="0063693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F616B" w14:textId="77777777" w:rsidR="00B00AC3" w:rsidRPr="00636931" w:rsidRDefault="00B00AC3" w:rsidP="000E40E5">
            <w:pPr>
              <w:pStyle w:val="rowtabella0"/>
              <w:jc w:val="center"/>
              <w:rPr>
                <w:color w:val="002060"/>
              </w:rPr>
            </w:pPr>
            <w:r w:rsidRPr="00636931">
              <w:rPr>
                <w:color w:val="002060"/>
              </w:rPr>
              <w:t>0</w:t>
            </w:r>
          </w:p>
        </w:tc>
      </w:tr>
      <w:tr w:rsidR="00B00AC3" w:rsidRPr="00636931" w14:paraId="48793027"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E9D621" w14:textId="77777777" w:rsidR="00B00AC3" w:rsidRPr="00636931" w:rsidRDefault="00B00AC3" w:rsidP="000E40E5">
            <w:pPr>
              <w:pStyle w:val="rowtabella0"/>
              <w:rPr>
                <w:color w:val="002060"/>
              </w:rPr>
            </w:pPr>
            <w:r w:rsidRPr="0063693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8B4D6" w14:textId="77777777" w:rsidR="00B00AC3" w:rsidRPr="00636931" w:rsidRDefault="00B00AC3" w:rsidP="000E40E5">
            <w:pPr>
              <w:pStyle w:val="rowtabella0"/>
              <w:jc w:val="center"/>
              <w:rPr>
                <w:color w:val="002060"/>
              </w:rPr>
            </w:pPr>
            <w:r w:rsidRPr="006369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E5188"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A9571"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3CB05"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056C8"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E19F0" w14:textId="77777777" w:rsidR="00B00AC3" w:rsidRPr="00636931" w:rsidRDefault="00B00AC3" w:rsidP="000E40E5">
            <w:pPr>
              <w:pStyle w:val="rowtabella0"/>
              <w:jc w:val="center"/>
              <w:rPr>
                <w:color w:val="002060"/>
              </w:rPr>
            </w:pPr>
            <w:r w:rsidRPr="0063693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5D997" w14:textId="77777777" w:rsidR="00B00AC3" w:rsidRPr="00636931" w:rsidRDefault="00B00AC3" w:rsidP="000E40E5">
            <w:pPr>
              <w:pStyle w:val="rowtabella0"/>
              <w:jc w:val="center"/>
              <w:rPr>
                <w:color w:val="002060"/>
              </w:rPr>
            </w:pPr>
            <w:r w:rsidRPr="0063693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941AE"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9A984" w14:textId="77777777" w:rsidR="00B00AC3" w:rsidRPr="00636931" w:rsidRDefault="00B00AC3" w:rsidP="000E40E5">
            <w:pPr>
              <w:pStyle w:val="rowtabella0"/>
              <w:jc w:val="center"/>
              <w:rPr>
                <w:color w:val="002060"/>
              </w:rPr>
            </w:pPr>
            <w:r w:rsidRPr="00636931">
              <w:rPr>
                <w:color w:val="002060"/>
              </w:rPr>
              <w:t>0</w:t>
            </w:r>
          </w:p>
        </w:tc>
      </w:tr>
      <w:tr w:rsidR="00B00AC3" w:rsidRPr="00636931" w14:paraId="184FBA58"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39241A" w14:textId="77777777" w:rsidR="00B00AC3" w:rsidRPr="00636931" w:rsidRDefault="00B00AC3" w:rsidP="000E40E5">
            <w:pPr>
              <w:pStyle w:val="rowtabella0"/>
              <w:rPr>
                <w:color w:val="002060"/>
              </w:rPr>
            </w:pPr>
            <w:r w:rsidRPr="0063693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AF4C6" w14:textId="77777777" w:rsidR="00B00AC3" w:rsidRPr="00636931" w:rsidRDefault="00B00AC3" w:rsidP="000E40E5">
            <w:pPr>
              <w:pStyle w:val="rowtabella0"/>
              <w:jc w:val="center"/>
              <w:rPr>
                <w:color w:val="002060"/>
              </w:rPr>
            </w:pPr>
            <w:r w:rsidRPr="006369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D4F88"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0FB10"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C4297"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39A63"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6816F" w14:textId="77777777" w:rsidR="00B00AC3" w:rsidRPr="00636931" w:rsidRDefault="00B00AC3" w:rsidP="000E40E5">
            <w:pPr>
              <w:pStyle w:val="rowtabella0"/>
              <w:jc w:val="center"/>
              <w:rPr>
                <w:color w:val="002060"/>
              </w:rPr>
            </w:pPr>
            <w:r w:rsidRPr="0063693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06560" w14:textId="77777777" w:rsidR="00B00AC3" w:rsidRPr="00636931" w:rsidRDefault="00B00AC3" w:rsidP="000E40E5">
            <w:pPr>
              <w:pStyle w:val="rowtabella0"/>
              <w:jc w:val="center"/>
              <w:rPr>
                <w:color w:val="002060"/>
              </w:rPr>
            </w:pPr>
            <w:r w:rsidRPr="0063693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DFCD9"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FD1A" w14:textId="77777777" w:rsidR="00B00AC3" w:rsidRPr="00636931" w:rsidRDefault="00B00AC3" w:rsidP="000E40E5">
            <w:pPr>
              <w:pStyle w:val="rowtabella0"/>
              <w:jc w:val="center"/>
              <w:rPr>
                <w:color w:val="002060"/>
              </w:rPr>
            </w:pPr>
            <w:r w:rsidRPr="00636931">
              <w:rPr>
                <w:color w:val="002060"/>
              </w:rPr>
              <w:t>0</w:t>
            </w:r>
          </w:p>
        </w:tc>
      </w:tr>
      <w:tr w:rsidR="00B00AC3" w:rsidRPr="00636931" w14:paraId="611D50E1"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AC8B06" w14:textId="77777777" w:rsidR="00B00AC3" w:rsidRPr="00636931" w:rsidRDefault="00B00AC3" w:rsidP="000E40E5">
            <w:pPr>
              <w:pStyle w:val="rowtabella0"/>
              <w:rPr>
                <w:color w:val="002060"/>
              </w:rPr>
            </w:pPr>
            <w:r w:rsidRPr="00636931">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E42D8" w14:textId="77777777" w:rsidR="00B00AC3" w:rsidRPr="00636931" w:rsidRDefault="00B00AC3" w:rsidP="000E40E5">
            <w:pPr>
              <w:pStyle w:val="rowtabella0"/>
              <w:jc w:val="center"/>
              <w:rPr>
                <w:color w:val="002060"/>
              </w:rPr>
            </w:pPr>
            <w:r w:rsidRPr="0063693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70DE4"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CD139"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35909"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BAC99"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94D02" w14:textId="77777777" w:rsidR="00B00AC3" w:rsidRPr="00636931" w:rsidRDefault="00B00AC3" w:rsidP="000E40E5">
            <w:pPr>
              <w:pStyle w:val="rowtabella0"/>
              <w:jc w:val="center"/>
              <w:rPr>
                <w:color w:val="002060"/>
              </w:rPr>
            </w:pPr>
            <w:r w:rsidRPr="0063693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C475A" w14:textId="77777777" w:rsidR="00B00AC3" w:rsidRPr="00636931" w:rsidRDefault="00B00AC3" w:rsidP="000E40E5">
            <w:pPr>
              <w:pStyle w:val="rowtabella0"/>
              <w:jc w:val="center"/>
              <w:rPr>
                <w:color w:val="002060"/>
              </w:rPr>
            </w:pPr>
            <w:r w:rsidRPr="0063693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A2AD4"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9C667" w14:textId="77777777" w:rsidR="00B00AC3" w:rsidRPr="00636931" w:rsidRDefault="00B00AC3" w:rsidP="000E40E5">
            <w:pPr>
              <w:pStyle w:val="rowtabella0"/>
              <w:jc w:val="center"/>
              <w:rPr>
                <w:color w:val="002060"/>
              </w:rPr>
            </w:pPr>
            <w:r w:rsidRPr="00636931">
              <w:rPr>
                <w:color w:val="002060"/>
              </w:rPr>
              <w:t>0</w:t>
            </w:r>
          </w:p>
        </w:tc>
      </w:tr>
      <w:tr w:rsidR="00B00AC3" w:rsidRPr="00636931" w14:paraId="1A80BE54"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4C47F" w14:textId="77777777" w:rsidR="00B00AC3" w:rsidRPr="00636931" w:rsidRDefault="00B00AC3" w:rsidP="000E40E5">
            <w:pPr>
              <w:pStyle w:val="rowtabella0"/>
              <w:rPr>
                <w:color w:val="002060"/>
              </w:rPr>
            </w:pPr>
            <w:r w:rsidRPr="00636931">
              <w:rPr>
                <w:color w:val="002060"/>
              </w:rPr>
              <w:t>A.S.D. BOCCIOFILA MONTEFANESE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3002B" w14:textId="77777777" w:rsidR="00B00AC3" w:rsidRPr="00636931" w:rsidRDefault="00B00AC3" w:rsidP="000E40E5">
            <w:pPr>
              <w:pStyle w:val="rowtabella0"/>
              <w:jc w:val="center"/>
              <w:rPr>
                <w:color w:val="002060"/>
              </w:rPr>
            </w:pPr>
            <w:r w:rsidRPr="0063693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A6F21"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6020E"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9AE59"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26F50"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527E1" w14:textId="77777777" w:rsidR="00B00AC3" w:rsidRPr="00636931" w:rsidRDefault="00B00AC3" w:rsidP="000E40E5">
            <w:pPr>
              <w:pStyle w:val="rowtabella0"/>
              <w:jc w:val="center"/>
              <w:rPr>
                <w:color w:val="002060"/>
              </w:rPr>
            </w:pPr>
            <w:r w:rsidRPr="0063693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7B815" w14:textId="77777777" w:rsidR="00B00AC3" w:rsidRPr="00636931" w:rsidRDefault="00B00AC3" w:rsidP="000E40E5">
            <w:pPr>
              <w:pStyle w:val="rowtabella0"/>
              <w:jc w:val="center"/>
              <w:rPr>
                <w:color w:val="002060"/>
              </w:rPr>
            </w:pPr>
            <w:r w:rsidRPr="0063693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DD333"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C0FA3" w14:textId="77777777" w:rsidR="00B00AC3" w:rsidRPr="00636931" w:rsidRDefault="00B00AC3" w:rsidP="000E40E5">
            <w:pPr>
              <w:pStyle w:val="rowtabella0"/>
              <w:jc w:val="center"/>
              <w:rPr>
                <w:color w:val="002060"/>
              </w:rPr>
            </w:pPr>
            <w:r w:rsidRPr="00636931">
              <w:rPr>
                <w:color w:val="002060"/>
              </w:rPr>
              <w:t>0</w:t>
            </w:r>
          </w:p>
        </w:tc>
      </w:tr>
      <w:tr w:rsidR="00B00AC3" w:rsidRPr="00636931" w14:paraId="75553C75"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125563" w14:textId="77777777" w:rsidR="00B00AC3" w:rsidRPr="00636931" w:rsidRDefault="00B00AC3" w:rsidP="000E40E5">
            <w:pPr>
              <w:pStyle w:val="rowtabella0"/>
              <w:rPr>
                <w:color w:val="002060"/>
              </w:rPr>
            </w:pPr>
            <w:r w:rsidRPr="00636931">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28BA2"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3A96F"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7CA2A"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361A3"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55C6B"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7432C" w14:textId="77777777" w:rsidR="00B00AC3" w:rsidRPr="00636931" w:rsidRDefault="00B00AC3" w:rsidP="000E40E5">
            <w:pPr>
              <w:pStyle w:val="rowtabella0"/>
              <w:jc w:val="center"/>
              <w:rPr>
                <w:color w:val="002060"/>
              </w:rPr>
            </w:pPr>
            <w:r w:rsidRPr="0063693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8C1B6" w14:textId="77777777" w:rsidR="00B00AC3" w:rsidRPr="00636931" w:rsidRDefault="00B00AC3" w:rsidP="000E40E5">
            <w:pPr>
              <w:pStyle w:val="rowtabella0"/>
              <w:jc w:val="center"/>
              <w:rPr>
                <w:color w:val="002060"/>
              </w:rPr>
            </w:pPr>
            <w:r w:rsidRPr="0063693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C049D"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9B5EE" w14:textId="77777777" w:rsidR="00B00AC3" w:rsidRPr="00636931" w:rsidRDefault="00B00AC3" w:rsidP="000E40E5">
            <w:pPr>
              <w:pStyle w:val="rowtabella0"/>
              <w:jc w:val="center"/>
              <w:rPr>
                <w:color w:val="002060"/>
              </w:rPr>
            </w:pPr>
            <w:r w:rsidRPr="00636931">
              <w:rPr>
                <w:color w:val="002060"/>
              </w:rPr>
              <w:t>0</w:t>
            </w:r>
          </w:p>
        </w:tc>
      </w:tr>
      <w:tr w:rsidR="00B00AC3" w:rsidRPr="00636931" w14:paraId="7F1B8331"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D3BE7" w14:textId="77777777" w:rsidR="00B00AC3" w:rsidRPr="00636931" w:rsidRDefault="00B00AC3" w:rsidP="000E40E5">
            <w:pPr>
              <w:pStyle w:val="rowtabella0"/>
              <w:rPr>
                <w:color w:val="002060"/>
              </w:rPr>
            </w:pPr>
            <w:r w:rsidRPr="00636931">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0003B"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5C62D"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09805"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4D267"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8AA6A"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E54B0"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3B5E8" w14:textId="77777777" w:rsidR="00B00AC3" w:rsidRPr="00636931" w:rsidRDefault="00B00AC3" w:rsidP="000E40E5">
            <w:pPr>
              <w:pStyle w:val="rowtabella0"/>
              <w:jc w:val="center"/>
              <w:rPr>
                <w:color w:val="002060"/>
              </w:rPr>
            </w:pPr>
            <w:r w:rsidRPr="0063693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67A8C" w14:textId="77777777" w:rsidR="00B00AC3" w:rsidRPr="00636931" w:rsidRDefault="00B00AC3" w:rsidP="000E40E5">
            <w:pPr>
              <w:pStyle w:val="rowtabella0"/>
              <w:jc w:val="center"/>
              <w:rPr>
                <w:color w:val="002060"/>
              </w:rPr>
            </w:pPr>
            <w:r w:rsidRPr="0063693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80A99" w14:textId="77777777" w:rsidR="00B00AC3" w:rsidRPr="00636931" w:rsidRDefault="00B00AC3" w:rsidP="000E40E5">
            <w:pPr>
              <w:pStyle w:val="rowtabella0"/>
              <w:jc w:val="center"/>
              <w:rPr>
                <w:color w:val="002060"/>
              </w:rPr>
            </w:pPr>
            <w:r w:rsidRPr="00636931">
              <w:rPr>
                <w:color w:val="002060"/>
              </w:rPr>
              <w:t>0</w:t>
            </w:r>
          </w:p>
        </w:tc>
      </w:tr>
      <w:tr w:rsidR="00B00AC3" w:rsidRPr="00636931" w14:paraId="17383221" w14:textId="77777777" w:rsidTr="000E40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84F96B" w14:textId="77777777" w:rsidR="00B00AC3" w:rsidRPr="00636931" w:rsidRDefault="00B00AC3" w:rsidP="000E40E5">
            <w:pPr>
              <w:pStyle w:val="rowtabella0"/>
              <w:rPr>
                <w:color w:val="002060"/>
              </w:rPr>
            </w:pPr>
            <w:r w:rsidRPr="00636931">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15935"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3034"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E0E96"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26637"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7F7AA"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50AA1"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57C1B" w14:textId="77777777" w:rsidR="00B00AC3" w:rsidRPr="00636931" w:rsidRDefault="00B00AC3" w:rsidP="000E40E5">
            <w:pPr>
              <w:pStyle w:val="rowtabella0"/>
              <w:jc w:val="center"/>
              <w:rPr>
                <w:color w:val="002060"/>
              </w:rPr>
            </w:pPr>
            <w:r w:rsidRPr="00636931">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70BCC" w14:textId="77777777" w:rsidR="00B00AC3" w:rsidRPr="00636931" w:rsidRDefault="00B00AC3" w:rsidP="000E40E5">
            <w:pPr>
              <w:pStyle w:val="rowtabella0"/>
              <w:jc w:val="center"/>
              <w:rPr>
                <w:color w:val="002060"/>
              </w:rPr>
            </w:pPr>
            <w:r w:rsidRPr="0063693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C71D8" w14:textId="77777777" w:rsidR="00B00AC3" w:rsidRPr="00636931" w:rsidRDefault="00B00AC3" w:rsidP="000E40E5">
            <w:pPr>
              <w:pStyle w:val="rowtabella0"/>
              <w:jc w:val="center"/>
              <w:rPr>
                <w:color w:val="002060"/>
              </w:rPr>
            </w:pPr>
            <w:r w:rsidRPr="00636931">
              <w:rPr>
                <w:color w:val="002060"/>
              </w:rPr>
              <w:t>0</w:t>
            </w:r>
          </w:p>
        </w:tc>
      </w:tr>
    </w:tbl>
    <w:p w14:paraId="61E7DA7A" w14:textId="77777777" w:rsidR="00B00AC3" w:rsidRPr="00636931" w:rsidRDefault="00B00AC3" w:rsidP="00B00AC3">
      <w:pPr>
        <w:pStyle w:val="breakline"/>
        <w:rPr>
          <w:rFonts w:eastAsiaTheme="minorEastAsia"/>
          <w:color w:val="002060"/>
        </w:rPr>
      </w:pPr>
    </w:p>
    <w:p w14:paraId="16B566E5" w14:textId="77777777" w:rsidR="00B00AC3" w:rsidRPr="00636931" w:rsidRDefault="00B00AC3" w:rsidP="00B00AC3">
      <w:pPr>
        <w:pStyle w:val="titoloprinc0"/>
        <w:rPr>
          <w:color w:val="002060"/>
        </w:rPr>
      </w:pPr>
      <w:r w:rsidRPr="00636931">
        <w:rPr>
          <w:color w:val="002060"/>
        </w:rPr>
        <w:t>PROGRAMMA GARE</w:t>
      </w:r>
    </w:p>
    <w:p w14:paraId="48391A3C" w14:textId="77777777" w:rsidR="00B00AC3" w:rsidRPr="00636931" w:rsidRDefault="00B00AC3" w:rsidP="00B00AC3">
      <w:pPr>
        <w:pStyle w:val="breakline"/>
        <w:rPr>
          <w:color w:val="002060"/>
        </w:rPr>
      </w:pPr>
    </w:p>
    <w:p w14:paraId="51B04EBB" w14:textId="77777777" w:rsidR="00B00AC3" w:rsidRPr="00636931" w:rsidRDefault="00B00AC3" w:rsidP="00B00AC3">
      <w:pPr>
        <w:pStyle w:val="sottotitolocampionato10"/>
        <w:rPr>
          <w:color w:val="002060"/>
        </w:rPr>
      </w:pPr>
      <w:r w:rsidRPr="00636931">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8"/>
        <w:gridCol w:w="385"/>
        <w:gridCol w:w="898"/>
        <w:gridCol w:w="1199"/>
        <w:gridCol w:w="1548"/>
        <w:gridCol w:w="1543"/>
      </w:tblGrid>
      <w:tr w:rsidR="00B00AC3" w:rsidRPr="00636931" w14:paraId="23C8E919" w14:textId="77777777" w:rsidTr="000E40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93B17" w14:textId="77777777" w:rsidR="00B00AC3" w:rsidRPr="00636931" w:rsidRDefault="00B00AC3" w:rsidP="000E40E5">
            <w:pPr>
              <w:pStyle w:val="headertabella0"/>
              <w:rPr>
                <w:color w:val="002060"/>
              </w:rPr>
            </w:pPr>
            <w:r w:rsidRPr="006369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CD56C" w14:textId="77777777" w:rsidR="00B00AC3" w:rsidRPr="00636931" w:rsidRDefault="00B00AC3" w:rsidP="000E40E5">
            <w:pPr>
              <w:pStyle w:val="headertabella0"/>
              <w:rPr>
                <w:color w:val="002060"/>
              </w:rPr>
            </w:pPr>
            <w:r w:rsidRPr="006369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451A5" w14:textId="77777777" w:rsidR="00B00AC3" w:rsidRPr="00636931" w:rsidRDefault="00B00AC3" w:rsidP="000E40E5">
            <w:pPr>
              <w:pStyle w:val="headertabella0"/>
              <w:rPr>
                <w:color w:val="002060"/>
              </w:rPr>
            </w:pPr>
            <w:r w:rsidRPr="006369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D16BC" w14:textId="77777777" w:rsidR="00B00AC3" w:rsidRPr="00636931" w:rsidRDefault="00B00AC3" w:rsidP="000E40E5">
            <w:pPr>
              <w:pStyle w:val="headertabella0"/>
              <w:rPr>
                <w:color w:val="002060"/>
              </w:rPr>
            </w:pPr>
            <w:r w:rsidRPr="006369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E0470" w14:textId="77777777" w:rsidR="00B00AC3" w:rsidRPr="00636931" w:rsidRDefault="00B00AC3" w:rsidP="000E40E5">
            <w:pPr>
              <w:pStyle w:val="headertabella0"/>
              <w:rPr>
                <w:color w:val="002060"/>
              </w:rPr>
            </w:pPr>
            <w:r w:rsidRPr="006369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D03DF" w14:textId="77777777" w:rsidR="00B00AC3" w:rsidRPr="00636931" w:rsidRDefault="00B00AC3" w:rsidP="000E40E5">
            <w:pPr>
              <w:pStyle w:val="headertabella0"/>
              <w:rPr>
                <w:color w:val="002060"/>
              </w:rPr>
            </w:pPr>
            <w:proofErr w:type="spellStart"/>
            <w:r w:rsidRPr="00636931">
              <w:rPr>
                <w:color w:val="002060"/>
              </w:rPr>
              <w:t>Localita'</w:t>
            </w:r>
            <w:proofErr w:type="spellEnd"/>
            <w:r w:rsidRPr="006369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A4AEA" w14:textId="77777777" w:rsidR="00B00AC3" w:rsidRPr="00636931" w:rsidRDefault="00B00AC3" w:rsidP="000E40E5">
            <w:pPr>
              <w:pStyle w:val="headertabella0"/>
              <w:rPr>
                <w:color w:val="002060"/>
              </w:rPr>
            </w:pPr>
            <w:r w:rsidRPr="00636931">
              <w:rPr>
                <w:color w:val="002060"/>
              </w:rPr>
              <w:t>Indirizzo Impianto</w:t>
            </w:r>
          </w:p>
        </w:tc>
      </w:tr>
      <w:tr w:rsidR="00B00AC3" w:rsidRPr="00636931" w14:paraId="4C36A091" w14:textId="77777777" w:rsidTr="000E40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A321BF" w14:textId="77777777" w:rsidR="00B00AC3" w:rsidRPr="00636931" w:rsidRDefault="00B00AC3" w:rsidP="000E40E5">
            <w:pPr>
              <w:pStyle w:val="rowtabella0"/>
              <w:rPr>
                <w:color w:val="002060"/>
              </w:rPr>
            </w:pPr>
            <w:r w:rsidRPr="00636931">
              <w:rPr>
                <w:color w:val="002060"/>
              </w:rPr>
              <w:t>RIPABERARDA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528909" w14:textId="77777777" w:rsidR="00B00AC3" w:rsidRPr="00636931" w:rsidRDefault="00B00AC3" w:rsidP="000E40E5">
            <w:pPr>
              <w:pStyle w:val="rowtabella0"/>
              <w:rPr>
                <w:color w:val="002060"/>
              </w:rPr>
            </w:pPr>
            <w:r w:rsidRPr="00636931">
              <w:rPr>
                <w:color w:val="002060"/>
              </w:rPr>
              <w:t>LABELSYSTEM POTENZAPICENA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FE06E" w14:textId="77777777" w:rsidR="00B00AC3" w:rsidRPr="00636931" w:rsidRDefault="00B00AC3" w:rsidP="000E40E5">
            <w:pPr>
              <w:pStyle w:val="rowtabella0"/>
              <w:jc w:val="center"/>
              <w:rPr>
                <w:color w:val="002060"/>
              </w:rPr>
            </w:pPr>
            <w:r w:rsidRPr="0063693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31C4B6" w14:textId="77777777" w:rsidR="00B00AC3" w:rsidRPr="00636931" w:rsidRDefault="00B00AC3" w:rsidP="000E40E5">
            <w:pPr>
              <w:pStyle w:val="rowtabella0"/>
              <w:rPr>
                <w:color w:val="002060"/>
              </w:rPr>
            </w:pPr>
            <w:r w:rsidRPr="00636931">
              <w:rPr>
                <w:color w:val="002060"/>
              </w:rPr>
              <w:t>15/02/2023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45169" w14:textId="77777777" w:rsidR="00B00AC3" w:rsidRPr="00636931" w:rsidRDefault="00B00AC3" w:rsidP="000E40E5">
            <w:pPr>
              <w:pStyle w:val="rowtabella0"/>
              <w:rPr>
                <w:color w:val="002060"/>
              </w:rPr>
            </w:pPr>
            <w:r w:rsidRPr="00636931">
              <w:rPr>
                <w:color w:val="002060"/>
              </w:rPr>
              <w:t>5683 PALASPORT LOC.RIPABERARDA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3F412" w14:textId="77777777" w:rsidR="00B00AC3" w:rsidRPr="00636931" w:rsidRDefault="00B00AC3" w:rsidP="000E40E5">
            <w:pPr>
              <w:pStyle w:val="rowtabella0"/>
              <w:rPr>
                <w:color w:val="002060"/>
              </w:rPr>
            </w:pPr>
            <w:r w:rsidRPr="00636931">
              <w:rPr>
                <w:color w:val="002060"/>
              </w:rPr>
              <w:t>CASTIGNANO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7748F5" w14:textId="77777777" w:rsidR="00B00AC3" w:rsidRPr="00636931" w:rsidRDefault="00B00AC3" w:rsidP="000E40E5">
            <w:pPr>
              <w:pStyle w:val="rowtabella0"/>
              <w:rPr>
                <w:color w:val="002060"/>
              </w:rPr>
            </w:pPr>
            <w:r w:rsidRPr="00636931">
              <w:rPr>
                <w:color w:val="002060"/>
              </w:rPr>
              <w:t>VIA DON GIUSEPPE MARUCCI</w:t>
            </w:r>
          </w:p>
        </w:tc>
      </w:tr>
      <w:tr w:rsidR="00B00AC3" w:rsidRPr="00636931" w14:paraId="1DF34DB8"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BAB20A" w14:textId="77777777" w:rsidR="00B00AC3" w:rsidRPr="00636931" w:rsidRDefault="00B00AC3" w:rsidP="000E40E5">
            <w:pPr>
              <w:pStyle w:val="rowtabella0"/>
              <w:rPr>
                <w:color w:val="002060"/>
              </w:rPr>
            </w:pPr>
            <w:r w:rsidRPr="00636931">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4D21E5" w14:textId="77777777" w:rsidR="00B00AC3" w:rsidRPr="00636931" w:rsidRDefault="00B00AC3" w:rsidP="000E40E5">
            <w:pPr>
              <w:pStyle w:val="rowtabella0"/>
              <w:rPr>
                <w:color w:val="002060"/>
              </w:rPr>
            </w:pPr>
            <w:r w:rsidRPr="00636931">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1A161F"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CF8B7D" w14:textId="77777777" w:rsidR="00B00AC3" w:rsidRPr="00636931" w:rsidRDefault="00B00AC3" w:rsidP="000E40E5">
            <w:pPr>
              <w:pStyle w:val="rowtabella0"/>
              <w:rPr>
                <w:color w:val="002060"/>
              </w:rPr>
            </w:pPr>
            <w:r w:rsidRPr="00636931">
              <w:rPr>
                <w:color w:val="002060"/>
              </w:rPr>
              <w:t>17/02/2023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270749" w14:textId="77777777" w:rsidR="00B00AC3" w:rsidRPr="00636931" w:rsidRDefault="00B00AC3" w:rsidP="000E40E5">
            <w:pPr>
              <w:pStyle w:val="rowtabella0"/>
              <w:rPr>
                <w:color w:val="002060"/>
              </w:rPr>
            </w:pPr>
            <w:r w:rsidRPr="00636931">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4F634B" w14:textId="77777777" w:rsidR="00B00AC3" w:rsidRPr="00636931" w:rsidRDefault="00B00AC3" w:rsidP="000E40E5">
            <w:pPr>
              <w:pStyle w:val="rowtabella0"/>
              <w:rPr>
                <w:color w:val="002060"/>
              </w:rPr>
            </w:pPr>
            <w:r w:rsidRPr="0063693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A1241E" w14:textId="77777777" w:rsidR="00B00AC3" w:rsidRPr="00636931" w:rsidRDefault="00B00AC3" w:rsidP="000E40E5">
            <w:pPr>
              <w:pStyle w:val="rowtabella0"/>
              <w:rPr>
                <w:color w:val="002060"/>
              </w:rPr>
            </w:pPr>
            <w:r w:rsidRPr="00636931">
              <w:rPr>
                <w:color w:val="002060"/>
              </w:rPr>
              <w:t>VIA MADRE TERESA DI CALCUTTA</w:t>
            </w:r>
          </w:p>
        </w:tc>
      </w:tr>
      <w:tr w:rsidR="00B00AC3" w:rsidRPr="00636931" w14:paraId="00F25ECD"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F955E0" w14:textId="77777777" w:rsidR="00B00AC3" w:rsidRPr="00636931" w:rsidRDefault="00B00AC3" w:rsidP="000E40E5">
            <w:pPr>
              <w:pStyle w:val="rowtabella0"/>
              <w:rPr>
                <w:color w:val="002060"/>
              </w:rPr>
            </w:pPr>
            <w:r w:rsidRPr="00636931">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60430A" w14:textId="77777777" w:rsidR="00B00AC3" w:rsidRPr="00636931" w:rsidRDefault="00B00AC3" w:rsidP="000E40E5">
            <w:pPr>
              <w:pStyle w:val="rowtabella0"/>
              <w:rPr>
                <w:color w:val="002060"/>
              </w:rPr>
            </w:pPr>
            <w:r w:rsidRPr="00636931">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F88B7F"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0C5374" w14:textId="77777777" w:rsidR="00B00AC3" w:rsidRPr="00636931" w:rsidRDefault="00B00AC3" w:rsidP="000E40E5">
            <w:pPr>
              <w:pStyle w:val="rowtabella0"/>
              <w:rPr>
                <w:color w:val="002060"/>
              </w:rPr>
            </w:pPr>
            <w:r w:rsidRPr="00636931">
              <w:rPr>
                <w:color w:val="002060"/>
              </w:rPr>
              <w:t>17/02/2023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EA4FDF" w14:textId="77777777" w:rsidR="00B00AC3" w:rsidRPr="00636931" w:rsidRDefault="00B00AC3" w:rsidP="000E40E5">
            <w:pPr>
              <w:pStyle w:val="rowtabella0"/>
              <w:rPr>
                <w:color w:val="002060"/>
              </w:rPr>
            </w:pPr>
            <w:r w:rsidRPr="00636931">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0709D5" w14:textId="77777777" w:rsidR="00B00AC3" w:rsidRPr="00636931" w:rsidRDefault="00B00AC3" w:rsidP="000E40E5">
            <w:pPr>
              <w:pStyle w:val="rowtabella0"/>
              <w:rPr>
                <w:color w:val="002060"/>
              </w:rPr>
            </w:pPr>
            <w:r w:rsidRPr="00636931">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1118D4" w14:textId="77777777" w:rsidR="00B00AC3" w:rsidRPr="00636931" w:rsidRDefault="00B00AC3" w:rsidP="000E40E5">
            <w:pPr>
              <w:pStyle w:val="rowtabella0"/>
              <w:rPr>
                <w:color w:val="002060"/>
              </w:rPr>
            </w:pPr>
            <w:r w:rsidRPr="00636931">
              <w:rPr>
                <w:color w:val="002060"/>
              </w:rPr>
              <w:t>VIA ROMA, SNC</w:t>
            </w:r>
          </w:p>
        </w:tc>
      </w:tr>
      <w:tr w:rsidR="00B00AC3" w:rsidRPr="00636931" w14:paraId="11873F1E" w14:textId="77777777" w:rsidTr="000E40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2B9385" w14:textId="77777777" w:rsidR="00B00AC3" w:rsidRPr="00636931" w:rsidRDefault="00B00AC3" w:rsidP="000E40E5">
            <w:pPr>
              <w:pStyle w:val="rowtabella0"/>
              <w:rPr>
                <w:color w:val="002060"/>
              </w:rPr>
            </w:pPr>
            <w:r w:rsidRPr="00636931">
              <w:rPr>
                <w:color w:val="002060"/>
              </w:rPr>
              <w:t>BOCCIOFILA MONTEFANESE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C7463C" w14:textId="77777777" w:rsidR="00B00AC3" w:rsidRPr="00636931" w:rsidRDefault="00B00AC3" w:rsidP="000E40E5">
            <w:pPr>
              <w:pStyle w:val="rowtabella0"/>
              <w:rPr>
                <w:color w:val="002060"/>
              </w:rPr>
            </w:pPr>
            <w:r w:rsidRPr="00636931">
              <w:rPr>
                <w:color w:val="002060"/>
              </w:rPr>
              <w:t>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DE46FC"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560D8E" w14:textId="77777777" w:rsidR="00B00AC3" w:rsidRPr="00636931" w:rsidRDefault="00B00AC3" w:rsidP="000E40E5">
            <w:pPr>
              <w:pStyle w:val="rowtabella0"/>
              <w:rPr>
                <w:color w:val="002060"/>
              </w:rPr>
            </w:pPr>
            <w:r w:rsidRPr="00636931">
              <w:rPr>
                <w:color w:val="002060"/>
              </w:rPr>
              <w:t>18/02/2023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5302E4" w14:textId="77777777" w:rsidR="00B00AC3" w:rsidRPr="00636931" w:rsidRDefault="00B00AC3" w:rsidP="000E40E5">
            <w:pPr>
              <w:pStyle w:val="rowtabella0"/>
              <w:rPr>
                <w:color w:val="002060"/>
              </w:rPr>
            </w:pPr>
            <w:r w:rsidRPr="00636931">
              <w:rPr>
                <w:color w:val="002060"/>
              </w:rPr>
              <w:t>5249 CAMPO C5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A29382" w14:textId="77777777" w:rsidR="00B00AC3" w:rsidRPr="00636931" w:rsidRDefault="00B00AC3" w:rsidP="000E40E5">
            <w:pPr>
              <w:pStyle w:val="rowtabella0"/>
              <w:rPr>
                <w:color w:val="002060"/>
              </w:rPr>
            </w:pPr>
            <w:r w:rsidRPr="00636931">
              <w:rPr>
                <w:color w:val="002060"/>
              </w:rPr>
              <w:t>MONTEFANO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01C249" w14:textId="77777777" w:rsidR="00B00AC3" w:rsidRPr="00636931" w:rsidRDefault="00B00AC3" w:rsidP="000E40E5">
            <w:pPr>
              <w:pStyle w:val="rowtabella0"/>
              <w:rPr>
                <w:color w:val="002060"/>
              </w:rPr>
            </w:pPr>
            <w:r w:rsidRPr="00636931">
              <w:rPr>
                <w:color w:val="002060"/>
              </w:rPr>
              <w:t>VIA IMBRECCIATA</w:t>
            </w:r>
          </w:p>
        </w:tc>
      </w:tr>
      <w:tr w:rsidR="00B00AC3" w:rsidRPr="00636931" w14:paraId="54626C61" w14:textId="77777777" w:rsidTr="000E40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8D1826" w14:textId="77777777" w:rsidR="00B00AC3" w:rsidRPr="00636931" w:rsidRDefault="00B00AC3" w:rsidP="000E40E5">
            <w:pPr>
              <w:pStyle w:val="rowtabella0"/>
              <w:rPr>
                <w:color w:val="002060"/>
              </w:rPr>
            </w:pPr>
            <w:r w:rsidRPr="00636931">
              <w:rPr>
                <w:color w:val="002060"/>
              </w:rPr>
              <w:t>POLISPORTIVA BOCA S.E.M.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E430C4" w14:textId="77777777" w:rsidR="00B00AC3" w:rsidRPr="00636931" w:rsidRDefault="00B00AC3" w:rsidP="000E40E5">
            <w:pPr>
              <w:pStyle w:val="rowtabella0"/>
              <w:rPr>
                <w:color w:val="002060"/>
              </w:rPr>
            </w:pPr>
            <w:r w:rsidRPr="00636931">
              <w:rPr>
                <w:color w:val="002060"/>
              </w:rPr>
              <w:t>ALMAJUVENTUS FANO1906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F8335" w14:textId="77777777" w:rsidR="00B00AC3" w:rsidRPr="00636931" w:rsidRDefault="00B00AC3" w:rsidP="000E40E5">
            <w:pPr>
              <w:pStyle w:val="rowtabella0"/>
              <w:jc w:val="center"/>
              <w:rPr>
                <w:color w:val="002060"/>
              </w:rPr>
            </w:pPr>
            <w:r w:rsidRPr="0063693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C93DFA" w14:textId="77777777" w:rsidR="00B00AC3" w:rsidRPr="00636931" w:rsidRDefault="00B00AC3" w:rsidP="000E40E5">
            <w:pPr>
              <w:pStyle w:val="rowtabella0"/>
              <w:rPr>
                <w:color w:val="002060"/>
              </w:rPr>
            </w:pPr>
            <w:r w:rsidRPr="00636931">
              <w:rPr>
                <w:color w:val="002060"/>
              </w:rPr>
              <w:t>18/02/2023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B82B9" w14:textId="77777777" w:rsidR="00B00AC3" w:rsidRPr="00636931" w:rsidRDefault="00B00AC3" w:rsidP="000E40E5">
            <w:pPr>
              <w:pStyle w:val="rowtabella0"/>
              <w:rPr>
                <w:color w:val="002060"/>
              </w:rPr>
            </w:pPr>
            <w:r w:rsidRPr="00636931">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B2EA6A" w14:textId="77777777" w:rsidR="00B00AC3" w:rsidRPr="00636931" w:rsidRDefault="00B00AC3" w:rsidP="000E40E5">
            <w:pPr>
              <w:pStyle w:val="rowtabella0"/>
              <w:rPr>
                <w:color w:val="002060"/>
              </w:rPr>
            </w:pPr>
            <w:r w:rsidRPr="00636931">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D7E468" w14:textId="77777777" w:rsidR="00B00AC3" w:rsidRPr="00636931" w:rsidRDefault="00B00AC3" w:rsidP="000E40E5">
            <w:pPr>
              <w:pStyle w:val="rowtabella0"/>
              <w:rPr>
                <w:color w:val="002060"/>
              </w:rPr>
            </w:pPr>
            <w:r w:rsidRPr="00636931">
              <w:rPr>
                <w:color w:val="002060"/>
              </w:rPr>
              <w:t>VIA CARDUCCI</w:t>
            </w:r>
          </w:p>
        </w:tc>
      </w:tr>
    </w:tbl>
    <w:p w14:paraId="5EE4B627" w14:textId="77777777" w:rsidR="00B00AC3" w:rsidRPr="00636931" w:rsidRDefault="00B00AC3" w:rsidP="00B00AC3">
      <w:pPr>
        <w:pStyle w:val="breakline"/>
        <w:rPr>
          <w:color w:val="002060"/>
        </w:rPr>
      </w:pPr>
    </w:p>
    <w:p w14:paraId="072CEC1C" w14:textId="77777777" w:rsidR="00B00AC3" w:rsidRPr="00636931" w:rsidRDefault="00B00AC3" w:rsidP="00B00AC3">
      <w:pPr>
        <w:pStyle w:val="breakline"/>
        <w:rPr>
          <w:color w:val="002060"/>
        </w:rPr>
      </w:pPr>
    </w:p>
    <w:p w14:paraId="616A9DE6" w14:textId="77777777" w:rsidR="00B00AC3" w:rsidRPr="00636931" w:rsidRDefault="00B00AC3" w:rsidP="00B00AC3">
      <w:pPr>
        <w:pStyle w:val="titolocampionato0"/>
        <w:shd w:val="clear" w:color="auto" w:fill="CCCCCC"/>
        <w:spacing w:before="80" w:after="40"/>
        <w:rPr>
          <w:color w:val="002060"/>
        </w:rPr>
      </w:pPr>
      <w:r w:rsidRPr="00636931">
        <w:rPr>
          <w:color w:val="002060"/>
        </w:rPr>
        <w:t>UNDER 21 CALCIO A 5 REGIONALE</w:t>
      </w:r>
    </w:p>
    <w:p w14:paraId="52387571" w14:textId="77777777" w:rsidR="00B00AC3" w:rsidRPr="00636931" w:rsidRDefault="00B00AC3" w:rsidP="00B00AC3">
      <w:pPr>
        <w:pStyle w:val="titoloprinc0"/>
        <w:rPr>
          <w:color w:val="002060"/>
        </w:rPr>
      </w:pPr>
      <w:r w:rsidRPr="00636931">
        <w:rPr>
          <w:color w:val="002060"/>
        </w:rPr>
        <w:t>RISULTATI</w:t>
      </w:r>
    </w:p>
    <w:p w14:paraId="5AFE57AD" w14:textId="77777777" w:rsidR="00B00AC3" w:rsidRPr="00636931" w:rsidRDefault="00B00AC3" w:rsidP="00B00AC3">
      <w:pPr>
        <w:pStyle w:val="breakline"/>
        <w:rPr>
          <w:color w:val="002060"/>
        </w:rPr>
      </w:pPr>
    </w:p>
    <w:p w14:paraId="6A7669B4" w14:textId="77777777" w:rsidR="00B00AC3" w:rsidRPr="00636931" w:rsidRDefault="00B00AC3" w:rsidP="00B00AC3">
      <w:pPr>
        <w:pStyle w:val="sottotitolocampionato10"/>
        <w:rPr>
          <w:color w:val="002060"/>
        </w:rPr>
      </w:pPr>
      <w:r w:rsidRPr="00636931">
        <w:rPr>
          <w:color w:val="002060"/>
        </w:rPr>
        <w:t>RISULTATI UFFICIALI GARE DEL 11/02/2023</w:t>
      </w:r>
    </w:p>
    <w:p w14:paraId="03F2ADDD" w14:textId="77777777" w:rsidR="00B00AC3" w:rsidRPr="00B00AC3" w:rsidRDefault="00B00AC3" w:rsidP="00B00AC3">
      <w:pPr>
        <w:pStyle w:val="sottotitolocampionato20"/>
        <w:spacing w:before="0" w:beforeAutospacing="0" w:after="0" w:afterAutospacing="0"/>
        <w:rPr>
          <w:rFonts w:ascii="Arial" w:hAnsi="Arial" w:cs="Arial"/>
          <w:color w:val="002060"/>
          <w:sz w:val="20"/>
          <w:szCs w:val="20"/>
        </w:rPr>
      </w:pPr>
      <w:r w:rsidRPr="00B00AC3">
        <w:rPr>
          <w:rFonts w:ascii="Arial" w:hAnsi="Arial" w:cs="Arial"/>
          <w:color w:val="002060"/>
          <w:sz w:val="20"/>
          <w:szCs w:val="20"/>
        </w:rPr>
        <w:t>Si trascrivono qui di seguito i risultati ufficiali delle gare disputate</w:t>
      </w:r>
    </w:p>
    <w:p w14:paraId="3CA4725D" w14:textId="77777777" w:rsidR="00B00AC3" w:rsidRPr="00636931" w:rsidRDefault="00B00AC3" w:rsidP="00B00A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00AC3" w:rsidRPr="00636931" w14:paraId="74A70C41" w14:textId="77777777" w:rsidTr="000E40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0AC3" w:rsidRPr="00636931" w14:paraId="7F81E3DD" w14:textId="77777777" w:rsidTr="000E40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429BD" w14:textId="77777777" w:rsidR="00B00AC3" w:rsidRPr="00636931" w:rsidRDefault="00B00AC3" w:rsidP="000E40E5">
                  <w:pPr>
                    <w:pStyle w:val="headertabella0"/>
                    <w:rPr>
                      <w:color w:val="002060"/>
                    </w:rPr>
                  </w:pPr>
                  <w:r w:rsidRPr="00636931">
                    <w:rPr>
                      <w:color w:val="002060"/>
                    </w:rPr>
                    <w:t>GIRONE A - 3 Giornata - R</w:t>
                  </w:r>
                </w:p>
              </w:tc>
            </w:tr>
            <w:tr w:rsidR="00B00AC3" w:rsidRPr="00636931" w14:paraId="1AA74EB0" w14:textId="77777777" w:rsidTr="000E40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0F9BEF" w14:textId="77777777" w:rsidR="00B00AC3" w:rsidRPr="00636931" w:rsidRDefault="00B00AC3" w:rsidP="000E40E5">
                  <w:pPr>
                    <w:pStyle w:val="rowtabella0"/>
                    <w:rPr>
                      <w:color w:val="002060"/>
                    </w:rPr>
                  </w:pPr>
                  <w:r w:rsidRPr="00636931">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DE309" w14:textId="77777777" w:rsidR="00B00AC3" w:rsidRPr="00636931" w:rsidRDefault="00B00AC3" w:rsidP="000E40E5">
                  <w:pPr>
                    <w:pStyle w:val="rowtabella0"/>
                    <w:rPr>
                      <w:color w:val="002060"/>
                    </w:rPr>
                  </w:pPr>
                  <w:r w:rsidRPr="00636931">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BA77D" w14:textId="77777777" w:rsidR="00B00AC3" w:rsidRPr="00636931" w:rsidRDefault="00B00AC3" w:rsidP="000E40E5">
                  <w:pPr>
                    <w:pStyle w:val="rowtabella0"/>
                    <w:jc w:val="center"/>
                    <w:rPr>
                      <w:color w:val="002060"/>
                    </w:rPr>
                  </w:pPr>
                  <w:r w:rsidRPr="00636931">
                    <w:rPr>
                      <w:color w:val="002060"/>
                    </w:rPr>
                    <w:t>8 - 3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52A5F" w14:textId="77777777" w:rsidR="00B00AC3" w:rsidRPr="00636931" w:rsidRDefault="00B00AC3" w:rsidP="000E40E5">
                  <w:pPr>
                    <w:pStyle w:val="rowtabella0"/>
                    <w:jc w:val="center"/>
                    <w:rPr>
                      <w:color w:val="002060"/>
                    </w:rPr>
                  </w:pPr>
                  <w:r w:rsidRPr="00636931">
                    <w:rPr>
                      <w:color w:val="002060"/>
                    </w:rPr>
                    <w:t> </w:t>
                  </w:r>
                </w:p>
              </w:tc>
            </w:tr>
            <w:tr w:rsidR="00B00AC3" w:rsidRPr="00636931" w14:paraId="5AD20157"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82770D" w14:textId="77777777" w:rsidR="00B00AC3" w:rsidRPr="00636931" w:rsidRDefault="00B00AC3" w:rsidP="000E40E5">
                  <w:pPr>
                    <w:pStyle w:val="rowtabella0"/>
                    <w:rPr>
                      <w:color w:val="002060"/>
                    </w:rPr>
                  </w:pPr>
                  <w:r w:rsidRPr="00636931">
                    <w:rPr>
                      <w:color w:val="002060"/>
                    </w:rPr>
                    <w:lastRenderedPageBreak/>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1E01A4" w14:textId="77777777" w:rsidR="00B00AC3" w:rsidRPr="00636931" w:rsidRDefault="00B00AC3" w:rsidP="000E40E5">
                  <w:pPr>
                    <w:pStyle w:val="rowtabella0"/>
                    <w:rPr>
                      <w:color w:val="002060"/>
                    </w:rPr>
                  </w:pPr>
                  <w:r w:rsidRPr="00636931">
                    <w:rPr>
                      <w:color w:val="002060"/>
                    </w:rPr>
                    <w:t>- DAMIANI E GATTI ASCOLI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31DB33" w14:textId="77777777" w:rsidR="00B00AC3" w:rsidRPr="00636931" w:rsidRDefault="00B00AC3" w:rsidP="000E40E5">
                  <w:pPr>
                    <w:pStyle w:val="rowtabella0"/>
                    <w:jc w:val="center"/>
                    <w:rPr>
                      <w:color w:val="002060"/>
                    </w:rPr>
                  </w:pPr>
                  <w:r w:rsidRPr="00636931">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B31FA7" w14:textId="77777777" w:rsidR="00B00AC3" w:rsidRPr="00636931" w:rsidRDefault="00B00AC3" w:rsidP="000E40E5">
                  <w:pPr>
                    <w:pStyle w:val="rowtabella0"/>
                    <w:jc w:val="center"/>
                    <w:rPr>
                      <w:color w:val="002060"/>
                    </w:rPr>
                  </w:pPr>
                  <w:r w:rsidRPr="00636931">
                    <w:rPr>
                      <w:color w:val="002060"/>
                    </w:rPr>
                    <w:t> </w:t>
                  </w:r>
                </w:p>
              </w:tc>
            </w:tr>
            <w:tr w:rsidR="00B00AC3" w:rsidRPr="00636931" w14:paraId="722F1F04" w14:textId="77777777" w:rsidTr="000E40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8A3EDF" w14:textId="77777777" w:rsidR="00B00AC3" w:rsidRPr="00636931" w:rsidRDefault="00B00AC3" w:rsidP="000E40E5">
                  <w:pPr>
                    <w:pStyle w:val="rowtabella0"/>
                    <w:rPr>
                      <w:color w:val="002060"/>
                    </w:rPr>
                  </w:pPr>
                  <w:r w:rsidRPr="00636931">
                    <w:rPr>
                      <w:color w:val="002060"/>
                    </w:rPr>
                    <w:t>CITTA DI OSTRA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AC9CD" w14:textId="77777777" w:rsidR="00B00AC3" w:rsidRPr="00636931" w:rsidRDefault="00B00AC3" w:rsidP="000E40E5">
                  <w:pPr>
                    <w:pStyle w:val="rowtabella0"/>
                    <w:rPr>
                      <w:color w:val="002060"/>
                    </w:rPr>
                  </w:pPr>
                  <w:r w:rsidRPr="00636931">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CA0AE" w14:textId="77777777" w:rsidR="00B00AC3" w:rsidRPr="00636931" w:rsidRDefault="00B00AC3" w:rsidP="000E40E5">
                  <w:pPr>
                    <w:pStyle w:val="rowtabella0"/>
                    <w:jc w:val="center"/>
                    <w:rPr>
                      <w:color w:val="002060"/>
                    </w:rPr>
                  </w:pPr>
                  <w:r w:rsidRPr="00636931">
                    <w:rPr>
                      <w:color w:val="002060"/>
                    </w:rPr>
                    <w:t>0 - 9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CF991" w14:textId="77777777" w:rsidR="00B00AC3" w:rsidRPr="00636931" w:rsidRDefault="00B00AC3" w:rsidP="000E40E5">
                  <w:pPr>
                    <w:pStyle w:val="rowtabella0"/>
                    <w:jc w:val="center"/>
                    <w:rPr>
                      <w:color w:val="002060"/>
                    </w:rPr>
                  </w:pPr>
                  <w:r w:rsidRPr="00636931">
                    <w:rPr>
                      <w:color w:val="002060"/>
                    </w:rPr>
                    <w:t> </w:t>
                  </w:r>
                </w:p>
              </w:tc>
            </w:tr>
            <w:tr w:rsidR="00B00AC3" w:rsidRPr="00636931" w14:paraId="05363037" w14:textId="77777777" w:rsidTr="000E40E5">
              <w:tc>
                <w:tcPr>
                  <w:tcW w:w="4700" w:type="dxa"/>
                  <w:gridSpan w:val="4"/>
                  <w:tcBorders>
                    <w:top w:val="nil"/>
                    <w:left w:val="nil"/>
                    <w:bottom w:val="nil"/>
                    <w:right w:val="nil"/>
                  </w:tcBorders>
                  <w:tcMar>
                    <w:top w:w="20" w:type="dxa"/>
                    <w:left w:w="20" w:type="dxa"/>
                    <w:bottom w:w="20" w:type="dxa"/>
                    <w:right w:w="20" w:type="dxa"/>
                  </w:tcMar>
                  <w:vAlign w:val="center"/>
                  <w:hideMark/>
                </w:tcPr>
                <w:p w14:paraId="14C5D983" w14:textId="77777777" w:rsidR="00B00AC3" w:rsidRPr="00636931" w:rsidRDefault="00B00AC3" w:rsidP="000E40E5">
                  <w:pPr>
                    <w:pStyle w:val="rowtabella0"/>
                    <w:rPr>
                      <w:color w:val="002060"/>
                    </w:rPr>
                  </w:pPr>
                  <w:r w:rsidRPr="00636931">
                    <w:rPr>
                      <w:color w:val="002060"/>
                    </w:rPr>
                    <w:t>(1) - disputata il 12/02/2023</w:t>
                  </w:r>
                </w:p>
              </w:tc>
            </w:tr>
          </w:tbl>
          <w:p w14:paraId="0AE4553F" w14:textId="77777777" w:rsidR="00B00AC3" w:rsidRPr="00636931" w:rsidRDefault="00B00AC3" w:rsidP="000E40E5">
            <w:pPr>
              <w:rPr>
                <w:color w:val="002060"/>
              </w:rPr>
            </w:pPr>
          </w:p>
        </w:tc>
      </w:tr>
    </w:tbl>
    <w:p w14:paraId="478E068F" w14:textId="77777777" w:rsidR="00B00AC3" w:rsidRPr="00636931" w:rsidRDefault="00B00AC3" w:rsidP="00B00AC3">
      <w:pPr>
        <w:pStyle w:val="breakline"/>
        <w:rPr>
          <w:rFonts w:eastAsiaTheme="minorEastAsia"/>
          <w:color w:val="002060"/>
        </w:rPr>
      </w:pPr>
    </w:p>
    <w:p w14:paraId="2E9E79FC" w14:textId="77777777" w:rsidR="00B00AC3" w:rsidRPr="00636931" w:rsidRDefault="00B00AC3" w:rsidP="00B00AC3">
      <w:pPr>
        <w:pStyle w:val="breakline"/>
        <w:rPr>
          <w:color w:val="002060"/>
        </w:rPr>
      </w:pPr>
    </w:p>
    <w:p w14:paraId="10BA90D1" w14:textId="77777777" w:rsidR="00B00AC3" w:rsidRPr="00636931" w:rsidRDefault="00B00AC3" w:rsidP="00B00AC3">
      <w:pPr>
        <w:pStyle w:val="titoloprinc0"/>
        <w:rPr>
          <w:color w:val="002060"/>
        </w:rPr>
      </w:pPr>
      <w:r w:rsidRPr="00636931">
        <w:rPr>
          <w:color w:val="002060"/>
        </w:rPr>
        <w:t>GIUDICE SPORTIVO</w:t>
      </w:r>
    </w:p>
    <w:p w14:paraId="6052545A" w14:textId="77777777" w:rsidR="00B00AC3" w:rsidRPr="00636931" w:rsidRDefault="00B00AC3" w:rsidP="00B00AC3">
      <w:pPr>
        <w:pStyle w:val="diffida"/>
        <w:rPr>
          <w:color w:val="002060"/>
        </w:rPr>
      </w:pPr>
      <w:r w:rsidRPr="00636931">
        <w:rPr>
          <w:color w:val="002060"/>
        </w:rPr>
        <w:t>Il Giudice Sportivo Avv. Agnese Lazzaretti, con l'assistenza del segretario Angelo Castellana, nella seduta del 15/02/2023, ha adottato le decisioni che di seguito integralmente si riportano:</w:t>
      </w:r>
    </w:p>
    <w:p w14:paraId="517AE3E6" w14:textId="77777777" w:rsidR="00B00AC3" w:rsidRPr="00636931" w:rsidRDefault="00B00AC3" w:rsidP="00B00AC3">
      <w:pPr>
        <w:pStyle w:val="titolo10"/>
        <w:rPr>
          <w:color w:val="002060"/>
        </w:rPr>
      </w:pPr>
      <w:r w:rsidRPr="00636931">
        <w:rPr>
          <w:color w:val="002060"/>
        </w:rPr>
        <w:t xml:space="preserve">GARE DEL 11/ 2/2023 </w:t>
      </w:r>
    </w:p>
    <w:p w14:paraId="7285DB46" w14:textId="77777777" w:rsidR="00B00AC3" w:rsidRPr="00636931" w:rsidRDefault="00B00AC3" w:rsidP="00B00AC3">
      <w:pPr>
        <w:pStyle w:val="titolo7a"/>
        <w:rPr>
          <w:color w:val="002060"/>
        </w:rPr>
      </w:pPr>
      <w:r w:rsidRPr="00636931">
        <w:rPr>
          <w:color w:val="002060"/>
        </w:rPr>
        <w:t xml:space="preserve">PROVVEDIMENTI DISCIPLINARI </w:t>
      </w:r>
    </w:p>
    <w:p w14:paraId="1439FBC7" w14:textId="77777777" w:rsidR="00B00AC3" w:rsidRPr="00636931" w:rsidRDefault="00B00AC3" w:rsidP="00B00AC3">
      <w:pPr>
        <w:pStyle w:val="titolo7b0"/>
        <w:rPr>
          <w:color w:val="002060"/>
        </w:rPr>
      </w:pPr>
      <w:r w:rsidRPr="00636931">
        <w:rPr>
          <w:color w:val="002060"/>
        </w:rPr>
        <w:t xml:space="preserve">In base alle risultanze degli atti ufficiali sono state deliberate le seguenti sanzioni disciplinari. </w:t>
      </w:r>
    </w:p>
    <w:p w14:paraId="0F7CB1C6" w14:textId="77777777" w:rsidR="00B00AC3" w:rsidRPr="00636931" w:rsidRDefault="00B00AC3" w:rsidP="00B00AC3">
      <w:pPr>
        <w:pStyle w:val="titolo30"/>
        <w:rPr>
          <w:color w:val="002060"/>
        </w:rPr>
      </w:pPr>
      <w:r w:rsidRPr="00636931">
        <w:rPr>
          <w:color w:val="002060"/>
        </w:rPr>
        <w:t xml:space="preserve">CALCIATORI NON ESPULSI </w:t>
      </w:r>
    </w:p>
    <w:p w14:paraId="3DBCC069" w14:textId="77777777" w:rsidR="00B00AC3" w:rsidRPr="00636931" w:rsidRDefault="00B00AC3" w:rsidP="00B00AC3">
      <w:pPr>
        <w:pStyle w:val="titolo20"/>
        <w:rPr>
          <w:color w:val="002060"/>
        </w:rPr>
      </w:pPr>
      <w:r w:rsidRPr="0063693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5000C7A4" w14:textId="77777777" w:rsidTr="000E40E5">
        <w:tc>
          <w:tcPr>
            <w:tcW w:w="2200" w:type="dxa"/>
            <w:tcMar>
              <w:top w:w="20" w:type="dxa"/>
              <w:left w:w="20" w:type="dxa"/>
              <w:bottom w:w="20" w:type="dxa"/>
              <w:right w:w="20" w:type="dxa"/>
            </w:tcMar>
            <w:vAlign w:val="center"/>
            <w:hideMark/>
          </w:tcPr>
          <w:p w14:paraId="0D2E60ED" w14:textId="77777777" w:rsidR="00B00AC3" w:rsidRPr="00636931" w:rsidRDefault="00B00AC3" w:rsidP="000E40E5">
            <w:pPr>
              <w:pStyle w:val="movimento"/>
              <w:rPr>
                <w:color w:val="002060"/>
              </w:rPr>
            </w:pPr>
            <w:r w:rsidRPr="00636931">
              <w:rPr>
                <w:color w:val="002060"/>
              </w:rPr>
              <w:t>CORSO MICHAEL</w:t>
            </w:r>
          </w:p>
        </w:tc>
        <w:tc>
          <w:tcPr>
            <w:tcW w:w="2200" w:type="dxa"/>
            <w:tcMar>
              <w:top w:w="20" w:type="dxa"/>
              <w:left w:w="20" w:type="dxa"/>
              <w:bottom w:w="20" w:type="dxa"/>
              <w:right w:w="20" w:type="dxa"/>
            </w:tcMar>
            <w:vAlign w:val="center"/>
            <w:hideMark/>
          </w:tcPr>
          <w:p w14:paraId="47492356" w14:textId="77777777" w:rsidR="00B00AC3" w:rsidRPr="00636931" w:rsidRDefault="00B00AC3" w:rsidP="000E40E5">
            <w:pPr>
              <w:pStyle w:val="movimento2"/>
              <w:rPr>
                <w:color w:val="002060"/>
              </w:rPr>
            </w:pPr>
            <w:r w:rsidRPr="00636931">
              <w:rPr>
                <w:color w:val="002060"/>
              </w:rPr>
              <w:t xml:space="preserve">(CITTA DI OSTRA) </w:t>
            </w:r>
          </w:p>
        </w:tc>
        <w:tc>
          <w:tcPr>
            <w:tcW w:w="800" w:type="dxa"/>
            <w:tcMar>
              <w:top w:w="20" w:type="dxa"/>
              <w:left w:w="20" w:type="dxa"/>
              <w:bottom w:w="20" w:type="dxa"/>
              <w:right w:w="20" w:type="dxa"/>
            </w:tcMar>
            <w:vAlign w:val="center"/>
            <w:hideMark/>
          </w:tcPr>
          <w:p w14:paraId="5BDD7FC5"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B7B8720"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2CFBB94F" w14:textId="77777777" w:rsidR="00B00AC3" w:rsidRPr="00636931" w:rsidRDefault="00B00AC3" w:rsidP="000E40E5">
            <w:pPr>
              <w:pStyle w:val="movimento2"/>
              <w:rPr>
                <w:color w:val="002060"/>
              </w:rPr>
            </w:pPr>
            <w:r w:rsidRPr="00636931">
              <w:rPr>
                <w:color w:val="002060"/>
              </w:rPr>
              <w:t> </w:t>
            </w:r>
          </w:p>
        </w:tc>
      </w:tr>
    </w:tbl>
    <w:p w14:paraId="48F7C468" w14:textId="77777777" w:rsidR="00B00AC3" w:rsidRPr="00636931" w:rsidRDefault="00B00AC3" w:rsidP="00B00AC3">
      <w:pPr>
        <w:pStyle w:val="titolo20"/>
        <w:rPr>
          <w:rFonts w:eastAsiaTheme="minorEastAsia"/>
          <w:color w:val="002060"/>
        </w:rPr>
      </w:pPr>
      <w:r w:rsidRPr="0063693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126A1369" w14:textId="77777777" w:rsidTr="000E40E5">
        <w:tc>
          <w:tcPr>
            <w:tcW w:w="2200" w:type="dxa"/>
            <w:tcMar>
              <w:top w:w="20" w:type="dxa"/>
              <w:left w:w="20" w:type="dxa"/>
              <w:bottom w:w="20" w:type="dxa"/>
              <w:right w:w="20" w:type="dxa"/>
            </w:tcMar>
            <w:vAlign w:val="center"/>
            <w:hideMark/>
          </w:tcPr>
          <w:p w14:paraId="64369DD9" w14:textId="77777777" w:rsidR="00B00AC3" w:rsidRPr="00636931" w:rsidRDefault="00B00AC3" w:rsidP="000E40E5">
            <w:pPr>
              <w:pStyle w:val="movimento"/>
              <w:rPr>
                <w:color w:val="002060"/>
              </w:rPr>
            </w:pPr>
            <w:r w:rsidRPr="00636931">
              <w:rPr>
                <w:color w:val="002060"/>
              </w:rPr>
              <w:t>BENIGNI FRANCESCO</w:t>
            </w:r>
          </w:p>
        </w:tc>
        <w:tc>
          <w:tcPr>
            <w:tcW w:w="2200" w:type="dxa"/>
            <w:tcMar>
              <w:top w:w="20" w:type="dxa"/>
              <w:left w:w="20" w:type="dxa"/>
              <w:bottom w:w="20" w:type="dxa"/>
              <w:right w:w="20" w:type="dxa"/>
            </w:tcMar>
            <w:vAlign w:val="center"/>
            <w:hideMark/>
          </w:tcPr>
          <w:p w14:paraId="1E528665" w14:textId="77777777" w:rsidR="00B00AC3" w:rsidRPr="00636931" w:rsidRDefault="00B00AC3" w:rsidP="000E40E5">
            <w:pPr>
              <w:pStyle w:val="movimento2"/>
              <w:rPr>
                <w:color w:val="002060"/>
              </w:rPr>
            </w:pPr>
            <w:r w:rsidRPr="00636931">
              <w:rPr>
                <w:color w:val="002060"/>
              </w:rPr>
              <w:t xml:space="preserve">(AUDAX 1970 S.ANGELO) </w:t>
            </w:r>
          </w:p>
        </w:tc>
        <w:tc>
          <w:tcPr>
            <w:tcW w:w="800" w:type="dxa"/>
            <w:tcMar>
              <w:top w:w="20" w:type="dxa"/>
              <w:left w:w="20" w:type="dxa"/>
              <w:bottom w:w="20" w:type="dxa"/>
              <w:right w:w="20" w:type="dxa"/>
            </w:tcMar>
            <w:vAlign w:val="center"/>
            <w:hideMark/>
          </w:tcPr>
          <w:p w14:paraId="5EFA8E22"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4D2B8618" w14:textId="77777777" w:rsidR="00B00AC3" w:rsidRPr="00636931" w:rsidRDefault="00B00AC3" w:rsidP="000E40E5">
            <w:pPr>
              <w:pStyle w:val="movimento"/>
              <w:rPr>
                <w:color w:val="002060"/>
              </w:rPr>
            </w:pPr>
            <w:r w:rsidRPr="00636931">
              <w:rPr>
                <w:color w:val="002060"/>
              </w:rPr>
              <w:t>CIMARELLI EDOARDO</w:t>
            </w:r>
          </w:p>
        </w:tc>
        <w:tc>
          <w:tcPr>
            <w:tcW w:w="2200" w:type="dxa"/>
            <w:tcMar>
              <w:top w:w="20" w:type="dxa"/>
              <w:left w:w="20" w:type="dxa"/>
              <w:bottom w:w="20" w:type="dxa"/>
              <w:right w:w="20" w:type="dxa"/>
            </w:tcMar>
            <w:vAlign w:val="center"/>
            <w:hideMark/>
          </w:tcPr>
          <w:p w14:paraId="19C41519" w14:textId="77777777" w:rsidR="00B00AC3" w:rsidRPr="00636931" w:rsidRDefault="00B00AC3" w:rsidP="000E40E5">
            <w:pPr>
              <w:pStyle w:val="movimento2"/>
              <w:rPr>
                <w:color w:val="002060"/>
              </w:rPr>
            </w:pPr>
            <w:r w:rsidRPr="00636931">
              <w:rPr>
                <w:color w:val="002060"/>
              </w:rPr>
              <w:t xml:space="preserve">(CITTA DI OSTRA) </w:t>
            </w:r>
          </w:p>
        </w:tc>
      </w:tr>
      <w:tr w:rsidR="00B00AC3" w:rsidRPr="00636931" w14:paraId="4F34A0E7" w14:textId="77777777" w:rsidTr="000E40E5">
        <w:tc>
          <w:tcPr>
            <w:tcW w:w="2200" w:type="dxa"/>
            <w:tcMar>
              <w:top w:w="20" w:type="dxa"/>
              <w:left w:w="20" w:type="dxa"/>
              <w:bottom w:w="20" w:type="dxa"/>
              <w:right w:w="20" w:type="dxa"/>
            </w:tcMar>
            <w:vAlign w:val="center"/>
            <w:hideMark/>
          </w:tcPr>
          <w:p w14:paraId="0A7766E2" w14:textId="77777777" w:rsidR="00B00AC3" w:rsidRPr="00636931" w:rsidRDefault="00B00AC3" w:rsidP="000E40E5">
            <w:pPr>
              <w:pStyle w:val="movimento"/>
              <w:rPr>
                <w:color w:val="002060"/>
              </w:rPr>
            </w:pPr>
            <w:r w:rsidRPr="00636931">
              <w:rPr>
                <w:color w:val="002060"/>
              </w:rPr>
              <w:t>MENCARELLI MICHELE</w:t>
            </w:r>
          </w:p>
        </w:tc>
        <w:tc>
          <w:tcPr>
            <w:tcW w:w="2200" w:type="dxa"/>
            <w:tcMar>
              <w:top w:w="20" w:type="dxa"/>
              <w:left w:w="20" w:type="dxa"/>
              <w:bottom w:w="20" w:type="dxa"/>
              <w:right w:w="20" w:type="dxa"/>
            </w:tcMar>
            <w:vAlign w:val="center"/>
            <w:hideMark/>
          </w:tcPr>
          <w:p w14:paraId="21B2A75F" w14:textId="77777777" w:rsidR="00B00AC3" w:rsidRPr="00636931" w:rsidRDefault="00B00AC3" w:rsidP="000E40E5">
            <w:pPr>
              <w:pStyle w:val="movimento2"/>
              <w:rPr>
                <w:color w:val="002060"/>
              </w:rPr>
            </w:pPr>
            <w:r w:rsidRPr="00636931">
              <w:rPr>
                <w:color w:val="002060"/>
              </w:rPr>
              <w:t xml:space="preserve">(CITTA DI OSTRA) </w:t>
            </w:r>
          </w:p>
        </w:tc>
        <w:tc>
          <w:tcPr>
            <w:tcW w:w="800" w:type="dxa"/>
            <w:tcMar>
              <w:top w:w="20" w:type="dxa"/>
              <w:left w:w="20" w:type="dxa"/>
              <w:bottom w:w="20" w:type="dxa"/>
              <w:right w:w="20" w:type="dxa"/>
            </w:tcMar>
            <w:vAlign w:val="center"/>
            <w:hideMark/>
          </w:tcPr>
          <w:p w14:paraId="5DCBB4FC"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AEB20B4"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9528E94" w14:textId="77777777" w:rsidR="00B00AC3" w:rsidRPr="00636931" w:rsidRDefault="00B00AC3" w:rsidP="000E40E5">
            <w:pPr>
              <w:pStyle w:val="movimento2"/>
              <w:rPr>
                <w:color w:val="002060"/>
              </w:rPr>
            </w:pPr>
            <w:r w:rsidRPr="00636931">
              <w:rPr>
                <w:color w:val="002060"/>
              </w:rPr>
              <w:t> </w:t>
            </w:r>
          </w:p>
        </w:tc>
      </w:tr>
    </w:tbl>
    <w:p w14:paraId="310D8F4B" w14:textId="77777777" w:rsidR="00B00AC3" w:rsidRPr="00636931" w:rsidRDefault="00B00AC3" w:rsidP="00B00AC3">
      <w:pPr>
        <w:pStyle w:val="titolo10"/>
        <w:rPr>
          <w:rFonts w:eastAsiaTheme="minorEastAsia"/>
          <w:color w:val="002060"/>
        </w:rPr>
      </w:pPr>
      <w:r w:rsidRPr="00636931">
        <w:rPr>
          <w:color w:val="002060"/>
        </w:rPr>
        <w:t xml:space="preserve">GARE DEL 12/ 2/2023 </w:t>
      </w:r>
    </w:p>
    <w:p w14:paraId="703EEDC2" w14:textId="77777777" w:rsidR="00B00AC3" w:rsidRPr="00636931" w:rsidRDefault="00B00AC3" w:rsidP="00B00AC3">
      <w:pPr>
        <w:pStyle w:val="titolo7a"/>
        <w:rPr>
          <w:color w:val="002060"/>
        </w:rPr>
      </w:pPr>
      <w:r w:rsidRPr="00636931">
        <w:rPr>
          <w:color w:val="002060"/>
        </w:rPr>
        <w:t xml:space="preserve">PROVVEDIMENTI DISCIPLINARI </w:t>
      </w:r>
    </w:p>
    <w:p w14:paraId="3934308D" w14:textId="77777777" w:rsidR="00B00AC3" w:rsidRPr="00636931" w:rsidRDefault="00B00AC3" w:rsidP="00B00AC3">
      <w:pPr>
        <w:pStyle w:val="titolo7b0"/>
        <w:rPr>
          <w:color w:val="002060"/>
        </w:rPr>
      </w:pPr>
      <w:r w:rsidRPr="00636931">
        <w:rPr>
          <w:color w:val="002060"/>
        </w:rPr>
        <w:t xml:space="preserve">In base alle risultanze degli atti ufficiali sono state deliberate le seguenti sanzioni disciplinari. </w:t>
      </w:r>
    </w:p>
    <w:p w14:paraId="22375B7B" w14:textId="77777777" w:rsidR="00B00AC3" w:rsidRPr="00636931" w:rsidRDefault="00B00AC3" w:rsidP="00B00AC3">
      <w:pPr>
        <w:pStyle w:val="titolo30"/>
        <w:rPr>
          <w:color w:val="002060"/>
        </w:rPr>
      </w:pPr>
      <w:r w:rsidRPr="00636931">
        <w:rPr>
          <w:color w:val="002060"/>
        </w:rPr>
        <w:t xml:space="preserve">CALCIATORI NON ESPULSI </w:t>
      </w:r>
    </w:p>
    <w:p w14:paraId="40BD3162" w14:textId="77777777" w:rsidR="00B00AC3" w:rsidRPr="00636931" w:rsidRDefault="00B00AC3" w:rsidP="00B00AC3">
      <w:pPr>
        <w:pStyle w:val="titolo20"/>
        <w:rPr>
          <w:color w:val="002060"/>
        </w:rPr>
      </w:pPr>
      <w:r w:rsidRPr="0063693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5DC965B6" w14:textId="77777777" w:rsidTr="000E40E5">
        <w:tc>
          <w:tcPr>
            <w:tcW w:w="2200" w:type="dxa"/>
            <w:tcMar>
              <w:top w:w="20" w:type="dxa"/>
              <w:left w:w="20" w:type="dxa"/>
              <w:bottom w:w="20" w:type="dxa"/>
              <w:right w:w="20" w:type="dxa"/>
            </w:tcMar>
            <w:vAlign w:val="center"/>
            <w:hideMark/>
          </w:tcPr>
          <w:p w14:paraId="351C632E" w14:textId="77777777" w:rsidR="00B00AC3" w:rsidRPr="00636931" w:rsidRDefault="00B00AC3" w:rsidP="000E40E5">
            <w:pPr>
              <w:pStyle w:val="movimento"/>
              <w:rPr>
                <w:color w:val="002060"/>
              </w:rPr>
            </w:pPr>
            <w:r w:rsidRPr="00636931">
              <w:rPr>
                <w:color w:val="002060"/>
              </w:rPr>
              <w:t>SIMONETTI FEDERICO</w:t>
            </w:r>
          </w:p>
        </w:tc>
        <w:tc>
          <w:tcPr>
            <w:tcW w:w="2200" w:type="dxa"/>
            <w:tcMar>
              <w:top w:w="20" w:type="dxa"/>
              <w:left w:w="20" w:type="dxa"/>
              <w:bottom w:w="20" w:type="dxa"/>
              <w:right w:w="20" w:type="dxa"/>
            </w:tcMar>
            <w:vAlign w:val="center"/>
            <w:hideMark/>
          </w:tcPr>
          <w:p w14:paraId="1D15A8BD" w14:textId="77777777" w:rsidR="00B00AC3" w:rsidRPr="00636931" w:rsidRDefault="00B00AC3" w:rsidP="000E40E5">
            <w:pPr>
              <w:pStyle w:val="movimento2"/>
              <w:rPr>
                <w:color w:val="002060"/>
              </w:rPr>
            </w:pPr>
            <w:r w:rsidRPr="00636931">
              <w:rPr>
                <w:color w:val="002060"/>
              </w:rPr>
              <w:t xml:space="preserve">(ACLI VILLA MUSONE) </w:t>
            </w:r>
          </w:p>
        </w:tc>
        <w:tc>
          <w:tcPr>
            <w:tcW w:w="800" w:type="dxa"/>
            <w:tcMar>
              <w:top w:w="20" w:type="dxa"/>
              <w:left w:w="20" w:type="dxa"/>
              <w:bottom w:w="20" w:type="dxa"/>
              <w:right w:w="20" w:type="dxa"/>
            </w:tcMar>
            <w:vAlign w:val="center"/>
            <w:hideMark/>
          </w:tcPr>
          <w:p w14:paraId="62F72A02"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F137647"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8AD5CAE" w14:textId="77777777" w:rsidR="00B00AC3" w:rsidRPr="00636931" w:rsidRDefault="00B00AC3" w:rsidP="000E40E5">
            <w:pPr>
              <w:pStyle w:val="movimento2"/>
              <w:rPr>
                <w:color w:val="002060"/>
              </w:rPr>
            </w:pPr>
            <w:r w:rsidRPr="00636931">
              <w:rPr>
                <w:color w:val="002060"/>
              </w:rPr>
              <w:t> </w:t>
            </w:r>
          </w:p>
        </w:tc>
      </w:tr>
    </w:tbl>
    <w:p w14:paraId="124FE38B" w14:textId="77777777" w:rsidR="00B00AC3" w:rsidRPr="00636931" w:rsidRDefault="00B00AC3" w:rsidP="00B00AC3">
      <w:pPr>
        <w:pStyle w:val="breakline"/>
        <w:rPr>
          <w:color w:val="002060"/>
        </w:rPr>
      </w:pPr>
    </w:p>
    <w:p w14:paraId="1DD8F89B" w14:textId="77777777" w:rsidR="00B00AC3" w:rsidRPr="00636931" w:rsidRDefault="00B00AC3" w:rsidP="00B00AC3">
      <w:pPr>
        <w:jc w:val="center"/>
        <w:rPr>
          <w:rFonts w:ascii="Arial" w:hAnsi="Arial" w:cs="Arial"/>
          <w:noProof/>
          <w:color w:val="002060"/>
          <w:sz w:val="22"/>
          <w:szCs w:val="22"/>
        </w:rPr>
      </w:pPr>
      <w:r w:rsidRPr="00636931">
        <w:rPr>
          <w:rFonts w:ascii="Arial" w:hAnsi="Arial" w:cs="Arial"/>
          <w:noProof/>
          <w:color w:val="002060"/>
          <w:sz w:val="22"/>
          <w:szCs w:val="22"/>
        </w:rPr>
        <w:t>F.to IL SEGRETARIO                                   F.to IL GIUDICE SPORTIVO</w:t>
      </w:r>
    </w:p>
    <w:p w14:paraId="27C61320" w14:textId="77777777" w:rsidR="00B00AC3" w:rsidRPr="00636931" w:rsidRDefault="00B00AC3" w:rsidP="00B00AC3">
      <w:pPr>
        <w:pStyle w:val="breakline"/>
        <w:rPr>
          <w:rFonts w:eastAsiaTheme="minorEastAsia"/>
          <w:color w:val="002060"/>
        </w:rPr>
      </w:pPr>
      <w:r w:rsidRPr="00636931">
        <w:rPr>
          <w:rFonts w:ascii="Arial" w:hAnsi="Arial" w:cs="Arial"/>
          <w:noProof/>
          <w:color w:val="002060"/>
          <w:sz w:val="22"/>
          <w:szCs w:val="22"/>
        </w:rPr>
        <w:t xml:space="preserve">                         Angelo Castellana        </w:t>
      </w:r>
      <w:r w:rsidRPr="00636931">
        <w:rPr>
          <w:rFonts w:ascii="Arial" w:hAnsi="Arial" w:cs="Arial"/>
          <w:noProof/>
          <w:color w:val="002060"/>
          <w:sz w:val="22"/>
          <w:szCs w:val="22"/>
        </w:rPr>
        <w:tab/>
        <w:t xml:space="preserve">                                Agnese Lazzaretti</w:t>
      </w:r>
    </w:p>
    <w:p w14:paraId="74D86AAB" w14:textId="77777777" w:rsidR="00B00AC3" w:rsidRPr="00636931" w:rsidRDefault="00B00AC3" w:rsidP="00B00AC3">
      <w:pPr>
        <w:pStyle w:val="breakline"/>
        <w:rPr>
          <w:rFonts w:eastAsiaTheme="minorEastAsia"/>
          <w:color w:val="002060"/>
        </w:rPr>
      </w:pPr>
    </w:p>
    <w:p w14:paraId="2D811D3B" w14:textId="77777777" w:rsidR="00B00AC3" w:rsidRPr="00636931" w:rsidRDefault="00B00AC3" w:rsidP="00B00AC3">
      <w:pPr>
        <w:pStyle w:val="titoloprinc0"/>
        <w:rPr>
          <w:color w:val="002060"/>
        </w:rPr>
      </w:pPr>
      <w:r w:rsidRPr="00636931">
        <w:rPr>
          <w:color w:val="002060"/>
        </w:rPr>
        <w:t>CLASSIFICA</w:t>
      </w:r>
    </w:p>
    <w:p w14:paraId="4D4B24B1" w14:textId="77777777" w:rsidR="00B00AC3" w:rsidRPr="00636931" w:rsidRDefault="00B00AC3" w:rsidP="00B00AC3">
      <w:pPr>
        <w:pStyle w:val="breakline"/>
        <w:rPr>
          <w:color w:val="002060"/>
        </w:rPr>
      </w:pPr>
    </w:p>
    <w:p w14:paraId="56CB8659" w14:textId="77777777" w:rsidR="00B00AC3" w:rsidRPr="00636931" w:rsidRDefault="00B00AC3" w:rsidP="00B00AC3">
      <w:pPr>
        <w:pStyle w:val="breakline"/>
        <w:rPr>
          <w:color w:val="002060"/>
        </w:rPr>
      </w:pPr>
    </w:p>
    <w:p w14:paraId="58EDDB53" w14:textId="77777777" w:rsidR="00B00AC3" w:rsidRPr="00636931" w:rsidRDefault="00B00AC3" w:rsidP="00B00AC3">
      <w:pPr>
        <w:pStyle w:val="sottotitolocampionato10"/>
        <w:rPr>
          <w:color w:val="002060"/>
        </w:rPr>
      </w:pPr>
      <w:r w:rsidRPr="0063693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0AC3" w:rsidRPr="00636931" w14:paraId="5D2AF8A8" w14:textId="77777777" w:rsidTr="000E40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3D492" w14:textId="77777777" w:rsidR="00B00AC3" w:rsidRPr="00636931" w:rsidRDefault="00B00AC3" w:rsidP="000E40E5">
            <w:pPr>
              <w:pStyle w:val="headertabella0"/>
              <w:rPr>
                <w:color w:val="002060"/>
              </w:rPr>
            </w:pPr>
            <w:r w:rsidRPr="006369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EC194" w14:textId="77777777" w:rsidR="00B00AC3" w:rsidRPr="00636931" w:rsidRDefault="00B00AC3" w:rsidP="000E40E5">
            <w:pPr>
              <w:pStyle w:val="headertabella0"/>
              <w:rPr>
                <w:color w:val="002060"/>
              </w:rPr>
            </w:pPr>
            <w:r w:rsidRPr="006369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50AC2" w14:textId="77777777" w:rsidR="00B00AC3" w:rsidRPr="00636931" w:rsidRDefault="00B00AC3" w:rsidP="000E40E5">
            <w:pPr>
              <w:pStyle w:val="headertabella0"/>
              <w:rPr>
                <w:color w:val="002060"/>
              </w:rPr>
            </w:pPr>
            <w:r w:rsidRPr="006369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A6C98" w14:textId="77777777" w:rsidR="00B00AC3" w:rsidRPr="00636931" w:rsidRDefault="00B00AC3" w:rsidP="000E40E5">
            <w:pPr>
              <w:pStyle w:val="headertabella0"/>
              <w:rPr>
                <w:color w:val="002060"/>
              </w:rPr>
            </w:pPr>
            <w:r w:rsidRPr="006369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5054B" w14:textId="77777777" w:rsidR="00B00AC3" w:rsidRPr="00636931" w:rsidRDefault="00B00AC3" w:rsidP="000E40E5">
            <w:pPr>
              <w:pStyle w:val="headertabella0"/>
              <w:rPr>
                <w:color w:val="002060"/>
              </w:rPr>
            </w:pPr>
            <w:r w:rsidRPr="006369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8F4AC" w14:textId="77777777" w:rsidR="00B00AC3" w:rsidRPr="00636931" w:rsidRDefault="00B00AC3" w:rsidP="000E40E5">
            <w:pPr>
              <w:pStyle w:val="headertabella0"/>
              <w:rPr>
                <w:color w:val="002060"/>
              </w:rPr>
            </w:pPr>
            <w:r w:rsidRPr="006369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F4FF1" w14:textId="77777777" w:rsidR="00B00AC3" w:rsidRPr="00636931" w:rsidRDefault="00B00AC3" w:rsidP="000E40E5">
            <w:pPr>
              <w:pStyle w:val="headertabella0"/>
              <w:rPr>
                <w:color w:val="002060"/>
              </w:rPr>
            </w:pPr>
            <w:r w:rsidRPr="006369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A81C8" w14:textId="77777777" w:rsidR="00B00AC3" w:rsidRPr="00636931" w:rsidRDefault="00B00AC3" w:rsidP="000E40E5">
            <w:pPr>
              <w:pStyle w:val="headertabella0"/>
              <w:rPr>
                <w:color w:val="002060"/>
              </w:rPr>
            </w:pPr>
            <w:r w:rsidRPr="006369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19617" w14:textId="77777777" w:rsidR="00B00AC3" w:rsidRPr="00636931" w:rsidRDefault="00B00AC3" w:rsidP="000E40E5">
            <w:pPr>
              <w:pStyle w:val="headertabella0"/>
              <w:rPr>
                <w:color w:val="002060"/>
              </w:rPr>
            </w:pPr>
            <w:r w:rsidRPr="006369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7F8A7" w14:textId="77777777" w:rsidR="00B00AC3" w:rsidRPr="00636931" w:rsidRDefault="00B00AC3" w:rsidP="000E40E5">
            <w:pPr>
              <w:pStyle w:val="headertabella0"/>
              <w:rPr>
                <w:color w:val="002060"/>
              </w:rPr>
            </w:pPr>
            <w:r w:rsidRPr="00636931">
              <w:rPr>
                <w:color w:val="002060"/>
              </w:rPr>
              <w:t>PE</w:t>
            </w:r>
          </w:p>
        </w:tc>
      </w:tr>
      <w:tr w:rsidR="00B00AC3" w:rsidRPr="00636931" w14:paraId="47B966D9" w14:textId="77777777" w:rsidTr="000E40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9224A4" w14:textId="77777777" w:rsidR="00B00AC3" w:rsidRPr="00636931" w:rsidRDefault="00B00AC3" w:rsidP="000E40E5">
            <w:pPr>
              <w:pStyle w:val="rowtabella0"/>
              <w:rPr>
                <w:color w:val="002060"/>
                <w:lang w:val="es-ES"/>
              </w:rPr>
            </w:pPr>
            <w:r w:rsidRPr="00636931">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478BB" w14:textId="77777777" w:rsidR="00B00AC3" w:rsidRPr="00636931" w:rsidRDefault="00B00AC3" w:rsidP="000E40E5">
            <w:pPr>
              <w:pStyle w:val="rowtabella0"/>
              <w:jc w:val="center"/>
              <w:rPr>
                <w:color w:val="002060"/>
              </w:rPr>
            </w:pPr>
            <w:r w:rsidRPr="0063693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8468C"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72D93"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C032C"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26D40"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607EA" w14:textId="77777777" w:rsidR="00B00AC3" w:rsidRPr="00636931" w:rsidRDefault="00B00AC3" w:rsidP="000E40E5">
            <w:pPr>
              <w:pStyle w:val="rowtabella0"/>
              <w:jc w:val="center"/>
              <w:rPr>
                <w:color w:val="002060"/>
              </w:rPr>
            </w:pPr>
            <w:r w:rsidRPr="0063693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A89C8" w14:textId="77777777" w:rsidR="00B00AC3" w:rsidRPr="00636931" w:rsidRDefault="00B00AC3" w:rsidP="000E40E5">
            <w:pPr>
              <w:pStyle w:val="rowtabella0"/>
              <w:jc w:val="center"/>
              <w:rPr>
                <w:color w:val="002060"/>
              </w:rPr>
            </w:pPr>
            <w:r w:rsidRPr="0063693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4751A" w14:textId="77777777" w:rsidR="00B00AC3" w:rsidRPr="00636931" w:rsidRDefault="00B00AC3" w:rsidP="000E40E5">
            <w:pPr>
              <w:pStyle w:val="rowtabella0"/>
              <w:jc w:val="center"/>
              <w:rPr>
                <w:color w:val="002060"/>
              </w:rPr>
            </w:pPr>
            <w:r w:rsidRPr="0063693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D502C" w14:textId="77777777" w:rsidR="00B00AC3" w:rsidRPr="00636931" w:rsidRDefault="00B00AC3" w:rsidP="000E40E5">
            <w:pPr>
              <w:pStyle w:val="rowtabella0"/>
              <w:jc w:val="center"/>
              <w:rPr>
                <w:color w:val="002060"/>
              </w:rPr>
            </w:pPr>
            <w:r w:rsidRPr="00636931">
              <w:rPr>
                <w:color w:val="002060"/>
              </w:rPr>
              <w:t>0</w:t>
            </w:r>
          </w:p>
        </w:tc>
      </w:tr>
      <w:tr w:rsidR="00B00AC3" w:rsidRPr="00636931" w14:paraId="64B37D56"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B7BE2" w14:textId="77777777" w:rsidR="00B00AC3" w:rsidRPr="00636931" w:rsidRDefault="00B00AC3" w:rsidP="000E40E5">
            <w:pPr>
              <w:pStyle w:val="rowtabella0"/>
              <w:rPr>
                <w:color w:val="002060"/>
                <w:lang w:val="es-ES"/>
              </w:rPr>
            </w:pPr>
            <w:r w:rsidRPr="00636931">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C59E8" w14:textId="77777777" w:rsidR="00B00AC3" w:rsidRPr="00636931" w:rsidRDefault="00B00AC3" w:rsidP="000E40E5">
            <w:pPr>
              <w:pStyle w:val="rowtabella0"/>
              <w:jc w:val="center"/>
              <w:rPr>
                <w:color w:val="002060"/>
              </w:rPr>
            </w:pPr>
            <w:r w:rsidRPr="0063693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1D3B9"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4541E"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C031B"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FCE31"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60E2A" w14:textId="77777777" w:rsidR="00B00AC3" w:rsidRPr="00636931" w:rsidRDefault="00B00AC3" w:rsidP="000E40E5">
            <w:pPr>
              <w:pStyle w:val="rowtabella0"/>
              <w:jc w:val="center"/>
              <w:rPr>
                <w:color w:val="002060"/>
              </w:rPr>
            </w:pPr>
            <w:r w:rsidRPr="0063693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A12A2"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9C597" w14:textId="77777777" w:rsidR="00B00AC3" w:rsidRPr="00636931" w:rsidRDefault="00B00AC3" w:rsidP="000E40E5">
            <w:pPr>
              <w:pStyle w:val="rowtabella0"/>
              <w:jc w:val="center"/>
              <w:rPr>
                <w:color w:val="002060"/>
              </w:rPr>
            </w:pPr>
            <w:r w:rsidRPr="0063693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E0BB1" w14:textId="77777777" w:rsidR="00B00AC3" w:rsidRPr="00636931" w:rsidRDefault="00B00AC3" w:rsidP="000E40E5">
            <w:pPr>
              <w:pStyle w:val="rowtabella0"/>
              <w:jc w:val="center"/>
              <w:rPr>
                <w:color w:val="002060"/>
              </w:rPr>
            </w:pPr>
            <w:r w:rsidRPr="00636931">
              <w:rPr>
                <w:color w:val="002060"/>
              </w:rPr>
              <w:t>0</w:t>
            </w:r>
          </w:p>
        </w:tc>
      </w:tr>
      <w:tr w:rsidR="00B00AC3" w:rsidRPr="00636931" w14:paraId="33E59632"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DC25A1" w14:textId="77777777" w:rsidR="00B00AC3" w:rsidRPr="00636931" w:rsidRDefault="00B00AC3" w:rsidP="000E40E5">
            <w:pPr>
              <w:pStyle w:val="rowtabella0"/>
              <w:rPr>
                <w:color w:val="002060"/>
              </w:rPr>
            </w:pPr>
            <w:r w:rsidRPr="00636931">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C8614"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07905"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F80CB"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CCCA2"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31103"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04F5E" w14:textId="77777777" w:rsidR="00B00AC3" w:rsidRPr="00636931" w:rsidRDefault="00B00AC3" w:rsidP="000E40E5">
            <w:pPr>
              <w:pStyle w:val="rowtabella0"/>
              <w:jc w:val="center"/>
              <w:rPr>
                <w:color w:val="002060"/>
              </w:rPr>
            </w:pPr>
            <w:r w:rsidRPr="0063693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1BA97" w14:textId="77777777" w:rsidR="00B00AC3" w:rsidRPr="00636931" w:rsidRDefault="00B00AC3" w:rsidP="000E40E5">
            <w:pPr>
              <w:pStyle w:val="rowtabella0"/>
              <w:jc w:val="center"/>
              <w:rPr>
                <w:color w:val="002060"/>
              </w:rPr>
            </w:pPr>
            <w:r w:rsidRPr="0063693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00CFF"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F59D1" w14:textId="77777777" w:rsidR="00B00AC3" w:rsidRPr="00636931" w:rsidRDefault="00B00AC3" w:rsidP="000E40E5">
            <w:pPr>
              <w:pStyle w:val="rowtabella0"/>
              <w:jc w:val="center"/>
              <w:rPr>
                <w:color w:val="002060"/>
              </w:rPr>
            </w:pPr>
            <w:r w:rsidRPr="00636931">
              <w:rPr>
                <w:color w:val="002060"/>
              </w:rPr>
              <w:t>0</w:t>
            </w:r>
          </w:p>
        </w:tc>
      </w:tr>
      <w:tr w:rsidR="00B00AC3" w:rsidRPr="00636931" w14:paraId="0FF9146C"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BFCBE4" w14:textId="77777777" w:rsidR="00B00AC3" w:rsidRPr="00636931" w:rsidRDefault="00B00AC3" w:rsidP="000E40E5">
            <w:pPr>
              <w:pStyle w:val="rowtabella0"/>
              <w:rPr>
                <w:color w:val="002060"/>
              </w:rPr>
            </w:pPr>
            <w:r w:rsidRPr="0063693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DA77F" w14:textId="77777777" w:rsidR="00B00AC3" w:rsidRPr="00636931" w:rsidRDefault="00B00AC3" w:rsidP="000E40E5">
            <w:pPr>
              <w:pStyle w:val="rowtabella0"/>
              <w:jc w:val="center"/>
              <w:rPr>
                <w:color w:val="002060"/>
              </w:rPr>
            </w:pPr>
            <w:r w:rsidRPr="0063693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F796C"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1E640"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AD9B4"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E878F"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3697F" w14:textId="77777777" w:rsidR="00B00AC3" w:rsidRPr="00636931" w:rsidRDefault="00B00AC3" w:rsidP="000E40E5">
            <w:pPr>
              <w:pStyle w:val="rowtabella0"/>
              <w:jc w:val="center"/>
              <w:rPr>
                <w:color w:val="002060"/>
              </w:rPr>
            </w:pPr>
            <w:r w:rsidRPr="0063693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2D9DE" w14:textId="77777777" w:rsidR="00B00AC3" w:rsidRPr="00636931" w:rsidRDefault="00B00AC3" w:rsidP="000E40E5">
            <w:pPr>
              <w:pStyle w:val="rowtabella0"/>
              <w:jc w:val="center"/>
              <w:rPr>
                <w:color w:val="002060"/>
              </w:rPr>
            </w:pPr>
            <w:r w:rsidRPr="0063693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D0459"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C96FB" w14:textId="77777777" w:rsidR="00B00AC3" w:rsidRPr="00636931" w:rsidRDefault="00B00AC3" w:rsidP="000E40E5">
            <w:pPr>
              <w:pStyle w:val="rowtabella0"/>
              <w:jc w:val="center"/>
              <w:rPr>
                <w:color w:val="002060"/>
              </w:rPr>
            </w:pPr>
            <w:r w:rsidRPr="00636931">
              <w:rPr>
                <w:color w:val="002060"/>
              </w:rPr>
              <w:t>0</w:t>
            </w:r>
          </w:p>
        </w:tc>
      </w:tr>
      <w:tr w:rsidR="00B00AC3" w:rsidRPr="00636931" w14:paraId="7A262726"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9122AA" w14:textId="77777777" w:rsidR="00B00AC3" w:rsidRPr="00636931" w:rsidRDefault="00B00AC3" w:rsidP="000E40E5">
            <w:pPr>
              <w:pStyle w:val="rowtabella0"/>
              <w:rPr>
                <w:color w:val="002060"/>
              </w:rPr>
            </w:pPr>
            <w:r w:rsidRPr="00636931">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BACC7"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FF9AD"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A4234"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AB55D"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568D"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127AD"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C0A7D" w14:textId="77777777" w:rsidR="00B00AC3" w:rsidRPr="00636931" w:rsidRDefault="00B00AC3" w:rsidP="000E40E5">
            <w:pPr>
              <w:pStyle w:val="rowtabella0"/>
              <w:jc w:val="center"/>
              <w:rPr>
                <w:color w:val="002060"/>
              </w:rPr>
            </w:pPr>
            <w:r w:rsidRPr="0063693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B33CE" w14:textId="77777777" w:rsidR="00B00AC3" w:rsidRPr="00636931" w:rsidRDefault="00B00AC3" w:rsidP="000E40E5">
            <w:pPr>
              <w:pStyle w:val="rowtabella0"/>
              <w:jc w:val="center"/>
              <w:rPr>
                <w:color w:val="002060"/>
              </w:rPr>
            </w:pPr>
            <w:r w:rsidRPr="0063693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F29DF" w14:textId="77777777" w:rsidR="00B00AC3" w:rsidRPr="00636931" w:rsidRDefault="00B00AC3" w:rsidP="000E40E5">
            <w:pPr>
              <w:pStyle w:val="rowtabella0"/>
              <w:jc w:val="center"/>
              <w:rPr>
                <w:color w:val="002060"/>
              </w:rPr>
            </w:pPr>
            <w:r w:rsidRPr="00636931">
              <w:rPr>
                <w:color w:val="002060"/>
              </w:rPr>
              <w:t>0</w:t>
            </w:r>
          </w:p>
        </w:tc>
      </w:tr>
      <w:tr w:rsidR="00B00AC3" w:rsidRPr="00636931" w14:paraId="35E8E126"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B8E686" w14:textId="77777777" w:rsidR="00B00AC3" w:rsidRPr="00636931" w:rsidRDefault="00B00AC3" w:rsidP="000E40E5">
            <w:pPr>
              <w:pStyle w:val="rowtabella0"/>
              <w:rPr>
                <w:color w:val="002060"/>
              </w:rPr>
            </w:pPr>
            <w:r w:rsidRPr="0063693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0771F"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6D54D"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1BA2C"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0039A"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6E7B6"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416DE" w14:textId="77777777" w:rsidR="00B00AC3" w:rsidRPr="00636931" w:rsidRDefault="00B00AC3" w:rsidP="000E40E5">
            <w:pPr>
              <w:pStyle w:val="rowtabella0"/>
              <w:jc w:val="center"/>
              <w:rPr>
                <w:color w:val="002060"/>
              </w:rPr>
            </w:pPr>
            <w:r w:rsidRPr="0063693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E361C" w14:textId="77777777" w:rsidR="00B00AC3" w:rsidRPr="00636931" w:rsidRDefault="00B00AC3" w:rsidP="000E40E5">
            <w:pPr>
              <w:pStyle w:val="rowtabella0"/>
              <w:jc w:val="center"/>
              <w:rPr>
                <w:color w:val="002060"/>
              </w:rPr>
            </w:pPr>
            <w:r w:rsidRPr="0063693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ECCEE" w14:textId="77777777" w:rsidR="00B00AC3" w:rsidRPr="00636931" w:rsidRDefault="00B00AC3" w:rsidP="000E40E5">
            <w:pPr>
              <w:pStyle w:val="rowtabella0"/>
              <w:jc w:val="center"/>
              <w:rPr>
                <w:color w:val="002060"/>
              </w:rPr>
            </w:pPr>
            <w:r w:rsidRPr="0063693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88A93" w14:textId="77777777" w:rsidR="00B00AC3" w:rsidRPr="00636931" w:rsidRDefault="00B00AC3" w:rsidP="000E40E5">
            <w:pPr>
              <w:pStyle w:val="rowtabella0"/>
              <w:jc w:val="center"/>
              <w:rPr>
                <w:color w:val="002060"/>
              </w:rPr>
            </w:pPr>
            <w:r w:rsidRPr="00636931">
              <w:rPr>
                <w:color w:val="002060"/>
              </w:rPr>
              <w:t>0</w:t>
            </w:r>
          </w:p>
        </w:tc>
      </w:tr>
      <w:tr w:rsidR="00B00AC3" w:rsidRPr="00636931" w14:paraId="34E700DD" w14:textId="77777777" w:rsidTr="000E40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124E0A" w14:textId="77777777" w:rsidR="00B00AC3" w:rsidRPr="00636931" w:rsidRDefault="00B00AC3" w:rsidP="000E40E5">
            <w:pPr>
              <w:pStyle w:val="rowtabella0"/>
              <w:rPr>
                <w:color w:val="002060"/>
              </w:rPr>
            </w:pPr>
            <w:r w:rsidRPr="0063693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8AA4D"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A2F8E"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F1D6B"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892F9"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B331A"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41B5A" w14:textId="77777777" w:rsidR="00B00AC3" w:rsidRPr="00636931" w:rsidRDefault="00B00AC3" w:rsidP="000E40E5">
            <w:pPr>
              <w:pStyle w:val="rowtabella0"/>
              <w:jc w:val="center"/>
              <w:rPr>
                <w:color w:val="002060"/>
              </w:rPr>
            </w:pPr>
            <w:r w:rsidRPr="0063693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A1A4C" w14:textId="77777777" w:rsidR="00B00AC3" w:rsidRPr="00636931" w:rsidRDefault="00B00AC3" w:rsidP="000E40E5">
            <w:pPr>
              <w:pStyle w:val="rowtabella0"/>
              <w:jc w:val="center"/>
              <w:rPr>
                <w:color w:val="002060"/>
              </w:rPr>
            </w:pPr>
            <w:r w:rsidRPr="0063693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F9DD8" w14:textId="77777777" w:rsidR="00B00AC3" w:rsidRPr="00636931" w:rsidRDefault="00B00AC3" w:rsidP="000E40E5">
            <w:pPr>
              <w:pStyle w:val="rowtabella0"/>
              <w:jc w:val="center"/>
              <w:rPr>
                <w:color w:val="002060"/>
              </w:rPr>
            </w:pPr>
            <w:r w:rsidRPr="0063693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1ED7" w14:textId="77777777" w:rsidR="00B00AC3" w:rsidRPr="00636931" w:rsidRDefault="00B00AC3" w:rsidP="000E40E5">
            <w:pPr>
              <w:pStyle w:val="rowtabella0"/>
              <w:jc w:val="center"/>
              <w:rPr>
                <w:color w:val="002060"/>
              </w:rPr>
            </w:pPr>
            <w:r w:rsidRPr="00636931">
              <w:rPr>
                <w:color w:val="002060"/>
              </w:rPr>
              <w:t>0</w:t>
            </w:r>
          </w:p>
        </w:tc>
      </w:tr>
    </w:tbl>
    <w:p w14:paraId="1D18F834" w14:textId="77777777" w:rsidR="00B00AC3" w:rsidRPr="00636931" w:rsidRDefault="00B00AC3" w:rsidP="00B00AC3">
      <w:pPr>
        <w:pStyle w:val="breakline"/>
        <w:rPr>
          <w:rFonts w:eastAsiaTheme="minorEastAsia"/>
          <w:color w:val="002060"/>
        </w:rPr>
      </w:pPr>
    </w:p>
    <w:p w14:paraId="61F6952A" w14:textId="77777777" w:rsidR="00B00AC3" w:rsidRPr="00636931" w:rsidRDefault="00B00AC3" w:rsidP="00B00AC3">
      <w:pPr>
        <w:pStyle w:val="breakline"/>
        <w:rPr>
          <w:color w:val="002060"/>
        </w:rPr>
      </w:pPr>
    </w:p>
    <w:p w14:paraId="4BC567E4" w14:textId="77777777" w:rsidR="00B00AC3" w:rsidRPr="00636931" w:rsidRDefault="00B00AC3" w:rsidP="00B00AC3">
      <w:pPr>
        <w:pStyle w:val="titolocampionato0"/>
        <w:shd w:val="clear" w:color="auto" w:fill="CCCCCC"/>
        <w:spacing w:before="80" w:after="40"/>
        <w:rPr>
          <w:color w:val="002060"/>
        </w:rPr>
      </w:pPr>
      <w:r w:rsidRPr="00636931">
        <w:rPr>
          <w:color w:val="002060"/>
        </w:rPr>
        <w:t>UNDER 19 CALCIO A 5 REGIONALE</w:t>
      </w:r>
    </w:p>
    <w:p w14:paraId="6F2F646D" w14:textId="77777777" w:rsidR="00B00AC3" w:rsidRPr="00636931" w:rsidRDefault="00B00AC3" w:rsidP="00B00AC3">
      <w:pPr>
        <w:pStyle w:val="titoloprinc0"/>
        <w:rPr>
          <w:color w:val="002060"/>
        </w:rPr>
      </w:pPr>
      <w:r w:rsidRPr="00636931">
        <w:rPr>
          <w:color w:val="002060"/>
        </w:rPr>
        <w:t>VARIAZIONI AL PROGRAMMA GARE</w:t>
      </w:r>
    </w:p>
    <w:p w14:paraId="082C9832" w14:textId="77777777" w:rsidR="00B00AC3" w:rsidRPr="00636931" w:rsidRDefault="00B00AC3" w:rsidP="00B00AC3">
      <w:pPr>
        <w:pStyle w:val="breakline"/>
        <w:rPr>
          <w:color w:val="002060"/>
        </w:rPr>
      </w:pPr>
    </w:p>
    <w:p w14:paraId="31D76D8A" w14:textId="77777777" w:rsidR="00B00AC3" w:rsidRPr="00636931" w:rsidRDefault="00B00AC3" w:rsidP="00B00AC3">
      <w:pPr>
        <w:pStyle w:val="breakline"/>
        <w:rPr>
          <w:color w:val="002060"/>
        </w:rPr>
      </w:pPr>
    </w:p>
    <w:p w14:paraId="30920387" w14:textId="77777777" w:rsidR="00B00AC3" w:rsidRPr="00636931" w:rsidRDefault="00B00AC3" w:rsidP="00B00AC3">
      <w:pPr>
        <w:pStyle w:val="sottotitolocampionato10"/>
        <w:rPr>
          <w:color w:val="002060"/>
        </w:rPr>
      </w:pPr>
      <w:r w:rsidRPr="0063693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00AC3" w:rsidRPr="00636931" w14:paraId="33125F6C" w14:textId="77777777" w:rsidTr="000E40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E14F4" w14:textId="77777777" w:rsidR="00B00AC3" w:rsidRPr="00636931" w:rsidRDefault="00B00AC3" w:rsidP="000E40E5">
            <w:pPr>
              <w:pStyle w:val="headertabella0"/>
              <w:rPr>
                <w:color w:val="002060"/>
              </w:rPr>
            </w:pPr>
            <w:r w:rsidRPr="0063693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6B65A" w14:textId="77777777" w:rsidR="00B00AC3" w:rsidRPr="00636931" w:rsidRDefault="00B00AC3" w:rsidP="000E40E5">
            <w:pPr>
              <w:pStyle w:val="headertabella0"/>
              <w:rPr>
                <w:color w:val="002060"/>
              </w:rPr>
            </w:pPr>
            <w:r w:rsidRPr="00636931">
              <w:rPr>
                <w:color w:val="002060"/>
              </w:rPr>
              <w:t xml:space="preserve">N° </w:t>
            </w:r>
            <w:proofErr w:type="spellStart"/>
            <w:r w:rsidRPr="00636931">
              <w:rPr>
                <w:color w:val="002060"/>
              </w:rPr>
              <w:t>Gior</w:t>
            </w:r>
            <w:proofErr w:type="spellEnd"/>
            <w:r w:rsidRPr="0063693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E48C7" w14:textId="77777777" w:rsidR="00B00AC3" w:rsidRPr="00636931" w:rsidRDefault="00B00AC3" w:rsidP="000E40E5">
            <w:pPr>
              <w:pStyle w:val="headertabella0"/>
              <w:rPr>
                <w:color w:val="002060"/>
              </w:rPr>
            </w:pPr>
            <w:r w:rsidRPr="0063693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AC8F7" w14:textId="77777777" w:rsidR="00B00AC3" w:rsidRPr="00636931" w:rsidRDefault="00B00AC3" w:rsidP="000E40E5">
            <w:pPr>
              <w:pStyle w:val="headertabella0"/>
              <w:rPr>
                <w:color w:val="002060"/>
              </w:rPr>
            </w:pPr>
            <w:r w:rsidRPr="0063693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CA14C" w14:textId="77777777" w:rsidR="00B00AC3" w:rsidRPr="00636931" w:rsidRDefault="00B00AC3" w:rsidP="000E40E5">
            <w:pPr>
              <w:pStyle w:val="headertabella0"/>
              <w:rPr>
                <w:color w:val="002060"/>
              </w:rPr>
            </w:pPr>
            <w:r w:rsidRPr="00636931">
              <w:rPr>
                <w:color w:val="002060"/>
              </w:rPr>
              <w:t xml:space="preserve">Data </w:t>
            </w:r>
            <w:proofErr w:type="spellStart"/>
            <w:r w:rsidRPr="00636931">
              <w:rPr>
                <w:color w:val="002060"/>
              </w:rPr>
              <w:t>Orig</w:t>
            </w:r>
            <w:proofErr w:type="spellEnd"/>
            <w:r w:rsidRPr="0063693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493DC" w14:textId="77777777" w:rsidR="00B00AC3" w:rsidRPr="00636931" w:rsidRDefault="00B00AC3" w:rsidP="000E40E5">
            <w:pPr>
              <w:pStyle w:val="headertabella0"/>
              <w:rPr>
                <w:color w:val="002060"/>
              </w:rPr>
            </w:pPr>
            <w:r w:rsidRPr="0063693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9420E" w14:textId="77777777" w:rsidR="00B00AC3" w:rsidRPr="00636931" w:rsidRDefault="00B00AC3" w:rsidP="000E40E5">
            <w:pPr>
              <w:pStyle w:val="headertabella0"/>
              <w:rPr>
                <w:color w:val="002060"/>
              </w:rPr>
            </w:pPr>
            <w:r w:rsidRPr="00636931">
              <w:rPr>
                <w:color w:val="002060"/>
              </w:rPr>
              <w:t xml:space="preserve">Ora </w:t>
            </w:r>
            <w:proofErr w:type="spellStart"/>
            <w:r w:rsidRPr="00636931">
              <w:rPr>
                <w:color w:val="002060"/>
              </w:rPr>
              <w:t>Orig</w:t>
            </w:r>
            <w:proofErr w:type="spellEnd"/>
            <w:r w:rsidRPr="0063693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7D279" w14:textId="77777777" w:rsidR="00B00AC3" w:rsidRPr="00636931" w:rsidRDefault="00B00AC3" w:rsidP="000E40E5">
            <w:pPr>
              <w:pStyle w:val="headertabella0"/>
              <w:rPr>
                <w:color w:val="002060"/>
              </w:rPr>
            </w:pPr>
            <w:r w:rsidRPr="00636931">
              <w:rPr>
                <w:color w:val="002060"/>
              </w:rPr>
              <w:t>Impianto</w:t>
            </w:r>
          </w:p>
        </w:tc>
      </w:tr>
      <w:tr w:rsidR="00B00AC3" w:rsidRPr="00636931" w14:paraId="3C3F99AD" w14:textId="77777777" w:rsidTr="000E40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388A0" w14:textId="77777777" w:rsidR="00B00AC3" w:rsidRPr="00636931" w:rsidRDefault="00B00AC3" w:rsidP="000E40E5">
            <w:pPr>
              <w:pStyle w:val="rowtabella0"/>
              <w:rPr>
                <w:color w:val="002060"/>
                <w:highlight w:val="yellow"/>
              </w:rPr>
            </w:pPr>
            <w:r w:rsidRPr="00636931">
              <w:rPr>
                <w:color w:val="002060"/>
                <w:highlight w:val="yellow"/>
              </w:rPr>
              <w:lastRenderedPageBreak/>
              <w:t>18/02/2023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D4C86" w14:textId="77777777" w:rsidR="00B00AC3" w:rsidRPr="00636931" w:rsidRDefault="00B00AC3" w:rsidP="000E40E5">
            <w:pPr>
              <w:pStyle w:val="rowtabella0"/>
              <w:jc w:val="center"/>
              <w:rPr>
                <w:color w:val="002060"/>
                <w:highlight w:val="yellow"/>
              </w:rPr>
            </w:pPr>
            <w:r w:rsidRPr="00636931">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D87D3" w14:textId="77777777" w:rsidR="00B00AC3" w:rsidRPr="00636931" w:rsidRDefault="00B00AC3" w:rsidP="000E40E5">
            <w:pPr>
              <w:pStyle w:val="rowtabella0"/>
              <w:rPr>
                <w:color w:val="002060"/>
                <w:highlight w:val="yellow"/>
              </w:rPr>
            </w:pPr>
            <w:r w:rsidRPr="00636931">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066A5" w14:textId="77777777" w:rsidR="00B00AC3" w:rsidRPr="00636931" w:rsidRDefault="00B00AC3" w:rsidP="000E40E5">
            <w:pPr>
              <w:pStyle w:val="rowtabella0"/>
              <w:rPr>
                <w:color w:val="002060"/>
                <w:highlight w:val="yellow"/>
              </w:rPr>
            </w:pPr>
            <w:r w:rsidRPr="00636931">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E9C3D" w14:textId="77777777" w:rsidR="00B00AC3" w:rsidRPr="00636931" w:rsidRDefault="00B00AC3" w:rsidP="000E40E5">
            <w:pPr>
              <w:pStyle w:val="rowtabella0"/>
              <w:rPr>
                <w:color w:val="002060"/>
              </w:rPr>
            </w:pPr>
            <w:r w:rsidRPr="00636931">
              <w:rPr>
                <w:color w:val="002060"/>
              </w:rPr>
              <w:t>2</w:t>
            </w:r>
            <w:r>
              <w:rPr>
                <w:color w:val="002060"/>
              </w:rPr>
              <w:t>5</w:t>
            </w:r>
            <w:r w:rsidRPr="00636931">
              <w:rPr>
                <w:color w:val="002060"/>
              </w:rPr>
              <w:t>/02/2023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C90E7" w14:textId="77777777" w:rsidR="00B00AC3" w:rsidRPr="00636931" w:rsidRDefault="00B00AC3" w:rsidP="000E40E5">
            <w:pPr>
              <w:pStyle w:val="rowtabella0"/>
              <w:jc w:val="center"/>
              <w:rPr>
                <w:color w:val="002060"/>
              </w:rPr>
            </w:pPr>
            <w:r w:rsidRPr="00636931">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F9F00" w14:textId="77777777" w:rsidR="00B00AC3" w:rsidRPr="00636931" w:rsidRDefault="00B00AC3" w:rsidP="000E40E5">
            <w:pPr>
              <w:pStyle w:val="rowtabella0"/>
              <w:jc w:val="center"/>
              <w:rPr>
                <w:color w:val="002060"/>
              </w:rPr>
            </w:pPr>
            <w:r w:rsidRPr="00636931">
              <w:rPr>
                <w:color w:val="002060"/>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37580" w14:textId="77777777" w:rsidR="00B00AC3" w:rsidRPr="00636931" w:rsidRDefault="00B00AC3" w:rsidP="000E40E5">
            <w:pPr>
              <w:rPr>
                <w:color w:val="002060"/>
              </w:rPr>
            </w:pPr>
          </w:p>
        </w:tc>
      </w:tr>
    </w:tbl>
    <w:p w14:paraId="6EF75B16" w14:textId="77777777" w:rsidR="00B00AC3" w:rsidRPr="00636931" w:rsidRDefault="00B00AC3" w:rsidP="00B00AC3">
      <w:pPr>
        <w:pStyle w:val="breakline"/>
        <w:rPr>
          <w:rFonts w:eastAsiaTheme="minorEastAsia"/>
          <w:color w:val="002060"/>
        </w:rPr>
      </w:pPr>
    </w:p>
    <w:p w14:paraId="226E41A5" w14:textId="77777777" w:rsidR="00B00AC3" w:rsidRPr="00636931" w:rsidRDefault="00B00AC3" w:rsidP="00B00AC3">
      <w:pPr>
        <w:pStyle w:val="breakline"/>
        <w:rPr>
          <w:color w:val="002060"/>
        </w:rPr>
      </w:pPr>
    </w:p>
    <w:p w14:paraId="7AD92B15" w14:textId="77777777" w:rsidR="00B00AC3" w:rsidRPr="00636931" w:rsidRDefault="00B00AC3" w:rsidP="00B00AC3">
      <w:pPr>
        <w:pStyle w:val="titoloprinc0"/>
        <w:rPr>
          <w:color w:val="002060"/>
        </w:rPr>
      </w:pPr>
      <w:r w:rsidRPr="00636931">
        <w:rPr>
          <w:color w:val="002060"/>
        </w:rPr>
        <w:t>RISULTATI</w:t>
      </w:r>
    </w:p>
    <w:p w14:paraId="7856C427" w14:textId="77777777" w:rsidR="00B00AC3" w:rsidRPr="00636931" w:rsidRDefault="00B00AC3" w:rsidP="00B00AC3">
      <w:pPr>
        <w:pStyle w:val="breakline"/>
        <w:rPr>
          <w:color w:val="002060"/>
        </w:rPr>
      </w:pPr>
    </w:p>
    <w:p w14:paraId="33B0125E" w14:textId="77777777" w:rsidR="00B00AC3" w:rsidRPr="00636931" w:rsidRDefault="00B00AC3" w:rsidP="00B00AC3">
      <w:pPr>
        <w:pStyle w:val="sottotitolocampionato10"/>
        <w:rPr>
          <w:color w:val="002060"/>
        </w:rPr>
      </w:pPr>
      <w:r w:rsidRPr="00636931">
        <w:rPr>
          <w:color w:val="002060"/>
        </w:rPr>
        <w:t>RISULTATI UFFICIALI GARE DEL 11/02/2023</w:t>
      </w:r>
    </w:p>
    <w:p w14:paraId="10049AA8" w14:textId="77777777" w:rsidR="00B00AC3" w:rsidRPr="00B00AC3" w:rsidRDefault="00B00AC3" w:rsidP="00B00AC3">
      <w:pPr>
        <w:pStyle w:val="sottotitolocampionato20"/>
        <w:spacing w:before="0" w:beforeAutospacing="0" w:after="0" w:afterAutospacing="0"/>
        <w:rPr>
          <w:rFonts w:ascii="Arial" w:hAnsi="Arial" w:cs="Arial"/>
          <w:color w:val="002060"/>
          <w:sz w:val="20"/>
          <w:szCs w:val="20"/>
        </w:rPr>
      </w:pPr>
      <w:r w:rsidRPr="00B00AC3">
        <w:rPr>
          <w:rFonts w:ascii="Arial" w:hAnsi="Arial" w:cs="Arial"/>
          <w:color w:val="002060"/>
          <w:sz w:val="20"/>
          <w:szCs w:val="20"/>
        </w:rPr>
        <w:t>Si trascrivono qui di seguito i risultati ufficiali delle gare disputate</w:t>
      </w:r>
    </w:p>
    <w:p w14:paraId="70155D96" w14:textId="77777777" w:rsidR="00B00AC3" w:rsidRPr="00636931" w:rsidRDefault="00B00AC3" w:rsidP="00B00A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00AC3" w:rsidRPr="00636931" w14:paraId="6217F9F2" w14:textId="77777777" w:rsidTr="000E40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0AC3" w:rsidRPr="00636931" w14:paraId="60F83F0D" w14:textId="77777777" w:rsidTr="000E40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42B90" w14:textId="77777777" w:rsidR="00B00AC3" w:rsidRPr="00636931" w:rsidRDefault="00B00AC3" w:rsidP="000E40E5">
                  <w:pPr>
                    <w:pStyle w:val="headertabella0"/>
                    <w:rPr>
                      <w:color w:val="002060"/>
                    </w:rPr>
                  </w:pPr>
                  <w:r w:rsidRPr="00636931">
                    <w:rPr>
                      <w:color w:val="002060"/>
                    </w:rPr>
                    <w:t>GIRONE A - 5 Giornata - R</w:t>
                  </w:r>
                </w:p>
              </w:tc>
            </w:tr>
            <w:tr w:rsidR="00B00AC3" w:rsidRPr="00636931" w14:paraId="04D5AD2C" w14:textId="77777777" w:rsidTr="000E40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97CCC9" w14:textId="77777777" w:rsidR="00B00AC3" w:rsidRPr="00636931" w:rsidRDefault="00B00AC3" w:rsidP="000E40E5">
                  <w:pPr>
                    <w:pStyle w:val="rowtabella0"/>
                    <w:rPr>
                      <w:color w:val="002060"/>
                    </w:rPr>
                  </w:pPr>
                  <w:r w:rsidRPr="00636931">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98068D" w14:textId="77777777" w:rsidR="00B00AC3" w:rsidRPr="00636931" w:rsidRDefault="00B00AC3" w:rsidP="000E40E5">
                  <w:pPr>
                    <w:pStyle w:val="rowtabella0"/>
                    <w:rPr>
                      <w:color w:val="002060"/>
                    </w:rPr>
                  </w:pPr>
                  <w:r w:rsidRPr="00636931">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40064C" w14:textId="77777777" w:rsidR="00B00AC3" w:rsidRPr="00636931" w:rsidRDefault="00B00AC3" w:rsidP="000E40E5">
                  <w:pPr>
                    <w:pStyle w:val="rowtabella0"/>
                    <w:jc w:val="center"/>
                    <w:rPr>
                      <w:color w:val="002060"/>
                    </w:rPr>
                  </w:pPr>
                  <w:r w:rsidRPr="00636931">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E587E" w14:textId="77777777" w:rsidR="00B00AC3" w:rsidRPr="00636931" w:rsidRDefault="00B00AC3" w:rsidP="000E40E5">
                  <w:pPr>
                    <w:pStyle w:val="rowtabella0"/>
                    <w:jc w:val="center"/>
                    <w:rPr>
                      <w:color w:val="002060"/>
                    </w:rPr>
                  </w:pPr>
                  <w:r w:rsidRPr="00636931">
                    <w:rPr>
                      <w:color w:val="002060"/>
                    </w:rPr>
                    <w:t> </w:t>
                  </w:r>
                </w:p>
              </w:tc>
            </w:tr>
            <w:tr w:rsidR="00B00AC3" w:rsidRPr="00636931" w14:paraId="667BCF23"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612AD5" w14:textId="77777777" w:rsidR="00B00AC3" w:rsidRPr="00636931" w:rsidRDefault="00B00AC3" w:rsidP="000E40E5">
                  <w:pPr>
                    <w:pStyle w:val="rowtabella0"/>
                    <w:rPr>
                      <w:color w:val="002060"/>
                    </w:rPr>
                  </w:pPr>
                  <w:r w:rsidRPr="00636931">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B4E98B" w14:textId="77777777" w:rsidR="00B00AC3" w:rsidRPr="00636931" w:rsidRDefault="00B00AC3" w:rsidP="000E40E5">
                  <w:pPr>
                    <w:pStyle w:val="rowtabella0"/>
                    <w:rPr>
                      <w:color w:val="002060"/>
                    </w:rPr>
                  </w:pPr>
                  <w:r w:rsidRPr="00636931">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70743B" w14:textId="77777777" w:rsidR="00B00AC3" w:rsidRPr="00636931" w:rsidRDefault="00B00AC3" w:rsidP="000E40E5">
                  <w:pPr>
                    <w:pStyle w:val="rowtabella0"/>
                    <w:jc w:val="center"/>
                    <w:rPr>
                      <w:color w:val="002060"/>
                    </w:rPr>
                  </w:pPr>
                  <w:r w:rsidRPr="00636931">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27C34A" w14:textId="77777777" w:rsidR="00B00AC3" w:rsidRPr="00636931" w:rsidRDefault="00B00AC3" w:rsidP="000E40E5">
                  <w:pPr>
                    <w:pStyle w:val="rowtabella0"/>
                    <w:jc w:val="center"/>
                    <w:rPr>
                      <w:color w:val="002060"/>
                    </w:rPr>
                  </w:pPr>
                  <w:r w:rsidRPr="00636931">
                    <w:rPr>
                      <w:color w:val="002060"/>
                    </w:rPr>
                    <w:t> </w:t>
                  </w:r>
                </w:p>
              </w:tc>
            </w:tr>
            <w:tr w:rsidR="00B00AC3" w:rsidRPr="00636931" w14:paraId="5CEC76E2"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C66914" w14:textId="77777777" w:rsidR="00B00AC3" w:rsidRPr="00636931" w:rsidRDefault="00B00AC3" w:rsidP="000E40E5">
                  <w:pPr>
                    <w:pStyle w:val="rowtabella0"/>
                    <w:rPr>
                      <w:color w:val="002060"/>
                    </w:rPr>
                  </w:pPr>
                  <w:r w:rsidRPr="00636931">
                    <w:rPr>
                      <w:color w:val="002060"/>
                    </w:rPr>
                    <w:t>(1) 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B9E54D" w14:textId="77777777" w:rsidR="00B00AC3" w:rsidRPr="00636931" w:rsidRDefault="00B00AC3" w:rsidP="000E40E5">
                  <w:pPr>
                    <w:pStyle w:val="rowtabella0"/>
                    <w:rPr>
                      <w:color w:val="002060"/>
                    </w:rPr>
                  </w:pPr>
                  <w:r w:rsidRPr="00636931">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9EAE4A" w14:textId="77777777" w:rsidR="00B00AC3" w:rsidRPr="00636931" w:rsidRDefault="00B00AC3" w:rsidP="000E40E5">
                  <w:pPr>
                    <w:pStyle w:val="rowtabella0"/>
                    <w:jc w:val="center"/>
                    <w:rPr>
                      <w:color w:val="002060"/>
                    </w:rPr>
                  </w:pPr>
                  <w:r w:rsidRPr="00636931">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911556" w14:textId="77777777" w:rsidR="00B00AC3" w:rsidRPr="00636931" w:rsidRDefault="00B00AC3" w:rsidP="000E40E5">
                  <w:pPr>
                    <w:pStyle w:val="rowtabella0"/>
                    <w:jc w:val="center"/>
                    <w:rPr>
                      <w:color w:val="002060"/>
                    </w:rPr>
                  </w:pPr>
                  <w:r w:rsidRPr="00636931">
                    <w:rPr>
                      <w:color w:val="002060"/>
                    </w:rPr>
                    <w:t> </w:t>
                  </w:r>
                </w:p>
              </w:tc>
            </w:tr>
            <w:tr w:rsidR="00B00AC3" w:rsidRPr="00636931" w14:paraId="5CC7DC59"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99927E" w14:textId="77777777" w:rsidR="00B00AC3" w:rsidRPr="00636931" w:rsidRDefault="00B00AC3" w:rsidP="000E40E5">
                  <w:pPr>
                    <w:pStyle w:val="rowtabella0"/>
                    <w:rPr>
                      <w:color w:val="002060"/>
                    </w:rPr>
                  </w:pPr>
                  <w:r w:rsidRPr="00636931">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95D62B" w14:textId="77777777" w:rsidR="00B00AC3" w:rsidRPr="00636931" w:rsidRDefault="00B00AC3" w:rsidP="000E40E5">
                  <w:pPr>
                    <w:pStyle w:val="rowtabella0"/>
                    <w:rPr>
                      <w:color w:val="002060"/>
                    </w:rPr>
                  </w:pPr>
                  <w:r w:rsidRPr="00636931">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462D21" w14:textId="77777777" w:rsidR="00B00AC3" w:rsidRPr="00636931" w:rsidRDefault="00B00AC3" w:rsidP="000E40E5">
                  <w:pPr>
                    <w:pStyle w:val="rowtabella0"/>
                    <w:jc w:val="center"/>
                    <w:rPr>
                      <w:color w:val="002060"/>
                    </w:rPr>
                  </w:pPr>
                  <w:r w:rsidRPr="00636931">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3E080D" w14:textId="77777777" w:rsidR="00B00AC3" w:rsidRPr="00636931" w:rsidRDefault="00B00AC3" w:rsidP="000E40E5">
                  <w:pPr>
                    <w:pStyle w:val="rowtabella0"/>
                    <w:jc w:val="center"/>
                    <w:rPr>
                      <w:color w:val="002060"/>
                    </w:rPr>
                  </w:pPr>
                  <w:r w:rsidRPr="00636931">
                    <w:rPr>
                      <w:color w:val="002060"/>
                    </w:rPr>
                    <w:t> </w:t>
                  </w:r>
                </w:p>
              </w:tc>
            </w:tr>
            <w:tr w:rsidR="00B00AC3" w:rsidRPr="00636931" w14:paraId="4AA3284E" w14:textId="77777777" w:rsidTr="000E40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5D2575" w14:textId="77777777" w:rsidR="00B00AC3" w:rsidRPr="00636931" w:rsidRDefault="00B00AC3" w:rsidP="000E40E5">
                  <w:pPr>
                    <w:pStyle w:val="rowtabella0"/>
                    <w:rPr>
                      <w:color w:val="002060"/>
                    </w:rPr>
                  </w:pPr>
                  <w:r w:rsidRPr="00636931">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73059E" w14:textId="77777777" w:rsidR="00B00AC3" w:rsidRPr="00636931" w:rsidRDefault="00B00AC3" w:rsidP="000E40E5">
                  <w:pPr>
                    <w:pStyle w:val="rowtabella0"/>
                    <w:rPr>
                      <w:color w:val="002060"/>
                    </w:rPr>
                  </w:pPr>
                  <w:r w:rsidRPr="00636931">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B7203" w14:textId="77777777" w:rsidR="00B00AC3" w:rsidRPr="00636931" w:rsidRDefault="00B00AC3" w:rsidP="000E40E5">
                  <w:pPr>
                    <w:pStyle w:val="rowtabella0"/>
                    <w:jc w:val="center"/>
                    <w:rPr>
                      <w:color w:val="002060"/>
                    </w:rPr>
                  </w:pPr>
                  <w:r w:rsidRPr="00636931">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1C158" w14:textId="77777777" w:rsidR="00B00AC3" w:rsidRPr="00636931" w:rsidRDefault="00B00AC3" w:rsidP="000E40E5">
                  <w:pPr>
                    <w:pStyle w:val="rowtabella0"/>
                    <w:jc w:val="center"/>
                    <w:rPr>
                      <w:color w:val="002060"/>
                    </w:rPr>
                  </w:pPr>
                  <w:r w:rsidRPr="00636931">
                    <w:rPr>
                      <w:color w:val="002060"/>
                    </w:rPr>
                    <w:t> </w:t>
                  </w:r>
                </w:p>
              </w:tc>
            </w:tr>
            <w:tr w:rsidR="00B00AC3" w:rsidRPr="00636931" w14:paraId="00861E38" w14:textId="77777777" w:rsidTr="000E40E5">
              <w:tc>
                <w:tcPr>
                  <w:tcW w:w="4700" w:type="dxa"/>
                  <w:gridSpan w:val="4"/>
                  <w:tcBorders>
                    <w:top w:val="nil"/>
                    <w:left w:val="nil"/>
                    <w:bottom w:val="nil"/>
                    <w:right w:val="nil"/>
                  </w:tcBorders>
                  <w:tcMar>
                    <w:top w:w="20" w:type="dxa"/>
                    <w:left w:w="20" w:type="dxa"/>
                    <w:bottom w:w="20" w:type="dxa"/>
                    <w:right w:w="20" w:type="dxa"/>
                  </w:tcMar>
                  <w:vAlign w:val="center"/>
                  <w:hideMark/>
                </w:tcPr>
                <w:p w14:paraId="704E2248" w14:textId="77777777" w:rsidR="00B00AC3" w:rsidRPr="00636931" w:rsidRDefault="00B00AC3" w:rsidP="000E40E5">
                  <w:pPr>
                    <w:pStyle w:val="rowtabella0"/>
                    <w:rPr>
                      <w:color w:val="002060"/>
                    </w:rPr>
                  </w:pPr>
                  <w:r w:rsidRPr="00636931">
                    <w:rPr>
                      <w:color w:val="002060"/>
                    </w:rPr>
                    <w:t>(1) - disputata il 12/02/2023</w:t>
                  </w:r>
                </w:p>
              </w:tc>
            </w:tr>
          </w:tbl>
          <w:p w14:paraId="3441F9C6" w14:textId="77777777" w:rsidR="00B00AC3" w:rsidRPr="00636931" w:rsidRDefault="00B00AC3" w:rsidP="000E40E5">
            <w:pPr>
              <w:rPr>
                <w:color w:val="002060"/>
              </w:rPr>
            </w:pPr>
          </w:p>
        </w:tc>
      </w:tr>
    </w:tbl>
    <w:p w14:paraId="4CDC9629" w14:textId="77777777" w:rsidR="00B00AC3" w:rsidRPr="00636931" w:rsidRDefault="00B00AC3" w:rsidP="00B00AC3">
      <w:pPr>
        <w:pStyle w:val="breakline"/>
        <w:rPr>
          <w:rFonts w:eastAsiaTheme="minorEastAsia"/>
          <w:color w:val="002060"/>
        </w:rPr>
      </w:pPr>
    </w:p>
    <w:p w14:paraId="457991F0" w14:textId="77777777" w:rsidR="00B00AC3" w:rsidRPr="00636931" w:rsidRDefault="00B00AC3" w:rsidP="00B00AC3">
      <w:pPr>
        <w:pStyle w:val="breakline"/>
        <w:rPr>
          <w:color w:val="002060"/>
        </w:rPr>
      </w:pPr>
    </w:p>
    <w:p w14:paraId="63E0855E" w14:textId="77777777" w:rsidR="00B00AC3" w:rsidRPr="00636931" w:rsidRDefault="00B00AC3" w:rsidP="00B00AC3">
      <w:pPr>
        <w:pStyle w:val="titoloprinc0"/>
        <w:rPr>
          <w:color w:val="002060"/>
        </w:rPr>
      </w:pPr>
      <w:r w:rsidRPr="00636931">
        <w:rPr>
          <w:color w:val="002060"/>
        </w:rPr>
        <w:t>GIUDICE SPORTIVO</w:t>
      </w:r>
    </w:p>
    <w:p w14:paraId="3769578B" w14:textId="77777777" w:rsidR="00B00AC3" w:rsidRPr="00636931" w:rsidRDefault="00B00AC3" w:rsidP="00B00AC3">
      <w:pPr>
        <w:pStyle w:val="diffida"/>
        <w:rPr>
          <w:color w:val="002060"/>
        </w:rPr>
      </w:pPr>
      <w:r w:rsidRPr="00636931">
        <w:rPr>
          <w:color w:val="002060"/>
        </w:rPr>
        <w:t>Il Giudice Sportivo Avv. Agnese Lazzaretti, con l'assistenza del segretario Angelo Castellana, nella seduta del 15/02/2023, ha adottato le decisioni che di seguito integralmente si riportano:</w:t>
      </w:r>
    </w:p>
    <w:p w14:paraId="5F5034A7" w14:textId="77777777" w:rsidR="00B00AC3" w:rsidRPr="00636931" w:rsidRDefault="00B00AC3" w:rsidP="00B00AC3">
      <w:pPr>
        <w:pStyle w:val="titolo10"/>
        <w:rPr>
          <w:color w:val="002060"/>
        </w:rPr>
      </w:pPr>
      <w:r w:rsidRPr="00636931">
        <w:rPr>
          <w:color w:val="002060"/>
        </w:rPr>
        <w:t xml:space="preserve">GARE DEL 11/ 2/2023 </w:t>
      </w:r>
    </w:p>
    <w:p w14:paraId="2300DD9C" w14:textId="77777777" w:rsidR="00B00AC3" w:rsidRPr="00636931" w:rsidRDefault="00B00AC3" w:rsidP="00B00AC3">
      <w:pPr>
        <w:pStyle w:val="titolo7a"/>
        <w:rPr>
          <w:color w:val="002060"/>
        </w:rPr>
      </w:pPr>
      <w:r w:rsidRPr="00636931">
        <w:rPr>
          <w:color w:val="002060"/>
        </w:rPr>
        <w:t xml:space="preserve">PROVVEDIMENTI DISCIPLINARI </w:t>
      </w:r>
    </w:p>
    <w:p w14:paraId="73427592" w14:textId="77777777" w:rsidR="00B00AC3" w:rsidRPr="00636931" w:rsidRDefault="00B00AC3" w:rsidP="00B00AC3">
      <w:pPr>
        <w:pStyle w:val="titolo7b0"/>
        <w:rPr>
          <w:color w:val="002060"/>
        </w:rPr>
      </w:pPr>
      <w:r w:rsidRPr="00636931">
        <w:rPr>
          <w:color w:val="002060"/>
        </w:rPr>
        <w:t xml:space="preserve">In base alle risultanze degli atti ufficiali sono state deliberate le seguenti sanzioni disciplinari. </w:t>
      </w:r>
    </w:p>
    <w:p w14:paraId="57A56251" w14:textId="77777777" w:rsidR="00B00AC3" w:rsidRPr="00636931" w:rsidRDefault="00B00AC3" w:rsidP="00B00AC3">
      <w:pPr>
        <w:pStyle w:val="titolo30"/>
        <w:rPr>
          <w:color w:val="002060"/>
        </w:rPr>
      </w:pPr>
      <w:r w:rsidRPr="00636931">
        <w:rPr>
          <w:color w:val="002060"/>
        </w:rPr>
        <w:t xml:space="preserve">CALCIATORI ESPULSI </w:t>
      </w:r>
    </w:p>
    <w:p w14:paraId="7EB99610" w14:textId="77777777" w:rsidR="00B00AC3" w:rsidRPr="00636931" w:rsidRDefault="00B00AC3" w:rsidP="00B00AC3">
      <w:pPr>
        <w:pStyle w:val="titolo20"/>
        <w:rPr>
          <w:color w:val="002060"/>
        </w:rPr>
      </w:pPr>
      <w:r w:rsidRPr="0063693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79269A05" w14:textId="77777777" w:rsidTr="000E40E5">
        <w:tc>
          <w:tcPr>
            <w:tcW w:w="2200" w:type="dxa"/>
            <w:tcMar>
              <w:top w:w="20" w:type="dxa"/>
              <w:left w:w="20" w:type="dxa"/>
              <w:bottom w:w="20" w:type="dxa"/>
              <w:right w:w="20" w:type="dxa"/>
            </w:tcMar>
            <w:vAlign w:val="center"/>
            <w:hideMark/>
          </w:tcPr>
          <w:p w14:paraId="30BEDF72" w14:textId="77777777" w:rsidR="00B00AC3" w:rsidRPr="00636931" w:rsidRDefault="00B00AC3" w:rsidP="000E40E5">
            <w:pPr>
              <w:pStyle w:val="movimento"/>
              <w:rPr>
                <w:color w:val="002060"/>
              </w:rPr>
            </w:pPr>
            <w:r w:rsidRPr="00636931">
              <w:rPr>
                <w:color w:val="002060"/>
              </w:rPr>
              <w:t>MEMEDOIV JETMIR</w:t>
            </w:r>
          </w:p>
        </w:tc>
        <w:tc>
          <w:tcPr>
            <w:tcW w:w="2200" w:type="dxa"/>
            <w:tcMar>
              <w:top w:w="20" w:type="dxa"/>
              <w:left w:w="20" w:type="dxa"/>
              <w:bottom w:w="20" w:type="dxa"/>
              <w:right w:w="20" w:type="dxa"/>
            </w:tcMar>
            <w:vAlign w:val="center"/>
            <w:hideMark/>
          </w:tcPr>
          <w:p w14:paraId="258EE72A" w14:textId="77777777" w:rsidR="00B00AC3" w:rsidRPr="00636931" w:rsidRDefault="00B00AC3" w:rsidP="000E40E5">
            <w:pPr>
              <w:pStyle w:val="movimento2"/>
              <w:rPr>
                <w:color w:val="002060"/>
              </w:rPr>
            </w:pPr>
            <w:r w:rsidRPr="00636931">
              <w:rPr>
                <w:color w:val="002060"/>
              </w:rPr>
              <w:t xml:space="preserve">(CANTINE RIUNITE CSI) </w:t>
            </w:r>
          </w:p>
        </w:tc>
        <w:tc>
          <w:tcPr>
            <w:tcW w:w="800" w:type="dxa"/>
            <w:tcMar>
              <w:top w:w="20" w:type="dxa"/>
              <w:left w:w="20" w:type="dxa"/>
              <w:bottom w:w="20" w:type="dxa"/>
              <w:right w:w="20" w:type="dxa"/>
            </w:tcMar>
            <w:vAlign w:val="center"/>
            <w:hideMark/>
          </w:tcPr>
          <w:p w14:paraId="76470C6C"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EB48718"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EAF60F0" w14:textId="77777777" w:rsidR="00B00AC3" w:rsidRPr="00636931" w:rsidRDefault="00B00AC3" w:rsidP="000E40E5">
            <w:pPr>
              <w:pStyle w:val="movimento2"/>
              <w:rPr>
                <w:color w:val="002060"/>
              </w:rPr>
            </w:pPr>
            <w:r w:rsidRPr="00636931">
              <w:rPr>
                <w:color w:val="002060"/>
              </w:rPr>
              <w:t> </w:t>
            </w:r>
          </w:p>
        </w:tc>
      </w:tr>
    </w:tbl>
    <w:p w14:paraId="58EFB2EB" w14:textId="77777777" w:rsidR="00B00AC3" w:rsidRPr="00636931" w:rsidRDefault="00B00AC3" w:rsidP="00B00AC3">
      <w:pPr>
        <w:pStyle w:val="titolo20"/>
        <w:rPr>
          <w:rFonts w:eastAsiaTheme="minorEastAsia"/>
          <w:color w:val="002060"/>
        </w:rPr>
      </w:pPr>
      <w:r w:rsidRPr="0063693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28705FE7" w14:textId="77777777" w:rsidTr="000E40E5">
        <w:tc>
          <w:tcPr>
            <w:tcW w:w="2200" w:type="dxa"/>
            <w:tcMar>
              <w:top w:w="20" w:type="dxa"/>
              <w:left w:w="20" w:type="dxa"/>
              <w:bottom w:w="20" w:type="dxa"/>
              <w:right w:w="20" w:type="dxa"/>
            </w:tcMar>
            <w:vAlign w:val="center"/>
            <w:hideMark/>
          </w:tcPr>
          <w:p w14:paraId="7EAFBA02" w14:textId="77777777" w:rsidR="00B00AC3" w:rsidRPr="00636931" w:rsidRDefault="00B00AC3" w:rsidP="000E40E5">
            <w:pPr>
              <w:pStyle w:val="movimento"/>
              <w:rPr>
                <w:color w:val="002060"/>
              </w:rPr>
            </w:pPr>
            <w:r w:rsidRPr="00636931">
              <w:rPr>
                <w:color w:val="002060"/>
              </w:rPr>
              <w:t>PROCACCINI TOMMASO</w:t>
            </w:r>
          </w:p>
        </w:tc>
        <w:tc>
          <w:tcPr>
            <w:tcW w:w="2200" w:type="dxa"/>
            <w:tcMar>
              <w:top w:w="20" w:type="dxa"/>
              <w:left w:w="20" w:type="dxa"/>
              <w:bottom w:w="20" w:type="dxa"/>
              <w:right w:w="20" w:type="dxa"/>
            </w:tcMar>
            <w:vAlign w:val="center"/>
            <w:hideMark/>
          </w:tcPr>
          <w:p w14:paraId="367FDA5C" w14:textId="77777777" w:rsidR="00B00AC3" w:rsidRPr="00636931" w:rsidRDefault="00B00AC3" w:rsidP="000E40E5">
            <w:pPr>
              <w:pStyle w:val="movimento2"/>
              <w:rPr>
                <w:color w:val="002060"/>
              </w:rPr>
            </w:pPr>
            <w:r w:rsidRPr="00636931">
              <w:rPr>
                <w:color w:val="002060"/>
              </w:rPr>
              <w:t xml:space="preserve">(REAL FABRIANO) </w:t>
            </w:r>
          </w:p>
        </w:tc>
        <w:tc>
          <w:tcPr>
            <w:tcW w:w="800" w:type="dxa"/>
            <w:tcMar>
              <w:top w:w="20" w:type="dxa"/>
              <w:left w:w="20" w:type="dxa"/>
              <w:bottom w:w="20" w:type="dxa"/>
              <w:right w:w="20" w:type="dxa"/>
            </w:tcMar>
            <w:vAlign w:val="center"/>
            <w:hideMark/>
          </w:tcPr>
          <w:p w14:paraId="61E8CA2B"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AA0D027"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465E3DA9" w14:textId="77777777" w:rsidR="00B00AC3" w:rsidRPr="00636931" w:rsidRDefault="00B00AC3" w:rsidP="000E40E5">
            <w:pPr>
              <w:pStyle w:val="movimento2"/>
              <w:rPr>
                <w:color w:val="002060"/>
              </w:rPr>
            </w:pPr>
            <w:r w:rsidRPr="00636931">
              <w:rPr>
                <w:color w:val="002060"/>
              </w:rPr>
              <w:t> </w:t>
            </w:r>
          </w:p>
        </w:tc>
      </w:tr>
    </w:tbl>
    <w:p w14:paraId="7A1BDCC8" w14:textId="77777777" w:rsidR="00B00AC3" w:rsidRPr="00636931" w:rsidRDefault="00B00AC3" w:rsidP="00B00AC3">
      <w:pPr>
        <w:pStyle w:val="titolo30"/>
        <w:rPr>
          <w:rFonts w:eastAsiaTheme="minorEastAsia"/>
          <w:color w:val="002060"/>
        </w:rPr>
      </w:pPr>
      <w:r w:rsidRPr="00636931">
        <w:rPr>
          <w:color w:val="002060"/>
        </w:rPr>
        <w:t xml:space="preserve">CALCIATORI NON ESPULSI </w:t>
      </w:r>
    </w:p>
    <w:p w14:paraId="19F1E9E2" w14:textId="77777777" w:rsidR="00B00AC3" w:rsidRPr="00636931" w:rsidRDefault="00B00AC3" w:rsidP="00B00AC3">
      <w:pPr>
        <w:pStyle w:val="titolo20"/>
        <w:rPr>
          <w:color w:val="002060"/>
        </w:rPr>
      </w:pPr>
      <w:r w:rsidRPr="0063693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428A520A" w14:textId="77777777" w:rsidTr="000E40E5">
        <w:tc>
          <w:tcPr>
            <w:tcW w:w="2200" w:type="dxa"/>
            <w:tcMar>
              <w:top w:w="20" w:type="dxa"/>
              <w:left w:w="20" w:type="dxa"/>
              <w:bottom w:w="20" w:type="dxa"/>
              <w:right w:w="20" w:type="dxa"/>
            </w:tcMar>
            <w:vAlign w:val="center"/>
            <w:hideMark/>
          </w:tcPr>
          <w:p w14:paraId="70A63513" w14:textId="77777777" w:rsidR="00B00AC3" w:rsidRPr="00636931" w:rsidRDefault="00B00AC3" w:rsidP="000E40E5">
            <w:pPr>
              <w:pStyle w:val="movimento"/>
              <w:rPr>
                <w:color w:val="002060"/>
              </w:rPr>
            </w:pPr>
            <w:r w:rsidRPr="00636931">
              <w:rPr>
                <w:color w:val="002060"/>
              </w:rPr>
              <w:t>AGOUZAL ANWAR</w:t>
            </w:r>
          </w:p>
        </w:tc>
        <w:tc>
          <w:tcPr>
            <w:tcW w:w="2200" w:type="dxa"/>
            <w:tcMar>
              <w:top w:w="20" w:type="dxa"/>
              <w:left w:w="20" w:type="dxa"/>
              <w:bottom w:w="20" w:type="dxa"/>
              <w:right w:w="20" w:type="dxa"/>
            </w:tcMar>
            <w:vAlign w:val="center"/>
            <w:hideMark/>
          </w:tcPr>
          <w:p w14:paraId="334F2006" w14:textId="77777777" w:rsidR="00B00AC3" w:rsidRPr="00636931" w:rsidRDefault="00B00AC3" w:rsidP="000E40E5">
            <w:pPr>
              <w:pStyle w:val="movimento2"/>
              <w:rPr>
                <w:color w:val="002060"/>
              </w:rPr>
            </w:pPr>
            <w:r w:rsidRPr="00636931">
              <w:rPr>
                <w:color w:val="002060"/>
              </w:rPr>
              <w:t xml:space="preserve">(SPECIAL ONE SPORTING CLUB) </w:t>
            </w:r>
          </w:p>
        </w:tc>
        <w:tc>
          <w:tcPr>
            <w:tcW w:w="800" w:type="dxa"/>
            <w:tcMar>
              <w:top w:w="20" w:type="dxa"/>
              <w:left w:w="20" w:type="dxa"/>
              <w:bottom w:w="20" w:type="dxa"/>
              <w:right w:w="20" w:type="dxa"/>
            </w:tcMar>
            <w:vAlign w:val="center"/>
            <w:hideMark/>
          </w:tcPr>
          <w:p w14:paraId="7D8C6569"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E1B682E"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4C786A14" w14:textId="77777777" w:rsidR="00B00AC3" w:rsidRPr="00636931" w:rsidRDefault="00B00AC3" w:rsidP="000E40E5">
            <w:pPr>
              <w:pStyle w:val="movimento2"/>
              <w:rPr>
                <w:color w:val="002060"/>
              </w:rPr>
            </w:pPr>
            <w:r w:rsidRPr="00636931">
              <w:rPr>
                <w:color w:val="002060"/>
              </w:rPr>
              <w:t> </w:t>
            </w:r>
          </w:p>
        </w:tc>
      </w:tr>
    </w:tbl>
    <w:p w14:paraId="4F7A1C21" w14:textId="77777777" w:rsidR="00B00AC3" w:rsidRPr="00636931" w:rsidRDefault="00B00AC3" w:rsidP="00B00AC3">
      <w:pPr>
        <w:pStyle w:val="titolo20"/>
        <w:rPr>
          <w:rFonts w:eastAsiaTheme="minorEastAsia"/>
          <w:color w:val="002060"/>
        </w:rPr>
      </w:pPr>
      <w:r w:rsidRPr="00636931">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67811FCB" w14:textId="77777777" w:rsidTr="000E40E5">
        <w:tc>
          <w:tcPr>
            <w:tcW w:w="2200" w:type="dxa"/>
            <w:tcMar>
              <w:top w:w="20" w:type="dxa"/>
              <w:left w:w="20" w:type="dxa"/>
              <w:bottom w:w="20" w:type="dxa"/>
              <w:right w:w="20" w:type="dxa"/>
            </w:tcMar>
            <w:vAlign w:val="center"/>
            <w:hideMark/>
          </w:tcPr>
          <w:p w14:paraId="1A95F74E" w14:textId="77777777" w:rsidR="00B00AC3" w:rsidRPr="00636931" w:rsidRDefault="00B00AC3" w:rsidP="000E40E5">
            <w:pPr>
              <w:pStyle w:val="movimento"/>
              <w:rPr>
                <w:color w:val="002060"/>
              </w:rPr>
            </w:pPr>
            <w:r w:rsidRPr="00636931">
              <w:rPr>
                <w:color w:val="002060"/>
              </w:rPr>
              <w:t>LUCARELLI LUDOVICO</w:t>
            </w:r>
          </w:p>
        </w:tc>
        <w:tc>
          <w:tcPr>
            <w:tcW w:w="2200" w:type="dxa"/>
            <w:tcMar>
              <w:top w:w="20" w:type="dxa"/>
              <w:left w:w="20" w:type="dxa"/>
              <w:bottom w:w="20" w:type="dxa"/>
              <w:right w:w="20" w:type="dxa"/>
            </w:tcMar>
            <w:vAlign w:val="center"/>
            <w:hideMark/>
          </w:tcPr>
          <w:p w14:paraId="063D3299" w14:textId="77777777" w:rsidR="00B00AC3" w:rsidRPr="00636931" w:rsidRDefault="00B00AC3" w:rsidP="000E40E5">
            <w:pPr>
              <w:pStyle w:val="movimento2"/>
              <w:rPr>
                <w:color w:val="002060"/>
              </w:rPr>
            </w:pPr>
            <w:r w:rsidRPr="00636931">
              <w:rPr>
                <w:color w:val="002060"/>
              </w:rPr>
              <w:t xml:space="preserve">(SPECIAL ONE SPORTING CLUB) </w:t>
            </w:r>
          </w:p>
        </w:tc>
        <w:tc>
          <w:tcPr>
            <w:tcW w:w="800" w:type="dxa"/>
            <w:tcMar>
              <w:top w:w="20" w:type="dxa"/>
              <w:left w:w="20" w:type="dxa"/>
              <w:bottom w:w="20" w:type="dxa"/>
              <w:right w:w="20" w:type="dxa"/>
            </w:tcMar>
            <w:vAlign w:val="center"/>
            <w:hideMark/>
          </w:tcPr>
          <w:p w14:paraId="74CAC117"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215E8153"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41940B45" w14:textId="77777777" w:rsidR="00B00AC3" w:rsidRPr="00636931" w:rsidRDefault="00B00AC3" w:rsidP="000E40E5">
            <w:pPr>
              <w:pStyle w:val="movimento2"/>
              <w:rPr>
                <w:color w:val="002060"/>
              </w:rPr>
            </w:pPr>
            <w:r w:rsidRPr="00636931">
              <w:rPr>
                <w:color w:val="002060"/>
              </w:rPr>
              <w:t> </w:t>
            </w:r>
          </w:p>
        </w:tc>
      </w:tr>
    </w:tbl>
    <w:p w14:paraId="5FADA4C2" w14:textId="77777777" w:rsidR="00B00AC3" w:rsidRPr="00636931" w:rsidRDefault="00B00AC3" w:rsidP="00B00AC3">
      <w:pPr>
        <w:pStyle w:val="titolo20"/>
        <w:rPr>
          <w:rFonts w:eastAsiaTheme="minorEastAsia"/>
          <w:color w:val="002060"/>
        </w:rPr>
      </w:pPr>
      <w:r w:rsidRPr="0063693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472778F8" w14:textId="77777777" w:rsidTr="000E40E5">
        <w:tc>
          <w:tcPr>
            <w:tcW w:w="2200" w:type="dxa"/>
            <w:tcMar>
              <w:top w:w="20" w:type="dxa"/>
              <w:left w:w="20" w:type="dxa"/>
              <w:bottom w:w="20" w:type="dxa"/>
              <w:right w:w="20" w:type="dxa"/>
            </w:tcMar>
            <w:vAlign w:val="center"/>
            <w:hideMark/>
          </w:tcPr>
          <w:p w14:paraId="2396838A" w14:textId="77777777" w:rsidR="00B00AC3" w:rsidRPr="00636931" w:rsidRDefault="00B00AC3" w:rsidP="000E40E5">
            <w:pPr>
              <w:pStyle w:val="movimento"/>
              <w:rPr>
                <w:color w:val="002060"/>
              </w:rPr>
            </w:pPr>
            <w:r w:rsidRPr="00636931">
              <w:rPr>
                <w:color w:val="002060"/>
              </w:rPr>
              <w:t>GHIDINI NICOLAS</w:t>
            </w:r>
          </w:p>
        </w:tc>
        <w:tc>
          <w:tcPr>
            <w:tcW w:w="2200" w:type="dxa"/>
            <w:tcMar>
              <w:top w:w="20" w:type="dxa"/>
              <w:left w:w="20" w:type="dxa"/>
              <w:bottom w:w="20" w:type="dxa"/>
              <w:right w:w="20" w:type="dxa"/>
            </w:tcMar>
            <w:vAlign w:val="center"/>
            <w:hideMark/>
          </w:tcPr>
          <w:p w14:paraId="60410F89" w14:textId="77777777" w:rsidR="00B00AC3" w:rsidRPr="00636931" w:rsidRDefault="00B00AC3" w:rsidP="000E40E5">
            <w:pPr>
              <w:pStyle w:val="movimento2"/>
              <w:rPr>
                <w:color w:val="002060"/>
              </w:rPr>
            </w:pPr>
            <w:r w:rsidRPr="00636931">
              <w:rPr>
                <w:color w:val="002060"/>
              </w:rPr>
              <w:t xml:space="preserve">(CANTINE RIUNITE CSI) </w:t>
            </w:r>
          </w:p>
        </w:tc>
        <w:tc>
          <w:tcPr>
            <w:tcW w:w="800" w:type="dxa"/>
            <w:tcMar>
              <w:top w:w="20" w:type="dxa"/>
              <w:left w:w="20" w:type="dxa"/>
              <w:bottom w:w="20" w:type="dxa"/>
              <w:right w:w="20" w:type="dxa"/>
            </w:tcMar>
            <w:vAlign w:val="center"/>
            <w:hideMark/>
          </w:tcPr>
          <w:p w14:paraId="3AFDE2C5"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8F17DE7" w14:textId="77777777" w:rsidR="00B00AC3" w:rsidRPr="00636931" w:rsidRDefault="00B00AC3" w:rsidP="000E40E5">
            <w:pPr>
              <w:pStyle w:val="movimento"/>
              <w:rPr>
                <w:color w:val="002060"/>
              </w:rPr>
            </w:pPr>
            <w:r w:rsidRPr="00636931">
              <w:rPr>
                <w:color w:val="002060"/>
              </w:rPr>
              <w:t>GABBANELLI MATTEO</w:t>
            </w:r>
          </w:p>
        </w:tc>
        <w:tc>
          <w:tcPr>
            <w:tcW w:w="2200" w:type="dxa"/>
            <w:tcMar>
              <w:top w:w="20" w:type="dxa"/>
              <w:left w:w="20" w:type="dxa"/>
              <w:bottom w:w="20" w:type="dxa"/>
              <w:right w:w="20" w:type="dxa"/>
            </w:tcMar>
            <w:vAlign w:val="center"/>
            <w:hideMark/>
          </w:tcPr>
          <w:p w14:paraId="2377D4B2" w14:textId="77777777" w:rsidR="00B00AC3" w:rsidRPr="00636931" w:rsidRDefault="00B00AC3" w:rsidP="000E40E5">
            <w:pPr>
              <w:pStyle w:val="movimento2"/>
              <w:rPr>
                <w:color w:val="002060"/>
              </w:rPr>
            </w:pPr>
            <w:r w:rsidRPr="00636931">
              <w:rPr>
                <w:color w:val="002060"/>
              </w:rPr>
              <w:t xml:space="preserve">(PIETRALACROCE 73) </w:t>
            </w:r>
          </w:p>
        </w:tc>
      </w:tr>
    </w:tbl>
    <w:p w14:paraId="5058A6CC" w14:textId="77777777" w:rsidR="00B00AC3" w:rsidRPr="00636931" w:rsidRDefault="00B00AC3" w:rsidP="00B00AC3">
      <w:pPr>
        <w:pStyle w:val="titolo20"/>
        <w:rPr>
          <w:rFonts w:eastAsiaTheme="minorEastAsia"/>
          <w:color w:val="002060"/>
        </w:rPr>
      </w:pPr>
      <w:r w:rsidRPr="0063693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37B0E977" w14:textId="77777777" w:rsidTr="000E40E5">
        <w:tc>
          <w:tcPr>
            <w:tcW w:w="2200" w:type="dxa"/>
            <w:tcMar>
              <w:top w:w="20" w:type="dxa"/>
              <w:left w:w="20" w:type="dxa"/>
              <w:bottom w:w="20" w:type="dxa"/>
              <w:right w:w="20" w:type="dxa"/>
            </w:tcMar>
            <w:vAlign w:val="center"/>
            <w:hideMark/>
          </w:tcPr>
          <w:p w14:paraId="7403BEBE" w14:textId="77777777" w:rsidR="00B00AC3" w:rsidRPr="00636931" w:rsidRDefault="00B00AC3" w:rsidP="000E40E5">
            <w:pPr>
              <w:pStyle w:val="movimento"/>
              <w:rPr>
                <w:color w:val="002060"/>
              </w:rPr>
            </w:pPr>
            <w:r w:rsidRPr="00636931">
              <w:rPr>
                <w:color w:val="002060"/>
              </w:rPr>
              <w:t>PENNISI KARIM</w:t>
            </w:r>
          </w:p>
        </w:tc>
        <w:tc>
          <w:tcPr>
            <w:tcW w:w="2200" w:type="dxa"/>
            <w:tcMar>
              <w:top w:w="20" w:type="dxa"/>
              <w:left w:w="20" w:type="dxa"/>
              <w:bottom w:w="20" w:type="dxa"/>
              <w:right w:w="20" w:type="dxa"/>
            </w:tcMar>
            <w:vAlign w:val="center"/>
            <w:hideMark/>
          </w:tcPr>
          <w:p w14:paraId="4EB968AC" w14:textId="77777777" w:rsidR="00B00AC3" w:rsidRPr="00636931" w:rsidRDefault="00B00AC3" w:rsidP="000E40E5">
            <w:pPr>
              <w:pStyle w:val="movimento2"/>
              <w:rPr>
                <w:color w:val="002060"/>
              </w:rPr>
            </w:pPr>
            <w:r w:rsidRPr="00636931">
              <w:rPr>
                <w:color w:val="002060"/>
              </w:rPr>
              <w:t xml:space="preserve">(PIETRALACROCE 73) </w:t>
            </w:r>
          </w:p>
        </w:tc>
        <w:tc>
          <w:tcPr>
            <w:tcW w:w="800" w:type="dxa"/>
            <w:tcMar>
              <w:top w:w="20" w:type="dxa"/>
              <w:left w:w="20" w:type="dxa"/>
              <w:bottom w:w="20" w:type="dxa"/>
              <w:right w:w="20" w:type="dxa"/>
            </w:tcMar>
            <w:vAlign w:val="center"/>
            <w:hideMark/>
          </w:tcPr>
          <w:p w14:paraId="39F16CD2"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DE88210" w14:textId="77777777" w:rsidR="00B00AC3" w:rsidRPr="00636931" w:rsidRDefault="00B00AC3" w:rsidP="000E40E5">
            <w:pPr>
              <w:pStyle w:val="movimento"/>
              <w:rPr>
                <w:color w:val="002060"/>
              </w:rPr>
            </w:pPr>
            <w:r w:rsidRPr="00636931">
              <w:rPr>
                <w:color w:val="002060"/>
              </w:rPr>
              <w:t>EL HAFIDI MAROAN</w:t>
            </w:r>
          </w:p>
        </w:tc>
        <w:tc>
          <w:tcPr>
            <w:tcW w:w="2200" w:type="dxa"/>
            <w:tcMar>
              <w:top w:w="20" w:type="dxa"/>
              <w:left w:w="20" w:type="dxa"/>
              <w:bottom w:w="20" w:type="dxa"/>
              <w:right w:w="20" w:type="dxa"/>
            </w:tcMar>
            <w:vAlign w:val="center"/>
            <w:hideMark/>
          </w:tcPr>
          <w:p w14:paraId="5BD28E7B" w14:textId="77777777" w:rsidR="00B00AC3" w:rsidRPr="00636931" w:rsidRDefault="00B00AC3" w:rsidP="000E40E5">
            <w:pPr>
              <w:pStyle w:val="movimento2"/>
              <w:rPr>
                <w:color w:val="002060"/>
              </w:rPr>
            </w:pPr>
            <w:r w:rsidRPr="00636931">
              <w:rPr>
                <w:color w:val="002060"/>
              </w:rPr>
              <w:t xml:space="preserve">(SPECIAL ONE SPORTING CLUB) </w:t>
            </w:r>
          </w:p>
        </w:tc>
      </w:tr>
    </w:tbl>
    <w:p w14:paraId="18F93979" w14:textId="77777777" w:rsidR="00B00AC3" w:rsidRPr="00636931" w:rsidRDefault="00B00AC3" w:rsidP="00B00AC3">
      <w:pPr>
        <w:pStyle w:val="titolo10"/>
        <w:rPr>
          <w:rFonts w:eastAsiaTheme="minorEastAsia"/>
          <w:color w:val="002060"/>
        </w:rPr>
      </w:pPr>
      <w:r w:rsidRPr="00636931">
        <w:rPr>
          <w:color w:val="002060"/>
        </w:rPr>
        <w:t xml:space="preserve">GARE DEL 12/ 2/2023 </w:t>
      </w:r>
    </w:p>
    <w:p w14:paraId="2C1E9620" w14:textId="77777777" w:rsidR="00B00AC3" w:rsidRPr="00636931" w:rsidRDefault="00B00AC3" w:rsidP="00B00AC3">
      <w:pPr>
        <w:pStyle w:val="titolo7a"/>
        <w:rPr>
          <w:color w:val="002060"/>
        </w:rPr>
      </w:pPr>
      <w:r w:rsidRPr="00636931">
        <w:rPr>
          <w:color w:val="002060"/>
        </w:rPr>
        <w:t xml:space="preserve">PROVVEDIMENTI DISCIPLINARI </w:t>
      </w:r>
    </w:p>
    <w:p w14:paraId="2C7201D3" w14:textId="77777777" w:rsidR="00B00AC3" w:rsidRPr="00636931" w:rsidRDefault="00B00AC3" w:rsidP="00B00AC3">
      <w:pPr>
        <w:pStyle w:val="titolo7b0"/>
        <w:rPr>
          <w:color w:val="002060"/>
        </w:rPr>
      </w:pPr>
      <w:r w:rsidRPr="00636931">
        <w:rPr>
          <w:color w:val="002060"/>
        </w:rPr>
        <w:t xml:space="preserve">In base alle risultanze degli atti ufficiali sono state deliberate le seguenti sanzioni disciplinari. </w:t>
      </w:r>
    </w:p>
    <w:p w14:paraId="2CBCB7F9" w14:textId="77777777" w:rsidR="00B00AC3" w:rsidRPr="00636931" w:rsidRDefault="00B00AC3" w:rsidP="00B00AC3">
      <w:pPr>
        <w:pStyle w:val="titolo30"/>
        <w:rPr>
          <w:color w:val="002060"/>
        </w:rPr>
      </w:pPr>
      <w:r w:rsidRPr="00636931">
        <w:rPr>
          <w:color w:val="002060"/>
        </w:rPr>
        <w:t xml:space="preserve">DIRIGENTI </w:t>
      </w:r>
    </w:p>
    <w:p w14:paraId="5EEA8766" w14:textId="77777777" w:rsidR="00B00AC3" w:rsidRPr="00636931" w:rsidRDefault="00B00AC3" w:rsidP="00B00AC3">
      <w:pPr>
        <w:pStyle w:val="titolo20"/>
        <w:rPr>
          <w:color w:val="002060"/>
        </w:rPr>
      </w:pPr>
      <w:r w:rsidRPr="00636931">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322F6F0A" w14:textId="77777777" w:rsidTr="000E40E5">
        <w:tc>
          <w:tcPr>
            <w:tcW w:w="2200" w:type="dxa"/>
            <w:tcMar>
              <w:top w:w="20" w:type="dxa"/>
              <w:left w:w="20" w:type="dxa"/>
              <w:bottom w:w="20" w:type="dxa"/>
              <w:right w:w="20" w:type="dxa"/>
            </w:tcMar>
            <w:vAlign w:val="center"/>
            <w:hideMark/>
          </w:tcPr>
          <w:p w14:paraId="665939E1" w14:textId="77777777" w:rsidR="00B00AC3" w:rsidRPr="00636931" w:rsidRDefault="00B00AC3" w:rsidP="000E40E5">
            <w:pPr>
              <w:pStyle w:val="movimento"/>
              <w:rPr>
                <w:color w:val="002060"/>
              </w:rPr>
            </w:pPr>
            <w:r w:rsidRPr="00636931">
              <w:rPr>
                <w:color w:val="002060"/>
              </w:rPr>
              <w:t>ROSSETTI MARCO</w:t>
            </w:r>
          </w:p>
        </w:tc>
        <w:tc>
          <w:tcPr>
            <w:tcW w:w="2200" w:type="dxa"/>
            <w:tcMar>
              <w:top w:w="20" w:type="dxa"/>
              <w:left w:w="20" w:type="dxa"/>
              <w:bottom w:w="20" w:type="dxa"/>
              <w:right w:w="20" w:type="dxa"/>
            </w:tcMar>
            <w:vAlign w:val="center"/>
            <w:hideMark/>
          </w:tcPr>
          <w:p w14:paraId="080E672D" w14:textId="77777777" w:rsidR="00B00AC3" w:rsidRPr="00636931" w:rsidRDefault="00B00AC3" w:rsidP="000E40E5">
            <w:pPr>
              <w:pStyle w:val="movimento2"/>
              <w:rPr>
                <w:color w:val="002060"/>
              </w:rPr>
            </w:pPr>
            <w:r w:rsidRPr="00636931">
              <w:rPr>
                <w:color w:val="002060"/>
              </w:rPr>
              <w:t xml:space="preserve">(CALCETTO NUMANA) </w:t>
            </w:r>
          </w:p>
        </w:tc>
        <w:tc>
          <w:tcPr>
            <w:tcW w:w="800" w:type="dxa"/>
            <w:tcMar>
              <w:top w:w="20" w:type="dxa"/>
              <w:left w:w="20" w:type="dxa"/>
              <w:bottom w:w="20" w:type="dxa"/>
              <w:right w:w="20" w:type="dxa"/>
            </w:tcMar>
            <w:vAlign w:val="center"/>
            <w:hideMark/>
          </w:tcPr>
          <w:p w14:paraId="2B98D52F"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21372985"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C4084B1" w14:textId="77777777" w:rsidR="00B00AC3" w:rsidRPr="00636931" w:rsidRDefault="00B00AC3" w:rsidP="000E40E5">
            <w:pPr>
              <w:pStyle w:val="movimento2"/>
              <w:rPr>
                <w:color w:val="002060"/>
              </w:rPr>
            </w:pPr>
            <w:r w:rsidRPr="00636931">
              <w:rPr>
                <w:color w:val="002060"/>
              </w:rPr>
              <w:t> </w:t>
            </w:r>
          </w:p>
        </w:tc>
      </w:tr>
    </w:tbl>
    <w:p w14:paraId="60C3AC52" w14:textId="77777777" w:rsidR="00B00AC3" w:rsidRPr="00636931" w:rsidRDefault="00B00AC3" w:rsidP="00B00AC3">
      <w:pPr>
        <w:pStyle w:val="titolo30"/>
        <w:rPr>
          <w:rFonts w:eastAsiaTheme="minorEastAsia"/>
          <w:color w:val="002060"/>
        </w:rPr>
      </w:pPr>
      <w:r w:rsidRPr="00636931">
        <w:rPr>
          <w:color w:val="002060"/>
        </w:rPr>
        <w:t xml:space="preserve">ALLENATORI </w:t>
      </w:r>
    </w:p>
    <w:p w14:paraId="4DB6AFE3" w14:textId="77777777" w:rsidR="00B00AC3" w:rsidRPr="00636931" w:rsidRDefault="00B00AC3" w:rsidP="00B00AC3">
      <w:pPr>
        <w:pStyle w:val="titolo20"/>
        <w:rPr>
          <w:color w:val="002060"/>
        </w:rPr>
      </w:pPr>
      <w:r w:rsidRPr="0063693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3A35B0A2" w14:textId="77777777" w:rsidTr="000E40E5">
        <w:tc>
          <w:tcPr>
            <w:tcW w:w="2200" w:type="dxa"/>
            <w:tcMar>
              <w:top w:w="20" w:type="dxa"/>
              <w:left w:w="20" w:type="dxa"/>
              <w:bottom w:w="20" w:type="dxa"/>
              <w:right w:w="20" w:type="dxa"/>
            </w:tcMar>
            <w:vAlign w:val="center"/>
            <w:hideMark/>
          </w:tcPr>
          <w:p w14:paraId="74867918" w14:textId="77777777" w:rsidR="00B00AC3" w:rsidRPr="00636931" w:rsidRDefault="00B00AC3" w:rsidP="000E40E5">
            <w:pPr>
              <w:pStyle w:val="movimento"/>
              <w:rPr>
                <w:color w:val="002060"/>
              </w:rPr>
            </w:pPr>
            <w:r w:rsidRPr="00636931">
              <w:rPr>
                <w:color w:val="002060"/>
              </w:rPr>
              <w:t>PURGATORI LORENZO</w:t>
            </w:r>
          </w:p>
        </w:tc>
        <w:tc>
          <w:tcPr>
            <w:tcW w:w="2200" w:type="dxa"/>
            <w:tcMar>
              <w:top w:w="20" w:type="dxa"/>
              <w:left w:w="20" w:type="dxa"/>
              <w:bottom w:w="20" w:type="dxa"/>
              <w:right w:w="20" w:type="dxa"/>
            </w:tcMar>
            <w:vAlign w:val="center"/>
            <w:hideMark/>
          </w:tcPr>
          <w:p w14:paraId="65E0818E" w14:textId="77777777" w:rsidR="00B00AC3" w:rsidRPr="00636931" w:rsidRDefault="00B00AC3" w:rsidP="000E40E5">
            <w:pPr>
              <w:pStyle w:val="movimento2"/>
              <w:rPr>
                <w:color w:val="002060"/>
              </w:rPr>
            </w:pPr>
            <w:r w:rsidRPr="00636931">
              <w:rPr>
                <w:color w:val="002060"/>
              </w:rPr>
              <w:t xml:space="preserve">(AUDAX 1970 S.ANGELO) </w:t>
            </w:r>
          </w:p>
        </w:tc>
        <w:tc>
          <w:tcPr>
            <w:tcW w:w="800" w:type="dxa"/>
            <w:tcMar>
              <w:top w:w="20" w:type="dxa"/>
              <w:left w:w="20" w:type="dxa"/>
              <w:bottom w:w="20" w:type="dxa"/>
              <w:right w:w="20" w:type="dxa"/>
            </w:tcMar>
            <w:vAlign w:val="center"/>
            <w:hideMark/>
          </w:tcPr>
          <w:p w14:paraId="70D71DE4"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7A2B6F5"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85183B0" w14:textId="77777777" w:rsidR="00B00AC3" w:rsidRPr="00636931" w:rsidRDefault="00B00AC3" w:rsidP="000E40E5">
            <w:pPr>
              <w:pStyle w:val="movimento2"/>
              <w:rPr>
                <w:color w:val="002060"/>
              </w:rPr>
            </w:pPr>
            <w:r w:rsidRPr="00636931">
              <w:rPr>
                <w:color w:val="002060"/>
              </w:rPr>
              <w:t> </w:t>
            </w:r>
          </w:p>
        </w:tc>
      </w:tr>
    </w:tbl>
    <w:p w14:paraId="38C60B72" w14:textId="77777777" w:rsidR="00B00AC3" w:rsidRPr="00636931" w:rsidRDefault="00B00AC3" w:rsidP="00B00AC3">
      <w:pPr>
        <w:pStyle w:val="titolo30"/>
        <w:rPr>
          <w:rFonts w:eastAsiaTheme="minorEastAsia"/>
          <w:color w:val="002060"/>
        </w:rPr>
      </w:pPr>
      <w:r w:rsidRPr="00636931">
        <w:rPr>
          <w:color w:val="002060"/>
        </w:rPr>
        <w:t xml:space="preserve">CALCIATORI NON ESPULSI </w:t>
      </w:r>
    </w:p>
    <w:p w14:paraId="20B1F107" w14:textId="77777777" w:rsidR="00B00AC3" w:rsidRPr="00636931" w:rsidRDefault="00B00AC3" w:rsidP="00B00AC3">
      <w:pPr>
        <w:pStyle w:val="titolo20"/>
        <w:rPr>
          <w:color w:val="002060"/>
        </w:rPr>
      </w:pPr>
      <w:r w:rsidRPr="0063693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4C8CE24F" w14:textId="77777777" w:rsidTr="000E40E5">
        <w:tc>
          <w:tcPr>
            <w:tcW w:w="2200" w:type="dxa"/>
            <w:tcMar>
              <w:top w:w="20" w:type="dxa"/>
              <w:left w:w="20" w:type="dxa"/>
              <w:bottom w:w="20" w:type="dxa"/>
              <w:right w:w="20" w:type="dxa"/>
            </w:tcMar>
            <w:vAlign w:val="center"/>
            <w:hideMark/>
          </w:tcPr>
          <w:p w14:paraId="65786080" w14:textId="77777777" w:rsidR="00B00AC3" w:rsidRPr="00636931" w:rsidRDefault="00B00AC3" w:rsidP="000E40E5">
            <w:pPr>
              <w:pStyle w:val="movimento"/>
              <w:rPr>
                <w:color w:val="002060"/>
              </w:rPr>
            </w:pPr>
            <w:r w:rsidRPr="00636931">
              <w:rPr>
                <w:color w:val="002060"/>
              </w:rPr>
              <w:t>SLIMANE OMAR</w:t>
            </w:r>
          </w:p>
        </w:tc>
        <w:tc>
          <w:tcPr>
            <w:tcW w:w="2200" w:type="dxa"/>
            <w:tcMar>
              <w:top w:w="20" w:type="dxa"/>
              <w:left w:w="20" w:type="dxa"/>
              <w:bottom w:w="20" w:type="dxa"/>
              <w:right w:w="20" w:type="dxa"/>
            </w:tcMar>
            <w:vAlign w:val="center"/>
            <w:hideMark/>
          </w:tcPr>
          <w:p w14:paraId="561AE8DD" w14:textId="77777777" w:rsidR="00B00AC3" w:rsidRPr="00636931" w:rsidRDefault="00B00AC3" w:rsidP="000E40E5">
            <w:pPr>
              <w:pStyle w:val="movimento2"/>
              <w:rPr>
                <w:color w:val="002060"/>
              </w:rPr>
            </w:pPr>
            <w:r w:rsidRPr="00636931">
              <w:rPr>
                <w:color w:val="002060"/>
              </w:rPr>
              <w:t xml:space="preserve">(ACLI VILLA MUSONE) </w:t>
            </w:r>
          </w:p>
        </w:tc>
        <w:tc>
          <w:tcPr>
            <w:tcW w:w="800" w:type="dxa"/>
            <w:tcMar>
              <w:top w:w="20" w:type="dxa"/>
              <w:left w:w="20" w:type="dxa"/>
              <w:bottom w:w="20" w:type="dxa"/>
              <w:right w:w="20" w:type="dxa"/>
            </w:tcMar>
            <w:vAlign w:val="center"/>
            <w:hideMark/>
          </w:tcPr>
          <w:p w14:paraId="6164425F"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E53196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502EEB8" w14:textId="77777777" w:rsidR="00B00AC3" w:rsidRPr="00636931" w:rsidRDefault="00B00AC3" w:rsidP="000E40E5">
            <w:pPr>
              <w:pStyle w:val="movimento2"/>
              <w:rPr>
                <w:color w:val="002060"/>
              </w:rPr>
            </w:pPr>
            <w:r w:rsidRPr="00636931">
              <w:rPr>
                <w:color w:val="002060"/>
              </w:rPr>
              <w:t> </w:t>
            </w:r>
          </w:p>
        </w:tc>
      </w:tr>
    </w:tbl>
    <w:p w14:paraId="53D2C5E4" w14:textId="77777777" w:rsidR="00B00AC3" w:rsidRPr="00636931" w:rsidRDefault="00B00AC3" w:rsidP="00B00AC3">
      <w:pPr>
        <w:pStyle w:val="titolo20"/>
        <w:rPr>
          <w:rFonts w:eastAsiaTheme="minorEastAsia"/>
          <w:color w:val="002060"/>
        </w:rPr>
      </w:pPr>
      <w:r w:rsidRPr="00636931">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02A46626" w14:textId="77777777" w:rsidTr="000E40E5">
        <w:tc>
          <w:tcPr>
            <w:tcW w:w="2200" w:type="dxa"/>
            <w:tcMar>
              <w:top w:w="20" w:type="dxa"/>
              <w:left w:w="20" w:type="dxa"/>
              <w:bottom w:w="20" w:type="dxa"/>
              <w:right w:w="20" w:type="dxa"/>
            </w:tcMar>
            <w:vAlign w:val="center"/>
            <w:hideMark/>
          </w:tcPr>
          <w:p w14:paraId="57FEA9D2" w14:textId="77777777" w:rsidR="00B00AC3" w:rsidRPr="00636931" w:rsidRDefault="00B00AC3" w:rsidP="000E40E5">
            <w:pPr>
              <w:pStyle w:val="movimento"/>
              <w:rPr>
                <w:color w:val="002060"/>
              </w:rPr>
            </w:pPr>
            <w:r w:rsidRPr="00636931">
              <w:rPr>
                <w:color w:val="002060"/>
              </w:rPr>
              <w:t>CAPORALETTI LEONARDO</w:t>
            </w:r>
          </w:p>
        </w:tc>
        <w:tc>
          <w:tcPr>
            <w:tcW w:w="2200" w:type="dxa"/>
            <w:tcMar>
              <w:top w:w="20" w:type="dxa"/>
              <w:left w:w="20" w:type="dxa"/>
              <w:bottom w:w="20" w:type="dxa"/>
              <w:right w:w="20" w:type="dxa"/>
            </w:tcMar>
            <w:vAlign w:val="center"/>
            <w:hideMark/>
          </w:tcPr>
          <w:p w14:paraId="5FC5D001" w14:textId="77777777" w:rsidR="00B00AC3" w:rsidRPr="00636931" w:rsidRDefault="00B00AC3" w:rsidP="000E40E5">
            <w:pPr>
              <w:pStyle w:val="movimento2"/>
              <w:rPr>
                <w:color w:val="002060"/>
              </w:rPr>
            </w:pPr>
            <w:r w:rsidRPr="00636931">
              <w:rPr>
                <w:color w:val="002060"/>
              </w:rPr>
              <w:t xml:space="preserve">(ACLI VILLA MUSONE) </w:t>
            </w:r>
          </w:p>
        </w:tc>
        <w:tc>
          <w:tcPr>
            <w:tcW w:w="800" w:type="dxa"/>
            <w:tcMar>
              <w:top w:w="20" w:type="dxa"/>
              <w:left w:w="20" w:type="dxa"/>
              <w:bottom w:w="20" w:type="dxa"/>
              <w:right w:w="20" w:type="dxa"/>
            </w:tcMar>
            <w:vAlign w:val="center"/>
            <w:hideMark/>
          </w:tcPr>
          <w:p w14:paraId="42C993B9"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4A35067C"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F469A90" w14:textId="77777777" w:rsidR="00B00AC3" w:rsidRPr="00636931" w:rsidRDefault="00B00AC3" w:rsidP="000E40E5">
            <w:pPr>
              <w:pStyle w:val="movimento2"/>
              <w:rPr>
                <w:color w:val="002060"/>
              </w:rPr>
            </w:pPr>
            <w:r w:rsidRPr="00636931">
              <w:rPr>
                <w:color w:val="002060"/>
              </w:rPr>
              <w:t> </w:t>
            </w:r>
          </w:p>
        </w:tc>
      </w:tr>
    </w:tbl>
    <w:p w14:paraId="77EF7F91" w14:textId="77777777" w:rsidR="00B00AC3" w:rsidRPr="00636931" w:rsidRDefault="00B00AC3" w:rsidP="00B00AC3">
      <w:pPr>
        <w:pStyle w:val="titolo20"/>
        <w:rPr>
          <w:rFonts w:eastAsiaTheme="minorEastAsia"/>
          <w:color w:val="002060"/>
        </w:rPr>
      </w:pPr>
      <w:r w:rsidRPr="0063693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07160143" w14:textId="77777777" w:rsidTr="000E40E5">
        <w:tc>
          <w:tcPr>
            <w:tcW w:w="2200" w:type="dxa"/>
            <w:tcMar>
              <w:top w:w="20" w:type="dxa"/>
              <w:left w:w="20" w:type="dxa"/>
              <w:bottom w:w="20" w:type="dxa"/>
              <w:right w:w="20" w:type="dxa"/>
            </w:tcMar>
            <w:vAlign w:val="center"/>
            <w:hideMark/>
          </w:tcPr>
          <w:p w14:paraId="39FDCD9F" w14:textId="77777777" w:rsidR="00B00AC3" w:rsidRPr="00636931" w:rsidRDefault="00B00AC3" w:rsidP="000E40E5">
            <w:pPr>
              <w:pStyle w:val="movimento"/>
              <w:rPr>
                <w:color w:val="002060"/>
              </w:rPr>
            </w:pPr>
            <w:r w:rsidRPr="00636931">
              <w:rPr>
                <w:color w:val="002060"/>
              </w:rPr>
              <w:t>ACCORRONI FRANCESCO</w:t>
            </w:r>
          </w:p>
        </w:tc>
        <w:tc>
          <w:tcPr>
            <w:tcW w:w="2200" w:type="dxa"/>
            <w:tcMar>
              <w:top w:w="20" w:type="dxa"/>
              <w:left w:w="20" w:type="dxa"/>
              <w:bottom w:w="20" w:type="dxa"/>
              <w:right w:w="20" w:type="dxa"/>
            </w:tcMar>
            <w:vAlign w:val="center"/>
            <w:hideMark/>
          </w:tcPr>
          <w:p w14:paraId="58C6258D" w14:textId="77777777" w:rsidR="00B00AC3" w:rsidRPr="00636931" w:rsidRDefault="00B00AC3" w:rsidP="000E40E5">
            <w:pPr>
              <w:pStyle w:val="movimento2"/>
              <w:rPr>
                <w:color w:val="002060"/>
              </w:rPr>
            </w:pPr>
            <w:r w:rsidRPr="00636931">
              <w:rPr>
                <w:color w:val="002060"/>
              </w:rPr>
              <w:t xml:space="preserve">(CALCETTO NUMANA) </w:t>
            </w:r>
          </w:p>
        </w:tc>
        <w:tc>
          <w:tcPr>
            <w:tcW w:w="800" w:type="dxa"/>
            <w:tcMar>
              <w:top w:w="20" w:type="dxa"/>
              <w:left w:w="20" w:type="dxa"/>
              <w:bottom w:w="20" w:type="dxa"/>
              <w:right w:w="20" w:type="dxa"/>
            </w:tcMar>
            <w:vAlign w:val="center"/>
            <w:hideMark/>
          </w:tcPr>
          <w:p w14:paraId="449B756E"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AF4C352"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AF5E9C5" w14:textId="77777777" w:rsidR="00B00AC3" w:rsidRPr="00636931" w:rsidRDefault="00B00AC3" w:rsidP="000E40E5">
            <w:pPr>
              <w:pStyle w:val="movimento2"/>
              <w:rPr>
                <w:color w:val="002060"/>
              </w:rPr>
            </w:pPr>
            <w:r w:rsidRPr="00636931">
              <w:rPr>
                <w:color w:val="002060"/>
              </w:rPr>
              <w:t> </w:t>
            </w:r>
          </w:p>
        </w:tc>
      </w:tr>
    </w:tbl>
    <w:p w14:paraId="723B20E2" w14:textId="77777777" w:rsidR="00B00AC3" w:rsidRPr="00636931" w:rsidRDefault="00B00AC3" w:rsidP="00B00AC3">
      <w:pPr>
        <w:pStyle w:val="titolo20"/>
        <w:rPr>
          <w:rFonts w:eastAsiaTheme="minorEastAsia"/>
          <w:color w:val="002060"/>
        </w:rPr>
      </w:pPr>
      <w:r w:rsidRPr="0063693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4C291A89" w14:textId="77777777" w:rsidTr="000E40E5">
        <w:tc>
          <w:tcPr>
            <w:tcW w:w="2200" w:type="dxa"/>
            <w:tcMar>
              <w:top w:w="20" w:type="dxa"/>
              <w:left w:w="20" w:type="dxa"/>
              <w:bottom w:w="20" w:type="dxa"/>
              <w:right w:w="20" w:type="dxa"/>
            </w:tcMar>
            <w:vAlign w:val="center"/>
            <w:hideMark/>
          </w:tcPr>
          <w:p w14:paraId="61696B1F" w14:textId="77777777" w:rsidR="00B00AC3" w:rsidRPr="00636931" w:rsidRDefault="00B00AC3" w:rsidP="000E40E5">
            <w:pPr>
              <w:pStyle w:val="movimento"/>
              <w:rPr>
                <w:color w:val="002060"/>
              </w:rPr>
            </w:pPr>
            <w:r w:rsidRPr="00636931">
              <w:rPr>
                <w:color w:val="002060"/>
              </w:rPr>
              <w:t>CUPIDO SAMUELE</w:t>
            </w:r>
          </w:p>
        </w:tc>
        <w:tc>
          <w:tcPr>
            <w:tcW w:w="2200" w:type="dxa"/>
            <w:tcMar>
              <w:top w:w="20" w:type="dxa"/>
              <w:left w:w="20" w:type="dxa"/>
              <w:bottom w:w="20" w:type="dxa"/>
              <w:right w:w="20" w:type="dxa"/>
            </w:tcMar>
            <w:vAlign w:val="center"/>
            <w:hideMark/>
          </w:tcPr>
          <w:p w14:paraId="243F6931" w14:textId="77777777" w:rsidR="00B00AC3" w:rsidRPr="00636931" w:rsidRDefault="00B00AC3" w:rsidP="000E40E5">
            <w:pPr>
              <w:pStyle w:val="movimento2"/>
              <w:rPr>
                <w:color w:val="002060"/>
              </w:rPr>
            </w:pPr>
            <w:r w:rsidRPr="00636931">
              <w:rPr>
                <w:color w:val="002060"/>
              </w:rPr>
              <w:t xml:space="preserve">(CALCETTO NUMANA) </w:t>
            </w:r>
          </w:p>
        </w:tc>
        <w:tc>
          <w:tcPr>
            <w:tcW w:w="800" w:type="dxa"/>
            <w:tcMar>
              <w:top w:w="20" w:type="dxa"/>
              <w:left w:w="20" w:type="dxa"/>
              <w:bottom w:w="20" w:type="dxa"/>
              <w:right w:w="20" w:type="dxa"/>
            </w:tcMar>
            <w:vAlign w:val="center"/>
            <w:hideMark/>
          </w:tcPr>
          <w:p w14:paraId="2FB349F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C29D91C" w14:textId="77777777" w:rsidR="00B00AC3" w:rsidRPr="00636931" w:rsidRDefault="00B00AC3" w:rsidP="000E40E5">
            <w:pPr>
              <w:pStyle w:val="movimento"/>
              <w:rPr>
                <w:color w:val="002060"/>
              </w:rPr>
            </w:pPr>
            <w:r w:rsidRPr="00636931">
              <w:rPr>
                <w:color w:val="002060"/>
              </w:rPr>
              <w:t>CALABRESE FRANCESCO</w:t>
            </w:r>
          </w:p>
        </w:tc>
        <w:tc>
          <w:tcPr>
            <w:tcW w:w="2200" w:type="dxa"/>
            <w:tcMar>
              <w:top w:w="20" w:type="dxa"/>
              <w:left w:w="20" w:type="dxa"/>
              <w:bottom w:w="20" w:type="dxa"/>
              <w:right w:w="20" w:type="dxa"/>
            </w:tcMar>
            <w:vAlign w:val="center"/>
            <w:hideMark/>
          </w:tcPr>
          <w:p w14:paraId="3C7AC01E" w14:textId="77777777" w:rsidR="00B00AC3" w:rsidRPr="00636931" w:rsidRDefault="00B00AC3" w:rsidP="000E40E5">
            <w:pPr>
              <w:pStyle w:val="movimento2"/>
              <w:rPr>
                <w:color w:val="002060"/>
              </w:rPr>
            </w:pPr>
            <w:r w:rsidRPr="00636931">
              <w:rPr>
                <w:color w:val="002060"/>
              </w:rPr>
              <w:t xml:space="preserve">(FERMANA FUTSAL 2022) </w:t>
            </w:r>
          </w:p>
        </w:tc>
      </w:tr>
    </w:tbl>
    <w:p w14:paraId="5FEBD93A" w14:textId="77777777" w:rsidR="00B00AC3" w:rsidRPr="00636931" w:rsidRDefault="00B00AC3" w:rsidP="00B00AC3">
      <w:pPr>
        <w:pStyle w:val="breakline"/>
        <w:rPr>
          <w:color w:val="002060"/>
        </w:rPr>
      </w:pPr>
    </w:p>
    <w:p w14:paraId="75F96FA4" w14:textId="77777777" w:rsidR="00B00AC3" w:rsidRPr="00636931" w:rsidRDefault="00B00AC3" w:rsidP="00B00AC3">
      <w:pPr>
        <w:jc w:val="center"/>
        <w:rPr>
          <w:rFonts w:ascii="Arial" w:hAnsi="Arial" w:cs="Arial"/>
          <w:noProof/>
          <w:color w:val="002060"/>
          <w:sz w:val="22"/>
          <w:szCs w:val="22"/>
        </w:rPr>
      </w:pPr>
      <w:r w:rsidRPr="00636931">
        <w:rPr>
          <w:rFonts w:ascii="Arial" w:hAnsi="Arial" w:cs="Arial"/>
          <w:noProof/>
          <w:color w:val="002060"/>
          <w:sz w:val="22"/>
          <w:szCs w:val="22"/>
        </w:rPr>
        <w:t>F.to IL SEGRETARIO                                   F.to IL GIUDICE SPORTIVO</w:t>
      </w:r>
    </w:p>
    <w:p w14:paraId="7D3CE428" w14:textId="77777777" w:rsidR="00B00AC3" w:rsidRPr="00636931" w:rsidRDefault="00B00AC3" w:rsidP="00B00AC3">
      <w:pPr>
        <w:pStyle w:val="breakline"/>
        <w:rPr>
          <w:rFonts w:eastAsiaTheme="minorEastAsia"/>
          <w:color w:val="002060"/>
        </w:rPr>
      </w:pPr>
      <w:r w:rsidRPr="00636931">
        <w:rPr>
          <w:rFonts w:ascii="Arial" w:hAnsi="Arial" w:cs="Arial"/>
          <w:noProof/>
          <w:color w:val="002060"/>
          <w:sz w:val="22"/>
          <w:szCs w:val="22"/>
        </w:rPr>
        <w:t xml:space="preserve">                         Angelo Castellana        </w:t>
      </w:r>
      <w:r w:rsidRPr="00636931">
        <w:rPr>
          <w:rFonts w:ascii="Arial" w:hAnsi="Arial" w:cs="Arial"/>
          <w:noProof/>
          <w:color w:val="002060"/>
          <w:sz w:val="22"/>
          <w:szCs w:val="22"/>
        </w:rPr>
        <w:tab/>
        <w:t xml:space="preserve">                                Agnese Lazzaretti</w:t>
      </w:r>
    </w:p>
    <w:p w14:paraId="2409BCDB" w14:textId="77777777" w:rsidR="00B00AC3" w:rsidRPr="00636931" w:rsidRDefault="00B00AC3" w:rsidP="00B00AC3">
      <w:pPr>
        <w:pStyle w:val="breakline"/>
        <w:rPr>
          <w:rFonts w:eastAsiaTheme="minorEastAsia"/>
          <w:color w:val="002060"/>
        </w:rPr>
      </w:pPr>
    </w:p>
    <w:p w14:paraId="249EEDCF" w14:textId="77777777" w:rsidR="00B00AC3" w:rsidRPr="00636931" w:rsidRDefault="00B00AC3" w:rsidP="00B00AC3">
      <w:pPr>
        <w:pStyle w:val="titoloprinc0"/>
        <w:rPr>
          <w:color w:val="002060"/>
        </w:rPr>
      </w:pPr>
      <w:r w:rsidRPr="00636931">
        <w:rPr>
          <w:color w:val="002060"/>
        </w:rPr>
        <w:t>CLASSIFICA</w:t>
      </w:r>
    </w:p>
    <w:p w14:paraId="0015E649" w14:textId="77777777" w:rsidR="00B00AC3" w:rsidRPr="00636931" w:rsidRDefault="00B00AC3" w:rsidP="00B00AC3">
      <w:pPr>
        <w:pStyle w:val="breakline"/>
        <w:rPr>
          <w:color w:val="002060"/>
        </w:rPr>
      </w:pPr>
    </w:p>
    <w:p w14:paraId="633027F4" w14:textId="77777777" w:rsidR="00B00AC3" w:rsidRPr="00636931" w:rsidRDefault="00B00AC3" w:rsidP="00B00AC3">
      <w:pPr>
        <w:pStyle w:val="breakline"/>
        <w:rPr>
          <w:color w:val="002060"/>
        </w:rPr>
      </w:pPr>
    </w:p>
    <w:p w14:paraId="4979A6A4" w14:textId="77777777" w:rsidR="00B00AC3" w:rsidRPr="00636931" w:rsidRDefault="00B00AC3" w:rsidP="00B00AC3">
      <w:pPr>
        <w:pStyle w:val="sottotitolocampionato10"/>
        <w:rPr>
          <w:color w:val="002060"/>
        </w:rPr>
      </w:pPr>
      <w:r w:rsidRPr="0063693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0AC3" w:rsidRPr="00636931" w14:paraId="4994F7AE" w14:textId="77777777" w:rsidTr="000E40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AB160" w14:textId="77777777" w:rsidR="00B00AC3" w:rsidRPr="00636931" w:rsidRDefault="00B00AC3" w:rsidP="000E40E5">
            <w:pPr>
              <w:pStyle w:val="headertabella0"/>
              <w:rPr>
                <w:color w:val="002060"/>
              </w:rPr>
            </w:pPr>
            <w:r w:rsidRPr="006369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39ADF" w14:textId="77777777" w:rsidR="00B00AC3" w:rsidRPr="00636931" w:rsidRDefault="00B00AC3" w:rsidP="000E40E5">
            <w:pPr>
              <w:pStyle w:val="headertabella0"/>
              <w:rPr>
                <w:color w:val="002060"/>
              </w:rPr>
            </w:pPr>
            <w:r w:rsidRPr="006369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9458A" w14:textId="77777777" w:rsidR="00B00AC3" w:rsidRPr="00636931" w:rsidRDefault="00B00AC3" w:rsidP="000E40E5">
            <w:pPr>
              <w:pStyle w:val="headertabella0"/>
              <w:rPr>
                <w:color w:val="002060"/>
              </w:rPr>
            </w:pPr>
            <w:r w:rsidRPr="006369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D8185" w14:textId="77777777" w:rsidR="00B00AC3" w:rsidRPr="00636931" w:rsidRDefault="00B00AC3" w:rsidP="000E40E5">
            <w:pPr>
              <w:pStyle w:val="headertabella0"/>
              <w:rPr>
                <w:color w:val="002060"/>
              </w:rPr>
            </w:pPr>
            <w:r w:rsidRPr="006369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EA29B" w14:textId="77777777" w:rsidR="00B00AC3" w:rsidRPr="00636931" w:rsidRDefault="00B00AC3" w:rsidP="000E40E5">
            <w:pPr>
              <w:pStyle w:val="headertabella0"/>
              <w:rPr>
                <w:color w:val="002060"/>
              </w:rPr>
            </w:pPr>
            <w:r w:rsidRPr="006369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10599" w14:textId="77777777" w:rsidR="00B00AC3" w:rsidRPr="00636931" w:rsidRDefault="00B00AC3" w:rsidP="000E40E5">
            <w:pPr>
              <w:pStyle w:val="headertabella0"/>
              <w:rPr>
                <w:color w:val="002060"/>
              </w:rPr>
            </w:pPr>
            <w:r w:rsidRPr="006369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0B0FF" w14:textId="77777777" w:rsidR="00B00AC3" w:rsidRPr="00636931" w:rsidRDefault="00B00AC3" w:rsidP="000E40E5">
            <w:pPr>
              <w:pStyle w:val="headertabella0"/>
              <w:rPr>
                <w:color w:val="002060"/>
              </w:rPr>
            </w:pPr>
            <w:r w:rsidRPr="006369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30E7D" w14:textId="77777777" w:rsidR="00B00AC3" w:rsidRPr="00636931" w:rsidRDefault="00B00AC3" w:rsidP="000E40E5">
            <w:pPr>
              <w:pStyle w:val="headertabella0"/>
              <w:rPr>
                <w:color w:val="002060"/>
              </w:rPr>
            </w:pPr>
            <w:r w:rsidRPr="006369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FA1F6" w14:textId="77777777" w:rsidR="00B00AC3" w:rsidRPr="00636931" w:rsidRDefault="00B00AC3" w:rsidP="000E40E5">
            <w:pPr>
              <w:pStyle w:val="headertabella0"/>
              <w:rPr>
                <w:color w:val="002060"/>
              </w:rPr>
            </w:pPr>
            <w:r w:rsidRPr="006369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517F6" w14:textId="77777777" w:rsidR="00B00AC3" w:rsidRPr="00636931" w:rsidRDefault="00B00AC3" w:rsidP="000E40E5">
            <w:pPr>
              <w:pStyle w:val="headertabella0"/>
              <w:rPr>
                <w:color w:val="002060"/>
              </w:rPr>
            </w:pPr>
            <w:r w:rsidRPr="00636931">
              <w:rPr>
                <w:color w:val="002060"/>
              </w:rPr>
              <w:t>PE</w:t>
            </w:r>
          </w:p>
        </w:tc>
      </w:tr>
      <w:tr w:rsidR="00B00AC3" w:rsidRPr="00636931" w14:paraId="595D57B2" w14:textId="77777777" w:rsidTr="000E40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EEBAB4" w14:textId="77777777" w:rsidR="00B00AC3" w:rsidRPr="00636931" w:rsidRDefault="00B00AC3" w:rsidP="000E40E5">
            <w:pPr>
              <w:pStyle w:val="rowtabella0"/>
              <w:rPr>
                <w:color w:val="002060"/>
                <w:lang w:val="es-ES"/>
              </w:rPr>
            </w:pPr>
            <w:r w:rsidRPr="00636931">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D8C31" w14:textId="77777777" w:rsidR="00B00AC3" w:rsidRPr="00636931" w:rsidRDefault="00B00AC3" w:rsidP="000E40E5">
            <w:pPr>
              <w:pStyle w:val="rowtabella0"/>
              <w:jc w:val="center"/>
              <w:rPr>
                <w:color w:val="002060"/>
              </w:rPr>
            </w:pPr>
            <w:r w:rsidRPr="0063693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816EF"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48E36"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0A116"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078F1"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CBF58" w14:textId="77777777" w:rsidR="00B00AC3" w:rsidRPr="00636931" w:rsidRDefault="00B00AC3" w:rsidP="000E40E5">
            <w:pPr>
              <w:pStyle w:val="rowtabella0"/>
              <w:jc w:val="center"/>
              <w:rPr>
                <w:color w:val="002060"/>
              </w:rPr>
            </w:pPr>
            <w:r w:rsidRPr="0063693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56E4E" w14:textId="77777777" w:rsidR="00B00AC3" w:rsidRPr="00636931" w:rsidRDefault="00B00AC3" w:rsidP="000E40E5">
            <w:pPr>
              <w:pStyle w:val="rowtabella0"/>
              <w:jc w:val="center"/>
              <w:rPr>
                <w:color w:val="002060"/>
              </w:rPr>
            </w:pPr>
            <w:r w:rsidRPr="0063693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59049" w14:textId="77777777" w:rsidR="00B00AC3" w:rsidRPr="00636931" w:rsidRDefault="00B00AC3" w:rsidP="000E40E5">
            <w:pPr>
              <w:pStyle w:val="rowtabella0"/>
              <w:jc w:val="center"/>
              <w:rPr>
                <w:color w:val="002060"/>
              </w:rPr>
            </w:pPr>
            <w:r w:rsidRPr="0063693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D1437" w14:textId="77777777" w:rsidR="00B00AC3" w:rsidRPr="00636931" w:rsidRDefault="00B00AC3" w:rsidP="000E40E5">
            <w:pPr>
              <w:pStyle w:val="rowtabella0"/>
              <w:jc w:val="center"/>
              <w:rPr>
                <w:color w:val="002060"/>
              </w:rPr>
            </w:pPr>
            <w:r w:rsidRPr="00636931">
              <w:rPr>
                <w:color w:val="002060"/>
              </w:rPr>
              <w:t>0</w:t>
            </w:r>
          </w:p>
        </w:tc>
      </w:tr>
      <w:tr w:rsidR="00B00AC3" w:rsidRPr="00636931" w14:paraId="1FBCF5A2"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FA4012" w14:textId="77777777" w:rsidR="00B00AC3" w:rsidRPr="00636931" w:rsidRDefault="00B00AC3" w:rsidP="000E40E5">
            <w:pPr>
              <w:pStyle w:val="rowtabella0"/>
              <w:rPr>
                <w:color w:val="002060"/>
              </w:rPr>
            </w:pPr>
            <w:r w:rsidRPr="0063693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8EEC5" w14:textId="77777777" w:rsidR="00B00AC3" w:rsidRPr="00636931" w:rsidRDefault="00B00AC3" w:rsidP="000E40E5">
            <w:pPr>
              <w:pStyle w:val="rowtabella0"/>
              <w:jc w:val="center"/>
              <w:rPr>
                <w:color w:val="002060"/>
              </w:rPr>
            </w:pPr>
            <w:r w:rsidRPr="0063693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CDBB3" w14:textId="77777777" w:rsidR="00B00AC3" w:rsidRPr="00636931" w:rsidRDefault="00B00AC3" w:rsidP="000E40E5">
            <w:pPr>
              <w:pStyle w:val="rowtabella0"/>
              <w:jc w:val="center"/>
              <w:rPr>
                <w:color w:val="002060"/>
              </w:rPr>
            </w:pPr>
            <w:r w:rsidRPr="0063693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53D97"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8A259"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8F7A9"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20B99" w14:textId="77777777" w:rsidR="00B00AC3" w:rsidRPr="00636931" w:rsidRDefault="00B00AC3" w:rsidP="000E40E5">
            <w:pPr>
              <w:pStyle w:val="rowtabella0"/>
              <w:jc w:val="center"/>
              <w:rPr>
                <w:color w:val="002060"/>
              </w:rPr>
            </w:pPr>
            <w:r w:rsidRPr="0063693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3DA6E" w14:textId="77777777" w:rsidR="00B00AC3" w:rsidRPr="00636931" w:rsidRDefault="00B00AC3" w:rsidP="000E40E5">
            <w:pPr>
              <w:pStyle w:val="rowtabella0"/>
              <w:jc w:val="center"/>
              <w:rPr>
                <w:color w:val="002060"/>
              </w:rPr>
            </w:pPr>
            <w:r w:rsidRPr="0063693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F6C87" w14:textId="77777777" w:rsidR="00B00AC3" w:rsidRPr="00636931" w:rsidRDefault="00B00AC3" w:rsidP="000E40E5">
            <w:pPr>
              <w:pStyle w:val="rowtabella0"/>
              <w:jc w:val="center"/>
              <w:rPr>
                <w:color w:val="002060"/>
              </w:rPr>
            </w:pPr>
            <w:r w:rsidRPr="0063693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34437" w14:textId="77777777" w:rsidR="00B00AC3" w:rsidRPr="00636931" w:rsidRDefault="00B00AC3" w:rsidP="000E40E5">
            <w:pPr>
              <w:pStyle w:val="rowtabella0"/>
              <w:jc w:val="center"/>
              <w:rPr>
                <w:color w:val="002060"/>
              </w:rPr>
            </w:pPr>
            <w:r w:rsidRPr="00636931">
              <w:rPr>
                <w:color w:val="002060"/>
              </w:rPr>
              <w:t>0</w:t>
            </w:r>
          </w:p>
        </w:tc>
      </w:tr>
      <w:tr w:rsidR="00B00AC3" w:rsidRPr="00636931" w14:paraId="459E26F2"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2800E0" w14:textId="77777777" w:rsidR="00B00AC3" w:rsidRPr="00636931" w:rsidRDefault="00B00AC3" w:rsidP="000E40E5">
            <w:pPr>
              <w:pStyle w:val="rowtabella0"/>
              <w:rPr>
                <w:color w:val="002060"/>
              </w:rPr>
            </w:pPr>
            <w:r w:rsidRPr="00636931">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64D9E" w14:textId="77777777" w:rsidR="00B00AC3" w:rsidRPr="00636931" w:rsidRDefault="00B00AC3" w:rsidP="000E40E5">
            <w:pPr>
              <w:pStyle w:val="rowtabella0"/>
              <w:jc w:val="center"/>
              <w:rPr>
                <w:color w:val="002060"/>
              </w:rPr>
            </w:pPr>
            <w:r w:rsidRPr="0063693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C81BC"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9F340"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58B96"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8A8D8"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25EE1" w14:textId="77777777" w:rsidR="00B00AC3" w:rsidRPr="00636931" w:rsidRDefault="00B00AC3" w:rsidP="000E40E5">
            <w:pPr>
              <w:pStyle w:val="rowtabella0"/>
              <w:jc w:val="center"/>
              <w:rPr>
                <w:color w:val="002060"/>
              </w:rPr>
            </w:pPr>
            <w:r w:rsidRPr="0063693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EB3AE" w14:textId="77777777" w:rsidR="00B00AC3" w:rsidRPr="00636931" w:rsidRDefault="00B00AC3" w:rsidP="000E40E5">
            <w:pPr>
              <w:pStyle w:val="rowtabella0"/>
              <w:jc w:val="center"/>
              <w:rPr>
                <w:color w:val="002060"/>
              </w:rPr>
            </w:pPr>
            <w:r w:rsidRPr="0063693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00129"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971C3" w14:textId="77777777" w:rsidR="00B00AC3" w:rsidRPr="00636931" w:rsidRDefault="00B00AC3" w:rsidP="000E40E5">
            <w:pPr>
              <w:pStyle w:val="rowtabella0"/>
              <w:jc w:val="center"/>
              <w:rPr>
                <w:color w:val="002060"/>
              </w:rPr>
            </w:pPr>
            <w:r w:rsidRPr="00636931">
              <w:rPr>
                <w:color w:val="002060"/>
              </w:rPr>
              <w:t>0</w:t>
            </w:r>
          </w:p>
        </w:tc>
      </w:tr>
      <w:tr w:rsidR="00B00AC3" w:rsidRPr="00636931" w14:paraId="76620D3A"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48FB56" w14:textId="77777777" w:rsidR="00B00AC3" w:rsidRPr="00636931" w:rsidRDefault="00B00AC3" w:rsidP="000E40E5">
            <w:pPr>
              <w:pStyle w:val="rowtabella0"/>
              <w:rPr>
                <w:color w:val="002060"/>
              </w:rPr>
            </w:pPr>
            <w:r w:rsidRPr="0063693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F01E4" w14:textId="77777777" w:rsidR="00B00AC3" w:rsidRPr="00636931" w:rsidRDefault="00B00AC3" w:rsidP="000E40E5">
            <w:pPr>
              <w:pStyle w:val="rowtabella0"/>
              <w:jc w:val="center"/>
              <w:rPr>
                <w:color w:val="002060"/>
              </w:rPr>
            </w:pPr>
            <w:r w:rsidRPr="0063693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82DAB" w14:textId="77777777" w:rsidR="00B00AC3" w:rsidRPr="00636931" w:rsidRDefault="00B00AC3" w:rsidP="000E40E5">
            <w:pPr>
              <w:pStyle w:val="rowtabella0"/>
              <w:jc w:val="center"/>
              <w:rPr>
                <w:color w:val="002060"/>
              </w:rPr>
            </w:pPr>
            <w:r w:rsidRPr="0063693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CC88C"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66B05"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44F39"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FFE39" w14:textId="77777777" w:rsidR="00B00AC3" w:rsidRPr="00636931" w:rsidRDefault="00B00AC3" w:rsidP="000E40E5">
            <w:pPr>
              <w:pStyle w:val="rowtabella0"/>
              <w:jc w:val="center"/>
              <w:rPr>
                <w:color w:val="002060"/>
              </w:rPr>
            </w:pPr>
            <w:r w:rsidRPr="00636931">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8933E" w14:textId="77777777" w:rsidR="00B00AC3" w:rsidRPr="00636931" w:rsidRDefault="00B00AC3" w:rsidP="000E40E5">
            <w:pPr>
              <w:pStyle w:val="rowtabella0"/>
              <w:jc w:val="center"/>
              <w:rPr>
                <w:color w:val="002060"/>
              </w:rPr>
            </w:pPr>
            <w:r w:rsidRPr="0063693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596C2" w14:textId="77777777" w:rsidR="00B00AC3" w:rsidRPr="00636931" w:rsidRDefault="00B00AC3" w:rsidP="000E40E5">
            <w:pPr>
              <w:pStyle w:val="rowtabella0"/>
              <w:jc w:val="center"/>
              <w:rPr>
                <w:color w:val="002060"/>
              </w:rPr>
            </w:pPr>
            <w:r w:rsidRPr="0063693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5386B" w14:textId="77777777" w:rsidR="00B00AC3" w:rsidRPr="00636931" w:rsidRDefault="00B00AC3" w:rsidP="000E40E5">
            <w:pPr>
              <w:pStyle w:val="rowtabella0"/>
              <w:jc w:val="center"/>
              <w:rPr>
                <w:color w:val="002060"/>
              </w:rPr>
            </w:pPr>
            <w:r w:rsidRPr="00636931">
              <w:rPr>
                <w:color w:val="002060"/>
              </w:rPr>
              <w:t>0</w:t>
            </w:r>
          </w:p>
        </w:tc>
      </w:tr>
      <w:tr w:rsidR="00B00AC3" w:rsidRPr="00636931" w14:paraId="31D937E9"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A26F4B" w14:textId="77777777" w:rsidR="00B00AC3" w:rsidRPr="00636931" w:rsidRDefault="00B00AC3" w:rsidP="000E40E5">
            <w:pPr>
              <w:pStyle w:val="rowtabella0"/>
              <w:rPr>
                <w:color w:val="002060"/>
              </w:rPr>
            </w:pPr>
            <w:r w:rsidRPr="00636931">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46896" w14:textId="77777777" w:rsidR="00B00AC3" w:rsidRPr="00636931" w:rsidRDefault="00B00AC3" w:rsidP="000E40E5">
            <w:pPr>
              <w:pStyle w:val="rowtabella0"/>
              <w:jc w:val="center"/>
              <w:rPr>
                <w:color w:val="002060"/>
              </w:rPr>
            </w:pPr>
            <w:r w:rsidRPr="0063693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D2240" w14:textId="77777777" w:rsidR="00B00AC3" w:rsidRPr="00636931" w:rsidRDefault="00B00AC3" w:rsidP="000E40E5">
            <w:pPr>
              <w:pStyle w:val="rowtabella0"/>
              <w:jc w:val="center"/>
              <w:rPr>
                <w:color w:val="002060"/>
              </w:rPr>
            </w:pPr>
            <w:r w:rsidRPr="0063693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7D056"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039FA"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CF148"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1193F" w14:textId="77777777" w:rsidR="00B00AC3" w:rsidRPr="00636931" w:rsidRDefault="00B00AC3" w:rsidP="000E40E5">
            <w:pPr>
              <w:pStyle w:val="rowtabella0"/>
              <w:jc w:val="center"/>
              <w:rPr>
                <w:color w:val="002060"/>
              </w:rPr>
            </w:pPr>
            <w:r w:rsidRPr="0063693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2414D" w14:textId="77777777" w:rsidR="00B00AC3" w:rsidRPr="00636931" w:rsidRDefault="00B00AC3" w:rsidP="000E40E5">
            <w:pPr>
              <w:pStyle w:val="rowtabella0"/>
              <w:jc w:val="center"/>
              <w:rPr>
                <w:color w:val="002060"/>
              </w:rPr>
            </w:pPr>
            <w:r w:rsidRPr="0063693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028C0" w14:textId="77777777" w:rsidR="00B00AC3" w:rsidRPr="00636931" w:rsidRDefault="00B00AC3" w:rsidP="000E40E5">
            <w:pPr>
              <w:pStyle w:val="rowtabella0"/>
              <w:jc w:val="center"/>
              <w:rPr>
                <w:color w:val="002060"/>
              </w:rPr>
            </w:pPr>
            <w:r w:rsidRPr="0063693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8184D" w14:textId="77777777" w:rsidR="00B00AC3" w:rsidRPr="00636931" w:rsidRDefault="00B00AC3" w:rsidP="000E40E5">
            <w:pPr>
              <w:pStyle w:val="rowtabella0"/>
              <w:jc w:val="center"/>
              <w:rPr>
                <w:color w:val="002060"/>
              </w:rPr>
            </w:pPr>
            <w:r w:rsidRPr="00636931">
              <w:rPr>
                <w:color w:val="002060"/>
              </w:rPr>
              <w:t>0</w:t>
            </w:r>
          </w:p>
        </w:tc>
      </w:tr>
      <w:tr w:rsidR="00B00AC3" w:rsidRPr="00636931" w14:paraId="661B60CA"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42BBBC" w14:textId="77777777" w:rsidR="00B00AC3" w:rsidRPr="00636931" w:rsidRDefault="00B00AC3" w:rsidP="000E40E5">
            <w:pPr>
              <w:pStyle w:val="rowtabella0"/>
              <w:rPr>
                <w:color w:val="002060"/>
                <w:lang w:val="es-ES"/>
              </w:rPr>
            </w:pPr>
            <w:r w:rsidRPr="00636931">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91030" w14:textId="77777777" w:rsidR="00B00AC3" w:rsidRPr="00636931" w:rsidRDefault="00B00AC3" w:rsidP="000E40E5">
            <w:pPr>
              <w:pStyle w:val="rowtabella0"/>
              <w:jc w:val="center"/>
              <w:rPr>
                <w:color w:val="002060"/>
              </w:rPr>
            </w:pPr>
            <w:r w:rsidRPr="006369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EC2B3"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02EE2"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376A2"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AF938"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7C769" w14:textId="77777777" w:rsidR="00B00AC3" w:rsidRPr="00636931" w:rsidRDefault="00B00AC3" w:rsidP="000E40E5">
            <w:pPr>
              <w:pStyle w:val="rowtabella0"/>
              <w:jc w:val="center"/>
              <w:rPr>
                <w:color w:val="002060"/>
              </w:rPr>
            </w:pPr>
            <w:r w:rsidRPr="0063693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A00E8" w14:textId="77777777" w:rsidR="00B00AC3" w:rsidRPr="00636931" w:rsidRDefault="00B00AC3" w:rsidP="000E40E5">
            <w:pPr>
              <w:pStyle w:val="rowtabella0"/>
              <w:jc w:val="center"/>
              <w:rPr>
                <w:color w:val="002060"/>
              </w:rPr>
            </w:pPr>
            <w:r w:rsidRPr="0063693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17E33"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35408" w14:textId="77777777" w:rsidR="00B00AC3" w:rsidRPr="00636931" w:rsidRDefault="00B00AC3" w:rsidP="000E40E5">
            <w:pPr>
              <w:pStyle w:val="rowtabella0"/>
              <w:jc w:val="center"/>
              <w:rPr>
                <w:color w:val="002060"/>
              </w:rPr>
            </w:pPr>
            <w:r w:rsidRPr="00636931">
              <w:rPr>
                <w:color w:val="002060"/>
              </w:rPr>
              <w:t>0</w:t>
            </w:r>
          </w:p>
        </w:tc>
      </w:tr>
      <w:tr w:rsidR="00B00AC3" w:rsidRPr="00636931" w14:paraId="29A1E6DB"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D13D4" w14:textId="77777777" w:rsidR="00B00AC3" w:rsidRPr="00636931" w:rsidRDefault="00B00AC3" w:rsidP="000E40E5">
            <w:pPr>
              <w:pStyle w:val="rowtabella0"/>
              <w:rPr>
                <w:color w:val="002060"/>
              </w:rPr>
            </w:pPr>
            <w:r w:rsidRPr="0063693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E92D1"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33DDB"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8E3E9"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C23F4"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C3E54"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FEB90" w14:textId="77777777" w:rsidR="00B00AC3" w:rsidRPr="00636931" w:rsidRDefault="00B00AC3" w:rsidP="000E40E5">
            <w:pPr>
              <w:pStyle w:val="rowtabella0"/>
              <w:jc w:val="center"/>
              <w:rPr>
                <w:color w:val="002060"/>
              </w:rPr>
            </w:pPr>
            <w:r w:rsidRPr="0063693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CE55B" w14:textId="77777777" w:rsidR="00B00AC3" w:rsidRPr="00636931" w:rsidRDefault="00B00AC3" w:rsidP="000E40E5">
            <w:pPr>
              <w:pStyle w:val="rowtabella0"/>
              <w:jc w:val="center"/>
              <w:rPr>
                <w:color w:val="002060"/>
              </w:rPr>
            </w:pPr>
            <w:r w:rsidRPr="0063693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79912"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8062F" w14:textId="77777777" w:rsidR="00B00AC3" w:rsidRPr="00636931" w:rsidRDefault="00B00AC3" w:rsidP="000E40E5">
            <w:pPr>
              <w:pStyle w:val="rowtabella0"/>
              <w:jc w:val="center"/>
              <w:rPr>
                <w:color w:val="002060"/>
              </w:rPr>
            </w:pPr>
            <w:r w:rsidRPr="00636931">
              <w:rPr>
                <w:color w:val="002060"/>
              </w:rPr>
              <w:t>0</w:t>
            </w:r>
          </w:p>
        </w:tc>
      </w:tr>
      <w:tr w:rsidR="00B00AC3" w:rsidRPr="00636931" w14:paraId="7FEA86B0"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2238B9" w14:textId="77777777" w:rsidR="00B00AC3" w:rsidRPr="00636931" w:rsidRDefault="00B00AC3" w:rsidP="000E40E5">
            <w:pPr>
              <w:pStyle w:val="rowtabella0"/>
              <w:rPr>
                <w:color w:val="002060"/>
              </w:rPr>
            </w:pPr>
            <w:r w:rsidRPr="0063693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6F0E5"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432F2"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338C4"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5A2A6"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DA648"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0C1D1" w14:textId="77777777" w:rsidR="00B00AC3" w:rsidRPr="00636931" w:rsidRDefault="00B00AC3" w:rsidP="000E40E5">
            <w:pPr>
              <w:pStyle w:val="rowtabella0"/>
              <w:jc w:val="center"/>
              <w:rPr>
                <w:color w:val="002060"/>
              </w:rPr>
            </w:pPr>
            <w:r w:rsidRPr="0063693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84877" w14:textId="77777777" w:rsidR="00B00AC3" w:rsidRPr="00636931" w:rsidRDefault="00B00AC3" w:rsidP="000E40E5">
            <w:pPr>
              <w:pStyle w:val="rowtabella0"/>
              <w:jc w:val="center"/>
              <w:rPr>
                <w:color w:val="002060"/>
              </w:rPr>
            </w:pPr>
            <w:r w:rsidRPr="0063693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0D964" w14:textId="77777777" w:rsidR="00B00AC3" w:rsidRPr="00636931" w:rsidRDefault="00B00AC3" w:rsidP="000E40E5">
            <w:pPr>
              <w:pStyle w:val="rowtabella0"/>
              <w:jc w:val="center"/>
              <w:rPr>
                <w:color w:val="002060"/>
              </w:rPr>
            </w:pPr>
            <w:r w:rsidRPr="0063693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0BB34" w14:textId="77777777" w:rsidR="00B00AC3" w:rsidRPr="00636931" w:rsidRDefault="00B00AC3" w:rsidP="000E40E5">
            <w:pPr>
              <w:pStyle w:val="rowtabella0"/>
              <w:jc w:val="center"/>
              <w:rPr>
                <w:color w:val="002060"/>
              </w:rPr>
            </w:pPr>
            <w:r w:rsidRPr="00636931">
              <w:rPr>
                <w:color w:val="002060"/>
              </w:rPr>
              <w:t>0</w:t>
            </w:r>
          </w:p>
        </w:tc>
      </w:tr>
      <w:tr w:rsidR="00B00AC3" w:rsidRPr="00636931" w14:paraId="578A992C"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E151B" w14:textId="77777777" w:rsidR="00B00AC3" w:rsidRPr="00636931" w:rsidRDefault="00B00AC3" w:rsidP="000E40E5">
            <w:pPr>
              <w:pStyle w:val="rowtabella0"/>
              <w:rPr>
                <w:color w:val="002060"/>
              </w:rPr>
            </w:pPr>
            <w:r w:rsidRPr="00636931">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CA0B9" w14:textId="77777777" w:rsidR="00B00AC3" w:rsidRPr="00636931" w:rsidRDefault="00B00AC3" w:rsidP="000E40E5">
            <w:pPr>
              <w:pStyle w:val="rowtabella0"/>
              <w:jc w:val="center"/>
              <w:rPr>
                <w:color w:val="002060"/>
              </w:rPr>
            </w:pPr>
            <w:r w:rsidRPr="0063693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EB2F8" w14:textId="77777777" w:rsidR="00B00AC3" w:rsidRPr="00636931" w:rsidRDefault="00B00AC3" w:rsidP="000E40E5">
            <w:pPr>
              <w:pStyle w:val="rowtabella0"/>
              <w:jc w:val="center"/>
              <w:rPr>
                <w:color w:val="002060"/>
              </w:rPr>
            </w:pPr>
            <w:r w:rsidRPr="0063693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4C529"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C9368"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FCAA1"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D7821" w14:textId="77777777" w:rsidR="00B00AC3" w:rsidRPr="00636931" w:rsidRDefault="00B00AC3" w:rsidP="000E40E5">
            <w:pPr>
              <w:pStyle w:val="rowtabella0"/>
              <w:jc w:val="center"/>
              <w:rPr>
                <w:color w:val="002060"/>
              </w:rPr>
            </w:pPr>
            <w:r w:rsidRPr="0063693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64435" w14:textId="77777777" w:rsidR="00B00AC3" w:rsidRPr="00636931" w:rsidRDefault="00B00AC3" w:rsidP="000E40E5">
            <w:pPr>
              <w:pStyle w:val="rowtabella0"/>
              <w:jc w:val="center"/>
              <w:rPr>
                <w:color w:val="002060"/>
              </w:rPr>
            </w:pPr>
            <w:r w:rsidRPr="0063693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38443"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5E478" w14:textId="77777777" w:rsidR="00B00AC3" w:rsidRPr="00636931" w:rsidRDefault="00B00AC3" w:rsidP="000E40E5">
            <w:pPr>
              <w:pStyle w:val="rowtabella0"/>
              <w:jc w:val="center"/>
              <w:rPr>
                <w:color w:val="002060"/>
              </w:rPr>
            </w:pPr>
            <w:r w:rsidRPr="00636931">
              <w:rPr>
                <w:color w:val="002060"/>
              </w:rPr>
              <w:t>0</w:t>
            </w:r>
          </w:p>
        </w:tc>
      </w:tr>
      <w:tr w:rsidR="00B00AC3" w:rsidRPr="00636931" w14:paraId="0E08F002"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23150E" w14:textId="77777777" w:rsidR="00B00AC3" w:rsidRPr="00636931" w:rsidRDefault="00B00AC3" w:rsidP="000E40E5">
            <w:pPr>
              <w:pStyle w:val="rowtabella0"/>
              <w:rPr>
                <w:color w:val="002060"/>
              </w:rPr>
            </w:pPr>
            <w:r w:rsidRPr="0063693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BC5C1"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E46C4" w14:textId="77777777" w:rsidR="00B00AC3" w:rsidRPr="00636931" w:rsidRDefault="00B00AC3" w:rsidP="000E40E5">
            <w:pPr>
              <w:pStyle w:val="rowtabella0"/>
              <w:jc w:val="center"/>
              <w:rPr>
                <w:color w:val="002060"/>
              </w:rPr>
            </w:pPr>
            <w:r w:rsidRPr="0063693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DBC40"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B9E38"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1A250"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C93FC" w14:textId="77777777" w:rsidR="00B00AC3" w:rsidRPr="00636931" w:rsidRDefault="00B00AC3" w:rsidP="000E40E5">
            <w:pPr>
              <w:pStyle w:val="rowtabella0"/>
              <w:jc w:val="center"/>
              <w:rPr>
                <w:color w:val="002060"/>
              </w:rPr>
            </w:pPr>
            <w:r w:rsidRPr="0063693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5D183" w14:textId="77777777" w:rsidR="00B00AC3" w:rsidRPr="00636931" w:rsidRDefault="00B00AC3" w:rsidP="000E40E5">
            <w:pPr>
              <w:pStyle w:val="rowtabella0"/>
              <w:jc w:val="center"/>
              <w:rPr>
                <w:color w:val="002060"/>
              </w:rPr>
            </w:pPr>
            <w:r w:rsidRPr="0063693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35372" w14:textId="77777777" w:rsidR="00B00AC3" w:rsidRPr="00636931" w:rsidRDefault="00B00AC3" w:rsidP="000E40E5">
            <w:pPr>
              <w:pStyle w:val="rowtabella0"/>
              <w:jc w:val="center"/>
              <w:rPr>
                <w:color w:val="002060"/>
              </w:rPr>
            </w:pPr>
            <w:r w:rsidRPr="0063693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539D8" w14:textId="77777777" w:rsidR="00B00AC3" w:rsidRPr="00636931" w:rsidRDefault="00B00AC3" w:rsidP="000E40E5">
            <w:pPr>
              <w:pStyle w:val="rowtabella0"/>
              <w:jc w:val="center"/>
              <w:rPr>
                <w:color w:val="002060"/>
              </w:rPr>
            </w:pPr>
            <w:r w:rsidRPr="00636931">
              <w:rPr>
                <w:color w:val="002060"/>
              </w:rPr>
              <w:t>1</w:t>
            </w:r>
          </w:p>
        </w:tc>
      </w:tr>
      <w:tr w:rsidR="00B00AC3" w:rsidRPr="00636931" w14:paraId="3244538F" w14:textId="77777777" w:rsidTr="000E40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EC3CB8" w14:textId="77777777" w:rsidR="00B00AC3" w:rsidRPr="00636931" w:rsidRDefault="00B00AC3" w:rsidP="000E40E5">
            <w:pPr>
              <w:pStyle w:val="rowtabella0"/>
              <w:rPr>
                <w:color w:val="002060"/>
              </w:rPr>
            </w:pPr>
            <w:r w:rsidRPr="0063693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216F8"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7DD71" w14:textId="77777777" w:rsidR="00B00AC3" w:rsidRPr="00636931" w:rsidRDefault="00B00AC3" w:rsidP="000E40E5">
            <w:pPr>
              <w:pStyle w:val="rowtabella0"/>
              <w:jc w:val="center"/>
              <w:rPr>
                <w:color w:val="002060"/>
              </w:rPr>
            </w:pPr>
            <w:r w:rsidRPr="0063693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71E7A"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913C5"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86A85" w14:textId="77777777" w:rsidR="00B00AC3" w:rsidRPr="00636931" w:rsidRDefault="00B00AC3" w:rsidP="000E40E5">
            <w:pPr>
              <w:pStyle w:val="rowtabella0"/>
              <w:jc w:val="center"/>
              <w:rPr>
                <w:color w:val="002060"/>
              </w:rPr>
            </w:pPr>
            <w:r w:rsidRPr="0063693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B5732"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CDBB3" w14:textId="77777777" w:rsidR="00B00AC3" w:rsidRPr="00636931" w:rsidRDefault="00B00AC3" w:rsidP="000E40E5">
            <w:pPr>
              <w:pStyle w:val="rowtabella0"/>
              <w:jc w:val="center"/>
              <w:rPr>
                <w:color w:val="002060"/>
              </w:rPr>
            </w:pPr>
            <w:r w:rsidRPr="00636931">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54742" w14:textId="77777777" w:rsidR="00B00AC3" w:rsidRPr="00636931" w:rsidRDefault="00B00AC3" w:rsidP="000E40E5">
            <w:pPr>
              <w:pStyle w:val="rowtabella0"/>
              <w:jc w:val="center"/>
              <w:rPr>
                <w:color w:val="002060"/>
              </w:rPr>
            </w:pPr>
            <w:r w:rsidRPr="0063693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B71A9" w14:textId="77777777" w:rsidR="00B00AC3" w:rsidRPr="00636931" w:rsidRDefault="00B00AC3" w:rsidP="000E40E5">
            <w:pPr>
              <w:pStyle w:val="rowtabella0"/>
              <w:jc w:val="center"/>
              <w:rPr>
                <w:color w:val="002060"/>
              </w:rPr>
            </w:pPr>
            <w:r w:rsidRPr="00636931">
              <w:rPr>
                <w:color w:val="002060"/>
              </w:rPr>
              <w:t>0</w:t>
            </w:r>
          </w:p>
        </w:tc>
      </w:tr>
    </w:tbl>
    <w:p w14:paraId="024675D6" w14:textId="77777777" w:rsidR="00B00AC3" w:rsidRPr="00636931" w:rsidRDefault="00B00AC3" w:rsidP="00B00AC3">
      <w:pPr>
        <w:pStyle w:val="breakline"/>
        <w:rPr>
          <w:color w:val="002060"/>
        </w:rPr>
      </w:pPr>
    </w:p>
    <w:p w14:paraId="642340E5" w14:textId="77777777" w:rsidR="00B00AC3" w:rsidRPr="00636931" w:rsidRDefault="00B00AC3" w:rsidP="00B00AC3">
      <w:pPr>
        <w:pStyle w:val="titoloprinc0"/>
        <w:rPr>
          <w:color w:val="002060"/>
        </w:rPr>
      </w:pPr>
      <w:r w:rsidRPr="00636931">
        <w:rPr>
          <w:color w:val="002060"/>
        </w:rPr>
        <w:t>PROGRAMMA GARE</w:t>
      </w:r>
    </w:p>
    <w:p w14:paraId="377D8D33" w14:textId="77777777" w:rsidR="00B00AC3" w:rsidRPr="00636931" w:rsidRDefault="00B00AC3" w:rsidP="00B00AC3">
      <w:pPr>
        <w:pStyle w:val="breakline"/>
        <w:rPr>
          <w:color w:val="002060"/>
        </w:rPr>
      </w:pPr>
    </w:p>
    <w:p w14:paraId="669EBF9B" w14:textId="77777777" w:rsidR="00B00AC3" w:rsidRPr="00636931" w:rsidRDefault="00B00AC3" w:rsidP="00B00AC3">
      <w:pPr>
        <w:pStyle w:val="sottotitolocampionato10"/>
        <w:rPr>
          <w:color w:val="002060"/>
        </w:rPr>
      </w:pPr>
      <w:r w:rsidRPr="00636931">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00AC3" w:rsidRPr="00636931" w14:paraId="44926736" w14:textId="77777777" w:rsidTr="000E40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99497" w14:textId="77777777" w:rsidR="00B00AC3" w:rsidRPr="00636931" w:rsidRDefault="00B00AC3" w:rsidP="000E40E5">
            <w:pPr>
              <w:pStyle w:val="headertabella0"/>
              <w:rPr>
                <w:color w:val="002060"/>
              </w:rPr>
            </w:pPr>
            <w:r w:rsidRPr="006369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66BA7" w14:textId="77777777" w:rsidR="00B00AC3" w:rsidRPr="00636931" w:rsidRDefault="00B00AC3" w:rsidP="000E40E5">
            <w:pPr>
              <w:pStyle w:val="headertabella0"/>
              <w:rPr>
                <w:color w:val="002060"/>
              </w:rPr>
            </w:pPr>
            <w:r w:rsidRPr="006369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CB6D1" w14:textId="77777777" w:rsidR="00B00AC3" w:rsidRPr="00636931" w:rsidRDefault="00B00AC3" w:rsidP="000E40E5">
            <w:pPr>
              <w:pStyle w:val="headertabella0"/>
              <w:rPr>
                <w:color w:val="002060"/>
              </w:rPr>
            </w:pPr>
            <w:r w:rsidRPr="006369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E3EE7" w14:textId="77777777" w:rsidR="00B00AC3" w:rsidRPr="00636931" w:rsidRDefault="00B00AC3" w:rsidP="000E40E5">
            <w:pPr>
              <w:pStyle w:val="headertabella0"/>
              <w:rPr>
                <w:color w:val="002060"/>
              </w:rPr>
            </w:pPr>
            <w:r w:rsidRPr="006369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FE8A0" w14:textId="77777777" w:rsidR="00B00AC3" w:rsidRPr="00636931" w:rsidRDefault="00B00AC3" w:rsidP="000E40E5">
            <w:pPr>
              <w:pStyle w:val="headertabella0"/>
              <w:rPr>
                <w:color w:val="002060"/>
              </w:rPr>
            </w:pPr>
            <w:r w:rsidRPr="006369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C319E" w14:textId="77777777" w:rsidR="00B00AC3" w:rsidRPr="00636931" w:rsidRDefault="00B00AC3" w:rsidP="000E40E5">
            <w:pPr>
              <w:pStyle w:val="headertabella0"/>
              <w:rPr>
                <w:color w:val="002060"/>
              </w:rPr>
            </w:pPr>
            <w:proofErr w:type="spellStart"/>
            <w:r w:rsidRPr="00636931">
              <w:rPr>
                <w:color w:val="002060"/>
              </w:rPr>
              <w:t>Localita'</w:t>
            </w:r>
            <w:proofErr w:type="spellEnd"/>
            <w:r w:rsidRPr="006369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85F07" w14:textId="77777777" w:rsidR="00B00AC3" w:rsidRPr="00636931" w:rsidRDefault="00B00AC3" w:rsidP="000E40E5">
            <w:pPr>
              <w:pStyle w:val="headertabella0"/>
              <w:rPr>
                <w:color w:val="002060"/>
              </w:rPr>
            </w:pPr>
            <w:r w:rsidRPr="00636931">
              <w:rPr>
                <w:color w:val="002060"/>
              </w:rPr>
              <w:t>Indirizzo Impianto</w:t>
            </w:r>
          </w:p>
        </w:tc>
      </w:tr>
      <w:tr w:rsidR="00B00AC3" w:rsidRPr="00636931" w14:paraId="5595B2EB" w14:textId="77777777" w:rsidTr="000E40E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8E4A06" w14:textId="77777777" w:rsidR="00B00AC3" w:rsidRPr="00636931" w:rsidRDefault="00B00AC3" w:rsidP="000E40E5">
            <w:pPr>
              <w:pStyle w:val="rowtabella0"/>
              <w:rPr>
                <w:color w:val="002060"/>
              </w:rPr>
            </w:pPr>
            <w:r w:rsidRPr="00636931">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BAA5FD" w14:textId="77777777" w:rsidR="00B00AC3" w:rsidRPr="00636931" w:rsidRDefault="00B00AC3" w:rsidP="000E40E5">
            <w:pPr>
              <w:pStyle w:val="rowtabella0"/>
              <w:rPr>
                <w:color w:val="002060"/>
              </w:rPr>
            </w:pPr>
            <w:r w:rsidRPr="00636931">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7EC4A3" w14:textId="77777777" w:rsidR="00B00AC3" w:rsidRPr="00636931" w:rsidRDefault="00B00AC3" w:rsidP="000E40E5">
            <w:pPr>
              <w:pStyle w:val="rowtabella0"/>
              <w:jc w:val="center"/>
              <w:rPr>
                <w:color w:val="002060"/>
              </w:rPr>
            </w:pPr>
            <w:r w:rsidRPr="0063693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4A6001" w14:textId="77777777" w:rsidR="00B00AC3" w:rsidRPr="00636931" w:rsidRDefault="00B00AC3" w:rsidP="000E40E5">
            <w:pPr>
              <w:pStyle w:val="rowtabella0"/>
              <w:rPr>
                <w:color w:val="002060"/>
              </w:rPr>
            </w:pPr>
            <w:r w:rsidRPr="00636931">
              <w:rPr>
                <w:color w:val="002060"/>
              </w:rPr>
              <w:t>18/02/2023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51E872" w14:textId="77777777" w:rsidR="00B00AC3" w:rsidRPr="00636931" w:rsidRDefault="00B00AC3" w:rsidP="000E40E5">
            <w:pPr>
              <w:pStyle w:val="rowtabella0"/>
              <w:rPr>
                <w:color w:val="002060"/>
              </w:rPr>
            </w:pPr>
            <w:r w:rsidRPr="00636931">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4F2E56" w14:textId="77777777" w:rsidR="00B00AC3" w:rsidRPr="00636931" w:rsidRDefault="00B00AC3" w:rsidP="000E40E5">
            <w:pPr>
              <w:pStyle w:val="rowtabella0"/>
              <w:rPr>
                <w:color w:val="002060"/>
              </w:rPr>
            </w:pPr>
            <w:r w:rsidRPr="00636931">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B179AE" w14:textId="77777777" w:rsidR="00B00AC3" w:rsidRPr="00636931" w:rsidRDefault="00B00AC3" w:rsidP="000E40E5">
            <w:pPr>
              <w:pStyle w:val="rowtabella0"/>
              <w:rPr>
                <w:color w:val="002060"/>
              </w:rPr>
            </w:pPr>
            <w:r w:rsidRPr="00636931">
              <w:rPr>
                <w:color w:val="002060"/>
              </w:rPr>
              <w:t>VIA VESCOVARA, 7</w:t>
            </w:r>
          </w:p>
        </w:tc>
      </w:tr>
    </w:tbl>
    <w:p w14:paraId="6AFDCFBD" w14:textId="77777777" w:rsidR="00B00AC3" w:rsidRPr="00636931" w:rsidRDefault="00B00AC3" w:rsidP="00B00AC3">
      <w:pPr>
        <w:pStyle w:val="breakline"/>
        <w:rPr>
          <w:rFonts w:eastAsiaTheme="minorEastAsia"/>
          <w:color w:val="002060"/>
        </w:rPr>
      </w:pPr>
    </w:p>
    <w:p w14:paraId="261774DB" w14:textId="77777777" w:rsidR="00B00AC3" w:rsidRPr="00636931" w:rsidRDefault="00B00AC3" w:rsidP="00B00AC3">
      <w:pPr>
        <w:pStyle w:val="breakline"/>
        <w:rPr>
          <w:color w:val="002060"/>
        </w:rPr>
      </w:pPr>
    </w:p>
    <w:p w14:paraId="6CEABE50" w14:textId="77777777" w:rsidR="00B00AC3" w:rsidRPr="00636931" w:rsidRDefault="00B00AC3" w:rsidP="00B00AC3">
      <w:pPr>
        <w:pStyle w:val="titolocampionato0"/>
        <w:shd w:val="clear" w:color="auto" w:fill="CCCCCC"/>
        <w:spacing w:before="80" w:after="40"/>
        <w:rPr>
          <w:color w:val="002060"/>
        </w:rPr>
      </w:pPr>
      <w:r w:rsidRPr="00636931">
        <w:rPr>
          <w:color w:val="002060"/>
        </w:rPr>
        <w:t>UNDER 17 C5 REGIONALI MASCHILI</w:t>
      </w:r>
    </w:p>
    <w:p w14:paraId="0493EB37" w14:textId="77777777" w:rsidR="00B00AC3" w:rsidRPr="000A1934" w:rsidRDefault="00B00AC3" w:rsidP="00B00AC3">
      <w:pPr>
        <w:pStyle w:val="titoloprinc0"/>
        <w:rPr>
          <w:color w:val="002060"/>
        </w:rPr>
      </w:pPr>
      <w:r w:rsidRPr="000A1934">
        <w:rPr>
          <w:color w:val="002060"/>
        </w:rPr>
        <w:t>ANAGRAFICA/INDIRIZZARIO/VARIAZIONI CALENDARIO</w:t>
      </w:r>
    </w:p>
    <w:p w14:paraId="39B3630A" w14:textId="77777777" w:rsidR="00B00AC3" w:rsidRPr="000A1934" w:rsidRDefault="00B00AC3" w:rsidP="00B00AC3">
      <w:pPr>
        <w:pStyle w:val="titoloprinc0"/>
        <w:jc w:val="both"/>
        <w:rPr>
          <w:b w:val="0"/>
          <w:bCs w:val="0"/>
          <w:color w:val="002060"/>
          <w:sz w:val="22"/>
          <w:szCs w:val="22"/>
        </w:rPr>
      </w:pPr>
    </w:p>
    <w:p w14:paraId="31EB4A1B" w14:textId="77777777" w:rsidR="00B00AC3" w:rsidRPr="000A1934" w:rsidRDefault="00B00AC3" w:rsidP="00B00AC3">
      <w:pPr>
        <w:pStyle w:val="titoloprinc0"/>
        <w:jc w:val="both"/>
        <w:rPr>
          <w:color w:val="002060"/>
          <w:sz w:val="22"/>
          <w:szCs w:val="22"/>
        </w:rPr>
      </w:pPr>
      <w:r w:rsidRPr="000A1934">
        <w:rPr>
          <w:color w:val="002060"/>
          <w:sz w:val="22"/>
          <w:szCs w:val="22"/>
        </w:rPr>
        <w:t>GIRONE “</w:t>
      </w:r>
      <w:r>
        <w:rPr>
          <w:color w:val="002060"/>
          <w:sz w:val="22"/>
          <w:szCs w:val="22"/>
        </w:rPr>
        <w:t>SILVER – A</w:t>
      </w:r>
      <w:r w:rsidRPr="000A1934">
        <w:rPr>
          <w:color w:val="002060"/>
          <w:sz w:val="22"/>
          <w:szCs w:val="22"/>
        </w:rPr>
        <w:t>”</w:t>
      </w:r>
    </w:p>
    <w:p w14:paraId="2A86AEA0" w14:textId="77777777" w:rsidR="00B00AC3" w:rsidRPr="000A1934" w:rsidRDefault="00B00AC3" w:rsidP="00B00AC3">
      <w:pPr>
        <w:pStyle w:val="titoloprinc0"/>
        <w:rPr>
          <w:b w:val="0"/>
          <w:bCs w:val="0"/>
          <w:color w:val="002060"/>
          <w:sz w:val="22"/>
          <w:szCs w:val="22"/>
        </w:rPr>
      </w:pPr>
    </w:p>
    <w:p w14:paraId="0BE5E82D" w14:textId="77777777" w:rsidR="00B00AC3" w:rsidRDefault="00B00AC3" w:rsidP="00B00AC3">
      <w:pPr>
        <w:pStyle w:val="titoloprinc0"/>
        <w:jc w:val="both"/>
        <w:rPr>
          <w:b w:val="0"/>
          <w:bCs w:val="0"/>
          <w:color w:val="002060"/>
          <w:sz w:val="22"/>
          <w:szCs w:val="22"/>
        </w:rPr>
      </w:pPr>
      <w:r w:rsidRPr="000A1934">
        <w:rPr>
          <w:b w:val="0"/>
          <w:bCs w:val="0"/>
          <w:color w:val="002060"/>
          <w:sz w:val="22"/>
          <w:szCs w:val="22"/>
        </w:rPr>
        <w:lastRenderedPageBreak/>
        <w:t xml:space="preserve">La Società </w:t>
      </w:r>
      <w:r>
        <w:rPr>
          <w:color w:val="002060"/>
          <w:sz w:val="22"/>
          <w:szCs w:val="22"/>
        </w:rPr>
        <w:t>FFJ CALCIO A 5</w:t>
      </w:r>
      <w:r w:rsidRPr="000A1934">
        <w:rPr>
          <w:b w:val="0"/>
          <w:bCs w:val="0"/>
          <w:color w:val="002060"/>
          <w:sz w:val="22"/>
          <w:szCs w:val="22"/>
        </w:rPr>
        <w:t xml:space="preserve"> comunica che disputerà tutte le gare interne </w:t>
      </w:r>
      <w:r>
        <w:rPr>
          <w:b w:val="0"/>
          <w:bCs w:val="0"/>
          <w:color w:val="002060"/>
          <w:sz w:val="22"/>
          <w:szCs w:val="22"/>
        </w:rPr>
        <w:t>la</w:t>
      </w:r>
      <w:r w:rsidRPr="000A1934">
        <w:rPr>
          <w:b w:val="0"/>
          <w:bCs w:val="0"/>
          <w:color w:val="002060"/>
          <w:sz w:val="22"/>
          <w:szCs w:val="22"/>
        </w:rPr>
        <w:t xml:space="preserve"> </w:t>
      </w:r>
      <w:r>
        <w:rPr>
          <w:color w:val="002060"/>
          <w:sz w:val="22"/>
          <w:szCs w:val="22"/>
        </w:rPr>
        <w:t xml:space="preserve">DOMENICA </w:t>
      </w:r>
      <w:r w:rsidRPr="000A1934">
        <w:rPr>
          <w:b w:val="0"/>
          <w:bCs w:val="0"/>
          <w:color w:val="002060"/>
          <w:sz w:val="22"/>
          <w:szCs w:val="22"/>
        </w:rPr>
        <w:t xml:space="preserve">alle </w:t>
      </w:r>
      <w:r w:rsidRPr="000A1934">
        <w:rPr>
          <w:color w:val="002060"/>
          <w:sz w:val="22"/>
          <w:szCs w:val="22"/>
        </w:rPr>
        <w:t xml:space="preserve">ore </w:t>
      </w:r>
      <w:r>
        <w:rPr>
          <w:color w:val="002060"/>
          <w:sz w:val="22"/>
          <w:szCs w:val="22"/>
        </w:rPr>
        <w:t>16:30</w:t>
      </w:r>
      <w:r w:rsidRPr="000A1934">
        <w:rPr>
          <w:b w:val="0"/>
          <w:bCs w:val="0"/>
          <w:color w:val="002060"/>
          <w:sz w:val="22"/>
          <w:szCs w:val="22"/>
        </w:rPr>
        <w:t>,</w:t>
      </w:r>
      <w:r>
        <w:rPr>
          <w:color w:val="002060"/>
          <w:sz w:val="22"/>
          <w:szCs w:val="22"/>
        </w:rPr>
        <w:t xml:space="preserve"> </w:t>
      </w:r>
      <w:r>
        <w:rPr>
          <w:b w:val="0"/>
          <w:bCs w:val="0"/>
          <w:color w:val="002060"/>
          <w:sz w:val="22"/>
          <w:szCs w:val="22"/>
        </w:rPr>
        <w:t>stesso campo</w:t>
      </w:r>
      <w:r w:rsidRPr="000A1934">
        <w:rPr>
          <w:b w:val="0"/>
          <w:bCs w:val="0"/>
          <w:color w:val="002060"/>
          <w:sz w:val="22"/>
          <w:szCs w:val="22"/>
        </w:rPr>
        <w:t>.</w:t>
      </w:r>
    </w:p>
    <w:p w14:paraId="0E08B4BB" w14:textId="77777777" w:rsidR="00B00AC3" w:rsidRDefault="00B00AC3" w:rsidP="00B00AC3">
      <w:pPr>
        <w:pStyle w:val="titoloprinc0"/>
        <w:jc w:val="both"/>
        <w:rPr>
          <w:b w:val="0"/>
          <w:bCs w:val="0"/>
          <w:color w:val="002060"/>
          <w:sz w:val="22"/>
          <w:szCs w:val="22"/>
        </w:rPr>
      </w:pPr>
    </w:p>
    <w:p w14:paraId="7F0A2E1D" w14:textId="77777777" w:rsidR="00B00AC3" w:rsidRPr="00636931" w:rsidRDefault="00B00AC3" w:rsidP="00B00AC3">
      <w:pPr>
        <w:pStyle w:val="titoloprinc0"/>
        <w:rPr>
          <w:color w:val="002060"/>
        </w:rPr>
      </w:pPr>
      <w:r w:rsidRPr="00636931">
        <w:rPr>
          <w:color w:val="002060"/>
        </w:rPr>
        <w:t>VARIAZIONI AL PROGRAMMA GARE</w:t>
      </w:r>
    </w:p>
    <w:p w14:paraId="449819FA" w14:textId="77777777" w:rsidR="00B00AC3" w:rsidRPr="00636931" w:rsidRDefault="00B00AC3" w:rsidP="00B00AC3">
      <w:pPr>
        <w:pStyle w:val="breakline"/>
        <w:rPr>
          <w:color w:val="002060"/>
        </w:rPr>
      </w:pPr>
    </w:p>
    <w:p w14:paraId="1A296703" w14:textId="77777777" w:rsidR="00B00AC3" w:rsidRPr="00636931" w:rsidRDefault="00B00AC3" w:rsidP="00B00AC3">
      <w:pPr>
        <w:pStyle w:val="breakline"/>
        <w:rPr>
          <w:color w:val="002060"/>
        </w:rPr>
      </w:pPr>
    </w:p>
    <w:p w14:paraId="416193BD" w14:textId="77777777" w:rsidR="00B00AC3" w:rsidRPr="00636931" w:rsidRDefault="00B00AC3" w:rsidP="00B00AC3">
      <w:pPr>
        <w:pStyle w:val="sottotitolocampionato10"/>
        <w:rPr>
          <w:color w:val="002060"/>
        </w:rPr>
      </w:pPr>
      <w:r w:rsidRPr="00636931">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00AC3" w:rsidRPr="00636931" w14:paraId="51CF3638" w14:textId="77777777" w:rsidTr="000E40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D9599" w14:textId="77777777" w:rsidR="00B00AC3" w:rsidRPr="00636931" w:rsidRDefault="00B00AC3" w:rsidP="000E40E5">
            <w:pPr>
              <w:pStyle w:val="headertabella0"/>
              <w:rPr>
                <w:color w:val="002060"/>
              </w:rPr>
            </w:pPr>
            <w:r w:rsidRPr="0063693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0E38E" w14:textId="77777777" w:rsidR="00B00AC3" w:rsidRPr="00636931" w:rsidRDefault="00B00AC3" w:rsidP="000E40E5">
            <w:pPr>
              <w:pStyle w:val="headertabella0"/>
              <w:rPr>
                <w:color w:val="002060"/>
              </w:rPr>
            </w:pPr>
            <w:r w:rsidRPr="00636931">
              <w:rPr>
                <w:color w:val="002060"/>
              </w:rPr>
              <w:t xml:space="preserve">N° </w:t>
            </w:r>
            <w:proofErr w:type="spellStart"/>
            <w:r w:rsidRPr="00636931">
              <w:rPr>
                <w:color w:val="002060"/>
              </w:rPr>
              <w:t>Gior</w:t>
            </w:r>
            <w:proofErr w:type="spellEnd"/>
            <w:r w:rsidRPr="0063693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6714F" w14:textId="77777777" w:rsidR="00B00AC3" w:rsidRPr="00636931" w:rsidRDefault="00B00AC3" w:rsidP="000E40E5">
            <w:pPr>
              <w:pStyle w:val="headertabella0"/>
              <w:rPr>
                <w:color w:val="002060"/>
              </w:rPr>
            </w:pPr>
            <w:r w:rsidRPr="0063693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5E2C8" w14:textId="77777777" w:rsidR="00B00AC3" w:rsidRPr="00636931" w:rsidRDefault="00B00AC3" w:rsidP="000E40E5">
            <w:pPr>
              <w:pStyle w:val="headertabella0"/>
              <w:rPr>
                <w:color w:val="002060"/>
              </w:rPr>
            </w:pPr>
            <w:r w:rsidRPr="0063693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9C889" w14:textId="77777777" w:rsidR="00B00AC3" w:rsidRPr="00636931" w:rsidRDefault="00B00AC3" w:rsidP="000E40E5">
            <w:pPr>
              <w:pStyle w:val="headertabella0"/>
              <w:rPr>
                <w:color w:val="002060"/>
              </w:rPr>
            </w:pPr>
            <w:r w:rsidRPr="00636931">
              <w:rPr>
                <w:color w:val="002060"/>
              </w:rPr>
              <w:t xml:space="preserve">Data </w:t>
            </w:r>
            <w:proofErr w:type="spellStart"/>
            <w:r w:rsidRPr="00636931">
              <w:rPr>
                <w:color w:val="002060"/>
              </w:rPr>
              <w:t>Orig</w:t>
            </w:r>
            <w:proofErr w:type="spellEnd"/>
            <w:r w:rsidRPr="0063693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ED3E2" w14:textId="77777777" w:rsidR="00B00AC3" w:rsidRPr="00636931" w:rsidRDefault="00B00AC3" w:rsidP="000E40E5">
            <w:pPr>
              <w:pStyle w:val="headertabella0"/>
              <w:rPr>
                <w:color w:val="002060"/>
              </w:rPr>
            </w:pPr>
            <w:r w:rsidRPr="0063693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37412" w14:textId="77777777" w:rsidR="00B00AC3" w:rsidRPr="00636931" w:rsidRDefault="00B00AC3" w:rsidP="000E40E5">
            <w:pPr>
              <w:pStyle w:val="headertabella0"/>
              <w:rPr>
                <w:color w:val="002060"/>
              </w:rPr>
            </w:pPr>
            <w:r w:rsidRPr="00636931">
              <w:rPr>
                <w:color w:val="002060"/>
              </w:rPr>
              <w:t xml:space="preserve">Ora </w:t>
            </w:r>
            <w:proofErr w:type="spellStart"/>
            <w:r w:rsidRPr="00636931">
              <w:rPr>
                <w:color w:val="002060"/>
              </w:rPr>
              <w:t>Orig</w:t>
            </w:r>
            <w:proofErr w:type="spellEnd"/>
            <w:r w:rsidRPr="0063693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8BC5E" w14:textId="77777777" w:rsidR="00B00AC3" w:rsidRPr="00636931" w:rsidRDefault="00B00AC3" w:rsidP="000E40E5">
            <w:pPr>
              <w:pStyle w:val="headertabella0"/>
              <w:rPr>
                <w:color w:val="002060"/>
              </w:rPr>
            </w:pPr>
            <w:r w:rsidRPr="00636931">
              <w:rPr>
                <w:color w:val="002060"/>
              </w:rPr>
              <w:t>Impianto</w:t>
            </w:r>
          </w:p>
        </w:tc>
      </w:tr>
      <w:tr w:rsidR="00B00AC3" w:rsidRPr="00636931" w14:paraId="496F56C1" w14:textId="77777777" w:rsidTr="000E40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FD48B" w14:textId="77777777" w:rsidR="00B00AC3" w:rsidRPr="00636931" w:rsidRDefault="00B00AC3" w:rsidP="000E40E5">
            <w:pPr>
              <w:pStyle w:val="rowtabella0"/>
              <w:rPr>
                <w:color w:val="002060"/>
                <w:highlight w:val="yellow"/>
              </w:rPr>
            </w:pPr>
            <w:r w:rsidRPr="00636931">
              <w:rPr>
                <w:color w:val="002060"/>
                <w:highlight w:val="yellow"/>
              </w:rPr>
              <w:t>25/02/2023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995F1" w14:textId="77777777" w:rsidR="00B00AC3" w:rsidRPr="00636931" w:rsidRDefault="00B00AC3" w:rsidP="000E40E5">
            <w:pPr>
              <w:pStyle w:val="rowtabella0"/>
              <w:jc w:val="center"/>
              <w:rPr>
                <w:color w:val="002060"/>
                <w:highlight w:val="yellow"/>
              </w:rPr>
            </w:pPr>
            <w:r w:rsidRPr="00636931">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9EFEE" w14:textId="77777777" w:rsidR="00B00AC3" w:rsidRPr="00636931" w:rsidRDefault="00B00AC3" w:rsidP="000E40E5">
            <w:pPr>
              <w:pStyle w:val="rowtabella0"/>
              <w:rPr>
                <w:color w:val="002060"/>
                <w:highlight w:val="yellow"/>
              </w:rPr>
            </w:pPr>
            <w:r w:rsidRPr="00636931">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64BD7" w14:textId="77777777" w:rsidR="00B00AC3" w:rsidRPr="00636931" w:rsidRDefault="00B00AC3" w:rsidP="000E40E5">
            <w:pPr>
              <w:pStyle w:val="rowtabella0"/>
              <w:rPr>
                <w:color w:val="002060"/>
                <w:highlight w:val="yellow"/>
              </w:rPr>
            </w:pPr>
            <w:r w:rsidRPr="00636931">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82A6F" w14:textId="77777777" w:rsidR="00B00AC3" w:rsidRPr="00636931" w:rsidRDefault="00B00AC3" w:rsidP="000E40E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0A80F" w14:textId="77777777" w:rsidR="00B00AC3" w:rsidRPr="00636931" w:rsidRDefault="00B00AC3" w:rsidP="000E40E5">
            <w:pPr>
              <w:pStyle w:val="rowtabella0"/>
              <w:jc w:val="center"/>
              <w:rPr>
                <w:color w:val="002060"/>
              </w:rPr>
            </w:pPr>
            <w:r w:rsidRPr="00636931">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C2914" w14:textId="77777777" w:rsidR="00B00AC3" w:rsidRPr="00636931" w:rsidRDefault="00B00AC3" w:rsidP="000E40E5">
            <w:pPr>
              <w:pStyle w:val="rowtabella0"/>
              <w:jc w:val="center"/>
              <w:rPr>
                <w:color w:val="002060"/>
              </w:rPr>
            </w:pPr>
            <w:r w:rsidRPr="00636931">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0D81A" w14:textId="77777777" w:rsidR="00B00AC3" w:rsidRPr="00636931" w:rsidRDefault="00B00AC3" w:rsidP="000E40E5">
            <w:pPr>
              <w:rPr>
                <w:color w:val="002060"/>
              </w:rPr>
            </w:pPr>
          </w:p>
        </w:tc>
      </w:tr>
    </w:tbl>
    <w:p w14:paraId="4F6006E0" w14:textId="77777777" w:rsidR="00B00AC3" w:rsidRPr="00636931" w:rsidRDefault="00B00AC3" w:rsidP="00B00AC3">
      <w:pPr>
        <w:pStyle w:val="breakline"/>
        <w:rPr>
          <w:rFonts w:eastAsiaTheme="minorEastAsia"/>
          <w:color w:val="002060"/>
        </w:rPr>
      </w:pPr>
    </w:p>
    <w:p w14:paraId="31F49445" w14:textId="77777777" w:rsidR="00B00AC3" w:rsidRPr="00636931" w:rsidRDefault="00B00AC3" w:rsidP="00B00AC3">
      <w:pPr>
        <w:pStyle w:val="breakline"/>
        <w:rPr>
          <w:color w:val="002060"/>
        </w:rPr>
      </w:pPr>
    </w:p>
    <w:p w14:paraId="0EE8ED31" w14:textId="77777777" w:rsidR="00B00AC3" w:rsidRPr="00636931" w:rsidRDefault="00B00AC3" w:rsidP="00B00AC3">
      <w:pPr>
        <w:pStyle w:val="sottotitolocampionato10"/>
        <w:rPr>
          <w:color w:val="002060"/>
        </w:rPr>
      </w:pPr>
      <w:r w:rsidRPr="00636931">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00AC3" w:rsidRPr="00636931" w14:paraId="126018A5" w14:textId="77777777" w:rsidTr="000E40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02747" w14:textId="77777777" w:rsidR="00B00AC3" w:rsidRPr="00636931" w:rsidRDefault="00B00AC3" w:rsidP="000E40E5">
            <w:pPr>
              <w:pStyle w:val="headertabella0"/>
              <w:rPr>
                <w:color w:val="002060"/>
              </w:rPr>
            </w:pPr>
            <w:r w:rsidRPr="0063693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F844A" w14:textId="77777777" w:rsidR="00B00AC3" w:rsidRPr="00636931" w:rsidRDefault="00B00AC3" w:rsidP="000E40E5">
            <w:pPr>
              <w:pStyle w:val="headertabella0"/>
              <w:rPr>
                <w:color w:val="002060"/>
              </w:rPr>
            </w:pPr>
            <w:r w:rsidRPr="00636931">
              <w:rPr>
                <w:color w:val="002060"/>
              </w:rPr>
              <w:t xml:space="preserve">N° </w:t>
            </w:r>
            <w:proofErr w:type="spellStart"/>
            <w:r w:rsidRPr="00636931">
              <w:rPr>
                <w:color w:val="002060"/>
              </w:rPr>
              <w:t>Gior</w:t>
            </w:r>
            <w:proofErr w:type="spellEnd"/>
            <w:r w:rsidRPr="0063693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2FF40" w14:textId="77777777" w:rsidR="00B00AC3" w:rsidRPr="00636931" w:rsidRDefault="00B00AC3" w:rsidP="000E40E5">
            <w:pPr>
              <w:pStyle w:val="headertabella0"/>
              <w:rPr>
                <w:color w:val="002060"/>
              </w:rPr>
            </w:pPr>
            <w:r w:rsidRPr="0063693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6F119" w14:textId="77777777" w:rsidR="00B00AC3" w:rsidRPr="00636931" w:rsidRDefault="00B00AC3" w:rsidP="000E40E5">
            <w:pPr>
              <w:pStyle w:val="headertabella0"/>
              <w:rPr>
                <w:color w:val="002060"/>
              </w:rPr>
            </w:pPr>
            <w:r w:rsidRPr="0063693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C246B" w14:textId="77777777" w:rsidR="00B00AC3" w:rsidRPr="00636931" w:rsidRDefault="00B00AC3" w:rsidP="000E40E5">
            <w:pPr>
              <w:pStyle w:val="headertabella0"/>
              <w:rPr>
                <w:color w:val="002060"/>
              </w:rPr>
            </w:pPr>
            <w:r w:rsidRPr="00636931">
              <w:rPr>
                <w:color w:val="002060"/>
              </w:rPr>
              <w:t xml:space="preserve">Data </w:t>
            </w:r>
            <w:proofErr w:type="spellStart"/>
            <w:r w:rsidRPr="00636931">
              <w:rPr>
                <w:color w:val="002060"/>
              </w:rPr>
              <w:t>Orig</w:t>
            </w:r>
            <w:proofErr w:type="spellEnd"/>
            <w:r w:rsidRPr="0063693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E22FD" w14:textId="77777777" w:rsidR="00B00AC3" w:rsidRPr="00636931" w:rsidRDefault="00B00AC3" w:rsidP="000E40E5">
            <w:pPr>
              <w:pStyle w:val="headertabella0"/>
              <w:rPr>
                <w:color w:val="002060"/>
              </w:rPr>
            </w:pPr>
            <w:r w:rsidRPr="0063693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14981" w14:textId="77777777" w:rsidR="00B00AC3" w:rsidRPr="00636931" w:rsidRDefault="00B00AC3" w:rsidP="000E40E5">
            <w:pPr>
              <w:pStyle w:val="headertabella0"/>
              <w:rPr>
                <w:color w:val="002060"/>
              </w:rPr>
            </w:pPr>
            <w:r w:rsidRPr="00636931">
              <w:rPr>
                <w:color w:val="002060"/>
              </w:rPr>
              <w:t xml:space="preserve">Ora </w:t>
            </w:r>
            <w:proofErr w:type="spellStart"/>
            <w:r w:rsidRPr="00636931">
              <w:rPr>
                <w:color w:val="002060"/>
              </w:rPr>
              <w:t>Orig</w:t>
            </w:r>
            <w:proofErr w:type="spellEnd"/>
            <w:r w:rsidRPr="0063693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DD4F8" w14:textId="77777777" w:rsidR="00B00AC3" w:rsidRPr="00636931" w:rsidRDefault="00B00AC3" w:rsidP="000E40E5">
            <w:pPr>
              <w:pStyle w:val="headertabella0"/>
              <w:rPr>
                <w:color w:val="002060"/>
              </w:rPr>
            </w:pPr>
            <w:r w:rsidRPr="00636931">
              <w:rPr>
                <w:color w:val="002060"/>
              </w:rPr>
              <w:t>Impianto</w:t>
            </w:r>
          </w:p>
        </w:tc>
      </w:tr>
      <w:tr w:rsidR="00B00AC3" w:rsidRPr="00636931" w14:paraId="69B43A64" w14:textId="77777777" w:rsidTr="000E40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E30A9" w14:textId="77777777" w:rsidR="00B00AC3" w:rsidRPr="005C1220" w:rsidRDefault="00B00AC3" w:rsidP="000E40E5">
            <w:pPr>
              <w:pStyle w:val="rowtabella0"/>
              <w:rPr>
                <w:color w:val="002060"/>
                <w:highlight w:val="yellow"/>
              </w:rPr>
            </w:pPr>
            <w:r w:rsidRPr="005C1220">
              <w:rPr>
                <w:color w:val="002060"/>
                <w:highlight w:val="yellow"/>
              </w:rPr>
              <w:t>18/02/2023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D7825" w14:textId="77777777" w:rsidR="00B00AC3" w:rsidRPr="005C1220" w:rsidRDefault="00B00AC3" w:rsidP="000E40E5">
            <w:pPr>
              <w:pStyle w:val="rowtabella0"/>
              <w:jc w:val="center"/>
              <w:rPr>
                <w:color w:val="002060"/>
                <w:highlight w:val="yellow"/>
              </w:rPr>
            </w:pPr>
            <w:r w:rsidRPr="005C1220">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6F87C" w14:textId="77777777" w:rsidR="00B00AC3" w:rsidRPr="005C1220" w:rsidRDefault="00B00AC3" w:rsidP="000E40E5">
            <w:pPr>
              <w:pStyle w:val="rowtabella0"/>
              <w:rPr>
                <w:color w:val="002060"/>
                <w:highlight w:val="yellow"/>
              </w:rPr>
            </w:pPr>
            <w:r w:rsidRPr="005C1220">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78D1A" w14:textId="77777777" w:rsidR="00B00AC3" w:rsidRPr="005C1220" w:rsidRDefault="00B00AC3" w:rsidP="000E40E5">
            <w:pPr>
              <w:pStyle w:val="rowtabella0"/>
              <w:rPr>
                <w:color w:val="002060"/>
                <w:highlight w:val="yellow"/>
              </w:rPr>
            </w:pPr>
            <w:r w:rsidRPr="005C1220">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D1968" w14:textId="77777777" w:rsidR="00B00AC3" w:rsidRPr="00636931" w:rsidRDefault="00B00AC3" w:rsidP="000E40E5">
            <w:pPr>
              <w:pStyle w:val="rowtabella0"/>
              <w:rPr>
                <w:color w:val="002060"/>
              </w:rPr>
            </w:pPr>
            <w:r w:rsidRPr="00636931">
              <w:rPr>
                <w:color w:val="002060"/>
              </w:rPr>
              <w:t>25/02/2023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6107" w14:textId="77777777" w:rsidR="00B00AC3" w:rsidRPr="00636931" w:rsidRDefault="00B00AC3" w:rsidP="000E40E5">
            <w:pPr>
              <w:pStyle w:val="rowtabella0"/>
              <w:jc w:val="center"/>
              <w:rPr>
                <w:color w:val="002060"/>
              </w:rPr>
            </w:pPr>
            <w:r w:rsidRPr="005C122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B36DE" w14:textId="77777777" w:rsidR="00B00AC3" w:rsidRPr="00636931" w:rsidRDefault="00B00AC3" w:rsidP="000E40E5">
            <w:pPr>
              <w:pStyle w:val="rowtabella0"/>
              <w:jc w:val="center"/>
              <w:rPr>
                <w:color w:val="002060"/>
              </w:rPr>
            </w:pPr>
            <w:r w:rsidRPr="00636931">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496A5" w14:textId="77777777" w:rsidR="00B00AC3" w:rsidRPr="00636931" w:rsidRDefault="00B00AC3" w:rsidP="000E40E5">
            <w:pPr>
              <w:rPr>
                <w:color w:val="002060"/>
              </w:rPr>
            </w:pPr>
          </w:p>
        </w:tc>
      </w:tr>
    </w:tbl>
    <w:p w14:paraId="4230F14F" w14:textId="77777777" w:rsidR="00B00AC3" w:rsidRPr="00636931" w:rsidRDefault="00B00AC3" w:rsidP="00B00AC3">
      <w:pPr>
        <w:pStyle w:val="breakline"/>
        <w:rPr>
          <w:rFonts w:eastAsiaTheme="minorEastAsia"/>
          <w:color w:val="002060"/>
        </w:rPr>
      </w:pPr>
    </w:p>
    <w:p w14:paraId="6AA63B83" w14:textId="77777777" w:rsidR="00B00AC3" w:rsidRPr="00636931" w:rsidRDefault="00B00AC3" w:rsidP="00B00AC3">
      <w:pPr>
        <w:pStyle w:val="breakline"/>
        <w:rPr>
          <w:color w:val="002060"/>
        </w:rPr>
      </w:pPr>
    </w:p>
    <w:p w14:paraId="06460C4D" w14:textId="77777777" w:rsidR="00B00AC3" w:rsidRPr="00636931" w:rsidRDefault="00B00AC3" w:rsidP="00B00AC3">
      <w:pPr>
        <w:pStyle w:val="titoloprinc0"/>
        <w:rPr>
          <w:color w:val="002060"/>
        </w:rPr>
      </w:pPr>
      <w:r w:rsidRPr="00636931">
        <w:rPr>
          <w:color w:val="002060"/>
        </w:rPr>
        <w:t>RISULTATI</w:t>
      </w:r>
    </w:p>
    <w:p w14:paraId="4852952D" w14:textId="77777777" w:rsidR="00B00AC3" w:rsidRPr="00636931" w:rsidRDefault="00B00AC3" w:rsidP="00B00AC3">
      <w:pPr>
        <w:pStyle w:val="breakline"/>
        <w:rPr>
          <w:color w:val="002060"/>
        </w:rPr>
      </w:pPr>
    </w:p>
    <w:p w14:paraId="2331C9D3" w14:textId="77777777" w:rsidR="00B00AC3" w:rsidRPr="00636931" w:rsidRDefault="00B00AC3" w:rsidP="00B00AC3">
      <w:pPr>
        <w:pStyle w:val="sottotitolocampionato10"/>
        <w:rPr>
          <w:color w:val="002060"/>
        </w:rPr>
      </w:pPr>
      <w:r w:rsidRPr="00636931">
        <w:rPr>
          <w:color w:val="002060"/>
        </w:rPr>
        <w:t>RISULTATI UFFICIALI GARE DEL 11/02/2023</w:t>
      </w:r>
    </w:p>
    <w:p w14:paraId="1BADC852" w14:textId="77777777" w:rsidR="00B00AC3" w:rsidRPr="00B00AC3" w:rsidRDefault="00B00AC3" w:rsidP="00B00AC3">
      <w:pPr>
        <w:pStyle w:val="sottotitolocampionato20"/>
        <w:spacing w:before="0" w:beforeAutospacing="0" w:after="0" w:afterAutospacing="0"/>
        <w:rPr>
          <w:rFonts w:ascii="Arial" w:hAnsi="Arial" w:cs="Arial"/>
          <w:color w:val="002060"/>
          <w:sz w:val="20"/>
          <w:szCs w:val="20"/>
        </w:rPr>
      </w:pPr>
      <w:r w:rsidRPr="00B00AC3">
        <w:rPr>
          <w:rFonts w:ascii="Arial" w:hAnsi="Arial" w:cs="Arial"/>
          <w:color w:val="002060"/>
          <w:sz w:val="20"/>
          <w:szCs w:val="20"/>
        </w:rPr>
        <w:t>Si trascrivono qui di seguito i risultati ufficiali delle gare disputate</w:t>
      </w:r>
    </w:p>
    <w:p w14:paraId="69773749" w14:textId="77777777" w:rsidR="00B00AC3" w:rsidRPr="00636931" w:rsidRDefault="00B00AC3" w:rsidP="00B00A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00AC3" w:rsidRPr="00636931" w14:paraId="4AC3F44F" w14:textId="77777777" w:rsidTr="000E40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0AC3" w:rsidRPr="00636931" w14:paraId="5AE992CD" w14:textId="77777777" w:rsidTr="000E40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0E68E" w14:textId="77777777" w:rsidR="00B00AC3" w:rsidRPr="00636931" w:rsidRDefault="00B00AC3" w:rsidP="000E40E5">
                  <w:pPr>
                    <w:pStyle w:val="headertabella0"/>
                    <w:rPr>
                      <w:color w:val="002060"/>
                    </w:rPr>
                  </w:pPr>
                  <w:r w:rsidRPr="00636931">
                    <w:rPr>
                      <w:color w:val="002060"/>
                    </w:rPr>
                    <w:t>GIRONE G - 2 Giornata - A</w:t>
                  </w:r>
                </w:p>
              </w:tc>
            </w:tr>
            <w:tr w:rsidR="00B00AC3" w:rsidRPr="00636931" w14:paraId="050592BC" w14:textId="77777777" w:rsidTr="000E40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B1ABAC" w14:textId="77777777" w:rsidR="00B00AC3" w:rsidRPr="00636931" w:rsidRDefault="00B00AC3" w:rsidP="000E40E5">
                  <w:pPr>
                    <w:pStyle w:val="rowtabella0"/>
                    <w:rPr>
                      <w:color w:val="002060"/>
                    </w:rPr>
                  </w:pPr>
                  <w:r w:rsidRPr="00636931">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3C039" w14:textId="77777777" w:rsidR="00B00AC3" w:rsidRPr="00636931" w:rsidRDefault="00B00AC3" w:rsidP="000E40E5">
                  <w:pPr>
                    <w:pStyle w:val="rowtabella0"/>
                    <w:rPr>
                      <w:color w:val="002060"/>
                    </w:rPr>
                  </w:pPr>
                  <w:r w:rsidRPr="00636931">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C22345" w14:textId="77777777" w:rsidR="00B00AC3" w:rsidRPr="00636931" w:rsidRDefault="00B00AC3" w:rsidP="000E40E5">
                  <w:pPr>
                    <w:pStyle w:val="rowtabella0"/>
                    <w:jc w:val="center"/>
                    <w:rPr>
                      <w:color w:val="002060"/>
                    </w:rPr>
                  </w:pPr>
                  <w:r w:rsidRPr="00636931">
                    <w:rPr>
                      <w:color w:val="002060"/>
                    </w:rP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D002BB" w14:textId="77777777" w:rsidR="00B00AC3" w:rsidRPr="00636931" w:rsidRDefault="00B00AC3" w:rsidP="000E40E5">
                  <w:pPr>
                    <w:pStyle w:val="rowtabella0"/>
                    <w:jc w:val="center"/>
                    <w:rPr>
                      <w:color w:val="002060"/>
                    </w:rPr>
                  </w:pPr>
                  <w:r w:rsidRPr="00636931">
                    <w:rPr>
                      <w:color w:val="002060"/>
                    </w:rPr>
                    <w:t> </w:t>
                  </w:r>
                </w:p>
              </w:tc>
            </w:tr>
            <w:tr w:rsidR="00B00AC3" w:rsidRPr="00636931" w14:paraId="5580281A"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DADEC2" w14:textId="77777777" w:rsidR="00B00AC3" w:rsidRPr="00636931" w:rsidRDefault="00B00AC3" w:rsidP="000E40E5">
                  <w:pPr>
                    <w:pStyle w:val="rowtabella0"/>
                    <w:rPr>
                      <w:color w:val="002060"/>
                    </w:rPr>
                  </w:pPr>
                  <w:r w:rsidRPr="00636931">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A0959E" w14:textId="77777777" w:rsidR="00B00AC3" w:rsidRPr="00636931" w:rsidRDefault="00B00AC3" w:rsidP="000E40E5">
                  <w:pPr>
                    <w:pStyle w:val="rowtabella0"/>
                    <w:rPr>
                      <w:color w:val="002060"/>
                    </w:rPr>
                  </w:pPr>
                  <w:r w:rsidRPr="00636931">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987969" w14:textId="77777777" w:rsidR="00B00AC3" w:rsidRPr="00636931" w:rsidRDefault="00B00AC3" w:rsidP="000E40E5">
                  <w:pPr>
                    <w:pStyle w:val="rowtabella0"/>
                    <w:jc w:val="center"/>
                    <w:rPr>
                      <w:color w:val="002060"/>
                    </w:rPr>
                  </w:pPr>
                  <w:r w:rsidRPr="00636931">
                    <w:rPr>
                      <w:color w:val="002060"/>
                    </w:rPr>
                    <w:t>5 - 8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766EA9" w14:textId="77777777" w:rsidR="00B00AC3" w:rsidRPr="00636931" w:rsidRDefault="00B00AC3" w:rsidP="000E40E5">
                  <w:pPr>
                    <w:pStyle w:val="rowtabella0"/>
                    <w:jc w:val="center"/>
                    <w:rPr>
                      <w:color w:val="002060"/>
                    </w:rPr>
                  </w:pPr>
                  <w:r w:rsidRPr="00636931">
                    <w:rPr>
                      <w:color w:val="002060"/>
                    </w:rPr>
                    <w:t> </w:t>
                  </w:r>
                </w:p>
              </w:tc>
            </w:tr>
            <w:tr w:rsidR="00B00AC3" w:rsidRPr="00636931" w14:paraId="2F9BA079"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8F5E10" w14:textId="77777777" w:rsidR="00B00AC3" w:rsidRPr="00636931" w:rsidRDefault="00B00AC3" w:rsidP="000E40E5">
                  <w:pPr>
                    <w:pStyle w:val="rowtabella0"/>
                    <w:rPr>
                      <w:color w:val="002060"/>
                    </w:rPr>
                  </w:pPr>
                  <w:r w:rsidRPr="00636931">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1865E1" w14:textId="77777777" w:rsidR="00B00AC3" w:rsidRPr="00636931" w:rsidRDefault="00B00AC3" w:rsidP="000E40E5">
                  <w:pPr>
                    <w:pStyle w:val="rowtabella0"/>
                    <w:rPr>
                      <w:color w:val="002060"/>
                    </w:rPr>
                  </w:pPr>
                  <w:r w:rsidRPr="00636931">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0928F4" w14:textId="77777777" w:rsidR="00B00AC3" w:rsidRPr="00636931" w:rsidRDefault="00B00AC3" w:rsidP="000E40E5">
                  <w:pPr>
                    <w:pStyle w:val="rowtabella0"/>
                    <w:jc w:val="center"/>
                    <w:rPr>
                      <w:color w:val="002060"/>
                    </w:rPr>
                  </w:pPr>
                  <w:r w:rsidRPr="0063693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74E5AB" w14:textId="77777777" w:rsidR="00B00AC3" w:rsidRPr="00636931" w:rsidRDefault="00B00AC3" w:rsidP="000E40E5">
                  <w:pPr>
                    <w:pStyle w:val="rowtabella0"/>
                    <w:jc w:val="center"/>
                    <w:rPr>
                      <w:color w:val="002060"/>
                    </w:rPr>
                  </w:pPr>
                  <w:r w:rsidRPr="00636931">
                    <w:rPr>
                      <w:color w:val="002060"/>
                    </w:rPr>
                    <w:t> </w:t>
                  </w:r>
                </w:p>
              </w:tc>
            </w:tr>
            <w:tr w:rsidR="00B00AC3" w:rsidRPr="00636931" w14:paraId="55753303" w14:textId="77777777" w:rsidTr="000E40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680326" w14:textId="77777777" w:rsidR="00B00AC3" w:rsidRPr="00636931" w:rsidRDefault="00B00AC3" w:rsidP="000E40E5">
                  <w:pPr>
                    <w:pStyle w:val="rowtabella0"/>
                    <w:rPr>
                      <w:color w:val="002060"/>
                    </w:rPr>
                  </w:pPr>
                  <w:r w:rsidRPr="00636931">
                    <w:rPr>
                      <w:color w:val="002060"/>
                    </w:rPr>
                    <w:t>(1)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4D7D55" w14:textId="77777777" w:rsidR="00B00AC3" w:rsidRPr="00636931" w:rsidRDefault="00B00AC3" w:rsidP="000E40E5">
                  <w:pPr>
                    <w:pStyle w:val="rowtabella0"/>
                    <w:rPr>
                      <w:color w:val="002060"/>
                    </w:rPr>
                  </w:pPr>
                  <w:r w:rsidRPr="00636931">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DE606" w14:textId="77777777" w:rsidR="00B00AC3" w:rsidRPr="00636931" w:rsidRDefault="00B00AC3" w:rsidP="000E40E5">
                  <w:pPr>
                    <w:pStyle w:val="rowtabella0"/>
                    <w:jc w:val="center"/>
                    <w:rPr>
                      <w:color w:val="002060"/>
                    </w:rPr>
                  </w:pPr>
                  <w:r w:rsidRPr="00636931">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FE2242" w14:textId="77777777" w:rsidR="00B00AC3" w:rsidRPr="00636931" w:rsidRDefault="00B00AC3" w:rsidP="000E40E5">
                  <w:pPr>
                    <w:pStyle w:val="rowtabella0"/>
                    <w:jc w:val="center"/>
                    <w:rPr>
                      <w:color w:val="002060"/>
                    </w:rPr>
                  </w:pPr>
                  <w:r w:rsidRPr="00636931">
                    <w:rPr>
                      <w:color w:val="002060"/>
                    </w:rPr>
                    <w:t> </w:t>
                  </w:r>
                </w:p>
              </w:tc>
            </w:tr>
            <w:tr w:rsidR="00B00AC3" w:rsidRPr="00636931" w14:paraId="1920B349" w14:textId="77777777" w:rsidTr="000E40E5">
              <w:tc>
                <w:tcPr>
                  <w:tcW w:w="4700" w:type="dxa"/>
                  <w:gridSpan w:val="4"/>
                  <w:tcBorders>
                    <w:top w:val="nil"/>
                    <w:left w:val="nil"/>
                    <w:bottom w:val="nil"/>
                    <w:right w:val="nil"/>
                  </w:tcBorders>
                  <w:tcMar>
                    <w:top w:w="20" w:type="dxa"/>
                    <w:left w:w="20" w:type="dxa"/>
                    <w:bottom w:w="20" w:type="dxa"/>
                    <w:right w:w="20" w:type="dxa"/>
                  </w:tcMar>
                  <w:vAlign w:val="center"/>
                  <w:hideMark/>
                </w:tcPr>
                <w:p w14:paraId="0C32EFA8" w14:textId="77777777" w:rsidR="00B00AC3" w:rsidRPr="00636931" w:rsidRDefault="00B00AC3" w:rsidP="000E40E5">
                  <w:pPr>
                    <w:pStyle w:val="rowtabella0"/>
                    <w:rPr>
                      <w:color w:val="002060"/>
                    </w:rPr>
                  </w:pPr>
                  <w:r w:rsidRPr="00636931">
                    <w:rPr>
                      <w:color w:val="002060"/>
                    </w:rPr>
                    <w:t>(1) - disputata il 14/02/2023</w:t>
                  </w:r>
                </w:p>
              </w:tc>
            </w:tr>
          </w:tbl>
          <w:p w14:paraId="168AB44A" w14:textId="77777777" w:rsidR="00B00AC3" w:rsidRPr="00636931" w:rsidRDefault="00B00AC3" w:rsidP="000E40E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0AC3" w:rsidRPr="00636931" w14:paraId="624F5C87" w14:textId="77777777" w:rsidTr="000E40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33A45" w14:textId="77777777" w:rsidR="00B00AC3" w:rsidRPr="00636931" w:rsidRDefault="00B00AC3" w:rsidP="000E40E5">
                  <w:pPr>
                    <w:pStyle w:val="headertabella0"/>
                    <w:rPr>
                      <w:color w:val="002060"/>
                    </w:rPr>
                  </w:pPr>
                  <w:r w:rsidRPr="00636931">
                    <w:rPr>
                      <w:color w:val="002060"/>
                    </w:rPr>
                    <w:t>GIRONE SA - 2 Giornata - A</w:t>
                  </w:r>
                </w:p>
              </w:tc>
            </w:tr>
            <w:tr w:rsidR="00B00AC3" w:rsidRPr="00636931" w14:paraId="302CA7CA" w14:textId="77777777" w:rsidTr="000E40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9DA3BA" w14:textId="77777777" w:rsidR="00B00AC3" w:rsidRPr="00636931" w:rsidRDefault="00B00AC3" w:rsidP="000E40E5">
                  <w:pPr>
                    <w:pStyle w:val="rowtabella0"/>
                    <w:rPr>
                      <w:color w:val="002060"/>
                    </w:rPr>
                  </w:pPr>
                  <w:r w:rsidRPr="00636931">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ED3A3" w14:textId="77777777" w:rsidR="00B00AC3" w:rsidRPr="00636931" w:rsidRDefault="00B00AC3" w:rsidP="000E40E5">
                  <w:pPr>
                    <w:pStyle w:val="rowtabella0"/>
                    <w:rPr>
                      <w:color w:val="002060"/>
                    </w:rPr>
                  </w:pPr>
                  <w:r w:rsidRPr="00636931">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9EF7B" w14:textId="77777777" w:rsidR="00B00AC3" w:rsidRPr="00636931" w:rsidRDefault="00B00AC3" w:rsidP="000E40E5">
                  <w:pPr>
                    <w:pStyle w:val="rowtabella0"/>
                    <w:jc w:val="center"/>
                    <w:rPr>
                      <w:color w:val="002060"/>
                    </w:rPr>
                  </w:pPr>
                  <w:r w:rsidRPr="00636931">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4FE4D" w14:textId="77777777" w:rsidR="00B00AC3" w:rsidRPr="00636931" w:rsidRDefault="00B00AC3" w:rsidP="000E40E5">
                  <w:pPr>
                    <w:pStyle w:val="rowtabella0"/>
                    <w:jc w:val="center"/>
                    <w:rPr>
                      <w:color w:val="002060"/>
                    </w:rPr>
                  </w:pPr>
                  <w:r w:rsidRPr="00636931">
                    <w:rPr>
                      <w:color w:val="002060"/>
                    </w:rPr>
                    <w:t> </w:t>
                  </w:r>
                </w:p>
              </w:tc>
            </w:tr>
            <w:tr w:rsidR="00B00AC3" w:rsidRPr="00636931" w14:paraId="5C00DC18"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2DC5BA" w14:textId="77777777" w:rsidR="00B00AC3" w:rsidRPr="00636931" w:rsidRDefault="00B00AC3" w:rsidP="000E40E5">
                  <w:pPr>
                    <w:pStyle w:val="rowtabella0"/>
                    <w:rPr>
                      <w:color w:val="002060"/>
                    </w:rPr>
                  </w:pPr>
                  <w:r w:rsidRPr="00636931">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074623" w14:textId="77777777" w:rsidR="00B00AC3" w:rsidRPr="00636931" w:rsidRDefault="00B00AC3" w:rsidP="000E40E5">
                  <w:pPr>
                    <w:pStyle w:val="rowtabella0"/>
                    <w:rPr>
                      <w:color w:val="002060"/>
                    </w:rPr>
                  </w:pPr>
                  <w:r w:rsidRPr="00636931">
                    <w:rPr>
                      <w:color w:val="002060"/>
                    </w:rPr>
                    <w:t>- ETA BETA FOOTBALL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1A9731" w14:textId="77777777" w:rsidR="00B00AC3" w:rsidRPr="00636931" w:rsidRDefault="00B00AC3" w:rsidP="000E40E5">
                  <w:pPr>
                    <w:pStyle w:val="rowtabella0"/>
                    <w:jc w:val="center"/>
                    <w:rPr>
                      <w:color w:val="002060"/>
                    </w:rPr>
                  </w:pPr>
                  <w:r w:rsidRPr="00636931">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26EA8C" w14:textId="77777777" w:rsidR="00B00AC3" w:rsidRPr="00636931" w:rsidRDefault="00B00AC3" w:rsidP="000E40E5">
                  <w:pPr>
                    <w:pStyle w:val="rowtabella0"/>
                    <w:jc w:val="center"/>
                    <w:rPr>
                      <w:color w:val="002060"/>
                    </w:rPr>
                  </w:pPr>
                  <w:r w:rsidRPr="00636931">
                    <w:rPr>
                      <w:color w:val="002060"/>
                    </w:rPr>
                    <w:t> </w:t>
                  </w:r>
                </w:p>
              </w:tc>
            </w:tr>
            <w:tr w:rsidR="00B00AC3" w:rsidRPr="00636931" w14:paraId="653AFDFB" w14:textId="77777777" w:rsidTr="000E40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085964" w14:textId="77777777" w:rsidR="00B00AC3" w:rsidRPr="00636931" w:rsidRDefault="00B00AC3" w:rsidP="000E40E5">
                  <w:pPr>
                    <w:pStyle w:val="rowtabella0"/>
                    <w:rPr>
                      <w:color w:val="002060"/>
                    </w:rPr>
                  </w:pPr>
                  <w:r w:rsidRPr="00636931">
                    <w:rPr>
                      <w:color w:val="002060"/>
                    </w:rPr>
                    <w:t>JESI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A0E8B" w14:textId="77777777" w:rsidR="00B00AC3" w:rsidRPr="00636931" w:rsidRDefault="00B00AC3" w:rsidP="000E40E5">
                  <w:pPr>
                    <w:pStyle w:val="rowtabella0"/>
                    <w:rPr>
                      <w:color w:val="002060"/>
                    </w:rPr>
                  </w:pPr>
                  <w:r w:rsidRPr="00636931">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ECD3B3" w14:textId="77777777" w:rsidR="00B00AC3" w:rsidRPr="00636931" w:rsidRDefault="00B00AC3" w:rsidP="000E40E5">
                  <w:pPr>
                    <w:pStyle w:val="rowtabella0"/>
                    <w:jc w:val="center"/>
                    <w:rPr>
                      <w:color w:val="002060"/>
                    </w:rPr>
                  </w:pPr>
                  <w:r w:rsidRPr="00636931">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22E66" w14:textId="77777777" w:rsidR="00B00AC3" w:rsidRPr="00636931" w:rsidRDefault="00B00AC3" w:rsidP="000E40E5">
                  <w:pPr>
                    <w:pStyle w:val="rowtabella0"/>
                    <w:jc w:val="center"/>
                    <w:rPr>
                      <w:color w:val="002060"/>
                    </w:rPr>
                  </w:pPr>
                  <w:r w:rsidRPr="00636931">
                    <w:rPr>
                      <w:color w:val="002060"/>
                    </w:rPr>
                    <w:t> </w:t>
                  </w:r>
                </w:p>
              </w:tc>
            </w:tr>
            <w:tr w:rsidR="00B00AC3" w:rsidRPr="00636931" w14:paraId="492BA98D" w14:textId="77777777" w:rsidTr="000E40E5">
              <w:tc>
                <w:tcPr>
                  <w:tcW w:w="4700" w:type="dxa"/>
                  <w:gridSpan w:val="4"/>
                  <w:tcBorders>
                    <w:top w:val="nil"/>
                    <w:left w:val="nil"/>
                    <w:bottom w:val="nil"/>
                    <w:right w:val="nil"/>
                  </w:tcBorders>
                  <w:tcMar>
                    <w:top w:w="20" w:type="dxa"/>
                    <w:left w:w="20" w:type="dxa"/>
                    <w:bottom w:w="20" w:type="dxa"/>
                    <w:right w:w="20" w:type="dxa"/>
                  </w:tcMar>
                  <w:vAlign w:val="center"/>
                  <w:hideMark/>
                </w:tcPr>
                <w:p w14:paraId="232E7AD9" w14:textId="77777777" w:rsidR="00B00AC3" w:rsidRPr="00636931" w:rsidRDefault="00B00AC3" w:rsidP="000E40E5">
                  <w:pPr>
                    <w:pStyle w:val="rowtabella0"/>
                    <w:rPr>
                      <w:color w:val="002060"/>
                    </w:rPr>
                  </w:pPr>
                  <w:r w:rsidRPr="00636931">
                    <w:rPr>
                      <w:color w:val="002060"/>
                    </w:rPr>
                    <w:t>(1) - disputata il 12/02/2023</w:t>
                  </w:r>
                </w:p>
              </w:tc>
            </w:tr>
          </w:tbl>
          <w:p w14:paraId="2B147472" w14:textId="77777777" w:rsidR="00B00AC3" w:rsidRPr="00636931" w:rsidRDefault="00B00AC3" w:rsidP="000E40E5">
            <w:pPr>
              <w:rPr>
                <w:color w:val="002060"/>
              </w:rPr>
            </w:pPr>
          </w:p>
        </w:tc>
      </w:tr>
    </w:tbl>
    <w:p w14:paraId="5A804BB2" w14:textId="77777777" w:rsidR="00B00AC3" w:rsidRPr="00636931" w:rsidRDefault="00B00AC3" w:rsidP="00B00AC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00AC3" w:rsidRPr="00636931" w14:paraId="5D5764B3" w14:textId="77777777" w:rsidTr="000E40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0AC3" w:rsidRPr="00636931" w14:paraId="13820021" w14:textId="77777777" w:rsidTr="000E40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4D312" w14:textId="77777777" w:rsidR="00B00AC3" w:rsidRPr="00636931" w:rsidRDefault="00B00AC3" w:rsidP="000E40E5">
                  <w:pPr>
                    <w:pStyle w:val="headertabella0"/>
                    <w:rPr>
                      <w:color w:val="002060"/>
                    </w:rPr>
                  </w:pPr>
                  <w:r w:rsidRPr="00636931">
                    <w:rPr>
                      <w:color w:val="002060"/>
                    </w:rPr>
                    <w:t>GIRONE SB - 2 Giornata - A</w:t>
                  </w:r>
                </w:p>
              </w:tc>
            </w:tr>
            <w:tr w:rsidR="00B00AC3" w:rsidRPr="00636931" w14:paraId="149A67B2" w14:textId="77777777" w:rsidTr="000E40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4BBA5E" w14:textId="77777777" w:rsidR="00B00AC3" w:rsidRPr="00636931" w:rsidRDefault="00B00AC3" w:rsidP="000E40E5">
                  <w:pPr>
                    <w:pStyle w:val="rowtabella0"/>
                    <w:rPr>
                      <w:color w:val="002060"/>
                    </w:rPr>
                  </w:pPr>
                  <w:r w:rsidRPr="00636931">
                    <w:rPr>
                      <w:color w:val="002060"/>
                    </w:rPr>
                    <w:t>MONTELUPONE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993D2" w14:textId="77777777" w:rsidR="00B00AC3" w:rsidRPr="00636931" w:rsidRDefault="00B00AC3" w:rsidP="000E40E5">
                  <w:pPr>
                    <w:pStyle w:val="rowtabella0"/>
                    <w:rPr>
                      <w:color w:val="002060"/>
                    </w:rPr>
                  </w:pPr>
                  <w:r w:rsidRPr="00636931">
                    <w:rPr>
                      <w:color w:val="002060"/>
                    </w:rPr>
                    <w:t>- LABELSYSTEM POTENZAPICENA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E8B9E2" w14:textId="77777777" w:rsidR="00B00AC3" w:rsidRPr="00636931" w:rsidRDefault="00B00AC3" w:rsidP="000E40E5">
                  <w:pPr>
                    <w:pStyle w:val="rowtabella0"/>
                    <w:jc w:val="center"/>
                    <w:rPr>
                      <w:color w:val="002060"/>
                    </w:rPr>
                  </w:pPr>
                  <w:r w:rsidRPr="00636931">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FB75D" w14:textId="77777777" w:rsidR="00B00AC3" w:rsidRPr="00636931" w:rsidRDefault="00B00AC3" w:rsidP="000E40E5">
                  <w:pPr>
                    <w:pStyle w:val="rowtabella0"/>
                    <w:jc w:val="center"/>
                    <w:rPr>
                      <w:color w:val="002060"/>
                    </w:rPr>
                  </w:pPr>
                  <w:r w:rsidRPr="00636931">
                    <w:rPr>
                      <w:color w:val="002060"/>
                    </w:rPr>
                    <w:t> </w:t>
                  </w:r>
                </w:p>
              </w:tc>
            </w:tr>
            <w:tr w:rsidR="00B00AC3" w:rsidRPr="00636931" w14:paraId="64589D02"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88C35A" w14:textId="77777777" w:rsidR="00B00AC3" w:rsidRPr="00636931" w:rsidRDefault="00B00AC3" w:rsidP="000E40E5">
                  <w:pPr>
                    <w:pStyle w:val="rowtabella0"/>
                    <w:rPr>
                      <w:color w:val="002060"/>
                    </w:rPr>
                  </w:pPr>
                  <w:r w:rsidRPr="00636931">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BB0333" w14:textId="77777777" w:rsidR="00B00AC3" w:rsidRPr="00636931" w:rsidRDefault="00B00AC3" w:rsidP="000E40E5">
                  <w:pPr>
                    <w:pStyle w:val="rowtabella0"/>
                    <w:rPr>
                      <w:color w:val="002060"/>
                    </w:rPr>
                  </w:pPr>
                  <w:r w:rsidRPr="00636931">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769B83" w14:textId="77777777" w:rsidR="00B00AC3" w:rsidRPr="00636931" w:rsidRDefault="00B00AC3" w:rsidP="000E40E5">
                  <w:pPr>
                    <w:pStyle w:val="rowtabella0"/>
                    <w:jc w:val="center"/>
                    <w:rPr>
                      <w:color w:val="002060"/>
                    </w:rPr>
                  </w:pPr>
                  <w:r w:rsidRPr="00636931">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38D539" w14:textId="77777777" w:rsidR="00B00AC3" w:rsidRPr="00636931" w:rsidRDefault="00B00AC3" w:rsidP="000E40E5">
                  <w:pPr>
                    <w:pStyle w:val="rowtabella0"/>
                    <w:jc w:val="center"/>
                    <w:rPr>
                      <w:color w:val="002060"/>
                    </w:rPr>
                  </w:pPr>
                  <w:r w:rsidRPr="00636931">
                    <w:rPr>
                      <w:color w:val="002060"/>
                    </w:rPr>
                    <w:t> </w:t>
                  </w:r>
                </w:p>
              </w:tc>
            </w:tr>
            <w:tr w:rsidR="00B00AC3" w:rsidRPr="00636931" w14:paraId="45AA433B"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8C437F" w14:textId="77777777" w:rsidR="00B00AC3" w:rsidRPr="00636931" w:rsidRDefault="00B00AC3" w:rsidP="000E40E5">
                  <w:pPr>
                    <w:pStyle w:val="rowtabella0"/>
                    <w:rPr>
                      <w:color w:val="002060"/>
                    </w:rPr>
                  </w:pPr>
                  <w:r w:rsidRPr="00636931">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063CF3" w14:textId="77777777" w:rsidR="00B00AC3" w:rsidRPr="00636931" w:rsidRDefault="00B00AC3" w:rsidP="000E40E5">
                  <w:pPr>
                    <w:pStyle w:val="rowtabella0"/>
                    <w:rPr>
                      <w:color w:val="002060"/>
                    </w:rPr>
                  </w:pPr>
                  <w:r w:rsidRPr="00636931">
                    <w:rPr>
                      <w:color w:val="002060"/>
                    </w:rPr>
                    <w:t>- DAMIANI E GATTI ASCOLI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5CF9A4" w14:textId="77777777" w:rsidR="00B00AC3" w:rsidRPr="00636931" w:rsidRDefault="00B00AC3" w:rsidP="000E40E5">
                  <w:pPr>
                    <w:pStyle w:val="rowtabella0"/>
                    <w:jc w:val="center"/>
                    <w:rPr>
                      <w:color w:val="002060"/>
                    </w:rPr>
                  </w:pPr>
                  <w:r w:rsidRPr="00636931">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E1C75E" w14:textId="77777777" w:rsidR="00B00AC3" w:rsidRPr="00636931" w:rsidRDefault="00B00AC3" w:rsidP="000E40E5">
                  <w:pPr>
                    <w:pStyle w:val="rowtabella0"/>
                    <w:jc w:val="center"/>
                    <w:rPr>
                      <w:color w:val="002060"/>
                    </w:rPr>
                  </w:pPr>
                  <w:r w:rsidRPr="00636931">
                    <w:rPr>
                      <w:color w:val="002060"/>
                    </w:rPr>
                    <w:t> </w:t>
                  </w:r>
                </w:p>
              </w:tc>
            </w:tr>
            <w:tr w:rsidR="00B00AC3" w:rsidRPr="00636931" w14:paraId="502D1CEF" w14:textId="77777777" w:rsidTr="000E40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E1FF5C" w14:textId="77777777" w:rsidR="00B00AC3" w:rsidRPr="00636931" w:rsidRDefault="00B00AC3" w:rsidP="000E40E5">
                  <w:pPr>
                    <w:pStyle w:val="rowtabella0"/>
                    <w:rPr>
                      <w:color w:val="002060"/>
                    </w:rPr>
                  </w:pPr>
                  <w:r w:rsidRPr="00636931">
                    <w:rPr>
                      <w:color w:val="002060"/>
                    </w:rP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E267F" w14:textId="77777777" w:rsidR="00B00AC3" w:rsidRPr="00636931" w:rsidRDefault="00B00AC3" w:rsidP="000E40E5">
                  <w:pPr>
                    <w:pStyle w:val="rowtabella0"/>
                    <w:rPr>
                      <w:color w:val="002060"/>
                    </w:rPr>
                  </w:pPr>
                  <w:r w:rsidRPr="00636931">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E780D9" w14:textId="77777777" w:rsidR="00B00AC3" w:rsidRPr="00636931" w:rsidRDefault="00B00AC3" w:rsidP="000E40E5">
                  <w:pPr>
                    <w:pStyle w:val="rowtabella0"/>
                    <w:jc w:val="center"/>
                    <w:rPr>
                      <w:color w:val="002060"/>
                    </w:rPr>
                  </w:pPr>
                  <w:r w:rsidRPr="00636931">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46CCD6" w14:textId="77777777" w:rsidR="00B00AC3" w:rsidRPr="00636931" w:rsidRDefault="00B00AC3" w:rsidP="000E40E5">
                  <w:pPr>
                    <w:pStyle w:val="rowtabella0"/>
                    <w:jc w:val="center"/>
                    <w:rPr>
                      <w:color w:val="002060"/>
                    </w:rPr>
                  </w:pPr>
                  <w:r w:rsidRPr="00636931">
                    <w:rPr>
                      <w:color w:val="002060"/>
                    </w:rPr>
                    <w:t> </w:t>
                  </w:r>
                </w:p>
              </w:tc>
            </w:tr>
          </w:tbl>
          <w:p w14:paraId="6DBBEBF1" w14:textId="77777777" w:rsidR="00B00AC3" w:rsidRPr="00636931" w:rsidRDefault="00B00AC3" w:rsidP="000E40E5">
            <w:pPr>
              <w:rPr>
                <w:color w:val="002060"/>
              </w:rPr>
            </w:pPr>
          </w:p>
        </w:tc>
      </w:tr>
    </w:tbl>
    <w:p w14:paraId="7CBF1372" w14:textId="77777777" w:rsidR="00B00AC3" w:rsidRPr="00636931" w:rsidRDefault="00B00AC3" w:rsidP="00B00AC3">
      <w:pPr>
        <w:pStyle w:val="breakline"/>
        <w:rPr>
          <w:rFonts w:eastAsiaTheme="minorEastAsia"/>
          <w:color w:val="002060"/>
        </w:rPr>
      </w:pPr>
    </w:p>
    <w:p w14:paraId="4959F63F" w14:textId="77777777" w:rsidR="00B00AC3" w:rsidRPr="00636931" w:rsidRDefault="00B00AC3" w:rsidP="00B00AC3">
      <w:pPr>
        <w:pStyle w:val="breakline"/>
        <w:rPr>
          <w:color w:val="002060"/>
        </w:rPr>
      </w:pPr>
    </w:p>
    <w:p w14:paraId="1B48B637" w14:textId="77777777" w:rsidR="00B00AC3" w:rsidRPr="00636931" w:rsidRDefault="00B00AC3" w:rsidP="00B00AC3">
      <w:pPr>
        <w:pStyle w:val="titoloprinc0"/>
        <w:rPr>
          <w:color w:val="002060"/>
        </w:rPr>
      </w:pPr>
      <w:r w:rsidRPr="00636931">
        <w:rPr>
          <w:color w:val="002060"/>
        </w:rPr>
        <w:t>GIUDICE SPORTIVO</w:t>
      </w:r>
    </w:p>
    <w:p w14:paraId="4F8321F6" w14:textId="77777777" w:rsidR="00B00AC3" w:rsidRPr="00636931" w:rsidRDefault="00B00AC3" w:rsidP="00B00AC3">
      <w:pPr>
        <w:pStyle w:val="diffida"/>
        <w:rPr>
          <w:color w:val="002060"/>
        </w:rPr>
      </w:pPr>
      <w:r w:rsidRPr="00636931">
        <w:rPr>
          <w:color w:val="002060"/>
        </w:rPr>
        <w:t>Il Giudice Sportivo Avv. Agnese Lazzaretti, con l'assistenza del segretario Angelo Castellana, nella seduta del 15/02/2023, ha adottato le decisioni che di seguito integralmente si riportano:</w:t>
      </w:r>
    </w:p>
    <w:p w14:paraId="74BACD3B" w14:textId="77777777" w:rsidR="00B00AC3" w:rsidRPr="00636931" w:rsidRDefault="00B00AC3" w:rsidP="00B00AC3">
      <w:pPr>
        <w:pStyle w:val="titolo10"/>
        <w:rPr>
          <w:color w:val="002060"/>
        </w:rPr>
      </w:pPr>
      <w:r w:rsidRPr="00636931">
        <w:rPr>
          <w:color w:val="002060"/>
        </w:rPr>
        <w:t xml:space="preserve">GARE DEL 11/ 2/2023 </w:t>
      </w:r>
    </w:p>
    <w:p w14:paraId="3D603BBB" w14:textId="77777777" w:rsidR="00B00AC3" w:rsidRPr="00636931" w:rsidRDefault="00B00AC3" w:rsidP="00B00AC3">
      <w:pPr>
        <w:pStyle w:val="titolo7a"/>
        <w:rPr>
          <w:color w:val="002060"/>
        </w:rPr>
      </w:pPr>
      <w:r w:rsidRPr="00636931">
        <w:rPr>
          <w:color w:val="002060"/>
        </w:rPr>
        <w:t xml:space="preserve">PROVVEDIMENTI DISCIPLINARI </w:t>
      </w:r>
    </w:p>
    <w:p w14:paraId="2FE052F8" w14:textId="77777777" w:rsidR="00B00AC3" w:rsidRPr="00636931" w:rsidRDefault="00B00AC3" w:rsidP="00B00AC3">
      <w:pPr>
        <w:pStyle w:val="titolo7b0"/>
        <w:rPr>
          <w:color w:val="002060"/>
        </w:rPr>
      </w:pPr>
      <w:r w:rsidRPr="00636931">
        <w:rPr>
          <w:color w:val="002060"/>
        </w:rPr>
        <w:t xml:space="preserve">In base alle risultanze degli atti ufficiali sono state deliberate le seguenti sanzioni disciplinari. </w:t>
      </w:r>
    </w:p>
    <w:p w14:paraId="4BDBCC5C" w14:textId="77777777" w:rsidR="00B00AC3" w:rsidRPr="00636931" w:rsidRDefault="00B00AC3" w:rsidP="00B00AC3">
      <w:pPr>
        <w:pStyle w:val="titolo30"/>
        <w:rPr>
          <w:color w:val="002060"/>
        </w:rPr>
      </w:pPr>
      <w:r w:rsidRPr="00636931">
        <w:rPr>
          <w:color w:val="002060"/>
        </w:rPr>
        <w:t xml:space="preserve">CALCIATORI NON ESPULSI </w:t>
      </w:r>
    </w:p>
    <w:p w14:paraId="4A3BBE36" w14:textId="77777777" w:rsidR="00B00AC3" w:rsidRPr="00636931" w:rsidRDefault="00B00AC3" w:rsidP="00B00AC3">
      <w:pPr>
        <w:pStyle w:val="titolo20"/>
        <w:rPr>
          <w:color w:val="002060"/>
        </w:rPr>
      </w:pPr>
      <w:r w:rsidRPr="0063693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0107F3D5" w14:textId="77777777" w:rsidTr="000E40E5">
        <w:tc>
          <w:tcPr>
            <w:tcW w:w="2200" w:type="dxa"/>
            <w:tcMar>
              <w:top w:w="20" w:type="dxa"/>
              <w:left w:w="20" w:type="dxa"/>
              <w:bottom w:w="20" w:type="dxa"/>
              <w:right w:w="20" w:type="dxa"/>
            </w:tcMar>
            <w:vAlign w:val="center"/>
            <w:hideMark/>
          </w:tcPr>
          <w:p w14:paraId="70FD00D2" w14:textId="77777777" w:rsidR="00B00AC3" w:rsidRPr="00636931" w:rsidRDefault="00B00AC3" w:rsidP="000E40E5">
            <w:pPr>
              <w:pStyle w:val="movimento"/>
              <w:rPr>
                <w:color w:val="002060"/>
              </w:rPr>
            </w:pPr>
            <w:r w:rsidRPr="00636931">
              <w:rPr>
                <w:color w:val="002060"/>
              </w:rPr>
              <w:t>LIPPERA TOMMASO</w:t>
            </w:r>
          </w:p>
        </w:tc>
        <w:tc>
          <w:tcPr>
            <w:tcW w:w="2200" w:type="dxa"/>
            <w:tcMar>
              <w:top w:w="20" w:type="dxa"/>
              <w:left w:w="20" w:type="dxa"/>
              <w:bottom w:w="20" w:type="dxa"/>
              <w:right w:w="20" w:type="dxa"/>
            </w:tcMar>
            <w:vAlign w:val="center"/>
            <w:hideMark/>
          </w:tcPr>
          <w:p w14:paraId="35156503" w14:textId="77777777" w:rsidR="00B00AC3" w:rsidRPr="00636931" w:rsidRDefault="00B00AC3" w:rsidP="000E40E5">
            <w:pPr>
              <w:pStyle w:val="movimento2"/>
              <w:rPr>
                <w:color w:val="002060"/>
              </w:rPr>
            </w:pPr>
            <w:r w:rsidRPr="00636931">
              <w:rPr>
                <w:color w:val="002060"/>
              </w:rPr>
              <w:t xml:space="preserve">(CERRETO D ESI C5 A.S.D.) </w:t>
            </w:r>
          </w:p>
        </w:tc>
        <w:tc>
          <w:tcPr>
            <w:tcW w:w="800" w:type="dxa"/>
            <w:tcMar>
              <w:top w:w="20" w:type="dxa"/>
              <w:left w:w="20" w:type="dxa"/>
              <w:bottom w:w="20" w:type="dxa"/>
              <w:right w:w="20" w:type="dxa"/>
            </w:tcMar>
            <w:vAlign w:val="center"/>
            <w:hideMark/>
          </w:tcPr>
          <w:p w14:paraId="10D0ED26"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A26821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259FB3B" w14:textId="77777777" w:rsidR="00B00AC3" w:rsidRPr="00636931" w:rsidRDefault="00B00AC3" w:rsidP="000E40E5">
            <w:pPr>
              <w:pStyle w:val="movimento2"/>
              <w:rPr>
                <w:color w:val="002060"/>
              </w:rPr>
            </w:pPr>
            <w:r w:rsidRPr="00636931">
              <w:rPr>
                <w:color w:val="002060"/>
              </w:rPr>
              <w:t> </w:t>
            </w:r>
          </w:p>
        </w:tc>
      </w:tr>
    </w:tbl>
    <w:p w14:paraId="2921ED59" w14:textId="77777777" w:rsidR="00B00AC3" w:rsidRPr="00636931" w:rsidRDefault="00B00AC3" w:rsidP="00B00AC3">
      <w:pPr>
        <w:pStyle w:val="titolo20"/>
        <w:rPr>
          <w:rFonts w:eastAsiaTheme="minorEastAsia"/>
          <w:color w:val="002060"/>
        </w:rPr>
      </w:pPr>
      <w:r w:rsidRPr="0063693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38F0D95E" w14:textId="77777777" w:rsidTr="000E40E5">
        <w:tc>
          <w:tcPr>
            <w:tcW w:w="2200" w:type="dxa"/>
            <w:tcMar>
              <w:top w:w="20" w:type="dxa"/>
              <w:left w:w="20" w:type="dxa"/>
              <w:bottom w:w="20" w:type="dxa"/>
              <w:right w:w="20" w:type="dxa"/>
            </w:tcMar>
            <w:vAlign w:val="center"/>
            <w:hideMark/>
          </w:tcPr>
          <w:p w14:paraId="159B474D" w14:textId="77777777" w:rsidR="00B00AC3" w:rsidRPr="00636931" w:rsidRDefault="00B00AC3" w:rsidP="000E40E5">
            <w:pPr>
              <w:pStyle w:val="movimento"/>
              <w:rPr>
                <w:color w:val="002060"/>
              </w:rPr>
            </w:pPr>
            <w:r w:rsidRPr="00636931">
              <w:rPr>
                <w:color w:val="002060"/>
              </w:rPr>
              <w:t>BALDUCCI ELIA</w:t>
            </w:r>
          </w:p>
        </w:tc>
        <w:tc>
          <w:tcPr>
            <w:tcW w:w="2200" w:type="dxa"/>
            <w:tcMar>
              <w:top w:w="20" w:type="dxa"/>
              <w:left w:w="20" w:type="dxa"/>
              <w:bottom w:w="20" w:type="dxa"/>
              <w:right w:w="20" w:type="dxa"/>
            </w:tcMar>
            <w:vAlign w:val="center"/>
            <w:hideMark/>
          </w:tcPr>
          <w:p w14:paraId="010B1D65" w14:textId="77777777" w:rsidR="00B00AC3" w:rsidRPr="00636931" w:rsidRDefault="00B00AC3" w:rsidP="000E40E5">
            <w:pPr>
              <w:pStyle w:val="movimento2"/>
              <w:rPr>
                <w:color w:val="002060"/>
              </w:rPr>
            </w:pPr>
            <w:r w:rsidRPr="00636931">
              <w:rPr>
                <w:color w:val="002060"/>
              </w:rPr>
              <w:t xml:space="preserve">(AMICI DEL CENTROSOCIO SP.) </w:t>
            </w:r>
          </w:p>
        </w:tc>
        <w:tc>
          <w:tcPr>
            <w:tcW w:w="800" w:type="dxa"/>
            <w:tcMar>
              <w:top w:w="20" w:type="dxa"/>
              <w:left w:w="20" w:type="dxa"/>
              <w:bottom w:w="20" w:type="dxa"/>
              <w:right w:w="20" w:type="dxa"/>
            </w:tcMar>
            <w:vAlign w:val="center"/>
            <w:hideMark/>
          </w:tcPr>
          <w:p w14:paraId="2273614E"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F68B29C" w14:textId="77777777" w:rsidR="00B00AC3" w:rsidRPr="00636931" w:rsidRDefault="00B00AC3" w:rsidP="000E40E5">
            <w:pPr>
              <w:pStyle w:val="movimento"/>
              <w:rPr>
                <w:color w:val="002060"/>
              </w:rPr>
            </w:pPr>
            <w:r w:rsidRPr="00636931">
              <w:rPr>
                <w:color w:val="002060"/>
              </w:rPr>
              <w:t>BORRACCINO JACOPO</w:t>
            </w:r>
          </w:p>
        </w:tc>
        <w:tc>
          <w:tcPr>
            <w:tcW w:w="2200" w:type="dxa"/>
            <w:tcMar>
              <w:top w:w="20" w:type="dxa"/>
              <w:left w:w="20" w:type="dxa"/>
              <w:bottom w:w="20" w:type="dxa"/>
              <w:right w:w="20" w:type="dxa"/>
            </w:tcMar>
            <w:vAlign w:val="center"/>
            <w:hideMark/>
          </w:tcPr>
          <w:p w14:paraId="2E98DA06" w14:textId="77777777" w:rsidR="00B00AC3" w:rsidRPr="00636931" w:rsidRDefault="00B00AC3" w:rsidP="000E40E5">
            <w:pPr>
              <w:pStyle w:val="movimento2"/>
              <w:rPr>
                <w:color w:val="002060"/>
              </w:rPr>
            </w:pPr>
            <w:r w:rsidRPr="00636931">
              <w:rPr>
                <w:color w:val="002060"/>
              </w:rPr>
              <w:t xml:space="preserve">(FFJ CALCIO A 5) </w:t>
            </w:r>
          </w:p>
        </w:tc>
      </w:tr>
      <w:tr w:rsidR="00B00AC3" w:rsidRPr="00636931" w14:paraId="0AECC7EC" w14:textId="77777777" w:rsidTr="000E40E5">
        <w:tc>
          <w:tcPr>
            <w:tcW w:w="2200" w:type="dxa"/>
            <w:tcMar>
              <w:top w:w="20" w:type="dxa"/>
              <w:left w:w="20" w:type="dxa"/>
              <w:bottom w:w="20" w:type="dxa"/>
              <w:right w:w="20" w:type="dxa"/>
            </w:tcMar>
            <w:vAlign w:val="center"/>
            <w:hideMark/>
          </w:tcPr>
          <w:p w14:paraId="0ACFC60A" w14:textId="77777777" w:rsidR="00B00AC3" w:rsidRPr="00636931" w:rsidRDefault="00B00AC3" w:rsidP="000E40E5">
            <w:pPr>
              <w:pStyle w:val="movimento"/>
              <w:rPr>
                <w:color w:val="002060"/>
              </w:rPr>
            </w:pPr>
            <w:r w:rsidRPr="00636931">
              <w:rPr>
                <w:color w:val="002060"/>
              </w:rPr>
              <w:t>MEI CRISTIANO</w:t>
            </w:r>
          </w:p>
        </w:tc>
        <w:tc>
          <w:tcPr>
            <w:tcW w:w="2200" w:type="dxa"/>
            <w:tcMar>
              <w:top w:w="20" w:type="dxa"/>
              <w:left w:w="20" w:type="dxa"/>
              <w:bottom w:w="20" w:type="dxa"/>
              <w:right w:w="20" w:type="dxa"/>
            </w:tcMar>
            <w:vAlign w:val="center"/>
            <w:hideMark/>
          </w:tcPr>
          <w:p w14:paraId="5FED2DC5" w14:textId="77777777" w:rsidR="00B00AC3" w:rsidRPr="00636931" w:rsidRDefault="00B00AC3" w:rsidP="000E40E5">
            <w:pPr>
              <w:pStyle w:val="movimento2"/>
              <w:rPr>
                <w:color w:val="002060"/>
              </w:rPr>
            </w:pPr>
            <w:r w:rsidRPr="00636931">
              <w:rPr>
                <w:color w:val="002060"/>
              </w:rPr>
              <w:t xml:space="preserve">(FFJ CALCIO A 5) </w:t>
            </w:r>
          </w:p>
        </w:tc>
        <w:tc>
          <w:tcPr>
            <w:tcW w:w="800" w:type="dxa"/>
            <w:tcMar>
              <w:top w:w="20" w:type="dxa"/>
              <w:left w:w="20" w:type="dxa"/>
              <w:bottom w:w="20" w:type="dxa"/>
              <w:right w:w="20" w:type="dxa"/>
            </w:tcMar>
            <w:vAlign w:val="center"/>
            <w:hideMark/>
          </w:tcPr>
          <w:p w14:paraId="2901CAFD"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44D51F61" w14:textId="77777777" w:rsidR="00B00AC3" w:rsidRPr="00636931" w:rsidRDefault="00B00AC3" w:rsidP="000E40E5">
            <w:pPr>
              <w:pStyle w:val="movimento"/>
              <w:rPr>
                <w:color w:val="002060"/>
              </w:rPr>
            </w:pPr>
            <w:r w:rsidRPr="00636931">
              <w:rPr>
                <w:color w:val="002060"/>
              </w:rPr>
              <w:t>BELLEGGIA PAOLO</w:t>
            </w:r>
          </w:p>
        </w:tc>
        <w:tc>
          <w:tcPr>
            <w:tcW w:w="2200" w:type="dxa"/>
            <w:tcMar>
              <w:top w:w="20" w:type="dxa"/>
              <w:left w:w="20" w:type="dxa"/>
              <w:bottom w:w="20" w:type="dxa"/>
              <w:right w:w="20" w:type="dxa"/>
            </w:tcMar>
            <w:vAlign w:val="center"/>
            <w:hideMark/>
          </w:tcPr>
          <w:p w14:paraId="3F21B36A" w14:textId="77777777" w:rsidR="00B00AC3" w:rsidRPr="00636931" w:rsidRDefault="00B00AC3" w:rsidP="000E40E5">
            <w:pPr>
              <w:pStyle w:val="movimento2"/>
              <w:rPr>
                <w:color w:val="002060"/>
              </w:rPr>
            </w:pPr>
            <w:r w:rsidRPr="00636931">
              <w:rPr>
                <w:color w:val="002060"/>
              </w:rPr>
              <w:t xml:space="preserve">(LABELSYSTEM POTENZAPICENA) </w:t>
            </w:r>
          </w:p>
        </w:tc>
      </w:tr>
      <w:tr w:rsidR="00B00AC3" w:rsidRPr="00636931" w14:paraId="47227F1F" w14:textId="77777777" w:rsidTr="000E40E5">
        <w:tc>
          <w:tcPr>
            <w:tcW w:w="2200" w:type="dxa"/>
            <w:tcMar>
              <w:top w:w="20" w:type="dxa"/>
              <w:left w:w="20" w:type="dxa"/>
              <w:bottom w:w="20" w:type="dxa"/>
              <w:right w:w="20" w:type="dxa"/>
            </w:tcMar>
            <w:vAlign w:val="center"/>
            <w:hideMark/>
          </w:tcPr>
          <w:p w14:paraId="38BE571E" w14:textId="77777777" w:rsidR="00B00AC3" w:rsidRPr="00636931" w:rsidRDefault="00B00AC3" w:rsidP="000E40E5">
            <w:pPr>
              <w:pStyle w:val="movimento"/>
              <w:rPr>
                <w:color w:val="002060"/>
              </w:rPr>
            </w:pPr>
            <w:r w:rsidRPr="00636931">
              <w:rPr>
                <w:color w:val="002060"/>
              </w:rPr>
              <w:t>PELLEGRINI SAMUELE</w:t>
            </w:r>
          </w:p>
        </w:tc>
        <w:tc>
          <w:tcPr>
            <w:tcW w:w="2200" w:type="dxa"/>
            <w:tcMar>
              <w:top w:w="20" w:type="dxa"/>
              <w:left w:w="20" w:type="dxa"/>
              <w:bottom w:w="20" w:type="dxa"/>
              <w:right w:w="20" w:type="dxa"/>
            </w:tcMar>
            <w:vAlign w:val="center"/>
            <w:hideMark/>
          </w:tcPr>
          <w:p w14:paraId="7920DE14" w14:textId="77777777" w:rsidR="00B00AC3" w:rsidRPr="00636931" w:rsidRDefault="00B00AC3" w:rsidP="000E40E5">
            <w:pPr>
              <w:pStyle w:val="movimento2"/>
              <w:rPr>
                <w:color w:val="002060"/>
              </w:rPr>
            </w:pPr>
            <w:r w:rsidRPr="00636931">
              <w:rPr>
                <w:color w:val="002060"/>
              </w:rPr>
              <w:t xml:space="preserve">(MONTELUPONE CALCIO A 5) </w:t>
            </w:r>
          </w:p>
        </w:tc>
        <w:tc>
          <w:tcPr>
            <w:tcW w:w="800" w:type="dxa"/>
            <w:tcMar>
              <w:top w:w="20" w:type="dxa"/>
              <w:left w:w="20" w:type="dxa"/>
              <w:bottom w:w="20" w:type="dxa"/>
              <w:right w:w="20" w:type="dxa"/>
            </w:tcMar>
            <w:vAlign w:val="center"/>
            <w:hideMark/>
          </w:tcPr>
          <w:p w14:paraId="7CF4B0B4"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22BEAF1"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9E0FBA2" w14:textId="77777777" w:rsidR="00B00AC3" w:rsidRPr="00636931" w:rsidRDefault="00B00AC3" w:rsidP="000E40E5">
            <w:pPr>
              <w:pStyle w:val="movimento2"/>
              <w:rPr>
                <w:color w:val="002060"/>
              </w:rPr>
            </w:pPr>
            <w:r w:rsidRPr="00636931">
              <w:rPr>
                <w:color w:val="002060"/>
              </w:rPr>
              <w:t> </w:t>
            </w:r>
          </w:p>
        </w:tc>
      </w:tr>
    </w:tbl>
    <w:p w14:paraId="1173991D" w14:textId="77777777" w:rsidR="00B00AC3" w:rsidRPr="00636931" w:rsidRDefault="00B00AC3" w:rsidP="00B00AC3">
      <w:pPr>
        <w:pStyle w:val="titolo10"/>
        <w:rPr>
          <w:rFonts w:eastAsiaTheme="minorEastAsia"/>
          <w:color w:val="002060"/>
        </w:rPr>
      </w:pPr>
      <w:r w:rsidRPr="00636931">
        <w:rPr>
          <w:color w:val="002060"/>
        </w:rPr>
        <w:t xml:space="preserve">GARE DEL 12/ 2/2023 </w:t>
      </w:r>
    </w:p>
    <w:p w14:paraId="1AC5A0A4" w14:textId="77777777" w:rsidR="00B00AC3" w:rsidRPr="00636931" w:rsidRDefault="00B00AC3" w:rsidP="00B00AC3">
      <w:pPr>
        <w:pStyle w:val="titolo7a"/>
        <w:rPr>
          <w:color w:val="002060"/>
        </w:rPr>
      </w:pPr>
      <w:r w:rsidRPr="00636931">
        <w:rPr>
          <w:color w:val="002060"/>
        </w:rPr>
        <w:lastRenderedPageBreak/>
        <w:t xml:space="preserve">PROVVEDIMENTI DISCIPLINARI </w:t>
      </w:r>
    </w:p>
    <w:p w14:paraId="2AB06269" w14:textId="77777777" w:rsidR="00B00AC3" w:rsidRPr="00636931" w:rsidRDefault="00B00AC3" w:rsidP="00B00AC3">
      <w:pPr>
        <w:pStyle w:val="titolo7b0"/>
        <w:rPr>
          <w:color w:val="002060"/>
        </w:rPr>
      </w:pPr>
      <w:r w:rsidRPr="00636931">
        <w:rPr>
          <w:color w:val="002060"/>
        </w:rPr>
        <w:t xml:space="preserve">In base alle risultanze degli atti ufficiali sono state deliberate le seguenti sanzioni disciplinari. </w:t>
      </w:r>
    </w:p>
    <w:p w14:paraId="4BBC1DC7" w14:textId="77777777" w:rsidR="00B00AC3" w:rsidRPr="00636931" w:rsidRDefault="00B00AC3" w:rsidP="00B00AC3">
      <w:pPr>
        <w:pStyle w:val="titolo30"/>
        <w:rPr>
          <w:color w:val="002060"/>
        </w:rPr>
      </w:pPr>
      <w:r w:rsidRPr="00636931">
        <w:rPr>
          <w:color w:val="002060"/>
        </w:rPr>
        <w:t xml:space="preserve">CALCIATORI NON ESPULSI </w:t>
      </w:r>
    </w:p>
    <w:p w14:paraId="0ACF27A6" w14:textId="77777777" w:rsidR="00B00AC3" w:rsidRPr="00636931" w:rsidRDefault="00B00AC3" w:rsidP="00B00AC3">
      <w:pPr>
        <w:pStyle w:val="titolo20"/>
        <w:rPr>
          <w:color w:val="002060"/>
        </w:rPr>
      </w:pPr>
      <w:r w:rsidRPr="0063693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3D509CA2" w14:textId="77777777" w:rsidTr="000E40E5">
        <w:tc>
          <w:tcPr>
            <w:tcW w:w="2200" w:type="dxa"/>
            <w:tcMar>
              <w:top w:w="20" w:type="dxa"/>
              <w:left w:w="20" w:type="dxa"/>
              <w:bottom w:w="20" w:type="dxa"/>
              <w:right w:w="20" w:type="dxa"/>
            </w:tcMar>
            <w:vAlign w:val="center"/>
            <w:hideMark/>
          </w:tcPr>
          <w:p w14:paraId="4830C24D" w14:textId="77777777" w:rsidR="00B00AC3" w:rsidRPr="00636931" w:rsidRDefault="00B00AC3" w:rsidP="000E40E5">
            <w:pPr>
              <w:pStyle w:val="movimento"/>
              <w:rPr>
                <w:color w:val="002060"/>
              </w:rPr>
            </w:pPr>
            <w:r w:rsidRPr="00636931">
              <w:rPr>
                <w:color w:val="002060"/>
              </w:rPr>
              <w:t>BEDETTI DYLAN</w:t>
            </w:r>
          </w:p>
        </w:tc>
        <w:tc>
          <w:tcPr>
            <w:tcW w:w="2200" w:type="dxa"/>
            <w:tcMar>
              <w:top w:w="20" w:type="dxa"/>
              <w:left w:w="20" w:type="dxa"/>
              <w:bottom w:w="20" w:type="dxa"/>
              <w:right w:w="20" w:type="dxa"/>
            </w:tcMar>
            <w:vAlign w:val="center"/>
            <w:hideMark/>
          </w:tcPr>
          <w:p w14:paraId="119AEA41" w14:textId="77777777" w:rsidR="00B00AC3" w:rsidRPr="00636931" w:rsidRDefault="00B00AC3" w:rsidP="000E40E5">
            <w:pPr>
              <w:pStyle w:val="movimento2"/>
              <w:rPr>
                <w:color w:val="002060"/>
              </w:rPr>
            </w:pPr>
            <w:r w:rsidRPr="00636931">
              <w:rPr>
                <w:color w:val="002060"/>
              </w:rPr>
              <w:t xml:space="preserve">(CALCIO A 5 CORINALDO) </w:t>
            </w:r>
          </w:p>
        </w:tc>
        <w:tc>
          <w:tcPr>
            <w:tcW w:w="800" w:type="dxa"/>
            <w:tcMar>
              <w:top w:w="20" w:type="dxa"/>
              <w:left w:w="20" w:type="dxa"/>
              <w:bottom w:w="20" w:type="dxa"/>
              <w:right w:w="20" w:type="dxa"/>
            </w:tcMar>
            <w:vAlign w:val="center"/>
            <w:hideMark/>
          </w:tcPr>
          <w:p w14:paraId="7F1970C3"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E07EF0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616A1265" w14:textId="77777777" w:rsidR="00B00AC3" w:rsidRPr="00636931" w:rsidRDefault="00B00AC3" w:rsidP="000E40E5">
            <w:pPr>
              <w:pStyle w:val="movimento2"/>
              <w:rPr>
                <w:color w:val="002060"/>
              </w:rPr>
            </w:pPr>
            <w:r w:rsidRPr="00636931">
              <w:rPr>
                <w:color w:val="002060"/>
              </w:rPr>
              <w:t> </w:t>
            </w:r>
          </w:p>
        </w:tc>
      </w:tr>
    </w:tbl>
    <w:p w14:paraId="5895DAED" w14:textId="77777777" w:rsidR="00B00AC3" w:rsidRPr="00636931" w:rsidRDefault="00B00AC3" w:rsidP="00B00AC3">
      <w:pPr>
        <w:pStyle w:val="titolo20"/>
        <w:rPr>
          <w:rFonts w:eastAsiaTheme="minorEastAsia"/>
          <w:color w:val="002060"/>
        </w:rPr>
      </w:pPr>
      <w:r w:rsidRPr="0063693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47D8AF07" w14:textId="77777777" w:rsidTr="000E40E5">
        <w:tc>
          <w:tcPr>
            <w:tcW w:w="2200" w:type="dxa"/>
            <w:tcMar>
              <w:top w:w="20" w:type="dxa"/>
              <w:left w:w="20" w:type="dxa"/>
              <w:bottom w:w="20" w:type="dxa"/>
              <w:right w:w="20" w:type="dxa"/>
            </w:tcMar>
            <w:vAlign w:val="center"/>
            <w:hideMark/>
          </w:tcPr>
          <w:p w14:paraId="07FC9B68" w14:textId="77777777" w:rsidR="00B00AC3" w:rsidRPr="00636931" w:rsidRDefault="00B00AC3" w:rsidP="000E40E5">
            <w:pPr>
              <w:pStyle w:val="movimento"/>
              <w:rPr>
                <w:color w:val="002060"/>
              </w:rPr>
            </w:pPr>
            <w:r w:rsidRPr="00636931">
              <w:rPr>
                <w:color w:val="002060"/>
              </w:rPr>
              <w:t>ROSINI NICOLA</w:t>
            </w:r>
          </w:p>
        </w:tc>
        <w:tc>
          <w:tcPr>
            <w:tcW w:w="2200" w:type="dxa"/>
            <w:tcMar>
              <w:top w:w="20" w:type="dxa"/>
              <w:left w:w="20" w:type="dxa"/>
              <w:bottom w:w="20" w:type="dxa"/>
              <w:right w:w="20" w:type="dxa"/>
            </w:tcMar>
            <w:vAlign w:val="center"/>
            <w:hideMark/>
          </w:tcPr>
          <w:p w14:paraId="00E28814" w14:textId="77777777" w:rsidR="00B00AC3" w:rsidRPr="00636931" w:rsidRDefault="00B00AC3" w:rsidP="000E40E5">
            <w:pPr>
              <w:pStyle w:val="movimento2"/>
              <w:rPr>
                <w:color w:val="002060"/>
              </w:rPr>
            </w:pPr>
            <w:r w:rsidRPr="00636931">
              <w:rPr>
                <w:color w:val="002060"/>
              </w:rPr>
              <w:t xml:space="preserve">(CALCIO A 5 CORINALDO) </w:t>
            </w:r>
          </w:p>
        </w:tc>
        <w:tc>
          <w:tcPr>
            <w:tcW w:w="800" w:type="dxa"/>
            <w:tcMar>
              <w:top w:w="20" w:type="dxa"/>
              <w:left w:w="20" w:type="dxa"/>
              <w:bottom w:w="20" w:type="dxa"/>
              <w:right w:w="20" w:type="dxa"/>
            </w:tcMar>
            <w:vAlign w:val="center"/>
            <w:hideMark/>
          </w:tcPr>
          <w:p w14:paraId="0D8B0996"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29FB7A50"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2F902498" w14:textId="77777777" w:rsidR="00B00AC3" w:rsidRPr="00636931" w:rsidRDefault="00B00AC3" w:rsidP="000E40E5">
            <w:pPr>
              <w:pStyle w:val="movimento2"/>
              <w:rPr>
                <w:color w:val="002060"/>
              </w:rPr>
            </w:pPr>
            <w:r w:rsidRPr="00636931">
              <w:rPr>
                <w:color w:val="002060"/>
              </w:rPr>
              <w:t> </w:t>
            </w:r>
          </w:p>
        </w:tc>
      </w:tr>
    </w:tbl>
    <w:p w14:paraId="5EBF6C88" w14:textId="77777777" w:rsidR="00B00AC3" w:rsidRPr="00636931" w:rsidRDefault="00B00AC3" w:rsidP="00B00AC3">
      <w:pPr>
        <w:pStyle w:val="titolo10"/>
        <w:rPr>
          <w:rFonts w:eastAsiaTheme="minorEastAsia"/>
          <w:color w:val="002060"/>
        </w:rPr>
      </w:pPr>
      <w:r w:rsidRPr="00636931">
        <w:rPr>
          <w:color w:val="002060"/>
        </w:rPr>
        <w:t xml:space="preserve">GARE DEL 14/ 2/2023 </w:t>
      </w:r>
    </w:p>
    <w:p w14:paraId="70B37C6A" w14:textId="77777777" w:rsidR="00B00AC3" w:rsidRPr="00636931" w:rsidRDefault="00B00AC3" w:rsidP="00B00AC3">
      <w:pPr>
        <w:pStyle w:val="titolo7a"/>
        <w:rPr>
          <w:color w:val="002060"/>
        </w:rPr>
      </w:pPr>
      <w:r w:rsidRPr="00636931">
        <w:rPr>
          <w:color w:val="002060"/>
        </w:rPr>
        <w:t xml:space="preserve">PROVVEDIMENTI DISCIPLINARI </w:t>
      </w:r>
    </w:p>
    <w:p w14:paraId="30B8D4A3" w14:textId="77777777" w:rsidR="00B00AC3" w:rsidRPr="00636931" w:rsidRDefault="00B00AC3" w:rsidP="00B00AC3">
      <w:pPr>
        <w:pStyle w:val="titolo7b0"/>
        <w:rPr>
          <w:color w:val="002060"/>
        </w:rPr>
      </w:pPr>
      <w:r w:rsidRPr="00636931">
        <w:rPr>
          <w:color w:val="002060"/>
        </w:rPr>
        <w:t xml:space="preserve">In base alle risultanze degli atti ufficiali sono state deliberate le seguenti sanzioni disciplinari. </w:t>
      </w:r>
    </w:p>
    <w:p w14:paraId="3DC23ADF" w14:textId="77777777" w:rsidR="00B00AC3" w:rsidRPr="00636931" w:rsidRDefault="00B00AC3" w:rsidP="00B00AC3">
      <w:pPr>
        <w:pStyle w:val="titolo30"/>
        <w:rPr>
          <w:color w:val="002060"/>
        </w:rPr>
      </w:pPr>
      <w:r w:rsidRPr="00636931">
        <w:rPr>
          <w:color w:val="002060"/>
        </w:rPr>
        <w:t xml:space="preserve">CALCIATORI NON ESPULSI </w:t>
      </w:r>
    </w:p>
    <w:p w14:paraId="5F5945B1" w14:textId="77777777" w:rsidR="00B00AC3" w:rsidRPr="00636931" w:rsidRDefault="00B00AC3" w:rsidP="00B00AC3">
      <w:pPr>
        <w:pStyle w:val="titolo20"/>
        <w:rPr>
          <w:color w:val="002060"/>
        </w:rPr>
      </w:pPr>
      <w:r w:rsidRPr="0063693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4FCFC02A" w14:textId="77777777" w:rsidTr="000E40E5">
        <w:tc>
          <w:tcPr>
            <w:tcW w:w="2200" w:type="dxa"/>
            <w:tcMar>
              <w:top w:w="20" w:type="dxa"/>
              <w:left w:w="20" w:type="dxa"/>
              <w:bottom w:w="20" w:type="dxa"/>
              <w:right w:w="20" w:type="dxa"/>
            </w:tcMar>
            <w:vAlign w:val="center"/>
            <w:hideMark/>
          </w:tcPr>
          <w:p w14:paraId="7ED3787B" w14:textId="77777777" w:rsidR="00B00AC3" w:rsidRPr="00636931" w:rsidRDefault="00B00AC3" w:rsidP="000E40E5">
            <w:pPr>
              <w:pStyle w:val="movimento"/>
              <w:rPr>
                <w:color w:val="002060"/>
              </w:rPr>
            </w:pPr>
            <w:r w:rsidRPr="00636931">
              <w:rPr>
                <w:color w:val="002060"/>
              </w:rPr>
              <w:t>FRONTINO FABIO GAETANO</w:t>
            </w:r>
          </w:p>
        </w:tc>
        <w:tc>
          <w:tcPr>
            <w:tcW w:w="2200" w:type="dxa"/>
            <w:tcMar>
              <w:top w:w="20" w:type="dxa"/>
              <w:left w:w="20" w:type="dxa"/>
              <w:bottom w:w="20" w:type="dxa"/>
              <w:right w:w="20" w:type="dxa"/>
            </w:tcMar>
            <w:vAlign w:val="center"/>
            <w:hideMark/>
          </w:tcPr>
          <w:p w14:paraId="11C1F714" w14:textId="77777777" w:rsidR="00B00AC3" w:rsidRPr="00636931" w:rsidRDefault="00B00AC3" w:rsidP="000E40E5">
            <w:pPr>
              <w:pStyle w:val="movimento2"/>
              <w:rPr>
                <w:color w:val="002060"/>
              </w:rPr>
            </w:pPr>
            <w:r w:rsidRPr="00636931">
              <w:rPr>
                <w:color w:val="002060"/>
              </w:rPr>
              <w:t xml:space="preserve">(ITALSERVICE C5) </w:t>
            </w:r>
          </w:p>
        </w:tc>
        <w:tc>
          <w:tcPr>
            <w:tcW w:w="800" w:type="dxa"/>
            <w:tcMar>
              <w:top w:w="20" w:type="dxa"/>
              <w:left w:w="20" w:type="dxa"/>
              <w:bottom w:w="20" w:type="dxa"/>
              <w:right w:w="20" w:type="dxa"/>
            </w:tcMar>
            <w:vAlign w:val="center"/>
            <w:hideMark/>
          </w:tcPr>
          <w:p w14:paraId="59307F6C"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495452D"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D8B9B40" w14:textId="77777777" w:rsidR="00B00AC3" w:rsidRPr="00636931" w:rsidRDefault="00B00AC3" w:rsidP="000E40E5">
            <w:pPr>
              <w:pStyle w:val="movimento2"/>
              <w:rPr>
                <w:color w:val="002060"/>
              </w:rPr>
            </w:pPr>
            <w:r w:rsidRPr="00636931">
              <w:rPr>
                <w:color w:val="002060"/>
              </w:rPr>
              <w:t> </w:t>
            </w:r>
          </w:p>
        </w:tc>
      </w:tr>
    </w:tbl>
    <w:p w14:paraId="700BE3E5" w14:textId="77777777" w:rsidR="00B00AC3" w:rsidRPr="00636931" w:rsidRDefault="00B00AC3" w:rsidP="00B00AC3">
      <w:pPr>
        <w:pStyle w:val="titolo20"/>
        <w:rPr>
          <w:rFonts w:eastAsiaTheme="minorEastAsia"/>
          <w:color w:val="002060"/>
        </w:rPr>
      </w:pPr>
      <w:r w:rsidRPr="0063693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151363F5" w14:textId="77777777" w:rsidTr="000E40E5">
        <w:tc>
          <w:tcPr>
            <w:tcW w:w="2200" w:type="dxa"/>
            <w:tcMar>
              <w:top w:w="20" w:type="dxa"/>
              <w:left w:w="20" w:type="dxa"/>
              <w:bottom w:w="20" w:type="dxa"/>
              <w:right w:w="20" w:type="dxa"/>
            </w:tcMar>
            <w:vAlign w:val="center"/>
            <w:hideMark/>
          </w:tcPr>
          <w:p w14:paraId="1332C3D3" w14:textId="77777777" w:rsidR="00B00AC3" w:rsidRPr="00636931" w:rsidRDefault="00B00AC3" w:rsidP="000E40E5">
            <w:pPr>
              <w:pStyle w:val="movimento"/>
              <w:rPr>
                <w:color w:val="002060"/>
              </w:rPr>
            </w:pPr>
            <w:r w:rsidRPr="00636931">
              <w:rPr>
                <w:color w:val="002060"/>
              </w:rPr>
              <w:t>ASTUTI DIEGO</w:t>
            </w:r>
          </w:p>
        </w:tc>
        <w:tc>
          <w:tcPr>
            <w:tcW w:w="2200" w:type="dxa"/>
            <w:tcMar>
              <w:top w:w="20" w:type="dxa"/>
              <w:left w:w="20" w:type="dxa"/>
              <w:bottom w:w="20" w:type="dxa"/>
              <w:right w:w="20" w:type="dxa"/>
            </w:tcMar>
            <w:vAlign w:val="center"/>
            <w:hideMark/>
          </w:tcPr>
          <w:p w14:paraId="1D8F4468" w14:textId="77777777" w:rsidR="00B00AC3" w:rsidRPr="00636931" w:rsidRDefault="00B00AC3" w:rsidP="000E40E5">
            <w:pPr>
              <w:pStyle w:val="movimento2"/>
              <w:rPr>
                <w:color w:val="002060"/>
              </w:rPr>
            </w:pPr>
            <w:r w:rsidRPr="00636931">
              <w:rPr>
                <w:color w:val="002060"/>
              </w:rPr>
              <w:t xml:space="preserve">(C.U.S. ANCONA) </w:t>
            </w:r>
          </w:p>
        </w:tc>
        <w:tc>
          <w:tcPr>
            <w:tcW w:w="800" w:type="dxa"/>
            <w:tcMar>
              <w:top w:w="20" w:type="dxa"/>
              <w:left w:w="20" w:type="dxa"/>
              <w:bottom w:w="20" w:type="dxa"/>
              <w:right w:w="20" w:type="dxa"/>
            </w:tcMar>
            <w:vAlign w:val="center"/>
            <w:hideMark/>
          </w:tcPr>
          <w:p w14:paraId="1C3FF997"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5D56C4FC" w14:textId="77777777" w:rsidR="00B00AC3" w:rsidRPr="00636931" w:rsidRDefault="00B00AC3" w:rsidP="000E40E5">
            <w:pPr>
              <w:pStyle w:val="movimento"/>
              <w:rPr>
                <w:color w:val="002060"/>
              </w:rPr>
            </w:pPr>
            <w:r w:rsidRPr="00636931">
              <w:rPr>
                <w:color w:val="002060"/>
              </w:rPr>
              <w:t>FULIGNI SIMONE</w:t>
            </w:r>
          </w:p>
        </w:tc>
        <w:tc>
          <w:tcPr>
            <w:tcW w:w="2200" w:type="dxa"/>
            <w:tcMar>
              <w:top w:w="20" w:type="dxa"/>
              <w:left w:w="20" w:type="dxa"/>
              <w:bottom w:w="20" w:type="dxa"/>
              <w:right w:w="20" w:type="dxa"/>
            </w:tcMar>
            <w:vAlign w:val="center"/>
            <w:hideMark/>
          </w:tcPr>
          <w:p w14:paraId="64CFDB0D" w14:textId="77777777" w:rsidR="00B00AC3" w:rsidRPr="00636931" w:rsidRDefault="00B00AC3" w:rsidP="000E40E5">
            <w:pPr>
              <w:pStyle w:val="movimento2"/>
              <w:rPr>
                <w:color w:val="002060"/>
              </w:rPr>
            </w:pPr>
            <w:r w:rsidRPr="00636931">
              <w:rPr>
                <w:color w:val="002060"/>
              </w:rPr>
              <w:t xml:space="preserve">(C.U.S. ANCONA) </w:t>
            </w:r>
          </w:p>
        </w:tc>
      </w:tr>
      <w:tr w:rsidR="00B00AC3" w:rsidRPr="00636931" w14:paraId="20000A9C" w14:textId="77777777" w:rsidTr="000E40E5">
        <w:tc>
          <w:tcPr>
            <w:tcW w:w="2200" w:type="dxa"/>
            <w:tcMar>
              <w:top w:w="20" w:type="dxa"/>
              <w:left w:w="20" w:type="dxa"/>
              <w:bottom w:w="20" w:type="dxa"/>
              <w:right w:w="20" w:type="dxa"/>
            </w:tcMar>
            <w:vAlign w:val="center"/>
            <w:hideMark/>
          </w:tcPr>
          <w:p w14:paraId="23EE6680" w14:textId="77777777" w:rsidR="00B00AC3" w:rsidRPr="00636931" w:rsidRDefault="00B00AC3" w:rsidP="000E40E5">
            <w:pPr>
              <w:pStyle w:val="movimento"/>
              <w:rPr>
                <w:color w:val="002060"/>
              </w:rPr>
            </w:pPr>
            <w:r w:rsidRPr="00636931">
              <w:rPr>
                <w:color w:val="002060"/>
              </w:rPr>
              <w:t>TRUJILLO HUAMAN JIMMY</w:t>
            </w:r>
          </w:p>
        </w:tc>
        <w:tc>
          <w:tcPr>
            <w:tcW w:w="2200" w:type="dxa"/>
            <w:tcMar>
              <w:top w:w="20" w:type="dxa"/>
              <w:left w:w="20" w:type="dxa"/>
              <w:bottom w:w="20" w:type="dxa"/>
              <w:right w:w="20" w:type="dxa"/>
            </w:tcMar>
            <w:vAlign w:val="center"/>
            <w:hideMark/>
          </w:tcPr>
          <w:p w14:paraId="0BDF14B2" w14:textId="77777777" w:rsidR="00B00AC3" w:rsidRPr="00636931" w:rsidRDefault="00B00AC3" w:rsidP="000E40E5">
            <w:pPr>
              <w:pStyle w:val="movimento2"/>
              <w:rPr>
                <w:color w:val="002060"/>
              </w:rPr>
            </w:pPr>
            <w:r w:rsidRPr="00636931">
              <w:rPr>
                <w:color w:val="002060"/>
              </w:rPr>
              <w:t xml:space="preserve">(C.U.S. ANCONA) </w:t>
            </w:r>
          </w:p>
        </w:tc>
        <w:tc>
          <w:tcPr>
            <w:tcW w:w="800" w:type="dxa"/>
            <w:tcMar>
              <w:top w:w="20" w:type="dxa"/>
              <w:left w:w="20" w:type="dxa"/>
              <w:bottom w:w="20" w:type="dxa"/>
              <w:right w:w="20" w:type="dxa"/>
            </w:tcMar>
            <w:vAlign w:val="center"/>
            <w:hideMark/>
          </w:tcPr>
          <w:p w14:paraId="08299C20"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F573897"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022BED7" w14:textId="77777777" w:rsidR="00B00AC3" w:rsidRPr="00636931" w:rsidRDefault="00B00AC3" w:rsidP="000E40E5">
            <w:pPr>
              <w:pStyle w:val="movimento2"/>
              <w:rPr>
                <w:color w:val="002060"/>
              </w:rPr>
            </w:pPr>
            <w:r w:rsidRPr="00636931">
              <w:rPr>
                <w:color w:val="002060"/>
              </w:rPr>
              <w:t> </w:t>
            </w:r>
          </w:p>
        </w:tc>
      </w:tr>
    </w:tbl>
    <w:p w14:paraId="3CA3C79B" w14:textId="77777777" w:rsidR="00B00AC3" w:rsidRPr="00636931" w:rsidRDefault="00B00AC3" w:rsidP="00B00AC3">
      <w:pPr>
        <w:pStyle w:val="breakline"/>
        <w:rPr>
          <w:color w:val="002060"/>
        </w:rPr>
      </w:pPr>
    </w:p>
    <w:p w14:paraId="722D6357" w14:textId="77777777" w:rsidR="00B00AC3" w:rsidRPr="00636931" w:rsidRDefault="00B00AC3" w:rsidP="00B00AC3">
      <w:pPr>
        <w:jc w:val="center"/>
        <w:rPr>
          <w:rFonts w:ascii="Arial" w:hAnsi="Arial" w:cs="Arial"/>
          <w:noProof/>
          <w:color w:val="002060"/>
          <w:sz w:val="22"/>
          <w:szCs w:val="22"/>
        </w:rPr>
      </w:pPr>
      <w:r w:rsidRPr="00636931">
        <w:rPr>
          <w:rFonts w:ascii="Arial" w:hAnsi="Arial" w:cs="Arial"/>
          <w:noProof/>
          <w:color w:val="002060"/>
          <w:sz w:val="22"/>
          <w:szCs w:val="22"/>
        </w:rPr>
        <w:t>F.to IL SEGRETARIO                                   F.to IL GIUDICE SPORTIVO</w:t>
      </w:r>
    </w:p>
    <w:p w14:paraId="5248FF3C" w14:textId="77777777" w:rsidR="00B00AC3" w:rsidRPr="00636931" w:rsidRDefault="00B00AC3" w:rsidP="00B00AC3">
      <w:pPr>
        <w:pStyle w:val="breakline"/>
        <w:rPr>
          <w:rFonts w:eastAsiaTheme="minorEastAsia"/>
          <w:color w:val="002060"/>
        </w:rPr>
      </w:pPr>
      <w:r w:rsidRPr="00636931">
        <w:rPr>
          <w:rFonts w:ascii="Arial" w:hAnsi="Arial" w:cs="Arial"/>
          <w:noProof/>
          <w:color w:val="002060"/>
          <w:sz w:val="22"/>
          <w:szCs w:val="22"/>
        </w:rPr>
        <w:t xml:space="preserve">                         Angelo Castellana        </w:t>
      </w:r>
      <w:r w:rsidRPr="00636931">
        <w:rPr>
          <w:rFonts w:ascii="Arial" w:hAnsi="Arial" w:cs="Arial"/>
          <w:noProof/>
          <w:color w:val="002060"/>
          <w:sz w:val="22"/>
          <w:szCs w:val="22"/>
        </w:rPr>
        <w:tab/>
        <w:t xml:space="preserve">                                Agnese Lazzaretti</w:t>
      </w:r>
    </w:p>
    <w:p w14:paraId="557479BC" w14:textId="77777777" w:rsidR="00B00AC3" w:rsidRPr="00636931" w:rsidRDefault="00B00AC3" w:rsidP="00B00AC3">
      <w:pPr>
        <w:pStyle w:val="breakline"/>
        <w:rPr>
          <w:rFonts w:eastAsiaTheme="minorEastAsia"/>
          <w:color w:val="002060"/>
        </w:rPr>
      </w:pPr>
    </w:p>
    <w:p w14:paraId="706F1270" w14:textId="77777777" w:rsidR="00B00AC3" w:rsidRPr="00636931" w:rsidRDefault="00B00AC3" w:rsidP="00B00AC3">
      <w:pPr>
        <w:pStyle w:val="titoloprinc0"/>
        <w:rPr>
          <w:color w:val="002060"/>
        </w:rPr>
      </w:pPr>
      <w:r w:rsidRPr="00636931">
        <w:rPr>
          <w:color w:val="002060"/>
        </w:rPr>
        <w:t>CLASSIFICA</w:t>
      </w:r>
    </w:p>
    <w:p w14:paraId="7023372A" w14:textId="77777777" w:rsidR="00B00AC3" w:rsidRPr="00636931" w:rsidRDefault="00B00AC3" w:rsidP="00B00AC3">
      <w:pPr>
        <w:pStyle w:val="breakline"/>
        <w:rPr>
          <w:color w:val="002060"/>
        </w:rPr>
      </w:pPr>
    </w:p>
    <w:p w14:paraId="1208366E" w14:textId="77777777" w:rsidR="00B00AC3" w:rsidRPr="00636931" w:rsidRDefault="00B00AC3" w:rsidP="00B00AC3">
      <w:pPr>
        <w:pStyle w:val="breakline"/>
        <w:rPr>
          <w:color w:val="002060"/>
        </w:rPr>
      </w:pPr>
    </w:p>
    <w:p w14:paraId="601CCA4A" w14:textId="77777777" w:rsidR="00B00AC3" w:rsidRPr="00636931" w:rsidRDefault="00B00AC3" w:rsidP="00B00AC3">
      <w:pPr>
        <w:pStyle w:val="sottotitolocampionato10"/>
        <w:rPr>
          <w:color w:val="002060"/>
        </w:rPr>
      </w:pPr>
      <w:r w:rsidRPr="00636931">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0AC3" w:rsidRPr="00636931" w14:paraId="0AC546C4" w14:textId="77777777" w:rsidTr="000E40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958CA" w14:textId="77777777" w:rsidR="00B00AC3" w:rsidRPr="00636931" w:rsidRDefault="00B00AC3" w:rsidP="000E40E5">
            <w:pPr>
              <w:pStyle w:val="headertabella0"/>
              <w:rPr>
                <w:color w:val="002060"/>
              </w:rPr>
            </w:pPr>
            <w:r w:rsidRPr="006369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02A67" w14:textId="77777777" w:rsidR="00B00AC3" w:rsidRPr="00636931" w:rsidRDefault="00B00AC3" w:rsidP="000E40E5">
            <w:pPr>
              <w:pStyle w:val="headertabella0"/>
              <w:rPr>
                <w:color w:val="002060"/>
              </w:rPr>
            </w:pPr>
            <w:r w:rsidRPr="006369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79646" w14:textId="77777777" w:rsidR="00B00AC3" w:rsidRPr="00636931" w:rsidRDefault="00B00AC3" w:rsidP="000E40E5">
            <w:pPr>
              <w:pStyle w:val="headertabella0"/>
              <w:rPr>
                <w:color w:val="002060"/>
              </w:rPr>
            </w:pPr>
            <w:r w:rsidRPr="006369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CC1C9" w14:textId="77777777" w:rsidR="00B00AC3" w:rsidRPr="00636931" w:rsidRDefault="00B00AC3" w:rsidP="000E40E5">
            <w:pPr>
              <w:pStyle w:val="headertabella0"/>
              <w:rPr>
                <w:color w:val="002060"/>
              </w:rPr>
            </w:pPr>
            <w:r w:rsidRPr="006369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32B5D" w14:textId="77777777" w:rsidR="00B00AC3" w:rsidRPr="00636931" w:rsidRDefault="00B00AC3" w:rsidP="000E40E5">
            <w:pPr>
              <w:pStyle w:val="headertabella0"/>
              <w:rPr>
                <w:color w:val="002060"/>
              </w:rPr>
            </w:pPr>
            <w:r w:rsidRPr="006369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365A1" w14:textId="77777777" w:rsidR="00B00AC3" w:rsidRPr="00636931" w:rsidRDefault="00B00AC3" w:rsidP="000E40E5">
            <w:pPr>
              <w:pStyle w:val="headertabella0"/>
              <w:rPr>
                <w:color w:val="002060"/>
              </w:rPr>
            </w:pPr>
            <w:r w:rsidRPr="006369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E98F7" w14:textId="77777777" w:rsidR="00B00AC3" w:rsidRPr="00636931" w:rsidRDefault="00B00AC3" w:rsidP="000E40E5">
            <w:pPr>
              <w:pStyle w:val="headertabella0"/>
              <w:rPr>
                <w:color w:val="002060"/>
              </w:rPr>
            </w:pPr>
            <w:r w:rsidRPr="006369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F46E0" w14:textId="77777777" w:rsidR="00B00AC3" w:rsidRPr="00636931" w:rsidRDefault="00B00AC3" w:rsidP="000E40E5">
            <w:pPr>
              <w:pStyle w:val="headertabella0"/>
              <w:rPr>
                <w:color w:val="002060"/>
              </w:rPr>
            </w:pPr>
            <w:r w:rsidRPr="006369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EBEB1" w14:textId="77777777" w:rsidR="00B00AC3" w:rsidRPr="00636931" w:rsidRDefault="00B00AC3" w:rsidP="000E40E5">
            <w:pPr>
              <w:pStyle w:val="headertabella0"/>
              <w:rPr>
                <w:color w:val="002060"/>
              </w:rPr>
            </w:pPr>
            <w:r w:rsidRPr="006369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6526F" w14:textId="77777777" w:rsidR="00B00AC3" w:rsidRPr="00636931" w:rsidRDefault="00B00AC3" w:rsidP="000E40E5">
            <w:pPr>
              <w:pStyle w:val="headertabella0"/>
              <w:rPr>
                <w:color w:val="002060"/>
              </w:rPr>
            </w:pPr>
            <w:r w:rsidRPr="00636931">
              <w:rPr>
                <w:color w:val="002060"/>
              </w:rPr>
              <w:t>PE</w:t>
            </w:r>
          </w:p>
        </w:tc>
      </w:tr>
      <w:tr w:rsidR="00B00AC3" w:rsidRPr="00636931" w14:paraId="49F0FFF5" w14:textId="77777777" w:rsidTr="000E40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3889E5" w14:textId="77777777" w:rsidR="00B00AC3" w:rsidRPr="00636931" w:rsidRDefault="00B00AC3" w:rsidP="000E40E5">
            <w:pPr>
              <w:pStyle w:val="rowtabella0"/>
              <w:rPr>
                <w:color w:val="002060"/>
              </w:rPr>
            </w:pPr>
            <w:r w:rsidRPr="0063693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EF4FB"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8EC0C"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437F0"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2D923"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10395"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34C3C" w14:textId="77777777" w:rsidR="00B00AC3" w:rsidRPr="00636931" w:rsidRDefault="00B00AC3" w:rsidP="000E40E5">
            <w:pPr>
              <w:pStyle w:val="rowtabella0"/>
              <w:jc w:val="center"/>
              <w:rPr>
                <w:color w:val="002060"/>
              </w:rPr>
            </w:pPr>
            <w:r w:rsidRPr="0063693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8338"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6EAFD" w14:textId="77777777" w:rsidR="00B00AC3" w:rsidRPr="00636931" w:rsidRDefault="00B00AC3" w:rsidP="000E40E5">
            <w:pPr>
              <w:pStyle w:val="rowtabella0"/>
              <w:jc w:val="center"/>
              <w:rPr>
                <w:color w:val="002060"/>
              </w:rPr>
            </w:pPr>
            <w:r w:rsidRPr="0063693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1B81C" w14:textId="77777777" w:rsidR="00B00AC3" w:rsidRPr="00636931" w:rsidRDefault="00B00AC3" w:rsidP="000E40E5">
            <w:pPr>
              <w:pStyle w:val="rowtabella0"/>
              <w:jc w:val="center"/>
              <w:rPr>
                <w:color w:val="002060"/>
              </w:rPr>
            </w:pPr>
            <w:r w:rsidRPr="00636931">
              <w:rPr>
                <w:color w:val="002060"/>
              </w:rPr>
              <w:t>0</w:t>
            </w:r>
          </w:p>
        </w:tc>
      </w:tr>
      <w:tr w:rsidR="00B00AC3" w:rsidRPr="00636931" w14:paraId="1A243ADE"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984886" w14:textId="77777777" w:rsidR="00B00AC3" w:rsidRPr="00636931" w:rsidRDefault="00B00AC3" w:rsidP="000E40E5">
            <w:pPr>
              <w:pStyle w:val="rowtabella0"/>
              <w:rPr>
                <w:color w:val="002060"/>
              </w:rPr>
            </w:pPr>
            <w:r w:rsidRPr="0063693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31373"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DE34A"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576C8"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ABBE2"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6B627"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6C31F" w14:textId="77777777" w:rsidR="00B00AC3" w:rsidRPr="00636931" w:rsidRDefault="00B00AC3" w:rsidP="000E40E5">
            <w:pPr>
              <w:pStyle w:val="rowtabella0"/>
              <w:jc w:val="center"/>
              <w:rPr>
                <w:color w:val="002060"/>
              </w:rPr>
            </w:pPr>
            <w:r w:rsidRPr="0063693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844A4"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E3340"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0F8C4" w14:textId="77777777" w:rsidR="00B00AC3" w:rsidRPr="00636931" w:rsidRDefault="00B00AC3" w:rsidP="000E40E5">
            <w:pPr>
              <w:pStyle w:val="rowtabella0"/>
              <w:jc w:val="center"/>
              <w:rPr>
                <w:color w:val="002060"/>
              </w:rPr>
            </w:pPr>
            <w:r w:rsidRPr="00636931">
              <w:rPr>
                <w:color w:val="002060"/>
              </w:rPr>
              <w:t>0</w:t>
            </w:r>
          </w:p>
        </w:tc>
      </w:tr>
      <w:tr w:rsidR="00B00AC3" w:rsidRPr="00636931" w14:paraId="27808AD4"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F30AF2" w14:textId="77777777" w:rsidR="00B00AC3" w:rsidRPr="00636931" w:rsidRDefault="00B00AC3" w:rsidP="000E40E5">
            <w:pPr>
              <w:pStyle w:val="rowtabella0"/>
              <w:rPr>
                <w:color w:val="002060"/>
              </w:rPr>
            </w:pPr>
            <w:r w:rsidRPr="0063693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7DDE0"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7ACDF"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FC054"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21DC5"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D04CE"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E1E70"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29318"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1C27B"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EBC75" w14:textId="77777777" w:rsidR="00B00AC3" w:rsidRPr="00636931" w:rsidRDefault="00B00AC3" w:rsidP="000E40E5">
            <w:pPr>
              <w:pStyle w:val="rowtabella0"/>
              <w:jc w:val="center"/>
              <w:rPr>
                <w:color w:val="002060"/>
              </w:rPr>
            </w:pPr>
            <w:r w:rsidRPr="00636931">
              <w:rPr>
                <w:color w:val="002060"/>
              </w:rPr>
              <w:t>0</w:t>
            </w:r>
          </w:p>
        </w:tc>
      </w:tr>
      <w:tr w:rsidR="00B00AC3" w:rsidRPr="00636931" w14:paraId="47FC4A73"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5AB4F2" w14:textId="77777777" w:rsidR="00B00AC3" w:rsidRPr="00636931" w:rsidRDefault="00B00AC3" w:rsidP="000E40E5">
            <w:pPr>
              <w:pStyle w:val="rowtabella0"/>
              <w:rPr>
                <w:color w:val="002060"/>
                <w:lang w:val="es-ES"/>
              </w:rPr>
            </w:pPr>
            <w:r w:rsidRPr="00636931">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C6ECB"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35B81"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A4425"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528F1"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075CD"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4018D"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C7463"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9BEAD"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4BBFA" w14:textId="77777777" w:rsidR="00B00AC3" w:rsidRPr="00636931" w:rsidRDefault="00B00AC3" w:rsidP="000E40E5">
            <w:pPr>
              <w:pStyle w:val="rowtabella0"/>
              <w:jc w:val="center"/>
              <w:rPr>
                <w:color w:val="002060"/>
              </w:rPr>
            </w:pPr>
            <w:r w:rsidRPr="00636931">
              <w:rPr>
                <w:color w:val="002060"/>
              </w:rPr>
              <w:t>0</w:t>
            </w:r>
          </w:p>
        </w:tc>
      </w:tr>
      <w:tr w:rsidR="00B00AC3" w:rsidRPr="00636931" w14:paraId="31D2BF77"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C0F572" w14:textId="77777777" w:rsidR="00B00AC3" w:rsidRPr="00636931" w:rsidRDefault="00B00AC3" w:rsidP="000E40E5">
            <w:pPr>
              <w:pStyle w:val="rowtabella0"/>
              <w:rPr>
                <w:color w:val="002060"/>
              </w:rPr>
            </w:pPr>
            <w:r w:rsidRPr="0063693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4DDD2"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E9F1A"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A6BCE"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6A2FE"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7A5FE"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7D232"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7A899"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C6A7"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0E309" w14:textId="77777777" w:rsidR="00B00AC3" w:rsidRPr="00636931" w:rsidRDefault="00B00AC3" w:rsidP="000E40E5">
            <w:pPr>
              <w:pStyle w:val="rowtabella0"/>
              <w:jc w:val="center"/>
              <w:rPr>
                <w:color w:val="002060"/>
              </w:rPr>
            </w:pPr>
            <w:r w:rsidRPr="00636931">
              <w:rPr>
                <w:color w:val="002060"/>
              </w:rPr>
              <w:t>0</w:t>
            </w:r>
          </w:p>
        </w:tc>
      </w:tr>
      <w:tr w:rsidR="00B00AC3" w:rsidRPr="00636931" w14:paraId="3114A09E"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0800FC" w14:textId="77777777" w:rsidR="00B00AC3" w:rsidRPr="00636931" w:rsidRDefault="00B00AC3" w:rsidP="000E40E5">
            <w:pPr>
              <w:pStyle w:val="rowtabella0"/>
              <w:rPr>
                <w:color w:val="002060"/>
              </w:rPr>
            </w:pPr>
            <w:r w:rsidRPr="0063693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AABB3"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9B817"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7F776"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D510B"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AF167"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BF787"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BA4E"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F0806"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37ECE" w14:textId="77777777" w:rsidR="00B00AC3" w:rsidRPr="00636931" w:rsidRDefault="00B00AC3" w:rsidP="000E40E5">
            <w:pPr>
              <w:pStyle w:val="rowtabella0"/>
              <w:jc w:val="center"/>
              <w:rPr>
                <w:color w:val="002060"/>
              </w:rPr>
            </w:pPr>
            <w:r w:rsidRPr="00636931">
              <w:rPr>
                <w:color w:val="002060"/>
              </w:rPr>
              <w:t>0</w:t>
            </w:r>
          </w:p>
        </w:tc>
      </w:tr>
      <w:tr w:rsidR="00B00AC3" w:rsidRPr="00636931" w14:paraId="5C0319AC"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62A9EE" w14:textId="77777777" w:rsidR="00B00AC3" w:rsidRPr="00636931" w:rsidRDefault="00B00AC3" w:rsidP="000E40E5">
            <w:pPr>
              <w:pStyle w:val="rowtabella0"/>
              <w:rPr>
                <w:color w:val="002060"/>
              </w:rPr>
            </w:pPr>
            <w:r w:rsidRPr="0063693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E1C2E"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C8FC"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A2ED6"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37F90"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19D84"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4A181"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48F74"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03AD2"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D506C" w14:textId="77777777" w:rsidR="00B00AC3" w:rsidRPr="00636931" w:rsidRDefault="00B00AC3" w:rsidP="000E40E5">
            <w:pPr>
              <w:pStyle w:val="rowtabella0"/>
              <w:jc w:val="center"/>
              <w:rPr>
                <w:color w:val="002060"/>
              </w:rPr>
            </w:pPr>
            <w:r w:rsidRPr="00636931">
              <w:rPr>
                <w:color w:val="002060"/>
              </w:rPr>
              <w:t>0</w:t>
            </w:r>
          </w:p>
        </w:tc>
      </w:tr>
      <w:tr w:rsidR="00B00AC3" w:rsidRPr="00636931" w14:paraId="55BAFC4D" w14:textId="77777777" w:rsidTr="000E40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FCBE89" w14:textId="77777777" w:rsidR="00B00AC3" w:rsidRPr="00636931" w:rsidRDefault="00B00AC3" w:rsidP="000E40E5">
            <w:pPr>
              <w:pStyle w:val="rowtabella0"/>
              <w:rPr>
                <w:color w:val="002060"/>
              </w:rPr>
            </w:pPr>
            <w:r w:rsidRPr="0063693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692EA"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12AB"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C0709"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6A0BC"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13C8A"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57B8"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E02A9"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8FEEA"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811AE" w14:textId="77777777" w:rsidR="00B00AC3" w:rsidRPr="00636931" w:rsidRDefault="00B00AC3" w:rsidP="000E40E5">
            <w:pPr>
              <w:pStyle w:val="rowtabella0"/>
              <w:jc w:val="center"/>
              <w:rPr>
                <w:color w:val="002060"/>
              </w:rPr>
            </w:pPr>
            <w:r w:rsidRPr="00636931">
              <w:rPr>
                <w:color w:val="002060"/>
              </w:rPr>
              <w:t>0</w:t>
            </w:r>
          </w:p>
        </w:tc>
      </w:tr>
    </w:tbl>
    <w:p w14:paraId="016E09BE" w14:textId="77777777" w:rsidR="00B00AC3" w:rsidRPr="00636931" w:rsidRDefault="00B00AC3" w:rsidP="00B00AC3">
      <w:pPr>
        <w:pStyle w:val="breakline"/>
        <w:rPr>
          <w:rFonts w:eastAsiaTheme="minorEastAsia"/>
          <w:color w:val="002060"/>
        </w:rPr>
      </w:pPr>
    </w:p>
    <w:p w14:paraId="7578637C" w14:textId="77777777" w:rsidR="00B00AC3" w:rsidRPr="00636931" w:rsidRDefault="00B00AC3" w:rsidP="00B00AC3">
      <w:pPr>
        <w:pStyle w:val="breakline"/>
        <w:rPr>
          <w:color w:val="002060"/>
        </w:rPr>
      </w:pPr>
    </w:p>
    <w:p w14:paraId="268D855C" w14:textId="77777777" w:rsidR="00B00AC3" w:rsidRPr="00636931" w:rsidRDefault="00B00AC3" w:rsidP="00B00AC3">
      <w:pPr>
        <w:pStyle w:val="sottotitolocampionato10"/>
        <w:rPr>
          <w:color w:val="002060"/>
        </w:rPr>
      </w:pPr>
      <w:r w:rsidRPr="00636931">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0AC3" w:rsidRPr="00636931" w14:paraId="1B8B835E" w14:textId="77777777" w:rsidTr="000E40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1DC70" w14:textId="77777777" w:rsidR="00B00AC3" w:rsidRPr="00636931" w:rsidRDefault="00B00AC3" w:rsidP="000E40E5">
            <w:pPr>
              <w:pStyle w:val="headertabella0"/>
              <w:rPr>
                <w:color w:val="002060"/>
              </w:rPr>
            </w:pPr>
            <w:r w:rsidRPr="006369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26923" w14:textId="77777777" w:rsidR="00B00AC3" w:rsidRPr="00636931" w:rsidRDefault="00B00AC3" w:rsidP="000E40E5">
            <w:pPr>
              <w:pStyle w:val="headertabella0"/>
              <w:rPr>
                <w:color w:val="002060"/>
              </w:rPr>
            </w:pPr>
            <w:r w:rsidRPr="006369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8433F" w14:textId="77777777" w:rsidR="00B00AC3" w:rsidRPr="00636931" w:rsidRDefault="00B00AC3" w:rsidP="000E40E5">
            <w:pPr>
              <w:pStyle w:val="headertabella0"/>
              <w:rPr>
                <w:color w:val="002060"/>
              </w:rPr>
            </w:pPr>
            <w:r w:rsidRPr="006369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8B86E" w14:textId="77777777" w:rsidR="00B00AC3" w:rsidRPr="00636931" w:rsidRDefault="00B00AC3" w:rsidP="000E40E5">
            <w:pPr>
              <w:pStyle w:val="headertabella0"/>
              <w:rPr>
                <w:color w:val="002060"/>
              </w:rPr>
            </w:pPr>
            <w:r w:rsidRPr="006369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8270F" w14:textId="77777777" w:rsidR="00B00AC3" w:rsidRPr="00636931" w:rsidRDefault="00B00AC3" w:rsidP="000E40E5">
            <w:pPr>
              <w:pStyle w:val="headertabella0"/>
              <w:rPr>
                <w:color w:val="002060"/>
              </w:rPr>
            </w:pPr>
            <w:r w:rsidRPr="006369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F2EC8" w14:textId="77777777" w:rsidR="00B00AC3" w:rsidRPr="00636931" w:rsidRDefault="00B00AC3" w:rsidP="000E40E5">
            <w:pPr>
              <w:pStyle w:val="headertabella0"/>
              <w:rPr>
                <w:color w:val="002060"/>
              </w:rPr>
            </w:pPr>
            <w:r w:rsidRPr="006369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2A1AC" w14:textId="77777777" w:rsidR="00B00AC3" w:rsidRPr="00636931" w:rsidRDefault="00B00AC3" w:rsidP="000E40E5">
            <w:pPr>
              <w:pStyle w:val="headertabella0"/>
              <w:rPr>
                <w:color w:val="002060"/>
              </w:rPr>
            </w:pPr>
            <w:r w:rsidRPr="006369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1165B" w14:textId="77777777" w:rsidR="00B00AC3" w:rsidRPr="00636931" w:rsidRDefault="00B00AC3" w:rsidP="000E40E5">
            <w:pPr>
              <w:pStyle w:val="headertabella0"/>
              <w:rPr>
                <w:color w:val="002060"/>
              </w:rPr>
            </w:pPr>
            <w:r w:rsidRPr="006369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376DA" w14:textId="77777777" w:rsidR="00B00AC3" w:rsidRPr="00636931" w:rsidRDefault="00B00AC3" w:rsidP="000E40E5">
            <w:pPr>
              <w:pStyle w:val="headertabella0"/>
              <w:rPr>
                <w:color w:val="002060"/>
              </w:rPr>
            </w:pPr>
            <w:r w:rsidRPr="006369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36236" w14:textId="77777777" w:rsidR="00B00AC3" w:rsidRPr="00636931" w:rsidRDefault="00B00AC3" w:rsidP="000E40E5">
            <w:pPr>
              <w:pStyle w:val="headertabella0"/>
              <w:rPr>
                <w:color w:val="002060"/>
              </w:rPr>
            </w:pPr>
            <w:r w:rsidRPr="00636931">
              <w:rPr>
                <w:color w:val="002060"/>
              </w:rPr>
              <w:t>PE</w:t>
            </w:r>
          </w:p>
        </w:tc>
      </w:tr>
      <w:tr w:rsidR="00B00AC3" w:rsidRPr="00636931" w14:paraId="6853156B" w14:textId="77777777" w:rsidTr="000E40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3B6724" w14:textId="77777777" w:rsidR="00B00AC3" w:rsidRPr="00636931" w:rsidRDefault="00B00AC3" w:rsidP="000E40E5">
            <w:pPr>
              <w:pStyle w:val="rowtabella0"/>
              <w:rPr>
                <w:color w:val="002060"/>
                <w:lang w:val="es-ES"/>
              </w:rPr>
            </w:pPr>
            <w:r w:rsidRPr="00636931">
              <w:rPr>
                <w:color w:val="002060"/>
                <w:lang w:val="es-E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0C08C"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786FC"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2605E"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7C280"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D85DD"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52F32"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08F0B"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C844C"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C0F48" w14:textId="77777777" w:rsidR="00B00AC3" w:rsidRPr="00636931" w:rsidRDefault="00B00AC3" w:rsidP="000E40E5">
            <w:pPr>
              <w:pStyle w:val="rowtabella0"/>
              <w:jc w:val="center"/>
              <w:rPr>
                <w:color w:val="002060"/>
              </w:rPr>
            </w:pPr>
            <w:r w:rsidRPr="00636931">
              <w:rPr>
                <w:color w:val="002060"/>
              </w:rPr>
              <w:t>0</w:t>
            </w:r>
          </w:p>
        </w:tc>
      </w:tr>
      <w:tr w:rsidR="00B00AC3" w:rsidRPr="00636931" w14:paraId="4B115AE8"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9A906" w14:textId="77777777" w:rsidR="00B00AC3" w:rsidRPr="00636931" w:rsidRDefault="00B00AC3" w:rsidP="000E40E5">
            <w:pPr>
              <w:pStyle w:val="rowtabella0"/>
              <w:rPr>
                <w:color w:val="002060"/>
                <w:lang w:val="es-ES"/>
              </w:rPr>
            </w:pPr>
            <w:r w:rsidRPr="00636931">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62E63"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E5252"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90321"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0631"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C73B8"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04598"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A937C"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8EFE4"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7AA69" w14:textId="77777777" w:rsidR="00B00AC3" w:rsidRPr="00636931" w:rsidRDefault="00B00AC3" w:rsidP="000E40E5">
            <w:pPr>
              <w:pStyle w:val="rowtabella0"/>
              <w:jc w:val="center"/>
              <w:rPr>
                <w:color w:val="002060"/>
              </w:rPr>
            </w:pPr>
            <w:r w:rsidRPr="00636931">
              <w:rPr>
                <w:color w:val="002060"/>
              </w:rPr>
              <w:t>0</w:t>
            </w:r>
          </w:p>
        </w:tc>
      </w:tr>
      <w:tr w:rsidR="00B00AC3" w:rsidRPr="00636931" w14:paraId="130D4F12"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D94B2C" w14:textId="77777777" w:rsidR="00B00AC3" w:rsidRPr="00636931" w:rsidRDefault="00B00AC3" w:rsidP="000E40E5">
            <w:pPr>
              <w:pStyle w:val="rowtabella0"/>
              <w:rPr>
                <w:color w:val="002060"/>
              </w:rPr>
            </w:pPr>
            <w:r w:rsidRPr="0063693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5CF77"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50B6E"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456E7"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68A85"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D0FC5"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2D149"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39365"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A542C"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BE496" w14:textId="77777777" w:rsidR="00B00AC3" w:rsidRPr="00636931" w:rsidRDefault="00B00AC3" w:rsidP="000E40E5">
            <w:pPr>
              <w:pStyle w:val="rowtabella0"/>
              <w:jc w:val="center"/>
              <w:rPr>
                <w:color w:val="002060"/>
              </w:rPr>
            </w:pPr>
            <w:r w:rsidRPr="00636931">
              <w:rPr>
                <w:color w:val="002060"/>
              </w:rPr>
              <w:t>0</w:t>
            </w:r>
          </w:p>
        </w:tc>
      </w:tr>
      <w:tr w:rsidR="00B00AC3" w:rsidRPr="00636931" w14:paraId="4EE8D2D2"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9F33B2" w14:textId="77777777" w:rsidR="00B00AC3" w:rsidRPr="00636931" w:rsidRDefault="00B00AC3" w:rsidP="000E40E5">
            <w:pPr>
              <w:pStyle w:val="rowtabella0"/>
              <w:rPr>
                <w:color w:val="002060"/>
              </w:rPr>
            </w:pPr>
            <w:r w:rsidRPr="0063693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ED215"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E6617"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F6C7B"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16247"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43574"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3800D"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4558E"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2F276"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C9CD2" w14:textId="77777777" w:rsidR="00B00AC3" w:rsidRPr="00636931" w:rsidRDefault="00B00AC3" w:rsidP="000E40E5">
            <w:pPr>
              <w:pStyle w:val="rowtabella0"/>
              <w:jc w:val="center"/>
              <w:rPr>
                <w:color w:val="002060"/>
              </w:rPr>
            </w:pPr>
            <w:r w:rsidRPr="00636931">
              <w:rPr>
                <w:color w:val="002060"/>
              </w:rPr>
              <w:t>0</w:t>
            </w:r>
          </w:p>
        </w:tc>
      </w:tr>
      <w:tr w:rsidR="00B00AC3" w:rsidRPr="00636931" w14:paraId="49E977D7"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EC9469" w14:textId="77777777" w:rsidR="00B00AC3" w:rsidRPr="00636931" w:rsidRDefault="00B00AC3" w:rsidP="000E40E5">
            <w:pPr>
              <w:pStyle w:val="rowtabella0"/>
              <w:rPr>
                <w:color w:val="002060"/>
              </w:rPr>
            </w:pPr>
            <w:r w:rsidRPr="0063693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65CFC"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9E50B"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4CB5C"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A65B6"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CB011"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B3174"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4E83C"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E2F5E"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C26CE" w14:textId="77777777" w:rsidR="00B00AC3" w:rsidRPr="00636931" w:rsidRDefault="00B00AC3" w:rsidP="000E40E5">
            <w:pPr>
              <w:pStyle w:val="rowtabella0"/>
              <w:jc w:val="center"/>
              <w:rPr>
                <w:color w:val="002060"/>
              </w:rPr>
            </w:pPr>
            <w:r w:rsidRPr="00636931">
              <w:rPr>
                <w:color w:val="002060"/>
              </w:rPr>
              <w:t>0</w:t>
            </w:r>
          </w:p>
        </w:tc>
      </w:tr>
      <w:tr w:rsidR="00B00AC3" w:rsidRPr="00636931" w14:paraId="1801566E"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A74621" w14:textId="77777777" w:rsidR="00B00AC3" w:rsidRPr="00636931" w:rsidRDefault="00B00AC3" w:rsidP="000E40E5">
            <w:pPr>
              <w:pStyle w:val="rowtabella0"/>
              <w:rPr>
                <w:color w:val="002060"/>
              </w:rPr>
            </w:pPr>
            <w:r w:rsidRPr="00636931">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1D5A"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4FCD5"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449E0"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2EFB1"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2208F"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7DDD2"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5B341"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AA919"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5C773" w14:textId="77777777" w:rsidR="00B00AC3" w:rsidRPr="00636931" w:rsidRDefault="00B00AC3" w:rsidP="000E40E5">
            <w:pPr>
              <w:pStyle w:val="rowtabella0"/>
              <w:jc w:val="center"/>
              <w:rPr>
                <w:color w:val="002060"/>
              </w:rPr>
            </w:pPr>
            <w:r w:rsidRPr="00636931">
              <w:rPr>
                <w:color w:val="002060"/>
              </w:rPr>
              <w:t>0</w:t>
            </w:r>
          </w:p>
        </w:tc>
      </w:tr>
      <w:tr w:rsidR="00B00AC3" w:rsidRPr="00636931" w14:paraId="63B87904" w14:textId="77777777" w:rsidTr="000E40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5D7C2A" w14:textId="77777777" w:rsidR="00B00AC3" w:rsidRPr="00636931" w:rsidRDefault="00B00AC3" w:rsidP="000E40E5">
            <w:pPr>
              <w:pStyle w:val="rowtabella0"/>
              <w:rPr>
                <w:color w:val="002060"/>
              </w:rPr>
            </w:pPr>
            <w:r w:rsidRPr="00636931">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109F2"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77154"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36E98"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69735"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3ABDE"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0E70"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7874D"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E59AE"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357B5" w14:textId="77777777" w:rsidR="00B00AC3" w:rsidRPr="00636931" w:rsidRDefault="00B00AC3" w:rsidP="000E40E5">
            <w:pPr>
              <w:pStyle w:val="rowtabella0"/>
              <w:jc w:val="center"/>
              <w:rPr>
                <w:color w:val="002060"/>
              </w:rPr>
            </w:pPr>
            <w:r w:rsidRPr="00636931">
              <w:rPr>
                <w:color w:val="002060"/>
              </w:rPr>
              <w:t>0</w:t>
            </w:r>
          </w:p>
        </w:tc>
      </w:tr>
    </w:tbl>
    <w:p w14:paraId="37078C7C" w14:textId="77777777" w:rsidR="00B00AC3" w:rsidRPr="00636931" w:rsidRDefault="00B00AC3" w:rsidP="00B00AC3">
      <w:pPr>
        <w:pStyle w:val="breakline"/>
        <w:rPr>
          <w:rFonts w:eastAsiaTheme="minorEastAsia"/>
          <w:color w:val="002060"/>
        </w:rPr>
      </w:pPr>
    </w:p>
    <w:p w14:paraId="37A54F75" w14:textId="77777777" w:rsidR="00B00AC3" w:rsidRPr="00636931" w:rsidRDefault="00B00AC3" w:rsidP="00B00AC3">
      <w:pPr>
        <w:pStyle w:val="breakline"/>
        <w:rPr>
          <w:color w:val="002060"/>
        </w:rPr>
      </w:pPr>
    </w:p>
    <w:p w14:paraId="5BE6103F" w14:textId="77777777" w:rsidR="00B00AC3" w:rsidRPr="00636931" w:rsidRDefault="00B00AC3" w:rsidP="00B00AC3">
      <w:pPr>
        <w:pStyle w:val="sottotitolocampionato10"/>
        <w:rPr>
          <w:color w:val="002060"/>
        </w:rPr>
      </w:pPr>
      <w:r w:rsidRPr="00636931">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0AC3" w:rsidRPr="00636931" w14:paraId="3657173D" w14:textId="77777777" w:rsidTr="000E40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A2B70" w14:textId="77777777" w:rsidR="00B00AC3" w:rsidRPr="00636931" w:rsidRDefault="00B00AC3" w:rsidP="000E40E5">
            <w:pPr>
              <w:pStyle w:val="headertabella0"/>
              <w:rPr>
                <w:color w:val="002060"/>
              </w:rPr>
            </w:pPr>
            <w:r w:rsidRPr="006369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12667" w14:textId="77777777" w:rsidR="00B00AC3" w:rsidRPr="00636931" w:rsidRDefault="00B00AC3" w:rsidP="000E40E5">
            <w:pPr>
              <w:pStyle w:val="headertabella0"/>
              <w:rPr>
                <w:color w:val="002060"/>
              </w:rPr>
            </w:pPr>
            <w:r w:rsidRPr="006369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B1888" w14:textId="77777777" w:rsidR="00B00AC3" w:rsidRPr="00636931" w:rsidRDefault="00B00AC3" w:rsidP="000E40E5">
            <w:pPr>
              <w:pStyle w:val="headertabella0"/>
              <w:rPr>
                <w:color w:val="002060"/>
              </w:rPr>
            </w:pPr>
            <w:r w:rsidRPr="006369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8EE74" w14:textId="77777777" w:rsidR="00B00AC3" w:rsidRPr="00636931" w:rsidRDefault="00B00AC3" w:rsidP="000E40E5">
            <w:pPr>
              <w:pStyle w:val="headertabella0"/>
              <w:rPr>
                <w:color w:val="002060"/>
              </w:rPr>
            </w:pPr>
            <w:r w:rsidRPr="006369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091D7" w14:textId="77777777" w:rsidR="00B00AC3" w:rsidRPr="00636931" w:rsidRDefault="00B00AC3" w:rsidP="000E40E5">
            <w:pPr>
              <w:pStyle w:val="headertabella0"/>
              <w:rPr>
                <w:color w:val="002060"/>
              </w:rPr>
            </w:pPr>
            <w:r w:rsidRPr="006369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79357" w14:textId="77777777" w:rsidR="00B00AC3" w:rsidRPr="00636931" w:rsidRDefault="00B00AC3" w:rsidP="000E40E5">
            <w:pPr>
              <w:pStyle w:val="headertabella0"/>
              <w:rPr>
                <w:color w:val="002060"/>
              </w:rPr>
            </w:pPr>
            <w:r w:rsidRPr="006369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C26DB" w14:textId="77777777" w:rsidR="00B00AC3" w:rsidRPr="00636931" w:rsidRDefault="00B00AC3" w:rsidP="000E40E5">
            <w:pPr>
              <w:pStyle w:val="headertabella0"/>
              <w:rPr>
                <w:color w:val="002060"/>
              </w:rPr>
            </w:pPr>
            <w:r w:rsidRPr="006369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B6683" w14:textId="77777777" w:rsidR="00B00AC3" w:rsidRPr="00636931" w:rsidRDefault="00B00AC3" w:rsidP="000E40E5">
            <w:pPr>
              <w:pStyle w:val="headertabella0"/>
              <w:rPr>
                <w:color w:val="002060"/>
              </w:rPr>
            </w:pPr>
            <w:r w:rsidRPr="006369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8B052" w14:textId="77777777" w:rsidR="00B00AC3" w:rsidRPr="00636931" w:rsidRDefault="00B00AC3" w:rsidP="000E40E5">
            <w:pPr>
              <w:pStyle w:val="headertabella0"/>
              <w:rPr>
                <w:color w:val="002060"/>
              </w:rPr>
            </w:pPr>
            <w:r w:rsidRPr="006369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0EFAA" w14:textId="77777777" w:rsidR="00B00AC3" w:rsidRPr="00636931" w:rsidRDefault="00B00AC3" w:rsidP="000E40E5">
            <w:pPr>
              <w:pStyle w:val="headertabella0"/>
              <w:rPr>
                <w:color w:val="002060"/>
              </w:rPr>
            </w:pPr>
            <w:r w:rsidRPr="00636931">
              <w:rPr>
                <w:color w:val="002060"/>
              </w:rPr>
              <w:t>PE</w:t>
            </w:r>
          </w:p>
        </w:tc>
      </w:tr>
      <w:tr w:rsidR="00B00AC3" w:rsidRPr="00636931" w14:paraId="4E7BD46C" w14:textId="77777777" w:rsidTr="000E40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2347C4" w14:textId="77777777" w:rsidR="00B00AC3" w:rsidRPr="00636931" w:rsidRDefault="00B00AC3" w:rsidP="000E40E5">
            <w:pPr>
              <w:pStyle w:val="rowtabella0"/>
              <w:rPr>
                <w:color w:val="002060"/>
              </w:rPr>
            </w:pPr>
            <w:r w:rsidRPr="0063693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5046A"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74B05"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5E9F7"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D78D4"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13D86"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215B8"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81E18"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47EC"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F1455" w14:textId="77777777" w:rsidR="00B00AC3" w:rsidRPr="00636931" w:rsidRDefault="00B00AC3" w:rsidP="000E40E5">
            <w:pPr>
              <w:pStyle w:val="rowtabella0"/>
              <w:jc w:val="center"/>
              <w:rPr>
                <w:color w:val="002060"/>
              </w:rPr>
            </w:pPr>
            <w:r w:rsidRPr="00636931">
              <w:rPr>
                <w:color w:val="002060"/>
              </w:rPr>
              <w:t>0</w:t>
            </w:r>
          </w:p>
        </w:tc>
      </w:tr>
      <w:tr w:rsidR="00B00AC3" w:rsidRPr="00636931" w14:paraId="14B21C1E"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912160" w14:textId="77777777" w:rsidR="00B00AC3" w:rsidRPr="00636931" w:rsidRDefault="00B00AC3" w:rsidP="000E40E5">
            <w:pPr>
              <w:pStyle w:val="rowtabella0"/>
              <w:rPr>
                <w:color w:val="002060"/>
              </w:rPr>
            </w:pPr>
            <w:r w:rsidRPr="00636931">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A6086"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5F03C"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E1BDE"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FE70C"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F7134"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6BA6C"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A959A"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A2303"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E23D9" w14:textId="77777777" w:rsidR="00B00AC3" w:rsidRPr="00636931" w:rsidRDefault="00B00AC3" w:rsidP="000E40E5">
            <w:pPr>
              <w:pStyle w:val="rowtabella0"/>
              <w:jc w:val="center"/>
              <w:rPr>
                <w:color w:val="002060"/>
              </w:rPr>
            </w:pPr>
            <w:r w:rsidRPr="00636931">
              <w:rPr>
                <w:color w:val="002060"/>
              </w:rPr>
              <w:t>0</w:t>
            </w:r>
          </w:p>
        </w:tc>
      </w:tr>
      <w:tr w:rsidR="00B00AC3" w:rsidRPr="00636931" w14:paraId="5F7FCA7E"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ED6E0A" w14:textId="77777777" w:rsidR="00B00AC3" w:rsidRPr="00636931" w:rsidRDefault="00B00AC3" w:rsidP="000E40E5">
            <w:pPr>
              <w:pStyle w:val="rowtabella0"/>
              <w:rPr>
                <w:color w:val="002060"/>
                <w:lang w:val="es-ES"/>
              </w:rPr>
            </w:pPr>
            <w:r w:rsidRPr="00636931">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31F85"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CF965"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88DDB"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6CF32"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77354"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01FE8"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4B836"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BBA8D"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058E9" w14:textId="77777777" w:rsidR="00B00AC3" w:rsidRPr="00636931" w:rsidRDefault="00B00AC3" w:rsidP="000E40E5">
            <w:pPr>
              <w:pStyle w:val="rowtabella0"/>
              <w:jc w:val="center"/>
              <w:rPr>
                <w:color w:val="002060"/>
              </w:rPr>
            </w:pPr>
            <w:r w:rsidRPr="00636931">
              <w:rPr>
                <w:color w:val="002060"/>
              </w:rPr>
              <w:t>0</w:t>
            </w:r>
          </w:p>
        </w:tc>
      </w:tr>
      <w:tr w:rsidR="00B00AC3" w:rsidRPr="00636931" w14:paraId="1B83FBE2"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883A89" w14:textId="77777777" w:rsidR="00B00AC3" w:rsidRPr="00636931" w:rsidRDefault="00B00AC3" w:rsidP="000E40E5">
            <w:pPr>
              <w:pStyle w:val="rowtabella0"/>
              <w:rPr>
                <w:color w:val="002060"/>
              </w:rPr>
            </w:pPr>
            <w:r w:rsidRPr="0063693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6FCA"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F5FF1"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065EF"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3634F"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58D3C"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83834"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0CAAE"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C39FE"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9BBBC" w14:textId="77777777" w:rsidR="00B00AC3" w:rsidRPr="00636931" w:rsidRDefault="00B00AC3" w:rsidP="000E40E5">
            <w:pPr>
              <w:pStyle w:val="rowtabella0"/>
              <w:jc w:val="center"/>
              <w:rPr>
                <w:color w:val="002060"/>
              </w:rPr>
            </w:pPr>
            <w:r w:rsidRPr="00636931">
              <w:rPr>
                <w:color w:val="002060"/>
              </w:rPr>
              <w:t>0</w:t>
            </w:r>
          </w:p>
        </w:tc>
      </w:tr>
      <w:tr w:rsidR="00B00AC3" w:rsidRPr="00636931" w14:paraId="403C190D"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62C5C0" w14:textId="77777777" w:rsidR="00B00AC3" w:rsidRPr="00636931" w:rsidRDefault="00B00AC3" w:rsidP="000E40E5">
            <w:pPr>
              <w:pStyle w:val="rowtabella0"/>
              <w:rPr>
                <w:color w:val="002060"/>
              </w:rPr>
            </w:pPr>
            <w:r w:rsidRPr="00636931">
              <w:rPr>
                <w:color w:val="002060"/>
              </w:rPr>
              <w:lastRenderedPageBreak/>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91684"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18F88"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C3C7C"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91FFD"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CF692"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BECDB"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A7D64"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92FCE"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BE0CD" w14:textId="77777777" w:rsidR="00B00AC3" w:rsidRPr="00636931" w:rsidRDefault="00B00AC3" w:rsidP="000E40E5">
            <w:pPr>
              <w:pStyle w:val="rowtabella0"/>
              <w:jc w:val="center"/>
              <w:rPr>
                <w:color w:val="002060"/>
              </w:rPr>
            </w:pPr>
            <w:r w:rsidRPr="00636931">
              <w:rPr>
                <w:color w:val="002060"/>
              </w:rPr>
              <w:t>0</w:t>
            </w:r>
          </w:p>
        </w:tc>
      </w:tr>
      <w:tr w:rsidR="00B00AC3" w:rsidRPr="00636931" w14:paraId="631241F0"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99D5DF" w14:textId="77777777" w:rsidR="00B00AC3" w:rsidRPr="00636931" w:rsidRDefault="00B00AC3" w:rsidP="000E40E5">
            <w:pPr>
              <w:pStyle w:val="rowtabella0"/>
              <w:rPr>
                <w:color w:val="002060"/>
              </w:rPr>
            </w:pPr>
            <w:r w:rsidRPr="00636931">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EB72A"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56FFF"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643C9"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327B3"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6C1E9"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9F737"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DBE38" w14:textId="77777777" w:rsidR="00B00AC3" w:rsidRPr="00636931" w:rsidRDefault="00B00AC3" w:rsidP="000E40E5">
            <w:pPr>
              <w:pStyle w:val="rowtabella0"/>
              <w:jc w:val="center"/>
              <w:rPr>
                <w:color w:val="002060"/>
              </w:rPr>
            </w:pPr>
            <w:r w:rsidRPr="0063693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71788"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E5DD3" w14:textId="77777777" w:rsidR="00B00AC3" w:rsidRPr="00636931" w:rsidRDefault="00B00AC3" w:rsidP="000E40E5">
            <w:pPr>
              <w:pStyle w:val="rowtabella0"/>
              <w:jc w:val="center"/>
              <w:rPr>
                <w:color w:val="002060"/>
              </w:rPr>
            </w:pPr>
            <w:r w:rsidRPr="00636931">
              <w:rPr>
                <w:color w:val="002060"/>
              </w:rPr>
              <w:t>0</w:t>
            </w:r>
          </w:p>
        </w:tc>
      </w:tr>
      <w:tr w:rsidR="00B00AC3" w:rsidRPr="00636931" w14:paraId="3D3B2711"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788FAB" w14:textId="77777777" w:rsidR="00B00AC3" w:rsidRPr="00636931" w:rsidRDefault="00B00AC3" w:rsidP="000E40E5">
            <w:pPr>
              <w:pStyle w:val="rowtabella0"/>
              <w:rPr>
                <w:color w:val="002060"/>
              </w:rPr>
            </w:pPr>
            <w:r w:rsidRPr="00636931">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C7A27"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6D446"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A84C8"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4C719"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6C6C7"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478B8"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7D5B5"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E4754"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33028" w14:textId="77777777" w:rsidR="00B00AC3" w:rsidRPr="00636931" w:rsidRDefault="00B00AC3" w:rsidP="000E40E5">
            <w:pPr>
              <w:pStyle w:val="rowtabella0"/>
              <w:jc w:val="center"/>
              <w:rPr>
                <w:color w:val="002060"/>
              </w:rPr>
            </w:pPr>
            <w:r w:rsidRPr="00636931">
              <w:rPr>
                <w:color w:val="002060"/>
              </w:rPr>
              <w:t>0</w:t>
            </w:r>
          </w:p>
        </w:tc>
      </w:tr>
      <w:tr w:rsidR="00B00AC3" w:rsidRPr="00636931" w14:paraId="69B9DD5D" w14:textId="77777777" w:rsidTr="000E40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567FAC" w14:textId="77777777" w:rsidR="00B00AC3" w:rsidRPr="00636931" w:rsidRDefault="00B00AC3" w:rsidP="000E40E5">
            <w:pPr>
              <w:pStyle w:val="rowtabella0"/>
              <w:rPr>
                <w:color w:val="002060"/>
                <w:lang w:val="es-ES"/>
              </w:rPr>
            </w:pPr>
            <w:r w:rsidRPr="00636931">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CA608"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A2B63"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F74CA"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06516"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2F8EC"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4605C"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16F1C"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035CD"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CCEE5" w14:textId="77777777" w:rsidR="00B00AC3" w:rsidRPr="00636931" w:rsidRDefault="00B00AC3" w:rsidP="000E40E5">
            <w:pPr>
              <w:pStyle w:val="rowtabella0"/>
              <w:jc w:val="center"/>
              <w:rPr>
                <w:color w:val="002060"/>
              </w:rPr>
            </w:pPr>
            <w:r w:rsidRPr="00636931">
              <w:rPr>
                <w:color w:val="002060"/>
              </w:rPr>
              <w:t>0</w:t>
            </w:r>
          </w:p>
        </w:tc>
      </w:tr>
    </w:tbl>
    <w:p w14:paraId="1A6E1F24" w14:textId="77777777" w:rsidR="00B00AC3" w:rsidRPr="00636931" w:rsidRDefault="00B00AC3" w:rsidP="00B00AC3">
      <w:pPr>
        <w:pStyle w:val="breakline"/>
        <w:rPr>
          <w:color w:val="002060"/>
        </w:rPr>
      </w:pPr>
    </w:p>
    <w:p w14:paraId="0DAD6034" w14:textId="77777777" w:rsidR="00B00AC3" w:rsidRPr="00636931" w:rsidRDefault="00B00AC3" w:rsidP="00B00AC3">
      <w:pPr>
        <w:pStyle w:val="titoloprinc0"/>
        <w:rPr>
          <w:color w:val="002060"/>
        </w:rPr>
      </w:pPr>
      <w:r w:rsidRPr="00636931">
        <w:rPr>
          <w:color w:val="002060"/>
        </w:rPr>
        <w:t>PROGRAMMA GARE</w:t>
      </w:r>
    </w:p>
    <w:p w14:paraId="4F50603D" w14:textId="77777777" w:rsidR="00B00AC3" w:rsidRPr="00636931" w:rsidRDefault="00B00AC3" w:rsidP="00B00AC3">
      <w:pPr>
        <w:pStyle w:val="breakline"/>
        <w:rPr>
          <w:color w:val="002060"/>
        </w:rPr>
      </w:pPr>
    </w:p>
    <w:p w14:paraId="5988EA96" w14:textId="77777777" w:rsidR="00B00AC3" w:rsidRPr="00636931" w:rsidRDefault="00B00AC3" w:rsidP="00B00AC3">
      <w:pPr>
        <w:pStyle w:val="sottotitolocampionato10"/>
        <w:rPr>
          <w:color w:val="002060"/>
        </w:rPr>
      </w:pPr>
      <w:r w:rsidRPr="00636931">
        <w:rPr>
          <w:color w:val="002060"/>
        </w:rPr>
        <w:t>GIRONE SA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00AC3" w:rsidRPr="00636931" w14:paraId="2BCB735E" w14:textId="77777777" w:rsidTr="000E40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C61F1" w14:textId="77777777" w:rsidR="00B00AC3" w:rsidRPr="00636931" w:rsidRDefault="00B00AC3" w:rsidP="000E40E5">
            <w:pPr>
              <w:pStyle w:val="headertabella0"/>
              <w:rPr>
                <w:color w:val="002060"/>
              </w:rPr>
            </w:pPr>
            <w:r w:rsidRPr="006369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65882" w14:textId="77777777" w:rsidR="00B00AC3" w:rsidRPr="00636931" w:rsidRDefault="00B00AC3" w:rsidP="000E40E5">
            <w:pPr>
              <w:pStyle w:val="headertabella0"/>
              <w:rPr>
                <w:color w:val="002060"/>
              </w:rPr>
            </w:pPr>
            <w:r w:rsidRPr="006369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E33BE" w14:textId="77777777" w:rsidR="00B00AC3" w:rsidRPr="00636931" w:rsidRDefault="00B00AC3" w:rsidP="000E40E5">
            <w:pPr>
              <w:pStyle w:val="headertabella0"/>
              <w:rPr>
                <w:color w:val="002060"/>
              </w:rPr>
            </w:pPr>
            <w:r w:rsidRPr="006369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3C28F" w14:textId="77777777" w:rsidR="00B00AC3" w:rsidRPr="00636931" w:rsidRDefault="00B00AC3" w:rsidP="000E40E5">
            <w:pPr>
              <w:pStyle w:val="headertabella0"/>
              <w:rPr>
                <w:color w:val="002060"/>
              </w:rPr>
            </w:pPr>
            <w:r w:rsidRPr="006369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BCD2E" w14:textId="77777777" w:rsidR="00B00AC3" w:rsidRPr="00636931" w:rsidRDefault="00B00AC3" w:rsidP="000E40E5">
            <w:pPr>
              <w:pStyle w:val="headertabella0"/>
              <w:rPr>
                <w:color w:val="002060"/>
              </w:rPr>
            </w:pPr>
            <w:r w:rsidRPr="006369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B2066" w14:textId="77777777" w:rsidR="00B00AC3" w:rsidRPr="00636931" w:rsidRDefault="00B00AC3" w:rsidP="000E40E5">
            <w:pPr>
              <w:pStyle w:val="headertabella0"/>
              <w:rPr>
                <w:color w:val="002060"/>
              </w:rPr>
            </w:pPr>
            <w:proofErr w:type="spellStart"/>
            <w:r w:rsidRPr="00636931">
              <w:rPr>
                <w:color w:val="002060"/>
              </w:rPr>
              <w:t>Localita'</w:t>
            </w:r>
            <w:proofErr w:type="spellEnd"/>
            <w:r w:rsidRPr="006369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6B5DB" w14:textId="77777777" w:rsidR="00B00AC3" w:rsidRPr="00636931" w:rsidRDefault="00B00AC3" w:rsidP="000E40E5">
            <w:pPr>
              <w:pStyle w:val="headertabella0"/>
              <w:rPr>
                <w:color w:val="002060"/>
              </w:rPr>
            </w:pPr>
            <w:r w:rsidRPr="00636931">
              <w:rPr>
                <w:color w:val="002060"/>
              </w:rPr>
              <w:t>Indirizzo Impianto</w:t>
            </w:r>
          </w:p>
        </w:tc>
      </w:tr>
      <w:tr w:rsidR="00B00AC3" w:rsidRPr="00636931" w14:paraId="6DEBE5A9" w14:textId="77777777" w:rsidTr="000E40E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15AAB3" w14:textId="77777777" w:rsidR="00B00AC3" w:rsidRPr="00636931" w:rsidRDefault="00B00AC3" w:rsidP="000E40E5">
            <w:pPr>
              <w:pStyle w:val="rowtabella0"/>
              <w:rPr>
                <w:color w:val="002060"/>
              </w:rPr>
            </w:pPr>
            <w:r w:rsidRPr="00636931">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426ECA" w14:textId="77777777" w:rsidR="00B00AC3" w:rsidRPr="00636931" w:rsidRDefault="00B00AC3" w:rsidP="000E40E5">
            <w:pPr>
              <w:pStyle w:val="rowtabella0"/>
              <w:rPr>
                <w:color w:val="002060"/>
              </w:rPr>
            </w:pPr>
            <w:r w:rsidRPr="00636931">
              <w:rPr>
                <w:color w:val="002060"/>
              </w:rPr>
              <w:t>BULDOG T.N.T. LUCREZIA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A12C72" w14:textId="77777777" w:rsidR="00B00AC3" w:rsidRPr="00636931" w:rsidRDefault="00B00AC3" w:rsidP="000E40E5">
            <w:pPr>
              <w:pStyle w:val="rowtabella0"/>
              <w:jc w:val="center"/>
              <w:rPr>
                <w:color w:val="002060"/>
              </w:rPr>
            </w:pPr>
            <w:r w:rsidRPr="0063693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331549" w14:textId="77777777" w:rsidR="00B00AC3" w:rsidRPr="00636931" w:rsidRDefault="00B00AC3" w:rsidP="000E40E5">
            <w:pPr>
              <w:pStyle w:val="rowtabella0"/>
              <w:rPr>
                <w:color w:val="002060"/>
              </w:rPr>
            </w:pPr>
            <w:r w:rsidRPr="00636931">
              <w:rPr>
                <w:color w:val="002060"/>
              </w:rPr>
              <w:t>18/02/2023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C485BC" w14:textId="77777777" w:rsidR="00B00AC3" w:rsidRPr="00636931" w:rsidRDefault="00B00AC3" w:rsidP="000E40E5">
            <w:pPr>
              <w:pStyle w:val="rowtabella0"/>
              <w:rPr>
                <w:color w:val="002060"/>
              </w:rPr>
            </w:pPr>
            <w:r w:rsidRPr="00636931">
              <w:rPr>
                <w:color w:val="002060"/>
              </w:rPr>
              <w:t>5133 PALESTRA IST.BETTINO PADOVANO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4B4CA6" w14:textId="77777777" w:rsidR="00B00AC3" w:rsidRPr="00636931" w:rsidRDefault="00B00AC3" w:rsidP="000E40E5">
            <w:pPr>
              <w:pStyle w:val="rowtabella0"/>
              <w:rPr>
                <w:color w:val="002060"/>
              </w:rPr>
            </w:pPr>
            <w:r w:rsidRPr="00636931">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C83D7F" w14:textId="77777777" w:rsidR="00B00AC3" w:rsidRPr="00636931" w:rsidRDefault="00B00AC3" w:rsidP="000E40E5">
            <w:pPr>
              <w:pStyle w:val="rowtabella0"/>
              <w:rPr>
                <w:color w:val="002060"/>
              </w:rPr>
            </w:pPr>
            <w:r w:rsidRPr="00636931">
              <w:rPr>
                <w:color w:val="002060"/>
              </w:rPr>
              <w:t>VIA ANTONIO ROSMINI 22/B</w:t>
            </w:r>
          </w:p>
        </w:tc>
      </w:tr>
    </w:tbl>
    <w:p w14:paraId="0DD66AE6" w14:textId="77777777" w:rsidR="00B00AC3" w:rsidRPr="00636931" w:rsidRDefault="00B00AC3" w:rsidP="00B00AC3">
      <w:pPr>
        <w:pStyle w:val="breakline"/>
        <w:rPr>
          <w:rFonts w:eastAsiaTheme="minorEastAsia"/>
          <w:color w:val="002060"/>
        </w:rPr>
      </w:pPr>
    </w:p>
    <w:p w14:paraId="75CFBF9C" w14:textId="77777777" w:rsidR="00B00AC3" w:rsidRPr="00636931" w:rsidRDefault="00B00AC3" w:rsidP="00B00AC3">
      <w:pPr>
        <w:pStyle w:val="breakline"/>
        <w:rPr>
          <w:color w:val="002060"/>
        </w:rPr>
      </w:pPr>
    </w:p>
    <w:p w14:paraId="3DF6BD81" w14:textId="77777777" w:rsidR="00B00AC3" w:rsidRPr="00636931" w:rsidRDefault="00B00AC3" w:rsidP="00B00AC3">
      <w:pPr>
        <w:pStyle w:val="titolocampionato0"/>
        <w:shd w:val="clear" w:color="auto" w:fill="CCCCCC"/>
        <w:spacing w:before="80" w:after="40"/>
        <w:rPr>
          <w:color w:val="002060"/>
        </w:rPr>
      </w:pPr>
      <w:r w:rsidRPr="00636931">
        <w:rPr>
          <w:color w:val="002060"/>
        </w:rPr>
        <w:t>UNDER 15 C5 REGIONALI MASCHILI</w:t>
      </w:r>
    </w:p>
    <w:p w14:paraId="3DD0E531" w14:textId="77777777" w:rsidR="00B00AC3" w:rsidRPr="00636931" w:rsidRDefault="00B00AC3" w:rsidP="00B00AC3">
      <w:pPr>
        <w:pStyle w:val="titoloprinc0"/>
        <w:rPr>
          <w:color w:val="002060"/>
        </w:rPr>
      </w:pPr>
      <w:r w:rsidRPr="00636931">
        <w:rPr>
          <w:color w:val="002060"/>
        </w:rPr>
        <w:t>VARIAZIONI AL PROGRAMMA GARE</w:t>
      </w:r>
    </w:p>
    <w:p w14:paraId="11F54EC9" w14:textId="77777777" w:rsidR="00B00AC3" w:rsidRPr="00636931" w:rsidRDefault="00B00AC3" w:rsidP="00B00AC3">
      <w:pPr>
        <w:pStyle w:val="breakline"/>
        <w:rPr>
          <w:color w:val="002060"/>
        </w:rPr>
      </w:pPr>
    </w:p>
    <w:p w14:paraId="0ADC4186" w14:textId="77777777" w:rsidR="00B00AC3" w:rsidRPr="00636931" w:rsidRDefault="00B00AC3" w:rsidP="00B00AC3">
      <w:pPr>
        <w:pStyle w:val="breakline"/>
        <w:rPr>
          <w:color w:val="002060"/>
        </w:rPr>
      </w:pPr>
    </w:p>
    <w:p w14:paraId="3ECA769D" w14:textId="77777777" w:rsidR="00B00AC3" w:rsidRPr="00636931" w:rsidRDefault="00B00AC3" w:rsidP="00B00AC3">
      <w:pPr>
        <w:pStyle w:val="sottotitolocampionato10"/>
        <w:rPr>
          <w:color w:val="002060"/>
        </w:rPr>
      </w:pPr>
      <w:r w:rsidRPr="00636931">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00AC3" w:rsidRPr="00636931" w14:paraId="4831C306" w14:textId="77777777" w:rsidTr="000E40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54311" w14:textId="77777777" w:rsidR="00B00AC3" w:rsidRPr="00636931" w:rsidRDefault="00B00AC3" w:rsidP="000E40E5">
            <w:pPr>
              <w:pStyle w:val="headertabella0"/>
              <w:rPr>
                <w:color w:val="002060"/>
              </w:rPr>
            </w:pPr>
            <w:r w:rsidRPr="0063693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AE1CE" w14:textId="77777777" w:rsidR="00B00AC3" w:rsidRPr="00636931" w:rsidRDefault="00B00AC3" w:rsidP="000E40E5">
            <w:pPr>
              <w:pStyle w:val="headertabella0"/>
              <w:rPr>
                <w:color w:val="002060"/>
              </w:rPr>
            </w:pPr>
            <w:r w:rsidRPr="00636931">
              <w:rPr>
                <w:color w:val="002060"/>
              </w:rPr>
              <w:t xml:space="preserve">N° </w:t>
            </w:r>
            <w:proofErr w:type="spellStart"/>
            <w:r w:rsidRPr="00636931">
              <w:rPr>
                <w:color w:val="002060"/>
              </w:rPr>
              <w:t>Gior</w:t>
            </w:r>
            <w:proofErr w:type="spellEnd"/>
            <w:r w:rsidRPr="0063693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574C6" w14:textId="77777777" w:rsidR="00B00AC3" w:rsidRPr="00636931" w:rsidRDefault="00B00AC3" w:rsidP="000E40E5">
            <w:pPr>
              <w:pStyle w:val="headertabella0"/>
              <w:rPr>
                <w:color w:val="002060"/>
              </w:rPr>
            </w:pPr>
            <w:r w:rsidRPr="0063693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DC112" w14:textId="77777777" w:rsidR="00B00AC3" w:rsidRPr="00636931" w:rsidRDefault="00B00AC3" w:rsidP="000E40E5">
            <w:pPr>
              <w:pStyle w:val="headertabella0"/>
              <w:rPr>
                <w:color w:val="002060"/>
              </w:rPr>
            </w:pPr>
            <w:r w:rsidRPr="0063693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4B42B" w14:textId="77777777" w:rsidR="00B00AC3" w:rsidRPr="00636931" w:rsidRDefault="00B00AC3" w:rsidP="000E40E5">
            <w:pPr>
              <w:pStyle w:val="headertabella0"/>
              <w:rPr>
                <w:color w:val="002060"/>
              </w:rPr>
            </w:pPr>
            <w:r w:rsidRPr="00636931">
              <w:rPr>
                <w:color w:val="002060"/>
              </w:rPr>
              <w:t xml:space="preserve">Data </w:t>
            </w:r>
            <w:proofErr w:type="spellStart"/>
            <w:r w:rsidRPr="00636931">
              <w:rPr>
                <w:color w:val="002060"/>
              </w:rPr>
              <w:t>Orig</w:t>
            </w:r>
            <w:proofErr w:type="spellEnd"/>
            <w:r w:rsidRPr="0063693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0AD4A" w14:textId="77777777" w:rsidR="00B00AC3" w:rsidRPr="00636931" w:rsidRDefault="00B00AC3" w:rsidP="000E40E5">
            <w:pPr>
              <w:pStyle w:val="headertabella0"/>
              <w:rPr>
                <w:color w:val="002060"/>
              </w:rPr>
            </w:pPr>
            <w:r w:rsidRPr="0063693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4B74A" w14:textId="77777777" w:rsidR="00B00AC3" w:rsidRPr="00636931" w:rsidRDefault="00B00AC3" w:rsidP="000E40E5">
            <w:pPr>
              <w:pStyle w:val="headertabella0"/>
              <w:rPr>
                <w:color w:val="002060"/>
              </w:rPr>
            </w:pPr>
            <w:r w:rsidRPr="00636931">
              <w:rPr>
                <w:color w:val="002060"/>
              </w:rPr>
              <w:t xml:space="preserve">Ora </w:t>
            </w:r>
            <w:proofErr w:type="spellStart"/>
            <w:r w:rsidRPr="00636931">
              <w:rPr>
                <w:color w:val="002060"/>
              </w:rPr>
              <w:t>Orig</w:t>
            </w:r>
            <w:proofErr w:type="spellEnd"/>
            <w:r w:rsidRPr="0063693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86FB1" w14:textId="77777777" w:rsidR="00B00AC3" w:rsidRPr="00636931" w:rsidRDefault="00B00AC3" w:rsidP="000E40E5">
            <w:pPr>
              <w:pStyle w:val="headertabella0"/>
              <w:rPr>
                <w:color w:val="002060"/>
              </w:rPr>
            </w:pPr>
            <w:r w:rsidRPr="00636931">
              <w:rPr>
                <w:color w:val="002060"/>
              </w:rPr>
              <w:t>Impianto</w:t>
            </w:r>
          </w:p>
        </w:tc>
      </w:tr>
      <w:tr w:rsidR="00B00AC3" w:rsidRPr="00636931" w14:paraId="4CAE67D7" w14:textId="77777777" w:rsidTr="000E40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3A269" w14:textId="77777777" w:rsidR="00B00AC3" w:rsidRPr="005C1220" w:rsidRDefault="00B00AC3" w:rsidP="000E40E5">
            <w:pPr>
              <w:pStyle w:val="rowtabella0"/>
              <w:rPr>
                <w:color w:val="002060"/>
                <w:highlight w:val="yellow"/>
              </w:rPr>
            </w:pPr>
            <w:r w:rsidRPr="005C1220">
              <w:rPr>
                <w:color w:val="002060"/>
                <w:highlight w:val="yellow"/>
              </w:rPr>
              <w:t>25/02/2023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A58D4" w14:textId="77777777" w:rsidR="00B00AC3" w:rsidRPr="005C1220" w:rsidRDefault="00B00AC3" w:rsidP="000E40E5">
            <w:pPr>
              <w:pStyle w:val="rowtabella0"/>
              <w:jc w:val="center"/>
              <w:rPr>
                <w:color w:val="002060"/>
                <w:highlight w:val="yellow"/>
              </w:rPr>
            </w:pPr>
            <w:r w:rsidRPr="005C1220">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B02F" w14:textId="77777777" w:rsidR="00B00AC3" w:rsidRPr="005C1220" w:rsidRDefault="00B00AC3" w:rsidP="000E40E5">
            <w:pPr>
              <w:pStyle w:val="rowtabella0"/>
              <w:rPr>
                <w:color w:val="002060"/>
                <w:highlight w:val="yellow"/>
              </w:rPr>
            </w:pPr>
            <w:r w:rsidRPr="005C1220">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9B584" w14:textId="77777777" w:rsidR="00B00AC3" w:rsidRPr="005C1220" w:rsidRDefault="00B00AC3" w:rsidP="000E40E5">
            <w:pPr>
              <w:pStyle w:val="rowtabella0"/>
              <w:rPr>
                <w:color w:val="002060"/>
                <w:highlight w:val="yellow"/>
              </w:rPr>
            </w:pPr>
            <w:r w:rsidRPr="005C1220">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57CDF" w14:textId="77777777" w:rsidR="00B00AC3" w:rsidRPr="00636931" w:rsidRDefault="00B00AC3" w:rsidP="000E40E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42A6A" w14:textId="77777777" w:rsidR="00B00AC3" w:rsidRPr="00636931" w:rsidRDefault="00B00AC3" w:rsidP="000E40E5">
            <w:pPr>
              <w:pStyle w:val="rowtabella0"/>
              <w:jc w:val="center"/>
              <w:rPr>
                <w:color w:val="002060"/>
              </w:rPr>
            </w:pPr>
            <w:r w:rsidRPr="005C1220">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BEF37" w14:textId="77777777" w:rsidR="00B00AC3" w:rsidRPr="00636931" w:rsidRDefault="00B00AC3" w:rsidP="000E40E5">
            <w:pPr>
              <w:pStyle w:val="rowtabella0"/>
              <w:jc w:val="center"/>
              <w:rPr>
                <w:color w:val="002060"/>
              </w:rPr>
            </w:pPr>
            <w:r w:rsidRPr="00636931">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4C820" w14:textId="77777777" w:rsidR="00B00AC3" w:rsidRPr="00636931" w:rsidRDefault="00B00AC3" w:rsidP="000E40E5">
            <w:pPr>
              <w:rPr>
                <w:color w:val="002060"/>
              </w:rPr>
            </w:pPr>
          </w:p>
        </w:tc>
      </w:tr>
      <w:tr w:rsidR="00B00AC3" w:rsidRPr="00636931" w14:paraId="5E6FCE7E" w14:textId="77777777" w:rsidTr="000E40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27261" w14:textId="77777777" w:rsidR="00B00AC3" w:rsidRPr="005C1220" w:rsidRDefault="00B00AC3" w:rsidP="000E40E5">
            <w:pPr>
              <w:pStyle w:val="rowtabella0"/>
              <w:rPr>
                <w:color w:val="002060"/>
                <w:highlight w:val="yellow"/>
              </w:rPr>
            </w:pPr>
            <w:r w:rsidRPr="005C1220">
              <w:rPr>
                <w:color w:val="002060"/>
                <w:highlight w:val="yellow"/>
              </w:rPr>
              <w:t>13/03/2023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AD3D1" w14:textId="77777777" w:rsidR="00B00AC3" w:rsidRPr="005C1220" w:rsidRDefault="00B00AC3" w:rsidP="000E40E5">
            <w:pPr>
              <w:pStyle w:val="rowtabella0"/>
              <w:jc w:val="center"/>
              <w:rPr>
                <w:color w:val="002060"/>
                <w:highlight w:val="yellow"/>
              </w:rPr>
            </w:pPr>
            <w:r w:rsidRPr="005C1220">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CFE4C" w14:textId="77777777" w:rsidR="00B00AC3" w:rsidRPr="005C1220" w:rsidRDefault="00B00AC3" w:rsidP="000E40E5">
            <w:pPr>
              <w:pStyle w:val="rowtabella0"/>
              <w:rPr>
                <w:color w:val="002060"/>
                <w:highlight w:val="yellow"/>
              </w:rPr>
            </w:pPr>
            <w:r w:rsidRPr="005C1220">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48FBD" w14:textId="77777777" w:rsidR="00B00AC3" w:rsidRPr="005C1220" w:rsidRDefault="00B00AC3" w:rsidP="000E40E5">
            <w:pPr>
              <w:pStyle w:val="rowtabella0"/>
              <w:rPr>
                <w:color w:val="002060"/>
                <w:highlight w:val="yellow"/>
              </w:rPr>
            </w:pPr>
            <w:r w:rsidRPr="005C1220">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B0F51" w14:textId="77777777" w:rsidR="00B00AC3" w:rsidRPr="00636931" w:rsidRDefault="00B00AC3" w:rsidP="000E40E5">
            <w:pPr>
              <w:pStyle w:val="rowtabella0"/>
              <w:rPr>
                <w:color w:val="002060"/>
              </w:rPr>
            </w:pPr>
            <w:r w:rsidRPr="00636931">
              <w:rPr>
                <w:color w:val="002060"/>
              </w:rPr>
              <w:t>11/03/2023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75F1C" w14:textId="77777777" w:rsidR="00B00AC3" w:rsidRPr="00636931" w:rsidRDefault="00B00AC3" w:rsidP="000E40E5">
            <w:pPr>
              <w:pStyle w:val="rowtabella0"/>
              <w:jc w:val="center"/>
              <w:rPr>
                <w:color w:val="002060"/>
              </w:rPr>
            </w:pPr>
            <w:r w:rsidRPr="005C1220">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6FFD" w14:textId="77777777" w:rsidR="00B00AC3" w:rsidRPr="00636931" w:rsidRDefault="00B00AC3" w:rsidP="000E40E5">
            <w:pPr>
              <w:pStyle w:val="rowtabella0"/>
              <w:jc w:val="center"/>
              <w:rPr>
                <w:color w:val="002060"/>
              </w:rPr>
            </w:pPr>
            <w:r w:rsidRPr="00636931">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D2D4E" w14:textId="77777777" w:rsidR="00B00AC3" w:rsidRPr="00636931" w:rsidRDefault="00B00AC3" w:rsidP="000E40E5">
            <w:pPr>
              <w:rPr>
                <w:color w:val="002060"/>
              </w:rPr>
            </w:pPr>
          </w:p>
        </w:tc>
      </w:tr>
      <w:tr w:rsidR="00B00AC3" w:rsidRPr="00636931" w14:paraId="0CFBC2DE" w14:textId="77777777" w:rsidTr="000E40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1AAB8" w14:textId="77777777" w:rsidR="00B00AC3" w:rsidRPr="005C1220" w:rsidRDefault="00B00AC3" w:rsidP="000E40E5">
            <w:pPr>
              <w:pStyle w:val="rowtabella0"/>
              <w:rPr>
                <w:color w:val="002060"/>
                <w:highlight w:val="yellow"/>
              </w:rPr>
            </w:pPr>
            <w:r w:rsidRPr="005C1220">
              <w:rPr>
                <w:color w:val="002060"/>
                <w:highlight w:val="yellow"/>
              </w:rPr>
              <w:t>16/04/2023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EFA63" w14:textId="77777777" w:rsidR="00B00AC3" w:rsidRPr="005C1220" w:rsidRDefault="00B00AC3" w:rsidP="000E40E5">
            <w:pPr>
              <w:pStyle w:val="rowtabella0"/>
              <w:jc w:val="center"/>
              <w:rPr>
                <w:color w:val="002060"/>
                <w:highlight w:val="yellow"/>
              </w:rPr>
            </w:pPr>
            <w:r w:rsidRPr="005C1220">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85B84" w14:textId="77777777" w:rsidR="00B00AC3" w:rsidRPr="005C1220" w:rsidRDefault="00B00AC3" w:rsidP="000E40E5">
            <w:pPr>
              <w:pStyle w:val="rowtabella0"/>
              <w:rPr>
                <w:color w:val="002060"/>
                <w:highlight w:val="yellow"/>
              </w:rPr>
            </w:pPr>
            <w:r w:rsidRPr="005C1220">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BC699" w14:textId="77777777" w:rsidR="00B00AC3" w:rsidRPr="005C1220" w:rsidRDefault="00B00AC3" w:rsidP="000E40E5">
            <w:pPr>
              <w:pStyle w:val="rowtabella0"/>
              <w:rPr>
                <w:color w:val="002060"/>
                <w:highlight w:val="yellow"/>
              </w:rPr>
            </w:pPr>
            <w:r w:rsidRPr="005C1220">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EA7C9" w14:textId="77777777" w:rsidR="00B00AC3" w:rsidRPr="00636931" w:rsidRDefault="00B00AC3" w:rsidP="000E40E5">
            <w:pPr>
              <w:pStyle w:val="rowtabella0"/>
              <w:rPr>
                <w:color w:val="002060"/>
              </w:rPr>
            </w:pPr>
            <w:r w:rsidRPr="00636931">
              <w:rPr>
                <w:color w:val="002060"/>
              </w:rPr>
              <w:t>15/04/2023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79972" w14:textId="77777777" w:rsidR="00B00AC3" w:rsidRPr="00636931" w:rsidRDefault="00B00AC3" w:rsidP="000E40E5">
            <w:pPr>
              <w:pStyle w:val="rowtabella0"/>
              <w:jc w:val="center"/>
              <w:rPr>
                <w:color w:val="002060"/>
              </w:rPr>
            </w:pPr>
            <w:r w:rsidRPr="005C122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7291" w14:textId="77777777" w:rsidR="00B00AC3" w:rsidRPr="00636931" w:rsidRDefault="00B00AC3" w:rsidP="000E40E5">
            <w:pPr>
              <w:pStyle w:val="rowtabella0"/>
              <w:jc w:val="center"/>
              <w:rPr>
                <w:color w:val="002060"/>
              </w:rPr>
            </w:pPr>
            <w:r w:rsidRPr="00636931">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621CE" w14:textId="77777777" w:rsidR="00B00AC3" w:rsidRPr="00636931" w:rsidRDefault="00B00AC3" w:rsidP="000E40E5">
            <w:pPr>
              <w:rPr>
                <w:color w:val="002060"/>
              </w:rPr>
            </w:pPr>
          </w:p>
        </w:tc>
      </w:tr>
    </w:tbl>
    <w:p w14:paraId="316F68C2" w14:textId="77777777" w:rsidR="00B00AC3" w:rsidRPr="00636931" w:rsidRDefault="00B00AC3" w:rsidP="00B00AC3">
      <w:pPr>
        <w:pStyle w:val="breakline"/>
        <w:rPr>
          <w:rFonts w:eastAsiaTheme="minorEastAsia"/>
          <w:color w:val="002060"/>
        </w:rPr>
      </w:pPr>
    </w:p>
    <w:p w14:paraId="1A12B777" w14:textId="77777777" w:rsidR="00B00AC3" w:rsidRPr="00636931" w:rsidRDefault="00B00AC3" w:rsidP="00B00AC3">
      <w:pPr>
        <w:pStyle w:val="breakline"/>
        <w:rPr>
          <w:color w:val="002060"/>
        </w:rPr>
      </w:pPr>
    </w:p>
    <w:p w14:paraId="5B1513AA" w14:textId="77777777" w:rsidR="00B00AC3" w:rsidRPr="00636931" w:rsidRDefault="00B00AC3" w:rsidP="00B00AC3">
      <w:pPr>
        <w:pStyle w:val="sottotitolocampionato10"/>
        <w:rPr>
          <w:color w:val="002060"/>
        </w:rPr>
      </w:pPr>
      <w:r w:rsidRPr="00636931">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00AC3" w:rsidRPr="00636931" w14:paraId="34FCBD51" w14:textId="77777777" w:rsidTr="000E40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04CE1" w14:textId="77777777" w:rsidR="00B00AC3" w:rsidRPr="00636931" w:rsidRDefault="00B00AC3" w:rsidP="000E40E5">
            <w:pPr>
              <w:pStyle w:val="headertabella0"/>
              <w:rPr>
                <w:color w:val="002060"/>
              </w:rPr>
            </w:pPr>
            <w:r w:rsidRPr="0063693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231B2" w14:textId="77777777" w:rsidR="00B00AC3" w:rsidRPr="00636931" w:rsidRDefault="00B00AC3" w:rsidP="000E40E5">
            <w:pPr>
              <w:pStyle w:val="headertabella0"/>
              <w:rPr>
                <w:color w:val="002060"/>
              </w:rPr>
            </w:pPr>
            <w:r w:rsidRPr="00636931">
              <w:rPr>
                <w:color w:val="002060"/>
              </w:rPr>
              <w:t xml:space="preserve">N° </w:t>
            </w:r>
            <w:proofErr w:type="spellStart"/>
            <w:r w:rsidRPr="00636931">
              <w:rPr>
                <w:color w:val="002060"/>
              </w:rPr>
              <w:t>Gior</w:t>
            </w:r>
            <w:proofErr w:type="spellEnd"/>
            <w:r w:rsidRPr="0063693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97153" w14:textId="77777777" w:rsidR="00B00AC3" w:rsidRPr="00636931" w:rsidRDefault="00B00AC3" w:rsidP="000E40E5">
            <w:pPr>
              <w:pStyle w:val="headertabella0"/>
              <w:rPr>
                <w:color w:val="002060"/>
              </w:rPr>
            </w:pPr>
            <w:r w:rsidRPr="0063693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D5A10" w14:textId="77777777" w:rsidR="00B00AC3" w:rsidRPr="00636931" w:rsidRDefault="00B00AC3" w:rsidP="000E40E5">
            <w:pPr>
              <w:pStyle w:val="headertabella0"/>
              <w:rPr>
                <w:color w:val="002060"/>
              </w:rPr>
            </w:pPr>
            <w:r w:rsidRPr="0063693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4FAA4" w14:textId="77777777" w:rsidR="00B00AC3" w:rsidRPr="00636931" w:rsidRDefault="00B00AC3" w:rsidP="000E40E5">
            <w:pPr>
              <w:pStyle w:val="headertabella0"/>
              <w:rPr>
                <w:color w:val="002060"/>
              </w:rPr>
            </w:pPr>
            <w:r w:rsidRPr="00636931">
              <w:rPr>
                <w:color w:val="002060"/>
              </w:rPr>
              <w:t xml:space="preserve">Data </w:t>
            </w:r>
            <w:proofErr w:type="spellStart"/>
            <w:r w:rsidRPr="00636931">
              <w:rPr>
                <w:color w:val="002060"/>
              </w:rPr>
              <w:t>Orig</w:t>
            </w:r>
            <w:proofErr w:type="spellEnd"/>
            <w:r w:rsidRPr="0063693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055D2" w14:textId="77777777" w:rsidR="00B00AC3" w:rsidRPr="00636931" w:rsidRDefault="00B00AC3" w:rsidP="000E40E5">
            <w:pPr>
              <w:pStyle w:val="headertabella0"/>
              <w:rPr>
                <w:color w:val="002060"/>
              </w:rPr>
            </w:pPr>
            <w:r w:rsidRPr="0063693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936E1" w14:textId="77777777" w:rsidR="00B00AC3" w:rsidRPr="00636931" w:rsidRDefault="00B00AC3" w:rsidP="000E40E5">
            <w:pPr>
              <w:pStyle w:val="headertabella0"/>
              <w:rPr>
                <w:color w:val="002060"/>
              </w:rPr>
            </w:pPr>
            <w:r w:rsidRPr="00636931">
              <w:rPr>
                <w:color w:val="002060"/>
              </w:rPr>
              <w:t xml:space="preserve">Ora </w:t>
            </w:r>
            <w:proofErr w:type="spellStart"/>
            <w:r w:rsidRPr="00636931">
              <w:rPr>
                <w:color w:val="002060"/>
              </w:rPr>
              <w:t>Orig</w:t>
            </w:r>
            <w:proofErr w:type="spellEnd"/>
            <w:r w:rsidRPr="0063693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B0431" w14:textId="77777777" w:rsidR="00B00AC3" w:rsidRPr="00636931" w:rsidRDefault="00B00AC3" w:rsidP="000E40E5">
            <w:pPr>
              <w:pStyle w:val="headertabella0"/>
              <w:rPr>
                <w:color w:val="002060"/>
              </w:rPr>
            </w:pPr>
            <w:r w:rsidRPr="00636931">
              <w:rPr>
                <w:color w:val="002060"/>
              </w:rPr>
              <w:t>Impianto</w:t>
            </w:r>
          </w:p>
        </w:tc>
      </w:tr>
      <w:tr w:rsidR="00B00AC3" w:rsidRPr="00636931" w14:paraId="488DE1C8" w14:textId="77777777" w:rsidTr="000E40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7AD75" w14:textId="77777777" w:rsidR="00B00AC3" w:rsidRPr="005C1220" w:rsidRDefault="00B00AC3" w:rsidP="000E40E5">
            <w:pPr>
              <w:pStyle w:val="rowtabella0"/>
              <w:rPr>
                <w:color w:val="002060"/>
                <w:highlight w:val="yellow"/>
              </w:rPr>
            </w:pPr>
            <w:r w:rsidRPr="005C1220">
              <w:rPr>
                <w:color w:val="002060"/>
                <w:highlight w:val="yellow"/>
              </w:rPr>
              <w:t>18/02/2023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643F5" w14:textId="77777777" w:rsidR="00B00AC3" w:rsidRPr="005C1220" w:rsidRDefault="00B00AC3" w:rsidP="000E40E5">
            <w:pPr>
              <w:pStyle w:val="rowtabella0"/>
              <w:jc w:val="center"/>
              <w:rPr>
                <w:color w:val="002060"/>
                <w:highlight w:val="yellow"/>
              </w:rPr>
            </w:pPr>
            <w:r w:rsidRPr="005C1220">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A01C4" w14:textId="77777777" w:rsidR="00B00AC3" w:rsidRPr="005C1220" w:rsidRDefault="00B00AC3" w:rsidP="000E40E5">
            <w:pPr>
              <w:pStyle w:val="rowtabella0"/>
              <w:rPr>
                <w:color w:val="002060"/>
                <w:highlight w:val="yellow"/>
              </w:rPr>
            </w:pPr>
            <w:r w:rsidRPr="005C1220">
              <w:rPr>
                <w:color w:val="002060"/>
                <w:highlight w:val="yellow"/>
              </w:rPr>
              <w:t>ALMA JUVENTUS FANO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2AE65" w14:textId="77777777" w:rsidR="00B00AC3" w:rsidRPr="005C1220" w:rsidRDefault="00B00AC3" w:rsidP="000E40E5">
            <w:pPr>
              <w:pStyle w:val="rowtabella0"/>
              <w:rPr>
                <w:color w:val="002060"/>
                <w:highlight w:val="yellow"/>
              </w:rPr>
            </w:pPr>
            <w:r w:rsidRPr="005C1220">
              <w:rPr>
                <w:color w:val="002060"/>
                <w:highlight w:val="yellow"/>
              </w:rPr>
              <w:t xml:space="preserve">AMICI DEL </w:t>
            </w:r>
            <w:proofErr w:type="spellStart"/>
            <w:r w:rsidRPr="005C1220">
              <w:rPr>
                <w:color w:val="002060"/>
                <w:highlight w:val="yellow"/>
              </w:rPr>
              <w:t>CENTROSOCIOsq.B</w:t>
            </w:r>
            <w:proofErr w:type="spellEnd"/>
            <w:r w:rsidRPr="005C1220">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92BA4" w14:textId="77777777" w:rsidR="00B00AC3" w:rsidRPr="00636931" w:rsidRDefault="00B00AC3" w:rsidP="000E40E5">
            <w:pPr>
              <w:pStyle w:val="rowtabella0"/>
              <w:rPr>
                <w:color w:val="002060"/>
              </w:rPr>
            </w:pPr>
            <w:r w:rsidRPr="00636931">
              <w:rPr>
                <w:color w:val="002060"/>
              </w:rPr>
              <w:t>25/02/2023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BE8FB" w14:textId="77777777" w:rsidR="00B00AC3" w:rsidRPr="00636931" w:rsidRDefault="00B00AC3" w:rsidP="000E40E5">
            <w:pPr>
              <w:pStyle w:val="rowtabella0"/>
              <w:jc w:val="center"/>
              <w:rPr>
                <w:color w:val="002060"/>
              </w:rPr>
            </w:pPr>
            <w:r w:rsidRPr="005C122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593B6" w14:textId="77777777" w:rsidR="00B00AC3" w:rsidRPr="00636931" w:rsidRDefault="00B00AC3" w:rsidP="000E40E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0A59A" w14:textId="77777777" w:rsidR="00B00AC3" w:rsidRPr="00636931" w:rsidRDefault="00B00AC3" w:rsidP="000E40E5">
            <w:pPr>
              <w:rPr>
                <w:color w:val="002060"/>
              </w:rPr>
            </w:pPr>
          </w:p>
        </w:tc>
      </w:tr>
    </w:tbl>
    <w:p w14:paraId="061B9186" w14:textId="77777777" w:rsidR="00B00AC3" w:rsidRPr="00636931" w:rsidRDefault="00B00AC3" w:rsidP="00B00AC3">
      <w:pPr>
        <w:pStyle w:val="breakline"/>
        <w:rPr>
          <w:rFonts w:eastAsiaTheme="minorEastAsia"/>
          <w:color w:val="002060"/>
        </w:rPr>
      </w:pPr>
    </w:p>
    <w:p w14:paraId="6AAA6951" w14:textId="77777777" w:rsidR="00B00AC3" w:rsidRPr="00636931" w:rsidRDefault="00B00AC3" w:rsidP="00B00AC3">
      <w:pPr>
        <w:pStyle w:val="breakline"/>
        <w:rPr>
          <w:rFonts w:eastAsiaTheme="minorEastAsia"/>
          <w:color w:val="002060"/>
        </w:rPr>
      </w:pPr>
    </w:p>
    <w:p w14:paraId="269725A3" w14:textId="77777777" w:rsidR="00B00AC3" w:rsidRPr="00636931" w:rsidRDefault="00B00AC3" w:rsidP="00B00AC3">
      <w:pPr>
        <w:pStyle w:val="breakline"/>
        <w:rPr>
          <w:color w:val="002060"/>
        </w:rPr>
      </w:pPr>
    </w:p>
    <w:p w14:paraId="0F8BB68F" w14:textId="77777777" w:rsidR="00B00AC3" w:rsidRPr="00636931" w:rsidRDefault="00B00AC3" w:rsidP="00B00AC3">
      <w:pPr>
        <w:pStyle w:val="titoloprinc0"/>
        <w:rPr>
          <w:color w:val="002060"/>
        </w:rPr>
      </w:pPr>
      <w:r w:rsidRPr="00636931">
        <w:rPr>
          <w:color w:val="002060"/>
        </w:rPr>
        <w:t>RISULTATI</w:t>
      </w:r>
    </w:p>
    <w:p w14:paraId="7DE74557" w14:textId="77777777" w:rsidR="00B00AC3" w:rsidRPr="00636931" w:rsidRDefault="00B00AC3" w:rsidP="00B00AC3">
      <w:pPr>
        <w:pStyle w:val="breakline"/>
        <w:rPr>
          <w:color w:val="002060"/>
        </w:rPr>
      </w:pPr>
    </w:p>
    <w:p w14:paraId="2C5C200E" w14:textId="77777777" w:rsidR="00B00AC3" w:rsidRPr="00636931" w:rsidRDefault="00B00AC3" w:rsidP="00B00AC3">
      <w:pPr>
        <w:pStyle w:val="sottotitolocampionato10"/>
        <w:rPr>
          <w:color w:val="002060"/>
        </w:rPr>
      </w:pPr>
      <w:r w:rsidRPr="00636931">
        <w:rPr>
          <w:color w:val="002060"/>
        </w:rPr>
        <w:t>RISULTATI UFFICIALI GARE DEL 12/02/2023</w:t>
      </w:r>
    </w:p>
    <w:p w14:paraId="74EAA87C" w14:textId="77777777" w:rsidR="00B00AC3" w:rsidRPr="00B00AC3" w:rsidRDefault="00B00AC3" w:rsidP="00B00AC3">
      <w:pPr>
        <w:pStyle w:val="sottotitolocampionato20"/>
        <w:spacing w:before="0" w:beforeAutospacing="0" w:after="0" w:afterAutospacing="0"/>
        <w:rPr>
          <w:rFonts w:ascii="Arial" w:hAnsi="Arial" w:cs="Arial"/>
          <w:color w:val="002060"/>
          <w:sz w:val="20"/>
          <w:szCs w:val="20"/>
        </w:rPr>
      </w:pPr>
      <w:r w:rsidRPr="00B00AC3">
        <w:rPr>
          <w:rFonts w:ascii="Arial" w:hAnsi="Arial" w:cs="Arial"/>
          <w:color w:val="002060"/>
          <w:sz w:val="20"/>
          <w:szCs w:val="20"/>
        </w:rPr>
        <w:t>Si trascrivono qui di seguito i risultati ufficiali delle gare disputate</w:t>
      </w:r>
    </w:p>
    <w:p w14:paraId="5CA5409E" w14:textId="77777777" w:rsidR="00B00AC3" w:rsidRPr="00636931" w:rsidRDefault="00B00AC3" w:rsidP="00B00AC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00AC3" w:rsidRPr="00636931" w14:paraId="711B3FDA" w14:textId="77777777" w:rsidTr="000E40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0AC3" w:rsidRPr="00636931" w14:paraId="62F6AEB9" w14:textId="77777777" w:rsidTr="000E40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CD1BA" w14:textId="77777777" w:rsidR="00B00AC3" w:rsidRPr="00636931" w:rsidRDefault="00B00AC3" w:rsidP="000E40E5">
                  <w:pPr>
                    <w:pStyle w:val="headertabella0"/>
                    <w:rPr>
                      <w:color w:val="002060"/>
                    </w:rPr>
                  </w:pPr>
                  <w:r w:rsidRPr="00636931">
                    <w:rPr>
                      <w:color w:val="002060"/>
                    </w:rPr>
                    <w:t>GIRONE G - 2 Giornata - A</w:t>
                  </w:r>
                </w:p>
              </w:tc>
            </w:tr>
            <w:tr w:rsidR="00B00AC3" w:rsidRPr="00636931" w14:paraId="469E22FA" w14:textId="77777777" w:rsidTr="000E40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99ED76" w14:textId="77777777" w:rsidR="00B00AC3" w:rsidRPr="00636931" w:rsidRDefault="00B00AC3" w:rsidP="000E40E5">
                  <w:pPr>
                    <w:pStyle w:val="rowtabella0"/>
                    <w:rPr>
                      <w:color w:val="002060"/>
                    </w:rPr>
                  </w:pPr>
                  <w:r w:rsidRPr="00636931">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7A42E" w14:textId="77777777" w:rsidR="00B00AC3" w:rsidRPr="00636931" w:rsidRDefault="00B00AC3" w:rsidP="000E40E5">
                  <w:pPr>
                    <w:pStyle w:val="rowtabella0"/>
                    <w:rPr>
                      <w:color w:val="002060"/>
                    </w:rPr>
                  </w:pPr>
                  <w:r w:rsidRPr="00636931">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A24A28" w14:textId="77777777" w:rsidR="00B00AC3" w:rsidRPr="00636931" w:rsidRDefault="00B00AC3" w:rsidP="000E40E5">
                  <w:pPr>
                    <w:pStyle w:val="rowtabella0"/>
                    <w:jc w:val="center"/>
                    <w:rPr>
                      <w:color w:val="002060"/>
                    </w:rPr>
                  </w:pPr>
                  <w:r w:rsidRPr="00636931">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3CB61" w14:textId="77777777" w:rsidR="00B00AC3" w:rsidRPr="00636931" w:rsidRDefault="00B00AC3" w:rsidP="000E40E5">
                  <w:pPr>
                    <w:pStyle w:val="rowtabella0"/>
                    <w:jc w:val="center"/>
                    <w:rPr>
                      <w:color w:val="002060"/>
                    </w:rPr>
                  </w:pPr>
                  <w:r w:rsidRPr="00636931">
                    <w:rPr>
                      <w:color w:val="002060"/>
                    </w:rPr>
                    <w:t> </w:t>
                  </w:r>
                </w:p>
              </w:tc>
            </w:tr>
            <w:tr w:rsidR="00B00AC3" w:rsidRPr="00636931" w14:paraId="012B547A"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B0A963" w14:textId="77777777" w:rsidR="00B00AC3" w:rsidRPr="00636931" w:rsidRDefault="00B00AC3" w:rsidP="000E40E5">
                  <w:pPr>
                    <w:pStyle w:val="rowtabella0"/>
                    <w:rPr>
                      <w:color w:val="002060"/>
                    </w:rPr>
                  </w:pPr>
                  <w:r w:rsidRPr="00636931">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5F0945" w14:textId="77777777" w:rsidR="00B00AC3" w:rsidRPr="00636931" w:rsidRDefault="00B00AC3" w:rsidP="000E40E5">
                  <w:pPr>
                    <w:pStyle w:val="rowtabella0"/>
                    <w:rPr>
                      <w:color w:val="002060"/>
                    </w:rPr>
                  </w:pPr>
                  <w:r w:rsidRPr="00636931">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F3486C" w14:textId="77777777" w:rsidR="00B00AC3" w:rsidRPr="00636931" w:rsidRDefault="00B00AC3" w:rsidP="000E40E5">
                  <w:pPr>
                    <w:pStyle w:val="rowtabella0"/>
                    <w:jc w:val="center"/>
                    <w:rPr>
                      <w:color w:val="002060"/>
                    </w:rPr>
                  </w:pPr>
                  <w:r w:rsidRPr="00636931">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2E4574" w14:textId="77777777" w:rsidR="00B00AC3" w:rsidRPr="00636931" w:rsidRDefault="00B00AC3" w:rsidP="000E40E5">
                  <w:pPr>
                    <w:pStyle w:val="rowtabella0"/>
                    <w:jc w:val="center"/>
                    <w:rPr>
                      <w:color w:val="002060"/>
                    </w:rPr>
                  </w:pPr>
                  <w:r w:rsidRPr="00636931">
                    <w:rPr>
                      <w:color w:val="002060"/>
                    </w:rPr>
                    <w:t> </w:t>
                  </w:r>
                </w:p>
              </w:tc>
            </w:tr>
            <w:tr w:rsidR="00B00AC3" w:rsidRPr="00636931" w14:paraId="5928CD12" w14:textId="77777777" w:rsidTr="000E40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547DEB" w14:textId="77777777" w:rsidR="00B00AC3" w:rsidRPr="00636931" w:rsidRDefault="00B00AC3" w:rsidP="000E40E5">
                  <w:pPr>
                    <w:pStyle w:val="rowtabella0"/>
                    <w:rPr>
                      <w:color w:val="002060"/>
                    </w:rPr>
                  </w:pPr>
                  <w:r w:rsidRPr="00636931">
                    <w:rPr>
                      <w:color w:val="002060"/>
                    </w:rPr>
                    <w:t>DAMIANI E GATTI ASCOLI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FAA05" w14:textId="77777777" w:rsidR="00B00AC3" w:rsidRPr="00636931" w:rsidRDefault="00B00AC3" w:rsidP="000E40E5">
                  <w:pPr>
                    <w:pStyle w:val="rowtabella0"/>
                    <w:rPr>
                      <w:color w:val="002060"/>
                    </w:rPr>
                  </w:pPr>
                  <w:r w:rsidRPr="00636931">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A3465" w14:textId="77777777" w:rsidR="00B00AC3" w:rsidRPr="00636931" w:rsidRDefault="00B00AC3" w:rsidP="000E40E5">
                  <w:pPr>
                    <w:pStyle w:val="rowtabella0"/>
                    <w:jc w:val="center"/>
                    <w:rPr>
                      <w:color w:val="002060"/>
                    </w:rPr>
                  </w:pPr>
                  <w:r w:rsidRPr="00636931">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18D178" w14:textId="77777777" w:rsidR="00B00AC3" w:rsidRPr="00636931" w:rsidRDefault="00B00AC3" w:rsidP="000E40E5">
                  <w:pPr>
                    <w:pStyle w:val="rowtabella0"/>
                    <w:jc w:val="center"/>
                    <w:rPr>
                      <w:color w:val="002060"/>
                    </w:rPr>
                  </w:pPr>
                  <w:r w:rsidRPr="00636931">
                    <w:rPr>
                      <w:color w:val="002060"/>
                    </w:rPr>
                    <w:t> </w:t>
                  </w:r>
                </w:p>
              </w:tc>
            </w:tr>
          </w:tbl>
          <w:p w14:paraId="0D501BA3" w14:textId="77777777" w:rsidR="00B00AC3" w:rsidRPr="00636931" w:rsidRDefault="00B00AC3" w:rsidP="000E40E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0AC3" w:rsidRPr="00636931" w14:paraId="35B13C90" w14:textId="77777777" w:rsidTr="000E40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0E580" w14:textId="77777777" w:rsidR="00B00AC3" w:rsidRPr="00636931" w:rsidRDefault="00B00AC3" w:rsidP="000E40E5">
                  <w:pPr>
                    <w:pStyle w:val="headertabella0"/>
                    <w:rPr>
                      <w:color w:val="002060"/>
                    </w:rPr>
                  </w:pPr>
                  <w:r w:rsidRPr="00636931">
                    <w:rPr>
                      <w:color w:val="002060"/>
                    </w:rPr>
                    <w:t>GIRONE SA - 2 Giornata - A</w:t>
                  </w:r>
                </w:p>
              </w:tc>
            </w:tr>
            <w:tr w:rsidR="00B00AC3" w:rsidRPr="00636931" w14:paraId="71D92B86" w14:textId="77777777" w:rsidTr="000E40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6D2AB7" w14:textId="77777777" w:rsidR="00B00AC3" w:rsidRPr="00636931" w:rsidRDefault="00B00AC3" w:rsidP="000E40E5">
                  <w:pPr>
                    <w:pStyle w:val="rowtabella0"/>
                    <w:rPr>
                      <w:color w:val="002060"/>
                    </w:rPr>
                  </w:pPr>
                  <w:r w:rsidRPr="00636931">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0C967B" w14:textId="77777777" w:rsidR="00B00AC3" w:rsidRPr="00636931" w:rsidRDefault="00B00AC3" w:rsidP="000E40E5">
                  <w:pPr>
                    <w:pStyle w:val="rowtabella0"/>
                    <w:rPr>
                      <w:color w:val="002060"/>
                    </w:rPr>
                  </w:pPr>
                  <w:r w:rsidRPr="00636931">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F5CB05" w14:textId="77777777" w:rsidR="00B00AC3" w:rsidRPr="00636931" w:rsidRDefault="00B00AC3" w:rsidP="000E40E5">
                  <w:pPr>
                    <w:pStyle w:val="rowtabella0"/>
                    <w:jc w:val="center"/>
                    <w:rPr>
                      <w:color w:val="002060"/>
                    </w:rPr>
                  </w:pPr>
                  <w:r w:rsidRPr="00636931">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A4C97" w14:textId="77777777" w:rsidR="00B00AC3" w:rsidRPr="00636931" w:rsidRDefault="00B00AC3" w:rsidP="000E40E5">
                  <w:pPr>
                    <w:pStyle w:val="rowtabella0"/>
                    <w:jc w:val="center"/>
                    <w:rPr>
                      <w:color w:val="002060"/>
                    </w:rPr>
                  </w:pPr>
                  <w:r w:rsidRPr="00636931">
                    <w:rPr>
                      <w:color w:val="002060"/>
                    </w:rPr>
                    <w:t> </w:t>
                  </w:r>
                </w:p>
              </w:tc>
            </w:tr>
            <w:tr w:rsidR="00B00AC3" w:rsidRPr="00636931" w14:paraId="6E0957C8"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679862" w14:textId="77777777" w:rsidR="00B00AC3" w:rsidRPr="00636931" w:rsidRDefault="00B00AC3" w:rsidP="000E40E5">
                  <w:pPr>
                    <w:pStyle w:val="rowtabella0"/>
                    <w:rPr>
                      <w:color w:val="002060"/>
                    </w:rPr>
                  </w:pPr>
                  <w:r w:rsidRPr="00636931">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4DC63D" w14:textId="77777777" w:rsidR="00B00AC3" w:rsidRPr="00636931" w:rsidRDefault="00B00AC3" w:rsidP="000E40E5">
                  <w:pPr>
                    <w:pStyle w:val="rowtabella0"/>
                    <w:rPr>
                      <w:color w:val="002060"/>
                    </w:rPr>
                  </w:pPr>
                  <w:r w:rsidRPr="00636931">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BAD572" w14:textId="77777777" w:rsidR="00B00AC3" w:rsidRPr="00636931" w:rsidRDefault="00B00AC3" w:rsidP="000E40E5">
                  <w:pPr>
                    <w:pStyle w:val="rowtabella0"/>
                    <w:jc w:val="center"/>
                    <w:rPr>
                      <w:color w:val="002060"/>
                    </w:rPr>
                  </w:pPr>
                  <w:r w:rsidRPr="00636931">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9B5498" w14:textId="77777777" w:rsidR="00B00AC3" w:rsidRPr="00636931" w:rsidRDefault="00B00AC3" w:rsidP="000E40E5">
                  <w:pPr>
                    <w:pStyle w:val="rowtabella0"/>
                    <w:jc w:val="center"/>
                    <w:rPr>
                      <w:color w:val="002060"/>
                    </w:rPr>
                  </w:pPr>
                  <w:r w:rsidRPr="00636931">
                    <w:rPr>
                      <w:color w:val="002060"/>
                    </w:rPr>
                    <w:t> </w:t>
                  </w:r>
                </w:p>
              </w:tc>
            </w:tr>
            <w:tr w:rsidR="00B00AC3" w:rsidRPr="00636931" w14:paraId="5A3DF1A5" w14:textId="77777777" w:rsidTr="000E40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798A90" w14:textId="77777777" w:rsidR="00B00AC3" w:rsidRPr="00636931" w:rsidRDefault="00B00AC3" w:rsidP="000E40E5">
                  <w:pPr>
                    <w:pStyle w:val="rowtabella0"/>
                    <w:rPr>
                      <w:color w:val="002060"/>
                    </w:rPr>
                  </w:pPr>
                  <w:r w:rsidRPr="00636931">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C5C0B5" w14:textId="77777777" w:rsidR="00B00AC3" w:rsidRPr="00636931" w:rsidRDefault="00B00AC3" w:rsidP="000E40E5">
                  <w:pPr>
                    <w:pStyle w:val="rowtabella0"/>
                    <w:rPr>
                      <w:color w:val="002060"/>
                    </w:rPr>
                  </w:pPr>
                  <w:r w:rsidRPr="00636931">
                    <w:rPr>
                      <w:color w:val="002060"/>
                    </w:rPr>
                    <w:t xml:space="preserve">- ITALSERVICE C5 </w:t>
                  </w:r>
                  <w:proofErr w:type="spellStart"/>
                  <w:r w:rsidRPr="00636931">
                    <w:rPr>
                      <w:color w:val="002060"/>
                    </w:rP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7EA61D" w14:textId="77777777" w:rsidR="00B00AC3" w:rsidRPr="00636931" w:rsidRDefault="00B00AC3" w:rsidP="000E40E5">
                  <w:pPr>
                    <w:pStyle w:val="rowtabella0"/>
                    <w:jc w:val="center"/>
                    <w:rPr>
                      <w:color w:val="002060"/>
                    </w:rPr>
                  </w:pPr>
                  <w:r w:rsidRPr="00636931">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76F84" w14:textId="77777777" w:rsidR="00B00AC3" w:rsidRPr="00636931" w:rsidRDefault="00B00AC3" w:rsidP="000E40E5">
                  <w:pPr>
                    <w:pStyle w:val="rowtabella0"/>
                    <w:jc w:val="center"/>
                    <w:rPr>
                      <w:color w:val="002060"/>
                    </w:rPr>
                  </w:pPr>
                  <w:r w:rsidRPr="00636931">
                    <w:rPr>
                      <w:color w:val="002060"/>
                    </w:rPr>
                    <w:t> </w:t>
                  </w:r>
                </w:p>
              </w:tc>
            </w:tr>
          </w:tbl>
          <w:p w14:paraId="156C26DA" w14:textId="77777777" w:rsidR="00B00AC3" w:rsidRPr="00636931" w:rsidRDefault="00B00AC3" w:rsidP="000E40E5">
            <w:pPr>
              <w:rPr>
                <w:color w:val="002060"/>
              </w:rPr>
            </w:pPr>
          </w:p>
        </w:tc>
      </w:tr>
    </w:tbl>
    <w:p w14:paraId="3D6D730D" w14:textId="77777777" w:rsidR="00B00AC3" w:rsidRPr="00636931" w:rsidRDefault="00B00AC3" w:rsidP="00B00AC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00AC3" w:rsidRPr="00636931" w14:paraId="4E61B37F" w14:textId="77777777" w:rsidTr="000E40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0AC3" w:rsidRPr="00636931" w14:paraId="74B56E9B" w14:textId="77777777" w:rsidTr="000E40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38015" w14:textId="77777777" w:rsidR="00B00AC3" w:rsidRPr="00636931" w:rsidRDefault="00B00AC3" w:rsidP="000E40E5">
                  <w:pPr>
                    <w:pStyle w:val="headertabella0"/>
                    <w:rPr>
                      <w:color w:val="002060"/>
                    </w:rPr>
                  </w:pPr>
                  <w:r w:rsidRPr="00636931">
                    <w:rPr>
                      <w:color w:val="002060"/>
                    </w:rPr>
                    <w:t>GIRONE SB - 2 Giornata - A</w:t>
                  </w:r>
                </w:p>
              </w:tc>
            </w:tr>
            <w:tr w:rsidR="00B00AC3" w:rsidRPr="00636931" w14:paraId="1E43E31E" w14:textId="77777777" w:rsidTr="000E40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612D5D" w14:textId="77777777" w:rsidR="00B00AC3" w:rsidRPr="00636931" w:rsidRDefault="00B00AC3" w:rsidP="000E40E5">
                  <w:pPr>
                    <w:pStyle w:val="rowtabella0"/>
                    <w:rPr>
                      <w:color w:val="002060"/>
                    </w:rPr>
                  </w:pPr>
                  <w:r w:rsidRPr="00636931">
                    <w:rPr>
                      <w:color w:val="002060"/>
                    </w:rPr>
                    <w:t>A.V.I.S. RIPATRANSONE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1628C4" w14:textId="77777777" w:rsidR="00B00AC3" w:rsidRPr="00636931" w:rsidRDefault="00B00AC3" w:rsidP="000E40E5">
                  <w:pPr>
                    <w:pStyle w:val="rowtabella0"/>
                    <w:rPr>
                      <w:color w:val="002060"/>
                    </w:rPr>
                  </w:pPr>
                  <w:r w:rsidRPr="00636931">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6DB45" w14:textId="77777777" w:rsidR="00B00AC3" w:rsidRPr="00636931" w:rsidRDefault="00B00AC3" w:rsidP="000E40E5">
                  <w:pPr>
                    <w:pStyle w:val="rowtabella0"/>
                    <w:jc w:val="center"/>
                    <w:rPr>
                      <w:color w:val="002060"/>
                    </w:rPr>
                  </w:pPr>
                  <w:r w:rsidRPr="00636931">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B6A77A" w14:textId="77777777" w:rsidR="00B00AC3" w:rsidRPr="00636931" w:rsidRDefault="00B00AC3" w:rsidP="000E40E5">
                  <w:pPr>
                    <w:pStyle w:val="rowtabella0"/>
                    <w:jc w:val="center"/>
                    <w:rPr>
                      <w:color w:val="002060"/>
                    </w:rPr>
                  </w:pPr>
                  <w:r w:rsidRPr="00636931">
                    <w:rPr>
                      <w:color w:val="002060"/>
                    </w:rPr>
                    <w:t> </w:t>
                  </w:r>
                </w:p>
              </w:tc>
            </w:tr>
            <w:tr w:rsidR="00B00AC3" w:rsidRPr="00636931" w14:paraId="64B3938C" w14:textId="77777777" w:rsidTr="000E40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6CA9AD" w14:textId="77777777" w:rsidR="00B00AC3" w:rsidRPr="00636931" w:rsidRDefault="00B00AC3" w:rsidP="000E40E5">
                  <w:pPr>
                    <w:pStyle w:val="rowtabella0"/>
                    <w:rPr>
                      <w:color w:val="002060"/>
                    </w:rPr>
                  </w:pPr>
                  <w:r w:rsidRPr="00636931">
                    <w:rPr>
                      <w:color w:val="002060"/>
                    </w:rPr>
                    <w:t>FOOTBALLCLUBREAL MONTALTO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B61908" w14:textId="77777777" w:rsidR="00B00AC3" w:rsidRPr="00636931" w:rsidRDefault="00B00AC3" w:rsidP="000E40E5">
                  <w:pPr>
                    <w:pStyle w:val="rowtabella0"/>
                    <w:rPr>
                      <w:color w:val="002060"/>
                    </w:rPr>
                  </w:pPr>
                  <w:r w:rsidRPr="00636931">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EB10D0" w14:textId="77777777" w:rsidR="00B00AC3" w:rsidRPr="00636931" w:rsidRDefault="00B00AC3" w:rsidP="000E40E5">
                  <w:pPr>
                    <w:pStyle w:val="rowtabella0"/>
                    <w:jc w:val="center"/>
                    <w:rPr>
                      <w:color w:val="002060"/>
                    </w:rPr>
                  </w:pPr>
                  <w:r w:rsidRPr="00636931">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F0CB49" w14:textId="77777777" w:rsidR="00B00AC3" w:rsidRPr="00636931" w:rsidRDefault="00B00AC3" w:rsidP="000E40E5">
                  <w:pPr>
                    <w:pStyle w:val="rowtabella0"/>
                    <w:jc w:val="center"/>
                    <w:rPr>
                      <w:color w:val="002060"/>
                    </w:rPr>
                  </w:pPr>
                  <w:r w:rsidRPr="00636931">
                    <w:rPr>
                      <w:color w:val="002060"/>
                    </w:rPr>
                    <w:t> </w:t>
                  </w:r>
                </w:p>
              </w:tc>
            </w:tr>
            <w:tr w:rsidR="00B00AC3" w:rsidRPr="00636931" w14:paraId="1F4D3A74" w14:textId="77777777" w:rsidTr="000E40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304E81" w14:textId="77777777" w:rsidR="00B00AC3" w:rsidRPr="00636931" w:rsidRDefault="00B00AC3" w:rsidP="000E40E5">
                  <w:pPr>
                    <w:pStyle w:val="rowtabella0"/>
                    <w:rPr>
                      <w:color w:val="002060"/>
                    </w:rPr>
                  </w:pPr>
                  <w:r w:rsidRPr="00636931">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0933D" w14:textId="77777777" w:rsidR="00B00AC3" w:rsidRPr="00636931" w:rsidRDefault="00B00AC3" w:rsidP="000E40E5">
                  <w:pPr>
                    <w:pStyle w:val="rowtabella0"/>
                    <w:rPr>
                      <w:color w:val="002060"/>
                    </w:rPr>
                  </w:pPr>
                  <w:r w:rsidRPr="00636931">
                    <w:rPr>
                      <w:color w:val="002060"/>
                    </w:rPr>
                    <w:t>- CSI GAUDIO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D65F9" w14:textId="77777777" w:rsidR="00B00AC3" w:rsidRPr="00636931" w:rsidRDefault="00B00AC3" w:rsidP="000E40E5">
                  <w:pPr>
                    <w:pStyle w:val="rowtabella0"/>
                    <w:jc w:val="center"/>
                    <w:rPr>
                      <w:color w:val="002060"/>
                    </w:rPr>
                  </w:pPr>
                  <w:r w:rsidRPr="00636931">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DE0FE" w14:textId="77777777" w:rsidR="00B00AC3" w:rsidRPr="00636931" w:rsidRDefault="00B00AC3" w:rsidP="000E40E5">
                  <w:pPr>
                    <w:pStyle w:val="rowtabella0"/>
                    <w:jc w:val="center"/>
                    <w:rPr>
                      <w:color w:val="002060"/>
                    </w:rPr>
                  </w:pPr>
                  <w:r w:rsidRPr="00636931">
                    <w:rPr>
                      <w:color w:val="002060"/>
                    </w:rPr>
                    <w:t> </w:t>
                  </w:r>
                </w:p>
              </w:tc>
            </w:tr>
          </w:tbl>
          <w:p w14:paraId="70C8473C" w14:textId="77777777" w:rsidR="00B00AC3" w:rsidRPr="00636931" w:rsidRDefault="00B00AC3" w:rsidP="000E40E5">
            <w:pPr>
              <w:rPr>
                <w:color w:val="002060"/>
              </w:rPr>
            </w:pPr>
          </w:p>
        </w:tc>
      </w:tr>
    </w:tbl>
    <w:p w14:paraId="152FDBCB" w14:textId="77777777" w:rsidR="00B00AC3" w:rsidRPr="00636931" w:rsidRDefault="00B00AC3" w:rsidP="00B00AC3">
      <w:pPr>
        <w:pStyle w:val="breakline"/>
        <w:rPr>
          <w:rFonts w:eastAsiaTheme="minorEastAsia"/>
          <w:color w:val="002060"/>
        </w:rPr>
      </w:pPr>
    </w:p>
    <w:p w14:paraId="680FA740" w14:textId="77777777" w:rsidR="00B00AC3" w:rsidRPr="00636931" w:rsidRDefault="00B00AC3" w:rsidP="00B00AC3">
      <w:pPr>
        <w:pStyle w:val="breakline"/>
        <w:rPr>
          <w:color w:val="002060"/>
        </w:rPr>
      </w:pPr>
    </w:p>
    <w:p w14:paraId="3B903E68" w14:textId="77777777" w:rsidR="00B00AC3" w:rsidRPr="00636931" w:rsidRDefault="00B00AC3" w:rsidP="00B00AC3">
      <w:pPr>
        <w:pStyle w:val="titoloprinc0"/>
        <w:rPr>
          <w:color w:val="002060"/>
        </w:rPr>
      </w:pPr>
      <w:r w:rsidRPr="00636931">
        <w:rPr>
          <w:color w:val="002060"/>
        </w:rPr>
        <w:t>GIUDICE SPORTIVO</w:t>
      </w:r>
    </w:p>
    <w:p w14:paraId="27B6F4CC" w14:textId="77777777" w:rsidR="00B00AC3" w:rsidRPr="00636931" w:rsidRDefault="00B00AC3" w:rsidP="00B00AC3">
      <w:pPr>
        <w:pStyle w:val="diffida"/>
        <w:rPr>
          <w:color w:val="002060"/>
        </w:rPr>
      </w:pPr>
      <w:r w:rsidRPr="00636931">
        <w:rPr>
          <w:color w:val="002060"/>
        </w:rPr>
        <w:t>Il Giudice Sportivo Avv. Agnese Lazzaretti, con l'assistenza del segretario Angelo Castellana, nella seduta del 15/02/2023, ha adottato le decisioni che di seguito integralmente si riportano:</w:t>
      </w:r>
    </w:p>
    <w:p w14:paraId="30DA07DB" w14:textId="77777777" w:rsidR="00B00AC3" w:rsidRPr="00636931" w:rsidRDefault="00B00AC3" w:rsidP="00B00AC3">
      <w:pPr>
        <w:pStyle w:val="titolo10"/>
        <w:rPr>
          <w:color w:val="002060"/>
        </w:rPr>
      </w:pPr>
      <w:r w:rsidRPr="00636931">
        <w:rPr>
          <w:color w:val="002060"/>
        </w:rPr>
        <w:t xml:space="preserve">GARE DEL 12/ 2/2023 </w:t>
      </w:r>
    </w:p>
    <w:p w14:paraId="376C3CEB" w14:textId="77777777" w:rsidR="00B00AC3" w:rsidRPr="00636931" w:rsidRDefault="00B00AC3" w:rsidP="00B00AC3">
      <w:pPr>
        <w:pStyle w:val="titolo7a"/>
        <w:rPr>
          <w:color w:val="002060"/>
        </w:rPr>
      </w:pPr>
      <w:r w:rsidRPr="00636931">
        <w:rPr>
          <w:color w:val="002060"/>
        </w:rPr>
        <w:t xml:space="preserve">PROVVEDIMENTI DISCIPLINARI </w:t>
      </w:r>
    </w:p>
    <w:p w14:paraId="4E69CD7A" w14:textId="77777777" w:rsidR="00B00AC3" w:rsidRPr="00636931" w:rsidRDefault="00B00AC3" w:rsidP="00B00AC3">
      <w:pPr>
        <w:pStyle w:val="titolo7b0"/>
        <w:rPr>
          <w:color w:val="002060"/>
        </w:rPr>
      </w:pPr>
      <w:r w:rsidRPr="00636931">
        <w:rPr>
          <w:color w:val="002060"/>
        </w:rPr>
        <w:t xml:space="preserve">In base alle risultanze degli atti ufficiali sono state deliberate le seguenti sanzioni disciplinari. </w:t>
      </w:r>
    </w:p>
    <w:p w14:paraId="4BFC8D72" w14:textId="77777777" w:rsidR="00B00AC3" w:rsidRPr="00636931" w:rsidRDefault="00B00AC3" w:rsidP="00B00AC3">
      <w:pPr>
        <w:pStyle w:val="titolo30"/>
        <w:rPr>
          <w:color w:val="002060"/>
        </w:rPr>
      </w:pPr>
      <w:r w:rsidRPr="00636931">
        <w:rPr>
          <w:color w:val="002060"/>
        </w:rPr>
        <w:t xml:space="preserve">SOCIETA' </w:t>
      </w:r>
    </w:p>
    <w:p w14:paraId="32CB3D3C" w14:textId="77777777" w:rsidR="00B00AC3" w:rsidRPr="00636931" w:rsidRDefault="00B00AC3" w:rsidP="00B00AC3">
      <w:pPr>
        <w:pStyle w:val="titolo20"/>
        <w:rPr>
          <w:color w:val="002060"/>
        </w:rPr>
      </w:pPr>
      <w:r w:rsidRPr="00636931">
        <w:rPr>
          <w:color w:val="002060"/>
        </w:rPr>
        <w:lastRenderedPageBreak/>
        <w:t xml:space="preserve">AMMENDA </w:t>
      </w:r>
    </w:p>
    <w:p w14:paraId="39F8F313" w14:textId="77777777" w:rsidR="00B00AC3" w:rsidRPr="00636931" w:rsidRDefault="00B00AC3" w:rsidP="00B00AC3">
      <w:pPr>
        <w:pStyle w:val="diffida"/>
        <w:spacing w:before="80" w:beforeAutospacing="0" w:after="40" w:afterAutospacing="0"/>
        <w:jc w:val="left"/>
        <w:rPr>
          <w:color w:val="002060"/>
        </w:rPr>
      </w:pPr>
      <w:r w:rsidRPr="00636931">
        <w:rPr>
          <w:color w:val="002060"/>
        </w:rPr>
        <w:t xml:space="preserve">Euro 50,00 AMICI DEL CENTROSOCIO SP. </w:t>
      </w:r>
      <w:r w:rsidRPr="00636931">
        <w:rPr>
          <w:color w:val="002060"/>
        </w:rPr>
        <w:br/>
        <w:t xml:space="preserve">Per mancanza di acqua calda nello spogliatoio dell'arbitro. </w:t>
      </w:r>
    </w:p>
    <w:p w14:paraId="1E91F64C" w14:textId="77777777" w:rsidR="00B00AC3" w:rsidRPr="00636931" w:rsidRDefault="00B00AC3" w:rsidP="00B00AC3">
      <w:pPr>
        <w:pStyle w:val="diffida"/>
        <w:spacing w:before="80" w:beforeAutospacing="0" w:after="40" w:afterAutospacing="0"/>
        <w:jc w:val="left"/>
        <w:rPr>
          <w:color w:val="002060"/>
        </w:rPr>
      </w:pPr>
      <w:r w:rsidRPr="00636931">
        <w:rPr>
          <w:color w:val="002060"/>
        </w:rPr>
        <w:br/>
        <w:t xml:space="preserve">Euro 50,00 AMICI DEL CENTROSOCIO SP. </w:t>
      </w:r>
      <w:r w:rsidRPr="00636931">
        <w:rPr>
          <w:color w:val="002060"/>
        </w:rPr>
        <w:br/>
        <w:t xml:space="preserve">Per aver un proprio sostenitore insultato un giocatore della squadra avversaria accendendo così una discussione con i tifosi ospiti. </w:t>
      </w:r>
    </w:p>
    <w:p w14:paraId="60A285A5" w14:textId="77777777" w:rsidR="00B00AC3" w:rsidRPr="00636931" w:rsidRDefault="00B00AC3" w:rsidP="00B00AC3">
      <w:pPr>
        <w:pStyle w:val="diffida"/>
        <w:spacing w:before="80" w:beforeAutospacing="0" w:after="40" w:afterAutospacing="0"/>
        <w:jc w:val="left"/>
        <w:rPr>
          <w:color w:val="002060"/>
        </w:rPr>
      </w:pPr>
      <w:r w:rsidRPr="00636931">
        <w:rPr>
          <w:color w:val="002060"/>
        </w:rPr>
        <w:t xml:space="preserve">Sanzione ridotta tenuto conto delle modalità complessive dei fatti e del comportamento tenuto dall'allenatore che è prontamente intervenuto per far cessare il diverbio. </w:t>
      </w:r>
    </w:p>
    <w:p w14:paraId="55EDE215" w14:textId="77777777" w:rsidR="00B00AC3" w:rsidRPr="00636931" w:rsidRDefault="00B00AC3" w:rsidP="00B00AC3">
      <w:pPr>
        <w:pStyle w:val="titolo30"/>
        <w:rPr>
          <w:color w:val="002060"/>
        </w:rPr>
      </w:pPr>
      <w:r w:rsidRPr="00636931">
        <w:rPr>
          <w:color w:val="002060"/>
        </w:rPr>
        <w:t xml:space="preserve">DIRIGENTI </w:t>
      </w:r>
    </w:p>
    <w:p w14:paraId="220722FC" w14:textId="77777777" w:rsidR="00B00AC3" w:rsidRPr="00636931" w:rsidRDefault="00B00AC3" w:rsidP="00B00AC3">
      <w:pPr>
        <w:pStyle w:val="titolo20"/>
        <w:rPr>
          <w:color w:val="002060"/>
        </w:rPr>
      </w:pPr>
      <w:r w:rsidRPr="00636931">
        <w:rPr>
          <w:color w:val="002060"/>
        </w:rPr>
        <w:t xml:space="preserve">INIBIZIONE A SVOLGERE OGNI ATTIVITA' FINO AL 22/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2DD95895" w14:textId="77777777" w:rsidTr="000E40E5">
        <w:tc>
          <w:tcPr>
            <w:tcW w:w="2200" w:type="dxa"/>
            <w:tcMar>
              <w:top w:w="20" w:type="dxa"/>
              <w:left w:w="20" w:type="dxa"/>
              <w:bottom w:w="20" w:type="dxa"/>
              <w:right w:w="20" w:type="dxa"/>
            </w:tcMar>
            <w:vAlign w:val="center"/>
            <w:hideMark/>
          </w:tcPr>
          <w:p w14:paraId="06D5F1D8" w14:textId="77777777" w:rsidR="00B00AC3" w:rsidRPr="00636931" w:rsidRDefault="00B00AC3" w:rsidP="000E40E5">
            <w:pPr>
              <w:pStyle w:val="movimento"/>
              <w:rPr>
                <w:color w:val="002060"/>
              </w:rPr>
            </w:pPr>
            <w:r w:rsidRPr="00636931">
              <w:rPr>
                <w:color w:val="002060"/>
              </w:rPr>
              <w:t>RENANI FABRIZIO</w:t>
            </w:r>
          </w:p>
        </w:tc>
        <w:tc>
          <w:tcPr>
            <w:tcW w:w="2200" w:type="dxa"/>
            <w:tcMar>
              <w:top w:w="20" w:type="dxa"/>
              <w:left w:w="20" w:type="dxa"/>
              <w:bottom w:w="20" w:type="dxa"/>
              <w:right w:w="20" w:type="dxa"/>
            </w:tcMar>
            <w:vAlign w:val="center"/>
            <w:hideMark/>
          </w:tcPr>
          <w:p w14:paraId="58ABAC35" w14:textId="77777777" w:rsidR="00B00AC3" w:rsidRPr="00636931" w:rsidRDefault="00B00AC3" w:rsidP="000E40E5">
            <w:pPr>
              <w:pStyle w:val="movimento2"/>
              <w:rPr>
                <w:color w:val="002060"/>
              </w:rPr>
            </w:pPr>
            <w:r w:rsidRPr="00636931">
              <w:rPr>
                <w:color w:val="002060"/>
              </w:rPr>
              <w:t xml:space="preserve">(CALCIO A 5 CORINALDO) </w:t>
            </w:r>
          </w:p>
        </w:tc>
        <w:tc>
          <w:tcPr>
            <w:tcW w:w="800" w:type="dxa"/>
            <w:tcMar>
              <w:top w:w="20" w:type="dxa"/>
              <w:left w:w="20" w:type="dxa"/>
              <w:bottom w:w="20" w:type="dxa"/>
              <w:right w:w="20" w:type="dxa"/>
            </w:tcMar>
            <w:vAlign w:val="center"/>
            <w:hideMark/>
          </w:tcPr>
          <w:p w14:paraId="4CFA44B2"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382A3988"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46EDDA37" w14:textId="77777777" w:rsidR="00B00AC3" w:rsidRPr="00636931" w:rsidRDefault="00B00AC3" w:rsidP="000E40E5">
            <w:pPr>
              <w:pStyle w:val="movimento2"/>
              <w:rPr>
                <w:color w:val="002060"/>
              </w:rPr>
            </w:pPr>
            <w:r w:rsidRPr="00636931">
              <w:rPr>
                <w:color w:val="002060"/>
              </w:rPr>
              <w:t> </w:t>
            </w:r>
          </w:p>
        </w:tc>
      </w:tr>
    </w:tbl>
    <w:p w14:paraId="0628157D" w14:textId="77777777" w:rsidR="00B00AC3" w:rsidRPr="00636931" w:rsidRDefault="00B00AC3" w:rsidP="00B00AC3">
      <w:pPr>
        <w:pStyle w:val="diffida"/>
        <w:spacing w:before="80" w:beforeAutospacing="0" w:after="40" w:afterAutospacing="0"/>
        <w:jc w:val="left"/>
        <w:rPr>
          <w:rFonts w:eastAsiaTheme="minorEastAsia"/>
          <w:color w:val="002060"/>
        </w:rPr>
      </w:pPr>
      <w:r w:rsidRPr="00636931">
        <w:rPr>
          <w:color w:val="002060"/>
        </w:rPr>
        <w:t xml:space="preserve">Per proteste nei confronti dell'arbitro. Allontanato. </w:t>
      </w:r>
    </w:p>
    <w:p w14:paraId="4ACD0938" w14:textId="77777777" w:rsidR="00B00AC3" w:rsidRPr="00636931" w:rsidRDefault="00B00AC3" w:rsidP="00B00AC3">
      <w:pPr>
        <w:pStyle w:val="titolo30"/>
        <w:rPr>
          <w:color w:val="002060"/>
        </w:rPr>
      </w:pPr>
      <w:r w:rsidRPr="00636931">
        <w:rPr>
          <w:color w:val="002060"/>
        </w:rPr>
        <w:t xml:space="preserve">CALCIATORI ESPULSI </w:t>
      </w:r>
    </w:p>
    <w:p w14:paraId="36E774A6" w14:textId="77777777" w:rsidR="00B00AC3" w:rsidRPr="00636931" w:rsidRDefault="00B00AC3" w:rsidP="00B00AC3">
      <w:pPr>
        <w:pStyle w:val="titolo20"/>
        <w:rPr>
          <w:color w:val="002060"/>
        </w:rPr>
      </w:pPr>
      <w:r w:rsidRPr="0063693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78B669DE" w14:textId="77777777" w:rsidTr="000E40E5">
        <w:tc>
          <w:tcPr>
            <w:tcW w:w="2200" w:type="dxa"/>
            <w:tcMar>
              <w:top w:w="20" w:type="dxa"/>
              <w:left w:w="20" w:type="dxa"/>
              <w:bottom w:w="20" w:type="dxa"/>
              <w:right w:w="20" w:type="dxa"/>
            </w:tcMar>
            <w:vAlign w:val="center"/>
            <w:hideMark/>
          </w:tcPr>
          <w:p w14:paraId="6872CCD5" w14:textId="77777777" w:rsidR="00B00AC3" w:rsidRPr="00636931" w:rsidRDefault="00B00AC3" w:rsidP="000E40E5">
            <w:pPr>
              <w:pStyle w:val="movimento"/>
              <w:rPr>
                <w:color w:val="002060"/>
              </w:rPr>
            </w:pPr>
            <w:r w:rsidRPr="00636931">
              <w:rPr>
                <w:color w:val="002060"/>
              </w:rPr>
              <w:t>FALCONE DAVIDE</w:t>
            </w:r>
          </w:p>
        </w:tc>
        <w:tc>
          <w:tcPr>
            <w:tcW w:w="2200" w:type="dxa"/>
            <w:tcMar>
              <w:top w:w="20" w:type="dxa"/>
              <w:left w:w="20" w:type="dxa"/>
              <w:bottom w:w="20" w:type="dxa"/>
              <w:right w:w="20" w:type="dxa"/>
            </w:tcMar>
            <w:vAlign w:val="center"/>
            <w:hideMark/>
          </w:tcPr>
          <w:p w14:paraId="172900FE" w14:textId="77777777" w:rsidR="00B00AC3" w:rsidRPr="00636931" w:rsidRDefault="00B00AC3" w:rsidP="000E40E5">
            <w:pPr>
              <w:pStyle w:val="movimento2"/>
              <w:rPr>
                <w:color w:val="002060"/>
              </w:rPr>
            </w:pPr>
            <w:r w:rsidRPr="00636931">
              <w:rPr>
                <w:color w:val="002060"/>
              </w:rPr>
              <w:t xml:space="preserve">(DAMIANI E GATTI ASCOLI) </w:t>
            </w:r>
          </w:p>
        </w:tc>
        <w:tc>
          <w:tcPr>
            <w:tcW w:w="800" w:type="dxa"/>
            <w:tcMar>
              <w:top w:w="20" w:type="dxa"/>
              <w:left w:w="20" w:type="dxa"/>
              <w:bottom w:w="20" w:type="dxa"/>
              <w:right w:w="20" w:type="dxa"/>
            </w:tcMar>
            <w:vAlign w:val="center"/>
            <w:hideMark/>
          </w:tcPr>
          <w:p w14:paraId="1B17BC2F"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89B1B7B"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717A37AA" w14:textId="77777777" w:rsidR="00B00AC3" w:rsidRPr="00636931" w:rsidRDefault="00B00AC3" w:rsidP="000E40E5">
            <w:pPr>
              <w:pStyle w:val="movimento2"/>
              <w:rPr>
                <w:color w:val="002060"/>
              </w:rPr>
            </w:pPr>
            <w:r w:rsidRPr="00636931">
              <w:rPr>
                <w:color w:val="002060"/>
              </w:rPr>
              <w:t> </w:t>
            </w:r>
          </w:p>
        </w:tc>
      </w:tr>
    </w:tbl>
    <w:p w14:paraId="09086642" w14:textId="77777777" w:rsidR="00B00AC3" w:rsidRPr="00636931" w:rsidRDefault="00B00AC3" w:rsidP="00B00AC3">
      <w:pPr>
        <w:pStyle w:val="titolo30"/>
        <w:rPr>
          <w:rFonts w:eastAsiaTheme="minorEastAsia"/>
          <w:color w:val="002060"/>
        </w:rPr>
      </w:pPr>
      <w:r w:rsidRPr="00636931">
        <w:rPr>
          <w:color w:val="002060"/>
        </w:rPr>
        <w:t xml:space="preserve">CALCIATORI NON ESPULSI </w:t>
      </w:r>
    </w:p>
    <w:p w14:paraId="2247A827" w14:textId="77777777" w:rsidR="00B00AC3" w:rsidRPr="00636931" w:rsidRDefault="00B00AC3" w:rsidP="00B00AC3">
      <w:pPr>
        <w:pStyle w:val="titolo20"/>
        <w:rPr>
          <w:color w:val="002060"/>
        </w:rPr>
      </w:pPr>
      <w:r w:rsidRPr="0063693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6F6F7622" w14:textId="77777777" w:rsidTr="000E40E5">
        <w:tc>
          <w:tcPr>
            <w:tcW w:w="2200" w:type="dxa"/>
            <w:tcMar>
              <w:top w:w="20" w:type="dxa"/>
              <w:left w:w="20" w:type="dxa"/>
              <w:bottom w:w="20" w:type="dxa"/>
              <w:right w:w="20" w:type="dxa"/>
            </w:tcMar>
            <w:vAlign w:val="center"/>
            <w:hideMark/>
          </w:tcPr>
          <w:p w14:paraId="320AA028" w14:textId="77777777" w:rsidR="00B00AC3" w:rsidRPr="00636931" w:rsidRDefault="00B00AC3" w:rsidP="000E40E5">
            <w:pPr>
              <w:pStyle w:val="movimento"/>
              <w:rPr>
                <w:color w:val="002060"/>
              </w:rPr>
            </w:pPr>
            <w:r w:rsidRPr="00636931">
              <w:rPr>
                <w:color w:val="002060"/>
              </w:rPr>
              <w:t>MARTINI MATTEO</w:t>
            </w:r>
          </w:p>
        </w:tc>
        <w:tc>
          <w:tcPr>
            <w:tcW w:w="2200" w:type="dxa"/>
            <w:tcMar>
              <w:top w:w="20" w:type="dxa"/>
              <w:left w:w="20" w:type="dxa"/>
              <w:bottom w:w="20" w:type="dxa"/>
              <w:right w:w="20" w:type="dxa"/>
            </w:tcMar>
            <w:vAlign w:val="center"/>
            <w:hideMark/>
          </w:tcPr>
          <w:p w14:paraId="5CAEFD04" w14:textId="77777777" w:rsidR="00B00AC3" w:rsidRPr="00636931" w:rsidRDefault="00B00AC3" w:rsidP="000E40E5">
            <w:pPr>
              <w:pStyle w:val="movimento2"/>
              <w:rPr>
                <w:color w:val="002060"/>
              </w:rPr>
            </w:pPr>
            <w:r w:rsidRPr="00636931">
              <w:rPr>
                <w:color w:val="002060"/>
              </w:rPr>
              <w:t xml:space="preserve">(ACLI MANTOVANI CALCIO A 5) </w:t>
            </w:r>
          </w:p>
        </w:tc>
        <w:tc>
          <w:tcPr>
            <w:tcW w:w="800" w:type="dxa"/>
            <w:tcMar>
              <w:top w:w="20" w:type="dxa"/>
              <w:left w:w="20" w:type="dxa"/>
              <w:bottom w:w="20" w:type="dxa"/>
              <w:right w:w="20" w:type="dxa"/>
            </w:tcMar>
            <w:vAlign w:val="center"/>
            <w:hideMark/>
          </w:tcPr>
          <w:p w14:paraId="402D5E2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278257B0" w14:textId="77777777" w:rsidR="00B00AC3" w:rsidRPr="00636931" w:rsidRDefault="00B00AC3" w:rsidP="000E40E5">
            <w:pPr>
              <w:pStyle w:val="movimento"/>
              <w:rPr>
                <w:color w:val="002060"/>
              </w:rPr>
            </w:pPr>
            <w:r w:rsidRPr="00636931">
              <w:rPr>
                <w:color w:val="002060"/>
              </w:rPr>
              <w:t>ROSSI MATTEO</w:t>
            </w:r>
          </w:p>
        </w:tc>
        <w:tc>
          <w:tcPr>
            <w:tcW w:w="2200" w:type="dxa"/>
            <w:tcMar>
              <w:top w:w="20" w:type="dxa"/>
              <w:left w:w="20" w:type="dxa"/>
              <w:bottom w:w="20" w:type="dxa"/>
              <w:right w:w="20" w:type="dxa"/>
            </w:tcMar>
            <w:vAlign w:val="center"/>
            <w:hideMark/>
          </w:tcPr>
          <w:p w14:paraId="4E6ABA07" w14:textId="77777777" w:rsidR="00B00AC3" w:rsidRPr="00636931" w:rsidRDefault="00B00AC3" w:rsidP="000E40E5">
            <w:pPr>
              <w:pStyle w:val="movimento2"/>
              <w:rPr>
                <w:color w:val="002060"/>
              </w:rPr>
            </w:pPr>
            <w:r w:rsidRPr="00636931">
              <w:rPr>
                <w:color w:val="002060"/>
              </w:rPr>
              <w:t xml:space="preserve">(MONTELUPONE CALCIO A 5) </w:t>
            </w:r>
          </w:p>
        </w:tc>
      </w:tr>
    </w:tbl>
    <w:p w14:paraId="2213DD28" w14:textId="77777777" w:rsidR="00B00AC3" w:rsidRPr="00636931" w:rsidRDefault="00B00AC3" w:rsidP="00B00AC3">
      <w:pPr>
        <w:pStyle w:val="titolo20"/>
        <w:rPr>
          <w:rFonts w:eastAsiaTheme="minorEastAsia"/>
          <w:color w:val="002060"/>
        </w:rPr>
      </w:pPr>
      <w:r w:rsidRPr="0063693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01FDA829" w14:textId="77777777" w:rsidTr="000E40E5">
        <w:tc>
          <w:tcPr>
            <w:tcW w:w="2200" w:type="dxa"/>
            <w:tcMar>
              <w:top w:w="20" w:type="dxa"/>
              <w:left w:w="20" w:type="dxa"/>
              <w:bottom w:w="20" w:type="dxa"/>
              <w:right w:w="20" w:type="dxa"/>
            </w:tcMar>
            <w:vAlign w:val="center"/>
            <w:hideMark/>
          </w:tcPr>
          <w:p w14:paraId="6F180319" w14:textId="77777777" w:rsidR="00B00AC3" w:rsidRPr="00636931" w:rsidRDefault="00B00AC3" w:rsidP="000E40E5">
            <w:pPr>
              <w:pStyle w:val="movimento"/>
              <w:rPr>
                <w:color w:val="002060"/>
              </w:rPr>
            </w:pPr>
            <w:r w:rsidRPr="00636931">
              <w:rPr>
                <w:color w:val="002060"/>
              </w:rPr>
              <w:t>BRUALDI ALESSANDRO</w:t>
            </w:r>
          </w:p>
        </w:tc>
        <w:tc>
          <w:tcPr>
            <w:tcW w:w="2200" w:type="dxa"/>
            <w:tcMar>
              <w:top w:w="20" w:type="dxa"/>
              <w:left w:w="20" w:type="dxa"/>
              <w:bottom w:w="20" w:type="dxa"/>
              <w:right w:w="20" w:type="dxa"/>
            </w:tcMar>
            <w:vAlign w:val="center"/>
            <w:hideMark/>
          </w:tcPr>
          <w:p w14:paraId="073BBF6F" w14:textId="77777777" w:rsidR="00B00AC3" w:rsidRPr="00636931" w:rsidRDefault="00B00AC3" w:rsidP="000E40E5">
            <w:pPr>
              <w:pStyle w:val="movimento2"/>
              <w:rPr>
                <w:color w:val="002060"/>
              </w:rPr>
            </w:pPr>
            <w:r w:rsidRPr="00636931">
              <w:rPr>
                <w:color w:val="002060"/>
              </w:rPr>
              <w:t xml:space="preserve">(ITALSERVICE C5) </w:t>
            </w:r>
          </w:p>
        </w:tc>
        <w:tc>
          <w:tcPr>
            <w:tcW w:w="800" w:type="dxa"/>
            <w:tcMar>
              <w:top w:w="20" w:type="dxa"/>
              <w:left w:w="20" w:type="dxa"/>
              <w:bottom w:w="20" w:type="dxa"/>
              <w:right w:w="20" w:type="dxa"/>
            </w:tcMar>
            <w:vAlign w:val="center"/>
            <w:hideMark/>
          </w:tcPr>
          <w:p w14:paraId="1A2BC7CA"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1C9C4848" w14:textId="77777777" w:rsidR="00B00AC3" w:rsidRPr="00636931" w:rsidRDefault="00B00AC3" w:rsidP="000E40E5">
            <w:pPr>
              <w:pStyle w:val="movimento"/>
              <w:rPr>
                <w:color w:val="002060"/>
              </w:rPr>
            </w:pPr>
            <w:r w:rsidRPr="00636931">
              <w:rPr>
                <w:color w:val="002060"/>
              </w:rPr>
              <w:t>BURRINI DAVIDE</w:t>
            </w:r>
          </w:p>
        </w:tc>
        <w:tc>
          <w:tcPr>
            <w:tcW w:w="2200" w:type="dxa"/>
            <w:tcMar>
              <w:top w:w="20" w:type="dxa"/>
              <w:left w:w="20" w:type="dxa"/>
              <w:bottom w:w="20" w:type="dxa"/>
              <w:right w:w="20" w:type="dxa"/>
            </w:tcMar>
            <w:vAlign w:val="center"/>
            <w:hideMark/>
          </w:tcPr>
          <w:p w14:paraId="328DB8F7" w14:textId="77777777" w:rsidR="00B00AC3" w:rsidRPr="00636931" w:rsidRDefault="00B00AC3" w:rsidP="000E40E5">
            <w:pPr>
              <w:pStyle w:val="movimento2"/>
              <w:rPr>
                <w:color w:val="002060"/>
              </w:rPr>
            </w:pPr>
            <w:r w:rsidRPr="00636931">
              <w:rPr>
                <w:color w:val="002060"/>
              </w:rPr>
              <w:t xml:space="preserve">(ITALSERVICE C5) </w:t>
            </w:r>
          </w:p>
        </w:tc>
      </w:tr>
    </w:tbl>
    <w:p w14:paraId="7B28EADB" w14:textId="77777777" w:rsidR="00B00AC3" w:rsidRPr="00636931" w:rsidRDefault="00B00AC3" w:rsidP="00B00AC3">
      <w:pPr>
        <w:pStyle w:val="titolo20"/>
        <w:rPr>
          <w:rFonts w:eastAsiaTheme="minorEastAsia"/>
          <w:color w:val="002060"/>
        </w:rPr>
      </w:pPr>
      <w:r w:rsidRPr="0063693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0AC3" w:rsidRPr="00636931" w14:paraId="7AA1A4FF" w14:textId="77777777" w:rsidTr="000E40E5">
        <w:tc>
          <w:tcPr>
            <w:tcW w:w="2200" w:type="dxa"/>
            <w:tcMar>
              <w:top w:w="20" w:type="dxa"/>
              <w:left w:w="20" w:type="dxa"/>
              <w:bottom w:w="20" w:type="dxa"/>
              <w:right w:w="20" w:type="dxa"/>
            </w:tcMar>
            <w:vAlign w:val="center"/>
            <w:hideMark/>
          </w:tcPr>
          <w:p w14:paraId="6BC6DC14" w14:textId="77777777" w:rsidR="00B00AC3" w:rsidRPr="00636931" w:rsidRDefault="00B00AC3" w:rsidP="000E40E5">
            <w:pPr>
              <w:pStyle w:val="movimento"/>
              <w:rPr>
                <w:color w:val="002060"/>
              </w:rPr>
            </w:pPr>
            <w:r w:rsidRPr="00636931">
              <w:rPr>
                <w:color w:val="002060"/>
              </w:rPr>
              <w:t>FERRETTI TOMMASO</w:t>
            </w:r>
          </w:p>
        </w:tc>
        <w:tc>
          <w:tcPr>
            <w:tcW w:w="2200" w:type="dxa"/>
            <w:tcMar>
              <w:top w:w="20" w:type="dxa"/>
              <w:left w:w="20" w:type="dxa"/>
              <w:bottom w:w="20" w:type="dxa"/>
              <w:right w:w="20" w:type="dxa"/>
            </w:tcMar>
            <w:vAlign w:val="center"/>
            <w:hideMark/>
          </w:tcPr>
          <w:p w14:paraId="46F5DA3C" w14:textId="77777777" w:rsidR="00B00AC3" w:rsidRPr="00636931" w:rsidRDefault="00B00AC3" w:rsidP="000E40E5">
            <w:pPr>
              <w:pStyle w:val="movimento2"/>
              <w:rPr>
                <w:color w:val="002060"/>
              </w:rPr>
            </w:pPr>
            <w:r w:rsidRPr="00636931">
              <w:rPr>
                <w:color w:val="002060"/>
              </w:rPr>
              <w:t xml:space="preserve">(ALMA JUVENTUS FANO) </w:t>
            </w:r>
          </w:p>
        </w:tc>
        <w:tc>
          <w:tcPr>
            <w:tcW w:w="800" w:type="dxa"/>
            <w:tcMar>
              <w:top w:w="20" w:type="dxa"/>
              <w:left w:w="20" w:type="dxa"/>
              <w:bottom w:w="20" w:type="dxa"/>
              <w:right w:w="20" w:type="dxa"/>
            </w:tcMar>
            <w:vAlign w:val="center"/>
            <w:hideMark/>
          </w:tcPr>
          <w:p w14:paraId="60C20A15"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0F09C31D" w14:textId="77777777" w:rsidR="00B00AC3" w:rsidRPr="00636931" w:rsidRDefault="00B00AC3" w:rsidP="000E40E5">
            <w:pPr>
              <w:pStyle w:val="movimento"/>
              <w:rPr>
                <w:color w:val="002060"/>
              </w:rPr>
            </w:pPr>
            <w:r w:rsidRPr="00636931">
              <w:rPr>
                <w:color w:val="002060"/>
              </w:rPr>
              <w:t>FENOCCHI TOMMASO</w:t>
            </w:r>
          </w:p>
        </w:tc>
        <w:tc>
          <w:tcPr>
            <w:tcW w:w="2200" w:type="dxa"/>
            <w:tcMar>
              <w:top w:w="20" w:type="dxa"/>
              <w:left w:w="20" w:type="dxa"/>
              <w:bottom w:w="20" w:type="dxa"/>
              <w:right w:w="20" w:type="dxa"/>
            </w:tcMar>
            <w:vAlign w:val="center"/>
            <w:hideMark/>
          </w:tcPr>
          <w:p w14:paraId="048EF034" w14:textId="77777777" w:rsidR="00B00AC3" w:rsidRPr="00636931" w:rsidRDefault="00B00AC3" w:rsidP="000E40E5">
            <w:pPr>
              <w:pStyle w:val="movimento2"/>
              <w:rPr>
                <w:color w:val="002060"/>
              </w:rPr>
            </w:pPr>
            <w:r w:rsidRPr="00636931">
              <w:rPr>
                <w:color w:val="002060"/>
              </w:rPr>
              <w:t xml:space="preserve">(AMICI DEL CENTROSOCIO SP.) </w:t>
            </w:r>
          </w:p>
        </w:tc>
      </w:tr>
      <w:tr w:rsidR="00B00AC3" w:rsidRPr="00636931" w14:paraId="6F9E737C" w14:textId="77777777" w:rsidTr="000E40E5">
        <w:tc>
          <w:tcPr>
            <w:tcW w:w="2200" w:type="dxa"/>
            <w:tcMar>
              <w:top w:w="20" w:type="dxa"/>
              <w:left w:w="20" w:type="dxa"/>
              <w:bottom w:w="20" w:type="dxa"/>
              <w:right w:w="20" w:type="dxa"/>
            </w:tcMar>
            <w:vAlign w:val="center"/>
            <w:hideMark/>
          </w:tcPr>
          <w:p w14:paraId="2643CDFD" w14:textId="77777777" w:rsidR="00B00AC3" w:rsidRPr="00636931" w:rsidRDefault="00B00AC3" w:rsidP="000E40E5">
            <w:pPr>
              <w:pStyle w:val="movimento"/>
              <w:rPr>
                <w:color w:val="002060"/>
              </w:rPr>
            </w:pPr>
            <w:r w:rsidRPr="00636931">
              <w:rPr>
                <w:color w:val="002060"/>
              </w:rPr>
              <w:t>AMATUCCI DANIELE</w:t>
            </w:r>
          </w:p>
        </w:tc>
        <w:tc>
          <w:tcPr>
            <w:tcW w:w="2200" w:type="dxa"/>
            <w:tcMar>
              <w:top w:w="20" w:type="dxa"/>
              <w:left w:w="20" w:type="dxa"/>
              <w:bottom w:w="20" w:type="dxa"/>
              <w:right w:w="20" w:type="dxa"/>
            </w:tcMar>
            <w:vAlign w:val="center"/>
            <w:hideMark/>
          </w:tcPr>
          <w:p w14:paraId="1242266C" w14:textId="77777777" w:rsidR="00B00AC3" w:rsidRPr="00636931" w:rsidRDefault="00B00AC3" w:rsidP="000E40E5">
            <w:pPr>
              <w:pStyle w:val="movimento2"/>
              <w:rPr>
                <w:color w:val="002060"/>
              </w:rPr>
            </w:pPr>
            <w:r w:rsidRPr="00636931">
              <w:rPr>
                <w:color w:val="002060"/>
              </w:rPr>
              <w:t xml:space="preserve">(DAMIANI E GATTI ASCOLI) </w:t>
            </w:r>
          </w:p>
        </w:tc>
        <w:tc>
          <w:tcPr>
            <w:tcW w:w="800" w:type="dxa"/>
            <w:tcMar>
              <w:top w:w="20" w:type="dxa"/>
              <w:left w:w="20" w:type="dxa"/>
              <w:bottom w:w="20" w:type="dxa"/>
              <w:right w:w="20" w:type="dxa"/>
            </w:tcMar>
            <w:vAlign w:val="center"/>
            <w:hideMark/>
          </w:tcPr>
          <w:p w14:paraId="0EC8C9F7"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47F8BC35" w14:textId="77777777" w:rsidR="00B00AC3" w:rsidRPr="00636931" w:rsidRDefault="00B00AC3" w:rsidP="000E40E5">
            <w:pPr>
              <w:pStyle w:val="movimento"/>
              <w:rPr>
                <w:color w:val="002060"/>
              </w:rPr>
            </w:pPr>
            <w:r w:rsidRPr="00636931">
              <w:rPr>
                <w:color w:val="002060"/>
              </w:rPr>
              <w:t>MARINI RENATO</w:t>
            </w:r>
          </w:p>
        </w:tc>
        <w:tc>
          <w:tcPr>
            <w:tcW w:w="2200" w:type="dxa"/>
            <w:tcMar>
              <w:top w:w="20" w:type="dxa"/>
              <w:left w:w="20" w:type="dxa"/>
              <w:bottom w:w="20" w:type="dxa"/>
              <w:right w:w="20" w:type="dxa"/>
            </w:tcMar>
            <w:vAlign w:val="center"/>
            <w:hideMark/>
          </w:tcPr>
          <w:p w14:paraId="2C590EED" w14:textId="77777777" w:rsidR="00B00AC3" w:rsidRPr="00636931" w:rsidRDefault="00B00AC3" w:rsidP="000E40E5">
            <w:pPr>
              <w:pStyle w:val="movimento2"/>
              <w:rPr>
                <w:color w:val="002060"/>
              </w:rPr>
            </w:pPr>
            <w:r w:rsidRPr="00636931">
              <w:rPr>
                <w:color w:val="002060"/>
              </w:rPr>
              <w:t xml:space="preserve">(DAMIANI E GATTI ASCOLI) </w:t>
            </w:r>
          </w:p>
        </w:tc>
      </w:tr>
      <w:tr w:rsidR="00B00AC3" w:rsidRPr="00636931" w14:paraId="69B2D9C1" w14:textId="77777777" w:rsidTr="000E40E5">
        <w:tc>
          <w:tcPr>
            <w:tcW w:w="2200" w:type="dxa"/>
            <w:tcMar>
              <w:top w:w="20" w:type="dxa"/>
              <w:left w:w="20" w:type="dxa"/>
              <w:bottom w:w="20" w:type="dxa"/>
              <w:right w:w="20" w:type="dxa"/>
            </w:tcMar>
            <w:vAlign w:val="center"/>
            <w:hideMark/>
          </w:tcPr>
          <w:p w14:paraId="2CC150A3" w14:textId="77777777" w:rsidR="00B00AC3" w:rsidRPr="00636931" w:rsidRDefault="00B00AC3" w:rsidP="000E40E5">
            <w:pPr>
              <w:pStyle w:val="movimento"/>
              <w:rPr>
                <w:color w:val="002060"/>
              </w:rPr>
            </w:pPr>
            <w:r w:rsidRPr="00636931">
              <w:rPr>
                <w:color w:val="002060"/>
              </w:rPr>
              <w:t>PREMICI RICCARDO</w:t>
            </w:r>
          </w:p>
        </w:tc>
        <w:tc>
          <w:tcPr>
            <w:tcW w:w="2200" w:type="dxa"/>
            <w:tcMar>
              <w:top w:w="20" w:type="dxa"/>
              <w:left w:w="20" w:type="dxa"/>
              <w:bottom w:w="20" w:type="dxa"/>
              <w:right w:w="20" w:type="dxa"/>
            </w:tcMar>
            <w:vAlign w:val="center"/>
            <w:hideMark/>
          </w:tcPr>
          <w:p w14:paraId="0F3F48F8" w14:textId="77777777" w:rsidR="00B00AC3" w:rsidRPr="00636931" w:rsidRDefault="00B00AC3" w:rsidP="000E40E5">
            <w:pPr>
              <w:pStyle w:val="movimento2"/>
              <w:rPr>
                <w:color w:val="002060"/>
              </w:rPr>
            </w:pPr>
            <w:r w:rsidRPr="00636931">
              <w:rPr>
                <w:color w:val="002060"/>
              </w:rPr>
              <w:t xml:space="preserve">(DAMIANI E GATTI ASCOLI) </w:t>
            </w:r>
          </w:p>
        </w:tc>
        <w:tc>
          <w:tcPr>
            <w:tcW w:w="800" w:type="dxa"/>
            <w:tcMar>
              <w:top w:w="20" w:type="dxa"/>
              <w:left w:w="20" w:type="dxa"/>
              <w:bottom w:w="20" w:type="dxa"/>
              <w:right w:w="20" w:type="dxa"/>
            </w:tcMar>
            <w:vAlign w:val="center"/>
            <w:hideMark/>
          </w:tcPr>
          <w:p w14:paraId="09DF1E13" w14:textId="77777777" w:rsidR="00B00AC3" w:rsidRPr="00636931" w:rsidRDefault="00B00AC3" w:rsidP="000E40E5">
            <w:pPr>
              <w:pStyle w:val="movimento"/>
              <w:rPr>
                <w:color w:val="002060"/>
              </w:rPr>
            </w:pPr>
            <w:r w:rsidRPr="00636931">
              <w:rPr>
                <w:color w:val="002060"/>
              </w:rPr>
              <w:t> </w:t>
            </w:r>
          </w:p>
        </w:tc>
        <w:tc>
          <w:tcPr>
            <w:tcW w:w="2200" w:type="dxa"/>
            <w:tcMar>
              <w:top w:w="20" w:type="dxa"/>
              <w:left w:w="20" w:type="dxa"/>
              <w:bottom w:w="20" w:type="dxa"/>
              <w:right w:w="20" w:type="dxa"/>
            </w:tcMar>
            <w:vAlign w:val="center"/>
            <w:hideMark/>
          </w:tcPr>
          <w:p w14:paraId="4F91796C" w14:textId="77777777" w:rsidR="00B00AC3" w:rsidRPr="00636931" w:rsidRDefault="00B00AC3" w:rsidP="000E40E5">
            <w:pPr>
              <w:pStyle w:val="movimento"/>
              <w:rPr>
                <w:color w:val="002060"/>
              </w:rPr>
            </w:pPr>
            <w:r w:rsidRPr="00636931">
              <w:rPr>
                <w:color w:val="002060"/>
              </w:rPr>
              <w:t>SAMPAOLESI TOBIA</w:t>
            </w:r>
          </w:p>
        </w:tc>
        <w:tc>
          <w:tcPr>
            <w:tcW w:w="2200" w:type="dxa"/>
            <w:tcMar>
              <w:top w:w="20" w:type="dxa"/>
              <w:left w:w="20" w:type="dxa"/>
              <w:bottom w:w="20" w:type="dxa"/>
              <w:right w:w="20" w:type="dxa"/>
            </w:tcMar>
            <w:vAlign w:val="center"/>
            <w:hideMark/>
          </w:tcPr>
          <w:p w14:paraId="1AEBF8C2" w14:textId="77777777" w:rsidR="00B00AC3" w:rsidRPr="00636931" w:rsidRDefault="00B00AC3" w:rsidP="000E40E5">
            <w:pPr>
              <w:pStyle w:val="movimento2"/>
              <w:rPr>
                <w:color w:val="002060"/>
              </w:rPr>
            </w:pPr>
            <w:r w:rsidRPr="00636931">
              <w:rPr>
                <w:color w:val="002060"/>
              </w:rPr>
              <w:t xml:space="preserve">(MONTELUPONE CALCIO A 5) </w:t>
            </w:r>
          </w:p>
        </w:tc>
      </w:tr>
    </w:tbl>
    <w:p w14:paraId="0D58B28F" w14:textId="77777777" w:rsidR="00B00AC3" w:rsidRPr="00636931" w:rsidRDefault="00B00AC3" w:rsidP="00B00AC3">
      <w:pPr>
        <w:pStyle w:val="breakline"/>
        <w:rPr>
          <w:color w:val="002060"/>
        </w:rPr>
      </w:pPr>
    </w:p>
    <w:p w14:paraId="1EC6CB94" w14:textId="77777777" w:rsidR="00B00AC3" w:rsidRPr="00636931" w:rsidRDefault="00B00AC3" w:rsidP="00B00AC3">
      <w:pPr>
        <w:jc w:val="center"/>
        <w:rPr>
          <w:rFonts w:ascii="Arial" w:hAnsi="Arial" w:cs="Arial"/>
          <w:noProof/>
          <w:color w:val="002060"/>
          <w:sz w:val="22"/>
          <w:szCs w:val="22"/>
        </w:rPr>
      </w:pPr>
      <w:r w:rsidRPr="00636931">
        <w:rPr>
          <w:rFonts w:ascii="Arial" w:hAnsi="Arial" w:cs="Arial"/>
          <w:noProof/>
          <w:color w:val="002060"/>
          <w:sz w:val="22"/>
          <w:szCs w:val="22"/>
        </w:rPr>
        <w:t>F.to IL SEGRETARIO                                   F.to IL GIUDICE SPORTIVO</w:t>
      </w:r>
    </w:p>
    <w:p w14:paraId="4B7CA603" w14:textId="77777777" w:rsidR="00B00AC3" w:rsidRPr="00636931" w:rsidRDefault="00B00AC3" w:rsidP="00B00AC3">
      <w:pPr>
        <w:pStyle w:val="breakline"/>
        <w:rPr>
          <w:rFonts w:eastAsiaTheme="minorEastAsia"/>
          <w:color w:val="002060"/>
        </w:rPr>
      </w:pPr>
      <w:r w:rsidRPr="00636931">
        <w:rPr>
          <w:rFonts w:ascii="Arial" w:hAnsi="Arial" w:cs="Arial"/>
          <w:noProof/>
          <w:color w:val="002060"/>
          <w:sz w:val="22"/>
          <w:szCs w:val="22"/>
        </w:rPr>
        <w:t xml:space="preserve">                         Angelo Castellana        </w:t>
      </w:r>
      <w:r w:rsidRPr="00636931">
        <w:rPr>
          <w:rFonts w:ascii="Arial" w:hAnsi="Arial" w:cs="Arial"/>
          <w:noProof/>
          <w:color w:val="002060"/>
          <w:sz w:val="22"/>
          <w:szCs w:val="22"/>
        </w:rPr>
        <w:tab/>
        <w:t xml:space="preserve">                                Agnese Lazzaretti</w:t>
      </w:r>
    </w:p>
    <w:p w14:paraId="07F9923E" w14:textId="77777777" w:rsidR="00B00AC3" w:rsidRPr="00636931" w:rsidRDefault="00B00AC3" w:rsidP="00B00AC3">
      <w:pPr>
        <w:pStyle w:val="breakline"/>
        <w:rPr>
          <w:rFonts w:eastAsiaTheme="minorEastAsia"/>
          <w:color w:val="002060"/>
        </w:rPr>
      </w:pPr>
    </w:p>
    <w:p w14:paraId="0C6BFD23" w14:textId="77777777" w:rsidR="00B00AC3" w:rsidRPr="00636931" w:rsidRDefault="00B00AC3" w:rsidP="00B00AC3">
      <w:pPr>
        <w:pStyle w:val="titoloprinc0"/>
        <w:rPr>
          <w:color w:val="002060"/>
        </w:rPr>
      </w:pPr>
      <w:r w:rsidRPr="00636931">
        <w:rPr>
          <w:color w:val="002060"/>
        </w:rPr>
        <w:t>CLASSIFICA</w:t>
      </w:r>
    </w:p>
    <w:p w14:paraId="25DAEC6D" w14:textId="77777777" w:rsidR="00B00AC3" w:rsidRPr="00636931" w:rsidRDefault="00B00AC3" w:rsidP="00B00AC3">
      <w:pPr>
        <w:pStyle w:val="breakline"/>
        <w:rPr>
          <w:color w:val="002060"/>
        </w:rPr>
      </w:pPr>
    </w:p>
    <w:p w14:paraId="5AACDABA" w14:textId="77777777" w:rsidR="00B00AC3" w:rsidRPr="00636931" w:rsidRDefault="00B00AC3" w:rsidP="00B00AC3">
      <w:pPr>
        <w:pStyle w:val="breakline"/>
        <w:rPr>
          <w:color w:val="002060"/>
        </w:rPr>
      </w:pPr>
    </w:p>
    <w:p w14:paraId="344FF633" w14:textId="77777777" w:rsidR="00B00AC3" w:rsidRPr="00636931" w:rsidRDefault="00B00AC3" w:rsidP="00B00AC3">
      <w:pPr>
        <w:pStyle w:val="sottotitolocampionato10"/>
        <w:rPr>
          <w:color w:val="002060"/>
        </w:rPr>
      </w:pPr>
      <w:r w:rsidRPr="00636931">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0AC3" w:rsidRPr="00636931" w14:paraId="5C170836" w14:textId="77777777" w:rsidTr="000E40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4DA31" w14:textId="77777777" w:rsidR="00B00AC3" w:rsidRPr="00636931" w:rsidRDefault="00B00AC3" w:rsidP="000E40E5">
            <w:pPr>
              <w:pStyle w:val="headertabella0"/>
              <w:rPr>
                <w:color w:val="002060"/>
              </w:rPr>
            </w:pPr>
            <w:r w:rsidRPr="006369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37793" w14:textId="77777777" w:rsidR="00B00AC3" w:rsidRPr="00636931" w:rsidRDefault="00B00AC3" w:rsidP="000E40E5">
            <w:pPr>
              <w:pStyle w:val="headertabella0"/>
              <w:rPr>
                <w:color w:val="002060"/>
              </w:rPr>
            </w:pPr>
            <w:r w:rsidRPr="006369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EF9ED" w14:textId="77777777" w:rsidR="00B00AC3" w:rsidRPr="00636931" w:rsidRDefault="00B00AC3" w:rsidP="000E40E5">
            <w:pPr>
              <w:pStyle w:val="headertabella0"/>
              <w:rPr>
                <w:color w:val="002060"/>
              </w:rPr>
            </w:pPr>
            <w:r w:rsidRPr="006369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6C36E" w14:textId="77777777" w:rsidR="00B00AC3" w:rsidRPr="00636931" w:rsidRDefault="00B00AC3" w:rsidP="000E40E5">
            <w:pPr>
              <w:pStyle w:val="headertabella0"/>
              <w:rPr>
                <w:color w:val="002060"/>
              </w:rPr>
            </w:pPr>
            <w:r w:rsidRPr="006369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40DA1" w14:textId="77777777" w:rsidR="00B00AC3" w:rsidRPr="00636931" w:rsidRDefault="00B00AC3" w:rsidP="000E40E5">
            <w:pPr>
              <w:pStyle w:val="headertabella0"/>
              <w:rPr>
                <w:color w:val="002060"/>
              </w:rPr>
            </w:pPr>
            <w:r w:rsidRPr="006369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BBBF1" w14:textId="77777777" w:rsidR="00B00AC3" w:rsidRPr="00636931" w:rsidRDefault="00B00AC3" w:rsidP="000E40E5">
            <w:pPr>
              <w:pStyle w:val="headertabella0"/>
              <w:rPr>
                <w:color w:val="002060"/>
              </w:rPr>
            </w:pPr>
            <w:r w:rsidRPr="006369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60051" w14:textId="77777777" w:rsidR="00B00AC3" w:rsidRPr="00636931" w:rsidRDefault="00B00AC3" w:rsidP="000E40E5">
            <w:pPr>
              <w:pStyle w:val="headertabella0"/>
              <w:rPr>
                <w:color w:val="002060"/>
              </w:rPr>
            </w:pPr>
            <w:r w:rsidRPr="006369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6EF54" w14:textId="77777777" w:rsidR="00B00AC3" w:rsidRPr="00636931" w:rsidRDefault="00B00AC3" w:rsidP="000E40E5">
            <w:pPr>
              <w:pStyle w:val="headertabella0"/>
              <w:rPr>
                <w:color w:val="002060"/>
              </w:rPr>
            </w:pPr>
            <w:r w:rsidRPr="006369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8436E" w14:textId="77777777" w:rsidR="00B00AC3" w:rsidRPr="00636931" w:rsidRDefault="00B00AC3" w:rsidP="000E40E5">
            <w:pPr>
              <w:pStyle w:val="headertabella0"/>
              <w:rPr>
                <w:color w:val="002060"/>
              </w:rPr>
            </w:pPr>
            <w:r w:rsidRPr="006369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FAB9A" w14:textId="77777777" w:rsidR="00B00AC3" w:rsidRPr="00636931" w:rsidRDefault="00B00AC3" w:rsidP="000E40E5">
            <w:pPr>
              <w:pStyle w:val="headertabella0"/>
              <w:rPr>
                <w:color w:val="002060"/>
              </w:rPr>
            </w:pPr>
            <w:r w:rsidRPr="00636931">
              <w:rPr>
                <w:color w:val="002060"/>
              </w:rPr>
              <w:t>PE</w:t>
            </w:r>
          </w:p>
        </w:tc>
      </w:tr>
      <w:tr w:rsidR="00B00AC3" w:rsidRPr="00636931" w14:paraId="6CEC670C" w14:textId="77777777" w:rsidTr="000E40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A2F494" w14:textId="77777777" w:rsidR="00B00AC3" w:rsidRPr="00636931" w:rsidRDefault="00B00AC3" w:rsidP="000E40E5">
            <w:pPr>
              <w:pStyle w:val="rowtabella0"/>
              <w:rPr>
                <w:color w:val="002060"/>
              </w:rPr>
            </w:pPr>
            <w:r w:rsidRPr="0063693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DC05C"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96728"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74C49"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675CC"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1CE73"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A0C96"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1A52B"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A31D2"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61EE7" w14:textId="77777777" w:rsidR="00B00AC3" w:rsidRPr="00636931" w:rsidRDefault="00B00AC3" w:rsidP="000E40E5">
            <w:pPr>
              <w:pStyle w:val="rowtabella0"/>
              <w:jc w:val="center"/>
              <w:rPr>
                <w:color w:val="002060"/>
              </w:rPr>
            </w:pPr>
            <w:r w:rsidRPr="00636931">
              <w:rPr>
                <w:color w:val="002060"/>
              </w:rPr>
              <w:t>0</w:t>
            </w:r>
          </w:p>
        </w:tc>
      </w:tr>
      <w:tr w:rsidR="00B00AC3" w:rsidRPr="00636931" w14:paraId="46032F37"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3A1D30" w14:textId="77777777" w:rsidR="00B00AC3" w:rsidRPr="00636931" w:rsidRDefault="00B00AC3" w:rsidP="000E40E5">
            <w:pPr>
              <w:pStyle w:val="rowtabella0"/>
              <w:rPr>
                <w:color w:val="002060"/>
              </w:rPr>
            </w:pPr>
            <w:r w:rsidRPr="00636931">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E8E96"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0C34C"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0F3EF"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AC993"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3FD9F"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581D8"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32772"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CEA14"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CB470" w14:textId="77777777" w:rsidR="00B00AC3" w:rsidRPr="00636931" w:rsidRDefault="00B00AC3" w:rsidP="000E40E5">
            <w:pPr>
              <w:pStyle w:val="rowtabella0"/>
              <w:jc w:val="center"/>
              <w:rPr>
                <w:color w:val="002060"/>
              </w:rPr>
            </w:pPr>
            <w:r w:rsidRPr="00636931">
              <w:rPr>
                <w:color w:val="002060"/>
              </w:rPr>
              <w:t>0</w:t>
            </w:r>
          </w:p>
        </w:tc>
      </w:tr>
      <w:tr w:rsidR="00B00AC3" w:rsidRPr="00636931" w14:paraId="1D7BCA95"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372B93" w14:textId="77777777" w:rsidR="00B00AC3" w:rsidRPr="00636931" w:rsidRDefault="00B00AC3" w:rsidP="000E40E5">
            <w:pPr>
              <w:pStyle w:val="rowtabella0"/>
              <w:rPr>
                <w:color w:val="002060"/>
              </w:rPr>
            </w:pPr>
            <w:r w:rsidRPr="0063693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F4AAA"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058AA"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65ABC"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3A435"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4AC9"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4F071"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8D65A"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3F01F"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F9C4C" w14:textId="77777777" w:rsidR="00B00AC3" w:rsidRPr="00636931" w:rsidRDefault="00B00AC3" w:rsidP="000E40E5">
            <w:pPr>
              <w:pStyle w:val="rowtabella0"/>
              <w:jc w:val="center"/>
              <w:rPr>
                <w:color w:val="002060"/>
              </w:rPr>
            </w:pPr>
            <w:r w:rsidRPr="00636931">
              <w:rPr>
                <w:color w:val="002060"/>
              </w:rPr>
              <w:t>0</w:t>
            </w:r>
          </w:p>
        </w:tc>
      </w:tr>
      <w:tr w:rsidR="00B00AC3" w:rsidRPr="00636931" w14:paraId="41FC8BE2"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1767BC" w14:textId="77777777" w:rsidR="00B00AC3" w:rsidRPr="00636931" w:rsidRDefault="00B00AC3" w:rsidP="000E40E5">
            <w:pPr>
              <w:pStyle w:val="rowtabella0"/>
              <w:rPr>
                <w:color w:val="002060"/>
              </w:rPr>
            </w:pPr>
            <w:r w:rsidRPr="0063693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35FB6"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BCB75"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90CBD"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A8235"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1F309"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57A90"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B9512"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29434"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C6ADE" w14:textId="77777777" w:rsidR="00B00AC3" w:rsidRPr="00636931" w:rsidRDefault="00B00AC3" w:rsidP="000E40E5">
            <w:pPr>
              <w:pStyle w:val="rowtabella0"/>
              <w:jc w:val="center"/>
              <w:rPr>
                <w:color w:val="002060"/>
              </w:rPr>
            </w:pPr>
            <w:r w:rsidRPr="00636931">
              <w:rPr>
                <w:color w:val="002060"/>
              </w:rPr>
              <w:t>0</w:t>
            </w:r>
          </w:p>
        </w:tc>
      </w:tr>
      <w:tr w:rsidR="00B00AC3" w:rsidRPr="00636931" w14:paraId="21C66252"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8F30A6" w14:textId="77777777" w:rsidR="00B00AC3" w:rsidRPr="00636931" w:rsidRDefault="00B00AC3" w:rsidP="000E40E5">
            <w:pPr>
              <w:pStyle w:val="rowtabella0"/>
              <w:rPr>
                <w:color w:val="002060"/>
              </w:rPr>
            </w:pPr>
            <w:r w:rsidRPr="0063693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A1816"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ADE49"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4547"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47576"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AD9FB"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928CE"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F50A2"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542F8"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7286B" w14:textId="77777777" w:rsidR="00B00AC3" w:rsidRPr="00636931" w:rsidRDefault="00B00AC3" w:rsidP="000E40E5">
            <w:pPr>
              <w:pStyle w:val="rowtabella0"/>
              <w:jc w:val="center"/>
              <w:rPr>
                <w:color w:val="002060"/>
              </w:rPr>
            </w:pPr>
            <w:r w:rsidRPr="00636931">
              <w:rPr>
                <w:color w:val="002060"/>
              </w:rPr>
              <w:t>0</w:t>
            </w:r>
          </w:p>
        </w:tc>
      </w:tr>
      <w:tr w:rsidR="00B00AC3" w:rsidRPr="00636931" w14:paraId="4A04CE32"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6A846" w14:textId="77777777" w:rsidR="00B00AC3" w:rsidRPr="00636931" w:rsidRDefault="00B00AC3" w:rsidP="000E40E5">
            <w:pPr>
              <w:pStyle w:val="rowtabella0"/>
              <w:rPr>
                <w:color w:val="002060"/>
              </w:rPr>
            </w:pPr>
            <w:r w:rsidRPr="0063693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26005"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A6A73"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26DF4"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121F9"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142B8"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970F4"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EE788"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50A4B"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8E0CC" w14:textId="77777777" w:rsidR="00B00AC3" w:rsidRPr="00636931" w:rsidRDefault="00B00AC3" w:rsidP="000E40E5">
            <w:pPr>
              <w:pStyle w:val="rowtabella0"/>
              <w:jc w:val="center"/>
              <w:rPr>
                <w:color w:val="002060"/>
              </w:rPr>
            </w:pPr>
            <w:r w:rsidRPr="00636931">
              <w:rPr>
                <w:color w:val="002060"/>
              </w:rPr>
              <w:t>0</w:t>
            </w:r>
          </w:p>
        </w:tc>
      </w:tr>
      <w:tr w:rsidR="00B00AC3" w:rsidRPr="00636931" w14:paraId="365F746C" w14:textId="77777777" w:rsidTr="000E40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673712" w14:textId="77777777" w:rsidR="00B00AC3" w:rsidRPr="00636931" w:rsidRDefault="00B00AC3" w:rsidP="000E40E5">
            <w:pPr>
              <w:pStyle w:val="rowtabella0"/>
              <w:rPr>
                <w:color w:val="002060"/>
              </w:rPr>
            </w:pPr>
            <w:r w:rsidRPr="00636931">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87E63"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5756D"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6D229"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9102A"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DE79D"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B400A"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4767B" w14:textId="77777777" w:rsidR="00B00AC3" w:rsidRPr="00636931" w:rsidRDefault="00B00AC3" w:rsidP="000E40E5">
            <w:pPr>
              <w:pStyle w:val="rowtabella0"/>
              <w:jc w:val="center"/>
              <w:rPr>
                <w:color w:val="002060"/>
              </w:rPr>
            </w:pPr>
            <w:r w:rsidRPr="0063693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22505"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336F1" w14:textId="77777777" w:rsidR="00B00AC3" w:rsidRPr="00636931" w:rsidRDefault="00B00AC3" w:rsidP="000E40E5">
            <w:pPr>
              <w:pStyle w:val="rowtabella0"/>
              <w:jc w:val="center"/>
              <w:rPr>
                <w:color w:val="002060"/>
              </w:rPr>
            </w:pPr>
            <w:r w:rsidRPr="00636931">
              <w:rPr>
                <w:color w:val="002060"/>
              </w:rPr>
              <w:t>0</w:t>
            </w:r>
          </w:p>
        </w:tc>
      </w:tr>
    </w:tbl>
    <w:p w14:paraId="070227E8" w14:textId="77777777" w:rsidR="00B00AC3" w:rsidRPr="00636931" w:rsidRDefault="00B00AC3" w:rsidP="00B00AC3">
      <w:pPr>
        <w:pStyle w:val="breakline"/>
        <w:rPr>
          <w:rFonts w:eastAsiaTheme="minorEastAsia"/>
          <w:color w:val="002060"/>
        </w:rPr>
      </w:pPr>
    </w:p>
    <w:p w14:paraId="78C1AC7F" w14:textId="77777777" w:rsidR="00B00AC3" w:rsidRPr="00636931" w:rsidRDefault="00B00AC3" w:rsidP="00B00AC3">
      <w:pPr>
        <w:pStyle w:val="breakline"/>
        <w:rPr>
          <w:color w:val="002060"/>
        </w:rPr>
      </w:pPr>
    </w:p>
    <w:p w14:paraId="39036D56" w14:textId="77777777" w:rsidR="00B00AC3" w:rsidRPr="00636931" w:rsidRDefault="00B00AC3" w:rsidP="00B00AC3">
      <w:pPr>
        <w:pStyle w:val="sottotitolocampionato10"/>
        <w:rPr>
          <w:color w:val="002060"/>
        </w:rPr>
      </w:pPr>
      <w:r w:rsidRPr="00636931">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0AC3" w:rsidRPr="00636931" w14:paraId="11D5D22D" w14:textId="77777777" w:rsidTr="000E40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656FB" w14:textId="77777777" w:rsidR="00B00AC3" w:rsidRPr="00636931" w:rsidRDefault="00B00AC3" w:rsidP="000E40E5">
            <w:pPr>
              <w:pStyle w:val="headertabella0"/>
              <w:rPr>
                <w:color w:val="002060"/>
              </w:rPr>
            </w:pPr>
            <w:r w:rsidRPr="006369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3B3BF" w14:textId="77777777" w:rsidR="00B00AC3" w:rsidRPr="00636931" w:rsidRDefault="00B00AC3" w:rsidP="000E40E5">
            <w:pPr>
              <w:pStyle w:val="headertabella0"/>
              <w:rPr>
                <w:color w:val="002060"/>
              </w:rPr>
            </w:pPr>
            <w:r w:rsidRPr="006369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39B0C" w14:textId="77777777" w:rsidR="00B00AC3" w:rsidRPr="00636931" w:rsidRDefault="00B00AC3" w:rsidP="000E40E5">
            <w:pPr>
              <w:pStyle w:val="headertabella0"/>
              <w:rPr>
                <w:color w:val="002060"/>
              </w:rPr>
            </w:pPr>
            <w:r w:rsidRPr="006369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01473" w14:textId="77777777" w:rsidR="00B00AC3" w:rsidRPr="00636931" w:rsidRDefault="00B00AC3" w:rsidP="000E40E5">
            <w:pPr>
              <w:pStyle w:val="headertabella0"/>
              <w:rPr>
                <w:color w:val="002060"/>
              </w:rPr>
            </w:pPr>
            <w:r w:rsidRPr="006369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D2144" w14:textId="77777777" w:rsidR="00B00AC3" w:rsidRPr="00636931" w:rsidRDefault="00B00AC3" w:rsidP="000E40E5">
            <w:pPr>
              <w:pStyle w:val="headertabella0"/>
              <w:rPr>
                <w:color w:val="002060"/>
              </w:rPr>
            </w:pPr>
            <w:r w:rsidRPr="006369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23554" w14:textId="77777777" w:rsidR="00B00AC3" w:rsidRPr="00636931" w:rsidRDefault="00B00AC3" w:rsidP="000E40E5">
            <w:pPr>
              <w:pStyle w:val="headertabella0"/>
              <w:rPr>
                <w:color w:val="002060"/>
              </w:rPr>
            </w:pPr>
            <w:r w:rsidRPr="006369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4993B" w14:textId="77777777" w:rsidR="00B00AC3" w:rsidRPr="00636931" w:rsidRDefault="00B00AC3" w:rsidP="000E40E5">
            <w:pPr>
              <w:pStyle w:val="headertabella0"/>
              <w:rPr>
                <w:color w:val="002060"/>
              </w:rPr>
            </w:pPr>
            <w:r w:rsidRPr="006369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72B60" w14:textId="77777777" w:rsidR="00B00AC3" w:rsidRPr="00636931" w:rsidRDefault="00B00AC3" w:rsidP="000E40E5">
            <w:pPr>
              <w:pStyle w:val="headertabella0"/>
              <w:rPr>
                <w:color w:val="002060"/>
              </w:rPr>
            </w:pPr>
            <w:r w:rsidRPr="006369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7CB88" w14:textId="77777777" w:rsidR="00B00AC3" w:rsidRPr="00636931" w:rsidRDefault="00B00AC3" w:rsidP="000E40E5">
            <w:pPr>
              <w:pStyle w:val="headertabella0"/>
              <w:rPr>
                <w:color w:val="002060"/>
              </w:rPr>
            </w:pPr>
            <w:r w:rsidRPr="006369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7E916" w14:textId="77777777" w:rsidR="00B00AC3" w:rsidRPr="00636931" w:rsidRDefault="00B00AC3" w:rsidP="000E40E5">
            <w:pPr>
              <w:pStyle w:val="headertabella0"/>
              <w:rPr>
                <w:color w:val="002060"/>
              </w:rPr>
            </w:pPr>
            <w:r w:rsidRPr="00636931">
              <w:rPr>
                <w:color w:val="002060"/>
              </w:rPr>
              <w:t>PE</w:t>
            </w:r>
          </w:p>
        </w:tc>
      </w:tr>
      <w:tr w:rsidR="00B00AC3" w:rsidRPr="00636931" w14:paraId="07AD443B" w14:textId="77777777" w:rsidTr="000E40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ECD260" w14:textId="77777777" w:rsidR="00B00AC3" w:rsidRPr="00636931" w:rsidRDefault="00B00AC3" w:rsidP="000E40E5">
            <w:pPr>
              <w:pStyle w:val="rowtabella0"/>
              <w:rPr>
                <w:color w:val="002060"/>
                <w:lang w:val="es-ES"/>
              </w:rPr>
            </w:pPr>
            <w:r w:rsidRPr="00636931">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F9865"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64DA2"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D0BC0"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8C508"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B762F"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1BE59" w14:textId="77777777" w:rsidR="00B00AC3" w:rsidRPr="00636931" w:rsidRDefault="00B00AC3" w:rsidP="000E40E5">
            <w:pPr>
              <w:pStyle w:val="rowtabella0"/>
              <w:jc w:val="center"/>
              <w:rPr>
                <w:color w:val="002060"/>
              </w:rPr>
            </w:pPr>
            <w:r w:rsidRPr="0063693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00492"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C1D45"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BBDCD" w14:textId="77777777" w:rsidR="00B00AC3" w:rsidRPr="00636931" w:rsidRDefault="00B00AC3" w:rsidP="000E40E5">
            <w:pPr>
              <w:pStyle w:val="rowtabella0"/>
              <w:jc w:val="center"/>
              <w:rPr>
                <w:color w:val="002060"/>
              </w:rPr>
            </w:pPr>
            <w:r w:rsidRPr="00636931">
              <w:rPr>
                <w:color w:val="002060"/>
              </w:rPr>
              <w:t>0</w:t>
            </w:r>
          </w:p>
        </w:tc>
      </w:tr>
      <w:tr w:rsidR="00B00AC3" w:rsidRPr="00636931" w14:paraId="728C61EA"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F4E59" w14:textId="77777777" w:rsidR="00B00AC3" w:rsidRPr="00636931" w:rsidRDefault="00B00AC3" w:rsidP="000E40E5">
            <w:pPr>
              <w:pStyle w:val="rowtabella0"/>
              <w:rPr>
                <w:color w:val="002060"/>
              </w:rPr>
            </w:pPr>
            <w:r w:rsidRPr="0063693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D67AD"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F2C4A"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307EC"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3B815"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9E52D"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9F0C0"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5C3E7"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939B4"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77E7E" w14:textId="77777777" w:rsidR="00B00AC3" w:rsidRPr="00636931" w:rsidRDefault="00B00AC3" w:rsidP="000E40E5">
            <w:pPr>
              <w:pStyle w:val="rowtabella0"/>
              <w:jc w:val="center"/>
              <w:rPr>
                <w:color w:val="002060"/>
              </w:rPr>
            </w:pPr>
            <w:r w:rsidRPr="00636931">
              <w:rPr>
                <w:color w:val="002060"/>
              </w:rPr>
              <w:t>0</w:t>
            </w:r>
          </w:p>
        </w:tc>
      </w:tr>
      <w:tr w:rsidR="00B00AC3" w:rsidRPr="00636931" w14:paraId="18D9ECAF"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54C6A" w14:textId="77777777" w:rsidR="00B00AC3" w:rsidRPr="00636931" w:rsidRDefault="00B00AC3" w:rsidP="000E40E5">
            <w:pPr>
              <w:pStyle w:val="rowtabella0"/>
              <w:rPr>
                <w:color w:val="002060"/>
                <w:lang w:val="es-ES"/>
              </w:rPr>
            </w:pPr>
            <w:r w:rsidRPr="00636931">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14279"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FC5C5"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2D7AD"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90221"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3969D"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5CACB" w14:textId="77777777" w:rsidR="00B00AC3" w:rsidRPr="00636931" w:rsidRDefault="00B00AC3" w:rsidP="000E40E5">
            <w:pPr>
              <w:pStyle w:val="rowtabella0"/>
              <w:jc w:val="center"/>
              <w:rPr>
                <w:color w:val="002060"/>
              </w:rPr>
            </w:pPr>
            <w:r w:rsidRPr="0063693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1ABB5"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5100D"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59FA2" w14:textId="77777777" w:rsidR="00B00AC3" w:rsidRPr="00636931" w:rsidRDefault="00B00AC3" w:rsidP="000E40E5">
            <w:pPr>
              <w:pStyle w:val="rowtabella0"/>
              <w:jc w:val="center"/>
              <w:rPr>
                <w:color w:val="002060"/>
              </w:rPr>
            </w:pPr>
            <w:r w:rsidRPr="00636931">
              <w:rPr>
                <w:color w:val="002060"/>
              </w:rPr>
              <w:t>0</w:t>
            </w:r>
          </w:p>
        </w:tc>
      </w:tr>
      <w:tr w:rsidR="00B00AC3" w:rsidRPr="00636931" w14:paraId="2930818B"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59BF73" w14:textId="77777777" w:rsidR="00B00AC3" w:rsidRPr="00636931" w:rsidRDefault="00B00AC3" w:rsidP="000E40E5">
            <w:pPr>
              <w:pStyle w:val="rowtabella0"/>
              <w:rPr>
                <w:color w:val="002060"/>
              </w:rPr>
            </w:pPr>
            <w:r w:rsidRPr="00636931">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2A2BA"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98E78"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B3D5B"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D8287"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57745"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D6038"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10921"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80716"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4B780" w14:textId="77777777" w:rsidR="00B00AC3" w:rsidRPr="00636931" w:rsidRDefault="00B00AC3" w:rsidP="000E40E5">
            <w:pPr>
              <w:pStyle w:val="rowtabella0"/>
              <w:jc w:val="center"/>
              <w:rPr>
                <w:color w:val="002060"/>
              </w:rPr>
            </w:pPr>
            <w:r w:rsidRPr="00636931">
              <w:rPr>
                <w:color w:val="002060"/>
              </w:rPr>
              <w:t>0</w:t>
            </w:r>
          </w:p>
        </w:tc>
      </w:tr>
      <w:tr w:rsidR="00B00AC3" w:rsidRPr="00636931" w14:paraId="4CC0344F"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E67562" w14:textId="77777777" w:rsidR="00B00AC3" w:rsidRPr="00636931" w:rsidRDefault="00B00AC3" w:rsidP="000E40E5">
            <w:pPr>
              <w:pStyle w:val="rowtabella0"/>
              <w:rPr>
                <w:color w:val="002060"/>
              </w:rPr>
            </w:pPr>
            <w:r w:rsidRPr="0063693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1F9CE"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93F70"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358DE"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52ACB"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78809"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A9663"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83AFE" w14:textId="77777777" w:rsidR="00B00AC3" w:rsidRPr="00636931" w:rsidRDefault="00B00AC3" w:rsidP="000E40E5">
            <w:pPr>
              <w:pStyle w:val="rowtabella0"/>
              <w:jc w:val="center"/>
              <w:rPr>
                <w:color w:val="002060"/>
              </w:rPr>
            </w:pPr>
            <w:r w:rsidRPr="0063693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BF2BF"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C665F" w14:textId="77777777" w:rsidR="00B00AC3" w:rsidRPr="00636931" w:rsidRDefault="00B00AC3" w:rsidP="000E40E5">
            <w:pPr>
              <w:pStyle w:val="rowtabella0"/>
              <w:jc w:val="center"/>
              <w:rPr>
                <w:color w:val="002060"/>
              </w:rPr>
            </w:pPr>
            <w:r w:rsidRPr="00636931">
              <w:rPr>
                <w:color w:val="002060"/>
              </w:rPr>
              <w:t>0</w:t>
            </w:r>
          </w:p>
        </w:tc>
      </w:tr>
      <w:tr w:rsidR="00B00AC3" w:rsidRPr="00636931" w14:paraId="3E9B0B16"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A3A6D3" w14:textId="77777777" w:rsidR="00B00AC3" w:rsidRPr="00636931" w:rsidRDefault="00B00AC3" w:rsidP="000E40E5">
            <w:pPr>
              <w:pStyle w:val="rowtabella0"/>
              <w:rPr>
                <w:color w:val="002060"/>
              </w:rPr>
            </w:pPr>
            <w:proofErr w:type="spellStart"/>
            <w:r w:rsidRPr="00636931">
              <w:rPr>
                <w:color w:val="002060"/>
              </w:rPr>
              <w:lastRenderedPageBreak/>
              <w:t>sq.B</w:t>
            </w:r>
            <w:proofErr w:type="spellEnd"/>
            <w:r w:rsidRPr="00636931">
              <w:rPr>
                <w:color w:val="002060"/>
              </w:rPr>
              <w:t xml:space="preserve"> AMICI DEL </w:t>
            </w:r>
            <w:proofErr w:type="spellStart"/>
            <w:r w:rsidRPr="00636931">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3A441"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0FC8C"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563C5"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15F65"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595EF"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5CF68"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2C3F7"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4A5E2"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CB00F" w14:textId="77777777" w:rsidR="00B00AC3" w:rsidRPr="00636931" w:rsidRDefault="00B00AC3" w:rsidP="000E40E5">
            <w:pPr>
              <w:pStyle w:val="rowtabella0"/>
              <w:jc w:val="center"/>
              <w:rPr>
                <w:color w:val="002060"/>
              </w:rPr>
            </w:pPr>
            <w:r w:rsidRPr="00636931">
              <w:rPr>
                <w:color w:val="002060"/>
              </w:rPr>
              <w:t>0</w:t>
            </w:r>
          </w:p>
        </w:tc>
      </w:tr>
      <w:tr w:rsidR="00B00AC3" w:rsidRPr="00636931" w14:paraId="14052E7A" w14:textId="77777777" w:rsidTr="000E40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052A73" w14:textId="77777777" w:rsidR="00B00AC3" w:rsidRPr="00636931" w:rsidRDefault="00B00AC3" w:rsidP="000E40E5">
            <w:pPr>
              <w:pStyle w:val="rowtabella0"/>
              <w:rPr>
                <w:color w:val="002060"/>
              </w:rPr>
            </w:pPr>
            <w:proofErr w:type="spellStart"/>
            <w:r w:rsidRPr="00636931">
              <w:rPr>
                <w:color w:val="002060"/>
              </w:rPr>
              <w:t>sq.B</w:t>
            </w:r>
            <w:proofErr w:type="spellEnd"/>
            <w:r w:rsidRPr="00636931">
              <w:rPr>
                <w:color w:val="002060"/>
              </w:rPr>
              <w:t xml:space="preserve"> ITALSERVICE C5 </w:t>
            </w:r>
            <w:proofErr w:type="spellStart"/>
            <w:r w:rsidRPr="00636931">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A675A"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BBEEA"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7DAF7"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82C45"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71455"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3BC5F"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E6AE4"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799A1"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D5F13" w14:textId="77777777" w:rsidR="00B00AC3" w:rsidRPr="00636931" w:rsidRDefault="00B00AC3" w:rsidP="000E40E5">
            <w:pPr>
              <w:pStyle w:val="rowtabella0"/>
              <w:jc w:val="center"/>
              <w:rPr>
                <w:color w:val="002060"/>
              </w:rPr>
            </w:pPr>
            <w:r w:rsidRPr="00636931">
              <w:rPr>
                <w:color w:val="002060"/>
              </w:rPr>
              <w:t>0</w:t>
            </w:r>
          </w:p>
        </w:tc>
      </w:tr>
    </w:tbl>
    <w:p w14:paraId="25D4B83E" w14:textId="77777777" w:rsidR="00B00AC3" w:rsidRPr="00636931" w:rsidRDefault="00B00AC3" w:rsidP="00B00AC3">
      <w:pPr>
        <w:pStyle w:val="breakline"/>
        <w:rPr>
          <w:rFonts w:eastAsiaTheme="minorEastAsia"/>
          <w:color w:val="002060"/>
        </w:rPr>
      </w:pPr>
    </w:p>
    <w:p w14:paraId="6CACE5A8" w14:textId="77777777" w:rsidR="00B00AC3" w:rsidRPr="00636931" w:rsidRDefault="00B00AC3" w:rsidP="00B00AC3">
      <w:pPr>
        <w:pStyle w:val="breakline"/>
        <w:rPr>
          <w:color w:val="002060"/>
        </w:rPr>
      </w:pPr>
    </w:p>
    <w:p w14:paraId="3FF354A5" w14:textId="77777777" w:rsidR="00B00AC3" w:rsidRPr="00636931" w:rsidRDefault="00B00AC3" w:rsidP="00B00AC3">
      <w:pPr>
        <w:pStyle w:val="sottotitolocampionato10"/>
        <w:rPr>
          <w:color w:val="002060"/>
        </w:rPr>
      </w:pPr>
      <w:r w:rsidRPr="00636931">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00AC3" w:rsidRPr="00636931" w14:paraId="2D2E653B" w14:textId="77777777" w:rsidTr="000E40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30618" w14:textId="77777777" w:rsidR="00B00AC3" w:rsidRPr="00636931" w:rsidRDefault="00B00AC3" w:rsidP="000E40E5">
            <w:pPr>
              <w:pStyle w:val="headertabella0"/>
              <w:rPr>
                <w:color w:val="002060"/>
              </w:rPr>
            </w:pPr>
            <w:r w:rsidRPr="0063693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DC3DA" w14:textId="77777777" w:rsidR="00B00AC3" w:rsidRPr="00636931" w:rsidRDefault="00B00AC3" w:rsidP="000E40E5">
            <w:pPr>
              <w:pStyle w:val="headertabella0"/>
              <w:rPr>
                <w:color w:val="002060"/>
              </w:rPr>
            </w:pPr>
            <w:r w:rsidRPr="0063693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F42DB" w14:textId="77777777" w:rsidR="00B00AC3" w:rsidRPr="00636931" w:rsidRDefault="00B00AC3" w:rsidP="000E40E5">
            <w:pPr>
              <w:pStyle w:val="headertabella0"/>
              <w:rPr>
                <w:color w:val="002060"/>
              </w:rPr>
            </w:pPr>
            <w:r w:rsidRPr="0063693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4C264" w14:textId="77777777" w:rsidR="00B00AC3" w:rsidRPr="00636931" w:rsidRDefault="00B00AC3" w:rsidP="000E40E5">
            <w:pPr>
              <w:pStyle w:val="headertabella0"/>
              <w:rPr>
                <w:color w:val="002060"/>
              </w:rPr>
            </w:pPr>
            <w:r w:rsidRPr="0063693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279D4" w14:textId="77777777" w:rsidR="00B00AC3" w:rsidRPr="00636931" w:rsidRDefault="00B00AC3" w:rsidP="000E40E5">
            <w:pPr>
              <w:pStyle w:val="headertabella0"/>
              <w:rPr>
                <w:color w:val="002060"/>
              </w:rPr>
            </w:pPr>
            <w:r w:rsidRPr="0063693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88B77" w14:textId="77777777" w:rsidR="00B00AC3" w:rsidRPr="00636931" w:rsidRDefault="00B00AC3" w:rsidP="000E40E5">
            <w:pPr>
              <w:pStyle w:val="headertabella0"/>
              <w:rPr>
                <w:color w:val="002060"/>
              </w:rPr>
            </w:pPr>
            <w:r w:rsidRPr="0063693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B18B7" w14:textId="77777777" w:rsidR="00B00AC3" w:rsidRPr="00636931" w:rsidRDefault="00B00AC3" w:rsidP="000E40E5">
            <w:pPr>
              <w:pStyle w:val="headertabella0"/>
              <w:rPr>
                <w:color w:val="002060"/>
              </w:rPr>
            </w:pPr>
            <w:r w:rsidRPr="0063693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FFF12" w14:textId="77777777" w:rsidR="00B00AC3" w:rsidRPr="00636931" w:rsidRDefault="00B00AC3" w:rsidP="000E40E5">
            <w:pPr>
              <w:pStyle w:val="headertabella0"/>
              <w:rPr>
                <w:color w:val="002060"/>
              </w:rPr>
            </w:pPr>
            <w:r w:rsidRPr="0063693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9202B" w14:textId="77777777" w:rsidR="00B00AC3" w:rsidRPr="00636931" w:rsidRDefault="00B00AC3" w:rsidP="000E40E5">
            <w:pPr>
              <w:pStyle w:val="headertabella0"/>
              <w:rPr>
                <w:color w:val="002060"/>
              </w:rPr>
            </w:pPr>
            <w:r w:rsidRPr="0063693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3E82A" w14:textId="77777777" w:rsidR="00B00AC3" w:rsidRPr="00636931" w:rsidRDefault="00B00AC3" w:rsidP="000E40E5">
            <w:pPr>
              <w:pStyle w:val="headertabella0"/>
              <w:rPr>
                <w:color w:val="002060"/>
              </w:rPr>
            </w:pPr>
            <w:r w:rsidRPr="00636931">
              <w:rPr>
                <w:color w:val="002060"/>
              </w:rPr>
              <w:t>PE</w:t>
            </w:r>
          </w:p>
        </w:tc>
      </w:tr>
      <w:tr w:rsidR="00B00AC3" w:rsidRPr="00636931" w14:paraId="0B62A3D7" w14:textId="77777777" w:rsidTr="000E40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EE5755" w14:textId="77777777" w:rsidR="00B00AC3" w:rsidRPr="00636931" w:rsidRDefault="00B00AC3" w:rsidP="000E40E5">
            <w:pPr>
              <w:pStyle w:val="rowtabella0"/>
              <w:rPr>
                <w:color w:val="002060"/>
              </w:rPr>
            </w:pPr>
            <w:r w:rsidRPr="0063693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93BFC"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EFFCC"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8195E"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1DFFA"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2F78"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BF609" w14:textId="77777777" w:rsidR="00B00AC3" w:rsidRPr="00636931" w:rsidRDefault="00B00AC3" w:rsidP="000E40E5">
            <w:pPr>
              <w:pStyle w:val="rowtabella0"/>
              <w:jc w:val="center"/>
              <w:rPr>
                <w:color w:val="002060"/>
              </w:rPr>
            </w:pPr>
            <w:r w:rsidRPr="0063693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A74A2"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961FD" w14:textId="77777777" w:rsidR="00B00AC3" w:rsidRPr="00636931" w:rsidRDefault="00B00AC3" w:rsidP="000E40E5">
            <w:pPr>
              <w:pStyle w:val="rowtabella0"/>
              <w:jc w:val="center"/>
              <w:rPr>
                <w:color w:val="002060"/>
              </w:rPr>
            </w:pPr>
            <w:r w:rsidRPr="0063693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0F98E" w14:textId="77777777" w:rsidR="00B00AC3" w:rsidRPr="00636931" w:rsidRDefault="00B00AC3" w:rsidP="000E40E5">
            <w:pPr>
              <w:pStyle w:val="rowtabella0"/>
              <w:jc w:val="center"/>
              <w:rPr>
                <w:color w:val="002060"/>
              </w:rPr>
            </w:pPr>
            <w:r w:rsidRPr="00636931">
              <w:rPr>
                <w:color w:val="002060"/>
              </w:rPr>
              <w:t>0</w:t>
            </w:r>
          </w:p>
        </w:tc>
      </w:tr>
      <w:tr w:rsidR="00B00AC3" w:rsidRPr="00636931" w14:paraId="065CD798"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342E1E" w14:textId="77777777" w:rsidR="00B00AC3" w:rsidRPr="00636931" w:rsidRDefault="00B00AC3" w:rsidP="000E40E5">
            <w:pPr>
              <w:pStyle w:val="rowtabella0"/>
              <w:rPr>
                <w:color w:val="002060"/>
              </w:rPr>
            </w:pPr>
            <w:r w:rsidRPr="0063693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A2BE3"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26805"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D8FBC"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00C51"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5645A"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7C43C" w14:textId="77777777" w:rsidR="00B00AC3" w:rsidRPr="00636931" w:rsidRDefault="00B00AC3" w:rsidP="000E40E5">
            <w:pPr>
              <w:pStyle w:val="rowtabella0"/>
              <w:jc w:val="center"/>
              <w:rPr>
                <w:color w:val="002060"/>
              </w:rPr>
            </w:pPr>
            <w:r w:rsidRPr="006369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00F3C" w14:textId="77777777" w:rsidR="00B00AC3" w:rsidRPr="00636931" w:rsidRDefault="00B00AC3" w:rsidP="000E40E5">
            <w:pPr>
              <w:pStyle w:val="rowtabella0"/>
              <w:jc w:val="center"/>
              <w:rPr>
                <w:color w:val="002060"/>
              </w:rPr>
            </w:pPr>
            <w:r w:rsidRPr="0063693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537AD" w14:textId="77777777" w:rsidR="00B00AC3" w:rsidRPr="00636931" w:rsidRDefault="00B00AC3" w:rsidP="000E40E5">
            <w:pPr>
              <w:pStyle w:val="rowtabella0"/>
              <w:jc w:val="center"/>
              <w:rPr>
                <w:color w:val="002060"/>
              </w:rPr>
            </w:pPr>
            <w:r w:rsidRPr="0063693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5E19B" w14:textId="77777777" w:rsidR="00B00AC3" w:rsidRPr="00636931" w:rsidRDefault="00B00AC3" w:rsidP="000E40E5">
            <w:pPr>
              <w:pStyle w:val="rowtabella0"/>
              <w:jc w:val="center"/>
              <w:rPr>
                <w:color w:val="002060"/>
              </w:rPr>
            </w:pPr>
            <w:r w:rsidRPr="00636931">
              <w:rPr>
                <w:color w:val="002060"/>
              </w:rPr>
              <w:t>0</w:t>
            </w:r>
          </w:p>
        </w:tc>
      </w:tr>
      <w:tr w:rsidR="00B00AC3" w:rsidRPr="00636931" w14:paraId="4ACBF188"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C7A55B" w14:textId="77777777" w:rsidR="00B00AC3" w:rsidRPr="00636931" w:rsidRDefault="00B00AC3" w:rsidP="000E40E5">
            <w:pPr>
              <w:pStyle w:val="rowtabella0"/>
              <w:rPr>
                <w:color w:val="002060"/>
              </w:rPr>
            </w:pPr>
            <w:r w:rsidRPr="00636931">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F644F"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7F2C8"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9B275"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FF724"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8E23C"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C26E8"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D9016" w14:textId="77777777" w:rsidR="00B00AC3" w:rsidRPr="00636931" w:rsidRDefault="00B00AC3" w:rsidP="000E40E5">
            <w:pPr>
              <w:pStyle w:val="rowtabella0"/>
              <w:jc w:val="center"/>
              <w:rPr>
                <w:color w:val="002060"/>
              </w:rPr>
            </w:pPr>
            <w:r w:rsidRPr="0063693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D74DC"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8DFBB" w14:textId="77777777" w:rsidR="00B00AC3" w:rsidRPr="00636931" w:rsidRDefault="00B00AC3" w:rsidP="000E40E5">
            <w:pPr>
              <w:pStyle w:val="rowtabella0"/>
              <w:jc w:val="center"/>
              <w:rPr>
                <w:color w:val="002060"/>
              </w:rPr>
            </w:pPr>
            <w:r w:rsidRPr="00636931">
              <w:rPr>
                <w:color w:val="002060"/>
              </w:rPr>
              <w:t>0</w:t>
            </w:r>
          </w:p>
        </w:tc>
      </w:tr>
      <w:tr w:rsidR="00B00AC3" w:rsidRPr="00636931" w14:paraId="620972C8"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DDE21" w14:textId="77777777" w:rsidR="00B00AC3" w:rsidRPr="00636931" w:rsidRDefault="00B00AC3" w:rsidP="000E40E5">
            <w:pPr>
              <w:pStyle w:val="rowtabella0"/>
              <w:rPr>
                <w:color w:val="002060"/>
              </w:rPr>
            </w:pPr>
            <w:r w:rsidRPr="0063693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F44CD"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F1169"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BD80B"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BE1E1"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5644E"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5F003"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55752"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3890F"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DCB9F" w14:textId="77777777" w:rsidR="00B00AC3" w:rsidRPr="00636931" w:rsidRDefault="00B00AC3" w:rsidP="000E40E5">
            <w:pPr>
              <w:pStyle w:val="rowtabella0"/>
              <w:jc w:val="center"/>
              <w:rPr>
                <w:color w:val="002060"/>
              </w:rPr>
            </w:pPr>
            <w:r w:rsidRPr="00636931">
              <w:rPr>
                <w:color w:val="002060"/>
              </w:rPr>
              <w:t>0</w:t>
            </w:r>
          </w:p>
        </w:tc>
      </w:tr>
      <w:tr w:rsidR="00B00AC3" w:rsidRPr="00636931" w14:paraId="25868E86"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8546F3" w14:textId="77777777" w:rsidR="00B00AC3" w:rsidRPr="00636931" w:rsidRDefault="00B00AC3" w:rsidP="000E40E5">
            <w:pPr>
              <w:pStyle w:val="rowtabella0"/>
              <w:rPr>
                <w:color w:val="002060"/>
              </w:rPr>
            </w:pPr>
            <w:r w:rsidRPr="00636931">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FA3CE"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BF346"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08B50"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D4F76"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E1BB6"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F7A6"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E6FAD" w14:textId="77777777" w:rsidR="00B00AC3" w:rsidRPr="00636931" w:rsidRDefault="00B00AC3" w:rsidP="000E40E5">
            <w:pPr>
              <w:pStyle w:val="rowtabella0"/>
              <w:jc w:val="center"/>
              <w:rPr>
                <w:color w:val="002060"/>
              </w:rPr>
            </w:pPr>
            <w:r w:rsidRPr="0063693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F078E"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1A5E8" w14:textId="77777777" w:rsidR="00B00AC3" w:rsidRPr="00636931" w:rsidRDefault="00B00AC3" w:rsidP="000E40E5">
            <w:pPr>
              <w:pStyle w:val="rowtabella0"/>
              <w:jc w:val="center"/>
              <w:rPr>
                <w:color w:val="002060"/>
              </w:rPr>
            </w:pPr>
            <w:r w:rsidRPr="00636931">
              <w:rPr>
                <w:color w:val="002060"/>
              </w:rPr>
              <w:t>0</w:t>
            </w:r>
          </w:p>
        </w:tc>
      </w:tr>
      <w:tr w:rsidR="00B00AC3" w:rsidRPr="00636931" w14:paraId="7D5583F1"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166AF8" w14:textId="77777777" w:rsidR="00B00AC3" w:rsidRPr="00636931" w:rsidRDefault="00B00AC3" w:rsidP="000E40E5">
            <w:pPr>
              <w:pStyle w:val="rowtabella0"/>
              <w:rPr>
                <w:color w:val="002060"/>
                <w:lang w:val="es-ES"/>
              </w:rPr>
            </w:pPr>
            <w:r w:rsidRPr="00636931">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28017"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8BD96"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DE50F"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92174"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54807" w14:textId="77777777" w:rsidR="00B00AC3" w:rsidRPr="00636931" w:rsidRDefault="00B00AC3" w:rsidP="000E40E5">
            <w:pPr>
              <w:pStyle w:val="rowtabella0"/>
              <w:jc w:val="center"/>
              <w:rPr>
                <w:color w:val="002060"/>
              </w:rPr>
            </w:pPr>
            <w:r w:rsidRPr="0063693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930DA"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3DBCA" w14:textId="77777777" w:rsidR="00B00AC3" w:rsidRPr="00636931" w:rsidRDefault="00B00AC3" w:rsidP="000E40E5">
            <w:pPr>
              <w:pStyle w:val="rowtabella0"/>
              <w:jc w:val="center"/>
              <w:rPr>
                <w:color w:val="002060"/>
              </w:rPr>
            </w:pPr>
            <w:r w:rsidRPr="0063693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37787" w14:textId="77777777" w:rsidR="00B00AC3" w:rsidRPr="00636931" w:rsidRDefault="00B00AC3" w:rsidP="000E40E5">
            <w:pPr>
              <w:pStyle w:val="rowtabella0"/>
              <w:jc w:val="center"/>
              <w:rPr>
                <w:color w:val="002060"/>
              </w:rPr>
            </w:pPr>
            <w:r w:rsidRPr="0063693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D30CB" w14:textId="77777777" w:rsidR="00B00AC3" w:rsidRPr="00636931" w:rsidRDefault="00B00AC3" w:rsidP="000E40E5">
            <w:pPr>
              <w:pStyle w:val="rowtabella0"/>
              <w:jc w:val="center"/>
              <w:rPr>
                <w:color w:val="002060"/>
              </w:rPr>
            </w:pPr>
            <w:r w:rsidRPr="00636931">
              <w:rPr>
                <w:color w:val="002060"/>
              </w:rPr>
              <w:t>0</w:t>
            </w:r>
          </w:p>
        </w:tc>
      </w:tr>
      <w:tr w:rsidR="00B00AC3" w:rsidRPr="00636931" w14:paraId="62D42994" w14:textId="77777777" w:rsidTr="000E40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B3B2D7" w14:textId="77777777" w:rsidR="00B00AC3" w:rsidRPr="00636931" w:rsidRDefault="00B00AC3" w:rsidP="000E40E5">
            <w:pPr>
              <w:pStyle w:val="rowtabella0"/>
              <w:rPr>
                <w:color w:val="002060"/>
                <w:lang w:val="es-ES"/>
              </w:rPr>
            </w:pPr>
            <w:r w:rsidRPr="00636931">
              <w:rPr>
                <w:color w:val="002060"/>
                <w:lang w:val="es-E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0D520"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CD922"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2C326"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53B75"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6C940"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37C9D" w14:textId="77777777" w:rsidR="00B00AC3" w:rsidRPr="00636931" w:rsidRDefault="00B00AC3" w:rsidP="000E40E5">
            <w:pPr>
              <w:pStyle w:val="rowtabella0"/>
              <w:jc w:val="center"/>
              <w:rPr>
                <w:color w:val="002060"/>
              </w:rPr>
            </w:pPr>
            <w:r w:rsidRPr="0063693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036C8" w14:textId="77777777" w:rsidR="00B00AC3" w:rsidRPr="00636931" w:rsidRDefault="00B00AC3" w:rsidP="000E40E5">
            <w:pPr>
              <w:pStyle w:val="rowtabella0"/>
              <w:jc w:val="center"/>
              <w:rPr>
                <w:color w:val="002060"/>
              </w:rPr>
            </w:pPr>
            <w:r w:rsidRPr="0063693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23C6D" w14:textId="77777777" w:rsidR="00B00AC3" w:rsidRPr="00636931" w:rsidRDefault="00B00AC3" w:rsidP="000E40E5">
            <w:pPr>
              <w:pStyle w:val="rowtabella0"/>
              <w:jc w:val="center"/>
              <w:rPr>
                <w:color w:val="002060"/>
              </w:rPr>
            </w:pPr>
            <w:r w:rsidRPr="0063693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4C3B1" w14:textId="77777777" w:rsidR="00B00AC3" w:rsidRPr="00636931" w:rsidRDefault="00B00AC3" w:rsidP="000E40E5">
            <w:pPr>
              <w:pStyle w:val="rowtabella0"/>
              <w:jc w:val="center"/>
              <w:rPr>
                <w:color w:val="002060"/>
              </w:rPr>
            </w:pPr>
            <w:r w:rsidRPr="00636931">
              <w:rPr>
                <w:color w:val="002060"/>
              </w:rPr>
              <w:t>0</w:t>
            </w:r>
          </w:p>
        </w:tc>
      </w:tr>
      <w:tr w:rsidR="00B00AC3" w:rsidRPr="00636931" w14:paraId="1981E741" w14:textId="77777777" w:rsidTr="000E40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4C002A" w14:textId="77777777" w:rsidR="00B00AC3" w:rsidRPr="00636931" w:rsidRDefault="00B00AC3" w:rsidP="000E40E5">
            <w:pPr>
              <w:pStyle w:val="rowtabella0"/>
              <w:rPr>
                <w:color w:val="002060"/>
              </w:rPr>
            </w:pPr>
            <w:r w:rsidRPr="00636931">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F0639"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EB70A" w14:textId="77777777" w:rsidR="00B00AC3" w:rsidRPr="00636931" w:rsidRDefault="00B00AC3" w:rsidP="000E40E5">
            <w:pPr>
              <w:pStyle w:val="rowtabella0"/>
              <w:jc w:val="center"/>
              <w:rPr>
                <w:color w:val="002060"/>
              </w:rPr>
            </w:pPr>
            <w:r w:rsidRPr="0063693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0C5EF"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650B9"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37618"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622A0"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B3EE5"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8D12C" w14:textId="77777777" w:rsidR="00B00AC3" w:rsidRPr="00636931" w:rsidRDefault="00B00AC3" w:rsidP="000E40E5">
            <w:pPr>
              <w:pStyle w:val="rowtabella0"/>
              <w:jc w:val="center"/>
              <w:rPr>
                <w:color w:val="002060"/>
              </w:rPr>
            </w:pPr>
            <w:r w:rsidRPr="0063693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7A18" w14:textId="77777777" w:rsidR="00B00AC3" w:rsidRPr="00636931" w:rsidRDefault="00B00AC3" w:rsidP="000E40E5">
            <w:pPr>
              <w:pStyle w:val="rowtabella0"/>
              <w:jc w:val="center"/>
              <w:rPr>
                <w:color w:val="002060"/>
              </w:rPr>
            </w:pPr>
            <w:r w:rsidRPr="00636931">
              <w:rPr>
                <w:color w:val="002060"/>
              </w:rPr>
              <w:t>0</w:t>
            </w:r>
          </w:p>
        </w:tc>
      </w:tr>
    </w:tbl>
    <w:p w14:paraId="279157BF" w14:textId="77777777" w:rsidR="00B00AC3" w:rsidRPr="00636931" w:rsidRDefault="00B00AC3" w:rsidP="00B00AC3">
      <w:pPr>
        <w:pStyle w:val="breakline"/>
        <w:rPr>
          <w:rFonts w:eastAsiaTheme="minorEastAsia"/>
          <w:color w:val="002060"/>
        </w:rPr>
      </w:pPr>
    </w:p>
    <w:p w14:paraId="0DDFF788" w14:textId="77777777" w:rsidR="00B00AC3" w:rsidRPr="00636931" w:rsidRDefault="00B00AC3" w:rsidP="00B00AC3">
      <w:pPr>
        <w:pStyle w:val="titoloprinc0"/>
        <w:rPr>
          <w:color w:val="002060"/>
        </w:rPr>
      </w:pPr>
      <w:r w:rsidRPr="00636931">
        <w:rPr>
          <w:color w:val="002060"/>
        </w:rPr>
        <w:t>PROGRAMMA GARE</w:t>
      </w:r>
    </w:p>
    <w:p w14:paraId="6427D846" w14:textId="77777777" w:rsidR="00B00AC3" w:rsidRPr="00636931" w:rsidRDefault="00B00AC3" w:rsidP="00B00AC3">
      <w:pPr>
        <w:pStyle w:val="breakline"/>
        <w:rPr>
          <w:color w:val="002060"/>
        </w:rPr>
      </w:pPr>
    </w:p>
    <w:p w14:paraId="67A0D449" w14:textId="77777777" w:rsidR="00B00AC3" w:rsidRPr="00636931" w:rsidRDefault="00B00AC3" w:rsidP="00B00AC3">
      <w:pPr>
        <w:pStyle w:val="sottotitolocampionato10"/>
        <w:rPr>
          <w:color w:val="002060"/>
        </w:rPr>
      </w:pPr>
      <w:r w:rsidRPr="00636931">
        <w:rPr>
          <w:color w:val="002060"/>
        </w:rPr>
        <w:t>GIRONE SA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4"/>
        <w:gridCol w:w="385"/>
        <w:gridCol w:w="898"/>
        <w:gridCol w:w="1177"/>
        <w:gridCol w:w="1548"/>
        <w:gridCol w:w="1548"/>
      </w:tblGrid>
      <w:tr w:rsidR="00B00AC3" w:rsidRPr="00636931" w14:paraId="19F51BAE" w14:textId="77777777" w:rsidTr="000E40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CF313" w14:textId="77777777" w:rsidR="00B00AC3" w:rsidRPr="00636931" w:rsidRDefault="00B00AC3" w:rsidP="000E40E5">
            <w:pPr>
              <w:pStyle w:val="headertabella0"/>
              <w:rPr>
                <w:color w:val="002060"/>
              </w:rPr>
            </w:pPr>
            <w:r w:rsidRPr="006369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5F1B9" w14:textId="77777777" w:rsidR="00B00AC3" w:rsidRPr="00636931" w:rsidRDefault="00B00AC3" w:rsidP="000E40E5">
            <w:pPr>
              <w:pStyle w:val="headertabella0"/>
              <w:rPr>
                <w:color w:val="002060"/>
              </w:rPr>
            </w:pPr>
            <w:r w:rsidRPr="006369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72D88" w14:textId="77777777" w:rsidR="00B00AC3" w:rsidRPr="00636931" w:rsidRDefault="00B00AC3" w:rsidP="000E40E5">
            <w:pPr>
              <w:pStyle w:val="headertabella0"/>
              <w:rPr>
                <w:color w:val="002060"/>
              </w:rPr>
            </w:pPr>
            <w:r w:rsidRPr="006369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AA6C1" w14:textId="77777777" w:rsidR="00B00AC3" w:rsidRPr="00636931" w:rsidRDefault="00B00AC3" w:rsidP="000E40E5">
            <w:pPr>
              <w:pStyle w:val="headertabella0"/>
              <w:rPr>
                <w:color w:val="002060"/>
              </w:rPr>
            </w:pPr>
            <w:r w:rsidRPr="006369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C06C4" w14:textId="77777777" w:rsidR="00B00AC3" w:rsidRPr="00636931" w:rsidRDefault="00B00AC3" w:rsidP="000E40E5">
            <w:pPr>
              <w:pStyle w:val="headertabella0"/>
              <w:rPr>
                <w:color w:val="002060"/>
              </w:rPr>
            </w:pPr>
            <w:r w:rsidRPr="006369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C6013" w14:textId="77777777" w:rsidR="00B00AC3" w:rsidRPr="00636931" w:rsidRDefault="00B00AC3" w:rsidP="000E40E5">
            <w:pPr>
              <w:pStyle w:val="headertabella0"/>
              <w:rPr>
                <w:color w:val="002060"/>
              </w:rPr>
            </w:pPr>
            <w:proofErr w:type="spellStart"/>
            <w:r w:rsidRPr="00636931">
              <w:rPr>
                <w:color w:val="002060"/>
              </w:rPr>
              <w:t>Localita'</w:t>
            </w:r>
            <w:proofErr w:type="spellEnd"/>
            <w:r w:rsidRPr="006369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E8EB2" w14:textId="77777777" w:rsidR="00B00AC3" w:rsidRPr="00636931" w:rsidRDefault="00B00AC3" w:rsidP="000E40E5">
            <w:pPr>
              <w:pStyle w:val="headertabella0"/>
              <w:rPr>
                <w:color w:val="002060"/>
              </w:rPr>
            </w:pPr>
            <w:r w:rsidRPr="00636931">
              <w:rPr>
                <w:color w:val="002060"/>
              </w:rPr>
              <w:t>Indirizzo Impianto</w:t>
            </w:r>
          </w:p>
        </w:tc>
      </w:tr>
      <w:tr w:rsidR="00B00AC3" w:rsidRPr="00636931" w14:paraId="1DE62F98" w14:textId="77777777" w:rsidTr="000E40E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B33B3F5" w14:textId="77777777" w:rsidR="00B00AC3" w:rsidRPr="00636931" w:rsidRDefault="00B00AC3" w:rsidP="000E40E5">
            <w:pPr>
              <w:pStyle w:val="rowtabella0"/>
              <w:rPr>
                <w:color w:val="002060"/>
              </w:rPr>
            </w:pPr>
            <w:r w:rsidRPr="00636931">
              <w:rPr>
                <w:color w:val="002060"/>
              </w:rPr>
              <w:t>ALMA JUVENTUS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8B9E5D" w14:textId="77777777" w:rsidR="00B00AC3" w:rsidRPr="00636931" w:rsidRDefault="00B00AC3" w:rsidP="000E40E5">
            <w:pPr>
              <w:pStyle w:val="rowtabella0"/>
              <w:rPr>
                <w:color w:val="002060"/>
              </w:rPr>
            </w:pPr>
            <w:r w:rsidRPr="00636931">
              <w:rPr>
                <w:color w:val="002060"/>
              </w:rPr>
              <w:t xml:space="preserve">AMICI DEL </w:t>
            </w:r>
            <w:proofErr w:type="spellStart"/>
            <w:r w:rsidRPr="00636931">
              <w:rPr>
                <w:color w:val="002060"/>
              </w:rPr>
              <w:t>CENTROSOCIOsq.B</w:t>
            </w:r>
            <w:proofErr w:type="spell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47200A" w14:textId="77777777" w:rsidR="00B00AC3" w:rsidRPr="00636931" w:rsidRDefault="00B00AC3" w:rsidP="000E40E5">
            <w:pPr>
              <w:pStyle w:val="rowtabella0"/>
              <w:jc w:val="center"/>
              <w:rPr>
                <w:color w:val="002060"/>
              </w:rPr>
            </w:pPr>
            <w:r w:rsidRPr="0063693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A4F9B3" w14:textId="77777777" w:rsidR="00B00AC3" w:rsidRPr="00636931" w:rsidRDefault="00B00AC3" w:rsidP="000E40E5">
            <w:pPr>
              <w:pStyle w:val="rowtabella0"/>
              <w:rPr>
                <w:color w:val="002060"/>
              </w:rPr>
            </w:pPr>
            <w:r w:rsidRPr="00636931">
              <w:rPr>
                <w:color w:val="002060"/>
              </w:rPr>
              <w:t>18/02/2023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0C083E" w14:textId="77777777" w:rsidR="00B00AC3" w:rsidRPr="00636931" w:rsidRDefault="00B00AC3" w:rsidP="000E40E5">
            <w:pPr>
              <w:pStyle w:val="rowtabella0"/>
              <w:rPr>
                <w:color w:val="002060"/>
              </w:rPr>
            </w:pPr>
            <w:r w:rsidRPr="00636931">
              <w:rPr>
                <w:color w:val="002060"/>
              </w:rPr>
              <w:t>5446 ALMA ARENA CALCIO A CINQUE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A4FF8D" w14:textId="77777777" w:rsidR="00B00AC3" w:rsidRPr="00636931" w:rsidRDefault="00B00AC3" w:rsidP="000E40E5">
            <w:pPr>
              <w:pStyle w:val="rowtabella0"/>
              <w:rPr>
                <w:color w:val="002060"/>
              </w:rPr>
            </w:pPr>
            <w:r w:rsidRPr="00636931">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EC9392" w14:textId="77777777" w:rsidR="00B00AC3" w:rsidRPr="00636931" w:rsidRDefault="00B00AC3" w:rsidP="000E40E5">
            <w:pPr>
              <w:pStyle w:val="rowtabella0"/>
              <w:rPr>
                <w:color w:val="002060"/>
              </w:rPr>
            </w:pPr>
            <w:r w:rsidRPr="00636931">
              <w:rPr>
                <w:color w:val="002060"/>
              </w:rPr>
              <w:t>VIA ROMA 201</w:t>
            </w:r>
          </w:p>
        </w:tc>
      </w:tr>
    </w:tbl>
    <w:p w14:paraId="22BC8EBF" w14:textId="77777777" w:rsidR="00B00AC3" w:rsidRPr="00636931" w:rsidRDefault="00B00AC3" w:rsidP="00B00AC3">
      <w:pPr>
        <w:pStyle w:val="breakline"/>
        <w:rPr>
          <w:rFonts w:eastAsiaTheme="minorEastAsia"/>
          <w:color w:val="002060"/>
        </w:rPr>
      </w:pPr>
    </w:p>
    <w:p w14:paraId="36BCF587" w14:textId="77777777" w:rsidR="00B00AC3" w:rsidRPr="00636931" w:rsidRDefault="00B00AC3" w:rsidP="00B00AC3">
      <w:pPr>
        <w:pStyle w:val="breakline"/>
        <w:rPr>
          <w:color w:val="002060"/>
        </w:rPr>
      </w:pPr>
    </w:p>
    <w:p w14:paraId="0A24021B" w14:textId="77777777" w:rsidR="00B00AC3" w:rsidRPr="00636931" w:rsidRDefault="00B00AC3" w:rsidP="00B00AC3">
      <w:pPr>
        <w:pStyle w:val="breakline"/>
        <w:rPr>
          <w:color w:val="002060"/>
        </w:rPr>
      </w:pPr>
    </w:p>
    <w:p w14:paraId="227172EB" w14:textId="77777777" w:rsidR="00B00AC3" w:rsidRPr="00636931" w:rsidRDefault="00B00AC3" w:rsidP="00B00AC3">
      <w:pPr>
        <w:pStyle w:val="sottotitolocampionato10"/>
        <w:rPr>
          <w:color w:val="002060"/>
        </w:rPr>
      </w:pPr>
      <w:r w:rsidRPr="00636931">
        <w:rPr>
          <w:color w:val="002060"/>
        </w:rPr>
        <w:t>GIRONE SB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00AC3" w:rsidRPr="00636931" w14:paraId="4A337E2A" w14:textId="77777777" w:rsidTr="000E40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2622E" w14:textId="77777777" w:rsidR="00B00AC3" w:rsidRPr="00636931" w:rsidRDefault="00B00AC3" w:rsidP="000E40E5">
            <w:pPr>
              <w:pStyle w:val="headertabella0"/>
              <w:rPr>
                <w:color w:val="002060"/>
              </w:rPr>
            </w:pPr>
            <w:r w:rsidRPr="0063693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D837B" w14:textId="77777777" w:rsidR="00B00AC3" w:rsidRPr="00636931" w:rsidRDefault="00B00AC3" w:rsidP="000E40E5">
            <w:pPr>
              <w:pStyle w:val="headertabella0"/>
              <w:rPr>
                <w:color w:val="002060"/>
              </w:rPr>
            </w:pPr>
            <w:r w:rsidRPr="0063693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A00CA" w14:textId="77777777" w:rsidR="00B00AC3" w:rsidRPr="00636931" w:rsidRDefault="00B00AC3" w:rsidP="000E40E5">
            <w:pPr>
              <w:pStyle w:val="headertabella0"/>
              <w:rPr>
                <w:color w:val="002060"/>
              </w:rPr>
            </w:pPr>
            <w:r w:rsidRPr="0063693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D3001" w14:textId="77777777" w:rsidR="00B00AC3" w:rsidRPr="00636931" w:rsidRDefault="00B00AC3" w:rsidP="000E40E5">
            <w:pPr>
              <w:pStyle w:val="headertabella0"/>
              <w:rPr>
                <w:color w:val="002060"/>
              </w:rPr>
            </w:pPr>
            <w:r w:rsidRPr="0063693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7827D" w14:textId="77777777" w:rsidR="00B00AC3" w:rsidRPr="00636931" w:rsidRDefault="00B00AC3" w:rsidP="000E40E5">
            <w:pPr>
              <w:pStyle w:val="headertabella0"/>
              <w:rPr>
                <w:color w:val="002060"/>
              </w:rPr>
            </w:pPr>
            <w:r w:rsidRPr="0063693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5AD01" w14:textId="77777777" w:rsidR="00B00AC3" w:rsidRPr="00636931" w:rsidRDefault="00B00AC3" w:rsidP="000E40E5">
            <w:pPr>
              <w:pStyle w:val="headertabella0"/>
              <w:rPr>
                <w:color w:val="002060"/>
              </w:rPr>
            </w:pPr>
            <w:proofErr w:type="spellStart"/>
            <w:r w:rsidRPr="00636931">
              <w:rPr>
                <w:color w:val="002060"/>
              </w:rPr>
              <w:t>Localita'</w:t>
            </w:r>
            <w:proofErr w:type="spellEnd"/>
            <w:r w:rsidRPr="0063693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AF707" w14:textId="77777777" w:rsidR="00B00AC3" w:rsidRPr="00636931" w:rsidRDefault="00B00AC3" w:rsidP="000E40E5">
            <w:pPr>
              <w:pStyle w:val="headertabella0"/>
              <w:rPr>
                <w:color w:val="002060"/>
              </w:rPr>
            </w:pPr>
            <w:r w:rsidRPr="00636931">
              <w:rPr>
                <w:color w:val="002060"/>
              </w:rPr>
              <w:t>Indirizzo Impianto</w:t>
            </w:r>
          </w:p>
        </w:tc>
      </w:tr>
      <w:tr w:rsidR="00B00AC3" w:rsidRPr="00636931" w14:paraId="67320E13" w14:textId="77777777" w:rsidTr="000E40E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7BFB0F" w14:textId="77777777" w:rsidR="00B00AC3" w:rsidRPr="00636931" w:rsidRDefault="00B00AC3" w:rsidP="000E40E5">
            <w:pPr>
              <w:pStyle w:val="rowtabella0"/>
              <w:rPr>
                <w:color w:val="002060"/>
              </w:rPr>
            </w:pPr>
            <w:r w:rsidRPr="00636931">
              <w:rPr>
                <w:color w:val="002060"/>
              </w:rPr>
              <w:t>VIRTUS FORTITUDO 1950 SSD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5B3436" w14:textId="77777777" w:rsidR="00B00AC3" w:rsidRPr="00636931" w:rsidRDefault="00B00AC3" w:rsidP="000E40E5">
            <w:pPr>
              <w:pStyle w:val="rowtabella0"/>
              <w:rPr>
                <w:color w:val="002060"/>
              </w:rPr>
            </w:pPr>
            <w:r w:rsidRPr="00636931">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EEB337" w14:textId="77777777" w:rsidR="00B00AC3" w:rsidRPr="00636931" w:rsidRDefault="00B00AC3" w:rsidP="000E40E5">
            <w:pPr>
              <w:pStyle w:val="rowtabella0"/>
              <w:jc w:val="center"/>
              <w:rPr>
                <w:color w:val="002060"/>
              </w:rPr>
            </w:pPr>
            <w:r w:rsidRPr="0063693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5E1647" w14:textId="77777777" w:rsidR="00B00AC3" w:rsidRPr="00636931" w:rsidRDefault="00B00AC3" w:rsidP="000E40E5">
            <w:pPr>
              <w:pStyle w:val="rowtabella0"/>
              <w:rPr>
                <w:color w:val="002060"/>
              </w:rPr>
            </w:pPr>
            <w:r w:rsidRPr="00636931">
              <w:rPr>
                <w:color w:val="002060"/>
              </w:rPr>
              <w:t>18/02/2023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897EB5" w14:textId="77777777" w:rsidR="00B00AC3" w:rsidRPr="00636931" w:rsidRDefault="00B00AC3" w:rsidP="000E40E5">
            <w:pPr>
              <w:pStyle w:val="rowtabella0"/>
              <w:rPr>
                <w:color w:val="002060"/>
              </w:rPr>
            </w:pPr>
            <w:r w:rsidRPr="00636931">
              <w:rPr>
                <w:color w:val="002060"/>
              </w:rPr>
              <w:t>5093 CAMPO SCOPERTO NUOVO ANTISTADI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CEA238" w14:textId="77777777" w:rsidR="00B00AC3" w:rsidRPr="00636931" w:rsidRDefault="00B00AC3" w:rsidP="000E40E5">
            <w:pPr>
              <w:pStyle w:val="rowtabella0"/>
              <w:rPr>
                <w:color w:val="002060"/>
              </w:rPr>
            </w:pPr>
            <w:r w:rsidRPr="00636931">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322E95" w14:textId="77777777" w:rsidR="00B00AC3" w:rsidRPr="00636931" w:rsidRDefault="00B00AC3" w:rsidP="000E40E5">
            <w:pPr>
              <w:pStyle w:val="rowtabella0"/>
              <w:rPr>
                <w:color w:val="002060"/>
              </w:rPr>
            </w:pPr>
            <w:r w:rsidRPr="00636931">
              <w:rPr>
                <w:color w:val="002060"/>
              </w:rPr>
              <w:t>VIA BRUNO BUOZZI</w:t>
            </w:r>
          </w:p>
        </w:tc>
      </w:tr>
    </w:tbl>
    <w:p w14:paraId="0652EA2A" w14:textId="77777777" w:rsidR="00B00AC3" w:rsidRPr="00636931" w:rsidRDefault="00B00AC3" w:rsidP="00B00AC3">
      <w:pPr>
        <w:pStyle w:val="breakline"/>
        <w:rPr>
          <w:color w:val="002060"/>
        </w:rPr>
      </w:pPr>
    </w:p>
    <w:p w14:paraId="147967DF" w14:textId="77777777" w:rsidR="00550BD4" w:rsidRPr="0087042E" w:rsidRDefault="00550BD4" w:rsidP="00550BD4">
      <w:pPr>
        <w:pStyle w:val="breakline"/>
        <w:rPr>
          <w:rFonts w:eastAsiaTheme="minorEastAsia"/>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4DB5D4BD"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 xml:space="preserve">Il versamento delle somme relative alle ammende comminate con il presente Comunicato Ufficiale deve essere effettuato entro il </w:t>
      </w:r>
      <w:r w:rsidR="005F1668">
        <w:rPr>
          <w:rFonts w:ascii="Arial" w:hAnsi="Arial" w:cs="Arial"/>
          <w:b/>
          <w:bCs/>
          <w:color w:val="002060"/>
        </w:rPr>
        <w:t>2</w:t>
      </w:r>
      <w:r w:rsidR="00266C3D">
        <w:rPr>
          <w:rFonts w:ascii="Arial" w:hAnsi="Arial" w:cs="Arial"/>
          <w:b/>
          <w:bCs/>
          <w:color w:val="002060"/>
        </w:rPr>
        <w:t>7</w:t>
      </w:r>
      <w:r w:rsidR="0075612D">
        <w:rPr>
          <w:rFonts w:ascii="Arial" w:hAnsi="Arial" w:cs="Arial"/>
          <w:b/>
          <w:bCs/>
          <w:color w:val="002060"/>
        </w:rPr>
        <w:t xml:space="preserve"> febbraio</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665BD5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t>IT13E0100502604000000001453</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77777777" w:rsidR="00467CBB" w:rsidRPr="00DE1EF7" w:rsidRDefault="00467CBB"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lastRenderedPageBreak/>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77880DE0"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A1148">
        <w:rPr>
          <w:b/>
          <w:color w:val="002060"/>
          <w:u w:val="single"/>
        </w:rPr>
        <w:t>1</w:t>
      </w:r>
      <w:r w:rsidR="00297D77">
        <w:rPr>
          <w:b/>
          <w:color w:val="002060"/>
          <w:u w:val="single"/>
        </w:rPr>
        <w:t>5</w:t>
      </w:r>
      <w:r w:rsidR="004A0FF1">
        <w:rPr>
          <w:b/>
          <w:color w:val="002060"/>
          <w:u w:val="single"/>
        </w:rPr>
        <w:t>/0</w:t>
      </w:r>
      <w:r w:rsidR="009C093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5113D" w14:textId="77777777" w:rsidR="000B692A" w:rsidRDefault="000B692A">
      <w:r>
        <w:separator/>
      </w:r>
    </w:p>
  </w:endnote>
  <w:endnote w:type="continuationSeparator" w:id="0">
    <w:p w14:paraId="1944FEB3" w14:textId="77777777" w:rsidR="000B692A" w:rsidRDefault="000B6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797E49A"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297D77">
      <w:rPr>
        <w:rStyle w:val="Numeropagina"/>
        <w:rFonts w:ascii="Arial" w:hAnsi="Arial" w:cs="Arial"/>
        <w:color w:val="002060"/>
      </w:rPr>
      <w:t>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4FFCB" w14:textId="77777777" w:rsidR="000B692A" w:rsidRDefault="000B692A">
      <w:r>
        <w:separator/>
      </w:r>
    </w:p>
  </w:footnote>
  <w:footnote w:type="continuationSeparator" w:id="0">
    <w:p w14:paraId="102AC1BF" w14:textId="77777777" w:rsidR="000B692A" w:rsidRDefault="000B69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692A"/>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55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1FF2"/>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46F"/>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TotalTime>
  <Pages>24</Pages>
  <Words>7426</Words>
  <Characters>42332</Characters>
  <Application>Microsoft Office Word</Application>
  <DocSecurity>0</DocSecurity>
  <Lines>352</Lines>
  <Paragraphs>99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49659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2023-02-14T12:11:00Z</cp:lastPrinted>
  <dcterms:created xsi:type="dcterms:W3CDTF">2023-02-15T10:04:00Z</dcterms:created>
  <dcterms:modified xsi:type="dcterms:W3CDTF">2023-02-15T10:30:00Z</dcterms:modified>
</cp:coreProperties>
</file>