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0D5EB77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CD67A9">
              <w:rPr>
                <w:rFonts w:ascii="Arial" w:hAnsi="Arial" w:cs="Arial"/>
                <w:color w:val="002060"/>
                <w:sz w:val="40"/>
                <w:szCs w:val="40"/>
              </w:rPr>
              <w:t>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53B27">
              <w:rPr>
                <w:rFonts w:ascii="Arial" w:hAnsi="Arial" w:cs="Arial"/>
                <w:color w:val="002060"/>
                <w:sz w:val="40"/>
                <w:szCs w:val="40"/>
              </w:rPr>
              <w:t>1</w:t>
            </w:r>
            <w:r w:rsidR="00CD67A9">
              <w:rPr>
                <w:rFonts w:ascii="Arial" w:hAnsi="Arial" w:cs="Arial"/>
                <w:color w:val="002060"/>
                <w:sz w:val="40"/>
                <w:szCs w:val="40"/>
              </w:rPr>
              <w:t>7</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042E99B"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0D34C3">
          <w:rPr>
            <w:noProof/>
            <w:webHidden/>
            <w:color w:val="002060"/>
          </w:rPr>
          <w:t>1</w:t>
        </w:r>
        <w:r w:rsidR="00AC19D9" w:rsidRPr="00DE1EF7">
          <w:rPr>
            <w:noProof/>
            <w:webHidden/>
            <w:color w:val="002060"/>
          </w:rPr>
          <w:fldChar w:fldCharType="end"/>
        </w:r>
      </w:hyperlink>
    </w:p>
    <w:p w14:paraId="112EDB38" w14:textId="7AAC088C"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0D34C3">
          <w:rPr>
            <w:noProof/>
            <w:webHidden/>
            <w:color w:val="002060"/>
          </w:rPr>
          <w:t>1</w:t>
        </w:r>
        <w:r w:rsidR="00AC19D9" w:rsidRPr="00DE1EF7">
          <w:rPr>
            <w:noProof/>
            <w:webHidden/>
            <w:color w:val="002060"/>
          </w:rPr>
          <w:fldChar w:fldCharType="end"/>
        </w:r>
      </w:hyperlink>
    </w:p>
    <w:p w14:paraId="4D9CAD43" w14:textId="28EE948A"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0D34C3">
          <w:rPr>
            <w:noProof/>
            <w:webHidden/>
            <w:color w:val="002060"/>
          </w:rPr>
          <w:t>1</w:t>
        </w:r>
        <w:r w:rsidR="00AC19D9" w:rsidRPr="00DE1EF7">
          <w:rPr>
            <w:noProof/>
            <w:webHidden/>
            <w:color w:val="002060"/>
          </w:rPr>
          <w:fldChar w:fldCharType="end"/>
        </w:r>
      </w:hyperlink>
    </w:p>
    <w:p w14:paraId="0EAFCCD8" w14:textId="60681AF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0D34C3">
          <w:rPr>
            <w:noProof/>
            <w:webHidden/>
            <w:color w:val="002060"/>
          </w:rPr>
          <w:t>2</w:t>
        </w:r>
        <w:r w:rsidR="00AC19D9" w:rsidRPr="00DE1EF7">
          <w:rPr>
            <w:noProof/>
            <w:webHidden/>
            <w:color w:val="002060"/>
          </w:rPr>
          <w:fldChar w:fldCharType="end"/>
        </w:r>
      </w:hyperlink>
    </w:p>
    <w:p w14:paraId="0952245B" w14:textId="58354CBF"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0D34C3">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70F8E3E" w14:textId="1A1ACD1D" w:rsidR="00FE0563" w:rsidRPr="006348B8" w:rsidRDefault="00FE0563" w:rsidP="00F336CC">
      <w:pPr>
        <w:rPr>
          <w:rFonts w:ascii="Arial" w:hAnsi="Arial" w:cs="Arial"/>
          <w:color w:val="002060"/>
          <w:sz w:val="22"/>
          <w:szCs w:val="22"/>
        </w:rPr>
      </w:pPr>
    </w:p>
    <w:p w14:paraId="367592B7" w14:textId="77777777" w:rsidR="008C5920" w:rsidRPr="006348B8" w:rsidRDefault="008C5920" w:rsidP="008C5920">
      <w:pPr>
        <w:pStyle w:val="Nessunaspaziatura"/>
        <w:jc w:val="both"/>
        <w:rPr>
          <w:rFonts w:ascii="Arial" w:hAnsi="Arial" w:cs="Arial"/>
          <w:b/>
          <w:color w:val="002060"/>
          <w:sz w:val="28"/>
          <w:szCs w:val="28"/>
        </w:rPr>
      </w:pPr>
      <w:r w:rsidRPr="006348B8">
        <w:rPr>
          <w:rFonts w:ascii="Arial" w:hAnsi="Arial" w:cs="Arial"/>
          <w:b/>
          <w:color w:val="002060"/>
          <w:sz w:val="28"/>
          <w:szCs w:val="28"/>
        </w:rPr>
        <w:t>GIORNATA NAZIONALE DEL PERSONALE SANITARIO</w:t>
      </w:r>
    </w:p>
    <w:p w14:paraId="3A6DC23B" w14:textId="77777777" w:rsidR="006348B8" w:rsidRDefault="006348B8" w:rsidP="008C5920">
      <w:pPr>
        <w:pStyle w:val="Nessunaspaziatura"/>
        <w:jc w:val="both"/>
        <w:rPr>
          <w:rFonts w:ascii="Arial" w:hAnsi="Arial" w:cs="Arial"/>
          <w:color w:val="002060"/>
        </w:rPr>
      </w:pPr>
    </w:p>
    <w:p w14:paraId="578A4B99" w14:textId="5D6D0536" w:rsidR="008C5920" w:rsidRPr="006348B8" w:rsidRDefault="008C5920" w:rsidP="008C5920">
      <w:pPr>
        <w:pStyle w:val="Nessunaspaziatura"/>
        <w:jc w:val="both"/>
        <w:rPr>
          <w:rFonts w:ascii="Arial" w:hAnsi="Arial" w:cs="Arial"/>
          <w:color w:val="002060"/>
          <w:u w:val="single"/>
        </w:rPr>
      </w:pPr>
      <w:r w:rsidRPr="006348B8">
        <w:rPr>
          <w:rFonts w:ascii="Arial" w:hAnsi="Arial" w:cs="Arial"/>
          <w:color w:val="002060"/>
        </w:rPr>
        <w:t xml:space="preserve">Con riferimento a quanto in epigrafe, in seguito al nulla osta ricevuto dalla FIGC, la Lega Nazionale Dilettanti ha proposto di effettuare l’ingresso in campo delle squadre accompagnate dagli operatori sanitari, ove presenti, nonché la contestuale lettura del messaggio di cui sotto – negli impianti sportivi che per dotazioni strutturali lo consentiranno – per tutte le gare dei Campionati dilettantistici, nazionali, regionali e provinciali, </w:t>
      </w:r>
      <w:r w:rsidRPr="006348B8">
        <w:rPr>
          <w:rFonts w:ascii="Arial" w:hAnsi="Arial" w:cs="Arial"/>
          <w:color w:val="002060"/>
          <w:u w:val="single"/>
        </w:rPr>
        <w:t>in programma nelle giornate dal 17 al 20 febbraio 2023.</w:t>
      </w:r>
    </w:p>
    <w:p w14:paraId="6F83139B" w14:textId="77777777" w:rsidR="008C5920" w:rsidRPr="006348B8" w:rsidRDefault="008C5920" w:rsidP="008C5920">
      <w:pPr>
        <w:pStyle w:val="Nessunaspaziatura"/>
        <w:jc w:val="both"/>
        <w:rPr>
          <w:rFonts w:ascii="Arial" w:hAnsi="Arial" w:cs="Arial"/>
          <w:color w:val="002060"/>
          <w:u w:val="single"/>
        </w:rPr>
      </w:pPr>
    </w:p>
    <w:p w14:paraId="12941826" w14:textId="77777777" w:rsidR="008C5920" w:rsidRPr="006348B8" w:rsidRDefault="008C5920" w:rsidP="008C5920">
      <w:pPr>
        <w:pStyle w:val="Nessunaspaziatura"/>
        <w:jc w:val="both"/>
        <w:rPr>
          <w:rFonts w:ascii="Arial" w:hAnsi="Arial" w:cs="Arial"/>
          <w:b/>
          <w:color w:val="002060"/>
          <w:u w:val="single"/>
        </w:rPr>
      </w:pPr>
      <w:r w:rsidRPr="006348B8">
        <w:rPr>
          <w:rFonts w:ascii="Arial" w:hAnsi="Arial" w:cs="Arial"/>
          <w:b/>
          <w:color w:val="002060"/>
          <w:u w:val="single"/>
        </w:rPr>
        <w:t>TESTO DA LEGGERE PRIMA DEL CALCIO D’INIZIO</w:t>
      </w:r>
    </w:p>
    <w:p w14:paraId="566F2094" w14:textId="77777777" w:rsidR="008C5920" w:rsidRPr="006348B8" w:rsidRDefault="008C5920" w:rsidP="008C5920">
      <w:pPr>
        <w:pStyle w:val="Nessunaspaziatura"/>
        <w:jc w:val="both"/>
        <w:rPr>
          <w:rFonts w:ascii="Arial" w:hAnsi="Arial" w:cs="Arial"/>
          <w:b/>
          <w:i/>
          <w:color w:val="002060"/>
        </w:rPr>
      </w:pPr>
      <w:r w:rsidRPr="006348B8">
        <w:rPr>
          <w:rFonts w:ascii="Arial" w:hAnsi="Arial" w:cs="Arial"/>
          <w:b/>
          <w:i/>
          <w:color w:val="002060"/>
        </w:rPr>
        <w:t>Il 20 febbraio 2020 è stato il giorno in cui a Codogno venne scoperto il “paziente uno”, il primo caso attaccato dal virus Sars-Covid-2.</w:t>
      </w:r>
    </w:p>
    <w:p w14:paraId="00419F24" w14:textId="77777777" w:rsidR="008C5920" w:rsidRPr="006348B8" w:rsidRDefault="008C5920" w:rsidP="008C5920">
      <w:pPr>
        <w:pStyle w:val="Nessunaspaziatura"/>
        <w:jc w:val="both"/>
        <w:rPr>
          <w:rFonts w:ascii="Arial" w:hAnsi="Arial" w:cs="Arial"/>
          <w:b/>
          <w:i/>
          <w:color w:val="002060"/>
        </w:rPr>
      </w:pPr>
      <w:r w:rsidRPr="006348B8">
        <w:rPr>
          <w:rFonts w:ascii="Arial" w:hAnsi="Arial" w:cs="Arial"/>
          <w:b/>
          <w:i/>
          <w:color w:val="002060"/>
        </w:rPr>
        <w:t>La Lega Nazionale Dilettanti non dimentica gli uomini e le donne che si sono messi a disposizione del Servizio Sanitario Nazionale, anche pagando con la loro stessa vita.</w:t>
      </w:r>
    </w:p>
    <w:p w14:paraId="7082E597" w14:textId="77777777" w:rsidR="008C5920" w:rsidRPr="006348B8" w:rsidRDefault="008C5920" w:rsidP="008C5920">
      <w:pPr>
        <w:pStyle w:val="Nessunaspaziatura"/>
        <w:jc w:val="both"/>
        <w:rPr>
          <w:rFonts w:ascii="Arial" w:hAnsi="Arial" w:cs="Arial"/>
          <w:b/>
          <w:i/>
          <w:color w:val="002060"/>
        </w:rPr>
      </w:pPr>
      <w:r w:rsidRPr="006348B8">
        <w:rPr>
          <w:rFonts w:ascii="Arial" w:hAnsi="Arial" w:cs="Arial"/>
          <w:b/>
          <w:i/>
          <w:color w:val="002060"/>
        </w:rPr>
        <w:t>Presenti anche nelle partite di calcio, sono a bordocampo, sotto il sole o sotto la pioggia, sempre pronti a tutela della salute e per intervenire nei casi di infortunio.</w:t>
      </w:r>
    </w:p>
    <w:p w14:paraId="68AED6ED" w14:textId="77777777" w:rsidR="008C5920" w:rsidRPr="006348B8" w:rsidRDefault="008C5920" w:rsidP="008C5920">
      <w:pPr>
        <w:pStyle w:val="Nessunaspaziatura"/>
        <w:jc w:val="both"/>
        <w:rPr>
          <w:rFonts w:ascii="Arial" w:hAnsi="Arial" w:cs="Arial"/>
          <w:b/>
          <w:i/>
          <w:color w:val="002060"/>
        </w:rPr>
      </w:pPr>
      <w:r w:rsidRPr="006348B8">
        <w:rPr>
          <w:rFonts w:ascii="Arial" w:hAnsi="Arial" w:cs="Arial"/>
          <w:b/>
          <w:i/>
          <w:color w:val="002060"/>
        </w:rPr>
        <w:t>Un sacrificio impagabile, un patrimonio prezioso. Il mondo del calcio ringrazia con tutto il cuore dei Dilettanti.</w:t>
      </w:r>
    </w:p>
    <w:p w14:paraId="2FEC45EA" w14:textId="46976CC5" w:rsidR="008C04A8" w:rsidRPr="008C04A8" w:rsidRDefault="008C04A8" w:rsidP="008C04A8">
      <w:pPr>
        <w:pStyle w:val="LndNormale1"/>
        <w:rPr>
          <w:b/>
          <w:color w:val="002060"/>
          <w:sz w:val="28"/>
          <w:szCs w:val="28"/>
        </w:rPr>
      </w:pPr>
      <w:r w:rsidRPr="008C04A8">
        <w:rPr>
          <w:b/>
          <w:color w:val="002060"/>
          <w:sz w:val="28"/>
          <w:szCs w:val="28"/>
        </w:rPr>
        <w:lastRenderedPageBreak/>
        <w:t>C</w:t>
      </w:r>
      <w:r>
        <w:rPr>
          <w:b/>
          <w:color w:val="002060"/>
          <w:sz w:val="28"/>
          <w:szCs w:val="28"/>
        </w:rPr>
        <w:t>OMUNICATO UFFICIALE N.</w:t>
      </w:r>
      <w:r w:rsidRPr="008C04A8">
        <w:rPr>
          <w:b/>
          <w:color w:val="002060"/>
          <w:sz w:val="28"/>
          <w:szCs w:val="28"/>
        </w:rPr>
        <w:t xml:space="preserve"> 239 </w:t>
      </w:r>
      <w:r>
        <w:rPr>
          <w:b/>
          <w:color w:val="002060"/>
          <w:sz w:val="28"/>
          <w:szCs w:val="28"/>
        </w:rPr>
        <w:t>DEL</w:t>
      </w:r>
      <w:r w:rsidRPr="008C04A8">
        <w:rPr>
          <w:b/>
          <w:color w:val="002060"/>
          <w:sz w:val="28"/>
          <w:szCs w:val="28"/>
        </w:rPr>
        <w:t xml:space="preserve"> 15</w:t>
      </w:r>
      <w:r>
        <w:rPr>
          <w:b/>
          <w:color w:val="002060"/>
          <w:sz w:val="28"/>
          <w:szCs w:val="28"/>
        </w:rPr>
        <w:t>/</w:t>
      </w:r>
      <w:r w:rsidRPr="008C04A8">
        <w:rPr>
          <w:b/>
          <w:color w:val="002060"/>
          <w:sz w:val="28"/>
          <w:szCs w:val="28"/>
        </w:rPr>
        <w:t>02</w:t>
      </w:r>
      <w:r>
        <w:rPr>
          <w:b/>
          <w:color w:val="002060"/>
          <w:sz w:val="28"/>
          <w:szCs w:val="28"/>
        </w:rPr>
        <w:t>/</w:t>
      </w:r>
      <w:r w:rsidRPr="008C04A8">
        <w:rPr>
          <w:b/>
          <w:color w:val="002060"/>
          <w:sz w:val="28"/>
          <w:szCs w:val="28"/>
        </w:rPr>
        <w:t>2023 L.N.D.</w:t>
      </w:r>
    </w:p>
    <w:p w14:paraId="677958BC" w14:textId="77777777" w:rsidR="008C04A8" w:rsidRDefault="008C04A8" w:rsidP="008C04A8">
      <w:pPr>
        <w:pStyle w:val="LndNormale1"/>
        <w:rPr>
          <w:rFonts w:cs="Arial"/>
          <w:color w:val="002060"/>
        </w:rPr>
      </w:pPr>
    </w:p>
    <w:p w14:paraId="1642E85E" w14:textId="2007D4BF" w:rsidR="008C04A8" w:rsidRPr="008C04A8" w:rsidRDefault="008C04A8" w:rsidP="008C04A8">
      <w:pPr>
        <w:pStyle w:val="LndNormale1"/>
        <w:rPr>
          <w:rFonts w:cs="Arial"/>
          <w:color w:val="002060"/>
        </w:rPr>
      </w:pPr>
      <w:r w:rsidRPr="008C04A8">
        <w:rPr>
          <w:rFonts w:cs="Arial"/>
          <w:color w:val="002060"/>
        </w:rPr>
        <w:t>Si pubblica in allegato il CU n. 122/A della F.I.G.C., inerente le modifiche al testo dell’Appendice all’Accordo di Cooperazione Tecnica e Sportiva siglato tra la Federazione Italiana Giuoco Calcio e la Federazione Sammarinese Giuoco Calcio.</w:t>
      </w:r>
    </w:p>
    <w:p w14:paraId="46C9CB73" w14:textId="77777777" w:rsidR="008C04A8" w:rsidRPr="008C04A8" w:rsidRDefault="008C04A8" w:rsidP="005D55B2">
      <w:pPr>
        <w:pStyle w:val="LndNormale1"/>
        <w:rPr>
          <w:b/>
          <w:color w:val="002060"/>
          <w:sz w:val="28"/>
          <w:szCs w:val="28"/>
        </w:rPr>
      </w:pPr>
    </w:p>
    <w:p w14:paraId="0C9C5280" w14:textId="53E1B87D" w:rsidR="005D55B2" w:rsidRPr="005D55B2" w:rsidRDefault="005D55B2" w:rsidP="005D55B2">
      <w:pPr>
        <w:pStyle w:val="LndNormale1"/>
        <w:rPr>
          <w:b/>
          <w:color w:val="002060"/>
          <w:sz w:val="28"/>
          <w:szCs w:val="28"/>
        </w:rPr>
      </w:pPr>
      <w:r w:rsidRPr="005D55B2">
        <w:rPr>
          <w:b/>
          <w:color w:val="002060"/>
          <w:sz w:val="28"/>
          <w:szCs w:val="28"/>
        </w:rPr>
        <w:t>COMUNICATO UFFICIALE N. 2</w:t>
      </w:r>
      <w:r>
        <w:rPr>
          <w:b/>
          <w:color w:val="002060"/>
          <w:sz w:val="28"/>
          <w:szCs w:val="28"/>
        </w:rPr>
        <w:t>41</w:t>
      </w:r>
      <w:r w:rsidRPr="005D55B2">
        <w:rPr>
          <w:b/>
          <w:color w:val="002060"/>
          <w:sz w:val="28"/>
          <w:szCs w:val="28"/>
        </w:rPr>
        <w:t xml:space="preserve"> DEL </w:t>
      </w:r>
      <w:r>
        <w:rPr>
          <w:b/>
          <w:color w:val="002060"/>
          <w:sz w:val="28"/>
          <w:szCs w:val="28"/>
        </w:rPr>
        <w:t>16</w:t>
      </w:r>
      <w:r w:rsidR="000B6E8C">
        <w:rPr>
          <w:b/>
          <w:color w:val="002060"/>
          <w:sz w:val="28"/>
          <w:szCs w:val="28"/>
        </w:rPr>
        <w:t>/</w:t>
      </w:r>
      <w:r w:rsidRPr="005D55B2">
        <w:rPr>
          <w:b/>
          <w:color w:val="002060"/>
          <w:sz w:val="28"/>
          <w:szCs w:val="28"/>
        </w:rPr>
        <w:t>02</w:t>
      </w:r>
      <w:r w:rsidR="000B6E8C">
        <w:rPr>
          <w:b/>
          <w:color w:val="002060"/>
          <w:sz w:val="28"/>
          <w:szCs w:val="28"/>
        </w:rPr>
        <w:t>/</w:t>
      </w:r>
      <w:r w:rsidRPr="005D55B2">
        <w:rPr>
          <w:b/>
          <w:color w:val="002060"/>
          <w:sz w:val="28"/>
          <w:szCs w:val="28"/>
        </w:rPr>
        <w:t>2023</w:t>
      </w:r>
      <w:r w:rsidR="008C04A8">
        <w:rPr>
          <w:b/>
          <w:color w:val="002060"/>
          <w:sz w:val="28"/>
          <w:szCs w:val="28"/>
        </w:rPr>
        <w:t xml:space="preserve"> L.N.D.</w:t>
      </w:r>
    </w:p>
    <w:p w14:paraId="6415AFCC" w14:textId="77777777" w:rsidR="005D55B2" w:rsidRPr="009B42C6" w:rsidRDefault="005D55B2" w:rsidP="005D55B2">
      <w:pPr>
        <w:pStyle w:val="LndNormale1"/>
        <w:rPr>
          <w:color w:val="002060"/>
        </w:rPr>
      </w:pPr>
    </w:p>
    <w:p w14:paraId="2F0600E6" w14:textId="4A2EAC80" w:rsidR="005D55B2" w:rsidRPr="009B42C6" w:rsidRDefault="005D55B2" w:rsidP="005D55B2">
      <w:pPr>
        <w:pStyle w:val="LndNormale1"/>
        <w:rPr>
          <w:color w:val="002060"/>
        </w:rPr>
      </w:pPr>
      <w:r w:rsidRPr="009B42C6">
        <w:rPr>
          <w:color w:val="002060"/>
        </w:rPr>
        <w:t>Si pubblica</w:t>
      </w:r>
      <w:r>
        <w:rPr>
          <w:color w:val="002060"/>
        </w:rPr>
        <w:t xml:space="preserve"> in allegato il Comunicato Ufficiale in epigrafe riportante i CC.UU. nn° 229/AA, 230/AA, </w:t>
      </w:r>
      <w:r w:rsidRPr="005D55B2">
        <w:rPr>
          <w:b/>
          <w:bCs/>
          <w:color w:val="002060"/>
        </w:rPr>
        <w:t>231/AA</w:t>
      </w:r>
      <w:r>
        <w:rPr>
          <w:color w:val="002060"/>
        </w:rPr>
        <w:t xml:space="preserve"> inerenti provvedimenti della Procura Federale.</w:t>
      </w:r>
      <w:r w:rsidRPr="009B42C6">
        <w:rPr>
          <w:color w:val="002060"/>
        </w:rPr>
        <w:t xml:space="preserve"> </w:t>
      </w:r>
    </w:p>
    <w:p w14:paraId="113B9952" w14:textId="2133123A" w:rsidR="008C5920" w:rsidRDefault="008C5920" w:rsidP="00F336CC">
      <w:pPr>
        <w:rPr>
          <w:rFonts w:ascii="Arial" w:hAnsi="Arial" w:cs="Arial"/>
          <w:color w:val="002060"/>
          <w:sz w:val="22"/>
          <w:szCs w:val="22"/>
        </w:rPr>
      </w:pPr>
    </w:p>
    <w:p w14:paraId="3F4EFF7B" w14:textId="77777777" w:rsidR="005D55B2" w:rsidRPr="006348B8" w:rsidRDefault="005D55B2"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06642428" w:rsidR="00245B84" w:rsidRDefault="00245B84" w:rsidP="00DE7EC2">
      <w:pPr>
        <w:rPr>
          <w:rFonts w:ascii="Arial" w:hAnsi="Arial" w:cs="Arial"/>
          <w:color w:val="002060"/>
          <w:sz w:val="22"/>
          <w:szCs w:val="22"/>
        </w:rPr>
      </w:pPr>
    </w:p>
    <w:p w14:paraId="5ED9F078" w14:textId="145C7414" w:rsidR="000B6E8C" w:rsidRPr="00CC37B9" w:rsidRDefault="000B6E8C" w:rsidP="000B6E8C">
      <w:pPr>
        <w:pStyle w:val="LndNormale1"/>
        <w:rPr>
          <w:b/>
          <w:color w:val="002060"/>
          <w:sz w:val="28"/>
          <w:szCs w:val="28"/>
        </w:rPr>
      </w:pPr>
      <w:r>
        <w:rPr>
          <w:b/>
          <w:color w:val="002060"/>
          <w:sz w:val="28"/>
          <w:szCs w:val="28"/>
        </w:rPr>
        <w:t>FASE NAZIONALE COPPA ITALIA VINCENTI COPPA REGIONALE MASCHILE</w:t>
      </w:r>
    </w:p>
    <w:p w14:paraId="69EB0761" w14:textId="77777777" w:rsidR="000B6E8C" w:rsidRPr="00CC37B9" w:rsidRDefault="000B6E8C" w:rsidP="000B6E8C">
      <w:pPr>
        <w:pStyle w:val="LndNormale1"/>
        <w:rPr>
          <w:b/>
          <w:bCs/>
          <w:i/>
          <w:iCs/>
          <w:color w:val="002060"/>
          <w:szCs w:val="22"/>
        </w:rPr>
      </w:pPr>
    </w:p>
    <w:p w14:paraId="788701A1" w14:textId="25B15BC4" w:rsidR="000B6E8C" w:rsidRPr="00CC37B9" w:rsidRDefault="000B6E8C" w:rsidP="000B6E8C">
      <w:pPr>
        <w:pStyle w:val="LndNormale1"/>
        <w:rPr>
          <w:b/>
          <w:bCs/>
          <w:i/>
          <w:iCs/>
          <w:color w:val="002060"/>
          <w:szCs w:val="22"/>
        </w:rPr>
      </w:pPr>
      <w:r w:rsidRPr="00CC37B9">
        <w:rPr>
          <w:b/>
          <w:bCs/>
          <w:i/>
          <w:iCs/>
          <w:color w:val="002060"/>
          <w:szCs w:val="22"/>
        </w:rPr>
        <w:t xml:space="preserve">Stralcio C.U. n° </w:t>
      </w:r>
      <w:r>
        <w:rPr>
          <w:b/>
          <w:bCs/>
          <w:i/>
          <w:iCs/>
          <w:color w:val="002060"/>
          <w:szCs w:val="22"/>
        </w:rPr>
        <w:t>661</w:t>
      </w:r>
      <w:r w:rsidRPr="00CC37B9">
        <w:rPr>
          <w:b/>
          <w:bCs/>
          <w:i/>
          <w:iCs/>
          <w:color w:val="002060"/>
          <w:szCs w:val="22"/>
        </w:rPr>
        <w:t xml:space="preserve"> Divisione Calcio a Cinque del </w:t>
      </w:r>
      <w:r>
        <w:rPr>
          <w:b/>
          <w:bCs/>
          <w:i/>
          <w:iCs/>
          <w:color w:val="002060"/>
          <w:szCs w:val="22"/>
        </w:rPr>
        <w:t>16/02/2023</w:t>
      </w:r>
    </w:p>
    <w:p w14:paraId="6E56852E" w14:textId="77777777" w:rsidR="000B6E8C" w:rsidRPr="00CC37B9" w:rsidRDefault="000B6E8C" w:rsidP="000B6E8C">
      <w:pPr>
        <w:pStyle w:val="LndNormale1"/>
        <w:rPr>
          <w:color w:val="002060"/>
          <w:szCs w:val="22"/>
        </w:rPr>
      </w:pPr>
    </w:p>
    <w:p w14:paraId="0840341E" w14:textId="77777777" w:rsidR="000B6E8C" w:rsidRPr="00CC37B9" w:rsidRDefault="000B6E8C" w:rsidP="000B6E8C">
      <w:pPr>
        <w:pStyle w:val="LndNormale1"/>
        <w:rPr>
          <w:color w:val="002060"/>
          <w:szCs w:val="22"/>
        </w:rPr>
      </w:pPr>
      <w:r w:rsidRPr="00CC37B9">
        <w:rPr>
          <w:color w:val="002060"/>
          <w:szCs w:val="22"/>
        </w:rPr>
        <w:t>…omissis…</w:t>
      </w:r>
    </w:p>
    <w:p w14:paraId="221C26DC" w14:textId="77777777" w:rsidR="000B6E8C" w:rsidRPr="00CC37B9" w:rsidRDefault="000B6E8C" w:rsidP="000B6E8C">
      <w:pPr>
        <w:pStyle w:val="LndNormale1"/>
        <w:rPr>
          <w:color w:val="002060"/>
          <w:szCs w:val="22"/>
        </w:rPr>
      </w:pPr>
    </w:p>
    <w:p w14:paraId="2D0B9619" w14:textId="279BCA17" w:rsidR="000B6E8C" w:rsidRPr="00CC37B9" w:rsidRDefault="000B6E8C" w:rsidP="000B6E8C">
      <w:pPr>
        <w:pStyle w:val="LndNormale1"/>
        <w:rPr>
          <w:color w:val="002060"/>
          <w:szCs w:val="22"/>
        </w:rPr>
      </w:pPr>
      <w:r w:rsidRPr="00CC37B9">
        <w:rPr>
          <w:color w:val="002060"/>
          <w:szCs w:val="22"/>
        </w:rPr>
        <w:t xml:space="preserve">GIRONE </w:t>
      </w:r>
      <w:r>
        <w:rPr>
          <w:color w:val="002060"/>
          <w:szCs w:val="22"/>
        </w:rPr>
        <w:t>AB</w:t>
      </w:r>
    </w:p>
    <w:p w14:paraId="3089FE32" w14:textId="5C04440B" w:rsidR="000B6E8C" w:rsidRDefault="000B6E8C" w:rsidP="000B6E8C">
      <w:pPr>
        <w:pStyle w:val="LndNormale1"/>
        <w:rPr>
          <w:color w:val="002060"/>
          <w:szCs w:val="22"/>
        </w:rPr>
      </w:pPr>
      <w:r>
        <w:rPr>
          <w:color w:val="002060"/>
          <w:szCs w:val="22"/>
        </w:rPr>
        <w:t>14/02/2023</w:t>
      </w:r>
      <w:r w:rsidRPr="00CC37B9">
        <w:rPr>
          <w:color w:val="002060"/>
          <w:szCs w:val="22"/>
        </w:rPr>
        <w:tab/>
        <w:t>1/A</w:t>
      </w:r>
      <w:r w:rsidRPr="00CC37B9">
        <w:rPr>
          <w:color w:val="002060"/>
          <w:szCs w:val="22"/>
        </w:rPr>
        <w:tab/>
      </w:r>
      <w:r w:rsidR="000D34C3">
        <w:rPr>
          <w:color w:val="002060"/>
          <w:szCs w:val="22"/>
        </w:rPr>
        <w:t>DUE G FUTSAL PARMA</w:t>
      </w:r>
      <w:r w:rsidR="000D34C3">
        <w:rPr>
          <w:color w:val="002060"/>
          <w:szCs w:val="22"/>
        </w:rPr>
        <w:tab/>
        <w:t>POL.CAGLI SPORT ASSOCIATI</w:t>
      </w:r>
      <w:r w:rsidR="000D34C3">
        <w:rPr>
          <w:color w:val="002060"/>
          <w:szCs w:val="22"/>
        </w:rPr>
        <w:tab/>
      </w:r>
      <w:r w:rsidR="000D34C3">
        <w:rPr>
          <w:color w:val="002060"/>
          <w:szCs w:val="22"/>
        </w:rPr>
        <w:tab/>
        <w:t>1 - 1</w:t>
      </w:r>
    </w:p>
    <w:p w14:paraId="38E99816" w14:textId="77777777" w:rsidR="000B6E8C" w:rsidRPr="00CC37B9" w:rsidRDefault="000B6E8C" w:rsidP="000B6E8C">
      <w:pPr>
        <w:pStyle w:val="LndNormale1"/>
        <w:rPr>
          <w:color w:val="002060"/>
          <w:szCs w:val="22"/>
        </w:rPr>
      </w:pPr>
    </w:p>
    <w:p w14:paraId="747C4840" w14:textId="77777777" w:rsidR="000B6E8C" w:rsidRPr="00CC37B9" w:rsidRDefault="000B6E8C" w:rsidP="000B6E8C">
      <w:pPr>
        <w:pStyle w:val="LndNormale1"/>
        <w:rPr>
          <w:color w:val="002060"/>
          <w:szCs w:val="22"/>
        </w:rPr>
      </w:pPr>
      <w:r w:rsidRPr="00CC37B9">
        <w:rPr>
          <w:color w:val="002060"/>
          <w:szCs w:val="22"/>
        </w:rPr>
        <w:t>…omissis…</w:t>
      </w:r>
    </w:p>
    <w:p w14:paraId="4ACBCA6D" w14:textId="654FF050" w:rsidR="000B6E8C" w:rsidRDefault="000B6E8C" w:rsidP="00DE7EC2">
      <w:pPr>
        <w:rPr>
          <w:rFonts w:ascii="Arial" w:hAnsi="Arial" w:cs="Arial"/>
          <w:color w:val="002060"/>
          <w:sz w:val="22"/>
          <w:szCs w:val="22"/>
        </w:rPr>
      </w:pPr>
    </w:p>
    <w:p w14:paraId="463117F5" w14:textId="77777777" w:rsidR="000B6E8C" w:rsidRPr="00CC37B9" w:rsidRDefault="000B6E8C" w:rsidP="000B6E8C">
      <w:pPr>
        <w:pStyle w:val="LndNormale1"/>
        <w:rPr>
          <w:b/>
          <w:color w:val="002060"/>
          <w:sz w:val="28"/>
          <w:szCs w:val="28"/>
        </w:rPr>
      </w:pPr>
      <w:r>
        <w:rPr>
          <w:b/>
          <w:color w:val="002060"/>
          <w:sz w:val="28"/>
          <w:szCs w:val="28"/>
        </w:rPr>
        <w:t>FASE NAZIONALE COPPA ITALIA VINCENTI COPPA REGIONALE FEMMINILE</w:t>
      </w:r>
    </w:p>
    <w:p w14:paraId="6470E16D" w14:textId="77777777" w:rsidR="000B6E8C" w:rsidRPr="00CC37B9" w:rsidRDefault="000B6E8C" w:rsidP="000B6E8C">
      <w:pPr>
        <w:pStyle w:val="LndNormale1"/>
        <w:rPr>
          <w:b/>
          <w:bCs/>
          <w:i/>
          <w:iCs/>
          <w:color w:val="002060"/>
          <w:szCs w:val="22"/>
        </w:rPr>
      </w:pPr>
    </w:p>
    <w:p w14:paraId="5985011E" w14:textId="77777777" w:rsidR="000B6E8C" w:rsidRPr="00CC37B9" w:rsidRDefault="000B6E8C" w:rsidP="000B6E8C">
      <w:pPr>
        <w:pStyle w:val="LndNormale1"/>
        <w:rPr>
          <w:b/>
          <w:bCs/>
          <w:i/>
          <w:iCs/>
          <w:color w:val="002060"/>
          <w:szCs w:val="22"/>
        </w:rPr>
      </w:pPr>
      <w:r w:rsidRPr="00CC37B9">
        <w:rPr>
          <w:b/>
          <w:bCs/>
          <w:i/>
          <w:iCs/>
          <w:color w:val="002060"/>
          <w:szCs w:val="22"/>
        </w:rPr>
        <w:t xml:space="preserve">Stralcio C.U. n° </w:t>
      </w:r>
      <w:r>
        <w:rPr>
          <w:b/>
          <w:bCs/>
          <w:i/>
          <w:iCs/>
          <w:color w:val="002060"/>
          <w:szCs w:val="22"/>
        </w:rPr>
        <w:t>668</w:t>
      </w:r>
      <w:r w:rsidRPr="00CC37B9">
        <w:rPr>
          <w:b/>
          <w:bCs/>
          <w:i/>
          <w:iCs/>
          <w:color w:val="002060"/>
          <w:szCs w:val="22"/>
        </w:rPr>
        <w:t xml:space="preserve"> Divisione Calcio a Cinque del </w:t>
      </w:r>
      <w:r>
        <w:rPr>
          <w:b/>
          <w:bCs/>
          <w:i/>
          <w:iCs/>
          <w:color w:val="002060"/>
          <w:szCs w:val="22"/>
        </w:rPr>
        <w:t>17/02/2023</w:t>
      </w:r>
    </w:p>
    <w:p w14:paraId="5E88B2AA" w14:textId="77777777" w:rsidR="000B6E8C" w:rsidRPr="00CC37B9" w:rsidRDefault="000B6E8C" w:rsidP="000B6E8C">
      <w:pPr>
        <w:pStyle w:val="LndNormale1"/>
        <w:rPr>
          <w:color w:val="002060"/>
          <w:szCs w:val="22"/>
        </w:rPr>
      </w:pPr>
    </w:p>
    <w:p w14:paraId="3D3B0AA3" w14:textId="77777777" w:rsidR="000B6E8C" w:rsidRPr="00CC37B9" w:rsidRDefault="000B6E8C" w:rsidP="000B6E8C">
      <w:pPr>
        <w:pStyle w:val="LndNormale1"/>
        <w:rPr>
          <w:color w:val="002060"/>
          <w:szCs w:val="22"/>
        </w:rPr>
      </w:pPr>
      <w:r w:rsidRPr="00CC37B9">
        <w:rPr>
          <w:color w:val="002060"/>
          <w:szCs w:val="22"/>
        </w:rPr>
        <w:t>…omissis…</w:t>
      </w:r>
    </w:p>
    <w:p w14:paraId="1D13D1C1" w14:textId="77777777" w:rsidR="000B6E8C" w:rsidRPr="00CC37B9" w:rsidRDefault="000B6E8C" w:rsidP="000B6E8C">
      <w:pPr>
        <w:pStyle w:val="LndNormale1"/>
        <w:rPr>
          <w:color w:val="002060"/>
          <w:szCs w:val="22"/>
        </w:rPr>
      </w:pPr>
    </w:p>
    <w:p w14:paraId="1C6297FB" w14:textId="77777777" w:rsidR="000B6E8C" w:rsidRPr="00CC37B9" w:rsidRDefault="000B6E8C" w:rsidP="000B6E8C">
      <w:pPr>
        <w:pStyle w:val="LndNormale1"/>
        <w:rPr>
          <w:color w:val="002060"/>
          <w:szCs w:val="22"/>
        </w:rPr>
      </w:pPr>
      <w:r w:rsidRPr="00CC37B9">
        <w:rPr>
          <w:color w:val="002060"/>
          <w:szCs w:val="22"/>
        </w:rPr>
        <w:t xml:space="preserve">GIRONE </w:t>
      </w:r>
      <w:r>
        <w:rPr>
          <w:color w:val="002060"/>
          <w:szCs w:val="22"/>
        </w:rPr>
        <w:t>AE</w:t>
      </w:r>
    </w:p>
    <w:p w14:paraId="0D6D3AE0" w14:textId="31568AC3" w:rsidR="000B6E8C" w:rsidRDefault="000B6E8C" w:rsidP="000B6E8C">
      <w:pPr>
        <w:pStyle w:val="LndNormale1"/>
        <w:rPr>
          <w:color w:val="002060"/>
          <w:szCs w:val="22"/>
        </w:rPr>
      </w:pPr>
      <w:r>
        <w:rPr>
          <w:color w:val="002060"/>
          <w:szCs w:val="22"/>
        </w:rPr>
        <w:t>14/02/2023</w:t>
      </w:r>
      <w:r w:rsidRPr="00CC37B9">
        <w:rPr>
          <w:color w:val="002060"/>
          <w:szCs w:val="22"/>
        </w:rPr>
        <w:tab/>
        <w:t>1/A</w:t>
      </w:r>
      <w:r w:rsidRPr="00CC37B9">
        <w:rPr>
          <w:color w:val="002060"/>
          <w:szCs w:val="22"/>
        </w:rPr>
        <w:tab/>
      </w:r>
      <w:r>
        <w:rPr>
          <w:color w:val="002060"/>
          <w:szCs w:val="22"/>
        </w:rPr>
        <w:t>PIANDIROSE</w:t>
      </w:r>
      <w:r>
        <w:rPr>
          <w:color w:val="002060"/>
          <w:szCs w:val="22"/>
        </w:rPr>
        <w:tab/>
      </w:r>
      <w:r>
        <w:rPr>
          <w:color w:val="002060"/>
          <w:szCs w:val="22"/>
        </w:rPr>
        <w:tab/>
      </w:r>
      <w:r w:rsidR="000D34C3">
        <w:rPr>
          <w:color w:val="002060"/>
          <w:szCs w:val="22"/>
        </w:rPr>
        <w:tab/>
      </w:r>
      <w:r>
        <w:rPr>
          <w:color w:val="002060"/>
          <w:szCs w:val="22"/>
        </w:rPr>
        <w:t>CENTROSTORICOMONTESILVANO</w:t>
      </w:r>
      <w:r>
        <w:rPr>
          <w:color w:val="002060"/>
          <w:szCs w:val="22"/>
        </w:rPr>
        <w:tab/>
        <w:t>3 - 3</w:t>
      </w:r>
    </w:p>
    <w:p w14:paraId="327849D0" w14:textId="77777777" w:rsidR="000B6E8C" w:rsidRPr="00CC37B9" w:rsidRDefault="000B6E8C" w:rsidP="000B6E8C">
      <w:pPr>
        <w:pStyle w:val="LndNormale1"/>
        <w:rPr>
          <w:color w:val="002060"/>
          <w:szCs w:val="22"/>
        </w:rPr>
      </w:pPr>
    </w:p>
    <w:p w14:paraId="4BB4915F" w14:textId="77777777" w:rsidR="000B6E8C" w:rsidRPr="00CC37B9" w:rsidRDefault="000B6E8C" w:rsidP="000B6E8C">
      <w:pPr>
        <w:pStyle w:val="LndNormale1"/>
        <w:rPr>
          <w:color w:val="002060"/>
          <w:szCs w:val="22"/>
        </w:rPr>
      </w:pPr>
      <w:r w:rsidRPr="00CC37B9">
        <w:rPr>
          <w:color w:val="002060"/>
          <w:szCs w:val="22"/>
        </w:rPr>
        <w:t>…omissis…</w:t>
      </w:r>
    </w:p>
    <w:p w14:paraId="46C31CB5" w14:textId="6939B70F" w:rsidR="000B6E8C" w:rsidRDefault="000B6E8C" w:rsidP="00DE7EC2">
      <w:pPr>
        <w:rPr>
          <w:rFonts w:ascii="Arial" w:hAnsi="Arial" w:cs="Arial"/>
          <w:color w:val="002060"/>
          <w:sz w:val="22"/>
          <w:szCs w:val="22"/>
        </w:rPr>
      </w:pPr>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36E15F6F" w14:textId="0487821C" w:rsidR="008C5920" w:rsidRPr="00760417" w:rsidRDefault="008C5920" w:rsidP="008C5920">
      <w:pPr>
        <w:rPr>
          <w:rFonts w:ascii="Arial" w:hAnsi="Arial" w:cs="Arial"/>
          <w:b/>
          <w:color w:val="002060"/>
          <w:sz w:val="28"/>
          <w:szCs w:val="28"/>
        </w:rPr>
      </w:pPr>
      <w:r>
        <w:rPr>
          <w:rFonts w:ascii="Arial" w:hAnsi="Arial" w:cs="Arial"/>
          <w:b/>
          <w:color w:val="002060"/>
          <w:sz w:val="28"/>
          <w:szCs w:val="28"/>
        </w:rPr>
        <w:t>CONSIGLIO DIRETTIVO</w:t>
      </w:r>
    </w:p>
    <w:p w14:paraId="3883E47D" w14:textId="77777777" w:rsidR="008C5920" w:rsidRPr="008C5920" w:rsidRDefault="008C5920" w:rsidP="00367C66">
      <w:pPr>
        <w:rPr>
          <w:color w:val="002060"/>
        </w:rPr>
      </w:pPr>
    </w:p>
    <w:p w14:paraId="00232A34" w14:textId="77777777" w:rsidR="008C5920" w:rsidRPr="008C5920" w:rsidRDefault="008C5920" w:rsidP="008C5920">
      <w:pPr>
        <w:pStyle w:val="LndNormale1"/>
        <w:rPr>
          <w:color w:val="002060"/>
          <w:u w:val="single"/>
        </w:rPr>
      </w:pPr>
      <w:r w:rsidRPr="008C5920">
        <w:rPr>
          <w:color w:val="002060"/>
          <w:u w:val="single"/>
        </w:rPr>
        <w:t>RIUNIONE DEL CONSIGLIO DIRETTIVO N. 8  DEL 13.02.2023</w:t>
      </w:r>
    </w:p>
    <w:p w14:paraId="6016AA69" w14:textId="77777777" w:rsidR="008C5920" w:rsidRPr="008C5920" w:rsidRDefault="008C5920" w:rsidP="008C5920">
      <w:pPr>
        <w:rPr>
          <w:rFonts w:ascii="Arial" w:hAnsi="Arial" w:cs="Arial"/>
          <w:color w:val="002060"/>
          <w:sz w:val="22"/>
          <w:szCs w:val="22"/>
        </w:rPr>
      </w:pPr>
      <w:r w:rsidRPr="008C5920">
        <w:rPr>
          <w:rFonts w:ascii="Arial" w:hAnsi="Arial" w:cs="Arial"/>
          <w:color w:val="002060"/>
          <w:sz w:val="22"/>
          <w:szCs w:val="22"/>
          <w:u w:val="single"/>
        </w:rPr>
        <w:t>Sono presenti</w:t>
      </w:r>
      <w:r w:rsidRPr="008C5920">
        <w:rPr>
          <w:rFonts w:ascii="Arial" w:hAnsi="Arial" w:cs="Arial"/>
          <w:color w:val="002060"/>
          <w:sz w:val="22"/>
          <w:szCs w:val="22"/>
        </w:rPr>
        <w:t>: Panichi (Presidente), Arriva, Bottacchiari, Capretti, Colò, Cotichella, Cremonesi, Malascorta, Mughetti, Scarpini, Borroni (CF), Castellana (Segretario), Dottori (AIAC), Fiumana (AIC).</w:t>
      </w:r>
    </w:p>
    <w:p w14:paraId="30712848" w14:textId="77777777" w:rsidR="008C5920" w:rsidRPr="008C5920" w:rsidRDefault="008C5920" w:rsidP="00367C66">
      <w:pPr>
        <w:rPr>
          <w:color w:val="002060"/>
        </w:rPr>
      </w:pPr>
    </w:p>
    <w:p w14:paraId="0D671434" w14:textId="77777777" w:rsidR="00B00AC3" w:rsidRPr="008C5920" w:rsidRDefault="00B00AC3" w:rsidP="00367C66">
      <w:pPr>
        <w:rPr>
          <w:color w:val="002060"/>
        </w:rPr>
      </w:pPr>
    </w:p>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15A28C8" w14:textId="77777777" w:rsidR="005D55B2" w:rsidRPr="0085109C" w:rsidRDefault="005D55B2" w:rsidP="005D55B2">
      <w:pPr>
        <w:pStyle w:val="breakline"/>
        <w:rPr>
          <w:color w:val="002060"/>
        </w:rPr>
      </w:pPr>
    </w:p>
    <w:p w14:paraId="4ADB35C8" w14:textId="77777777" w:rsidR="005D55B2" w:rsidRPr="0085109C" w:rsidRDefault="005D55B2" w:rsidP="005D55B2">
      <w:pPr>
        <w:pStyle w:val="titolocampionato0"/>
        <w:shd w:val="clear" w:color="auto" w:fill="CCCCCC"/>
        <w:spacing w:before="80" w:after="40"/>
        <w:rPr>
          <w:color w:val="002060"/>
        </w:rPr>
      </w:pPr>
      <w:r w:rsidRPr="0085109C">
        <w:rPr>
          <w:color w:val="002060"/>
        </w:rPr>
        <w:t>CALCIO A CINQUE SERIE D</w:t>
      </w:r>
    </w:p>
    <w:p w14:paraId="56AB0B2D" w14:textId="77777777" w:rsidR="005D55B2" w:rsidRPr="0085109C" w:rsidRDefault="005D55B2" w:rsidP="005D55B2">
      <w:pPr>
        <w:pStyle w:val="titoloprinc0"/>
        <w:rPr>
          <w:color w:val="002060"/>
        </w:rPr>
      </w:pPr>
      <w:r w:rsidRPr="0085109C">
        <w:rPr>
          <w:color w:val="002060"/>
        </w:rPr>
        <w:t>RISULTATI</w:t>
      </w:r>
    </w:p>
    <w:p w14:paraId="7AD8AF29" w14:textId="77777777" w:rsidR="005D55B2" w:rsidRPr="0085109C" w:rsidRDefault="005D55B2" w:rsidP="005D55B2">
      <w:pPr>
        <w:pStyle w:val="breakline"/>
        <w:rPr>
          <w:color w:val="002060"/>
        </w:rPr>
      </w:pPr>
    </w:p>
    <w:p w14:paraId="65C4B4B9" w14:textId="77777777" w:rsidR="005D55B2" w:rsidRPr="0085109C" w:rsidRDefault="005D55B2" w:rsidP="005D55B2">
      <w:pPr>
        <w:pStyle w:val="sottotitolocampionato10"/>
        <w:rPr>
          <w:color w:val="002060"/>
        </w:rPr>
      </w:pPr>
      <w:r w:rsidRPr="0085109C">
        <w:rPr>
          <w:color w:val="002060"/>
        </w:rPr>
        <w:t>RISULTATI UFFICIALI GARE DEL 15/02/2023</w:t>
      </w:r>
    </w:p>
    <w:p w14:paraId="46560EB9" w14:textId="77777777" w:rsidR="005D55B2" w:rsidRPr="005D55B2" w:rsidRDefault="005D55B2" w:rsidP="005D55B2">
      <w:pPr>
        <w:pStyle w:val="sottotitolocampionato20"/>
        <w:spacing w:before="0" w:beforeAutospacing="0" w:after="0" w:afterAutospacing="0"/>
        <w:rPr>
          <w:rFonts w:ascii="Arial" w:hAnsi="Arial" w:cs="Arial"/>
          <w:color w:val="002060"/>
          <w:sz w:val="20"/>
          <w:szCs w:val="20"/>
        </w:rPr>
      </w:pPr>
      <w:r w:rsidRPr="005D55B2">
        <w:rPr>
          <w:rFonts w:ascii="Arial" w:hAnsi="Arial" w:cs="Arial"/>
          <w:color w:val="002060"/>
          <w:sz w:val="20"/>
          <w:szCs w:val="20"/>
        </w:rPr>
        <w:t>Si trascrivono qui di seguito i risultati ufficiali delle gare disputate</w:t>
      </w:r>
    </w:p>
    <w:p w14:paraId="6E7FB029" w14:textId="77777777" w:rsidR="005D55B2" w:rsidRPr="0085109C" w:rsidRDefault="005D55B2" w:rsidP="005D55B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D55B2" w:rsidRPr="0085109C" w14:paraId="40F78D9F" w14:textId="77777777" w:rsidTr="00293FA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D55B2" w:rsidRPr="0085109C" w14:paraId="1FF36EFC" w14:textId="77777777" w:rsidTr="00293FA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616BF" w14:textId="77777777" w:rsidR="005D55B2" w:rsidRPr="0085109C" w:rsidRDefault="005D55B2" w:rsidP="00293FA6">
                  <w:pPr>
                    <w:pStyle w:val="headertabella0"/>
                    <w:rPr>
                      <w:color w:val="002060"/>
                    </w:rPr>
                  </w:pPr>
                  <w:r w:rsidRPr="0085109C">
                    <w:rPr>
                      <w:color w:val="002060"/>
                    </w:rPr>
                    <w:t>GIRONE B - 3 Giornata - R</w:t>
                  </w:r>
                </w:p>
              </w:tc>
            </w:tr>
            <w:tr w:rsidR="005D55B2" w:rsidRPr="0085109C" w14:paraId="64CB2DFD" w14:textId="77777777" w:rsidTr="00293FA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8F58BF8" w14:textId="77777777" w:rsidR="005D55B2" w:rsidRPr="0085109C" w:rsidRDefault="005D55B2" w:rsidP="00293FA6">
                  <w:pPr>
                    <w:pStyle w:val="rowtabella0"/>
                    <w:rPr>
                      <w:color w:val="002060"/>
                    </w:rPr>
                  </w:pPr>
                  <w:r w:rsidRPr="0085109C">
                    <w:rPr>
                      <w:color w:val="002060"/>
                    </w:rPr>
                    <w:t>CASTELRAIMONDO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77B70" w14:textId="77777777" w:rsidR="005D55B2" w:rsidRPr="0085109C" w:rsidRDefault="005D55B2" w:rsidP="00293FA6">
                  <w:pPr>
                    <w:pStyle w:val="rowtabella0"/>
                    <w:rPr>
                      <w:color w:val="002060"/>
                    </w:rPr>
                  </w:pPr>
                  <w:r w:rsidRPr="0085109C">
                    <w:rPr>
                      <w:color w:val="002060"/>
                    </w:rPr>
                    <w:t>- 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7696E" w14:textId="77777777" w:rsidR="005D55B2" w:rsidRPr="0085109C" w:rsidRDefault="005D55B2" w:rsidP="00293FA6">
                  <w:pPr>
                    <w:pStyle w:val="rowtabella0"/>
                    <w:jc w:val="center"/>
                    <w:rPr>
                      <w:color w:val="002060"/>
                    </w:rPr>
                  </w:pPr>
                  <w:r w:rsidRPr="0085109C">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347076" w14:textId="77777777" w:rsidR="005D55B2" w:rsidRPr="0085109C" w:rsidRDefault="005D55B2" w:rsidP="00293FA6">
                  <w:pPr>
                    <w:pStyle w:val="rowtabella0"/>
                    <w:jc w:val="center"/>
                    <w:rPr>
                      <w:color w:val="002060"/>
                    </w:rPr>
                  </w:pPr>
                  <w:r w:rsidRPr="0085109C">
                    <w:rPr>
                      <w:color w:val="002060"/>
                    </w:rPr>
                    <w:t> </w:t>
                  </w:r>
                </w:p>
              </w:tc>
            </w:tr>
          </w:tbl>
          <w:p w14:paraId="61B03BEB" w14:textId="77777777" w:rsidR="005D55B2" w:rsidRPr="0085109C" w:rsidRDefault="005D55B2" w:rsidP="00293FA6">
            <w:pPr>
              <w:rPr>
                <w:color w:val="002060"/>
              </w:rPr>
            </w:pPr>
          </w:p>
        </w:tc>
      </w:tr>
    </w:tbl>
    <w:p w14:paraId="7400F223" w14:textId="77777777" w:rsidR="005D55B2" w:rsidRPr="0085109C" w:rsidRDefault="005D55B2" w:rsidP="005D55B2">
      <w:pPr>
        <w:pStyle w:val="breakline"/>
        <w:rPr>
          <w:rFonts w:eastAsiaTheme="minorEastAsia"/>
          <w:color w:val="002060"/>
        </w:rPr>
      </w:pPr>
    </w:p>
    <w:p w14:paraId="63561FB3" w14:textId="77777777" w:rsidR="005D55B2" w:rsidRPr="0085109C" w:rsidRDefault="005D55B2" w:rsidP="005D55B2">
      <w:pPr>
        <w:pStyle w:val="breakline"/>
        <w:rPr>
          <w:color w:val="002060"/>
        </w:rPr>
      </w:pPr>
    </w:p>
    <w:p w14:paraId="7A0B00F2" w14:textId="77777777" w:rsidR="005D55B2" w:rsidRPr="0085109C" w:rsidRDefault="005D55B2" w:rsidP="005D55B2">
      <w:pPr>
        <w:pStyle w:val="titoloprinc0"/>
        <w:rPr>
          <w:color w:val="002060"/>
        </w:rPr>
      </w:pPr>
      <w:r w:rsidRPr="0085109C">
        <w:rPr>
          <w:color w:val="002060"/>
        </w:rPr>
        <w:t>GIUDICE SPORTIVO</w:t>
      </w:r>
    </w:p>
    <w:p w14:paraId="13304BD6" w14:textId="77777777" w:rsidR="005D55B2" w:rsidRPr="0085109C" w:rsidRDefault="005D55B2" w:rsidP="005D55B2">
      <w:pPr>
        <w:pStyle w:val="diffida"/>
        <w:rPr>
          <w:color w:val="002060"/>
        </w:rPr>
      </w:pPr>
      <w:r w:rsidRPr="0085109C">
        <w:rPr>
          <w:color w:val="002060"/>
        </w:rPr>
        <w:t>Il Giudice Sportivo Avv. Agnese Lazzaretti, con l'assistenza del segretario Angelo Castellana, nella seduta del 17/02/2023, ha adottato le decisioni che di seguito integralmente si riportano:</w:t>
      </w:r>
    </w:p>
    <w:p w14:paraId="3EDA1766" w14:textId="77777777" w:rsidR="005D55B2" w:rsidRPr="0085109C" w:rsidRDefault="005D55B2" w:rsidP="005D55B2">
      <w:pPr>
        <w:pStyle w:val="titolo10"/>
        <w:rPr>
          <w:color w:val="002060"/>
        </w:rPr>
      </w:pPr>
      <w:r w:rsidRPr="0085109C">
        <w:rPr>
          <w:color w:val="002060"/>
        </w:rPr>
        <w:t xml:space="preserve">GARE DEL 15/ 2/2023 </w:t>
      </w:r>
    </w:p>
    <w:p w14:paraId="4FC088E8" w14:textId="77777777" w:rsidR="005D55B2" w:rsidRPr="0085109C" w:rsidRDefault="005D55B2" w:rsidP="005D55B2">
      <w:pPr>
        <w:pStyle w:val="titolo7a"/>
        <w:rPr>
          <w:color w:val="002060"/>
        </w:rPr>
      </w:pPr>
      <w:r w:rsidRPr="0085109C">
        <w:rPr>
          <w:color w:val="002060"/>
        </w:rPr>
        <w:t xml:space="preserve">PROVVEDIMENTI DISCIPLINARI </w:t>
      </w:r>
    </w:p>
    <w:p w14:paraId="285118DB" w14:textId="77777777" w:rsidR="005D55B2" w:rsidRPr="0085109C" w:rsidRDefault="005D55B2" w:rsidP="005D55B2">
      <w:pPr>
        <w:pStyle w:val="titolo7b0"/>
        <w:rPr>
          <w:color w:val="002060"/>
        </w:rPr>
      </w:pPr>
      <w:r w:rsidRPr="0085109C">
        <w:rPr>
          <w:color w:val="002060"/>
        </w:rPr>
        <w:t xml:space="preserve">In base alle risultanze degli atti ufficiali sono state deliberate le seguenti sanzioni disciplinari. </w:t>
      </w:r>
    </w:p>
    <w:p w14:paraId="4A33449A" w14:textId="77777777" w:rsidR="005D55B2" w:rsidRPr="0085109C" w:rsidRDefault="005D55B2" w:rsidP="005D55B2">
      <w:pPr>
        <w:pStyle w:val="titolo30"/>
        <w:rPr>
          <w:color w:val="002060"/>
        </w:rPr>
      </w:pPr>
      <w:r w:rsidRPr="0085109C">
        <w:rPr>
          <w:color w:val="002060"/>
        </w:rPr>
        <w:t xml:space="preserve">CALCIATORI NON ESPULSI </w:t>
      </w:r>
    </w:p>
    <w:p w14:paraId="2BDBA6E2" w14:textId="77777777" w:rsidR="005D55B2" w:rsidRPr="0085109C" w:rsidRDefault="005D55B2" w:rsidP="005D55B2">
      <w:pPr>
        <w:pStyle w:val="titolo20"/>
        <w:rPr>
          <w:color w:val="002060"/>
        </w:rPr>
      </w:pPr>
      <w:r w:rsidRPr="0085109C">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B2" w:rsidRPr="0085109C" w14:paraId="52AC0F3F" w14:textId="77777777" w:rsidTr="00293FA6">
        <w:tc>
          <w:tcPr>
            <w:tcW w:w="2200" w:type="dxa"/>
            <w:tcMar>
              <w:top w:w="20" w:type="dxa"/>
              <w:left w:w="20" w:type="dxa"/>
              <w:bottom w:w="20" w:type="dxa"/>
              <w:right w:w="20" w:type="dxa"/>
            </w:tcMar>
            <w:vAlign w:val="center"/>
            <w:hideMark/>
          </w:tcPr>
          <w:p w14:paraId="249DE4E6" w14:textId="77777777" w:rsidR="005D55B2" w:rsidRPr="0085109C" w:rsidRDefault="005D55B2" w:rsidP="00293FA6">
            <w:pPr>
              <w:pStyle w:val="movimento"/>
              <w:rPr>
                <w:color w:val="002060"/>
              </w:rPr>
            </w:pPr>
            <w:r w:rsidRPr="0085109C">
              <w:rPr>
                <w:color w:val="002060"/>
              </w:rPr>
              <w:t>CENTAMORE RICCARDO</w:t>
            </w:r>
          </w:p>
        </w:tc>
        <w:tc>
          <w:tcPr>
            <w:tcW w:w="2200" w:type="dxa"/>
            <w:tcMar>
              <w:top w:w="20" w:type="dxa"/>
              <w:left w:w="20" w:type="dxa"/>
              <w:bottom w:w="20" w:type="dxa"/>
              <w:right w:w="20" w:type="dxa"/>
            </w:tcMar>
            <w:vAlign w:val="center"/>
            <w:hideMark/>
          </w:tcPr>
          <w:p w14:paraId="58631941" w14:textId="77777777" w:rsidR="005D55B2" w:rsidRPr="0085109C" w:rsidRDefault="005D55B2" w:rsidP="00293FA6">
            <w:pPr>
              <w:pStyle w:val="movimento2"/>
              <w:rPr>
                <w:color w:val="002060"/>
              </w:rPr>
            </w:pPr>
            <w:r w:rsidRPr="0085109C">
              <w:rPr>
                <w:color w:val="002060"/>
              </w:rPr>
              <w:t xml:space="preserve">(ANGELI) </w:t>
            </w:r>
          </w:p>
        </w:tc>
        <w:tc>
          <w:tcPr>
            <w:tcW w:w="800" w:type="dxa"/>
            <w:tcMar>
              <w:top w:w="20" w:type="dxa"/>
              <w:left w:w="20" w:type="dxa"/>
              <w:bottom w:w="20" w:type="dxa"/>
              <w:right w:w="20" w:type="dxa"/>
            </w:tcMar>
            <w:vAlign w:val="center"/>
            <w:hideMark/>
          </w:tcPr>
          <w:p w14:paraId="6CCCBA50"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051477E4"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7D481DCC" w14:textId="77777777" w:rsidR="005D55B2" w:rsidRPr="0085109C" w:rsidRDefault="005D55B2" w:rsidP="00293FA6">
            <w:pPr>
              <w:pStyle w:val="movimento2"/>
              <w:rPr>
                <w:color w:val="002060"/>
              </w:rPr>
            </w:pPr>
            <w:r w:rsidRPr="0085109C">
              <w:rPr>
                <w:color w:val="002060"/>
              </w:rPr>
              <w:t> </w:t>
            </w:r>
          </w:p>
        </w:tc>
      </w:tr>
    </w:tbl>
    <w:p w14:paraId="2DD1D2B5" w14:textId="77777777" w:rsidR="005D55B2" w:rsidRPr="0085109C" w:rsidRDefault="005D55B2" w:rsidP="005D55B2">
      <w:pPr>
        <w:pStyle w:val="titolo20"/>
        <w:rPr>
          <w:rFonts w:eastAsiaTheme="minorEastAsia"/>
          <w:color w:val="002060"/>
        </w:rPr>
      </w:pPr>
      <w:r w:rsidRPr="0085109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B2" w:rsidRPr="0085109C" w14:paraId="77C9DAA8" w14:textId="77777777" w:rsidTr="00293FA6">
        <w:tc>
          <w:tcPr>
            <w:tcW w:w="2200" w:type="dxa"/>
            <w:tcMar>
              <w:top w:w="20" w:type="dxa"/>
              <w:left w:w="20" w:type="dxa"/>
              <w:bottom w:w="20" w:type="dxa"/>
              <w:right w:w="20" w:type="dxa"/>
            </w:tcMar>
            <w:vAlign w:val="center"/>
            <w:hideMark/>
          </w:tcPr>
          <w:p w14:paraId="658D3607" w14:textId="77777777" w:rsidR="005D55B2" w:rsidRPr="0085109C" w:rsidRDefault="005D55B2" w:rsidP="00293FA6">
            <w:pPr>
              <w:pStyle w:val="movimento"/>
              <w:rPr>
                <w:color w:val="002060"/>
              </w:rPr>
            </w:pPr>
            <w:r w:rsidRPr="0085109C">
              <w:rPr>
                <w:color w:val="002060"/>
              </w:rPr>
              <w:lastRenderedPageBreak/>
              <w:t>DACHAN ABDULLAH</w:t>
            </w:r>
          </w:p>
        </w:tc>
        <w:tc>
          <w:tcPr>
            <w:tcW w:w="2200" w:type="dxa"/>
            <w:tcMar>
              <w:top w:w="20" w:type="dxa"/>
              <w:left w:w="20" w:type="dxa"/>
              <w:bottom w:w="20" w:type="dxa"/>
              <w:right w:w="20" w:type="dxa"/>
            </w:tcMar>
            <w:vAlign w:val="center"/>
            <w:hideMark/>
          </w:tcPr>
          <w:p w14:paraId="755EA74C" w14:textId="77777777" w:rsidR="005D55B2" w:rsidRPr="0085109C" w:rsidRDefault="005D55B2" w:rsidP="00293FA6">
            <w:pPr>
              <w:pStyle w:val="movimento2"/>
              <w:rPr>
                <w:color w:val="002060"/>
              </w:rPr>
            </w:pPr>
            <w:r w:rsidRPr="0085109C">
              <w:rPr>
                <w:color w:val="002060"/>
              </w:rPr>
              <w:t xml:space="preserve">(ANGELI) </w:t>
            </w:r>
          </w:p>
        </w:tc>
        <w:tc>
          <w:tcPr>
            <w:tcW w:w="800" w:type="dxa"/>
            <w:tcMar>
              <w:top w:w="20" w:type="dxa"/>
              <w:left w:w="20" w:type="dxa"/>
              <w:bottom w:w="20" w:type="dxa"/>
              <w:right w:w="20" w:type="dxa"/>
            </w:tcMar>
            <w:vAlign w:val="center"/>
            <w:hideMark/>
          </w:tcPr>
          <w:p w14:paraId="4B44F902"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301198DF"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2E226001" w14:textId="77777777" w:rsidR="005D55B2" w:rsidRPr="0085109C" w:rsidRDefault="005D55B2" w:rsidP="00293FA6">
            <w:pPr>
              <w:pStyle w:val="movimento2"/>
              <w:rPr>
                <w:color w:val="002060"/>
              </w:rPr>
            </w:pPr>
            <w:r w:rsidRPr="0085109C">
              <w:rPr>
                <w:color w:val="002060"/>
              </w:rPr>
              <w:t> </w:t>
            </w:r>
          </w:p>
        </w:tc>
      </w:tr>
    </w:tbl>
    <w:p w14:paraId="15D64623" w14:textId="77777777" w:rsidR="005D55B2" w:rsidRPr="0085109C" w:rsidRDefault="005D55B2" w:rsidP="005D55B2">
      <w:pPr>
        <w:pStyle w:val="titolo20"/>
        <w:rPr>
          <w:rFonts w:eastAsiaTheme="minorEastAsia"/>
          <w:color w:val="002060"/>
        </w:rPr>
      </w:pPr>
      <w:r w:rsidRPr="0085109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D55B2" w:rsidRPr="0085109C" w14:paraId="3527A15D" w14:textId="77777777" w:rsidTr="00293FA6">
        <w:tc>
          <w:tcPr>
            <w:tcW w:w="2200" w:type="dxa"/>
            <w:tcMar>
              <w:top w:w="20" w:type="dxa"/>
              <w:left w:w="20" w:type="dxa"/>
              <w:bottom w:w="20" w:type="dxa"/>
              <w:right w:w="20" w:type="dxa"/>
            </w:tcMar>
            <w:vAlign w:val="center"/>
            <w:hideMark/>
          </w:tcPr>
          <w:p w14:paraId="584D5DCB" w14:textId="77777777" w:rsidR="005D55B2" w:rsidRPr="0085109C" w:rsidRDefault="005D55B2" w:rsidP="00293FA6">
            <w:pPr>
              <w:pStyle w:val="movimento"/>
              <w:rPr>
                <w:color w:val="002060"/>
              </w:rPr>
            </w:pPr>
            <w:r w:rsidRPr="0085109C">
              <w:rPr>
                <w:color w:val="002060"/>
              </w:rPr>
              <w:t>BEKTASHI FRANCESCO</w:t>
            </w:r>
          </w:p>
        </w:tc>
        <w:tc>
          <w:tcPr>
            <w:tcW w:w="2200" w:type="dxa"/>
            <w:tcMar>
              <w:top w:w="20" w:type="dxa"/>
              <w:left w:w="20" w:type="dxa"/>
              <w:bottom w:w="20" w:type="dxa"/>
              <w:right w:w="20" w:type="dxa"/>
            </w:tcMar>
            <w:vAlign w:val="center"/>
            <w:hideMark/>
          </w:tcPr>
          <w:p w14:paraId="2B140D9D" w14:textId="77777777" w:rsidR="005D55B2" w:rsidRPr="0085109C" w:rsidRDefault="005D55B2" w:rsidP="00293FA6">
            <w:pPr>
              <w:pStyle w:val="movimento2"/>
              <w:rPr>
                <w:color w:val="002060"/>
              </w:rPr>
            </w:pPr>
            <w:r w:rsidRPr="0085109C">
              <w:rPr>
                <w:color w:val="002060"/>
              </w:rPr>
              <w:t xml:space="preserve">(CASTELRAIMONDO CALCIO A 5) </w:t>
            </w:r>
          </w:p>
        </w:tc>
        <w:tc>
          <w:tcPr>
            <w:tcW w:w="800" w:type="dxa"/>
            <w:tcMar>
              <w:top w:w="20" w:type="dxa"/>
              <w:left w:w="20" w:type="dxa"/>
              <w:bottom w:w="20" w:type="dxa"/>
              <w:right w:w="20" w:type="dxa"/>
            </w:tcMar>
            <w:vAlign w:val="center"/>
            <w:hideMark/>
          </w:tcPr>
          <w:p w14:paraId="3B5B03D9"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2DAF5E12" w14:textId="77777777" w:rsidR="005D55B2" w:rsidRPr="0085109C" w:rsidRDefault="005D55B2" w:rsidP="00293FA6">
            <w:pPr>
              <w:pStyle w:val="movimento"/>
              <w:rPr>
                <w:color w:val="002060"/>
              </w:rPr>
            </w:pPr>
            <w:r w:rsidRPr="0085109C">
              <w:rPr>
                <w:color w:val="002060"/>
              </w:rPr>
              <w:t> </w:t>
            </w:r>
          </w:p>
        </w:tc>
        <w:tc>
          <w:tcPr>
            <w:tcW w:w="2200" w:type="dxa"/>
            <w:tcMar>
              <w:top w:w="20" w:type="dxa"/>
              <w:left w:w="20" w:type="dxa"/>
              <w:bottom w:w="20" w:type="dxa"/>
              <w:right w:w="20" w:type="dxa"/>
            </w:tcMar>
            <w:vAlign w:val="center"/>
            <w:hideMark/>
          </w:tcPr>
          <w:p w14:paraId="3BB8A1E5" w14:textId="77777777" w:rsidR="005D55B2" w:rsidRPr="0085109C" w:rsidRDefault="005D55B2" w:rsidP="00293FA6">
            <w:pPr>
              <w:pStyle w:val="movimento2"/>
              <w:rPr>
                <w:color w:val="002060"/>
              </w:rPr>
            </w:pPr>
            <w:r w:rsidRPr="0085109C">
              <w:rPr>
                <w:color w:val="002060"/>
              </w:rPr>
              <w:t> </w:t>
            </w:r>
          </w:p>
        </w:tc>
      </w:tr>
    </w:tbl>
    <w:p w14:paraId="4C663816" w14:textId="77777777" w:rsidR="005D55B2" w:rsidRPr="0085109C" w:rsidRDefault="005D55B2" w:rsidP="005D55B2">
      <w:pPr>
        <w:pStyle w:val="breakline"/>
        <w:rPr>
          <w:color w:val="002060"/>
        </w:rPr>
      </w:pPr>
    </w:p>
    <w:p w14:paraId="088292E4" w14:textId="77777777" w:rsidR="005D55B2" w:rsidRPr="0085109C" w:rsidRDefault="005D55B2" w:rsidP="005D55B2">
      <w:pPr>
        <w:jc w:val="center"/>
        <w:rPr>
          <w:rFonts w:ascii="Arial" w:hAnsi="Arial" w:cs="Arial"/>
          <w:noProof/>
          <w:color w:val="002060"/>
          <w:sz w:val="22"/>
          <w:szCs w:val="22"/>
        </w:rPr>
      </w:pPr>
      <w:r w:rsidRPr="0085109C">
        <w:rPr>
          <w:rFonts w:ascii="Arial" w:hAnsi="Arial" w:cs="Arial"/>
          <w:noProof/>
          <w:color w:val="002060"/>
          <w:sz w:val="22"/>
          <w:szCs w:val="22"/>
        </w:rPr>
        <w:t>F.to IL SEGRETARIO                                   F.to IL GIUDICE SPORTIVO</w:t>
      </w:r>
    </w:p>
    <w:p w14:paraId="1449E1B7" w14:textId="77777777" w:rsidR="005D55B2" w:rsidRPr="0085109C" w:rsidRDefault="005D55B2" w:rsidP="005D55B2">
      <w:pPr>
        <w:pStyle w:val="breakline"/>
        <w:rPr>
          <w:rFonts w:eastAsiaTheme="minorEastAsia"/>
          <w:color w:val="002060"/>
        </w:rPr>
      </w:pPr>
      <w:r w:rsidRPr="0085109C">
        <w:rPr>
          <w:rFonts w:ascii="Arial" w:hAnsi="Arial" w:cs="Arial"/>
          <w:noProof/>
          <w:color w:val="002060"/>
          <w:sz w:val="22"/>
          <w:szCs w:val="22"/>
        </w:rPr>
        <w:t xml:space="preserve">                         Angelo Castellana        </w:t>
      </w:r>
      <w:r w:rsidRPr="0085109C">
        <w:rPr>
          <w:rFonts w:ascii="Arial" w:hAnsi="Arial" w:cs="Arial"/>
          <w:noProof/>
          <w:color w:val="002060"/>
          <w:sz w:val="22"/>
          <w:szCs w:val="22"/>
        </w:rPr>
        <w:tab/>
        <w:t xml:space="preserve">                                Agnese Lazzaretti</w:t>
      </w:r>
    </w:p>
    <w:p w14:paraId="7164D563" w14:textId="77777777" w:rsidR="005D55B2" w:rsidRPr="0085109C" w:rsidRDefault="005D55B2" w:rsidP="005D55B2">
      <w:pPr>
        <w:pStyle w:val="breakline"/>
        <w:rPr>
          <w:rFonts w:eastAsiaTheme="minorEastAsia"/>
          <w:color w:val="002060"/>
        </w:rPr>
      </w:pPr>
    </w:p>
    <w:p w14:paraId="445B21BD" w14:textId="77777777" w:rsidR="005D55B2" w:rsidRPr="0085109C" w:rsidRDefault="005D55B2" w:rsidP="005D55B2">
      <w:pPr>
        <w:pStyle w:val="titoloprinc0"/>
        <w:rPr>
          <w:color w:val="002060"/>
        </w:rPr>
      </w:pPr>
      <w:r w:rsidRPr="0085109C">
        <w:rPr>
          <w:color w:val="002060"/>
        </w:rPr>
        <w:t>CLASSIFICA</w:t>
      </w:r>
    </w:p>
    <w:p w14:paraId="772A235A" w14:textId="77777777" w:rsidR="005D55B2" w:rsidRPr="0085109C" w:rsidRDefault="005D55B2" w:rsidP="005D55B2">
      <w:pPr>
        <w:pStyle w:val="breakline"/>
        <w:rPr>
          <w:color w:val="002060"/>
        </w:rPr>
      </w:pPr>
    </w:p>
    <w:p w14:paraId="269B2FC7" w14:textId="77777777" w:rsidR="005D55B2" w:rsidRPr="0085109C" w:rsidRDefault="005D55B2" w:rsidP="005D55B2">
      <w:pPr>
        <w:pStyle w:val="breakline"/>
        <w:rPr>
          <w:color w:val="002060"/>
        </w:rPr>
      </w:pPr>
    </w:p>
    <w:p w14:paraId="2A84B757" w14:textId="77777777" w:rsidR="005D55B2" w:rsidRPr="0085109C" w:rsidRDefault="005D55B2" w:rsidP="005D55B2">
      <w:pPr>
        <w:pStyle w:val="sottotitolocampionato10"/>
        <w:rPr>
          <w:color w:val="002060"/>
        </w:rPr>
      </w:pPr>
      <w:r w:rsidRPr="0085109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B2" w:rsidRPr="0085109C" w14:paraId="6A88D044" w14:textId="77777777" w:rsidTr="00293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A5A79" w14:textId="77777777" w:rsidR="005D55B2" w:rsidRPr="0085109C" w:rsidRDefault="005D55B2" w:rsidP="00293FA6">
            <w:pPr>
              <w:pStyle w:val="headertabella0"/>
              <w:rPr>
                <w:color w:val="002060"/>
              </w:rPr>
            </w:pPr>
            <w:r w:rsidRPr="00851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B3F1" w14:textId="77777777" w:rsidR="005D55B2" w:rsidRPr="0085109C" w:rsidRDefault="005D55B2" w:rsidP="00293FA6">
            <w:pPr>
              <w:pStyle w:val="headertabella0"/>
              <w:rPr>
                <w:color w:val="002060"/>
              </w:rPr>
            </w:pPr>
            <w:r w:rsidRPr="00851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CF22E" w14:textId="77777777" w:rsidR="005D55B2" w:rsidRPr="0085109C" w:rsidRDefault="005D55B2" w:rsidP="00293FA6">
            <w:pPr>
              <w:pStyle w:val="headertabella0"/>
              <w:rPr>
                <w:color w:val="002060"/>
              </w:rPr>
            </w:pPr>
            <w:r w:rsidRPr="00851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38915" w14:textId="77777777" w:rsidR="005D55B2" w:rsidRPr="0085109C" w:rsidRDefault="005D55B2" w:rsidP="00293FA6">
            <w:pPr>
              <w:pStyle w:val="headertabella0"/>
              <w:rPr>
                <w:color w:val="002060"/>
              </w:rPr>
            </w:pPr>
            <w:r w:rsidRPr="00851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EB136" w14:textId="77777777" w:rsidR="005D55B2" w:rsidRPr="0085109C" w:rsidRDefault="005D55B2" w:rsidP="00293FA6">
            <w:pPr>
              <w:pStyle w:val="headertabella0"/>
              <w:rPr>
                <w:color w:val="002060"/>
              </w:rPr>
            </w:pPr>
            <w:r w:rsidRPr="00851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14281" w14:textId="77777777" w:rsidR="005D55B2" w:rsidRPr="0085109C" w:rsidRDefault="005D55B2" w:rsidP="00293FA6">
            <w:pPr>
              <w:pStyle w:val="headertabella0"/>
              <w:rPr>
                <w:color w:val="002060"/>
              </w:rPr>
            </w:pPr>
            <w:r w:rsidRPr="00851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11931" w14:textId="77777777" w:rsidR="005D55B2" w:rsidRPr="0085109C" w:rsidRDefault="005D55B2" w:rsidP="00293FA6">
            <w:pPr>
              <w:pStyle w:val="headertabella0"/>
              <w:rPr>
                <w:color w:val="002060"/>
              </w:rPr>
            </w:pPr>
            <w:r w:rsidRPr="00851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04DD5" w14:textId="77777777" w:rsidR="005D55B2" w:rsidRPr="0085109C" w:rsidRDefault="005D55B2" w:rsidP="00293FA6">
            <w:pPr>
              <w:pStyle w:val="headertabella0"/>
              <w:rPr>
                <w:color w:val="002060"/>
              </w:rPr>
            </w:pPr>
            <w:r w:rsidRPr="00851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6C6D5" w14:textId="77777777" w:rsidR="005D55B2" w:rsidRPr="0085109C" w:rsidRDefault="005D55B2" w:rsidP="00293FA6">
            <w:pPr>
              <w:pStyle w:val="headertabella0"/>
              <w:rPr>
                <w:color w:val="002060"/>
              </w:rPr>
            </w:pPr>
            <w:r w:rsidRPr="00851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6CD25" w14:textId="77777777" w:rsidR="005D55B2" w:rsidRPr="0085109C" w:rsidRDefault="005D55B2" w:rsidP="00293FA6">
            <w:pPr>
              <w:pStyle w:val="headertabella0"/>
              <w:rPr>
                <w:color w:val="002060"/>
              </w:rPr>
            </w:pPr>
            <w:r w:rsidRPr="0085109C">
              <w:rPr>
                <w:color w:val="002060"/>
              </w:rPr>
              <w:t>PE</w:t>
            </w:r>
          </w:p>
        </w:tc>
      </w:tr>
      <w:tr w:rsidR="005D55B2" w:rsidRPr="0085109C" w14:paraId="64D63440" w14:textId="77777777" w:rsidTr="00293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AABA04" w14:textId="77777777" w:rsidR="005D55B2" w:rsidRPr="0085109C" w:rsidRDefault="005D55B2" w:rsidP="00293FA6">
            <w:pPr>
              <w:pStyle w:val="rowtabella0"/>
              <w:rPr>
                <w:color w:val="002060"/>
              </w:rPr>
            </w:pPr>
            <w:r w:rsidRPr="0085109C">
              <w:rPr>
                <w:color w:val="002060"/>
              </w:rPr>
              <w:t>A.S.D. SMIRRA CITY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E1DA" w14:textId="77777777" w:rsidR="005D55B2" w:rsidRPr="0085109C" w:rsidRDefault="005D55B2" w:rsidP="00293FA6">
            <w:pPr>
              <w:pStyle w:val="rowtabella0"/>
              <w:jc w:val="center"/>
              <w:rPr>
                <w:color w:val="002060"/>
              </w:rPr>
            </w:pPr>
            <w:r w:rsidRPr="00851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B3D18"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6D7B"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BE27"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E065"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F5C3B" w14:textId="77777777" w:rsidR="005D55B2" w:rsidRPr="0085109C" w:rsidRDefault="005D55B2" w:rsidP="00293FA6">
            <w:pPr>
              <w:pStyle w:val="rowtabella0"/>
              <w:jc w:val="center"/>
              <w:rPr>
                <w:color w:val="002060"/>
              </w:rPr>
            </w:pPr>
            <w:r w:rsidRPr="0085109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1F99" w14:textId="77777777" w:rsidR="005D55B2" w:rsidRPr="0085109C" w:rsidRDefault="005D55B2" w:rsidP="00293FA6">
            <w:pPr>
              <w:pStyle w:val="rowtabella0"/>
              <w:jc w:val="center"/>
              <w:rPr>
                <w:color w:val="002060"/>
              </w:rPr>
            </w:pPr>
            <w:r w:rsidRPr="00851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F417" w14:textId="77777777" w:rsidR="005D55B2" w:rsidRPr="0085109C" w:rsidRDefault="005D55B2" w:rsidP="00293FA6">
            <w:pPr>
              <w:pStyle w:val="rowtabella0"/>
              <w:jc w:val="center"/>
              <w:rPr>
                <w:color w:val="002060"/>
              </w:rPr>
            </w:pPr>
            <w:r w:rsidRPr="00851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0972" w14:textId="77777777" w:rsidR="005D55B2" w:rsidRPr="0085109C" w:rsidRDefault="005D55B2" w:rsidP="00293FA6">
            <w:pPr>
              <w:pStyle w:val="rowtabella0"/>
              <w:jc w:val="center"/>
              <w:rPr>
                <w:color w:val="002060"/>
              </w:rPr>
            </w:pPr>
            <w:r w:rsidRPr="0085109C">
              <w:rPr>
                <w:color w:val="002060"/>
              </w:rPr>
              <w:t>0</w:t>
            </w:r>
          </w:p>
        </w:tc>
      </w:tr>
      <w:tr w:rsidR="005D55B2" w:rsidRPr="0085109C" w14:paraId="38546D05"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F734A" w14:textId="77777777" w:rsidR="005D55B2" w:rsidRPr="0085109C" w:rsidRDefault="005D55B2" w:rsidP="00293FA6">
            <w:pPr>
              <w:pStyle w:val="rowtabella0"/>
              <w:rPr>
                <w:color w:val="002060"/>
              </w:rPr>
            </w:pPr>
            <w:r w:rsidRPr="0085109C">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690E8" w14:textId="77777777" w:rsidR="005D55B2" w:rsidRPr="0085109C" w:rsidRDefault="005D55B2" w:rsidP="00293FA6">
            <w:pPr>
              <w:pStyle w:val="rowtabella0"/>
              <w:jc w:val="center"/>
              <w:rPr>
                <w:color w:val="002060"/>
              </w:rPr>
            </w:pPr>
            <w:r w:rsidRPr="00851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08DF"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B1EC3"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8112F"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F299"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85BD" w14:textId="77777777" w:rsidR="005D55B2" w:rsidRPr="0085109C" w:rsidRDefault="005D55B2" w:rsidP="00293FA6">
            <w:pPr>
              <w:pStyle w:val="rowtabella0"/>
              <w:jc w:val="center"/>
              <w:rPr>
                <w:color w:val="002060"/>
              </w:rPr>
            </w:pPr>
            <w:r w:rsidRPr="0085109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794F" w14:textId="77777777" w:rsidR="005D55B2" w:rsidRPr="0085109C" w:rsidRDefault="005D55B2" w:rsidP="00293FA6">
            <w:pPr>
              <w:pStyle w:val="rowtabella0"/>
              <w:jc w:val="center"/>
              <w:rPr>
                <w:color w:val="002060"/>
              </w:rPr>
            </w:pPr>
            <w:r w:rsidRPr="008510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7BE2"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838B7" w14:textId="77777777" w:rsidR="005D55B2" w:rsidRPr="0085109C" w:rsidRDefault="005D55B2" w:rsidP="00293FA6">
            <w:pPr>
              <w:pStyle w:val="rowtabella0"/>
              <w:jc w:val="center"/>
              <w:rPr>
                <w:color w:val="002060"/>
              </w:rPr>
            </w:pPr>
            <w:r w:rsidRPr="0085109C">
              <w:rPr>
                <w:color w:val="002060"/>
              </w:rPr>
              <w:t>0</w:t>
            </w:r>
          </w:p>
        </w:tc>
      </w:tr>
      <w:tr w:rsidR="005D55B2" w:rsidRPr="0085109C" w14:paraId="31500D86"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72D8E" w14:textId="77777777" w:rsidR="005D55B2" w:rsidRPr="0085109C" w:rsidRDefault="005D55B2" w:rsidP="00293FA6">
            <w:pPr>
              <w:pStyle w:val="rowtabella0"/>
              <w:rPr>
                <w:color w:val="002060"/>
              </w:rPr>
            </w:pPr>
            <w:r w:rsidRPr="0085109C">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B557C" w14:textId="77777777" w:rsidR="005D55B2" w:rsidRPr="0085109C" w:rsidRDefault="005D55B2" w:rsidP="00293FA6">
            <w:pPr>
              <w:pStyle w:val="rowtabella0"/>
              <w:jc w:val="center"/>
              <w:rPr>
                <w:color w:val="002060"/>
              </w:rPr>
            </w:pPr>
            <w:r w:rsidRPr="00851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5908"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3395C"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C53C4"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5BC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B7F0A" w14:textId="77777777" w:rsidR="005D55B2" w:rsidRPr="0085109C" w:rsidRDefault="005D55B2" w:rsidP="00293FA6">
            <w:pPr>
              <w:pStyle w:val="rowtabella0"/>
              <w:jc w:val="center"/>
              <w:rPr>
                <w:color w:val="002060"/>
              </w:rPr>
            </w:pPr>
            <w:r w:rsidRPr="0085109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80BE" w14:textId="77777777" w:rsidR="005D55B2" w:rsidRPr="0085109C" w:rsidRDefault="005D55B2" w:rsidP="00293FA6">
            <w:pPr>
              <w:pStyle w:val="rowtabella0"/>
              <w:jc w:val="center"/>
              <w:rPr>
                <w:color w:val="002060"/>
              </w:rPr>
            </w:pPr>
            <w:r w:rsidRPr="00851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D842" w14:textId="77777777" w:rsidR="005D55B2" w:rsidRPr="0085109C" w:rsidRDefault="005D55B2" w:rsidP="00293FA6">
            <w:pPr>
              <w:pStyle w:val="rowtabella0"/>
              <w:jc w:val="center"/>
              <w:rPr>
                <w:color w:val="002060"/>
              </w:rPr>
            </w:pPr>
            <w:r w:rsidRPr="00851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30A5" w14:textId="77777777" w:rsidR="005D55B2" w:rsidRPr="0085109C" w:rsidRDefault="005D55B2" w:rsidP="00293FA6">
            <w:pPr>
              <w:pStyle w:val="rowtabella0"/>
              <w:jc w:val="center"/>
              <w:rPr>
                <w:color w:val="002060"/>
              </w:rPr>
            </w:pPr>
            <w:r w:rsidRPr="0085109C">
              <w:rPr>
                <w:color w:val="002060"/>
              </w:rPr>
              <w:t>0</w:t>
            </w:r>
          </w:p>
        </w:tc>
      </w:tr>
      <w:tr w:rsidR="005D55B2" w:rsidRPr="0085109C" w14:paraId="04BF42A9"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39083" w14:textId="77777777" w:rsidR="005D55B2" w:rsidRPr="0085109C" w:rsidRDefault="005D55B2" w:rsidP="00293FA6">
            <w:pPr>
              <w:pStyle w:val="rowtabella0"/>
              <w:rPr>
                <w:color w:val="002060"/>
              </w:rPr>
            </w:pPr>
            <w:r w:rsidRPr="0085109C">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F2B1"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48DD"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3AF4"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44F12"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5ABA"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76EB6" w14:textId="77777777" w:rsidR="005D55B2" w:rsidRPr="0085109C" w:rsidRDefault="005D55B2" w:rsidP="00293FA6">
            <w:pPr>
              <w:pStyle w:val="rowtabella0"/>
              <w:jc w:val="center"/>
              <w:rPr>
                <w:color w:val="002060"/>
              </w:rPr>
            </w:pPr>
            <w:r w:rsidRPr="0085109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E720"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9A82" w14:textId="77777777" w:rsidR="005D55B2" w:rsidRPr="0085109C" w:rsidRDefault="005D55B2" w:rsidP="00293FA6">
            <w:pPr>
              <w:pStyle w:val="rowtabella0"/>
              <w:jc w:val="center"/>
              <w:rPr>
                <w:color w:val="002060"/>
              </w:rPr>
            </w:pPr>
            <w:r w:rsidRPr="00851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52592" w14:textId="77777777" w:rsidR="005D55B2" w:rsidRPr="0085109C" w:rsidRDefault="005D55B2" w:rsidP="00293FA6">
            <w:pPr>
              <w:pStyle w:val="rowtabella0"/>
              <w:jc w:val="center"/>
              <w:rPr>
                <w:color w:val="002060"/>
              </w:rPr>
            </w:pPr>
            <w:r w:rsidRPr="0085109C">
              <w:rPr>
                <w:color w:val="002060"/>
              </w:rPr>
              <w:t>0</w:t>
            </w:r>
          </w:p>
        </w:tc>
      </w:tr>
      <w:tr w:rsidR="005D55B2" w:rsidRPr="0085109C" w14:paraId="06AE0788"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6D012C" w14:textId="77777777" w:rsidR="005D55B2" w:rsidRPr="0085109C" w:rsidRDefault="005D55B2" w:rsidP="00293FA6">
            <w:pPr>
              <w:pStyle w:val="rowtabella0"/>
              <w:rPr>
                <w:color w:val="002060"/>
              </w:rPr>
            </w:pPr>
            <w:r w:rsidRPr="0085109C">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BC2B"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98686"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AB8C4"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1B3C"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9313"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4EA4" w14:textId="77777777" w:rsidR="005D55B2" w:rsidRPr="0085109C" w:rsidRDefault="005D55B2" w:rsidP="00293FA6">
            <w:pPr>
              <w:pStyle w:val="rowtabella0"/>
              <w:jc w:val="center"/>
              <w:rPr>
                <w:color w:val="002060"/>
              </w:rPr>
            </w:pPr>
            <w:r w:rsidRPr="0085109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4C477" w14:textId="77777777" w:rsidR="005D55B2" w:rsidRPr="0085109C" w:rsidRDefault="005D55B2" w:rsidP="00293FA6">
            <w:pPr>
              <w:pStyle w:val="rowtabella0"/>
              <w:jc w:val="center"/>
              <w:rPr>
                <w:color w:val="002060"/>
              </w:rPr>
            </w:pPr>
            <w:r w:rsidRPr="0085109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1EFBC" w14:textId="77777777" w:rsidR="005D55B2" w:rsidRPr="0085109C" w:rsidRDefault="005D55B2" w:rsidP="00293FA6">
            <w:pPr>
              <w:pStyle w:val="rowtabella0"/>
              <w:jc w:val="center"/>
              <w:rPr>
                <w:color w:val="002060"/>
              </w:rPr>
            </w:pPr>
            <w:r w:rsidRPr="00851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C55B" w14:textId="77777777" w:rsidR="005D55B2" w:rsidRPr="0085109C" w:rsidRDefault="005D55B2" w:rsidP="00293FA6">
            <w:pPr>
              <w:pStyle w:val="rowtabella0"/>
              <w:jc w:val="center"/>
              <w:rPr>
                <w:color w:val="002060"/>
              </w:rPr>
            </w:pPr>
            <w:r w:rsidRPr="0085109C">
              <w:rPr>
                <w:color w:val="002060"/>
              </w:rPr>
              <w:t>0</w:t>
            </w:r>
          </w:p>
        </w:tc>
      </w:tr>
      <w:tr w:rsidR="005D55B2" w:rsidRPr="0085109C" w14:paraId="55B41B68"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3AD38" w14:textId="77777777" w:rsidR="005D55B2" w:rsidRPr="0085109C" w:rsidRDefault="005D55B2" w:rsidP="00293FA6">
            <w:pPr>
              <w:pStyle w:val="rowtabella0"/>
              <w:rPr>
                <w:color w:val="002060"/>
              </w:rPr>
            </w:pPr>
            <w:r w:rsidRPr="0085109C">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91BC1" w14:textId="77777777" w:rsidR="005D55B2" w:rsidRPr="0085109C" w:rsidRDefault="005D55B2" w:rsidP="00293FA6">
            <w:pPr>
              <w:pStyle w:val="rowtabella0"/>
              <w:jc w:val="center"/>
              <w:rPr>
                <w:color w:val="002060"/>
              </w:rPr>
            </w:pPr>
            <w:r w:rsidRPr="00851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8FDC"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AF1C"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383E3"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7693"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CE0CE" w14:textId="77777777" w:rsidR="005D55B2" w:rsidRPr="0085109C" w:rsidRDefault="005D55B2" w:rsidP="00293FA6">
            <w:pPr>
              <w:pStyle w:val="rowtabella0"/>
              <w:jc w:val="center"/>
              <w:rPr>
                <w:color w:val="002060"/>
              </w:rPr>
            </w:pPr>
            <w:r w:rsidRPr="0085109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94543"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C9B9"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8264" w14:textId="77777777" w:rsidR="005D55B2" w:rsidRPr="0085109C" w:rsidRDefault="005D55B2" w:rsidP="00293FA6">
            <w:pPr>
              <w:pStyle w:val="rowtabella0"/>
              <w:jc w:val="center"/>
              <w:rPr>
                <w:color w:val="002060"/>
              </w:rPr>
            </w:pPr>
            <w:r w:rsidRPr="0085109C">
              <w:rPr>
                <w:color w:val="002060"/>
              </w:rPr>
              <w:t>0</w:t>
            </w:r>
          </w:p>
        </w:tc>
      </w:tr>
      <w:tr w:rsidR="005D55B2" w:rsidRPr="0085109C" w14:paraId="6F9E2929"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C3FF7" w14:textId="77777777" w:rsidR="005D55B2" w:rsidRPr="0085109C" w:rsidRDefault="005D55B2" w:rsidP="00293FA6">
            <w:pPr>
              <w:pStyle w:val="rowtabella0"/>
              <w:rPr>
                <w:color w:val="002060"/>
              </w:rPr>
            </w:pPr>
            <w:r w:rsidRPr="0085109C">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E91C"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8CBE"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1505C"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8C2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16685"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D88D" w14:textId="77777777" w:rsidR="005D55B2" w:rsidRPr="0085109C" w:rsidRDefault="005D55B2" w:rsidP="00293FA6">
            <w:pPr>
              <w:pStyle w:val="rowtabella0"/>
              <w:jc w:val="center"/>
              <w:rPr>
                <w:color w:val="002060"/>
              </w:rPr>
            </w:pPr>
            <w:r w:rsidRPr="0085109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8A11" w14:textId="77777777" w:rsidR="005D55B2" w:rsidRPr="0085109C" w:rsidRDefault="005D55B2" w:rsidP="00293FA6">
            <w:pPr>
              <w:pStyle w:val="rowtabella0"/>
              <w:jc w:val="center"/>
              <w:rPr>
                <w:color w:val="002060"/>
              </w:rPr>
            </w:pPr>
            <w:r w:rsidRPr="0085109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76C7"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B0DE" w14:textId="77777777" w:rsidR="005D55B2" w:rsidRPr="0085109C" w:rsidRDefault="005D55B2" w:rsidP="00293FA6">
            <w:pPr>
              <w:pStyle w:val="rowtabella0"/>
              <w:jc w:val="center"/>
              <w:rPr>
                <w:color w:val="002060"/>
              </w:rPr>
            </w:pPr>
            <w:r w:rsidRPr="0085109C">
              <w:rPr>
                <w:color w:val="002060"/>
              </w:rPr>
              <w:t>0</w:t>
            </w:r>
          </w:p>
        </w:tc>
      </w:tr>
      <w:tr w:rsidR="005D55B2" w:rsidRPr="0085109C" w14:paraId="368485A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DF50B" w14:textId="77777777" w:rsidR="005D55B2" w:rsidRPr="0085109C" w:rsidRDefault="005D55B2" w:rsidP="00293FA6">
            <w:pPr>
              <w:pStyle w:val="rowtabella0"/>
              <w:rPr>
                <w:color w:val="002060"/>
              </w:rPr>
            </w:pPr>
            <w:r w:rsidRPr="0085109C">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E773F" w14:textId="77777777" w:rsidR="005D55B2" w:rsidRPr="0085109C" w:rsidRDefault="005D55B2" w:rsidP="00293FA6">
            <w:pPr>
              <w:pStyle w:val="rowtabella0"/>
              <w:jc w:val="center"/>
              <w:rPr>
                <w:color w:val="002060"/>
              </w:rPr>
            </w:pPr>
            <w:r w:rsidRPr="0085109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73F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C0E5"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D5D4"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5E82D"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EF18" w14:textId="77777777" w:rsidR="005D55B2" w:rsidRPr="0085109C" w:rsidRDefault="005D55B2" w:rsidP="00293FA6">
            <w:pPr>
              <w:pStyle w:val="rowtabella0"/>
              <w:jc w:val="center"/>
              <w:rPr>
                <w:color w:val="002060"/>
              </w:rPr>
            </w:pPr>
            <w:r w:rsidRPr="0085109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6961" w14:textId="77777777" w:rsidR="005D55B2" w:rsidRPr="0085109C" w:rsidRDefault="005D55B2" w:rsidP="00293FA6">
            <w:pPr>
              <w:pStyle w:val="rowtabella0"/>
              <w:jc w:val="center"/>
              <w:rPr>
                <w:color w:val="002060"/>
              </w:rPr>
            </w:pPr>
            <w:r w:rsidRPr="0085109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52E1"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54C2" w14:textId="77777777" w:rsidR="005D55B2" w:rsidRPr="0085109C" w:rsidRDefault="005D55B2" w:rsidP="00293FA6">
            <w:pPr>
              <w:pStyle w:val="rowtabella0"/>
              <w:jc w:val="center"/>
              <w:rPr>
                <w:color w:val="002060"/>
              </w:rPr>
            </w:pPr>
            <w:r w:rsidRPr="0085109C">
              <w:rPr>
                <w:color w:val="002060"/>
              </w:rPr>
              <w:t>0</w:t>
            </w:r>
          </w:p>
        </w:tc>
      </w:tr>
      <w:tr w:rsidR="005D55B2" w:rsidRPr="0085109C" w14:paraId="2EEFA96D"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8E03E" w14:textId="77777777" w:rsidR="005D55B2" w:rsidRPr="0085109C" w:rsidRDefault="005D55B2" w:rsidP="00293FA6">
            <w:pPr>
              <w:pStyle w:val="rowtabella0"/>
              <w:rPr>
                <w:color w:val="002060"/>
              </w:rPr>
            </w:pPr>
            <w:r w:rsidRPr="0085109C">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6C50" w14:textId="77777777" w:rsidR="005D55B2" w:rsidRPr="0085109C" w:rsidRDefault="005D55B2" w:rsidP="00293FA6">
            <w:pPr>
              <w:pStyle w:val="rowtabella0"/>
              <w:jc w:val="center"/>
              <w:rPr>
                <w:color w:val="002060"/>
              </w:rPr>
            </w:pPr>
            <w:r w:rsidRPr="00851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AFEF8"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5BFE"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E855"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BC2E"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E622" w14:textId="77777777" w:rsidR="005D55B2" w:rsidRPr="0085109C" w:rsidRDefault="005D55B2" w:rsidP="00293FA6">
            <w:pPr>
              <w:pStyle w:val="rowtabella0"/>
              <w:jc w:val="center"/>
              <w:rPr>
                <w:color w:val="002060"/>
              </w:rPr>
            </w:pPr>
            <w:r w:rsidRPr="00851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93BF" w14:textId="77777777" w:rsidR="005D55B2" w:rsidRPr="0085109C" w:rsidRDefault="005D55B2" w:rsidP="00293FA6">
            <w:pPr>
              <w:pStyle w:val="rowtabella0"/>
              <w:jc w:val="center"/>
              <w:rPr>
                <w:color w:val="002060"/>
              </w:rPr>
            </w:pPr>
            <w:r w:rsidRPr="0085109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6E7B7"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55E3" w14:textId="77777777" w:rsidR="005D55B2" w:rsidRPr="0085109C" w:rsidRDefault="005D55B2" w:rsidP="00293FA6">
            <w:pPr>
              <w:pStyle w:val="rowtabella0"/>
              <w:jc w:val="center"/>
              <w:rPr>
                <w:color w:val="002060"/>
              </w:rPr>
            </w:pPr>
            <w:r w:rsidRPr="0085109C">
              <w:rPr>
                <w:color w:val="002060"/>
              </w:rPr>
              <w:t>0</w:t>
            </w:r>
          </w:p>
        </w:tc>
      </w:tr>
      <w:tr w:rsidR="005D55B2" w:rsidRPr="0085109C" w14:paraId="42E1A2FB"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38AC6" w14:textId="77777777" w:rsidR="005D55B2" w:rsidRPr="0085109C" w:rsidRDefault="005D55B2" w:rsidP="00293FA6">
            <w:pPr>
              <w:pStyle w:val="rowtabella0"/>
              <w:rPr>
                <w:color w:val="002060"/>
              </w:rPr>
            </w:pPr>
            <w:r w:rsidRPr="0085109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8F0B"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F6CEB"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37A2"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0789"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E9C3"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B342" w14:textId="77777777" w:rsidR="005D55B2" w:rsidRPr="0085109C" w:rsidRDefault="005D55B2" w:rsidP="00293FA6">
            <w:pPr>
              <w:pStyle w:val="rowtabella0"/>
              <w:jc w:val="center"/>
              <w:rPr>
                <w:color w:val="002060"/>
              </w:rPr>
            </w:pPr>
            <w:r w:rsidRPr="00851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C783" w14:textId="77777777" w:rsidR="005D55B2" w:rsidRPr="0085109C" w:rsidRDefault="005D55B2" w:rsidP="00293FA6">
            <w:pPr>
              <w:pStyle w:val="rowtabella0"/>
              <w:jc w:val="center"/>
              <w:rPr>
                <w:color w:val="002060"/>
              </w:rPr>
            </w:pPr>
            <w:r w:rsidRPr="0085109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D2F2" w14:textId="77777777" w:rsidR="005D55B2" w:rsidRPr="0085109C" w:rsidRDefault="005D55B2" w:rsidP="00293FA6">
            <w:pPr>
              <w:pStyle w:val="rowtabella0"/>
              <w:jc w:val="center"/>
              <w:rPr>
                <w:color w:val="002060"/>
              </w:rPr>
            </w:pPr>
            <w:r w:rsidRPr="0085109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E4609" w14:textId="77777777" w:rsidR="005D55B2" w:rsidRPr="0085109C" w:rsidRDefault="005D55B2" w:rsidP="00293FA6">
            <w:pPr>
              <w:pStyle w:val="rowtabella0"/>
              <w:jc w:val="center"/>
              <w:rPr>
                <w:color w:val="002060"/>
              </w:rPr>
            </w:pPr>
            <w:r w:rsidRPr="0085109C">
              <w:rPr>
                <w:color w:val="002060"/>
              </w:rPr>
              <w:t>0</w:t>
            </w:r>
          </w:p>
        </w:tc>
      </w:tr>
      <w:tr w:rsidR="005D55B2" w:rsidRPr="0085109C" w14:paraId="5FBDEEA8"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365D9C" w14:textId="77777777" w:rsidR="005D55B2" w:rsidRPr="0085109C" w:rsidRDefault="005D55B2" w:rsidP="00293FA6">
            <w:pPr>
              <w:pStyle w:val="rowtabella0"/>
              <w:rPr>
                <w:color w:val="002060"/>
              </w:rPr>
            </w:pPr>
            <w:r w:rsidRPr="0085109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0F1F"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163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022DB"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147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B1BB"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3BFB"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FF80" w14:textId="77777777" w:rsidR="005D55B2" w:rsidRPr="0085109C" w:rsidRDefault="005D55B2" w:rsidP="00293FA6">
            <w:pPr>
              <w:pStyle w:val="rowtabella0"/>
              <w:jc w:val="center"/>
              <w:rPr>
                <w:color w:val="002060"/>
              </w:rPr>
            </w:pPr>
            <w:r w:rsidRPr="0085109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99E2"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3869" w14:textId="77777777" w:rsidR="005D55B2" w:rsidRPr="0085109C" w:rsidRDefault="005D55B2" w:rsidP="00293FA6">
            <w:pPr>
              <w:pStyle w:val="rowtabella0"/>
              <w:jc w:val="center"/>
              <w:rPr>
                <w:color w:val="002060"/>
              </w:rPr>
            </w:pPr>
            <w:r w:rsidRPr="0085109C">
              <w:rPr>
                <w:color w:val="002060"/>
              </w:rPr>
              <w:t>0</w:t>
            </w:r>
          </w:p>
        </w:tc>
      </w:tr>
      <w:tr w:rsidR="005D55B2" w:rsidRPr="0085109C" w14:paraId="34BA5418" w14:textId="77777777" w:rsidTr="00293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798D0F" w14:textId="77777777" w:rsidR="005D55B2" w:rsidRPr="0085109C" w:rsidRDefault="005D55B2" w:rsidP="00293FA6">
            <w:pPr>
              <w:pStyle w:val="rowtabella0"/>
              <w:rPr>
                <w:color w:val="002060"/>
              </w:rPr>
            </w:pPr>
            <w:r w:rsidRPr="0085109C">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2CC1"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29359"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8FC1"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B176"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C73F"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28B63" w14:textId="77777777" w:rsidR="005D55B2" w:rsidRPr="0085109C" w:rsidRDefault="005D55B2" w:rsidP="00293FA6">
            <w:pPr>
              <w:pStyle w:val="rowtabella0"/>
              <w:jc w:val="center"/>
              <w:rPr>
                <w:color w:val="002060"/>
              </w:rPr>
            </w:pPr>
            <w:r w:rsidRPr="00851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2418" w14:textId="77777777" w:rsidR="005D55B2" w:rsidRPr="0085109C" w:rsidRDefault="005D55B2" w:rsidP="00293FA6">
            <w:pPr>
              <w:pStyle w:val="rowtabella0"/>
              <w:jc w:val="center"/>
              <w:rPr>
                <w:color w:val="002060"/>
              </w:rPr>
            </w:pPr>
            <w:r w:rsidRPr="0085109C">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5900" w14:textId="77777777" w:rsidR="005D55B2" w:rsidRPr="0085109C" w:rsidRDefault="005D55B2" w:rsidP="00293FA6">
            <w:pPr>
              <w:pStyle w:val="rowtabella0"/>
              <w:jc w:val="center"/>
              <w:rPr>
                <w:color w:val="002060"/>
              </w:rPr>
            </w:pPr>
            <w:r w:rsidRPr="008510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3C41" w14:textId="77777777" w:rsidR="005D55B2" w:rsidRPr="0085109C" w:rsidRDefault="005D55B2" w:rsidP="00293FA6">
            <w:pPr>
              <w:pStyle w:val="rowtabella0"/>
              <w:jc w:val="center"/>
              <w:rPr>
                <w:color w:val="002060"/>
              </w:rPr>
            </w:pPr>
            <w:r w:rsidRPr="0085109C">
              <w:rPr>
                <w:color w:val="002060"/>
              </w:rPr>
              <w:t>8</w:t>
            </w:r>
          </w:p>
        </w:tc>
      </w:tr>
    </w:tbl>
    <w:p w14:paraId="6B38E552" w14:textId="77777777" w:rsidR="005D55B2" w:rsidRPr="0085109C" w:rsidRDefault="005D55B2" w:rsidP="005D55B2">
      <w:pPr>
        <w:pStyle w:val="breakline"/>
        <w:rPr>
          <w:rFonts w:eastAsiaTheme="minorEastAsia"/>
          <w:color w:val="002060"/>
        </w:rPr>
      </w:pPr>
    </w:p>
    <w:p w14:paraId="00C27B5F" w14:textId="77777777" w:rsidR="005D55B2" w:rsidRPr="0085109C" w:rsidRDefault="005D55B2" w:rsidP="005D55B2">
      <w:pPr>
        <w:pStyle w:val="breakline"/>
        <w:rPr>
          <w:color w:val="002060"/>
        </w:rPr>
      </w:pPr>
    </w:p>
    <w:p w14:paraId="4003934D" w14:textId="77777777" w:rsidR="005D55B2" w:rsidRPr="0085109C" w:rsidRDefault="005D55B2" w:rsidP="005D55B2">
      <w:pPr>
        <w:pStyle w:val="sottotitolocampionato10"/>
        <w:rPr>
          <w:color w:val="002060"/>
        </w:rPr>
      </w:pPr>
      <w:r w:rsidRPr="0085109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B2" w:rsidRPr="0085109C" w14:paraId="09621AE7" w14:textId="77777777" w:rsidTr="00293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6B5C2" w14:textId="77777777" w:rsidR="005D55B2" w:rsidRPr="0085109C" w:rsidRDefault="005D55B2" w:rsidP="00293FA6">
            <w:pPr>
              <w:pStyle w:val="headertabella0"/>
              <w:rPr>
                <w:color w:val="002060"/>
              </w:rPr>
            </w:pPr>
            <w:r w:rsidRPr="00851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AF0B" w14:textId="77777777" w:rsidR="005D55B2" w:rsidRPr="0085109C" w:rsidRDefault="005D55B2" w:rsidP="00293FA6">
            <w:pPr>
              <w:pStyle w:val="headertabella0"/>
              <w:rPr>
                <w:color w:val="002060"/>
              </w:rPr>
            </w:pPr>
            <w:r w:rsidRPr="00851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2EB1F" w14:textId="77777777" w:rsidR="005D55B2" w:rsidRPr="0085109C" w:rsidRDefault="005D55B2" w:rsidP="00293FA6">
            <w:pPr>
              <w:pStyle w:val="headertabella0"/>
              <w:rPr>
                <w:color w:val="002060"/>
              </w:rPr>
            </w:pPr>
            <w:r w:rsidRPr="00851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2F1F5" w14:textId="77777777" w:rsidR="005D55B2" w:rsidRPr="0085109C" w:rsidRDefault="005D55B2" w:rsidP="00293FA6">
            <w:pPr>
              <w:pStyle w:val="headertabella0"/>
              <w:rPr>
                <w:color w:val="002060"/>
              </w:rPr>
            </w:pPr>
            <w:r w:rsidRPr="00851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91AD8" w14:textId="77777777" w:rsidR="005D55B2" w:rsidRPr="0085109C" w:rsidRDefault="005D55B2" w:rsidP="00293FA6">
            <w:pPr>
              <w:pStyle w:val="headertabella0"/>
              <w:rPr>
                <w:color w:val="002060"/>
              </w:rPr>
            </w:pPr>
            <w:r w:rsidRPr="00851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7BE51" w14:textId="77777777" w:rsidR="005D55B2" w:rsidRPr="0085109C" w:rsidRDefault="005D55B2" w:rsidP="00293FA6">
            <w:pPr>
              <w:pStyle w:val="headertabella0"/>
              <w:rPr>
                <w:color w:val="002060"/>
              </w:rPr>
            </w:pPr>
            <w:r w:rsidRPr="00851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CE7FE" w14:textId="77777777" w:rsidR="005D55B2" w:rsidRPr="0085109C" w:rsidRDefault="005D55B2" w:rsidP="00293FA6">
            <w:pPr>
              <w:pStyle w:val="headertabella0"/>
              <w:rPr>
                <w:color w:val="002060"/>
              </w:rPr>
            </w:pPr>
            <w:r w:rsidRPr="00851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CC873" w14:textId="77777777" w:rsidR="005D55B2" w:rsidRPr="0085109C" w:rsidRDefault="005D55B2" w:rsidP="00293FA6">
            <w:pPr>
              <w:pStyle w:val="headertabella0"/>
              <w:rPr>
                <w:color w:val="002060"/>
              </w:rPr>
            </w:pPr>
            <w:r w:rsidRPr="00851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2C110" w14:textId="77777777" w:rsidR="005D55B2" w:rsidRPr="0085109C" w:rsidRDefault="005D55B2" w:rsidP="00293FA6">
            <w:pPr>
              <w:pStyle w:val="headertabella0"/>
              <w:rPr>
                <w:color w:val="002060"/>
              </w:rPr>
            </w:pPr>
            <w:r w:rsidRPr="00851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6220" w14:textId="77777777" w:rsidR="005D55B2" w:rsidRPr="0085109C" w:rsidRDefault="005D55B2" w:rsidP="00293FA6">
            <w:pPr>
              <w:pStyle w:val="headertabella0"/>
              <w:rPr>
                <w:color w:val="002060"/>
              </w:rPr>
            </w:pPr>
            <w:r w:rsidRPr="0085109C">
              <w:rPr>
                <w:color w:val="002060"/>
              </w:rPr>
              <w:t>PE</w:t>
            </w:r>
          </w:p>
        </w:tc>
      </w:tr>
      <w:tr w:rsidR="005D55B2" w:rsidRPr="0085109C" w14:paraId="7283DABB" w14:textId="77777777" w:rsidTr="00293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AEC905" w14:textId="77777777" w:rsidR="005D55B2" w:rsidRPr="0085109C" w:rsidRDefault="005D55B2" w:rsidP="00293FA6">
            <w:pPr>
              <w:pStyle w:val="rowtabella0"/>
              <w:rPr>
                <w:color w:val="002060"/>
              </w:rPr>
            </w:pPr>
            <w:r w:rsidRPr="0085109C">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278A9"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BAA4C"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FEF6"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0154"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C4CF"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3C79" w14:textId="77777777" w:rsidR="005D55B2" w:rsidRPr="0085109C" w:rsidRDefault="005D55B2" w:rsidP="00293FA6">
            <w:pPr>
              <w:pStyle w:val="rowtabella0"/>
              <w:jc w:val="center"/>
              <w:rPr>
                <w:color w:val="002060"/>
              </w:rPr>
            </w:pPr>
            <w:r w:rsidRPr="0085109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D0C9" w14:textId="77777777" w:rsidR="005D55B2" w:rsidRPr="0085109C" w:rsidRDefault="005D55B2" w:rsidP="00293FA6">
            <w:pPr>
              <w:pStyle w:val="rowtabella0"/>
              <w:jc w:val="center"/>
              <w:rPr>
                <w:color w:val="002060"/>
              </w:rPr>
            </w:pPr>
            <w:r w:rsidRPr="00851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9F42"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AB14" w14:textId="77777777" w:rsidR="005D55B2" w:rsidRPr="0085109C" w:rsidRDefault="005D55B2" w:rsidP="00293FA6">
            <w:pPr>
              <w:pStyle w:val="rowtabella0"/>
              <w:jc w:val="center"/>
              <w:rPr>
                <w:color w:val="002060"/>
              </w:rPr>
            </w:pPr>
            <w:r w:rsidRPr="0085109C">
              <w:rPr>
                <w:color w:val="002060"/>
              </w:rPr>
              <w:t>0</w:t>
            </w:r>
          </w:p>
        </w:tc>
      </w:tr>
      <w:tr w:rsidR="005D55B2" w:rsidRPr="0085109C" w14:paraId="13E1216A"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B282D" w14:textId="77777777" w:rsidR="005D55B2" w:rsidRPr="0085109C" w:rsidRDefault="005D55B2" w:rsidP="00293FA6">
            <w:pPr>
              <w:pStyle w:val="rowtabella0"/>
              <w:rPr>
                <w:color w:val="002060"/>
              </w:rPr>
            </w:pPr>
            <w:r w:rsidRPr="0085109C">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2414"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1C62"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C508"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66D2"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78DA"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3910" w14:textId="77777777" w:rsidR="005D55B2" w:rsidRPr="0085109C" w:rsidRDefault="005D55B2" w:rsidP="00293FA6">
            <w:pPr>
              <w:pStyle w:val="rowtabella0"/>
              <w:jc w:val="center"/>
              <w:rPr>
                <w:color w:val="002060"/>
              </w:rPr>
            </w:pPr>
            <w:r w:rsidRPr="0085109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C3A7"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B90EB"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78E1" w14:textId="77777777" w:rsidR="005D55B2" w:rsidRPr="0085109C" w:rsidRDefault="005D55B2" w:rsidP="00293FA6">
            <w:pPr>
              <w:pStyle w:val="rowtabella0"/>
              <w:jc w:val="center"/>
              <w:rPr>
                <w:color w:val="002060"/>
              </w:rPr>
            </w:pPr>
            <w:r w:rsidRPr="0085109C">
              <w:rPr>
                <w:color w:val="002060"/>
              </w:rPr>
              <w:t>0</w:t>
            </w:r>
          </w:p>
        </w:tc>
      </w:tr>
      <w:tr w:rsidR="005D55B2" w:rsidRPr="0085109C" w14:paraId="17A37561"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B9289" w14:textId="77777777" w:rsidR="005D55B2" w:rsidRPr="0085109C" w:rsidRDefault="005D55B2" w:rsidP="00293FA6">
            <w:pPr>
              <w:pStyle w:val="rowtabella0"/>
              <w:rPr>
                <w:color w:val="002060"/>
              </w:rPr>
            </w:pPr>
            <w:r w:rsidRPr="0085109C">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15FFF" w14:textId="77777777" w:rsidR="005D55B2" w:rsidRPr="0085109C" w:rsidRDefault="005D55B2" w:rsidP="00293FA6">
            <w:pPr>
              <w:pStyle w:val="rowtabella0"/>
              <w:jc w:val="center"/>
              <w:rPr>
                <w:color w:val="002060"/>
              </w:rPr>
            </w:pPr>
            <w:r w:rsidRPr="0085109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8563"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194D"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5A65F"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46AE"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5594"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FFCD5" w14:textId="77777777" w:rsidR="005D55B2" w:rsidRPr="0085109C" w:rsidRDefault="005D55B2" w:rsidP="00293FA6">
            <w:pPr>
              <w:pStyle w:val="rowtabella0"/>
              <w:jc w:val="center"/>
              <w:rPr>
                <w:color w:val="002060"/>
              </w:rPr>
            </w:pPr>
            <w:r w:rsidRPr="00851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7110"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54C0E" w14:textId="77777777" w:rsidR="005D55B2" w:rsidRPr="0085109C" w:rsidRDefault="005D55B2" w:rsidP="00293FA6">
            <w:pPr>
              <w:pStyle w:val="rowtabella0"/>
              <w:jc w:val="center"/>
              <w:rPr>
                <w:color w:val="002060"/>
              </w:rPr>
            </w:pPr>
            <w:r w:rsidRPr="0085109C">
              <w:rPr>
                <w:color w:val="002060"/>
              </w:rPr>
              <w:t>0</w:t>
            </w:r>
          </w:p>
        </w:tc>
      </w:tr>
      <w:tr w:rsidR="005D55B2" w:rsidRPr="0085109C" w14:paraId="38D8F453"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AB7DE" w14:textId="77777777" w:rsidR="005D55B2" w:rsidRPr="0085109C" w:rsidRDefault="005D55B2" w:rsidP="00293FA6">
            <w:pPr>
              <w:pStyle w:val="rowtabella0"/>
              <w:rPr>
                <w:color w:val="002060"/>
              </w:rPr>
            </w:pPr>
            <w:r w:rsidRPr="0085109C">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B13E" w14:textId="77777777" w:rsidR="005D55B2" w:rsidRPr="0085109C" w:rsidRDefault="005D55B2" w:rsidP="00293FA6">
            <w:pPr>
              <w:pStyle w:val="rowtabella0"/>
              <w:jc w:val="center"/>
              <w:rPr>
                <w:color w:val="002060"/>
              </w:rPr>
            </w:pPr>
            <w:r w:rsidRPr="00851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591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785B"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3352"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98CC"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92F1" w14:textId="77777777" w:rsidR="005D55B2" w:rsidRPr="0085109C" w:rsidRDefault="005D55B2" w:rsidP="00293FA6">
            <w:pPr>
              <w:pStyle w:val="rowtabella0"/>
              <w:jc w:val="center"/>
              <w:rPr>
                <w:color w:val="002060"/>
              </w:rPr>
            </w:pPr>
            <w:r w:rsidRPr="0085109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CF04F"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BC87D"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2951" w14:textId="77777777" w:rsidR="005D55B2" w:rsidRPr="0085109C" w:rsidRDefault="005D55B2" w:rsidP="00293FA6">
            <w:pPr>
              <w:pStyle w:val="rowtabella0"/>
              <w:jc w:val="center"/>
              <w:rPr>
                <w:color w:val="002060"/>
              </w:rPr>
            </w:pPr>
            <w:r w:rsidRPr="0085109C">
              <w:rPr>
                <w:color w:val="002060"/>
              </w:rPr>
              <w:t>0</w:t>
            </w:r>
          </w:p>
        </w:tc>
      </w:tr>
      <w:tr w:rsidR="005D55B2" w:rsidRPr="0085109C" w14:paraId="4A11EC3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1DD34" w14:textId="77777777" w:rsidR="005D55B2" w:rsidRPr="0085109C" w:rsidRDefault="005D55B2" w:rsidP="00293FA6">
            <w:pPr>
              <w:pStyle w:val="rowtabella0"/>
              <w:rPr>
                <w:color w:val="002060"/>
              </w:rPr>
            </w:pPr>
            <w:r w:rsidRPr="0085109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017EB" w14:textId="77777777" w:rsidR="005D55B2" w:rsidRPr="0085109C" w:rsidRDefault="005D55B2" w:rsidP="00293FA6">
            <w:pPr>
              <w:pStyle w:val="rowtabella0"/>
              <w:jc w:val="center"/>
              <w:rPr>
                <w:color w:val="002060"/>
              </w:rPr>
            </w:pPr>
            <w:r w:rsidRPr="00851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47F2"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E3E2"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2E31"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E685"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3231" w14:textId="77777777" w:rsidR="005D55B2" w:rsidRPr="0085109C" w:rsidRDefault="005D55B2" w:rsidP="00293FA6">
            <w:pPr>
              <w:pStyle w:val="rowtabella0"/>
              <w:jc w:val="center"/>
              <w:rPr>
                <w:color w:val="002060"/>
              </w:rPr>
            </w:pPr>
            <w:r w:rsidRPr="0085109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4C48" w14:textId="77777777" w:rsidR="005D55B2" w:rsidRPr="0085109C" w:rsidRDefault="005D55B2" w:rsidP="00293FA6">
            <w:pPr>
              <w:pStyle w:val="rowtabella0"/>
              <w:jc w:val="center"/>
              <w:rPr>
                <w:color w:val="002060"/>
              </w:rPr>
            </w:pPr>
            <w:r w:rsidRPr="00851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E2EC2" w14:textId="77777777" w:rsidR="005D55B2" w:rsidRPr="0085109C" w:rsidRDefault="005D55B2" w:rsidP="00293FA6">
            <w:pPr>
              <w:pStyle w:val="rowtabella0"/>
              <w:jc w:val="center"/>
              <w:rPr>
                <w:color w:val="002060"/>
              </w:rPr>
            </w:pPr>
            <w:r w:rsidRPr="00851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C90D" w14:textId="77777777" w:rsidR="005D55B2" w:rsidRPr="0085109C" w:rsidRDefault="005D55B2" w:rsidP="00293FA6">
            <w:pPr>
              <w:pStyle w:val="rowtabella0"/>
              <w:jc w:val="center"/>
              <w:rPr>
                <w:color w:val="002060"/>
              </w:rPr>
            </w:pPr>
            <w:r w:rsidRPr="0085109C">
              <w:rPr>
                <w:color w:val="002060"/>
              </w:rPr>
              <w:t>0</w:t>
            </w:r>
          </w:p>
        </w:tc>
      </w:tr>
      <w:tr w:rsidR="005D55B2" w:rsidRPr="0085109C" w14:paraId="19F8DE2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0A505" w14:textId="77777777" w:rsidR="005D55B2" w:rsidRPr="0085109C" w:rsidRDefault="005D55B2" w:rsidP="00293FA6">
            <w:pPr>
              <w:pStyle w:val="rowtabella0"/>
              <w:rPr>
                <w:color w:val="002060"/>
              </w:rPr>
            </w:pPr>
            <w:r w:rsidRPr="0085109C">
              <w:rPr>
                <w:color w:val="002060"/>
              </w:rPr>
              <w:t>A.S.D. URBANITAS APIRO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87E2"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4C57D"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24D3"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69961"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F946"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E6DF" w14:textId="77777777" w:rsidR="005D55B2" w:rsidRPr="0085109C" w:rsidRDefault="005D55B2" w:rsidP="00293FA6">
            <w:pPr>
              <w:pStyle w:val="rowtabella0"/>
              <w:jc w:val="center"/>
              <w:rPr>
                <w:color w:val="002060"/>
              </w:rPr>
            </w:pPr>
            <w:r w:rsidRPr="0085109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6B6FA" w14:textId="77777777" w:rsidR="005D55B2" w:rsidRPr="0085109C" w:rsidRDefault="005D55B2" w:rsidP="00293FA6">
            <w:pPr>
              <w:pStyle w:val="rowtabella0"/>
              <w:jc w:val="center"/>
              <w:rPr>
                <w:color w:val="002060"/>
              </w:rPr>
            </w:pPr>
            <w:r w:rsidRPr="0085109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76FA"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2CDD" w14:textId="77777777" w:rsidR="005D55B2" w:rsidRPr="0085109C" w:rsidRDefault="005D55B2" w:rsidP="00293FA6">
            <w:pPr>
              <w:pStyle w:val="rowtabella0"/>
              <w:jc w:val="center"/>
              <w:rPr>
                <w:color w:val="002060"/>
              </w:rPr>
            </w:pPr>
            <w:r w:rsidRPr="0085109C">
              <w:rPr>
                <w:color w:val="002060"/>
              </w:rPr>
              <w:t>0</w:t>
            </w:r>
          </w:p>
        </w:tc>
      </w:tr>
      <w:tr w:rsidR="005D55B2" w:rsidRPr="0085109C" w14:paraId="324E947F"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00730" w14:textId="77777777" w:rsidR="005D55B2" w:rsidRPr="0085109C" w:rsidRDefault="005D55B2" w:rsidP="00293FA6">
            <w:pPr>
              <w:pStyle w:val="rowtabella0"/>
              <w:rPr>
                <w:color w:val="002060"/>
              </w:rPr>
            </w:pPr>
            <w:r w:rsidRPr="0085109C">
              <w:rPr>
                <w:color w:val="002060"/>
              </w:rPr>
              <w:t>A.S.D. ATLETICO NO BORDERS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A80A"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34D1"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FDB4"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E30A"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F230"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0983" w14:textId="77777777" w:rsidR="005D55B2" w:rsidRPr="0085109C" w:rsidRDefault="005D55B2" w:rsidP="00293FA6">
            <w:pPr>
              <w:pStyle w:val="rowtabella0"/>
              <w:jc w:val="center"/>
              <w:rPr>
                <w:color w:val="002060"/>
              </w:rPr>
            </w:pPr>
            <w:r w:rsidRPr="0085109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93A0"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51AF8"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7EA0" w14:textId="77777777" w:rsidR="005D55B2" w:rsidRPr="0085109C" w:rsidRDefault="005D55B2" w:rsidP="00293FA6">
            <w:pPr>
              <w:pStyle w:val="rowtabella0"/>
              <w:jc w:val="center"/>
              <w:rPr>
                <w:color w:val="002060"/>
              </w:rPr>
            </w:pPr>
            <w:r w:rsidRPr="0085109C">
              <w:rPr>
                <w:color w:val="002060"/>
              </w:rPr>
              <w:t>0</w:t>
            </w:r>
          </w:p>
        </w:tc>
      </w:tr>
      <w:tr w:rsidR="005D55B2" w:rsidRPr="0085109C" w14:paraId="2D3488E4"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393D9" w14:textId="77777777" w:rsidR="005D55B2" w:rsidRPr="0085109C" w:rsidRDefault="005D55B2" w:rsidP="00293FA6">
            <w:pPr>
              <w:pStyle w:val="rowtabella0"/>
              <w:rPr>
                <w:color w:val="002060"/>
              </w:rPr>
            </w:pPr>
            <w:r w:rsidRPr="0085109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98CB"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569F"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F86A"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CE80"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F618"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B848"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7985" w14:textId="77777777" w:rsidR="005D55B2" w:rsidRPr="0085109C" w:rsidRDefault="005D55B2" w:rsidP="00293FA6">
            <w:pPr>
              <w:pStyle w:val="rowtabella0"/>
              <w:jc w:val="center"/>
              <w:rPr>
                <w:color w:val="002060"/>
              </w:rPr>
            </w:pPr>
            <w:r w:rsidRPr="0085109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9DB94"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84B2" w14:textId="77777777" w:rsidR="005D55B2" w:rsidRPr="0085109C" w:rsidRDefault="005D55B2" w:rsidP="00293FA6">
            <w:pPr>
              <w:pStyle w:val="rowtabella0"/>
              <w:jc w:val="center"/>
              <w:rPr>
                <w:color w:val="002060"/>
              </w:rPr>
            </w:pPr>
            <w:r w:rsidRPr="0085109C">
              <w:rPr>
                <w:color w:val="002060"/>
              </w:rPr>
              <w:t>0</w:t>
            </w:r>
          </w:p>
        </w:tc>
      </w:tr>
      <w:tr w:rsidR="005D55B2" w:rsidRPr="0085109C" w14:paraId="4DA571CD"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45FB4" w14:textId="77777777" w:rsidR="005D55B2" w:rsidRPr="0085109C" w:rsidRDefault="005D55B2" w:rsidP="00293FA6">
            <w:pPr>
              <w:pStyle w:val="rowtabella0"/>
              <w:rPr>
                <w:color w:val="002060"/>
              </w:rPr>
            </w:pPr>
            <w:r w:rsidRPr="0085109C">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642B"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78F0D"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7BFDC"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84878"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0EC7F"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DBA39"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E00BD" w14:textId="77777777" w:rsidR="005D55B2" w:rsidRPr="0085109C" w:rsidRDefault="005D55B2" w:rsidP="00293FA6">
            <w:pPr>
              <w:pStyle w:val="rowtabella0"/>
              <w:jc w:val="center"/>
              <w:rPr>
                <w:color w:val="002060"/>
              </w:rPr>
            </w:pPr>
            <w:r w:rsidRPr="0085109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1905" w14:textId="77777777" w:rsidR="005D55B2" w:rsidRPr="0085109C" w:rsidRDefault="005D55B2" w:rsidP="00293FA6">
            <w:pPr>
              <w:pStyle w:val="rowtabella0"/>
              <w:jc w:val="center"/>
              <w:rPr>
                <w:color w:val="002060"/>
              </w:rPr>
            </w:pPr>
            <w:r w:rsidRPr="00851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9DCD" w14:textId="77777777" w:rsidR="005D55B2" w:rsidRPr="0085109C" w:rsidRDefault="005D55B2" w:rsidP="00293FA6">
            <w:pPr>
              <w:pStyle w:val="rowtabella0"/>
              <w:jc w:val="center"/>
              <w:rPr>
                <w:color w:val="002060"/>
              </w:rPr>
            </w:pPr>
            <w:r w:rsidRPr="0085109C">
              <w:rPr>
                <w:color w:val="002060"/>
              </w:rPr>
              <w:t>0</w:t>
            </w:r>
          </w:p>
        </w:tc>
      </w:tr>
      <w:tr w:rsidR="005D55B2" w:rsidRPr="0085109C" w14:paraId="0F5FBC26"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BA561" w14:textId="77777777" w:rsidR="005D55B2" w:rsidRPr="0085109C" w:rsidRDefault="005D55B2" w:rsidP="00293FA6">
            <w:pPr>
              <w:pStyle w:val="rowtabella0"/>
              <w:rPr>
                <w:color w:val="002060"/>
              </w:rPr>
            </w:pPr>
            <w:r w:rsidRPr="0085109C">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6742"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33D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3896"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B3E7"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5D7D"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6391"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3A5BD" w14:textId="77777777" w:rsidR="005D55B2" w:rsidRPr="0085109C" w:rsidRDefault="005D55B2" w:rsidP="00293FA6">
            <w:pPr>
              <w:pStyle w:val="rowtabella0"/>
              <w:jc w:val="center"/>
              <w:rPr>
                <w:color w:val="002060"/>
              </w:rPr>
            </w:pPr>
            <w:r w:rsidRPr="0085109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A2B5C"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513E" w14:textId="77777777" w:rsidR="005D55B2" w:rsidRPr="0085109C" w:rsidRDefault="005D55B2" w:rsidP="00293FA6">
            <w:pPr>
              <w:pStyle w:val="rowtabella0"/>
              <w:jc w:val="center"/>
              <w:rPr>
                <w:color w:val="002060"/>
              </w:rPr>
            </w:pPr>
            <w:r w:rsidRPr="0085109C">
              <w:rPr>
                <w:color w:val="002060"/>
              </w:rPr>
              <w:t>0</w:t>
            </w:r>
          </w:p>
        </w:tc>
      </w:tr>
      <w:tr w:rsidR="005D55B2" w:rsidRPr="0085109C" w14:paraId="5B2AC4F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1C4C2" w14:textId="77777777" w:rsidR="005D55B2" w:rsidRPr="0085109C" w:rsidRDefault="005D55B2" w:rsidP="00293FA6">
            <w:pPr>
              <w:pStyle w:val="rowtabella0"/>
              <w:rPr>
                <w:color w:val="002060"/>
                <w:lang w:val="es-ES"/>
              </w:rPr>
            </w:pPr>
            <w:r w:rsidRPr="0085109C">
              <w:rPr>
                <w:color w:val="002060"/>
                <w:lang w:val="es-ES"/>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64734"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71FB"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F66BB"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BE6B"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E857"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1771"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089D" w14:textId="77777777" w:rsidR="005D55B2" w:rsidRPr="0085109C" w:rsidRDefault="005D55B2" w:rsidP="00293FA6">
            <w:pPr>
              <w:pStyle w:val="rowtabella0"/>
              <w:jc w:val="center"/>
              <w:rPr>
                <w:color w:val="002060"/>
              </w:rPr>
            </w:pPr>
            <w:r w:rsidRPr="0085109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6293" w14:textId="77777777" w:rsidR="005D55B2" w:rsidRPr="0085109C" w:rsidRDefault="005D55B2" w:rsidP="00293FA6">
            <w:pPr>
              <w:pStyle w:val="rowtabella0"/>
              <w:jc w:val="center"/>
              <w:rPr>
                <w:color w:val="002060"/>
              </w:rPr>
            </w:pPr>
            <w:r w:rsidRPr="0085109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7ED6" w14:textId="77777777" w:rsidR="005D55B2" w:rsidRPr="0085109C" w:rsidRDefault="005D55B2" w:rsidP="00293FA6">
            <w:pPr>
              <w:pStyle w:val="rowtabella0"/>
              <w:jc w:val="center"/>
              <w:rPr>
                <w:color w:val="002060"/>
              </w:rPr>
            </w:pPr>
            <w:r w:rsidRPr="0085109C">
              <w:rPr>
                <w:color w:val="002060"/>
              </w:rPr>
              <w:t>0</w:t>
            </w:r>
          </w:p>
        </w:tc>
      </w:tr>
      <w:tr w:rsidR="005D55B2" w:rsidRPr="0085109C" w14:paraId="787F420E" w14:textId="77777777" w:rsidTr="00293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D3F14F" w14:textId="77777777" w:rsidR="005D55B2" w:rsidRPr="0085109C" w:rsidRDefault="005D55B2" w:rsidP="00293FA6">
            <w:pPr>
              <w:pStyle w:val="rowtabella0"/>
              <w:rPr>
                <w:color w:val="002060"/>
              </w:rPr>
            </w:pPr>
            <w:r w:rsidRPr="0085109C">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1D8B"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3400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20E9"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78B6"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D7CD"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9ACB7"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A8C5" w14:textId="77777777" w:rsidR="005D55B2" w:rsidRPr="0085109C" w:rsidRDefault="005D55B2" w:rsidP="00293FA6">
            <w:pPr>
              <w:pStyle w:val="rowtabella0"/>
              <w:jc w:val="center"/>
              <w:rPr>
                <w:color w:val="002060"/>
              </w:rPr>
            </w:pPr>
            <w:r w:rsidRPr="0085109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618F" w14:textId="77777777" w:rsidR="005D55B2" w:rsidRPr="0085109C" w:rsidRDefault="005D55B2" w:rsidP="00293FA6">
            <w:pPr>
              <w:pStyle w:val="rowtabella0"/>
              <w:jc w:val="center"/>
              <w:rPr>
                <w:color w:val="002060"/>
              </w:rPr>
            </w:pPr>
            <w:r w:rsidRPr="00851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19C8A" w14:textId="77777777" w:rsidR="005D55B2" w:rsidRPr="0085109C" w:rsidRDefault="005D55B2" w:rsidP="00293FA6">
            <w:pPr>
              <w:pStyle w:val="rowtabella0"/>
              <w:jc w:val="center"/>
              <w:rPr>
                <w:color w:val="002060"/>
              </w:rPr>
            </w:pPr>
            <w:r w:rsidRPr="0085109C">
              <w:rPr>
                <w:color w:val="002060"/>
              </w:rPr>
              <w:t>0</w:t>
            </w:r>
          </w:p>
        </w:tc>
      </w:tr>
    </w:tbl>
    <w:p w14:paraId="451610D1" w14:textId="77777777" w:rsidR="005D55B2" w:rsidRPr="0085109C" w:rsidRDefault="005D55B2" w:rsidP="005D55B2">
      <w:pPr>
        <w:pStyle w:val="breakline"/>
        <w:rPr>
          <w:rFonts w:eastAsiaTheme="minorEastAsia"/>
          <w:color w:val="002060"/>
        </w:rPr>
      </w:pPr>
    </w:p>
    <w:p w14:paraId="7A8FF3F8" w14:textId="77777777" w:rsidR="005D55B2" w:rsidRPr="0085109C" w:rsidRDefault="005D55B2" w:rsidP="005D55B2">
      <w:pPr>
        <w:pStyle w:val="breakline"/>
        <w:rPr>
          <w:color w:val="002060"/>
        </w:rPr>
      </w:pPr>
    </w:p>
    <w:p w14:paraId="7F8F6D52" w14:textId="77777777" w:rsidR="005D55B2" w:rsidRPr="0085109C" w:rsidRDefault="005D55B2" w:rsidP="005D55B2">
      <w:pPr>
        <w:pStyle w:val="sottotitolocampionato10"/>
        <w:rPr>
          <w:color w:val="002060"/>
        </w:rPr>
      </w:pPr>
      <w:r w:rsidRPr="0085109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B2" w:rsidRPr="0085109C" w14:paraId="1B1E9D2B" w14:textId="77777777" w:rsidTr="00293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E949" w14:textId="77777777" w:rsidR="005D55B2" w:rsidRPr="0085109C" w:rsidRDefault="005D55B2" w:rsidP="00293FA6">
            <w:pPr>
              <w:pStyle w:val="headertabella0"/>
              <w:rPr>
                <w:color w:val="002060"/>
              </w:rPr>
            </w:pPr>
            <w:r w:rsidRPr="00851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F7129" w14:textId="77777777" w:rsidR="005D55B2" w:rsidRPr="0085109C" w:rsidRDefault="005D55B2" w:rsidP="00293FA6">
            <w:pPr>
              <w:pStyle w:val="headertabella0"/>
              <w:rPr>
                <w:color w:val="002060"/>
              </w:rPr>
            </w:pPr>
            <w:r w:rsidRPr="00851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4EAFE" w14:textId="77777777" w:rsidR="005D55B2" w:rsidRPr="0085109C" w:rsidRDefault="005D55B2" w:rsidP="00293FA6">
            <w:pPr>
              <w:pStyle w:val="headertabella0"/>
              <w:rPr>
                <w:color w:val="002060"/>
              </w:rPr>
            </w:pPr>
            <w:r w:rsidRPr="00851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7D57D" w14:textId="77777777" w:rsidR="005D55B2" w:rsidRPr="0085109C" w:rsidRDefault="005D55B2" w:rsidP="00293FA6">
            <w:pPr>
              <w:pStyle w:val="headertabella0"/>
              <w:rPr>
                <w:color w:val="002060"/>
              </w:rPr>
            </w:pPr>
            <w:r w:rsidRPr="00851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5CD44" w14:textId="77777777" w:rsidR="005D55B2" w:rsidRPr="0085109C" w:rsidRDefault="005D55B2" w:rsidP="00293FA6">
            <w:pPr>
              <w:pStyle w:val="headertabella0"/>
              <w:rPr>
                <w:color w:val="002060"/>
              </w:rPr>
            </w:pPr>
            <w:r w:rsidRPr="00851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06DAA" w14:textId="77777777" w:rsidR="005D55B2" w:rsidRPr="0085109C" w:rsidRDefault="005D55B2" w:rsidP="00293FA6">
            <w:pPr>
              <w:pStyle w:val="headertabella0"/>
              <w:rPr>
                <w:color w:val="002060"/>
              </w:rPr>
            </w:pPr>
            <w:r w:rsidRPr="00851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BF092" w14:textId="77777777" w:rsidR="005D55B2" w:rsidRPr="0085109C" w:rsidRDefault="005D55B2" w:rsidP="00293FA6">
            <w:pPr>
              <w:pStyle w:val="headertabella0"/>
              <w:rPr>
                <w:color w:val="002060"/>
              </w:rPr>
            </w:pPr>
            <w:r w:rsidRPr="00851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8D466" w14:textId="77777777" w:rsidR="005D55B2" w:rsidRPr="0085109C" w:rsidRDefault="005D55B2" w:rsidP="00293FA6">
            <w:pPr>
              <w:pStyle w:val="headertabella0"/>
              <w:rPr>
                <w:color w:val="002060"/>
              </w:rPr>
            </w:pPr>
            <w:r w:rsidRPr="00851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93235" w14:textId="77777777" w:rsidR="005D55B2" w:rsidRPr="0085109C" w:rsidRDefault="005D55B2" w:rsidP="00293FA6">
            <w:pPr>
              <w:pStyle w:val="headertabella0"/>
              <w:rPr>
                <w:color w:val="002060"/>
              </w:rPr>
            </w:pPr>
            <w:r w:rsidRPr="00851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7FD57" w14:textId="77777777" w:rsidR="005D55B2" w:rsidRPr="0085109C" w:rsidRDefault="005D55B2" w:rsidP="00293FA6">
            <w:pPr>
              <w:pStyle w:val="headertabella0"/>
              <w:rPr>
                <w:color w:val="002060"/>
              </w:rPr>
            </w:pPr>
            <w:r w:rsidRPr="0085109C">
              <w:rPr>
                <w:color w:val="002060"/>
              </w:rPr>
              <w:t>PE</w:t>
            </w:r>
          </w:p>
        </w:tc>
      </w:tr>
      <w:tr w:rsidR="005D55B2" w:rsidRPr="0085109C" w14:paraId="576D8045" w14:textId="77777777" w:rsidTr="00293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8034B2" w14:textId="77777777" w:rsidR="005D55B2" w:rsidRPr="0085109C" w:rsidRDefault="005D55B2" w:rsidP="00293FA6">
            <w:pPr>
              <w:pStyle w:val="rowtabella0"/>
              <w:rPr>
                <w:color w:val="002060"/>
              </w:rPr>
            </w:pPr>
            <w:r w:rsidRPr="0085109C">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3B5F" w14:textId="77777777" w:rsidR="005D55B2" w:rsidRPr="0085109C" w:rsidRDefault="005D55B2" w:rsidP="00293FA6">
            <w:pPr>
              <w:pStyle w:val="rowtabella0"/>
              <w:jc w:val="center"/>
              <w:rPr>
                <w:color w:val="002060"/>
              </w:rPr>
            </w:pPr>
            <w:r w:rsidRPr="0085109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C99E2"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4765"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7D4CC"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B472F"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D54E" w14:textId="77777777" w:rsidR="005D55B2" w:rsidRPr="0085109C" w:rsidRDefault="005D55B2" w:rsidP="00293FA6">
            <w:pPr>
              <w:pStyle w:val="rowtabella0"/>
              <w:jc w:val="center"/>
              <w:rPr>
                <w:color w:val="002060"/>
              </w:rPr>
            </w:pPr>
            <w:r w:rsidRPr="0085109C">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D54C"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094C9" w14:textId="77777777" w:rsidR="005D55B2" w:rsidRPr="0085109C" w:rsidRDefault="005D55B2" w:rsidP="00293FA6">
            <w:pPr>
              <w:pStyle w:val="rowtabella0"/>
              <w:jc w:val="center"/>
              <w:rPr>
                <w:color w:val="002060"/>
              </w:rPr>
            </w:pPr>
            <w:r w:rsidRPr="0085109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A421" w14:textId="77777777" w:rsidR="005D55B2" w:rsidRPr="0085109C" w:rsidRDefault="005D55B2" w:rsidP="00293FA6">
            <w:pPr>
              <w:pStyle w:val="rowtabella0"/>
              <w:jc w:val="center"/>
              <w:rPr>
                <w:color w:val="002060"/>
              </w:rPr>
            </w:pPr>
            <w:r w:rsidRPr="0085109C">
              <w:rPr>
                <w:color w:val="002060"/>
              </w:rPr>
              <w:t>0</w:t>
            </w:r>
          </w:p>
        </w:tc>
      </w:tr>
      <w:tr w:rsidR="005D55B2" w:rsidRPr="0085109C" w14:paraId="6592D6AE"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EC1B1" w14:textId="77777777" w:rsidR="005D55B2" w:rsidRPr="0085109C" w:rsidRDefault="005D55B2" w:rsidP="00293FA6">
            <w:pPr>
              <w:pStyle w:val="rowtabella0"/>
              <w:rPr>
                <w:color w:val="002060"/>
              </w:rPr>
            </w:pPr>
            <w:r w:rsidRPr="0085109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968FB" w14:textId="77777777" w:rsidR="005D55B2" w:rsidRPr="0085109C" w:rsidRDefault="005D55B2" w:rsidP="00293FA6">
            <w:pPr>
              <w:pStyle w:val="rowtabella0"/>
              <w:jc w:val="center"/>
              <w:rPr>
                <w:color w:val="002060"/>
              </w:rPr>
            </w:pPr>
            <w:r w:rsidRPr="008510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6289"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A1D8C"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86C3"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A6E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D160" w14:textId="77777777" w:rsidR="005D55B2" w:rsidRPr="0085109C" w:rsidRDefault="005D55B2" w:rsidP="00293FA6">
            <w:pPr>
              <w:pStyle w:val="rowtabella0"/>
              <w:jc w:val="center"/>
              <w:rPr>
                <w:color w:val="002060"/>
              </w:rPr>
            </w:pPr>
            <w:r w:rsidRPr="0085109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0140" w14:textId="77777777" w:rsidR="005D55B2" w:rsidRPr="0085109C" w:rsidRDefault="005D55B2" w:rsidP="00293FA6">
            <w:pPr>
              <w:pStyle w:val="rowtabella0"/>
              <w:jc w:val="center"/>
              <w:rPr>
                <w:color w:val="002060"/>
              </w:rPr>
            </w:pPr>
            <w:r w:rsidRPr="008510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E8FD" w14:textId="77777777" w:rsidR="005D55B2" w:rsidRPr="0085109C" w:rsidRDefault="005D55B2" w:rsidP="00293FA6">
            <w:pPr>
              <w:pStyle w:val="rowtabella0"/>
              <w:jc w:val="center"/>
              <w:rPr>
                <w:color w:val="002060"/>
              </w:rPr>
            </w:pPr>
            <w:r w:rsidRPr="00851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0B9A" w14:textId="77777777" w:rsidR="005D55B2" w:rsidRPr="0085109C" w:rsidRDefault="005D55B2" w:rsidP="00293FA6">
            <w:pPr>
              <w:pStyle w:val="rowtabella0"/>
              <w:jc w:val="center"/>
              <w:rPr>
                <w:color w:val="002060"/>
              </w:rPr>
            </w:pPr>
            <w:r w:rsidRPr="0085109C">
              <w:rPr>
                <w:color w:val="002060"/>
              </w:rPr>
              <w:t>0</w:t>
            </w:r>
          </w:p>
        </w:tc>
      </w:tr>
      <w:tr w:rsidR="005D55B2" w:rsidRPr="0085109C" w14:paraId="1CECF2CF"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42B2D8" w14:textId="77777777" w:rsidR="005D55B2" w:rsidRPr="0085109C" w:rsidRDefault="005D55B2" w:rsidP="00293FA6">
            <w:pPr>
              <w:pStyle w:val="rowtabella0"/>
              <w:rPr>
                <w:color w:val="002060"/>
              </w:rPr>
            </w:pPr>
            <w:r w:rsidRPr="0085109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3D5F3"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77B5"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4FF1"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ADAF"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0A4F"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5C95" w14:textId="77777777" w:rsidR="005D55B2" w:rsidRPr="0085109C" w:rsidRDefault="005D55B2" w:rsidP="00293FA6">
            <w:pPr>
              <w:pStyle w:val="rowtabella0"/>
              <w:jc w:val="center"/>
              <w:rPr>
                <w:color w:val="002060"/>
              </w:rPr>
            </w:pPr>
            <w:r w:rsidRPr="0085109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7879"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AA93"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A378" w14:textId="77777777" w:rsidR="005D55B2" w:rsidRPr="0085109C" w:rsidRDefault="005D55B2" w:rsidP="00293FA6">
            <w:pPr>
              <w:pStyle w:val="rowtabella0"/>
              <w:jc w:val="center"/>
              <w:rPr>
                <w:color w:val="002060"/>
              </w:rPr>
            </w:pPr>
            <w:r w:rsidRPr="0085109C">
              <w:rPr>
                <w:color w:val="002060"/>
              </w:rPr>
              <w:t>0</w:t>
            </w:r>
          </w:p>
        </w:tc>
      </w:tr>
      <w:tr w:rsidR="005D55B2" w:rsidRPr="0085109C" w14:paraId="4410C9E3"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BBC3A" w14:textId="77777777" w:rsidR="005D55B2" w:rsidRPr="0085109C" w:rsidRDefault="005D55B2" w:rsidP="00293FA6">
            <w:pPr>
              <w:pStyle w:val="rowtabella0"/>
              <w:rPr>
                <w:color w:val="002060"/>
              </w:rPr>
            </w:pPr>
            <w:r w:rsidRPr="0085109C">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CC6C" w14:textId="77777777" w:rsidR="005D55B2" w:rsidRPr="0085109C" w:rsidRDefault="005D55B2" w:rsidP="00293FA6">
            <w:pPr>
              <w:pStyle w:val="rowtabella0"/>
              <w:jc w:val="center"/>
              <w:rPr>
                <w:color w:val="002060"/>
              </w:rPr>
            </w:pPr>
            <w:r w:rsidRPr="00851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F0C6D"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C661F"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99C4"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BA44"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6FD0" w14:textId="77777777" w:rsidR="005D55B2" w:rsidRPr="0085109C" w:rsidRDefault="005D55B2" w:rsidP="00293FA6">
            <w:pPr>
              <w:pStyle w:val="rowtabella0"/>
              <w:jc w:val="center"/>
              <w:rPr>
                <w:color w:val="002060"/>
              </w:rPr>
            </w:pPr>
            <w:r w:rsidRPr="0085109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93F60" w14:textId="77777777" w:rsidR="005D55B2" w:rsidRPr="0085109C" w:rsidRDefault="005D55B2" w:rsidP="00293FA6">
            <w:pPr>
              <w:pStyle w:val="rowtabella0"/>
              <w:jc w:val="center"/>
              <w:rPr>
                <w:color w:val="002060"/>
              </w:rPr>
            </w:pPr>
            <w:r w:rsidRPr="0085109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2449"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9D944" w14:textId="77777777" w:rsidR="005D55B2" w:rsidRPr="0085109C" w:rsidRDefault="005D55B2" w:rsidP="00293FA6">
            <w:pPr>
              <w:pStyle w:val="rowtabella0"/>
              <w:jc w:val="center"/>
              <w:rPr>
                <w:color w:val="002060"/>
              </w:rPr>
            </w:pPr>
            <w:r w:rsidRPr="0085109C">
              <w:rPr>
                <w:color w:val="002060"/>
              </w:rPr>
              <w:t>0</w:t>
            </w:r>
          </w:p>
        </w:tc>
      </w:tr>
      <w:tr w:rsidR="005D55B2" w:rsidRPr="0085109C" w14:paraId="74A170D7"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DEE8B" w14:textId="77777777" w:rsidR="005D55B2" w:rsidRPr="0085109C" w:rsidRDefault="005D55B2" w:rsidP="00293FA6">
            <w:pPr>
              <w:pStyle w:val="rowtabella0"/>
              <w:rPr>
                <w:color w:val="002060"/>
              </w:rPr>
            </w:pPr>
            <w:r w:rsidRPr="0085109C">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259C"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A6B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9A8A"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74BA"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E02E"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3207" w14:textId="77777777" w:rsidR="005D55B2" w:rsidRPr="0085109C" w:rsidRDefault="005D55B2" w:rsidP="00293FA6">
            <w:pPr>
              <w:pStyle w:val="rowtabella0"/>
              <w:jc w:val="center"/>
              <w:rPr>
                <w:color w:val="002060"/>
              </w:rPr>
            </w:pPr>
            <w:r w:rsidRPr="0085109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83759"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00E1A"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BAD6" w14:textId="77777777" w:rsidR="005D55B2" w:rsidRPr="0085109C" w:rsidRDefault="005D55B2" w:rsidP="00293FA6">
            <w:pPr>
              <w:pStyle w:val="rowtabella0"/>
              <w:jc w:val="center"/>
              <w:rPr>
                <w:color w:val="002060"/>
              </w:rPr>
            </w:pPr>
            <w:r w:rsidRPr="0085109C">
              <w:rPr>
                <w:color w:val="002060"/>
              </w:rPr>
              <w:t>0</w:t>
            </w:r>
          </w:p>
        </w:tc>
      </w:tr>
      <w:tr w:rsidR="005D55B2" w:rsidRPr="0085109C" w14:paraId="7CA26588"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72E4C9" w14:textId="77777777" w:rsidR="005D55B2" w:rsidRPr="0085109C" w:rsidRDefault="005D55B2" w:rsidP="00293FA6">
            <w:pPr>
              <w:pStyle w:val="rowtabella0"/>
              <w:rPr>
                <w:color w:val="002060"/>
              </w:rPr>
            </w:pPr>
            <w:r w:rsidRPr="0085109C">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D674" w14:textId="77777777" w:rsidR="005D55B2" w:rsidRPr="0085109C" w:rsidRDefault="005D55B2" w:rsidP="00293FA6">
            <w:pPr>
              <w:pStyle w:val="rowtabella0"/>
              <w:jc w:val="center"/>
              <w:rPr>
                <w:color w:val="002060"/>
              </w:rPr>
            </w:pPr>
            <w:r w:rsidRPr="00851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D51E"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A37C"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B6BE"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8A0B"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7494" w14:textId="77777777" w:rsidR="005D55B2" w:rsidRPr="0085109C" w:rsidRDefault="005D55B2" w:rsidP="00293FA6">
            <w:pPr>
              <w:pStyle w:val="rowtabella0"/>
              <w:jc w:val="center"/>
              <w:rPr>
                <w:color w:val="002060"/>
              </w:rPr>
            </w:pPr>
            <w:r w:rsidRPr="0085109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2E87"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C5F0"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5A50" w14:textId="77777777" w:rsidR="005D55B2" w:rsidRPr="0085109C" w:rsidRDefault="005D55B2" w:rsidP="00293FA6">
            <w:pPr>
              <w:pStyle w:val="rowtabella0"/>
              <w:jc w:val="center"/>
              <w:rPr>
                <w:color w:val="002060"/>
              </w:rPr>
            </w:pPr>
            <w:r w:rsidRPr="0085109C">
              <w:rPr>
                <w:color w:val="002060"/>
              </w:rPr>
              <w:t>0</w:t>
            </w:r>
          </w:p>
        </w:tc>
      </w:tr>
      <w:tr w:rsidR="005D55B2" w:rsidRPr="0085109C" w14:paraId="4CC1E2B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E14A1" w14:textId="77777777" w:rsidR="005D55B2" w:rsidRPr="0085109C" w:rsidRDefault="005D55B2" w:rsidP="00293FA6">
            <w:pPr>
              <w:pStyle w:val="rowtabella0"/>
              <w:rPr>
                <w:color w:val="002060"/>
              </w:rPr>
            </w:pPr>
            <w:r w:rsidRPr="0085109C">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5901"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4039"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A1C7"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0551"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CCD7"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3AD5" w14:textId="77777777" w:rsidR="005D55B2" w:rsidRPr="0085109C" w:rsidRDefault="005D55B2" w:rsidP="00293FA6">
            <w:pPr>
              <w:pStyle w:val="rowtabella0"/>
              <w:jc w:val="center"/>
              <w:rPr>
                <w:color w:val="002060"/>
              </w:rPr>
            </w:pPr>
            <w:r w:rsidRPr="0085109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CD857" w14:textId="77777777" w:rsidR="005D55B2" w:rsidRPr="0085109C" w:rsidRDefault="005D55B2" w:rsidP="00293FA6">
            <w:pPr>
              <w:pStyle w:val="rowtabella0"/>
              <w:jc w:val="center"/>
              <w:rPr>
                <w:color w:val="002060"/>
              </w:rPr>
            </w:pPr>
            <w:r w:rsidRPr="0085109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46F13"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1433" w14:textId="77777777" w:rsidR="005D55B2" w:rsidRPr="0085109C" w:rsidRDefault="005D55B2" w:rsidP="00293FA6">
            <w:pPr>
              <w:pStyle w:val="rowtabella0"/>
              <w:jc w:val="center"/>
              <w:rPr>
                <w:color w:val="002060"/>
              </w:rPr>
            </w:pPr>
            <w:r w:rsidRPr="0085109C">
              <w:rPr>
                <w:color w:val="002060"/>
              </w:rPr>
              <w:t>0</w:t>
            </w:r>
          </w:p>
        </w:tc>
      </w:tr>
      <w:tr w:rsidR="005D55B2" w:rsidRPr="0085109C" w14:paraId="2C043E00"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429F4" w14:textId="77777777" w:rsidR="005D55B2" w:rsidRPr="0085109C" w:rsidRDefault="005D55B2" w:rsidP="00293FA6">
            <w:pPr>
              <w:pStyle w:val="rowtabella0"/>
              <w:rPr>
                <w:color w:val="002060"/>
              </w:rPr>
            </w:pPr>
            <w:r w:rsidRPr="0085109C">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3F73" w14:textId="77777777" w:rsidR="005D55B2" w:rsidRPr="0085109C" w:rsidRDefault="005D55B2" w:rsidP="00293FA6">
            <w:pPr>
              <w:pStyle w:val="rowtabella0"/>
              <w:jc w:val="center"/>
              <w:rPr>
                <w:color w:val="002060"/>
              </w:rPr>
            </w:pPr>
            <w:r w:rsidRPr="00851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CF08"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3ED9"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D59C"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A627"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EFE5" w14:textId="77777777" w:rsidR="005D55B2" w:rsidRPr="0085109C" w:rsidRDefault="005D55B2" w:rsidP="00293FA6">
            <w:pPr>
              <w:pStyle w:val="rowtabella0"/>
              <w:jc w:val="center"/>
              <w:rPr>
                <w:color w:val="002060"/>
              </w:rPr>
            </w:pPr>
            <w:r w:rsidRPr="0085109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71A34" w14:textId="77777777" w:rsidR="005D55B2" w:rsidRPr="0085109C" w:rsidRDefault="005D55B2" w:rsidP="00293FA6">
            <w:pPr>
              <w:pStyle w:val="rowtabella0"/>
              <w:jc w:val="center"/>
              <w:rPr>
                <w:color w:val="002060"/>
              </w:rPr>
            </w:pPr>
            <w:r w:rsidRPr="0085109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19F4"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1700C" w14:textId="77777777" w:rsidR="005D55B2" w:rsidRPr="0085109C" w:rsidRDefault="005D55B2" w:rsidP="00293FA6">
            <w:pPr>
              <w:pStyle w:val="rowtabella0"/>
              <w:jc w:val="center"/>
              <w:rPr>
                <w:color w:val="002060"/>
              </w:rPr>
            </w:pPr>
            <w:r w:rsidRPr="0085109C">
              <w:rPr>
                <w:color w:val="002060"/>
              </w:rPr>
              <w:t>0</w:t>
            </w:r>
          </w:p>
        </w:tc>
      </w:tr>
      <w:tr w:rsidR="005D55B2" w:rsidRPr="0085109C" w14:paraId="0C4736FC"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B3DF9" w14:textId="77777777" w:rsidR="005D55B2" w:rsidRPr="0085109C" w:rsidRDefault="005D55B2" w:rsidP="00293FA6">
            <w:pPr>
              <w:pStyle w:val="rowtabella0"/>
              <w:rPr>
                <w:color w:val="002060"/>
              </w:rPr>
            </w:pPr>
            <w:r w:rsidRPr="0085109C">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5473C"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911A"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D7727"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CB70"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7157"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CE93" w14:textId="77777777" w:rsidR="005D55B2" w:rsidRPr="0085109C" w:rsidRDefault="005D55B2" w:rsidP="00293FA6">
            <w:pPr>
              <w:pStyle w:val="rowtabella0"/>
              <w:jc w:val="center"/>
              <w:rPr>
                <w:color w:val="002060"/>
              </w:rPr>
            </w:pPr>
            <w:r w:rsidRPr="00851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AD18B" w14:textId="77777777" w:rsidR="005D55B2" w:rsidRPr="0085109C" w:rsidRDefault="005D55B2" w:rsidP="00293FA6">
            <w:pPr>
              <w:pStyle w:val="rowtabella0"/>
              <w:jc w:val="center"/>
              <w:rPr>
                <w:color w:val="002060"/>
              </w:rPr>
            </w:pPr>
            <w:r w:rsidRPr="0085109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589CE" w14:textId="77777777" w:rsidR="005D55B2" w:rsidRPr="0085109C" w:rsidRDefault="005D55B2" w:rsidP="00293FA6">
            <w:pPr>
              <w:pStyle w:val="rowtabella0"/>
              <w:jc w:val="center"/>
              <w:rPr>
                <w:color w:val="002060"/>
              </w:rPr>
            </w:pPr>
            <w:r w:rsidRPr="008510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622D" w14:textId="77777777" w:rsidR="005D55B2" w:rsidRPr="0085109C" w:rsidRDefault="005D55B2" w:rsidP="00293FA6">
            <w:pPr>
              <w:pStyle w:val="rowtabella0"/>
              <w:jc w:val="center"/>
              <w:rPr>
                <w:color w:val="002060"/>
              </w:rPr>
            </w:pPr>
            <w:r w:rsidRPr="0085109C">
              <w:rPr>
                <w:color w:val="002060"/>
              </w:rPr>
              <w:t>0</w:t>
            </w:r>
          </w:p>
        </w:tc>
      </w:tr>
      <w:tr w:rsidR="005D55B2" w:rsidRPr="0085109C" w14:paraId="581FF898"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1524D6" w14:textId="77777777" w:rsidR="005D55B2" w:rsidRPr="0085109C" w:rsidRDefault="005D55B2" w:rsidP="00293FA6">
            <w:pPr>
              <w:pStyle w:val="rowtabella0"/>
              <w:rPr>
                <w:color w:val="002060"/>
              </w:rPr>
            </w:pPr>
            <w:r w:rsidRPr="0085109C">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DD8F"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C38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6F80"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16574"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F8D1"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66C" w14:textId="77777777" w:rsidR="005D55B2" w:rsidRPr="0085109C" w:rsidRDefault="005D55B2" w:rsidP="00293FA6">
            <w:pPr>
              <w:pStyle w:val="rowtabella0"/>
              <w:jc w:val="center"/>
              <w:rPr>
                <w:color w:val="002060"/>
              </w:rPr>
            </w:pPr>
            <w:r w:rsidRPr="0085109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347AD" w14:textId="77777777" w:rsidR="005D55B2" w:rsidRPr="0085109C" w:rsidRDefault="005D55B2" w:rsidP="00293FA6">
            <w:pPr>
              <w:pStyle w:val="rowtabella0"/>
              <w:jc w:val="center"/>
              <w:rPr>
                <w:color w:val="002060"/>
              </w:rPr>
            </w:pPr>
            <w:r w:rsidRPr="0085109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748A"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B0EA" w14:textId="77777777" w:rsidR="005D55B2" w:rsidRPr="0085109C" w:rsidRDefault="005D55B2" w:rsidP="00293FA6">
            <w:pPr>
              <w:pStyle w:val="rowtabella0"/>
              <w:jc w:val="center"/>
              <w:rPr>
                <w:color w:val="002060"/>
              </w:rPr>
            </w:pPr>
            <w:r w:rsidRPr="0085109C">
              <w:rPr>
                <w:color w:val="002060"/>
              </w:rPr>
              <w:t>0</w:t>
            </w:r>
          </w:p>
        </w:tc>
      </w:tr>
      <w:tr w:rsidR="005D55B2" w:rsidRPr="0085109C" w14:paraId="29F0DD57"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90B529" w14:textId="77777777" w:rsidR="005D55B2" w:rsidRPr="0085109C" w:rsidRDefault="005D55B2" w:rsidP="00293FA6">
            <w:pPr>
              <w:pStyle w:val="rowtabella0"/>
              <w:rPr>
                <w:color w:val="002060"/>
              </w:rPr>
            </w:pPr>
            <w:r w:rsidRPr="0085109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CCD9"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6A5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4659"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ADC1"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AB4C2"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42D3" w14:textId="77777777" w:rsidR="005D55B2" w:rsidRPr="0085109C" w:rsidRDefault="005D55B2" w:rsidP="00293FA6">
            <w:pPr>
              <w:pStyle w:val="rowtabella0"/>
              <w:jc w:val="center"/>
              <w:rPr>
                <w:color w:val="002060"/>
              </w:rPr>
            </w:pPr>
            <w:r w:rsidRPr="008510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19C60" w14:textId="77777777" w:rsidR="005D55B2" w:rsidRPr="0085109C" w:rsidRDefault="005D55B2" w:rsidP="00293FA6">
            <w:pPr>
              <w:pStyle w:val="rowtabella0"/>
              <w:jc w:val="center"/>
              <w:rPr>
                <w:color w:val="002060"/>
              </w:rPr>
            </w:pPr>
            <w:r w:rsidRPr="0085109C">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F54D"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706E" w14:textId="77777777" w:rsidR="005D55B2" w:rsidRPr="0085109C" w:rsidRDefault="005D55B2" w:rsidP="00293FA6">
            <w:pPr>
              <w:pStyle w:val="rowtabella0"/>
              <w:jc w:val="center"/>
              <w:rPr>
                <w:color w:val="002060"/>
              </w:rPr>
            </w:pPr>
            <w:r w:rsidRPr="0085109C">
              <w:rPr>
                <w:color w:val="002060"/>
              </w:rPr>
              <w:t>0</w:t>
            </w:r>
          </w:p>
        </w:tc>
      </w:tr>
      <w:tr w:rsidR="005D55B2" w:rsidRPr="0085109C" w14:paraId="3C2E6106" w14:textId="77777777" w:rsidTr="00293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820FC" w14:textId="77777777" w:rsidR="005D55B2" w:rsidRPr="0085109C" w:rsidRDefault="005D55B2" w:rsidP="00293FA6">
            <w:pPr>
              <w:pStyle w:val="rowtabella0"/>
              <w:rPr>
                <w:color w:val="002060"/>
                <w:lang w:val="es-ES"/>
              </w:rPr>
            </w:pPr>
            <w:r w:rsidRPr="0085109C">
              <w:rPr>
                <w:color w:val="002060"/>
                <w:lang w:val="es-ES"/>
              </w:rPr>
              <w:t>A.S.D. PEGASO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616DF"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531C"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93ACE"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BE4F"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D5DB"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27D3"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8765" w14:textId="77777777" w:rsidR="005D55B2" w:rsidRPr="0085109C" w:rsidRDefault="005D55B2" w:rsidP="00293FA6">
            <w:pPr>
              <w:pStyle w:val="rowtabella0"/>
              <w:jc w:val="center"/>
              <w:rPr>
                <w:color w:val="002060"/>
              </w:rPr>
            </w:pPr>
            <w:r w:rsidRPr="0085109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1FAF1" w14:textId="77777777" w:rsidR="005D55B2" w:rsidRPr="0085109C" w:rsidRDefault="005D55B2" w:rsidP="00293FA6">
            <w:pPr>
              <w:pStyle w:val="rowtabella0"/>
              <w:jc w:val="center"/>
              <w:rPr>
                <w:color w:val="002060"/>
              </w:rPr>
            </w:pPr>
            <w:r w:rsidRPr="0085109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D3CE" w14:textId="77777777" w:rsidR="005D55B2" w:rsidRPr="0085109C" w:rsidRDefault="005D55B2" w:rsidP="00293FA6">
            <w:pPr>
              <w:pStyle w:val="rowtabella0"/>
              <w:jc w:val="center"/>
              <w:rPr>
                <w:color w:val="002060"/>
              </w:rPr>
            </w:pPr>
            <w:r w:rsidRPr="0085109C">
              <w:rPr>
                <w:color w:val="002060"/>
              </w:rPr>
              <w:t>0</w:t>
            </w:r>
          </w:p>
        </w:tc>
      </w:tr>
    </w:tbl>
    <w:p w14:paraId="5A4CFF31" w14:textId="77777777" w:rsidR="005D55B2" w:rsidRPr="0085109C" w:rsidRDefault="005D55B2" w:rsidP="005D55B2">
      <w:pPr>
        <w:pStyle w:val="breakline"/>
        <w:rPr>
          <w:rFonts w:eastAsiaTheme="minorEastAsia"/>
          <w:color w:val="002060"/>
        </w:rPr>
      </w:pPr>
    </w:p>
    <w:p w14:paraId="56E6D6BD" w14:textId="77777777" w:rsidR="005D55B2" w:rsidRPr="0085109C" w:rsidRDefault="005D55B2" w:rsidP="005D55B2">
      <w:pPr>
        <w:pStyle w:val="breakline"/>
        <w:rPr>
          <w:color w:val="002060"/>
        </w:rPr>
      </w:pPr>
    </w:p>
    <w:p w14:paraId="70C8E5A0" w14:textId="77777777" w:rsidR="005D55B2" w:rsidRPr="0085109C" w:rsidRDefault="005D55B2" w:rsidP="005D55B2">
      <w:pPr>
        <w:pStyle w:val="sottotitolocampionato10"/>
        <w:rPr>
          <w:color w:val="002060"/>
        </w:rPr>
      </w:pPr>
      <w:r w:rsidRPr="0085109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B2" w:rsidRPr="0085109C" w14:paraId="42655728" w14:textId="77777777" w:rsidTr="00293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E2A93" w14:textId="77777777" w:rsidR="005D55B2" w:rsidRPr="0085109C" w:rsidRDefault="005D55B2" w:rsidP="00293FA6">
            <w:pPr>
              <w:pStyle w:val="headertabella0"/>
              <w:rPr>
                <w:color w:val="002060"/>
              </w:rPr>
            </w:pPr>
            <w:r w:rsidRPr="00851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4488F" w14:textId="77777777" w:rsidR="005D55B2" w:rsidRPr="0085109C" w:rsidRDefault="005D55B2" w:rsidP="00293FA6">
            <w:pPr>
              <w:pStyle w:val="headertabella0"/>
              <w:rPr>
                <w:color w:val="002060"/>
              </w:rPr>
            </w:pPr>
            <w:r w:rsidRPr="00851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052CA" w14:textId="77777777" w:rsidR="005D55B2" w:rsidRPr="0085109C" w:rsidRDefault="005D55B2" w:rsidP="00293FA6">
            <w:pPr>
              <w:pStyle w:val="headertabella0"/>
              <w:rPr>
                <w:color w:val="002060"/>
              </w:rPr>
            </w:pPr>
            <w:r w:rsidRPr="00851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4FC1A" w14:textId="77777777" w:rsidR="005D55B2" w:rsidRPr="0085109C" w:rsidRDefault="005D55B2" w:rsidP="00293FA6">
            <w:pPr>
              <w:pStyle w:val="headertabella0"/>
              <w:rPr>
                <w:color w:val="002060"/>
              </w:rPr>
            </w:pPr>
            <w:r w:rsidRPr="00851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860DD" w14:textId="77777777" w:rsidR="005D55B2" w:rsidRPr="0085109C" w:rsidRDefault="005D55B2" w:rsidP="00293FA6">
            <w:pPr>
              <w:pStyle w:val="headertabella0"/>
              <w:rPr>
                <w:color w:val="002060"/>
              </w:rPr>
            </w:pPr>
            <w:r w:rsidRPr="00851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8DBF3" w14:textId="77777777" w:rsidR="005D55B2" w:rsidRPr="0085109C" w:rsidRDefault="005D55B2" w:rsidP="00293FA6">
            <w:pPr>
              <w:pStyle w:val="headertabella0"/>
              <w:rPr>
                <w:color w:val="002060"/>
              </w:rPr>
            </w:pPr>
            <w:r w:rsidRPr="00851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AEB5" w14:textId="77777777" w:rsidR="005D55B2" w:rsidRPr="0085109C" w:rsidRDefault="005D55B2" w:rsidP="00293FA6">
            <w:pPr>
              <w:pStyle w:val="headertabella0"/>
              <w:rPr>
                <w:color w:val="002060"/>
              </w:rPr>
            </w:pPr>
            <w:r w:rsidRPr="00851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CF66C" w14:textId="77777777" w:rsidR="005D55B2" w:rsidRPr="0085109C" w:rsidRDefault="005D55B2" w:rsidP="00293FA6">
            <w:pPr>
              <w:pStyle w:val="headertabella0"/>
              <w:rPr>
                <w:color w:val="002060"/>
              </w:rPr>
            </w:pPr>
            <w:r w:rsidRPr="00851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66E92" w14:textId="77777777" w:rsidR="005D55B2" w:rsidRPr="0085109C" w:rsidRDefault="005D55B2" w:rsidP="00293FA6">
            <w:pPr>
              <w:pStyle w:val="headertabella0"/>
              <w:rPr>
                <w:color w:val="002060"/>
              </w:rPr>
            </w:pPr>
            <w:r w:rsidRPr="00851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C9FA4" w14:textId="77777777" w:rsidR="005D55B2" w:rsidRPr="0085109C" w:rsidRDefault="005D55B2" w:rsidP="00293FA6">
            <w:pPr>
              <w:pStyle w:val="headertabella0"/>
              <w:rPr>
                <w:color w:val="002060"/>
              </w:rPr>
            </w:pPr>
            <w:r w:rsidRPr="0085109C">
              <w:rPr>
                <w:color w:val="002060"/>
              </w:rPr>
              <w:t>PE</w:t>
            </w:r>
          </w:p>
        </w:tc>
      </w:tr>
      <w:tr w:rsidR="005D55B2" w:rsidRPr="0085109C" w14:paraId="09570F5E" w14:textId="77777777" w:rsidTr="00293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D67AE" w14:textId="77777777" w:rsidR="005D55B2" w:rsidRPr="0085109C" w:rsidRDefault="005D55B2" w:rsidP="00293FA6">
            <w:pPr>
              <w:pStyle w:val="rowtabella0"/>
              <w:rPr>
                <w:color w:val="002060"/>
              </w:rPr>
            </w:pPr>
            <w:r w:rsidRPr="0085109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F695C"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BE85"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D4D3"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7AB1"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C28C"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66493" w14:textId="77777777" w:rsidR="005D55B2" w:rsidRPr="0085109C" w:rsidRDefault="005D55B2" w:rsidP="00293FA6">
            <w:pPr>
              <w:pStyle w:val="rowtabella0"/>
              <w:jc w:val="center"/>
              <w:rPr>
                <w:color w:val="002060"/>
              </w:rPr>
            </w:pPr>
            <w:r w:rsidRPr="0085109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54F0" w14:textId="77777777" w:rsidR="005D55B2" w:rsidRPr="0085109C" w:rsidRDefault="005D55B2" w:rsidP="00293FA6">
            <w:pPr>
              <w:pStyle w:val="rowtabella0"/>
              <w:jc w:val="center"/>
              <w:rPr>
                <w:color w:val="002060"/>
              </w:rPr>
            </w:pPr>
            <w:r w:rsidRPr="00851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46A4" w14:textId="77777777" w:rsidR="005D55B2" w:rsidRPr="0085109C" w:rsidRDefault="005D55B2" w:rsidP="00293FA6">
            <w:pPr>
              <w:pStyle w:val="rowtabella0"/>
              <w:jc w:val="center"/>
              <w:rPr>
                <w:color w:val="002060"/>
              </w:rPr>
            </w:pPr>
            <w:r w:rsidRPr="0085109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2D80C" w14:textId="77777777" w:rsidR="005D55B2" w:rsidRPr="0085109C" w:rsidRDefault="005D55B2" w:rsidP="00293FA6">
            <w:pPr>
              <w:pStyle w:val="rowtabella0"/>
              <w:jc w:val="center"/>
              <w:rPr>
                <w:color w:val="002060"/>
              </w:rPr>
            </w:pPr>
            <w:r w:rsidRPr="0085109C">
              <w:rPr>
                <w:color w:val="002060"/>
              </w:rPr>
              <w:t>0</w:t>
            </w:r>
          </w:p>
        </w:tc>
      </w:tr>
      <w:tr w:rsidR="005D55B2" w:rsidRPr="0085109C" w14:paraId="74E42A91"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F535CE" w14:textId="77777777" w:rsidR="005D55B2" w:rsidRPr="0085109C" w:rsidRDefault="005D55B2" w:rsidP="00293FA6">
            <w:pPr>
              <w:pStyle w:val="rowtabella0"/>
              <w:rPr>
                <w:color w:val="002060"/>
              </w:rPr>
            </w:pPr>
            <w:r w:rsidRPr="0085109C">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E0391" w14:textId="77777777" w:rsidR="005D55B2" w:rsidRPr="0085109C" w:rsidRDefault="005D55B2" w:rsidP="00293FA6">
            <w:pPr>
              <w:pStyle w:val="rowtabella0"/>
              <w:jc w:val="center"/>
              <w:rPr>
                <w:color w:val="002060"/>
              </w:rPr>
            </w:pPr>
            <w:r w:rsidRPr="00851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A286"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C825"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08A2"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1CDA"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87D2F" w14:textId="77777777" w:rsidR="005D55B2" w:rsidRPr="0085109C" w:rsidRDefault="005D55B2" w:rsidP="00293FA6">
            <w:pPr>
              <w:pStyle w:val="rowtabella0"/>
              <w:jc w:val="center"/>
              <w:rPr>
                <w:color w:val="002060"/>
              </w:rPr>
            </w:pPr>
            <w:r w:rsidRPr="0085109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516F"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BF59B" w14:textId="77777777" w:rsidR="005D55B2" w:rsidRPr="0085109C" w:rsidRDefault="005D55B2" w:rsidP="00293FA6">
            <w:pPr>
              <w:pStyle w:val="rowtabella0"/>
              <w:jc w:val="center"/>
              <w:rPr>
                <w:color w:val="002060"/>
              </w:rPr>
            </w:pPr>
            <w:r w:rsidRPr="00851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EC89" w14:textId="77777777" w:rsidR="005D55B2" w:rsidRPr="0085109C" w:rsidRDefault="005D55B2" w:rsidP="00293FA6">
            <w:pPr>
              <w:pStyle w:val="rowtabella0"/>
              <w:jc w:val="center"/>
              <w:rPr>
                <w:color w:val="002060"/>
              </w:rPr>
            </w:pPr>
            <w:r w:rsidRPr="0085109C">
              <w:rPr>
                <w:color w:val="002060"/>
              </w:rPr>
              <w:t>0</w:t>
            </w:r>
          </w:p>
        </w:tc>
      </w:tr>
      <w:tr w:rsidR="005D55B2" w:rsidRPr="0085109C" w14:paraId="4D37D50F"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204F8" w14:textId="77777777" w:rsidR="005D55B2" w:rsidRPr="0085109C" w:rsidRDefault="005D55B2" w:rsidP="00293FA6">
            <w:pPr>
              <w:pStyle w:val="rowtabella0"/>
              <w:rPr>
                <w:color w:val="002060"/>
              </w:rPr>
            </w:pPr>
            <w:r w:rsidRPr="0085109C">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8785" w14:textId="77777777" w:rsidR="005D55B2" w:rsidRPr="0085109C" w:rsidRDefault="005D55B2" w:rsidP="00293FA6">
            <w:pPr>
              <w:pStyle w:val="rowtabella0"/>
              <w:jc w:val="center"/>
              <w:rPr>
                <w:color w:val="002060"/>
              </w:rPr>
            </w:pPr>
            <w:r w:rsidRPr="0085109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C2AC"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513A7"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DF5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AEC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B52D" w14:textId="77777777" w:rsidR="005D55B2" w:rsidRPr="0085109C" w:rsidRDefault="005D55B2" w:rsidP="00293FA6">
            <w:pPr>
              <w:pStyle w:val="rowtabella0"/>
              <w:jc w:val="center"/>
              <w:rPr>
                <w:color w:val="002060"/>
              </w:rPr>
            </w:pPr>
            <w:r w:rsidRPr="0085109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B519E"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052B"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E3C9B" w14:textId="77777777" w:rsidR="005D55B2" w:rsidRPr="0085109C" w:rsidRDefault="005D55B2" w:rsidP="00293FA6">
            <w:pPr>
              <w:pStyle w:val="rowtabella0"/>
              <w:jc w:val="center"/>
              <w:rPr>
                <w:color w:val="002060"/>
              </w:rPr>
            </w:pPr>
            <w:r w:rsidRPr="0085109C">
              <w:rPr>
                <w:color w:val="002060"/>
              </w:rPr>
              <w:t>0</w:t>
            </w:r>
          </w:p>
        </w:tc>
      </w:tr>
      <w:tr w:rsidR="005D55B2" w:rsidRPr="0085109C" w14:paraId="089011FB"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F5769D" w14:textId="77777777" w:rsidR="005D55B2" w:rsidRPr="0085109C" w:rsidRDefault="005D55B2" w:rsidP="00293FA6">
            <w:pPr>
              <w:pStyle w:val="rowtabella0"/>
              <w:rPr>
                <w:color w:val="002060"/>
              </w:rPr>
            </w:pPr>
            <w:r w:rsidRPr="0085109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60E4" w14:textId="77777777" w:rsidR="005D55B2" w:rsidRPr="0085109C" w:rsidRDefault="005D55B2" w:rsidP="00293FA6">
            <w:pPr>
              <w:pStyle w:val="rowtabella0"/>
              <w:jc w:val="center"/>
              <w:rPr>
                <w:color w:val="002060"/>
              </w:rPr>
            </w:pPr>
            <w:r w:rsidRPr="00851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EE69"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F50D"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0FBCA"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86F31"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798D" w14:textId="77777777" w:rsidR="005D55B2" w:rsidRPr="0085109C" w:rsidRDefault="005D55B2" w:rsidP="00293FA6">
            <w:pPr>
              <w:pStyle w:val="rowtabella0"/>
              <w:jc w:val="center"/>
              <w:rPr>
                <w:color w:val="002060"/>
              </w:rPr>
            </w:pPr>
            <w:r w:rsidRPr="0085109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EC63"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E8DD2"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94CB" w14:textId="77777777" w:rsidR="005D55B2" w:rsidRPr="0085109C" w:rsidRDefault="005D55B2" w:rsidP="00293FA6">
            <w:pPr>
              <w:pStyle w:val="rowtabella0"/>
              <w:jc w:val="center"/>
              <w:rPr>
                <w:color w:val="002060"/>
              </w:rPr>
            </w:pPr>
            <w:r w:rsidRPr="0085109C">
              <w:rPr>
                <w:color w:val="002060"/>
              </w:rPr>
              <w:t>0</w:t>
            </w:r>
          </w:p>
        </w:tc>
      </w:tr>
      <w:tr w:rsidR="005D55B2" w:rsidRPr="0085109C" w14:paraId="22D7E493"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E82C2" w14:textId="77777777" w:rsidR="005D55B2" w:rsidRPr="0085109C" w:rsidRDefault="005D55B2" w:rsidP="00293FA6">
            <w:pPr>
              <w:pStyle w:val="rowtabella0"/>
              <w:rPr>
                <w:color w:val="002060"/>
              </w:rPr>
            </w:pPr>
            <w:r w:rsidRPr="0085109C">
              <w:rPr>
                <w:color w:val="002060"/>
              </w:rPr>
              <w:t>A.S.D. SAN GINESIO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0546" w14:textId="77777777" w:rsidR="005D55B2" w:rsidRPr="0085109C" w:rsidRDefault="005D55B2" w:rsidP="00293FA6">
            <w:pPr>
              <w:pStyle w:val="rowtabella0"/>
              <w:jc w:val="center"/>
              <w:rPr>
                <w:color w:val="002060"/>
              </w:rPr>
            </w:pPr>
            <w:r w:rsidRPr="0085109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1C21"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05B1"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19C3"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62C1A"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A841" w14:textId="77777777" w:rsidR="005D55B2" w:rsidRPr="0085109C" w:rsidRDefault="005D55B2" w:rsidP="00293FA6">
            <w:pPr>
              <w:pStyle w:val="rowtabella0"/>
              <w:jc w:val="center"/>
              <w:rPr>
                <w:color w:val="002060"/>
              </w:rPr>
            </w:pPr>
            <w:r w:rsidRPr="0085109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920A" w14:textId="77777777" w:rsidR="005D55B2" w:rsidRPr="0085109C" w:rsidRDefault="005D55B2" w:rsidP="00293FA6">
            <w:pPr>
              <w:pStyle w:val="rowtabella0"/>
              <w:jc w:val="center"/>
              <w:rPr>
                <w:color w:val="002060"/>
              </w:rPr>
            </w:pPr>
            <w:r w:rsidRPr="008510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6DF7"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5886" w14:textId="77777777" w:rsidR="005D55B2" w:rsidRPr="0085109C" w:rsidRDefault="005D55B2" w:rsidP="00293FA6">
            <w:pPr>
              <w:pStyle w:val="rowtabella0"/>
              <w:jc w:val="center"/>
              <w:rPr>
                <w:color w:val="002060"/>
              </w:rPr>
            </w:pPr>
            <w:r w:rsidRPr="0085109C">
              <w:rPr>
                <w:color w:val="002060"/>
              </w:rPr>
              <w:t>0</w:t>
            </w:r>
          </w:p>
        </w:tc>
      </w:tr>
      <w:tr w:rsidR="005D55B2" w:rsidRPr="0085109C" w14:paraId="7E7B4B2B"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8915A" w14:textId="77777777" w:rsidR="005D55B2" w:rsidRPr="0085109C" w:rsidRDefault="005D55B2" w:rsidP="00293FA6">
            <w:pPr>
              <w:pStyle w:val="rowtabella0"/>
              <w:rPr>
                <w:color w:val="002060"/>
              </w:rPr>
            </w:pPr>
            <w:r w:rsidRPr="0085109C">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FB24" w14:textId="77777777" w:rsidR="005D55B2" w:rsidRPr="0085109C" w:rsidRDefault="005D55B2" w:rsidP="00293FA6">
            <w:pPr>
              <w:pStyle w:val="rowtabella0"/>
              <w:jc w:val="center"/>
              <w:rPr>
                <w:color w:val="002060"/>
              </w:rPr>
            </w:pPr>
            <w:r w:rsidRPr="00851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7EEE"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124D6"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FE4F"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EB00"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31B8"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24E10" w14:textId="77777777" w:rsidR="005D55B2" w:rsidRPr="0085109C" w:rsidRDefault="005D55B2" w:rsidP="00293FA6">
            <w:pPr>
              <w:pStyle w:val="rowtabella0"/>
              <w:jc w:val="center"/>
              <w:rPr>
                <w:color w:val="002060"/>
              </w:rPr>
            </w:pPr>
            <w:r w:rsidRPr="008510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99D12" w14:textId="77777777" w:rsidR="005D55B2" w:rsidRPr="0085109C" w:rsidRDefault="005D55B2" w:rsidP="00293FA6">
            <w:pPr>
              <w:pStyle w:val="rowtabella0"/>
              <w:jc w:val="center"/>
              <w:rPr>
                <w:color w:val="002060"/>
              </w:rPr>
            </w:pPr>
            <w:r w:rsidRPr="00851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8C8A" w14:textId="77777777" w:rsidR="005D55B2" w:rsidRPr="0085109C" w:rsidRDefault="005D55B2" w:rsidP="00293FA6">
            <w:pPr>
              <w:pStyle w:val="rowtabella0"/>
              <w:jc w:val="center"/>
              <w:rPr>
                <w:color w:val="002060"/>
              </w:rPr>
            </w:pPr>
            <w:r w:rsidRPr="0085109C">
              <w:rPr>
                <w:color w:val="002060"/>
              </w:rPr>
              <w:t>0</w:t>
            </w:r>
          </w:p>
        </w:tc>
      </w:tr>
      <w:tr w:rsidR="005D55B2" w:rsidRPr="0085109C" w14:paraId="56A15613"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FFA3EF" w14:textId="77777777" w:rsidR="005D55B2" w:rsidRPr="0085109C" w:rsidRDefault="005D55B2" w:rsidP="00293FA6">
            <w:pPr>
              <w:pStyle w:val="rowtabella0"/>
              <w:rPr>
                <w:color w:val="002060"/>
              </w:rPr>
            </w:pPr>
            <w:r w:rsidRPr="0085109C">
              <w:rPr>
                <w:color w:val="002060"/>
              </w:rPr>
              <w:lastRenderedPageBreak/>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F6A5" w14:textId="77777777" w:rsidR="005D55B2" w:rsidRPr="0085109C" w:rsidRDefault="005D55B2" w:rsidP="00293FA6">
            <w:pPr>
              <w:pStyle w:val="rowtabella0"/>
              <w:jc w:val="center"/>
              <w:rPr>
                <w:color w:val="002060"/>
              </w:rPr>
            </w:pPr>
            <w:r w:rsidRPr="00851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2E439"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0EBD"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42CB3"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96D0"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5D7C" w14:textId="77777777" w:rsidR="005D55B2" w:rsidRPr="0085109C" w:rsidRDefault="005D55B2" w:rsidP="00293FA6">
            <w:pPr>
              <w:pStyle w:val="rowtabella0"/>
              <w:jc w:val="center"/>
              <w:rPr>
                <w:color w:val="002060"/>
              </w:rPr>
            </w:pPr>
            <w:r w:rsidRPr="0085109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5988"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F7712"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7BE04" w14:textId="77777777" w:rsidR="005D55B2" w:rsidRPr="0085109C" w:rsidRDefault="005D55B2" w:rsidP="00293FA6">
            <w:pPr>
              <w:pStyle w:val="rowtabella0"/>
              <w:jc w:val="center"/>
              <w:rPr>
                <w:color w:val="002060"/>
              </w:rPr>
            </w:pPr>
            <w:r w:rsidRPr="0085109C">
              <w:rPr>
                <w:color w:val="002060"/>
              </w:rPr>
              <w:t>0</w:t>
            </w:r>
          </w:p>
        </w:tc>
      </w:tr>
      <w:tr w:rsidR="005D55B2" w:rsidRPr="0085109C" w14:paraId="229A7114"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000B4" w14:textId="77777777" w:rsidR="005D55B2" w:rsidRPr="0085109C" w:rsidRDefault="005D55B2" w:rsidP="00293FA6">
            <w:pPr>
              <w:pStyle w:val="rowtabella0"/>
              <w:rPr>
                <w:color w:val="002060"/>
              </w:rPr>
            </w:pPr>
            <w:r w:rsidRPr="0085109C">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BF27" w14:textId="77777777" w:rsidR="005D55B2" w:rsidRPr="0085109C" w:rsidRDefault="005D55B2" w:rsidP="00293FA6">
            <w:pPr>
              <w:pStyle w:val="rowtabella0"/>
              <w:jc w:val="center"/>
              <w:rPr>
                <w:color w:val="002060"/>
              </w:rPr>
            </w:pPr>
            <w:r w:rsidRPr="00851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CF2C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1A7F"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7D69"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07FA"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CBB4"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6F9D" w14:textId="77777777" w:rsidR="005D55B2" w:rsidRPr="0085109C" w:rsidRDefault="005D55B2" w:rsidP="00293FA6">
            <w:pPr>
              <w:pStyle w:val="rowtabella0"/>
              <w:jc w:val="center"/>
              <w:rPr>
                <w:color w:val="002060"/>
              </w:rPr>
            </w:pPr>
            <w:r w:rsidRPr="0085109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AAEDA"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D2B6" w14:textId="77777777" w:rsidR="005D55B2" w:rsidRPr="0085109C" w:rsidRDefault="005D55B2" w:rsidP="00293FA6">
            <w:pPr>
              <w:pStyle w:val="rowtabella0"/>
              <w:jc w:val="center"/>
              <w:rPr>
                <w:color w:val="002060"/>
              </w:rPr>
            </w:pPr>
            <w:r w:rsidRPr="0085109C">
              <w:rPr>
                <w:color w:val="002060"/>
              </w:rPr>
              <w:t>0</w:t>
            </w:r>
          </w:p>
        </w:tc>
      </w:tr>
      <w:tr w:rsidR="005D55B2" w:rsidRPr="0085109C" w14:paraId="12E9401B"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0C164" w14:textId="77777777" w:rsidR="005D55B2" w:rsidRPr="0085109C" w:rsidRDefault="005D55B2" w:rsidP="00293FA6">
            <w:pPr>
              <w:pStyle w:val="rowtabella0"/>
              <w:rPr>
                <w:color w:val="002060"/>
              </w:rPr>
            </w:pPr>
            <w:r w:rsidRPr="0085109C">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EADA"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78A6"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64EC6"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CCEE"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BFD7"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A532" w14:textId="77777777" w:rsidR="005D55B2" w:rsidRPr="0085109C" w:rsidRDefault="005D55B2" w:rsidP="00293FA6">
            <w:pPr>
              <w:pStyle w:val="rowtabella0"/>
              <w:jc w:val="center"/>
              <w:rPr>
                <w:color w:val="002060"/>
              </w:rPr>
            </w:pPr>
            <w:r w:rsidRPr="00851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6661" w14:textId="77777777" w:rsidR="005D55B2" w:rsidRPr="0085109C" w:rsidRDefault="005D55B2" w:rsidP="00293FA6">
            <w:pPr>
              <w:pStyle w:val="rowtabella0"/>
              <w:jc w:val="center"/>
              <w:rPr>
                <w:color w:val="002060"/>
              </w:rPr>
            </w:pPr>
            <w:r w:rsidRPr="0085109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84A57" w14:textId="77777777" w:rsidR="005D55B2" w:rsidRPr="0085109C" w:rsidRDefault="005D55B2" w:rsidP="00293FA6">
            <w:pPr>
              <w:pStyle w:val="rowtabella0"/>
              <w:jc w:val="center"/>
              <w:rPr>
                <w:color w:val="002060"/>
              </w:rPr>
            </w:pPr>
            <w:r w:rsidRPr="0085109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C0CD" w14:textId="77777777" w:rsidR="005D55B2" w:rsidRPr="0085109C" w:rsidRDefault="005D55B2" w:rsidP="00293FA6">
            <w:pPr>
              <w:pStyle w:val="rowtabella0"/>
              <w:jc w:val="center"/>
              <w:rPr>
                <w:color w:val="002060"/>
              </w:rPr>
            </w:pPr>
            <w:r w:rsidRPr="0085109C">
              <w:rPr>
                <w:color w:val="002060"/>
              </w:rPr>
              <w:t>0</w:t>
            </w:r>
          </w:p>
        </w:tc>
      </w:tr>
      <w:tr w:rsidR="005D55B2" w:rsidRPr="0085109C" w14:paraId="6C79B8F7"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4D182A" w14:textId="77777777" w:rsidR="005D55B2" w:rsidRPr="0085109C" w:rsidRDefault="005D55B2" w:rsidP="00293FA6">
            <w:pPr>
              <w:pStyle w:val="rowtabella0"/>
              <w:rPr>
                <w:color w:val="002060"/>
              </w:rPr>
            </w:pPr>
            <w:r w:rsidRPr="0085109C">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BA41"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35E3"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4359"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E66CD"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AC86"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79A8"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CE7DD" w14:textId="77777777" w:rsidR="005D55B2" w:rsidRPr="0085109C" w:rsidRDefault="005D55B2" w:rsidP="00293FA6">
            <w:pPr>
              <w:pStyle w:val="rowtabella0"/>
              <w:jc w:val="center"/>
              <w:rPr>
                <w:color w:val="002060"/>
              </w:rPr>
            </w:pPr>
            <w:r w:rsidRPr="0085109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EE36"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8127" w14:textId="77777777" w:rsidR="005D55B2" w:rsidRPr="0085109C" w:rsidRDefault="005D55B2" w:rsidP="00293FA6">
            <w:pPr>
              <w:pStyle w:val="rowtabella0"/>
              <w:jc w:val="center"/>
              <w:rPr>
                <w:color w:val="002060"/>
              </w:rPr>
            </w:pPr>
            <w:r w:rsidRPr="0085109C">
              <w:rPr>
                <w:color w:val="002060"/>
              </w:rPr>
              <w:t>0</w:t>
            </w:r>
          </w:p>
        </w:tc>
      </w:tr>
      <w:tr w:rsidR="005D55B2" w:rsidRPr="0085109C" w14:paraId="4B732C46"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9C90E" w14:textId="77777777" w:rsidR="005D55B2" w:rsidRPr="0085109C" w:rsidRDefault="005D55B2" w:rsidP="00293FA6">
            <w:pPr>
              <w:pStyle w:val="rowtabella0"/>
              <w:rPr>
                <w:color w:val="002060"/>
              </w:rPr>
            </w:pPr>
            <w:r w:rsidRPr="0085109C">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D229" w14:textId="77777777" w:rsidR="005D55B2" w:rsidRPr="0085109C" w:rsidRDefault="005D55B2" w:rsidP="00293FA6">
            <w:pPr>
              <w:pStyle w:val="rowtabella0"/>
              <w:jc w:val="center"/>
              <w:rPr>
                <w:color w:val="002060"/>
              </w:rPr>
            </w:pPr>
            <w:r w:rsidRPr="0085109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551F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B610"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5509"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91036"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CE92" w14:textId="77777777" w:rsidR="005D55B2" w:rsidRPr="0085109C" w:rsidRDefault="005D55B2" w:rsidP="00293FA6">
            <w:pPr>
              <w:pStyle w:val="rowtabella0"/>
              <w:jc w:val="center"/>
              <w:rPr>
                <w:color w:val="002060"/>
              </w:rPr>
            </w:pPr>
            <w:r w:rsidRPr="0085109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80B2" w14:textId="77777777" w:rsidR="005D55B2" w:rsidRPr="0085109C" w:rsidRDefault="005D55B2" w:rsidP="00293FA6">
            <w:pPr>
              <w:pStyle w:val="rowtabella0"/>
              <w:jc w:val="center"/>
              <w:rPr>
                <w:color w:val="002060"/>
              </w:rPr>
            </w:pPr>
            <w:r w:rsidRPr="0085109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9F557" w14:textId="77777777" w:rsidR="005D55B2" w:rsidRPr="0085109C" w:rsidRDefault="005D55B2" w:rsidP="00293FA6">
            <w:pPr>
              <w:pStyle w:val="rowtabella0"/>
              <w:jc w:val="center"/>
              <w:rPr>
                <w:color w:val="002060"/>
              </w:rPr>
            </w:pPr>
            <w:r w:rsidRPr="008510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1226" w14:textId="77777777" w:rsidR="005D55B2" w:rsidRPr="0085109C" w:rsidRDefault="005D55B2" w:rsidP="00293FA6">
            <w:pPr>
              <w:pStyle w:val="rowtabella0"/>
              <w:jc w:val="center"/>
              <w:rPr>
                <w:color w:val="002060"/>
              </w:rPr>
            </w:pPr>
            <w:r w:rsidRPr="0085109C">
              <w:rPr>
                <w:color w:val="002060"/>
              </w:rPr>
              <w:t>0</w:t>
            </w:r>
          </w:p>
        </w:tc>
      </w:tr>
      <w:tr w:rsidR="005D55B2" w:rsidRPr="0085109C" w14:paraId="0F3FA78D" w14:textId="77777777" w:rsidTr="00293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7645A2" w14:textId="77777777" w:rsidR="005D55B2" w:rsidRPr="0085109C" w:rsidRDefault="005D55B2" w:rsidP="00293FA6">
            <w:pPr>
              <w:pStyle w:val="rowtabella0"/>
              <w:rPr>
                <w:color w:val="002060"/>
              </w:rPr>
            </w:pPr>
            <w:r w:rsidRPr="0085109C">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2748"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96F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BF0B"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5FE42"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0E15"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08E2" w14:textId="77777777" w:rsidR="005D55B2" w:rsidRPr="0085109C" w:rsidRDefault="005D55B2" w:rsidP="00293FA6">
            <w:pPr>
              <w:pStyle w:val="rowtabella0"/>
              <w:jc w:val="center"/>
              <w:rPr>
                <w:color w:val="002060"/>
              </w:rPr>
            </w:pPr>
            <w:r w:rsidRPr="0085109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83FD" w14:textId="77777777" w:rsidR="005D55B2" w:rsidRPr="0085109C" w:rsidRDefault="005D55B2" w:rsidP="00293FA6">
            <w:pPr>
              <w:pStyle w:val="rowtabella0"/>
              <w:jc w:val="center"/>
              <w:rPr>
                <w:color w:val="002060"/>
              </w:rPr>
            </w:pPr>
            <w:r w:rsidRPr="0085109C">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A8277" w14:textId="77777777" w:rsidR="005D55B2" w:rsidRPr="0085109C" w:rsidRDefault="005D55B2" w:rsidP="00293FA6">
            <w:pPr>
              <w:pStyle w:val="rowtabella0"/>
              <w:jc w:val="center"/>
              <w:rPr>
                <w:color w:val="002060"/>
              </w:rPr>
            </w:pPr>
            <w:r w:rsidRPr="0085109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BC4F5" w14:textId="77777777" w:rsidR="005D55B2" w:rsidRPr="0085109C" w:rsidRDefault="005D55B2" w:rsidP="00293FA6">
            <w:pPr>
              <w:pStyle w:val="rowtabella0"/>
              <w:jc w:val="center"/>
              <w:rPr>
                <w:color w:val="002060"/>
              </w:rPr>
            </w:pPr>
            <w:r w:rsidRPr="0085109C">
              <w:rPr>
                <w:color w:val="002060"/>
              </w:rPr>
              <w:t>0</w:t>
            </w:r>
          </w:p>
        </w:tc>
      </w:tr>
    </w:tbl>
    <w:p w14:paraId="180B76B6" w14:textId="77777777" w:rsidR="005D55B2" w:rsidRPr="0085109C" w:rsidRDefault="005D55B2" w:rsidP="005D55B2">
      <w:pPr>
        <w:pStyle w:val="breakline"/>
        <w:rPr>
          <w:rFonts w:eastAsiaTheme="minorEastAsia"/>
          <w:color w:val="002060"/>
        </w:rPr>
      </w:pPr>
    </w:p>
    <w:p w14:paraId="0AD5D739" w14:textId="77777777" w:rsidR="005D55B2" w:rsidRPr="0085109C" w:rsidRDefault="005D55B2" w:rsidP="005D55B2">
      <w:pPr>
        <w:pStyle w:val="breakline"/>
        <w:rPr>
          <w:color w:val="002060"/>
        </w:rPr>
      </w:pPr>
    </w:p>
    <w:p w14:paraId="48AE5489" w14:textId="77777777" w:rsidR="005D55B2" w:rsidRPr="0085109C" w:rsidRDefault="005D55B2" w:rsidP="005D55B2">
      <w:pPr>
        <w:pStyle w:val="sottotitolocampionato10"/>
        <w:rPr>
          <w:color w:val="002060"/>
        </w:rPr>
      </w:pPr>
      <w:r w:rsidRPr="0085109C">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D55B2" w:rsidRPr="0085109C" w14:paraId="4ABE1279" w14:textId="77777777" w:rsidTr="00293FA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F9C3" w14:textId="77777777" w:rsidR="005D55B2" w:rsidRPr="0085109C" w:rsidRDefault="005D55B2" w:rsidP="00293FA6">
            <w:pPr>
              <w:pStyle w:val="headertabella0"/>
              <w:rPr>
                <w:color w:val="002060"/>
              </w:rPr>
            </w:pPr>
            <w:r w:rsidRPr="0085109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A08E" w14:textId="77777777" w:rsidR="005D55B2" w:rsidRPr="0085109C" w:rsidRDefault="005D55B2" w:rsidP="00293FA6">
            <w:pPr>
              <w:pStyle w:val="headertabella0"/>
              <w:rPr>
                <w:color w:val="002060"/>
              </w:rPr>
            </w:pPr>
            <w:r w:rsidRPr="0085109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344F2" w14:textId="77777777" w:rsidR="005D55B2" w:rsidRPr="0085109C" w:rsidRDefault="005D55B2" w:rsidP="00293FA6">
            <w:pPr>
              <w:pStyle w:val="headertabella0"/>
              <w:rPr>
                <w:color w:val="002060"/>
              </w:rPr>
            </w:pPr>
            <w:r w:rsidRPr="0085109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8DE31" w14:textId="77777777" w:rsidR="005D55B2" w:rsidRPr="0085109C" w:rsidRDefault="005D55B2" w:rsidP="00293FA6">
            <w:pPr>
              <w:pStyle w:val="headertabella0"/>
              <w:rPr>
                <w:color w:val="002060"/>
              </w:rPr>
            </w:pPr>
            <w:r w:rsidRPr="0085109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0D551" w14:textId="77777777" w:rsidR="005D55B2" w:rsidRPr="0085109C" w:rsidRDefault="005D55B2" w:rsidP="00293FA6">
            <w:pPr>
              <w:pStyle w:val="headertabella0"/>
              <w:rPr>
                <w:color w:val="002060"/>
              </w:rPr>
            </w:pPr>
            <w:r w:rsidRPr="0085109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46442" w14:textId="77777777" w:rsidR="005D55B2" w:rsidRPr="0085109C" w:rsidRDefault="005D55B2" w:rsidP="00293FA6">
            <w:pPr>
              <w:pStyle w:val="headertabella0"/>
              <w:rPr>
                <w:color w:val="002060"/>
              </w:rPr>
            </w:pPr>
            <w:r w:rsidRPr="0085109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71E08" w14:textId="77777777" w:rsidR="005D55B2" w:rsidRPr="0085109C" w:rsidRDefault="005D55B2" w:rsidP="00293FA6">
            <w:pPr>
              <w:pStyle w:val="headertabella0"/>
              <w:rPr>
                <w:color w:val="002060"/>
              </w:rPr>
            </w:pPr>
            <w:r w:rsidRPr="0085109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7DB85" w14:textId="77777777" w:rsidR="005D55B2" w:rsidRPr="0085109C" w:rsidRDefault="005D55B2" w:rsidP="00293FA6">
            <w:pPr>
              <w:pStyle w:val="headertabella0"/>
              <w:rPr>
                <w:color w:val="002060"/>
              </w:rPr>
            </w:pPr>
            <w:r w:rsidRPr="0085109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D4327" w14:textId="77777777" w:rsidR="005D55B2" w:rsidRPr="0085109C" w:rsidRDefault="005D55B2" w:rsidP="00293FA6">
            <w:pPr>
              <w:pStyle w:val="headertabella0"/>
              <w:rPr>
                <w:color w:val="002060"/>
              </w:rPr>
            </w:pPr>
            <w:r w:rsidRPr="0085109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5EDBC" w14:textId="77777777" w:rsidR="005D55B2" w:rsidRPr="0085109C" w:rsidRDefault="005D55B2" w:rsidP="00293FA6">
            <w:pPr>
              <w:pStyle w:val="headertabella0"/>
              <w:rPr>
                <w:color w:val="002060"/>
              </w:rPr>
            </w:pPr>
            <w:r w:rsidRPr="0085109C">
              <w:rPr>
                <w:color w:val="002060"/>
              </w:rPr>
              <w:t>PE</w:t>
            </w:r>
          </w:p>
        </w:tc>
      </w:tr>
      <w:tr w:rsidR="005D55B2" w:rsidRPr="0085109C" w14:paraId="110B5886" w14:textId="77777777" w:rsidTr="00293FA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7893D" w14:textId="77777777" w:rsidR="005D55B2" w:rsidRPr="0085109C" w:rsidRDefault="005D55B2" w:rsidP="00293FA6">
            <w:pPr>
              <w:pStyle w:val="rowtabella0"/>
              <w:rPr>
                <w:color w:val="002060"/>
              </w:rPr>
            </w:pPr>
            <w:r w:rsidRPr="0085109C">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EED4" w14:textId="77777777" w:rsidR="005D55B2" w:rsidRPr="0085109C" w:rsidRDefault="005D55B2" w:rsidP="00293FA6">
            <w:pPr>
              <w:pStyle w:val="rowtabella0"/>
              <w:jc w:val="center"/>
              <w:rPr>
                <w:color w:val="002060"/>
              </w:rPr>
            </w:pPr>
            <w:r w:rsidRPr="00851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3D03"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A1FE"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3129"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5F253"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3172" w14:textId="77777777" w:rsidR="005D55B2" w:rsidRPr="0085109C" w:rsidRDefault="005D55B2" w:rsidP="00293FA6">
            <w:pPr>
              <w:pStyle w:val="rowtabella0"/>
              <w:jc w:val="center"/>
              <w:rPr>
                <w:color w:val="002060"/>
              </w:rPr>
            </w:pPr>
            <w:r w:rsidRPr="0085109C">
              <w:rPr>
                <w:color w:val="002060"/>
              </w:rPr>
              <w:t>156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AD57" w14:textId="77777777" w:rsidR="005D55B2" w:rsidRPr="0085109C" w:rsidRDefault="005D55B2" w:rsidP="00293FA6">
            <w:pPr>
              <w:pStyle w:val="rowtabella0"/>
              <w:jc w:val="center"/>
              <w:rPr>
                <w:color w:val="002060"/>
              </w:rPr>
            </w:pPr>
            <w:r w:rsidRPr="0085109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D505" w14:textId="77777777" w:rsidR="005D55B2" w:rsidRPr="0085109C" w:rsidRDefault="005D55B2" w:rsidP="00293FA6">
            <w:pPr>
              <w:pStyle w:val="rowtabella0"/>
              <w:jc w:val="center"/>
              <w:rPr>
                <w:color w:val="002060"/>
              </w:rPr>
            </w:pPr>
            <w:r w:rsidRPr="0085109C">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A08AA" w14:textId="77777777" w:rsidR="005D55B2" w:rsidRPr="0085109C" w:rsidRDefault="005D55B2" w:rsidP="00293FA6">
            <w:pPr>
              <w:pStyle w:val="rowtabella0"/>
              <w:jc w:val="center"/>
              <w:rPr>
                <w:color w:val="002060"/>
              </w:rPr>
            </w:pPr>
            <w:r w:rsidRPr="0085109C">
              <w:rPr>
                <w:color w:val="002060"/>
              </w:rPr>
              <w:t>0</w:t>
            </w:r>
          </w:p>
        </w:tc>
      </w:tr>
      <w:tr w:rsidR="005D55B2" w:rsidRPr="0085109C" w14:paraId="1FED8DEF"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FBC55" w14:textId="77777777" w:rsidR="005D55B2" w:rsidRPr="0085109C" w:rsidRDefault="005D55B2" w:rsidP="00293FA6">
            <w:pPr>
              <w:pStyle w:val="rowtabella0"/>
              <w:rPr>
                <w:color w:val="002060"/>
              </w:rPr>
            </w:pPr>
            <w:r w:rsidRPr="0085109C">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F6CD" w14:textId="77777777" w:rsidR="005D55B2" w:rsidRPr="0085109C" w:rsidRDefault="005D55B2" w:rsidP="00293FA6">
            <w:pPr>
              <w:pStyle w:val="rowtabella0"/>
              <w:jc w:val="center"/>
              <w:rPr>
                <w:color w:val="002060"/>
              </w:rPr>
            </w:pPr>
            <w:r w:rsidRPr="0085109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DBEF"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221EA" w14:textId="77777777" w:rsidR="005D55B2" w:rsidRPr="0085109C" w:rsidRDefault="005D55B2" w:rsidP="00293FA6">
            <w:pPr>
              <w:pStyle w:val="rowtabella0"/>
              <w:jc w:val="center"/>
              <w:rPr>
                <w:color w:val="002060"/>
              </w:rPr>
            </w:pPr>
            <w:r w:rsidRPr="0085109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C96D"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B3602"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3DBA5" w14:textId="77777777" w:rsidR="005D55B2" w:rsidRPr="0085109C" w:rsidRDefault="005D55B2" w:rsidP="00293FA6">
            <w:pPr>
              <w:pStyle w:val="rowtabella0"/>
              <w:jc w:val="center"/>
              <w:rPr>
                <w:color w:val="002060"/>
              </w:rPr>
            </w:pPr>
            <w:r w:rsidRPr="0085109C">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1897"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35EB" w14:textId="77777777" w:rsidR="005D55B2" w:rsidRPr="0085109C" w:rsidRDefault="005D55B2" w:rsidP="00293FA6">
            <w:pPr>
              <w:pStyle w:val="rowtabella0"/>
              <w:jc w:val="center"/>
              <w:rPr>
                <w:color w:val="002060"/>
              </w:rPr>
            </w:pPr>
            <w:r w:rsidRPr="0085109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42C7" w14:textId="77777777" w:rsidR="005D55B2" w:rsidRPr="0085109C" w:rsidRDefault="005D55B2" w:rsidP="00293FA6">
            <w:pPr>
              <w:pStyle w:val="rowtabella0"/>
              <w:jc w:val="center"/>
              <w:rPr>
                <w:color w:val="002060"/>
              </w:rPr>
            </w:pPr>
            <w:r w:rsidRPr="0085109C">
              <w:rPr>
                <w:color w:val="002060"/>
              </w:rPr>
              <w:t>0</w:t>
            </w:r>
          </w:p>
        </w:tc>
      </w:tr>
      <w:tr w:rsidR="005D55B2" w:rsidRPr="0085109C" w14:paraId="5D4071E1"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AC1CB" w14:textId="77777777" w:rsidR="005D55B2" w:rsidRPr="0085109C" w:rsidRDefault="005D55B2" w:rsidP="00293FA6">
            <w:pPr>
              <w:pStyle w:val="rowtabella0"/>
              <w:rPr>
                <w:color w:val="002060"/>
              </w:rPr>
            </w:pPr>
            <w:r w:rsidRPr="0085109C">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7CE2" w14:textId="77777777" w:rsidR="005D55B2" w:rsidRPr="0085109C" w:rsidRDefault="005D55B2" w:rsidP="00293FA6">
            <w:pPr>
              <w:pStyle w:val="rowtabella0"/>
              <w:jc w:val="center"/>
              <w:rPr>
                <w:color w:val="002060"/>
              </w:rPr>
            </w:pPr>
            <w:r w:rsidRPr="0085109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D8EB"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A202"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23A3"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CFE7"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806E" w14:textId="77777777" w:rsidR="005D55B2" w:rsidRPr="0085109C" w:rsidRDefault="005D55B2" w:rsidP="00293FA6">
            <w:pPr>
              <w:pStyle w:val="rowtabella0"/>
              <w:jc w:val="center"/>
              <w:rPr>
                <w:color w:val="002060"/>
              </w:rPr>
            </w:pPr>
            <w:r w:rsidRPr="0085109C">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A636" w14:textId="77777777" w:rsidR="005D55B2" w:rsidRPr="0085109C" w:rsidRDefault="005D55B2" w:rsidP="00293FA6">
            <w:pPr>
              <w:pStyle w:val="rowtabella0"/>
              <w:jc w:val="center"/>
              <w:rPr>
                <w:color w:val="002060"/>
              </w:rPr>
            </w:pPr>
            <w:r w:rsidRPr="0085109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4148" w14:textId="77777777" w:rsidR="005D55B2" w:rsidRPr="0085109C" w:rsidRDefault="005D55B2" w:rsidP="00293FA6">
            <w:pPr>
              <w:pStyle w:val="rowtabella0"/>
              <w:jc w:val="center"/>
              <w:rPr>
                <w:color w:val="002060"/>
              </w:rPr>
            </w:pPr>
            <w:r w:rsidRPr="0085109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4E08" w14:textId="77777777" w:rsidR="005D55B2" w:rsidRPr="0085109C" w:rsidRDefault="005D55B2" w:rsidP="00293FA6">
            <w:pPr>
              <w:pStyle w:val="rowtabella0"/>
              <w:jc w:val="center"/>
              <w:rPr>
                <w:color w:val="002060"/>
              </w:rPr>
            </w:pPr>
            <w:r w:rsidRPr="0085109C">
              <w:rPr>
                <w:color w:val="002060"/>
              </w:rPr>
              <w:t>0</w:t>
            </w:r>
          </w:p>
        </w:tc>
      </w:tr>
      <w:tr w:rsidR="005D55B2" w:rsidRPr="0085109C" w14:paraId="3087AB75"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DB0F0" w14:textId="77777777" w:rsidR="005D55B2" w:rsidRPr="0085109C" w:rsidRDefault="005D55B2" w:rsidP="00293FA6">
            <w:pPr>
              <w:pStyle w:val="rowtabella0"/>
              <w:rPr>
                <w:color w:val="002060"/>
              </w:rPr>
            </w:pPr>
            <w:r w:rsidRPr="0085109C">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A5C2" w14:textId="77777777" w:rsidR="005D55B2" w:rsidRPr="0085109C" w:rsidRDefault="005D55B2" w:rsidP="00293FA6">
            <w:pPr>
              <w:pStyle w:val="rowtabella0"/>
              <w:jc w:val="center"/>
              <w:rPr>
                <w:color w:val="002060"/>
              </w:rPr>
            </w:pPr>
            <w:r w:rsidRPr="0085109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AA4A"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B62C" w14:textId="77777777" w:rsidR="005D55B2" w:rsidRPr="0085109C" w:rsidRDefault="005D55B2" w:rsidP="00293FA6">
            <w:pPr>
              <w:pStyle w:val="rowtabella0"/>
              <w:jc w:val="center"/>
              <w:rPr>
                <w:color w:val="002060"/>
              </w:rPr>
            </w:pPr>
            <w:r w:rsidRPr="0085109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7A65"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A4850"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F3CF" w14:textId="77777777" w:rsidR="005D55B2" w:rsidRPr="0085109C" w:rsidRDefault="005D55B2" w:rsidP="00293FA6">
            <w:pPr>
              <w:pStyle w:val="rowtabella0"/>
              <w:jc w:val="center"/>
              <w:rPr>
                <w:color w:val="002060"/>
              </w:rPr>
            </w:pPr>
            <w:r w:rsidRPr="0085109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48BC" w14:textId="77777777" w:rsidR="005D55B2" w:rsidRPr="0085109C" w:rsidRDefault="005D55B2" w:rsidP="00293FA6">
            <w:pPr>
              <w:pStyle w:val="rowtabella0"/>
              <w:jc w:val="center"/>
              <w:rPr>
                <w:color w:val="002060"/>
              </w:rPr>
            </w:pPr>
            <w:r w:rsidRPr="0085109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0395" w14:textId="77777777" w:rsidR="005D55B2" w:rsidRPr="0085109C" w:rsidRDefault="005D55B2" w:rsidP="00293FA6">
            <w:pPr>
              <w:pStyle w:val="rowtabella0"/>
              <w:jc w:val="center"/>
              <w:rPr>
                <w:color w:val="002060"/>
              </w:rPr>
            </w:pPr>
            <w:r w:rsidRPr="0085109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0FD9" w14:textId="77777777" w:rsidR="005D55B2" w:rsidRPr="0085109C" w:rsidRDefault="005D55B2" w:rsidP="00293FA6">
            <w:pPr>
              <w:pStyle w:val="rowtabella0"/>
              <w:jc w:val="center"/>
              <w:rPr>
                <w:color w:val="002060"/>
              </w:rPr>
            </w:pPr>
            <w:r w:rsidRPr="0085109C">
              <w:rPr>
                <w:color w:val="002060"/>
              </w:rPr>
              <w:t>0</w:t>
            </w:r>
          </w:p>
        </w:tc>
      </w:tr>
      <w:tr w:rsidR="005D55B2" w:rsidRPr="0085109C" w14:paraId="71627CC5"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9871C" w14:textId="77777777" w:rsidR="005D55B2" w:rsidRPr="0085109C" w:rsidRDefault="005D55B2" w:rsidP="00293FA6">
            <w:pPr>
              <w:pStyle w:val="rowtabella0"/>
              <w:rPr>
                <w:color w:val="002060"/>
                <w:lang w:val="es-ES"/>
              </w:rPr>
            </w:pPr>
            <w:r w:rsidRPr="0085109C">
              <w:rPr>
                <w:color w:val="002060"/>
                <w:lang w:val="es-ES"/>
              </w:rPr>
              <w:t>A.S.D. FUTSAL VIRE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34AF" w14:textId="77777777" w:rsidR="005D55B2" w:rsidRPr="0085109C" w:rsidRDefault="005D55B2" w:rsidP="00293FA6">
            <w:pPr>
              <w:pStyle w:val="rowtabella0"/>
              <w:jc w:val="center"/>
              <w:rPr>
                <w:color w:val="002060"/>
              </w:rPr>
            </w:pPr>
            <w:r w:rsidRPr="0085109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EC8D"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A1EE"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16F3"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7346"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F5CF" w14:textId="77777777" w:rsidR="005D55B2" w:rsidRPr="0085109C" w:rsidRDefault="005D55B2" w:rsidP="00293FA6">
            <w:pPr>
              <w:pStyle w:val="rowtabella0"/>
              <w:jc w:val="center"/>
              <w:rPr>
                <w:color w:val="002060"/>
              </w:rPr>
            </w:pPr>
            <w:r w:rsidRPr="0085109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BD493" w14:textId="77777777" w:rsidR="005D55B2" w:rsidRPr="0085109C" w:rsidRDefault="005D55B2" w:rsidP="00293FA6">
            <w:pPr>
              <w:pStyle w:val="rowtabella0"/>
              <w:jc w:val="center"/>
              <w:rPr>
                <w:color w:val="002060"/>
              </w:rPr>
            </w:pPr>
            <w:r w:rsidRPr="0085109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6E518"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8D75" w14:textId="77777777" w:rsidR="005D55B2" w:rsidRPr="0085109C" w:rsidRDefault="005D55B2" w:rsidP="00293FA6">
            <w:pPr>
              <w:pStyle w:val="rowtabella0"/>
              <w:jc w:val="center"/>
              <w:rPr>
                <w:color w:val="002060"/>
              </w:rPr>
            </w:pPr>
            <w:r w:rsidRPr="0085109C">
              <w:rPr>
                <w:color w:val="002060"/>
              </w:rPr>
              <w:t>0</w:t>
            </w:r>
          </w:p>
        </w:tc>
      </w:tr>
      <w:tr w:rsidR="005D55B2" w:rsidRPr="0085109C" w14:paraId="558AC62F"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98567" w14:textId="77777777" w:rsidR="005D55B2" w:rsidRPr="0085109C" w:rsidRDefault="005D55B2" w:rsidP="00293FA6">
            <w:pPr>
              <w:pStyle w:val="rowtabella0"/>
              <w:rPr>
                <w:color w:val="002060"/>
              </w:rPr>
            </w:pPr>
            <w:r w:rsidRPr="0085109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B9BB" w14:textId="77777777" w:rsidR="005D55B2" w:rsidRPr="0085109C" w:rsidRDefault="005D55B2" w:rsidP="00293FA6">
            <w:pPr>
              <w:pStyle w:val="rowtabella0"/>
              <w:jc w:val="center"/>
              <w:rPr>
                <w:color w:val="002060"/>
              </w:rPr>
            </w:pPr>
            <w:r w:rsidRPr="0085109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4F154"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1EC7"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6420"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036F" w14:textId="77777777" w:rsidR="005D55B2" w:rsidRPr="0085109C" w:rsidRDefault="005D55B2" w:rsidP="00293FA6">
            <w:pPr>
              <w:pStyle w:val="rowtabella0"/>
              <w:jc w:val="center"/>
              <w:rPr>
                <w:color w:val="002060"/>
              </w:rPr>
            </w:pPr>
            <w:r w:rsidRPr="0085109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762B" w14:textId="77777777" w:rsidR="005D55B2" w:rsidRPr="0085109C" w:rsidRDefault="005D55B2" w:rsidP="00293FA6">
            <w:pPr>
              <w:pStyle w:val="rowtabella0"/>
              <w:jc w:val="center"/>
              <w:rPr>
                <w:color w:val="002060"/>
              </w:rPr>
            </w:pPr>
            <w:r w:rsidRPr="0085109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15FB" w14:textId="77777777" w:rsidR="005D55B2" w:rsidRPr="0085109C" w:rsidRDefault="005D55B2" w:rsidP="00293FA6">
            <w:pPr>
              <w:pStyle w:val="rowtabella0"/>
              <w:jc w:val="center"/>
              <w:rPr>
                <w:color w:val="002060"/>
              </w:rPr>
            </w:pPr>
            <w:r w:rsidRPr="0085109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072A"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FACF4" w14:textId="77777777" w:rsidR="005D55B2" w:rsidRPr="0085109C" w:rsidRDefault="005D55B2" w:rsidP="00293FA6">
            <w:pPr>
              <w:pStyle w:val="rowtabella0"/>
              <w:jc w:val="center"/>
              <w:rPr>
                <w:color w:val="002060"/>
              </w:rPr>
            </w:pPr>
            <w:r w:rsidRPr="0085109C">
              <w:rPr>
                <w:color w:val="002060"/>
              </w:rPr>
              <w:t>0</w:t>
            </w:r>
          </w:p>
        </w:tc>
      </w:tr>
      <w:tr w:rsidR="005D55B2" w:rsidRPr="0085109C" w14:paraId="6B0C3C96"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1E618" w14:textId="77777777" w:rsidR="005D55B2" w:rsidRPr="0085109C" w:rsidRDefault="005D55B2" w:rsidP="00293FA6">
            <w:pPr>
              <w:pStyle w:val="rowtabella0"/>
              <w:rPr>
                <w:color w:val="002060"/>
              </w:rPr>
            </w:pPr>
            <w:r w:rsidRPr="0085109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0B93" w14:textId="77777777" w:rsidR="005D55B2" w:rsidRPr="0085109C" w:rsidRDefault="005D55B2" w:rsidP="00293FA6">
            <w:pPr>
              <w:pStyle w:val="rowtabella0"/>
              <w:jc w:val="center"/>
              <w:rPr>
                <w:color w:val="002060"/>
              </w:rPr>
            </w:pPr>
            <w:r w:rsidRPr="0085109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CC9C"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B5E14" w14:textId="77777777" w:rsidR="005D55B2" w:rsidRPr="0085109C" w:rsidRDefault="005D55B2" w:rsidP="00293FA6">
            <w:pPr>
              <w:pStyle w:val="rowtabella0"/>
              <w:jc w:val="center"/>
              <w:rPr>
                <w:color w:val="002060"/>
              </w:rPr>
            </w:pPr>
            <w:r w:rsidRPr="0085109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0434"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F7AF"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0E8A3" w14:textId="77777777" w:rsidR="005D55B2" w:rsidRPr="0085109C" w:rsidRDefault="005D55B2" w:rsidP="00293FA6">
            <w:pPr>
              <w:pStyle w:val="rowtabella0"/>
              <w:jc w:val="center"/>
              <w:rPr>
                <w:color w:val="002060"/>
              </w:rPr>
            </w:pPr>
            <w:r w:rsidRPr="0085109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9CFD" w14:textId="77777777" w:rsidR="005D55B2" w:rsidRPr="0085109C" w:rsidRDefault="005D55B2" w:rsidP="00293FA6">
            <w:pPr>
              <w:pStyle w:val="rowtabella0"/>
              <w:jc w:val="center"/>
              <w:rPr>
                <w:color w:val="002060"/>
              </w:rPr>
            </w:pPr>
            <w:r w:rsidRPr="0085109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85B4" w14:textId="77777777" w:rsidR="005D55B2" w:rsidRPr="0085109C" w:rsidRDefault="005D55B2" w:rsidP="00293FA6">
            <w:pPr>
              <w:pStyle w:val="rowtabella0"/>
              <w:jc w:val="center"/>
              <w:rPr>
                <w:color w:val="002060"/>
              </w:rPr>
            </w:pPr>
            <w:r w:rsidRPr="0085109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2489" w14:textId="77777777" w:rsidR="005D55B2" w:rsidRPr="0085109C" w:rsidRDefault="005D55B2" w:rsidP="00293FA6">
            <w:pPr>
              <w:pStyle w:val="rowtabella0"/>
              <w:jc w:val="center"/>
              <w:rPr>
                <w:color w:val="002060"/>
              </w:rPr>
            </w:pPr>
            <w:r w:rsidRPr="0085109C">
              <w:rPr>
                <w:color w:val="002060"/>
              </w:rPr>
              <w:t>0</w:t>
            </w:r>
          </w:p>
        </w:tc>
      </w:tr>
      <w:tr w:rsidR="005D55B2" w:rsidRPr="0085109C" w14:paraId="0CD1AB95"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D35C3" w14:textId="77777777" w:rsidR="005D55B2" w:rsidRPr="0085109C" w:rsidRDefault="005D55B2" w:rsidP="00293FA6">
            <w:pPr>
              <w:pStyle w:val="rowtabella0"/>
              <w:rPr>
                <w:color w:val="002060"/>
              </w:rPr>
            </w:pPr>
            <w:r w:rsidRPr="0085109C">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5807"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1C462"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7B427"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F9C2" w14:textId="77777777" w:rsidR="005D55B2" w:rsidRPr="0085109C" w:rsidRDefault="005D55B2" w:rsidP="00293FA6">
            <w:pPr>
              <w:pStyle w:val="rowtabella0"/>
              <w:jc w:val="center"/>
              <w:rPr>
                <w:color w:val="002060"/>
              </w:rPr>
            </w:pPr>
            <w:r w:rsidRPr="0085109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6D27" w14:textId="77777777" w:rsidR="005D55B2" w:rsidRPr="0085109C" w:rsidRDefault="005D55B2" w:rsidP="00293FA6">
            <w:pPr>
              <w:pStyle w:val="rowtabella0"/>
              <w:jc w:val="center"/>
              <w:rPr>
                <w:color w:val="002060"/>
              </w:rPr>
            </w:pPr>
            <w:r w:rsidRPr="0085109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5DBD" w14:textId="77777777" w:rsidR="005D55B2" w:rsidRPr="0085109C" w:rsidRDefault="005D55B2" w:rsidP="00293FA6">
            <w:pPr>
              <w:pStyle w:val="rowtabella0"/>
              <w:jc w:val="center"/>
              <w:rPr>
                <w:color w:val="002060"/>
              </w:rPr>
            </w:pPr>
            <w:r w:rsidRPr="0085109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FD11" w14:textId="77777777" w:rsidR="005D55B2" w:rsidRPr="0085109C" w:rsidRDefault="005D55B2" w:rsidP="00293FA6">
            <w:pPr>
              <w:pStyle w:val="rowtabella0"/>
              <w:jc w:val="center"/>
              <w:rPr>
                <w:color w:val="002060"/>
              </w:rPr>
            </w:pPr>
            <w:r w:rsidRPr="0085109C">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541C"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49555" w14:textId="77777777" w:rsidR="005D55B2" w:rsidRPr="0085109C" w:rsidRDefault="005D55B2" w:rsidP="00293FA6">
            <w:pPr>
              <w:pStyle w:val="rowtabella0"/>
              <w:jc w:val="center"/>
              <w:rPr>
                <w:color w:val="002060"/>
              </w:rPr>
            </w:pPr>
            <w:r w:rsidRPr="0085109C">
              <w:rPr>
                <w:color w:val="002060"/>
              </w:rPr>
              <w:t>0</w:t>
            </w:r>
          </w:p>
        </w:tc>
      </w:tr>
      <w:tr w:rsidR="005D55B2" w:rsidRPr="0085109C" w14:paraId="5D4DB0C0"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03477" w14:textId="77777777" w:rsidR="005D55B2" w:rsidRPr="0085109C" w:rsidRDefault="005D55B2" w:rsidP="00293FA6">
            <w:pPr>
              <w:pStyle w:val="rowtabella0"/>
              <w:rPr>
                <w:color w:val="002060"/>
                <w:lang w:val="es-ES"/>
              </w:rPr>
            </w:pPr>
            <w:r w:rsidRPr="0085109C">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A20F"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D158"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0A23"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D382"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E032"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A99F4" w14:textId="77777777" w:rsidR="005D55B2" w:rsidRPr="0085109C" w:rsidRDefault="005D55B2" w:rsidP="00293FA6">
            <w:pPr>
              <w:pStyle w:val="rowtabella0"/>
              <w:jc w:val="center"/>
              <w:rPr>
                <w:color w:val="002060"/>
              </w:rPr>
            </w:pPr>
            <w:r w:rsidRPr="0085109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123E6" w14:textId="77777777" w:rsidR="005D55B2" w:rsidRPr="0085109C" w:rsidRDefault="005D55B2" w:rsidP="00293FA6">
            <w:pPr>
              <w:pStyle w:val="rowtabella0"/>
              <w:jc w:val="center"/>
              <w:rPr>
                <w:color w:val="002060"/>
              </w:rPr>
            </w:pPr>
            <w:r w:rsidRPr="0085109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F01D" w14:textId="77777777" w:rsidR="005D55B2" w:rsidRPr="0085109C" w:rsidRDefault="005D55B2" w:rsidP="00293FA6">
            <w:pPr>
              <w:pStyle w:val="rowtabella0"/>
              <w:jc w:val="center"/>
              <w:rPr>
                <w:color w:val="002060"/>
              </w:rPr>
            </w:pPr>
            <w:r w:rsidRPr="0085109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8645" w14:textId="77777777" w:rsidR="005D55B2" w:rsidRPr="0085109C" w:rsidRDefault="005D55B2" w:rsidP="00293FA6">
            <w:pPr>
              <w:pStyle w:val="rowtabella0"/>
              <w:jc w:val="center"/>
              <w:rPr>
                <w:color w:val="002060"/>
              </w:rPr>
            </w:pPr>
            <w:r w:rsidRPr="0085109C">
              <w:rPr>
                <w:color w:val="002060"/>
              </w:rPr>
              <w:t>0</w:t>
            </w:r>
          </w:p>
        </w:tc>
      </w:tr>
      <w:tr w:rsidR="005D55B2" w:rsidRPr="0085109C" w14:paraId="4BE04C55"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28B9F" w14:textId="77777777" w:rsidR="005D55B2" w:rsidRPr="0085109C" w:rsidRDefault="005D55B2" w:rsidP="00293FA6">
            <w:pPr>
              <w:pStyle w:val="rowtabella0"/>
              <w:rPr>
                <w:color w:val="002060"/>
                <w:lang w:val="es-ES"/>
              </w:rPr>
            </w:pPr>
            <w:r w:rsidRPr="0085109C">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17D9" w14:textId="77777777" w:rsidR="005D55B2" w:rsidRPr="0085109C" w:rsidRDefault="005D55B2" w:rsidP="00293FA6">
            <w:pPr>
              <w:pStyle w:val="rowtabella0"/>
              <w:jc w:val="center"/>
              <w:rPr>
                <w:color w:val="002060"/>
              </w:rPr>
            </w:pPr>
            <w:r w:rsidRPr="0085109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A571"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5B013"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A272" w14:textId="77777777" w:rsidR="005D55B2" w:rsidRPr="0085109C" w:rsidRDefault="005D55B2" w:rsidP="00293FA6">
            <w:pPr>
              <w:pStyle w:val="rowtabella0"/>
              <w:jc w:val="center"/>
              <w:rPr>
                <w:color w:val="002060"/>
              </w:rPr>
            </w:pPr>
            <w:r w:rsidRPr="0085109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4A537"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F27E" w14:textId="77777777" w:rsidR="005D55B2" w:rsidRPr="0085109C" w:rsidRDefault="005D55B2" w:rsidP="00293FA6">
            <w:pPr>
              <w:pStyle w:val="rowtabella0"/>
              <w:jc w:val="center"/>
              <w:rPr>
                <w:color w:val="002060"/>
              </w:rPr>
            </w:pPr>
            <w:r w:rsidRPr="0085109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D9880" w14:textId="77777777" w:rsidR="005D55B2" w:rsidRPr="0085109C" w:rsidRDefault="005D55B2" w:rsidP="00293FA6">
            <w:pPr>
              <w:pStyle w:val="rowtabella0"/>
              <w:jc w:val="center"/>
              <w:rPr>
                <w:color w:val="002060"/>
              </w:rPr>
            </w:pPr>
            <w:r w:rsidRPr="0085109C">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04056" w14:textId="77777777" w:rsidR="005D55B2" w:rsidRPr="0085109C" w:rsidRDefault="005D55B2" w:rsidP="00293FA6">
            <w:pPr>
              <w:pStyle w:val="rowtabella0"/>
              <w:jc w:val="center"/>
              <w:rPr>
                <w:color w:val="002060"/>
              </w:rPr>
            </w:pPr>
            <w:r w:rsidRPr="0085109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1B46" w14:textId="77777777" w:rsidR="005D55B2" w:rsidRPr="0085109C" w:rsidRDefault="005D55B2" w:rsidP="00293FA6">
            <w:pPr>
              <w:pStyle w:val="rowtabella0"/>
              <w:jc w:val="center"/>
              <w:rPr>
                <w:color w:val="002060"/>
              </w:rPr>
            </w:pPr>
            <w:r w:rsidRPr="0085109C">
              <w:rPr>
                <w:color w:val="002060"/>
              </w:rPr>
              <w:t>0</w:t>
            </w:r>
          </w:p>
        </w:tc>
      </w:tr>
      <w:tr w:rsidR="005D55B2" w:rsidRPr="0085109C" w14:paraId="50E6AC19" w14:textId="77777777" w:rsidTr="00293FA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DD351D" w14:textId="77777777" w:rsidR="005D55B2" w:rsidRPr="0085109C" w:rsidRDefault="005D55B2" w:rsidP="00293FA6">
            <w:pPr>
              <w:pStyle w:val="rowtabella0"/>
              <w:rPr>
                <w:color w:val="002060"/>
              </w:rPr>
            </w:pPr>
            <w:r w:rsidRPr="0085109C">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8A61" w14:textId="77777777" w:rsidR="005D55B2" w:rsidRPr="0085109C" w:rsidRDefault="005D55B2" w:rsidP="00293FA6">
            <w:pPr>
              <w:pStyle w:val="rowtabella0"/>
              <w:jc w:val="center"/>
              <w:rPr>
                <w:color w:val="002060"/>
              </w:rPr>
            </w:pPr>
            <w:r w:rsidRPr="0085109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73FF"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BF6C"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7E81"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06C3"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2FE5" w14:textId="77777777" w:rsidR="005D55B2" w:rsidRPr="0085109C" w:rsidRDefault="005D55B2" w:rsidP="00293FA6">
            <w:pPr>
              <w:pStyle w:val="rowtabella0"/>
              <w:jc w:val="center"/>
              <w:rPr>
                <w:color w:val="002060"/>
              </w:rPr>
            </w:pPr>
            <w:r w:rsidRPr="0085109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41DB" w14:textId="77777777" w:rsidR="005D55B2" w:rsidRPr="0085109C" w:rsidRDefault="005D55B2" w:rsidP="00293FA6">
            <w:pPr>
              <w:pStyle w:val="rowtabella0"/>
              <w:jc w:val="center"/>
              <w:rPr>
                <w:color w:val="002060"/>
              </w:rPr>
            </w:pPr>
            <w:r w:rsidRPr="0085109C">
              <w:rPr>
                <w:color w:val="002060"/>
              </w:rPr>
              <w:t>141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123FC" w14:textId="77777777" w:rsidR="005D55B2" w:rsidRPr="0085109C" w:rsidRDefault="005D55B2" w:rsidP="00293FA6">
            <w:pPr>
              <w:pStyle w:val="rowtabella0"/>
              <w:jc w:val="center"/>
              <w:rPr>
                <w:color w:val="002060"/>
              </w:rPr>
            </w:pPr>
            <w:r w:rsidRPr="0085109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4194" w14:textId="77777777" w:rsidR="005D55B2" w:rsidRPr="0085109C" w:rsidRDefault="005D55B2" w:rsidP="00293FA6">
            <w:pPr>
              <w:pStyle w:val="rowtabella0"/>
              <w:jc w:val="center"/>
              <w:rPr>
                <w:color w:val="002060"/>
              </w:rPr>
            </w:pPr>
            <w:r w:rsidRPr="0085109C">
              <w:rPr>
                <w:color w:val="002060"/>
              </w:rPr>
              <w:t>0</w:t>
            </w:r>
          </w:p>
        </w:tc>
      </w:tr>
      <w:tr w:rsidR="005D55B2" w:rsidRPr="0085109C" w14:paraId="71DDB84A" w14:textId="77777777" w:rsidTr="00293FA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5130C" w14:textId="77777777" w:rsidR="005D55B2" w:rsidRPr="0085109C" w:rsidRDefault="005D55B2" w:rsidP="00293FA6">
            <w:pPr>
              <w:pStyle w:val="rowtabella0"/>
              <w:rPr>
                <w:color w:val="002060"/>
              </w:rPr>
            </w:pPr>
            <w:r w:rsidRPr="0085109C">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896A5"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DEE7" w14:textId="77777777" w:rsidR="005D55B2" w:rsidRPr="0085109C" w:rsidRDefault="005D55B2" w:rsidP="00293FA6">
            <w:pPr>
              <w:pStyle w:val="rowtabella0"/>
              <w:jc w:val="center"/>
              <w:rPr>
                <w:color w:val="002060"/>
              </w:rPr>
            </w:pPr>
            <w:r w:rsidRPr="0085109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F2F23" w14:textId="77777777" w:rsidR="005D55B2" w:rsidRPr="0085109C" w:rsidRDefault="005D55B2" w:rsidP="00293FA6">
            <w:pPr>
              <w:pStyle w:val="rowtabella0"/>
              <w:jc w:val="center"/>
              <w:rPr>
                <w:color w:val="002060"/>
              </w:rPr>
            </w:pPr>
            <w:r w:rsidRPr="0085109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4F26" w14:textId="77777777" w:rsidR="005D55B2" w:rsidRPr="0085109C" w:rsidRDefault="005D55B2" w:rsidP="00293FA6">
            <w:pPr>
              <w:pStyle w:val="rowtabella0"/>
              <w:jc w:val="center"/>
              <w:rPr>
                <w:color w:val="002060"/>
              </w:rPr>
            </w:pPr>
            <w:r w:rsidRPr="0085109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1AFB" w14:textId="77777777" w:rsidR="005D55B2" w:rsidRPr="0085109C" w:rsidRDefault="005D55B2" w:rsidP="00293FA6">
            <w:pPr>
              <w:pStyle w:val="rowtabella0"/>
              <w:jc w:val="center"/>
              <w:rPr>
                <w:color w:val="002060"/>
              </w:rPr>
            </w:pPr>
            <w:r w:rsidRPr="0085109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CF2D" w14:textId="77777777" w:rsidR="005D55B2" w:rsidRPr="0085109C" w:rsidRDefault="005D55B2" w:rsidP="00293FA6">
            <w:pPr>
              <w:pStyle w:val="rowtabella0"/>
              <w:jc w:val="center"/>
              <w:rPr>
                <w:color w:val="002060"/>
              </w:rPr>
            </w:pPr>
            <w:r w:rsidRPr="0085109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A978" w14:textId="77777777" w:rsidR="005D55B2" w:rsidRPr="0085109C" w:rsidRDefault="005D55B2" w:rsidP="00293FA6">
            <w:pPr>
              <w:pStyle w:val="rowtabella0"/>
              <w:jc w:val="center"/>
              <w:rPr>
                <w:color w:val="002060"/>
              </w:rPr>
            </w:pPr>
            <w:r w:rsidRPr="0085109C">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3C4F" w14:textId="77777777" w:rsidR="005D55B2" w:rsidRPr="0085109C" w:rsidRDefault="005D55B2" w:rsidP="00293FA6">
            <w:pPr>
              <w:pStyle w:val="rowtabella0"/>
              <w:jc w:val="center"/>
              <w:rPr>
                <w:color w:val="002060"/>
              </w:rPr>
            </w:pPr>
            <w:r w:rsidRPr="0085109C">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62C3" w14:textId="77777777" w:rsidR="005D55B2" w:rsidRPr="0085109C" w:rsidRDefault="005D55B2" w:rsidP="00293FA6">
            <w:pPr>
              <w:pStyle w:val="rowtabella0"/>
              <w:jc w:val="center"/>
              <w:rPr>
                <w:color w:val="002060"/>
              </w:rPr>
            </w:pPr>
            <w:r w:rsidRPr="0085109C">
              <w:rPr>
                <w:color w:val="002060"/>
              </w:rPr>
              <w:t>0</w:t>
            </w:r>
          </w:p>
        </w:tc>
      </w:tr>
    </w:tbl>
    <w:p w14:paraId="61F3ECD6" w14:textId="77777777" w:rsidR="005D55B2" w:rsidRPr="0085109C" w:rsidRDefault="005D55B2" w:rsidP="005D55B2">
      <w:pPr>
        <w:pStyle w:val="breakline"/>
        <w:rPr>
          <w:rFonts w:eastAsiaTheme="minorEastAsia"/>
          <w:color w:val="002060"/>
        </w:rPr>
      </w:pPr>
    </w:p>
    <w:p w14:paraId="65D1B49E" w14:textId="77777777" w:rsidR="005D55B2" w:rsidRPr="0085109C" w:rsidRDefault="005D55B2" w:rsidP="005D55B2">
      <w:pPr>
        <w:pStyle w:val="breakline"/>
        <w:rPr>
          <w:color w:val="002060"/>
        </w:rPr>
      </w:pPr>
    </w:p>
    <w:p w14:paraId="4F45C0A3" w14:textId="77777777" w:rsidR="005D55B2" w:rsidRPr="00F02D77" w:rsidRDefault="005D55B2" w:rsidP="009D0C38">
      <w:pPr>
        <w:pStyle w:val="LndNormale1"/>
        <w:rPr>
          <w:b/>
          <w:color w:val="002060"/>
          <w:szCs w:val="22"/>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4DB5D4BD"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 xml:space="preserve">Il versamento delle somme relative alle ammende comminate con il presente Comunicato Ufficiale deve essere effettuato entro il </w:t>
      </w:r>
      <w:r w:rsidR="005F1668">
        <w:rPr>
          <w:rFonts w:ascii="Arial" w:hAnsi="Arial" w:cs="Arial"/>
          <w:b/>
          <w:bCs/>
          <w:color w:val="002060"/>
        </w:rPr>
        <w:t>2</w:t>
      </w:r>
      <w:r w:rsidR="00266C3D">
        <w:rPr>
          <w:rFonts w:ascii="Arial" w:hAnsi="Arial" w:cs="Arial"/>
          <w:b/>
          <w:bCs/>
          <w:color w:val="002060"/>
        </w:rPr>
        <w:t>7</w:t>
      </w:r>
      <w:r w:rsidR="0075612D">
        <w:rPr>
          <w:rFonts w:ascii="Arial" w:hAnsi="Arial" w:cs="Arial"/>
          <w:b/>
          <w:bCs/>
          <w:color w:val="002060"/>
        </w:rPr>
        <w:t xml:space="preserve"> febbraio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75A68727" w14:textId="77777777" w:rsidR="00B22AD4" w:rsidRDefault="00B22AD4" w:rsidP="00770E76">
      <w:pPr>
        <w:rPr>
          <w:rFonts w:ascii="Arial" w:hAnsi="Arial" w:cs="Arial"/>
          <w:color w:val="002060"/>
          <w:sz w:val="22"/>
          <w:szCs w:val="22"/>
        </w:rPr>
      </w:pPr>
    </w:p>
    <w:p w14:paraId="3E82E487" w14:textId="77777777" w:rsidR="00B22AD4" w:rsidRDefault="00B22AD4" w:rsidP="00B22AD4">
      <w:pPr>
        <w:pStyle w:val="TITOLOCAMPIONATO"/>
        <w:shd w:val="clear" w:color="auto" w:fill="002060"/>
        <w:spacing w:before="0" w:beforeAutospacing="0" w:after="0" w:afterAutospacing="0"/>
      </w:pPr>
      <w:bookmarkStart w:id="11" w:name="_Toc127372232"/>
      <w:r w:rsidRPr="00937FDE">
        <w:rPr>
          <w:color w:val="FFFFFF"/>
          <w:szCs w:val="30"/>
        </w:rPr>
        <w:t xml:space="preserve">DELIBERE DELLA CORTE </w:t>
      </w:r>
      <w:r>
        <w:rPr>
          <w:color w:val="FFFFFF"/>
          <w:szCs w:val="30"/>
        </w:rPr>
        <w:t xml:space="preserve">FEDERALE </w:t>
      </w:r>
      <w:r w:rsidRPr="00937FDE">
        <w:rPr>
          <w:color w:val="FFFFFF"/>
          <w:szCs w:val="30"/>
        </w:rPr>
        <w:t>DI APPELLO</w:t>
      </w:r>
      <w:bookmarkEnd w:id="11"/>
    </w:p>
    <w:p w14:paraId="3E85ECEE" w14:textId="77777777" w:rsidR="00B22AD4" w:rsidRDefault="00B22AD4" w:rsidP="00B22AD4">
      <w:pPr>
        <w:rPr>
          <w:rFonts w:ascii="Arial" w:hAnsi="Arial" w:cs="Arial"/>
          <w:sz w:val="22"/>
          <w:szCs w:val="22"/>
        </w:rPr>
      </w:pPr>
    </w:p>
    <w:p w14:paraId="32DF30CA" w14:textId="7A7C7502" w:rsidR="00B22AD4" w:rsidRPr="00B22AD4" w:rsidRDefault="00B22AD4" w:rsidP="00B22AD4">
      <w:pPr>
        <w:rPr>
          <w:rFonts w:ascii="Arial" w:hAnsi="Arial" w:cs="Arial"/>
          <w:color w:val="002060"/>
          <w:sz w:val="22"/>
          <w:szCs w:val="22"/>
        </w:rPr>
      </w:pPr>
      <w:r w:rsidRPr="00B22AD4">
        <w:rPr>
          <w:rFonts w:ascii="Arial" w:hAnsi="Arial" w:cs="Arial"/>
          <w:color w:val="002060"/>
          <w:sz w:val="22"/>
          <w:szCs w:val="22"/>
        </w:rPr>
        <w:t>Si allega la decisione della Corte Federale d’Appello, riunita in sezion</w:t>
      </w:r>
      <w:r>
        <w:rPr>
          <w:rFonts w:ascii="Arial" w:hAnsi="Arial" w:cs="Arial"/>
          <w:color w:val="002060"/>
          <w:sz w:val="22"/>
          <w:szCs w:val="22"/>
        </w:rPr>
        <w:t xml:space="preserve">i </w:t>
      </w:r>
      <w:r w:rsidRPr="00B22AD4">
        <w:rPr>
          <w:rFonts w:ascii="Arial" w:hAnsi="Arial" w:cs="Arial"/>
          <w:color w:val="002060"/>
          <w:sz w:val="22"/>
          <w:szCs w:val="22"/>
        </w:rPr>
        <w:t>unite.</w:t>
      </w: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253B1236"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AA1148">
        <w:rPr>
          <w:b/>
          <w:color w:val="002060"/>
          <w:u w:val="single"/>
        </w:rPr>
        <w:t>1</w:t>
      </w:r>
      <w:r w:rsidR="00CD67A9">
        <w:rPr>
          <w:b/>
          <w:color w:val="002060"/>
          <w:u w:val="single"/>
        </w:rPr>
        <w:t>7</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B85A5" w14:textId="77777777" w:rsidR="00206BC5" w:rsidRDefault="00206BC5">
      <w:r>
        <w:separator/>
      </w:r>
    </w:p>
  </w:endnote>
  <w:endnote w:type="continuationSeparator" w:id="0">
    <w:p w14:paraId="372E6B68" w14:textId="77777777" w:rsidR="00206BC5" w:rsidRDefault="00206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81A12E9"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97D77">
      <w:rPr>
        <w:rStyle w:val="Numeropagina"/>
        <w:rFonts w:ascii="Arial" w:hAnsi="Arial" w:cs="Arial"/>
        <w:color w:val="002060"/>
      </w:rPr>
      <w:t>9</w:t>
    </w:r>
    <w:r w:rsidR="00CD67A9">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9ECA5" w14:textId="77777777" w:rsidR="00206BC5" w:rsidRDefault="00206BC5">
      <w:r>
        <w:separator/>
      </w:r>
    </w:p>
  </w:footnote>
  <w:footnote w:type="continuationSeparator" w:id="0">
    <w:p w14:paraId="61D4806E" w14:textId="77777777" w:rsidR="00206BC5" w:rsidRDefault="00206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1FF2"/>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21</TotalTime>
  <Pages>6</Pages>
  <Words>1620</Words>
  <Characters>9235</Characters>
  <Application>Microsoft Office Word</Application>
  <DocSecurity>0</DocSecurity>
  <Lines>76</Lines>
  <Paragraphs>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10834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7</cp:revision>
  <cp:lastPrinted>2023-02-14T12:11:00Z</cp:lastPrinted>
  <dcterms:created xsi:type="dcterms:W3CDTF">2023-02-16T09:50:00Z</dcterms:created>
  <dcterms:modified xsi:type="dcterms:W3CDTF">2023-02-17T11:41:00Z</dcterms:modified>
</cp:coreProperties>
</file>