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1E177DB9"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B479F6">
              <w:rPr>
                <w:rFonts w:ascii="Arial" w:hAnsi="Arial" w:cs="Arial"/>
                <w:color w:val="002060"/>
                <w:sz w:val="40"/>
                <w:szCs w:val="40"/>
              </w:rPr>
              <w:t>9</w:t>
            </w:r>
            <w:r w:rsidR="00B31A96">
              <w:rPr>
                <w:rFonts w:ascii="Arial" w:hAnsi="Arial" w:cs="Arial"/>
                <w:color w:val="002060"/>
                <w:sz w:val="40"/>
                <w:szCs w:val="40"/>
              </w:rPr>
              <w:t>4</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B31A96">
              <w:rPr>
                <w:rFonts w:ascii="Arial" w:hAnsi="Arial" w:cs="Arial"/>
                <w:color w:val="002060"/>
                <w:sz w:val="40"/>
                <w:szCs w:val="40"/>
              </w:rPr>
              <w:t>22</w:t>
            </w:r>
            <w:r w:rsidR="00CF4C7D" w:rsidRPr="00DE1EF7">
              <w:rPr>
                <w:rFonts w:ascii="Arial" w:hAnsi="Arial" w:cs="Arial"/>
                <w:color w:val="002060"/>
                <w:sz w:val="40"/>
                <w:szCs w:val="40"/>
              </w:rPr>
              <w:t>/</w:t>
            </w:r>
            <w:r w:rsidR="00A53D29">
              <w:rPr>
                <w:rFonts w:ascii="Arial" w:hAnsi="Arial" w:cs="Arial"/>
                <w:color w:val="002060"/>
                <w:sz w:val="40"/>
                <w:szCs w:val="40"/>
              </w:rPr>
              <w:t>0</w:t>
            </w:r>
            <w:r w:rsidR="004A0FF1">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5A11A40"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5F12D0">
          <w:rPr>
            <w:noProof/>
            <w:webHidden/>
            <w:color w:val="002060"/>
          </w:rPr>
          <w:t>1</w:t>
        </w:r>
        <w:r w:rsidR="00AC19D9" w:rsidRPr="00DE1EF7">
          <w:rPr>
            <w:noProof/>
            <w:webHidden/>
            <w:color w:val="002060"/>
          </w:rPr>
          <w:fldChar w:fldCharType="end"/>
        </w:r>
      </w:hyperlink>
    </w:p>
    <w:p w14:paraId="112EDB38" w14:textId="1AB413A0"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5F12D0">
          <w:rPr>
            <w:noProof/>
            <w:webHidden/>
            <w:color w:val="002060"/>
          </w:rPr>
          <w:t>1</w:t>
        </w:r>
        <w:r w:rsidR="00AC19D9" w:rsidRPr="00DE1EF7">
          <w:rPr>
            <w:noProof/>
            <w:webHidden/>
            <w:color w:val="002060"/>
          </w:rPr>
          <w:fldChar w:fldCharType="end"/>
        </w:r>
      </w:hyperlink>
    </w:p>
    <w:p w14:paraId="4D9CAD43" w14:textId="09F1345D"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5F12D0">
          <w:rPr>
            <w:noProof/>
            <w:webHidden/>
            <w:color w:val="002060"/>
          </w:rPr>
          <w:t>1</w:t>
        </w:r>
        <w:r w:rsidR="00AC19D9" w:rsidRPr="00DE1EF7">
          <w:rPr>
            <w:noProof/>
            <w:webHidden/>
            <w:color w:val="002060"/>
          </w:rPr>
          <w:fldChar w:fldCharType="end"/>
        </w:r>
      </w:hyperlink>
    </w:p>
    <w:p w14:paraId="0EAFCCD8" w14:textId="6EB59D3C"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5F12D0">
          <w:rPr>
            <w:noProof/>
            <w:webHidden/>
            <w:color w:val="002060"/>
          </w:rPr>
          <w:t>1</w:t>
        </w:r>
        <w:r w:rsidR="00AC19D9" w:rsidRPr="00DE1EF7">
          <w:rPr>
            <w:noProof/>
            <w:webHidden/>
            <w:color w:val="002060"/>
          </w:rPr>
          <w:fldChar w:fldCharType="end"/>
        </w:r>
      </w:hyperlink>
    </w:p>
    <w:p w14:paraId="0952245B" w14:textId="7A3A6D75"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5F12D0">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F4EFF7B" w14:textId="2A1971C2" w:rsidR="005D55B2" w:rsidRDefault="005D55B2" w:rsidP="00F336CC">
      <w:pPr>
        <w:rPr>
          <w:rFonts w:ascii="Arial" w:hAnsi="Arial" w:cs="Arial"/>
          <w:color w:val="002060"/>
          <w:sz w:val="22"/>
          <w:szCs w:val="22"/>
        </w:rPr>
      </w:pPr>
    </w:p>
    <w:p w14:paraId="54BA4D04" w14:textId="77777777" w:rsidR="00F240EA" w:rsidRPr="00F240EA" w:rsidRDefault="00F240EA" w:rsidP="00F240EA">
      <w:pPr>
        <w:pStyle w:val="LndNormale1"/>
        <w:rPr>
          <w:b/>
          <w:color w:val="002060"/>
          <w:sz w:val="28"/>
          <w:szCs w:val="28"/>
        </w:rPr>
      </w:pPr>
      <w:r w:rsidRPr="00F240EA">
        <w:rPr>
          <w:b/>
          <w:color w:val="002060"/>
          <w:sz w:val="28"/>
          <w:szCs w:val="28"/>
        </w:rPr>
        <w:t>CIRCOLARE N. 69 DEL 21.02.2023</w:t>
      </w:r>
    </w:p>
    <w:p w14:paraId="06E35A82" w14:textId="77777777" w:rsidR="00F240EA" w:rsidRDefault="00F240EA" w:rsidP="00F240EA">
      <w:pPr>
        <w:pStyle w:val="LndNormale1"/>
        <w:rPr>
          <w:color w:val="002060"/>
        </w:rPr>
      </w:pPr>
    </w:p>
    <w:p w14:paraId="0A296BFF" w14:textId="553900DF" w:rsidR="00F240EA" w:rsidRPr="00F240EA" w:rsidRDefault="00F240EA" w:rsidP="00F240EA">
      <w:pPr>
        <w:pStyle w:val="LndNormale1"/>
        <w:rPr>
          <w:color w:val="002060"/>
        </w:rPr>
      </w:pPr>
      <w:r w:rsidRPr="00F240EA">
        <w:rPr>
          <w:color w:val="002060"/>
        </w:rPr>
        <w:t xml:space="preserve">Si pubblica, per opportuna conoscenza, la copia della circolare n. 8-2023 elaborata dal Centro Studi Tributari della L.N.D., avente per oggetto: </w:t>
      </w:r>
    </w:p>
    <w:p w14:paraId="7220CB6F" w14:textId="77777777" w:rsidR="00F240EA" w:rsidRPr="00F240EA" w:rsidRDefault="00F240EA" w:rsidP="00F240EA">
      <w:pPr>
        <w:pStyle w:val="LndNormale1"/>
        <w:rPr>
          <w:b/>
          <w:i/>
          <w:color w:val="002060"/>
        </w:rPr>
      </w:pPr>
      <w:r w:rsidRPr="00F240EA">
        <w:rPr>
          <w:b/>
          <w:i/>
          <w:color w:val="002060"/>
        </w:rPr>
        <w:t>“Istituzione dei codici tributo per il versamento delle somme dovute per la ”Tregua Fiscale” e per l’utilizzo dei crediti di imposta per compensare i maggiori costi energetici – Domanda di rottamazione quater – Modalità attuative”</w:t>
      </w:r>
    </w:p>
    <w:p w14:paraId="2D2DE516" w14:textId="5B13EB7E" w:rsidR="00F240EA" w:rsidRDefault="00F240EA" w:rsidP="00F336CC">
      <w:pPr>
        <w:rPr>
          <w:rFonts w:ascii="Arial" w:hAnsi="Arial" w:cs="Arial"/>
          <w:color w:val="002060"/>
          <w:sz w:val="22"/>
          <w:szCs w:val="22"/>
        </w:rPr>
      </w:pPr>
    </w:p>
    <w:p w14:paraId="263E1871" w14:textId="77777777" w:rsidR="00F240EA" w:rsidRPr="00F240EA" w:rsidRDefault="00F240EA"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630BA93" w14:textId="77777777" w:rsidR="000B6E8C" w:rsidRPr="00DE1EF7" w:rsidRDefault="000B6E8C"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w:t>
      </w:r>
      <w:r w:rsidRPr="00DE1EF7">
        <w:rPr>
          <w:color w:val="002060"/>
          <w:sz w:val="26"/>
          <w:szCs w:val="26"/>
        </w:rPr>
        <w:lastRenderedPageBreak/>
        <w:t xml:space="preserve">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Pr="00F02D77" w:rsidRDefault="00A84320" w:rsidP="00A84320">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1F8EDCCB" w14:textId="1654D060" w:rsidR="00367C66" w:rsidRDefault="00367C66" w:rsidP="00367C66"/>
    <w:p w14:paraId="4ECAB7A9" w14:textId="1F69CA55" w:rsidR="008C5920" w:rsidRDefault="008C5920" w:rsidP="00367C66"/>
    <w:p w14:paraId="09B4734E" w14:textId="77777777" w:rsidR="006348B8" w:rsidRPr="00760417" w:rsidRDefault="006348B8" w:rsidP="006348B8">
      <w:pPr>
        <w:rPr>
          <w:rFonts w:ascii="Arial" w:hAnsi="Arial" w:cs="Arial"/>
          <w:b/>
          <w:color w:val="002060"/>
          <w:sz w:val="28"/>
          <w:szCs w:val="28"/>
        </w:rPr>
      </w:pPr>
      <w:r w:rsidRPr="00760417">
        <w:rPr>
          <w:rFonts w:ascii="Arial" w:hAnsi="Arial" w:cs="Arial"/>
          <w:b/>
          <w:color w:val="002060"/>
          <w:sz w:val="28"/>
          <w:szCs w:val="28"/>
        </w:rPr>
        <w:t>IBAN COMITATO REGIONALE MARCHE</w:t>
      </w:r>
    </w:p>
    <w:p w14:paraId="6AB82065" w14:textId="77777777" w:rsidR="006348B8" w:rsidRPr="009B42C6" w:rsidRDefault="006348B8" w:rsidP="006348B8">
      <w:pPr>
        <w:rPr>
          <w:color w:val="002060"/>
        </w:rPr>
      </w:pPr>
    </w:p>
    <w:p w14:paraId="34BFB136" w14:textId="77777777" w:rsidR="006348B8" w:rsidRPr="009B42C6" w:rsidRDefault="006348B8" w:rsidP="006348B8">
      <w:pPr>
        <w:rPr>
          <w:rFonts w:ascii="Arial" w:hAnsi="Arial" w:cs="Arial"/>
          <w:color w:val="002060"/>
          <w:sz w:val="22"/>
          <w:szCs w:val="22"/>
        </w:rPr>
      </w:pPr>
      <w:r w:rsidRPr="009B42C6">
        <w:rPr>
          <w:rFonts w:ascii="Arial" w:hAnsi="Arial" w:cs="Arial"/>
          <w:color w:val="002060"/>
          <w:sz w:val="22"/>
          <w:szCs w:val="22"/>
        </w:rPr>
        <w:t xml:space="preserve">Si comunica che dal </w:t>
      </w:r>
      <w:r w:rsidRPr="009B42C6">
        <w:rPr>
          <w:rFonts w:ascii="Arial" w:hAnsi="Arial" w:cs="Arial"/>
          <w:b/>
          <w:color w:val="002060"/>
          <w:sz w:val="22"/>
          <w:szCs w:val="22"/>
          <w:u w:val="single"/>
        </w:rPr>
        <w:t>17 febbraio 2023</w:t>
      </w:r>
      <w:r w:rsidRPr="009B42C6">
        <w:rPr>
          <w:rFonts w:ascii="Arial" w:hAnsi="Arial" w:cs="Arial"/>
          <w:color w:val="002060"/>
          <w:sz w:val="22"/>
          <w:szCs w:val="22"/>
        </w:rPr>
        <w:t xml:space="preserve"> l’IBAN del Comitato Regionale Marche sarà il seguente.</w:t>
      </w:r>
    </w:p>
    <w:p w14:paraId="38FE3B63" w14:textId="77777777" w:rsidR="006348B8" w:rsidRPr="009B42C6" w:rsidRDefault="006348B8" w:rsidP="006348B8">
      <w:pPr>
        <w:rPr>
          <w:rFonts w:ascii="Arial" w:hAnsi="Arial" w:cs="Arial"/>
          <w:color w:val="002060"/>
          <w:sz w:val="22"/>
          <w:szCs w:val="22"/>
        </w:rPr>
      </w:pPr>
    </w:p>
    <w:p w14:paraId="0C39057B" w14:textId="77777777" w:rsidR="006348B8" w:rsidRPr="009B42C6" w:rsidRDefault="006348B8" w:rsidP="006348B8">
      <w:pPr>
        <w:jc w:val="center"/>
        <w:rPr>
          <w:rFonts w:ascii="Arial" w:hAnsi="Arial" w:cs="Arial"/>
          <w:b/>
          <w:color w:val="002060"/>
          <w:sz w:val="28"/>
          <w:szCs w:val="28"/>
        </w:rPr>
      </w:pPr>
      <w:r w:rsidRPr="009B42C6">
        <w:rPr>
          <w:rFonts w:ascii="Arial" w:hAnsi="Arial" w:cs="Arial"/>
          <w:b/>
          <w:color w:val="002060"/>
          <w:sz w:val="28"/>
          <w:szCs w:val="28"/>
        </w:rPr>
        <w:t>IT 81 E 01005 02600 0000 0000 8868</w:t>
      </w:r>
    </w:p>
    <w:p w14:paraId="02940239" w14:textId="77777777" w:rsidR="006348B8" w:rsidRDefault="006348B8" w:rsidP="006348B8"/>
    <w:p w14:paraId="03260393" w14:textId="77777777" w:rsidR="006348B8" w:rsidRPr="00F02D77" w:rsidRDefault="006348B8" w:rsidP="006348B8">
      <w:pPr>
        <w:pStyle w:val="LndNormale1"/>
        <w:rPr>
          <w:b/>
          <w:color w:val="002060"/>
          <w:szCs w:val="22"/>
        </w:rPr>
      </w:pPr>
    </w:p>
    <w:p w14:paraId="6463E117" w14:textId="77777777" w:rsidR="006348B8" w:rsidRPr="00DE1EF7" w:rsidRDefault="006348B8" w:rsidP="006348B8">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115A28C8" w14:textId="77777777" w:rsidR="005D55B2" w:rsidRPr="0085109C" w:rsidRDefault="005D55B2" w:rsidP="005D55B2">
      <w:pPr>
        <w:pStyle w:val="breakline"/>
        <w:rPr>
          <w:color w:val="002060"/>
        </w:rPr>
      </w:pPr>
    </w:p>
    <w:p w14:paraId="44F2CC16" w14:textId="77777777" w:rsidR="00E23435" w:rsidRPr="00C87BB6" w:rsidRDefault="00E23435" w:rsidP="00E23435">
      <w:pPr>
        <w:pStyle w:val="titolocampionato0"/>
        <w:shd w:val="clear" w:color="auto" w:fill="CCCCCC"/>
        <w:spacing w:before="80" w:after="40"/>
        <w:rPr>
          <w:color w:val="002060"/>
        </w:rPr>
      </w:pPr>
      <w:r w:rsidRPr="00C87BB6">
        <w:rPr>
          <w:color w:val="002060"/>
        </w:rPr>
        <w:t>CALCIO A CINQUE SERIE C1</w:t>
      </w:r>
    </w:p>
    <w:p w14:paraId="318C455B" w14:textId="77777777" w:rsidR="00E23435" w:rsidRPr="00C87BB6" w:rsidRDefault="00E23435" w:rsidP="00E23435">
      <w:pPr>
        <w:pStyle w:val="titoloprinc0"/>
        <w:rPr>
          <w:color w:val="002060"/>
        </w:rPr>
      </w:pPr>
      <w:r w:rsidRPr="00C87BB6">
        <w:rPr>
          <w:color w:val="002060"/>
        </w:rPr>
        <w:t>RISULTATI</w:t>
      </w:r>
    </w:p>
    <w:p w14:paraId="6D4D73F8" w14:textId="77777777" w:rsidR="00E23435" w:rsidRPr="00C87BB6" w:rsidRDefault="00E23435" w:rsidP="00E23435">
      <w:pPr>
        <w:pStyle w:val="breakline"/>
        <w:rPr>
          <w:color w:val="002060"/>
        </w:rPr>
      </w:pPr>
    </w:p>
    <w:p w14:paraId="4F66EEF9" w14:textId="77777777" w:rsidR="00E23435" w:rsidRPr="00C87BB6" w:rsidRDefault="00E23435" w:rsidP="00E23435">
      <w:pPr>
        <w:pStyle w:val="sottotitolocampionato10"/>
        <w:rPr>
          <w:color w:val="002060"/>
        </w:rPr>
      </w:pPr>
      <w:r w:rsidRPr="00C87BB6">
        <w:rPr>
          <w:color w:val="002060"/>
        </w:rPr>
        <w:t>RISULTATI UFFICIALI GARE DEL 17/02/2023</w:t>
      </w:r>
    </w:p>
    <w:p w14:paraId="3AEAA64A" w14:textId="77777777" w:rsidR="00E23435" w:rsidRPr="00E23435" w:rsidRDefault="00E23435" w:rsidP="00E23435">
      <w:pPr>
        <w:pStyle w:val="sottotitolocampionato20"/>
        <w:spacing w:before="0" w:beforeAutospacing="0" w:after="0" w:afterAutospacing="0"/>
        <w:rPr>
          <w:rFonts w:ascii="Arial" w:hAnsi="Arial" w:cs="Arial"/>
          <w:color w:val="002060"/>
          <w:sz w:val="20"/>
          <w:szCs w:val="20"/>
        </w:rPr>
      </w:pPr>
      <w:r w:rsidRPr="00E23435">
        <w:rPr>
          <w:rFonts w:ascii="Arial" w:hAnsi="Arial" w:cs="Arial"/>
          <w:color w:val="002060"/>
          <w:sz w:val="20"/>
          <w:szCs w:val="20"/>
        </w:rPr>
        <w:t>Si trascrivono qui di seguito i risultati ufficiali delle gare disputate</w:t>
      </w:r>
    </w:p>
    <w:p w14:paraId="56FA4AEF" w14:textId="77777777" w:rsidR="00E23435" w:rsidRPr="00C87BB6" w:rsidRDefault="00E23435" w:rsidP="00E2343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23435" w:rsidRPr="00C87BB6" w14:paraId="6884CA57" w14:textId="77777777" w:rsidTr="001871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23435" w:rsidRPr="00C87BB6" w14:paraId="007ACD4F" w14:textId="77777777" w:rsidTr="001871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99BCC" w14:textId="77777777" w:rsidR="00E23435" w:rsidRPr="00C87BB6" w:rsidRDefault="00E23435" w:rsidP="0018710E">
                  <w:pPr>
                    <w:pStyle w:val="headertabella0"/>
                    <w:rPr>
                      <w:color w:val="002060"/>
                    </w:rPr>
                  </w:pPr>
                  <w:r w:rsidRPr="00C87BB6">
                    <w:rPr>
                      <w:color w:val="002060"/>
                    </w:rPr>
                    <w:t>GIRONE A - 6 Giornata - R</w:t>
                  </w:r>
                </w:p>
              </w:tc>
            </w:tr>
            <w:tr w:rsidR="00E23435" w:rsidRPr="00C87BB6" w14:paraId="1A138A02" w14:textId="77777777" w:rsidTr="0018710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230E45" w14:textId="77777777" w:rsidR="00E23435" w:rsidRPr="00C87BB6" w:rsidRDefault="00E23435" w:rsidP="0018710E">
                  <w:pPr>
                    <w:pStyle w:val="rowtabella0"/>
                    <w:rPr>
                      <w:color w:val="002060"/>
                    </w:rPr>
                  </w:pPr>
                  <w:r w:rsidRPr="00C87BB6">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E713E2" w14:textId="77777777" w:rsidR="00E23435" w:rsidRPr="00C87BB6" w:rsidRDefault="00E23435" w:rsidP="0018710E">
                  <w:pPr>
                    <w:pStyle w:val="rowtabella0"/>
                    <w:rPr>
                      <w:color w:val="002060"/>
                    </w:rPr>
                  </w:pPr>
                  <w:r w:rsidRPr="00C87BB6">
                    <w:rPr>
                      <w:color w:val="002060"/>
                    </w:rPr>
                    <w:t>- NUOVA OTTRANO 98</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F28786" w14:textId="77777777" w:rsidR="00E23435" w:rsidRPr="00C87BB6" w:rsidRDefault="00E23435" w:rsidP="0018710E">
                  <w:pPr>
                    <w:pStyle w:val="rowtabella0"/>
                    <w:jc w:val="center"/>
                    <w:rPr>
                      <w:color w:val="002060"/>
                    </w:rPr>
                  </w:pPr>
                  <w:r w:rsidRPr="00C87BB6">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45F6A2" w14:textId="77777777" w:rsidR="00E23435" w:rsidRPr="00C87BB6" w:rsidRDefault="00E23435" w:rsidP="0018710E">
                  <w:pPr>
                    <w:pStyle w:val="rowtabella0"/>
                    <w:jc w:val="center"/>
                    <w:rPr>
                      <w:color w:val="002060"/>
                    </w:rPr>
                  </w:pPr>
                  <w:r w:rsidRPr="00C87BB6">
                    <w:rPr>
                      <w:color w:val="002060"/>
                    </w:rPr>
                    <w:t> </w:t>
                  </w:r>
                </w:p>
              </w:tc>
            </w:tr>
            <w:tr w:rsidR="00E23435" w:rsidRPr="00C87BB6" w14:paraId="1411B1BE"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A22A71" w14:textId="77777777" w:rsidR="00E23435" w:rsidRPr="00C87BB6" w:rsidRDefault="00E23435" w:rsidP="0018710E">
                  <w:pPr>
                    <w:pStyle w:val="rowtabella0"/>
                    <w:rPr>
                      <w:color w:val="002060"/>
                    </w:rPr>
                  </w:pPr>
                  <w:r w:rsidRPr="00C87BB6">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432856" w14:textId="77777777" w:rsidR="00E23435" w:rsidRPr="00C87BB6" w:rsidRDefault="00E23435" w:rsidP="0018710E">
                  <w:pPr>
                    <w:pStyle w:val="rowtabella0"/>
                    <w:rPr>
                      <w:color w:val="002060"/>
                    </w:rPr>
                  </w:pPr>
                  <w:r w:rsidRPr="00C87BB6">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6F4BAD" w14:textId="77777777" w:rsidR="00E23435" w:rsidRPr="00C87BB6" w:rsidRDefault="00E23435" w:rsidP="0018710E">
                  <w:pPr>
                    <w:pStyle w:val="rowtabella0"/>
                    <w:jc w:val="center"/>
                    <w:rPr>
                      <w:color w:val="002060"/>
                    </w:rPr>
                  </w:pPr>
                  <w:r w:rsidRPr="00C87BB6">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B6FCEB" w14:textId="77777777" w:rsidR="00E23435" w:rsidRPr="00C87BB6" w:rsidRDefault="00E23435" w:rsidP="0018710E">
                  <w:pPr>
                    <w:pStyle w:val="rowtabella0"/>
                    <w:jc w:val="center"/>
                    <w:rPr>
                      <w:color w:val="002060"/>
                    </w:rPr>
                  </w:pPr>
                  <w:r w:rsidRPr="00C87BB6">
                    <w:rPr>
                      <w:color w:val="002060"/>
                    </w:rPr>
                    <w:t> </w:t>
                  </w:r>
                </w:p>
              </w:tc>
            </w:tr>
            <w:tr w:rsidR="00E23435" w:rsidRPr="00C87BB6" w14:paraId="75E97B99"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DC8EEF" w14:textId="77777777" w:rsidR="00E23435" w:rsidRPr="00C87BB6" w:rsidRDefault="00E23435" w:rsidP="0018710E">
                  <w:pPr>
                    <w:pStyle w:val="rowtabella0"/>
                    <w:rPr>
                      <w:color w:val="002060"/>
                    </w:rPr>
                  </w:pPr>
                  <w:r w:rsidRPr="00C87BB6">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64102E" w14:textId="77777777" w:rsidR="00E23435" w:rsidRPr="00C87BB6" w:rsidRDefault="00E23435" w:rsidP="0018710E">
                  <w:pPr>
                    <w:pStyle w:val="rowtabella0"/>
                    <w:rPr>
                      <w:color w:val="002060"/>
                    </w:rPr>
                  </w:pPr>
                  <w:r w:rsidRPr="00C87BB6">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CDBF1B" w14:textId="77777777" w:rsidR="00E23435" w:rsidRPr="00C87BB6" w:rsidRDefault="00E23435" w:rsidP="0018710E">
                  <w:pPr>
                    <w:pStyle w:val="rowtabella0"/>
                    <w:jc w:val="center"/>
                    <w:rPr>
                      <w:color w:val="002060"/>
                    </w:rPr>
                  </w:pPr>
                  <w:r w:rsidRPr="00C87BB6">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29352C" w14:textId="77777777" w:rsidR="00E23435" w:rsidRPr="00C87BB6" w:rsidRDefault="00E23435" w:rsidP="0018710E">
                  <w:pPr>
                    <w:pStyle w:val="rowtabella0"/>
                    <w:jc w:val="center"/>
                    <w:rPr>
                      <w:color w:val="002060"/>
                    </w:rPr>
                  </w:pPr>
                  <w:r w:rsidRPr="00C87BB6">
                    <w:rPr>
                      <w:color w:val="002060"/>
                    </w:rPr>
                    <w:t> </w:t>
                  </w:r>
                </w:p>
              </w:tc>
            </w:tr>
            <w:tr w:rsidR="00E23435" w:rsidRPr="00C87BB6" w14:paraId="59592880"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3799A4" w14:textId="77777777" w:rsidR="00E23435" w:rsidRPr="00C87BB6" w:rsidRDefault="00E23435" w:rsidP="0018710E">
                  <w:pPr>
                    <w:pStyle w:val="rowtabella0"/>
                    <w:rPr>
                      <w:color w:val="002060"/>
                    </w:rPr>
                  </w:pPr>
                  <w:r w:rsidRPr="00C87BB6">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0DE234" w14:textId="77777777" w:rsidR="00E23435" w:rsidRPr="00C87BB6" w:rsidRDefault="00E23435" w:rsidP="0018710E">
                  <w:pPr>
                    <w:pStyle w:val="rowtabella0"/>
                    <w:rPr>
                      <w:color w:val="002060"/>
                    </w:rPr>
                  </w:pPr>
                  <w:r w:rsidRPr="00C87BB6">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AB8C28" w14:textId="77777777" w:rsidR="00E23435" w:rsidRPr="00C87BB6" w:rsidRDefault="00E23435" w:rsidP="0018710E">
                  <w:pPr>
                    <w:pStyle w:val="rowtabella0"/>
                    <w:jc w:val="center"/>
                    <w:rPr>
                      <w:color w:val="002060"/>
                    </w:rPr>
                  </w:pPr>
                  <w:r w:rsidRPr="00C87BB6">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2C94E6" w14:textId="77777777" w:rsidR="00E23435" w:rsidRPr="00C87BB6" w:rsidRDefault="00E23435" w:rsidP="0018710E">
                  <w:pPr>
                    <w:pStyle w:val="rowtabella0"/>
                    <w:jc w:val="center"/>
                    <w:rPr>
                      <w:color w:val="002060"/>
                    </w:rPr>
                  </w:pPr>
                  <w:r w:rsidRPr="00C87BB6">
                    <w:rPr>
                      <w:color w:val="002060"/>
                    </w:rPr>
                    <w:t> </w:t>
                  </w:r>
                </w:p>
              </w:tc>
            </w:tr>
            <w:tr w:rsidR="00E23435" w:rsidRPr="00C87BB6" w14:paraId="442E4C1B"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739FD9" w14:textId="77777777" w:rsidR="00E23435" w:rsidRPr="00C87BB6" w:rsidRDefault="00E23435" w:rsidP="0018710E">
                  <w:pPr>
                    <w:pStyle w:val="rowtabella0"/>
                    <w:rPr>
                      <w:color w:val="002060"/>
                    </w:rPr>
                  </w:pPr>
                  <w:r w:rsidRPr="00C87BB6">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C83083" w14:textId="77777777" w:rsidR="00E23435" w:rsidRPr="00C87BB6" w:rsidRDefault="00E23435" w:rsidP="0018710E">
                  <w:pPr>
                    <w:pStyle w:val="rowtabella0"/>
                    <w:rPr>
                      <w:color w:val="002060"/>
                    </w:rPr>
                  </w:pPr>
                  <w:r w:rsidRPr="00C87BB6">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F9BB8D" w14:textId="77777777" w:rsidR="00E23435" w:rsidRPr="00C87BB6" w:rsidRDefault="00E23435" w:rsidP="0018710E">
                  <w:pPr>
                    <w:pStyle w:val="rowtabella0"/>
                    <w:jc w:val="center"/>
                    <w:rPr>
                      <w:color w:val="002060"/>
                    </w:rPr>
                  </w:pPr>
                  <w:r w:rsidRPr="00C87BB6">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9CDF45" w14:textId="77777777" w:rsidR="00E23435" w:rsidRPr="00C87BB6" w:rsidRDefault="00E23435" w:rsidP="0018710E">
                  <w:pPr>
                    <w:pStyle w:val="rowtabella0"/>
                    <w:jc w:val="center"/>
                    <w:rPr>
                      <w:color w:val="002060"/>
                    </w:rPr>
                  </w:pPr>
                  <w:r w:rsidRPr="00C87BB6">
                    <w:rPr>
                      <w:color w:val="002060"/>
                    </w:rPr>
                    <w:t> </w:t>
                  </w:r>
                </w:p>
              </w:tc>
            </w:tr>
            <w:tr w:rsidR="00E23435" w:rsidRPr="00C87BB6" w14:paraId="72F6CD90"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2A932E" w14:textId="77777777" w:rsidR="00E23435" w:rsidRPr="00C87BB6" w:rsidRDefault="00E23435" w:rsidP="0018710E">
                  <w:pPr>
                    <w:pStyle w:val="rowtabella0"/>
                    <w:rPr>
                      <w:color w:val="002060"/>
                    </w:rPr>
                  </w:pPr>
                  <w:r w:rsidRPr="00C87BB6">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5D30B6" w14:textId="77777777" w:rsidR="00E23435" w:rsidRPr="00C87BB6" w:rsidRDefault="00E23435" w:rsidP="0018710E">
                  <w:pPr>
                    <w:pStyle w:val="rowtabella0"/>
                    <w:rPr>
                      <w:color w:val="002060"/>
                    </w:rPr>
                  </w:pPr>
                  <w:r w:rsidRPr="00C87BB6">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22B0A1" w14:textId="77777777" w:rsidR="00E23435" w:rsidRPr="00C87BB6" w:rsidRDefault="00E23435" w:rsidP="0018710E">
                  <w:pPr>
                    <w:pStyle w:val="rowtabella0"/>
                    <w:jc w:val="center"/>
                    <w:rPr>
                      <w:color w:val="002060"/>
                    </w:rPr>
                  </w:pPr>
                  <w:r w:rsidRPr="00C87BB6">
                    <w:rPr>
                      <w:color w:val="002060"/>
                    </w:rPr>
                    <w:t>0 - 9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DEC34A" w14:textId="77777777" w:rsidR="00E23435" w:rsidRPr="00C87BB6" w:rsidRDefault="00E23435" w:rsidP="0018710E">
                  <w:pPr>
                    <w:pStyle w:val="rowtabella0"/>
                    <w:jc w:val="center"/>
                    <w:rPr>
                      <w:color w:val="002060"/>
                    </w:rPr>
                  </w:pPr>
                  <w:r w:rsidRPr="00C87BB6">
                    <w:rPr>
                      <w:color w:val="002060"/>
                    </w:rPr>
                    <w:t> </w:t>
                  </w:r>
                </w:p>
              </w:tc>
            </w:tr>
            <w:tr w:rsidR="00E23435" w:rsidRPr="00C87BB6" w14:paraId="5A0B4FB5" w14:textId="77777777" w:rsidTr="0018710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390BDF" w14:textId="77777777" w:rsidR="00E23435" w:rsidRPr="00C87BB6" w:rsidRDefault="00E23435" w:rsidP="0018710E">
                  <w:pPr>
                    <w:pStyle w:val="rowtabella0"/>
                    <w:rPr>
                      <w:color w:val="002060"/>
                    </w:rPr>
                  </w:pPr>
                  <w:r w:rsidRPr="00C87BB6">
                    <w:rPr>
                      <w:color w:val="002060"/>
                    </w:rPr>
                    <w:t>PIANACCIO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89158D" w14:textId="77777777" w:rsidR="00E23435" w:rsidRPr="00C87BB6" w:rsidRDefault="00E23435" w:rsidP="0018710E">
                  <w:pPr>
                    <w:pStyle w:val="rowtabella0"/>
                    <w:rPr>
                      <w:color w:val="002060"/>
                    </w:rPr>
                  </w:pPr>
                  <w:r w:rsidRPr="00C87BB6">
                    <w:rPr>
                      <w:color w:val="002060"/>
                    </w:rPr>
                    <w:t>- INVICTA FUTSAL MACERATA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0C63CB" w14:textId="77777777" w:rsidR="00E23435" w:rsidRPr="00C87BB6" w:rsidRDefault="00E23435" w:rsidP="0018710E">
                  <w:pPr>
                    <w:pStyle w:val="rowtabella0"/>
                    <w:jc w:val="center"/>
                    <w:rPr>
                      <w:color w:val="002060"/>
                    </w:rPr>
                  </w:pPr>
                  <w:r w:rsidRPr="00C87BB6">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5D301A" w14:textId="77777777" w:rsidR="00E23435" w:rsidRPr="00C87BB6" w:rsidRDefault="00E23435" w:rsidP="0018710E">
                  <w:pPr>
                    <w:pStyle w:val="rowtabella0"/>
                    <w:jc w:val="center"/>
                    <w:rPr>
                      <w:color w:val="002060"/>
                    </w:rPr>
                  </w:pPr>
                  <w:r w:rsidRPr="00C87BB6">
                    <w:rPr>
                      <w:color w:val="002060"/>
                    </w:rPr>
                    <w:t> </w:t>
                  </w:r>
                </w:p>
              </w:tc>
            </w:tr>
          </w:tbl>
          <w:p w14:paraId="7EFDC53E" w14:textId="77777777" w:rsidR="00E23435" w:rsidRPr="00C87BB6" w:rsidRDefault="00E23435" w:rsidP="0018710E">
            <w:pPr>
              <w:rPr>
                <w:color w:val="002060"/>
              </w:rPr>
            </w:pPr>
          </w:p>
        </w:tc>
      </w:tr>
    </w:tbl>
    <w:p w14:paraId="49535E52" w14:textId="77777777" w:rsidR="00E23435" w:rsidRPr="00C87BB6" w:rsidRDefault="00E23435" w:rsidP="00E23435">
      <w:pPr>
        <w:pStyle w:val="breakline"/>
        <w:rPr>
          <w:rFonts w:eastAsiaTheme="minorEastAsia"/>
          <w:color w:val="002060"/>
        </w:rPr>
      </w:pPr>
    </w:p>
    <w:p w14:paraId="1E564D27" w14:textId="77777777" w:rsidR="00E23435" w:rsidRPr="00C87BB6" w:rsidRDefault="00E23435" w:rsidP="00E23435">
      <w:pPr>
        <w:pStyle w:val="breakline"/>
        <w:rPr>
          <w:color w:val="002060"/>
        </w:rPr>
      </w:pPr>
    </w:p>
    <w:p w14:paraId="6FDA9114" w14:textId="77777777" w:rsidR="00E23435" w:rsidRPr="00C87BB6" w:rsidRDefault="00E23435" w:rsidP="00E23435">
      <w:pPr>
        <w:pStyle w:val="titoloprinc0"/>
        <w:rPr>
          <w:color w:val="002060"/>
        </w:rPr>
      </w:pPr>
      <w:r w:rsidRPr="00C87BB6">
        <w:rPr>
          <w:color w:val="002060"/>
        </w:rPr>
        <w:t>GIUDICE SPORTIVO</w:t>
      </w:r>
    </w:p>
    <w:p w14:paraId="2EFCAA26" w14:textId="77777777" w:rsidR="00E23435" w:rsidRPr="00C87BB6" w:rsidRDefault="00E23435" w:rsidP="00E23435">
      <w:pPr>
        <w:pStyle w:val="diffida"/>
        <w:rPr>
          <w:color w:val="002060"/>
        </w:rPr>
      </w:pPr>
      <w:r w:rsidRPr="00C87BB6">
        <w:rPr>
          <w:color w:val="002060"/>
        </w:rPr>
        <w:t>Il Giudice Sportivo Avv. Agnese Lazzaretti, con l'assistenza del segretario Angelo Castellana, nella seduta del 22/02/2023, ha adottato le decisioni che di seguito integralmente si riportano:</w:t>
      </w:r>
    </w:p>
    <w:p w14:paraId="2E182D47" w14:textId="77777777" w:rsidR="00E23435" w:rsidRPr="00C87BB6" w:rsidRDefault="00E23435" w:rsidP="00E23435">
      <w:pPr>
        <w:pStyle w:val="titolo10"/>
        <w:rPr>
          <w:color w:val="002060"/>
        </w:rPr>
      </w:pPr>
      <w:r w:rsidRPr="00C87BB6">
        <w:rPr>
          <w:color w:val="002060"/>
        </w:rPr>
        <w:t xml:space="preserve">GARE DEL 17/ 2/2023 </w:t>
      </w:r>
    </w:p>
    <w:p w14:paraId="708DBC7B" w14:textId="77777777" w:rsidR="00E23435" w:rsidRPr="00C87BB6" w:rsidRDefault="00E23435" w:rsidP="00E23435">
      <w:pPr>
        <w:pStyle w:val="titolo7a"/>
        <w:rPr>
          <w:color w:val="002060"/>
        </w:rPr>
      </w:pPr>
      <w:r w:rsidRPr="00C87BB6">
        <w:rPr>
          <w:color w:val="002060"/>
        </w:rPr>
        <w:t xml:space="preserve">PROVVEDIMENTI DISCIPLINARI </w:t>
      </w:r>
    </w:p>
    <w:p w14:paraId="0884A3A9" w14:textId="77777777" w:rsidR="00E23435" w:rsidRPr="00C87BB6" w:rsidRDefault="00E23435" w:rsidP="00E23435">
      <w:pPr>
        <w:pStyle w:val="titolo7b0"/>
        <w:rPr>
          <w:color w:val="002060"/>
        </w:rPr>
      </w:pPr>
      <w:r w:rsidRPr="00C87BB6">
        <w:rPr>
          <w:color w:val="002060"/>
        </w:rPr>
        <w:t xml:space="preserve">In base alle risultanze degli atti ufficiali sono state deliberate le seguenti sanzioni disciplinari. </w:t>
      </w:r>
    </w:p>
    <w:p w14:paraId="6387504D" w14:textId="77777777" w:rsidR="00E23435" w:rsidRPr="00C87BB6" w:rsidRDefault="00E23435" w:rsidP="00E23435">
      <w:pPr>
        <w:pStyle w:val="titolo30"/>
        <w:rPr>
          <w:color w:val="002060"/>
        </w:rPr>
      </w:pPr>
      <w:r w:rsidRPr="00C87BB6">
        <w:rPr>
          <w:color w:val="002060"/>
        </w:rPr>
        <w:t xml:space="preserve">DIRIGENTI </w:t>
      </w:r>
    </w:p>
    <w:p w14:paraId="592085DE" w14:textId="77777777" w:rsidR="00E23435" w:rsidRPr="00C87BB6" w:rsidRDefault="00E23435" w:rsidP="00E23435">
      <w:pPr>
        <w:pStyle w:val="titolo20"/>
        <w:rPr>
          <w:color w:val="002060"/>
        </w:rPr>
      </w:pPr>
      <w:r w:rsidRPr="00C87BB6">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07B03CC9" w14:textId="77777777" w:rsidTr="0018710E">
        <w:tc>
          <w:tcPr>
            <w:tcW w:w="2200" w:type="dxa"/>
            <w:tcMar>
              <w:top w:w="20" w:type="dxa"/>
              <w:left w:w="20" w:type="dxa"/>
              <w:bottom w:w="20" w:type="dxa"/>
              <w:right w:w="20" w:type="dxa"/>
            </w:tcMar>
            <w:vAlign w:val="center"/>
            <w:hideMark/>
          </w:tcPr>
          <w:p w14:paraId="4FBC8511" w14:textId="77777777" w:rsidR="00E23435" w:rsidRPr="00C87BB6" w:rsidRDefault="00E23435" w:rsidP="0018710E">
            <w:pPr>
              <w:pStyle w:val="movimento"/>
              <w:rPr>
                <w:color w:val="002060"/>
              </w:rPr>
            </w:pPr>
            <w:r w:rsidRPr="00C87BB6">
              <w:rPr>
                <w:color w:val="002060"/>
              </w:rPr>
              <w:t>SCAPECCHI LUCA</w:t>
            </w:r>
          </w:p>
        </w:tc>
        <w:tc>
          <w:tcPr>
            <w:tcW w:w="2200" w:type="dxa"/>
            <w:tcMar>
              <w:top w:w="20" w:type="dxa"/>
              <w:left w:w="20" w:type="dxa"/>
              <w:bottom w:w="20" w:type="dxa"/>
              <w:right w:w="20" w:type="dxa"/>
            </w:tcMar>
            <w:vAlign w:val="center"/>
            <w:hideMark/>
          </w:tcPr>
          <w:p w14:paraId="0E49BAD7" w14:textId="77777777" w:rsidR="00E23435" w:rsidRPr="00C87BB6" w:rsidRDefault="00E23435" w:rsidP="0018710E">
            <w:pPr>
              <w:pStyle w:val="movimento2"/>
              <w:rPr>
                <w:color w:val="002060"/>
              </w:rPr>
            </w:pPr>
            <w:r w:rsidRPr="00C87BB6">
              <w:rPr>
                <w:color w:val="002060"/>
              </w:rPr>
              <w:t xml:space="preserve">(ALMA JUVENTUS FANO) </w:t>
            </w:r>
          </w:p>
        </w:tc>
        <w:tc>
          <w:tcPr>
            <w:tcW w:w="800" w:type="dxa"/>
            <w:tcMar>
              <w:top w:w="20" w:type="dxa"/>
              <w:left w:w="20" w:type="dxa"/>
              <w:bottom w:w="20" w:type="dxa"/>
              <w:right w:w="20" w:type="dxa"/>
            </w:tcMar>
            <w:vAlign w:val="center"/>
            <w:hideMark/>
          </w:tcPr>
          <w:p w14:paraId="3D917F88"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11D64B71"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6518E904" w14:textId="77777777" w:rsidR="00E23435" w:rsidRPr="00C87BB6" w:rsidRDefault="00E23435" w:rsidP="0018710E">
            <w:pPr>
              <w:pStyle w:val="movimento2"/>
              <w:rPr>
                <w:color w:val="002060"/>
              </w:rPr>
            </w:pPr>
            <w:r w:rsidRPr="00C87BB6">
              <w:rPr>
                <w:color w:val="002060"/>
              </w:rPr>
              <w:t> </w:t>
            </w:r>
          </w:p>
        </w:tc>
      </w:tr>
    </w:tbl>
    <w:p w14:paraId="0F18A7F1" w14:textId="77777777" w:rsidR="00E23435" w:rsidRPr="00C87BB6" w:rsidRDefault="00E23435" w:rsidP="00E23435">
      <w:pPr>
        <w:pStyle w:val="titolo20"/>
        <w:rPr>
          <w:rFonts w:eastAsiaTheme="minorEastAsia"/>
          <w:color w:val="002060"/>
        </w:rPr>
      </w:pPr>
      <w:r w:rsidRPr="00C87BB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4633461C" w14:textId="77777777" w:rsidTr="0018710E">
        <w:tc>
          <w:tcPr>
            <w:tcW w:w="2200" w:type="dxa"/>
            <w:tcMar>
              <w:top w:w="20" w:type="dxa"/>
              <w:left w:w="20" w:type="dxa"/>
              <w:bottom w:w="20" w:type="dxa"/>
              <w:right w:w="20" w:type="dxa"/>
            </w:tcMar>
            <w:vAlign w:val="center"/>
            <w:hideMark/>
          </w:tcPr>
          <w:p w14:paraId="3FEF6F84" w14:textId="77777777" w:rsidR="00E23435" w:rsidRPr="00C87BB6" w:rsidRDefault="00E23435" w:rsidP="0018710E">
            <w:pPr>
              <w:pStyle w:val="movimento"/>
              <w:rPr>
                <w:color w:val="002060"/>
              </w:rPr>
            </w:pPr>
            <w:r w:rsidRPr="00C87BB6">
              <w:rPr>
                <w:color w:val="002060"/>
              </w:rPr>
              <w:t>DEL BIANCO GABRIELE</w:t>
            </w:r>
          </w:p>
        </w:tc>
        <w:tc>
          <w:tcPr>
            <w:tcW w:w="2200" w:type="dxa"/>
            <w:tcMar>
              <w:top w:w="20" w:type="dxa"/>
              <w:left w:w="20" w:type="dxa"/>
              <w:bottom w:w="20" w:type="dxa"/>
              <w:right w:w="20" w:type="dxa"/>
            </w:tcMar>
            <w:vAlign w:val="center"/>
            <w:hideMark/>
          </w:tcPr>
          <w:p w14:paraId="5F95DFD0" w14:textId="77777777" w:rsidR="00E23435" w:rsidRPr="00C87BB6" w:rsidRDefault="00E23435" w:rsidP="0018710E">
            <w:pPr>
              <w:pStyle w:val="movimento2"/>
              <w:rPr>
                <w:color w:val="002060"/>
              </w:rPr>
            </w:pPr>
            <w:r w:rsidRPr="00C87BB6">
              <w:rPr>
                <w:color w:val="002060"/>
              </w:rPr>
              <w:t xml:space="preserve">(GROTTACCIA 2005) </w:t>
            </w:r>
          </w:p>
        </w:tc>
        <w:tc>
          <w:tcPr>
            <w:tcW w:w="800" w:type="dxa"/>
            <w:tcMar>
              <w:top w:w="20" w:type="dxa"/>
              <w:left w:w="20" w:type="dxa"/>
              <w:bottom w:w="20" w:type="dxa"/>
              <w:right w:w="20" w:type="dxa"/>
            </w:tcMar>
            <w:vAlign w:val="center"/>
            <w:hideMark/>
          </w:tcPr>
          <w:p w14:paraId="13B805A2"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15BCCDE1"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0732E2CB" w14:textId="77777777" w:rsidR="00E23435" w:rsidRPr="00C87BB6" w:rsidRDefault="00E23435" w:rsidP="0018710E">
            <w:pPr>
              <w:pStyle w:val="movimento2"/>
              <w:rPr>
                <w:color w:val="002060"/>
              </w:rPr>
            </w:pPr>
            <w:r w:rsidRPr="00C87BB6">
              <w:rPr>
                <w:color w:val="002060"/>
              </w:rPr>
              <w:t> </w:t>
            </w:r>
          </w:p>
        </w:tc>
      </w:tr>
    </w:tbl>
    <w:p w14:paraId="38157B23" w14:textId="77777777" w:rsidR="00E23435" w:rsidRPr="00C87BB6" w:rsidRDefault="00E23435" w:rsidP="00E23435">
      <w:pPr>
        <w:pStyle w:val="titolo30"/>
        <w:rPr>
          <w:rFonts w:eastAsiaTheme="minorEastAsia"/>
          <w:color w:val="002060"/>
        </w:rPr>
      </w:pPr>
      <w:r w:rsidRPr="00C87BB6">
        <w:rPr>
          <w:color w:val="002060"/>
        </w:rPr>
        <w:t xml:space="preserve">ALLENATORI </w:t>
      </w:r>
    </w:p>
    <w:p w14:paraId="2B21B4D3" w14:textId="77777777" w:rsidR="00E23435" w:rsidRPr="00C87BB6" w:rsidRDefault="00E23435" w:rsidP="00E23435">
      <w:pPr>
        <w:pStyle w:val="titolo20"/>
        <w:rPr>
          <w:color w:val="002060"/>
        </w:rPr>
      </w:pPr>
      <w:r w:rsidRPr="00C87BB6">
        <w:rPr>
          <w:color w:val="002060"/>
        </w:rPr>
        <w:t xml:space="preserve">SQUALIFICA FINO AL 8/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76C81E71" w14:textId="77777777" w:rsidTr="0018710E">
        <w:tc>
          <w:tcPr>
            <w:tcW w:w="2200" w:type="dxa"/>
            <w:tcMar>
              <w:top w:w="20" w:type="dxa"/>
              <w:left w:w="20" w:type="dxa"/>
              <w:bottom w:w="20" w:type="dxa"/>
              <w:right w:w="20" w:type="dxa"/>
            </w:tcMar>
            <w:vAlign w:val="center"/>
            <w:hideMark/>
          </w:tcPr>
          <w:p w14:paraId="4722C497" w14:textId="77777777" w:rsidR="00E23435" w:rsidRPr="00C87BB6" w:rsidRDefault="00E23435" w:rsidP="0018710E">
            <w:pPr>
              <w:pStyle w:val="movimento"/>
              <w:rPr>
                <w:color w:val="002060"/>
              </w:rPr>
            </w:pPr>
            <w:r w:rsidRPr="00C87BB6">
              <w:rPr>
                <w:color w:val="002060"/>
              </w:rPr>
              <w:t>BONTEMPI ANDREA</w:t>
            </w:r>
          </w:p>
        </w:tc>
        <w:tc>
          <w:tcPr>
            <w:tcW w:w="2200" w:type="dxa"/>
            <w:tcMar>
              <w:top w:w="20" w:type="dxa"/>
              <w:left w:w="20" w:type="dxa"/>
              <w:bottom w:w="20" w:type="dxa"/>
              <w:right w:w="20" w:type="dxa"/>
            </w:tcMar>
            <w:vAlign w:val="center"/>
            <w:hideMark/>
          </w:tcPr>
          <w:p w14:paraId="1BDCA8B4" w14:textId="77777777" w:rsidR="00E23435" w:rsidRPr="00C87BB6" w:rsidRDefault="00E23435" w:rsidP="0018710E">
            <w:pPr>
              <w:pStyle w:val="movimento2"/>
              <w:rPr>
                <w:color w:val="002060"/>
              </w:rPr>
            </w:pPr>
            <w:r w:rsidRPr="00C87BB6">
              <w:rPr>
                <w:color w:val="002060"/>
              </w:rPr>
              <w:t xml:space="preserve">(PIETRALACROCE 73) </w:t>
            </w:r>
          </w:p>
        </w:tc>
        <w:tc>
          <w:tcPr>
            <w:tcW w:w="800" w:type="dxa"/>
            <w:tcMar>
              <w:top w:w="20" w:type="dxa"/>
              <w:left w:w="20" w:type="dxa"/>
              <w:bottom w:w="20" w:type="dxa"/>
              <w:right w:w="20" w:type="dxa"/>
            </w:tcMar>
            <w:vAlign w:val="center"/>
            <w:hideMark/>
          </w:tcPr>
          <w:p w14:paraId="7B40BEAE"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7DE00960"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16D4A4EF" w14:textId="77777777" w:rsidR="00E23435" w:rsidRPr="00C87BB6" w:rsidRDefault="00E23435" w:rsidP="0018710E">
            <w:pPr>
              <w:pStyle w:val="movimento2"/>
              <w:rPr>
                <w:color w:val="002060"/>
              </w:rPr>
            </w:pPr>
            <w:r w:rsidRPr="00C87BB6">
              <w:rPr>
                <w:color w:val="002060"/>
              </w:rPr>
              <w:t> </w:t>
            </w:r>
          </w:p>
        </w:tc>
      </w:tr>
    </w:tbl>
    <w:p w14:paraId="7644C909" w14:textId="77777777" w:rsidR="00E23435" w:rsidRPr="00C87BB6" w:rsidRDefault="00E23435" w:rsidP="00E23435">
      <w:pPr>
        <w:pStyle w:val="diffida"/>
        <w:spacing w:before="80" w:beforeAutospacing="0" w:after="40" w:afterAutospacing="0"/>
        <w:rPr>
          <w:rFonts w:eastAsiaTheme="minorEastAsia"/>
          <w:color w:val="002060"/>
        </w:rPr>
      </w:pPr>
      <w:r w:rsidRPr="00C87BB6">
        <w:rPr>
          <w:color w:val="002060"/>
        </w:rPr>
        <w:t xml:space="preserve">Per comportamento irriguardoso nei confronti dell'arbitro. Allontanato. </w:t>
      </w:r>
    </w:p>
    <w:p w14:paraId="47E1655D" w14:textId="77777777" w:rsidR="00E23435" w:rsidRPr="00C87BB6" w:rsidRDefault="00E23435" w:rsidP="00E23435">
      <w:pPr>
        <w:pStyle w:val="titolo30"/>
        <w:rPr>
          <w:color w:val="002060"/>
        </w:rPr>
      </w:pPr>
      <w:r w:rsidRPr="00C87BB6">
        <w:rPr>
          <w:color w:val="002060"/>
        </w:rPr>
        <w:t xml:space="preserve">CALCIATORI ESPULSI </w:t>
      </w:r>
    </w:p>
    <w:p w14:paraId="2CFA8DCF" w14:textId="77777777" w:rsidR="00E23435" w:rsidRPr="00C87BB6" w:rsidRDefault="00E23435" w:rsidP="00E23435">
      <w:pPr>
        <w:pStyle w:val="titolo20"/>
        <w:rPr>
          <w:color w:val="002060"/>
        </w:rPr>
      </w:pPr>
      <w:r w:rsidRPr="00C87BB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5DCB2969" w14:textId="77777777" w:rsidTr="0018710E">
        <w:tc>
          <w:tcPr>
            <w:tcW w:w="2200" w:type="dxa"/>
            <w:tcMar>
              <w:top w:w="20" w:type="dxa"/>
              <w:left w:w="20" w:type="dxa"/>
              <w:bottom w:w="20" w:type="dxa"/>
              <w:right w:w="20" w:type="dxa"/>
            </w:tcMar>
            <w:vAlign w:val="center"/>
            <w:hideMark/>
          </w:tcPr>
          <w:p w14:paraId="231EFCB1" w14:textId="77777777" w:rsidR="00E23435" w:rsidRPr="00C87BB6" w:rsidRDefault="00E23435" w:rsidP="0018710E">
            <w:pPr>
              <w:pStyle w:val="movimento"/>
              <w:rPr>
                <w:color w:val="002060"/>
              </w:rPr>
            </w:pPr>
            <w:r w:rsidRPr="00C87BB6">
              <w:rPr>
                <w:color w:val="002060"/>
              </w:rPr>
              <w:t>CURZI LUCA</w:t>
            </w:r>
          </w:p>
        </w:tc>
        <w:tc>
          <w:tcPr>
            <w:tcW w:w="2200" w:type="dxa"/>
            <w:tcMar>
              <w:top w:w="20" w:type="dxa"/>
              <w:left w:w="20" w:type="dxa"/>
              <w:bottom w:w="20" w:type="dxa"/>
              <w:right w:w="20" w:type="dxa"/>
            </w:tcMar>
            <w:vAlign w:val="center"/>
            <w:hideMark/>
          </w:tcPr>
          <w:p w14:paraId="76D0D881" w14:textId="77777777" w:rsidR="00E23435" w:rsidRPr="00C87BB6" w:rsidRDefault="00E23435" w:rsidP="0018710E">
            <w:pPr>
              <w:pStyle w:val="movimento2"/>
              <w:rPr>
                <w:color w:val="002060"/>
              </w:rPr>
            </w:pPr>
            <w:r w:rsidRPr="00C87BB6">
              <w:rPr>
                <w:color w:val="002060"/>
              </w:rPr>
              <w:t xml:space="preserve">(FUTSAL MONTURANO) </w:t>
            </w:r>
          </w:p>
        </w:tc>
        <w:tc>
          <w:tcPr>
            <w:tcW w:w="800" w:type="dxa"/>
            <w:tcMar>
              <w:top w:w="20" w:type="dxa"/>
              <w:left w:w="20" w:type="dxa"/>
              <w:bottom w:w="20" w:type="dxa"/>
              <w:right w:w="20" w:type="dxa"/>
            </w:tcMar>
            <w:vAlign w:val="center"/>
            <w:hideMark/>
          </w:tcPr>
          <w:p w14:paraId="450ED4A2"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650029C9" w14:textId="77777777" w:rsidR="00E23435" w:rsidRPr="00C87BB6" w:rsidRDefault="00E23435" w:rsidP="0018710E">
            <w:pPr>
              <w:pStyle w:val="movimento"/>
              <w:rPr>
                <w:color w:val="002060"/>
              </w:rPr>
            </w:pPr>
            <w:r w:rsidRPr="00C87BB6">
              <w:rPr>
                <w:color w:val="002060"/>
              </w:rPr>
              <w:t>TOBALDI ROBERTO</w:t>
            </w:r>
          </w:p>
        </w:tc>
        <w:tc>
          <w:tcPr>
            <w:tcW w:w="2200" w:type="dxa"/>
            <w:tcMar>
              <w:top w:w="20" w:type="dxa"/>
              <w:left w:w="20" w:type="dxa"/>
              <w:bottom w:w="20" w:type="dxa"/>
              <w:right w:w="20" w:type="dxa"/>
            </w:tcMar>
            <w:vAlign w:val="center"/>
            <w:hideMark/>
          </w:tcPr>
          <w:p w14:paraId="524FE32D" w14:textId="77777777" w:rsidR="00E23435" w:rsidRPr="00C87BB6" w:rsidRDefault="00E23435" w:rsidP="0018710E">
            <w:pPr>
              <w:pStyle w:val="movimento2"/>
              <w:rPr>
                <w:color w:val="002060"/>
              </w:rPr>
            </w:pPr>
            <w:r w:rsidRPr="00C87BB6">
              <w:rPr>
                <w:color w:val="002060"/>
              </w:rPr>
              <w:t xml:space="preserve">(GROTTACCIA 2005) </w:t>
            </w:r>
          </w:p>
        </w:tc>
      </w:tr>
      <w:tr w:rsidR="00E23435" w:rsidRPr="00C87BB6" w14:paraId="17DA0DED" w14:textId="77777777" w:rsidTr="0018710E">
        <w:tc>
          <w:tcPr>
            <w:tcW w:w="2200" w:type="dxa"/>
            <w:tcMar>
              <w:top w:w="20" w:type="dxa"/>
              <w:left w:w="20" w:type="dxa"/>
              <w:bottom w:w="20" w:type="dxa"/>
              <w:right w:w="20" w:type="dxa"/>
            </w:tcMar>
            <w:vAlign w:val="center"/>
            <w:hideMark/>
          </w:tcPr>
          <w:p w14:paraId="560088D8" w14:textId="77777777" w:rsidR="00E23435" w:rsidRPr="00C87BB6" w:rsidRDefault="00E23435" w:rsidP="0018710E">
            <w:pPr>
              <w:pStyle w:val="movimento"/>
              <w:rPr>
                <w:color w:val="002060"/>
              </w:rPr>
            </w:pPr>
            <w:r w:rsidRPr="00C87BB6">
              <w:rPr>
                <w:color w:val="002060"/>
              </w:rPr>
              <w:t>CIMA LEDE ELIAS CARIM</w:t>
            </w:r>
          </w:p>
        </w:tc>
        <w:tc>
          <w:tcPr>
            <w:tcW w:w="2200" w:type="dxa"/>
            <w:tcMar>
              <w:top w:w="20" w:type="dxa"/>
              <w:left w:w="20" w:type="dxa"/>
              <w:bottom w:w="20" w:type="dxa"/>
              <w:right w:w="20" w:type="dxa"/>
            </w:tcMar>
            <w:vAlign w:val="center"/>
            <w:hideMark/>
          </w:tcPr>
          <w:p w14:paraId="6D8EAF4A" w14:textId="77777777" w:rsidR="00E23435" w:rsidRPr="00C87BB6" w:rsidRDefault="00E23435" w:rsidP="0018710E">
            <w:pPr>
              <w:pStyle w:val="movimento2"/>
              <w:rPr>
                <w:color w:val="002060"/>
              </w:rPr>
            </w:pPr>
            <w:r w:rsidRPr="00C87BB6">
              <w:rPr>
                <w:color w:val="002060"/>
              </w:rPr>
              <w:t xml:space="preserve">(JESI CALCIO A 5) </w:t>
            </w:r>
          </w:p>
        </w:tc>
        <w:tc>
          <w:tcPr>
            <w:tcW w:w="800" w:type="dxa"/>
            <w:tcMar>
              <w:top w:w="20" w:type="dxa"/>
              <w:left w:w="20" w:type="dxa"/>
              <w:bottom w:w="20" w:type="dxa"/>
              <w:right w:w="20" w:type="dxa"/>
            </w:tcMar>
            <w:vAlign w:val="center"/>
            <w:hideMark/>
          </w:tcPr>
          <w:p w14:paraId="15E7AE82"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741E782E"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4FF57D70" w14:textId="77777777" w:rsidR="00E23435" w:rsidRPr="00C87BB6" w:rsidRDefault="00E23435" w:rsidP="0018710E">
            <w:pPr>
              <w:pStyle w:val="movimento2"/>
              <w:rPr>
                <w:color w:val="002060"/>
              </w:rPr>
            </w:pPr>
            <w:r w:rsidRPr="00C87BB6">
              <w:rPr>
                <w:color w:val="002060"/>
              </w:rPr>
              <w:t> </w:t>
            </w:r>
          </w:p>
        </w:tc>
      </w:tr>
    </w:tbl>
    <w:p w14:paraId="23550794" w14:textId="77777777" w:rsidR="00E23435" w:rsidRPr="00C87BB6" w:rsidRDefault="00E23435" w:rsidP="00E23435">
      <w:pPr>
        <w:pStyle w:val="titolo30"/>
        <w:rPr>
          <w:rFonts w:eastAsiaTheme="minorEastAsia"/>
          <w:color w:val="002060"/>
        </w:rPr>
      </w:pPr>
      <w:r w:rsidRPr="00C87BB6">
        <w:rPr>
          <w:color w:val="002060"/>
        </w:rPr>
        <w:t xml:space="preserve">CALCIATORI NON ESPULSI </w:t>
      </w:r>
    </w:p>
    <w:p w14:paraId="10108160" w14:textId="77777777" w:rsidR="00E23435" w:rsidRPr="00C87BB6" w:rsidRDefault="00E23435" w:rsidP="00E23435">
      <w:pPr>
        <w:pStyle w:val="titolo20"/>
        <w:rPr>
          <w:color w:val="002060"/>
        </w:rPr>
      </w:pPr>
      <w:r w:rsidRPr="00C87BB6">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4E71A5DB" w14:textId="77777777" w:rsidTr="0018710E">
        <w:tc>
          <w:tcPr>
            <w:tcW w:w="2200" w:type="dxa"/>
            <w:tcMar>
              <w:top w:w="20" w:type="dxa"/>
              <w:left w:w="20" w:type="dxa"/>
              <w:bottom w:w="20" w:type="dxa"/>
              <w:right w:w="20" w:type="dxa"/>
            </w:tcMar>
            <w:vAlign w:val="center"/>
            <w:hideMark/>
          </w:tcPr>
          <w:p w14:paraId="643FF3B9" w14:textId="77777777" w:rsidR="00E23435" w:rsidRPr="00C87BB6" w:rsidRDefault="00E23435" w:rsidP="0018710E">
            <w:pPr>
              <w:pStyle w:val="movimento"/>
              <w:rPr>
                <w:color w:val="002060"/>
              </w:rPr>
            </w:pPr>
            <w:r w:rsidRPr="00C87BB6">
              <w:rPr>
                <w:color w:val="002060"/>
              </w:rPr>
              <w:t>ANTRONACO JACOPO</w:t>
            </w:r>
          </w:p>
        </w:tc>
        <w:tc>
          <w:tcPr>
            <w:tcW w:w="2200" w:type="dxa"/>
            <w:tcMar>
              <w:top w:w="20" w:type="dxa"/>
              <w:left w:w="20" w:type="dxa"/>
              <w:bottom w:w="20" w:type="dxa"/>
              <w:right w:w="20" w:type="dxa"/>
            </w:tcMar>
            <w:vAlign w:val="center"/>
            <w:hideMark/>
          </w:tcPr>
          <w:p w14:paraId="0475F4B9" w14:textId="77777777" w:rsidR="00E23435" w:rsidRPr="00C87BB6" w:rsidRDefault="00E23435" w:rsidP="0018710E">
            <w:pPr>
              <w:pStyle w:val="movimento2"/>
              <w:rPr>
                <w:color w:val="002060"/>
              </w:rPr>
            </w:pPr>
            <w:r w:rsidRPr="00C87BB6">
              <w:rPr>
                <w:color w:val="002060"/>
              </w:rPr>
              <w:t xml:space="preserve">(AUDAX 1970 S.ANGELO) </w:t>
            </w:r>
          </w:p>
        </w:tc>
        <w:tc>
          <w:tcPr>
            <w:tcW w:w="800" w:type="dxa"/>
            <w:tcMar>
              <w:top w:w="20" w:type="dxa"/>
              <w:left w:w="20" w:type="dxa"/>
              <w:bottom w:w="20" w:type="dxa"/>
              <w:right w:w="20" w:type="dxa"/>
            </w:tcMar>
            <w:vAlign w:val="center"/>
            <w:hideMark/>
          </w:tcPr>
          <w:p w14:paraId="3C3A21FE"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1D36DD60"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5CD76605" w14:textId="77777777" w:rsidR="00E23435" w:rsidRPr="00C87BB6" w:rsidRDefault="00E23435" w:rsidP="0018710E">
            <w:pPr>
              <w:pStyle w:val="movimento2"/>
              <w:rPr>
                <w:color w:val="002060"/>
              </w:rPr>
            </w:pPr>
            <w:r w:rsidRPr="00C87BB6">
              <w:rPr>
                <w:color w:val="002060"/>
              </w:rPr>
              <w:t> </w:t>
            </w:r>
          </w:p>
        </w:tc>
      </w:tr>
    </w:tbl>
    <w:p w14:paraId="78F4ACCE" w14:textId="77777777" w:rsidR="00E23435" w:rsidRPr="00C87BB6" w:rsidRDefault="00E23435" w:rsidP="00E23435">
      <w:pPr>
        <w:pStyle w:val="titolo20"/>
        <w:rPr>
          <w:rFonts w:eastAsiaTheme="minorEastAsia"/>
          <w:color w:val="002060"/>
        </w:rPr>
      </w:pPr>
      <w:r w:rsidRPr="00C87BB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15286768" w14:textId="77777777" w:rsidTr="0018710E">
        <w:tc>
          <w:tcPr>
            <w:tcW w:w="2200" w:type="dxa"/>
            <w:tcMar>
              <w:top w:w="20" w:type="dxa"/>
              <w:left w:w="20" w:type="dxa"/>
              <w:bottom w:w="20" w:type="dxa"/>
              <w:right w:w="20" w:type="dxa"/>
            </w:tcMar>
            <w:vAlign w:val="center"/>
            <w:hideMark/>
          </w:tcPr>
          <w:p w14:paraId="5D964A67" w14:textId="77777777" w:rsidR="00E23435" w:rsidRPr="00C87BB6" w:rsidRDefault="00E23435" w:rsidP="0018710E">
            <w:pPr>
              <w:pStyle w:val="movimento"/>
              <w:rPr>
                <w:color w:val="002060"/>
              </w:rPr>
            </w:pPr>
            <w:r w:rsidRPr="00C87BB6">
              <w:rPr>
                <w:color w:val="002060"/>
              </w:rPr>
              <w:t>BREGA GIACOMO</w:t>
            </w:r>
          </w:p>
        </w:tc>
        <w:tc>
          <w:tcPr>
            <w:tcW w:w="2200" w:type="dxa"/>
            <w:tcMar>
              <w:top w:w="20" w:type="dxa"/>
              <w:left w:w="20" w:type="dxa"/>
              <w:bottom w:w="20" w:type="dxa"/>
              <w:right w:w="20" w:type="dxa"/>
            </w:tcMar>
            <w:vAlign w:val="center"/>
            <w:hideMark/>
          </w:tcPr>
          <w:p w14:paraId="69B13D16" w14:textId="77777777" w:rsidR="00E23435" w:rsidRPr="00C87BB6" w:rsidRDefault="00E23435" w:rsidP="0018710E">
            <w:pPr>
              <w:pStyle w:val="movimento2"/>
              <w:rPr>
                <w:color w:val="002060"/>
              </w:rPr>
            </w:pPr>
            <w:r w:rsidRPr="00C87BB6">
              <w:rPr>
                <w:color w:val="002060"/>
              </w:rPr>
              <w:t xml:space="preserve">(DINAMIS 1990) </w:t>
            </w:r>
          </w:p>
        </w:tc>
        <w:tc>
          <w:tcPr>
            <w:tcW w:w="800" w:type="dxa"/>
            <w:tcMar>
              <w:top w:w="20" w:type="dxa"/>
              <w:left w:w="20" w:type="dxa"/>
              <w:bottom w:w="20" w:type="dxa"/>
              <w:right w:w="20" w:type="dxa"/>
            </w:tcMar>
            <w:vAlign w:val="center"/>
            <w:hideMark/>
          </w:tcPr>
          <w:p w14:paraId="4F8175DE"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3493AFAC" w14:textId="77777777" w:rsidR="00E23435" w:rsidRPr="00C87BB6" w:rsidRDefault="00E23435" w:rsidP="0018710E">
            <w:pPr>
              <w:pStyle w:val="movimento"/>
              <w:rPr>
                <w:color w:val="002060"/>
              </w:rPr>
            </w:pPr>
            <w:r w:rsidRPr="00C87BB6">
              <w:rPr>
                <w:color w:val="002060"/>
              </w:rPr>
              <w:t>FILIPPONI LORENZO</w:t>
            </w:r>
          </w:p>
        </w:tc>
        <w:tc>
          <w:tcPr>
            <w:tcW w:w="2200" w:type="dxa"/>
            <w:tcMar>
              <w:top w:w="20" w:type="dxa"/>
              <w:left w:w="20" w:type="dxa"/>
              <w:bottom w:w="20" w:type="dxa"/>
              <w:right w:w="20" w:type="dxa"/>
            </w:tcMar>
            <w:vAlign w:val="center"/>
            <w:hideMark/>
          </w:tcPr>
          <w:p w14:paraId="20C73426" w14:textId="77777777" w:rsidR="00E23435" w:rsidRPr="00C87BB6" w:rsidRDefault="00E23435" w:rsidP="0018710E">
            <w:pPr>
              <w:pStyle w:val="movimento2"/>
              <w:rPr>
                <w:color w:val="002060"/>
              </w:rPr>
            </w:pPr>
            <w:r w:rsidRPr="00C87BB6">
              <w:rPr>
                <w:color w:val="002060"/>
              </w:rPr>
              <w:t xml:space="preserve">(NUOVA OTTRANO 98) </w:t>
            </w:r>
          </w:p>
        </w:tc>
      </w:tr>
      <w:tr w:rsidR="00E23435" w:rsidRPr="00C87BB6" w14:paraId="0DD74227" w14:textId="77777777" w:rsidTr="0018710E">
        <w:tc>
          <w:tcPr>
            <w:tcW w:w="2200" w:type="dxa"/>
            <w:tcMar>
              <w:top w:w="20" w:type="dxa"/>
              <w:left w:w="20" w:type="dxa"/>
              <w:bottom w:w="20" w:type="dxa"/>
              <w:right w:w="20" w:type="dxa"/>
            </w:tcMar>
            <w:vAlign w:val="center"/>
            <w:hideMark/>
          </w:tcPr>
          <w:p w14:paraId="4A13ACD7" w14:textId="77777777" w:rsidR="00E23435" w:rsidRPr="00C87BB6" w:rsidRDefault="00E23435" w:rsidP="0018710E">
            <w:pPr>
              <w:pStyle w:val="movimento"/>
              <w:rPr>
                <w:color w:val="002060"/>
              </w:rPr>
            </w:pPr>
            <w:r w:rsidRPr="00C87BB6">
              <w:rPr>
                <w:color w:val="002060"/>
              </w:rPr>
              <w:t>BILO DAVIDE</w:t>
            </w:r>
          </w:p>
        </w:tc>
        <w:tc>
          <w:tcPr>
            <w:tcW w:w="2200" w:type="dxa"/>
            <w:tcMar>
              <w:top w:w="20" w:type="dxa"/>
              <w:left w:w="20" w:type="dxa"/>
              <w:bottom w:w="20" w:type="dxa"/>
              <w:right w:w="20" w:type="dxa"/>
            </w:tcMar>
            <w:vAlign w:val="center"/>
            <w:hideMark/>
          </w:tcPr>
          <w:p w14:paraId="6FDA8673" w14:textId="77777777" w:rsidR="00E23435" w:rsidRPr="00C87BB6" w:rsidRDefault="00E23435" w:rsidP="0018710E">
            <w:pPr>
              <w:pStyle w:val="movimento2"/>
              <w:rPr>
                <w:color w:val="002060"/>
              </w:rPr>
            </w:pPr>
            <w:r w:rsidRPr="00C87BB6">
              <w:rPr>
                <w:color w:val="002060"/>
              </w:rPr>
              <w:t xml:space="preserve">(PIETRALACROCE 73) </w:t>
            </w:r>
          </w:p>
        </w:tc>
        <w:tc>
          <w:tcPr>
            <w:tcW w:w="800" w:type="dxa"/>
            <w:tcMar>
              <w:top w:w="20" w:type="dxa"/>
              <w:left w:w="20" w:type="dxa"/>
              <w:bottom w:w="20" w:type="dxa"/>
              <w:right w:w="20" w:type="dxa"/>
            </w:tcMar>
            <w:vAlign w:val="center"/>
            <w:hideMark/>
          </w:tcPr>
          <w:p w14:paraId="2D64DB85"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11464CF8" w14:textId="77777777" w:rsidR="00E23435" w:rsidRPr="00C87BB6" w:rsidRDefault="00E23435" w:rsidP="0018710E">
            <w:pPr>
              <w:pStyle w:val="movimento"/>
              <w:rPr>
                <w:color w:val="002060"/>
              </w:rPr>
            </w:pPr>
            <w:r w:rsidRPr="00C87BB6">
              <w:rPr>
                <w:color w:val="002060"/>
              </w:rPr>
              <w:t>CAPPANERA ANDREA</w:t>
            </w:r>
          </w:p>
        </w:tc>
        <w:tc>
          <w:tcPr>
            <w:tcW w:w="2200" w:type="dxa"/>
            <w:tcMar>
              <w:top w:w="20" w:type="dxa"/>
              <w:left w:w="20" w:type="dxa"/>
              <w:bottom w:w="20" w:type="dxa"/>
              <w:right w:w="20" w:type="dxa"/>
            </w:tcMar>
            <w:vAlign w:val="center"/>
            <w:hideMark/>
          </w:tcPr>
          <w:p w14:paraId="51037CCA" w14:textId="77777777" w:rsidR="00E23435" w:rsidRPr="00C87BB6" w:rsidRDefault="00E23435" w:rsidP="0018710E">
            <w:pPr>
              <w:pStyle w:val="movimento2"/>
              <w:rPr>
                <w:color w:val="002060"/>
              </w:rPr>
            </w:pPr>
            <w:r w:rsidRPr="00C87BB6">
              <w:rPr>
                <w:color w:val="002060"/>
              </w:rPr>
              <w:t xml:space="preserve">(PIETRALACROCE 73) </w:t>
            </w:r>
          </w:p>
        </w:tc>
      </w:tr>
    </w:tbl>
    <w:p w14:paraId="161193CF" w14:textId="77777777" w:rsidR="00E23435" w:rsidRPr="00C87BB6" w:rsidRDefault="00E23435" w:rsidP="00E23435">
      <w:pPr>
        <w:pStyle w:val="titolo20"/>
        <w:rPr>
          <w:rFonts w:eastAsiaTheme="minorEastAsia"/>
          <w:color w:val="002060"/>
        </w:rPr>
      </w:pPr>
      <w:r w:rsidRPr="00C87BB6">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47706C71" w14:textId="77777777" w:rsidTr="0018710E">
        <w:tc>
          <w:tcPr>
            <w:tcW w:w="2200" w:type="dxa"/>
            <w:tcMar>
              <w:top w:w="20" w:type="dxa"/>
              <w:left w:w="20" w:type="dxa"/>
              <w:bottom w:w="20" w:type="dxa"/>
              <w:right w:w="20" w:type="dxa"/>
            </w:tcMar>
            <w:vAlign w:val="center"/>
            <w:hideMark/>
          </w:tcPr>
          <w:p w14:paraId="3B60242C" w14:textId="77777777" w:rsidR="00E23435" w:rsidRPr="00C87BB6" w:rsidRDefault="00E23435" w:rsidP="0018710E">
            <w:pPr>
              <w:pStyle w:val="movimento"/>
              <w:rPr>
                <w:color w:val="002060"/>
              </w:rPr>
            </w:pPr>
            <w:r w:rsidRPr="00C87BB6">
              <w:rPr>
                <w:color w:val="002060"/>
              </w:rPr>
              <w:t>DE CARLONIS NICOLO</w:t>
            </w:r>
          </w:p>
        </w:tc>
        <w:tc>
          <w:tcPr>
            <w:tcW w:w="2200" w:type="dxa"/>
            <w:tcMar>
              <w:top w:w="20" w:type="dxa"/>
              <w:left w:w="20" w:type="dxa"/>
              <w:bottom w:w="20" w:type="dxa"/>
              <w:right w:w="20" w:type="dxa"/>
            </w:tcMar>
            <w:vAlign w:val="center"/>
            <w:hideMark/>
          </w:tcPr>
          <w:p w14:paraId="725879C2" w14:textId="77777777" w:rsidR="00E23435" w:rsidRPr="00C87BB6" w:rsidRDefault="00E23435" w:rsidP="0018710E">
            <w:pPr>
              <w:pStyle w:val="movimento2"/>
              <w:rPr>
                <w:color w:val="002060"/>
              </w:rPr>
            </w:pPr>
            <w:r w:rsidRPr="00C87BB6">
              <w:rPr>
                <w:color w:val="002060"/>
              </w:rPr>
              <w:t xml:space="preserve">(REAL SAN GIORGIO) </w:t>
            </w:r>
          </w:p>
        </w:tc>
        <w:tc>
          <w:tcPr>
            <w:tcW w:w="800" w:type="dxa"/>
            <w:tcMar>
              <w:top w:w="20" w:type="dxa"/>
              <w:left w:w="20" w:type="dxa"/>
              <w:bottom w:w="20" w:type="dxa"/>
              <w:right w:w="20" w:type="dxa"/>
            </w:tcMar>
            <w:vAlign w:val="center"/>
            <w:hideMark/>
          </w:tcPr>
          <w:p w14:paraId="4743F625"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1546CE39"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58621FF2" w14:textId="77777777" w:rsidR="00E23435" w:rsidRPr="00C87BB6" w:rsidRDefault="00E23435" w:rsidP="0018710E">
            <w:pPr>
              <w:pStyle w:val="movimento2"/>
              <w:rPr>
                <w:color w:val="002060"/>
              </w:rPr>
            </w:pPr>
            <w:r w:rsidRPr="00C87BB6">
              <w:rPr>
                <w:color w:val="002060"/>
              </w:rPr>
              <w:t> </w:t>
            </w:r>
          </w:p>
        </w:tc>
      </w:tr>
    </w:tbl>
    <w:p w14:paraId="3EFD099C" w14:textId="77777777" w:rsidR="00E23435" w:rsidRPr="00C87BB6" w:rsidRDefault="00E23435" w:rsidP="00E23435">
      <w:pPr>
        <w:pStyle w:val="titolo20"/>
        <w:rPr>
          <w:rFonts w:eastAsiaTheme="minorEastAsia"/>
          <w:color w:val="002060"/>
        </w:rPr>
      </w:pPr>
      <w:r w:rsidRPr="00C87BB6">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6B110C3D" w14:textId="77777777" w:rsidTr="0018710E">
        <w:tc>
          <w:tcPr>
            <w:tcW w:w="2200" w:type="dxa"/>
            <w:tcMar>
              <w:top w:w="20" w:type="dxa"/>
              <w:left w:w="20" w:type="dxa"/>
              <w:bottom w:w="20" w:type="dxa"/>
              <w:right w:w="20" w:type="dxa"/>
            </w:tcMar>
            <w:vAlign w:val="center"/>
            <w:hideMark/>
          </w:tcPr>
          <w:p w14:paraId="0C66885B" w14:textId="77777777" w:rsidR="00E23435" w:rsidRPr="00C87BB6" w:rsidRDefault="00E23435" w:rsidP="0018710E">
            <w:pPr>
              <w:pStyle w:val="movimento"/>
              <w:rPr>
                <w:color w:val="002060"/>
              </w:rPr>
            </w:pPr>
            <w:r w:rsidRPr="00C87BB6">
              <w:rPr>
                <w:color w:val="002060"/>
              </w:rPr>
              <w:t>SETTEMBRINI KEVIN</w:t>
            </w:r>
          </w:p>
        </w:tc>
        <w:tc>
          <w:tcPr>
            <w:tcW w:w="2200" w:type="dxa"/>
            <w:tcMar>
              <w:top w:w="20" w:type="dxa"/>
              <w:left w:w="20" w:type="dxa"/>
              <w:bottom w:w="20" w:type="dxa"/>
              <w:right w:w="20" w:type="dxa"/>
            </w:tcMar>
            <w:vAlign w:val="center"/>
            <w:hideMark/>
          </w:tcPr>
          <w:p w14:paraId="5489C700" w14:textId="77777777" w:rsidR="00E23435" w:rsidRPr="00C87BB6" w:rsidRDefault="00E23435" w:rsidP="0018710E">
            <w:pPr>
              <w:pStyle w:val="movimento2"/>
              <w:rPr>
                <w:color w:val="002060"/>
              </w:rPr>
            </w:pPr>
            <w:r w:rsidRPr="00C87BB6">
              <w:rPr>
                <w:color w:val="002060"/>
              </w:rPr>
              <w:t xml:space="preserve">(NUOVA OTTRANO 98) </w:t>
            </w:r>
          </w:p>
        </w:tc>
        <w:tc>
          <w:tcPr>
            <w:tcW w:w="800" w:type="dxa"/>
            <w:tcMar>
              <w:top w:w="20" w:type="dxa"/>
              <w:left w:w="20" w:type="dxa"/>
              <w:bottom w:w="20" w:type="dxa"/>
              <w:right w:w="20" w:type="dxa"/>
            </w:tcMar>
            <w:vAlign w:val="center"/>
            <w:hideMark/>
          </w:tcPr>
          <w:p w14:paraId="44A430D4"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69F20915" w14:textId="77777777" w:rsidR="00E23435" w:rsidRPr="00C87BB6" w:rsidRDefault="00E23435" w:rsidP="0018710E">
            <w:pPr>
              <w:pStyle w:val="movimento"/>
              <w:rPr>
                <w:color w:val="002060"/>
              </w:rPr>
            </w:pPr>
            <w:r w:rsidRPr="00C87BB6">
              <w:rPr>
                <w:color w:val="002060"/>
              </w:rPr>
              <w:t>BELA PAOLO</w:t>
            </w:r>
          </w:p>
        </w:tc>
        <w:tc>
          <w:tcPr>
            <w:tcW w:w="2200" w:type="dxa"/>
            <w:tcMar>
              <w:top w:w="20" w:type="dxa"/>
              <w:left w:w="20" w:type="dxa"/>
              <w:bottom w:w="20" w:type="dxa"/>
              <w:right w:w="20" w:type="dxa"/>
            </w:tcMar>
            <w:vAlign w:val="center"/>
            <w:hideMark/>
          </w:tcPr>
          <w:p w14:paraId="05536331" w14:textId="77777777" w:rsidR="00E23435" w:rsidRPr="00C87BB6" w:rsidRDefault="00E23435" w:rsidP="0018710E">
            <w:pPr>
              <w:pStyle w:val="movimento2"/>
              <w:rPr>
                <w:color w:val="002060"/>
              </w:rPr>
            </w:pPr>
            <w:r w:rsidRPr="00C87BB6">
              <w:rPr>
                <w:color w:val="002060"/>
              </w:rPr>
              <w:t xml:space="preserve">(REAL SAN GIORGIO) </w:t>
            </w:r>
          </w:p>
        </w:tc>
      </w:tr>
    </w:tbl>
    <w:p w14:paraId="080F7E45" w14:textId="77777777" w:rsidR="00E23435" w:rsidRPr="00C87BB6" w:rsidRDefault="00E23435" w:rsidP="00E23435">
      <w:pPr>
        <w:pStyle w:val="titolo20"/>
        <w:rPr>
          <w:rFonts w:eastAsiaTheme="minorEastAsia"/>
          <w:color w:val="002060"/>
        </w:rPr>
      </w:pPr>
      <w:r w:rsidRPr="00C87BB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2C145FE9" w14:textId="77777777" w:rsidTr="0018710E">
        <w:tc>
          <w:tcPr>
            <w:tcW w:w="2200" w:type="dxa"/>
            <w:tcMar>
              <w:top w:w="20" w:type="dxa"/>
              <w:left w:w="20" w:type="dxa"/>
              <w:bottom w:w="20" w:type="dxa"/>
              <w:right w:w="20" w:type="dxa"/>
            </w:tcMar>
            <w:vAlign w:val="center"/>
            <w:hideMark/>
          </w:tcPr>
          <w:p w14:paraId="556BC527" w14:textId="77777777" w:rsidR="00E23435" w:rsidRPr="00C87BB6" w:rsidRDefault="00E23435" w:rsidP="0018710E">
            <w:pPr>
              <w:pStyle w:val="movimento"/>
              <w:rPr>
                <w:color w:val="002060"/>
              </w:rPr>
            </w:pPr>
            <w:r w:rsidRPr="00C87BB6">
              <w:rPr>
                <w:color w:val="002060"/>
              </w:rPr>
              <w:t>COPPA MARCO</w:t>
            </w:r>
          </w:p>
        </w:tc>
        <w:tc>
          <w:tcPr>
            <w:tcW w:w="2200" w:type="dxa"/>
            <w:tcMar>
              <w:top w:w="20" w:type="dxa"/>
              <w:left w:w="20" w:type="dxa"/>
              <w:bottom w:w="20" w:type="dxa"/>
              <w:right w:w="20" w:type="dxa"/>
            </w:tcMar>
            <w:vAlign w:val="center"/>
            <w:hideMark/>
          </w:tcPr>
          <w:p w14:paraId="227749D4" w14:textId="77777777" w:rsidR="00E23435" w:rsidRPr="00C87BB6" w:rsidRDefault="00E23435" w:rsidP="0018710E">
            <w:pPr>
              <w:pStyle w:val="movimento2"/>
              <w:rPr>
                <w:color w:val="002060"/>
              </w:rPr>
            </w:pPr>
            <w:r w:rsidRPr="00C87BB6">
              <w:rPr>
                <w:color w:val="002060"/>
              </w:rPr>
              <w:t xml:space="preserve">(AUDAX 1970 S.ANGELO) </w:t>
            </w:r>
          </w:p>
        </w:tc>
        <w:tc>
          <w:tcPr>
            <w:tcW w:w="800" w:type="dxa"/>
            <w:tcMar>
              <w:top w:w="20" w:type="dxa"/>
              <w:left w:w="20" w:type="dxa"/>
              <w:bottom w:w="20" w:type="dxa"/>
              <w:right w:w="20" w:type="dxa"/>
            </w:tcMar>
            <w:vAlign w:val="center"/>
            <w:hideMark/>
          </w:tcPr>
          <w:p w14:paraId="555809A1"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2D76477F" w14:textId="77777777" w:rsidR="00E23435" w:rsidRPr="00C87BB6" w:rsidRDefault="00E23435" w:rsidP="0018710E">
            <w:pPr>
              <w:pStyle w:val="movimento"/>
              <w:rPr>
                <w:color w:val="002060"/>
              </w:rPr>
            </w:pPr>
            <w:r w:rsidRPr="00C87BB6">
              <w:rPr>
                <w:color w:val="002060"/>
              </w:rPr>
              <w:t>CRESCIMBENI LEONARDO</w:t>
            </w:r>
          </w:p>
        </w:tc>
        <w:tc>
          <w:tcPr>
            <w:tcW w:w="2200" w:type="dxa"/>
            <w:tcMar>
              <w:top w:w="20" w:type="dxa"/>
              <w:left w:w="20" w:type="dxa"/>
              <w:bottom w:w="20" w:type="dxa"/>
              <w:right w:w="20" w:type="dxa"/>
            </w:tcMar>
            <w:vAlign w:val="center"/>
            <w:hideMark/>
          </w:tcPr>
          <w:p w14:paraId="2DA19D18" w14:textId="77777777" w:rsidR="00E23435" w:rsidRPr="00C87BB6" w:rsidRDefault="00E23435" w:rsidP="0018710E">
            <w:pPr>
              <w:pStyle w:val="movimento2"/>
              <w:rPr>
                <w:color w:val="002060"/>
              </w:rPr>
            </w:pPr>
            <w:r w:rsidRPr="00C87BB6">
              <w:rPr>
                <w:color w:val="002060"/>
              </w:rPr>
              <w:t xml:space="preserve">(GROTTACCIA 2005) </w:t>
            </w:r>
          </w:p>
        </w:tc>
      </w:tr>
      <w:tr w:rsidR="00E23435" w:rsidRPr="00C87BB6" w14:paraId="5A9F1008" w14:textId="77777777" w:rsidTr="0018710E">
        <w:tc>
          <w:tcPr>
            <w:tcW w:w="2200" w:type="dxa"/>
            <w:tcMar>
              <w:top w:w="20" w:type="dxa"/>
              <w:left w:w="20" w:type="dxa"/>
              <w:bottom w:w="20" w:type="dxa"/>
              <w:right w:w="20" w:type="dxa"/>
            </w:tcMar>
            <w:vAlign w:val="center"/>
            <w:hideMark/>
          </w:tcPr>
          <w:p w14:paraId="24B03E58" w14:textId="77777777" w:rsidR="00E23435" w:rsidRPr="00C87BB6" w:rsidRDefault="00E23435" w:rsidP="0018710E">
            <w:pPr>
              <w:pStyle w:val="movimento"/>
              <w:rPr>
                <w:color w:val="002060"/>
              </w:rPr>
            </w:pPr>
            <w:r w:rsidRPr="00C87BB6">
              <w:rPr>
                <w:color w:val="002060"/>
              </w:rPr>
              <w:t>CASSANO ALESSIO</w:t>
            </w:r>
          </w:p>
        </w:tc>
        <w:tc>
          <w:tcPr>
            <w:tcW w:w="2200" w:type="dxa"/>
            <w:tcMar>
              <w:top w:w="20" w:type="dxa"/>
              <w:left w:w="20" w:type="dxa"/>
              <w:bottom w:w="20" w:type="dxa"/>
              <w:right w:w="20" w:type="dxa"/>
            </w:tcMar>
            <w:vAlign w:val="center"/>
            <w:hideMark/>
          </w:tcPr>
          <w:p w14:paraId="18548180" w14:textId="77777777" w:rsidR="00E23435" w:rsidRPr="00C87BB6" w:rsidRDefault="00E23435" w:rsidP="0018710E">
            <w:pPr>
              <w:pStyle w:val="movimento2"/>
              <w:rPr>
                <w:color w:val="002060"/>
              </w:rPr>
            </w:pPr>
            <w:r w:rsidRPr="00C87BB6">
              <w:rPr>
                <w:color w:val="002060"/>
              </w:rPr>
              <w:t xml:space="preserve">(JESI CALCIO A 5) </w:t>
            </w:r>
          </w:p>
        </w:tc>
        <w:tc>
          <w:tcPr>
            <w:tcW w:w="800" w:type="dxa"/>
            <w:tcMar>
              <w:top w:w="20" w:type="dxa"/>
              <w:left w:w="20" w:type="dxa"/>
              <w:bottom w:w="20" w:type="dxa"/>
              <w:right w:w="20" w:type="dxa"/>
            </w:tcMar>
            <w:vAlign w:val="center"/>
            <w:hideMark/>
          </w:tcPr>
          <w:p w14:paraId="7CF8C292"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6E4D4848" w14:textId="77777777" w:rsidR="00E23435" w:rsidRPr="00C87BB6" w:rsidRDefault="00E23435" w:rsidP="0018710E">
            <w:pPr>
              <w:pStyle w:val="movimento"/>
              <w:rPr>
                <w:color w:val="002060"/>
              </w:rPr>
            </w:pPr>
            <w:r w:rsidRPr="00C87BB6">
              <w:rPr>
                <w:color w:val="002060"/>
              </w:rPr>
              <w:t>GIORDANINO JUAN PABLO</w:t>
            </w:r>
          </w:p>
        </w:tc>
        <w:tc>
          <w:tcPr>
            <w:tcW w:w="2200" w:type="dxa"/>
            <w:tcMar>
              <w:top w:w="20" w:type="dxa"/>
              <w:left w:w="20" w:type="dxa"/>
              <w:bottom w:w="20" w:type="dxa"/>
              <w:right w:w="20" w:type="dxa"/>
            </w:tcMar>
            <w:vAlign w:val="center"/>
            <w:hideMark/>
          </w:tcPr>
          <w:p w14:paraId="25DAEC11" w14:textId="77777777" w:rsidR="00E23435" w:rsidRPr="00C87BB6" w:rsidRDefault="00E23435" w:rsidP="0018710E">
            <w:pPr>
              <w:pStyle w:val="movimento2"/>
              <w:rPr>
                <w:color w:val="002060"/>
              </w:rPr>
            </w:pPr>
            <w:r w:rsidRPr="00C87BB6">
              <w:rPr>
                <w:color w:val="002060"/>
              </w:rPr>
              <w:t xml:space="preserve">(JESI CALCIO A 5) </w:t>
            </w:r>
          </w:p>
        </w:tc>
      </w:tr>
      <w:tr w:rsidR="00E23435" w:rsidRPr="00C87BB6" w14:paraId="49A07591" w14:textId="77777777" w:rsidTr="0018710E">
        <w:tc>
          <w:tcPr>
            <w:tcW w:w="2200" w:type="dxa"/>
            <w:tcMar>
              <w:top w:w="20" w:type="dxa"/>
              <w:left w:w="20" w:type="dxa"/>
              <w:bottom w:w="20" w:type="dxa"/>
              <w:right w:w="20" w:type="dxa"/>
            </w:tcMar>
            <w:vAlign w:val="center"/>
            <w:hideMark/>
          </w:tcPr>
          <w:p w14:paraId="2336E42A" w14:textId="77777777" w:rsidR="00E23435" w:rsidRPr="00C87BB6" w:rsidRDefault="00E23435" w:rsidP="0018710E">
            <w:pPr>
              <w:pStyle w:val="movimento"/>
              <w:rPr>
                <w:color w:val="002060"/>
              </w:rPr>
            </w:pPr>
            <w:r w:rsidRPr="00C87BB6">
              <w:rPr>
                <w:color w:val="002060"/>
              </w:rPr>
              <w:t>PALMIERI EDOARDO</w:t>
            </w:r>
          </w:p>
        </w:tc>
        <w:tc>
          <w:tcPr>
            <w:tcW w:w="2200" w:type="dxa"/>
            <w:tcMar>
              <w:top w:w="20" w:type="dxa"/>
              <w:left w:w="20" w:type="dxa"/>
              <w:bottom w:w="20" w:type="dxa"/>
              <w:right w:w="20" w:type="dxa"/>
            </w:tcMar>
            <w:vAlign w:val="center"/>
            <w:hideMark/>
          </w:tcPr>
          <w:p w14:paraId="0BDBF042" w14:textId="77777777" w:rsidR="00E23435" w:rsidRPr="00C87BB6" w:rsidRDefault="00E23435" w:rsidP="0018710E">
            <w:pPr>
              <w:pStyle w:val="movimento2"/>
              <w:rPr>
                <w:color w:val="002060"/>
              </w:rPr>
            </w:pPr>
            <w:r w:rsidRPr="00C87BB6">
              <w:rPr>
                <w:color w:val="002060"/>
              </w:rPr>
              <w:t xml:space="preserve">(MONTELUPONE CALCIO A 5) </w:t>
            </w:r>
          </w:p>
        </w:tc>
        <w:tc>
          <w:tcPr>
            <w:tcW w:w="800" w:type="dxa"/>
            <w:tcMar>
              <w:top w:w="20" w:type="dxa"/>
              <w:left w:w="20" w:type="dxa"/>
              <w:bottom w:w="20" w:type="dxa"/>
              <w:right w:w="20" w:type="dxa"/>
            </w:tcMar>
            <w:vAlign w:val="center"/>
            <w:hideMark/>
          </w:tcPr>
          <w:p w14:paraId="0F9CD505"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0EA4C768" w14:textId="77777777" w:rsidR="00E23435" w:rsidRPr="00C87BB6" w:rsidRDefault="00E23435" w:rsidP="0018710E">
            <w:pPr>
              <w:pStyle w:val="movimento"/>
              <w:rPr>
                <w:color w:val="002060"/>
              </w:rPr>
            </w:pPr>
            <w:r w:rsidRPr="00C87BB6">
              <w:rPr>
                <w:color w:val="002060"/>
              </w:rPr>
              <w:t>PINTO TOMMASO</w:t>
            </w:r>
          </w:p>
        </w:tc>
        <w:tc>
          <w:tcPr>
            <w:tcW w:w="2200" w:type="dxa"/>
            <w:tcMar>
              <w:top w:w="20" w:type="dxa"/>
              <w:left w:w="20" w:type="dxa"/>
              <w:bottom w:w="20" w:type="dxa"/>
              <w:right w:w="20" w:type="dxa"/>
            </w:tcMar>
            <w:vAlign w:val="center"/>
            <w:hideMark/>
          </w:tcPr>
          <w:p w14:paraId="6282A929" w14:textId="77777777" w:rsidR="00E23435" w:rsidRPr="00C87BB6" w:rsidRDefault="00E23435" w:rsidP="0018710E">
            <w:pPr>
              <w:pStyle w:val="movimento2"/>
              <w:rPr>
                <w:color w:val="002060"/>
              </w:rPr>
            </w:pPr>
            <w:r w:rsidRPr="00C87BB6">
              <w:rPr>
                <w:color w:val="002060"/>
              </w:rPr>
              <w:t xml:space="preserve">(PIETRALACROCE 73) </w:t>
            </w:r>
          </w:p>
        </w:tc>
      </w:tr>
      <w:tr w:rsidR="00E23435" w:rsidRPr="00C87BB6" w14:paraId="3B7C2A5E" w14:textId="77777777" w:rsidTr="0018710E">
        <w:tc>
          <w:tcPr>
            <w:tcW w:w="2200" w:type="dxa"/>
            <w:tcMar>
              <w:top w:w="20" w:type="dxa"/>
              <w:left w:w="20" w:type="dxa"/>
              <w:bottom w:w="20" w:type="dxa"/>
              <w:right w:w="20" w:type="dxa"/>
            </w:tcMar>
            <w:vAlign w:val="center"/>
            <w:hideMark/>
          </w:tcPr>
          <w:p w14:paraId="2BCB1631" w14:textId="77777777" w:rsidR="00E23435" w:rsidRPr="00C87BB6" w:rsidRDefault="00E23435" w:rsidP="0018710E">
            <w:pPr>
              <w:pStyle w:val="movimento"/>
              <w:rPr>
                <w:color w:val="002060"/>
              </w:rPr>
            </w:pPr>
            <w:r w:rsidRPr="00C87BB6">
              <w:rPr>
                <w:color w:val="002060"/>
              </w:rPr>
              <w:t>STORARI THOMAS</w:t>
            </w:r>
          </w:p>
        </w:tc>
        <w:tc>
          <w:tcPr>
            <w:tcW w:w="2200" w:type="dxa"/>
            <w:tcMar>
              <w:top w:w="20" w:type="dxa"/>
              <w:left w:w="20" w:type="dxa"/>
              <w:bottom w:w="20" w:type="dxa"/>
              <w:right w:w="20" w:type="dxa"/>
            </w:tcMar>
            <w:vAlign w:val="center"/>
            <w:hideMark/>
          </w:tcPr>
          <w:p w14:paraId="291F1976" w14:textId="77777777" w:rsidR="00E23435" w:rsidRPr="00C87BB6" w:rsidRDefault="00E23435" w:rsidP="0018710E">
            <w:pPr>
              <w:pStyle w:val="movimento2"/>
              <w:rPr>
                <w:color w:val="002060"/>
              </w:rPr>
            </w:pPr>
            <w:r w:rsidRPr="00C87BB6">
              <w:rPr>
                <w:color w:val="002060"/>
              </w:rPr>
              <w:t xml:space="preserve">(PIETRALACROCE 73) </w:t>
            </w:r>
          </w:p>
        </w:tc>
        <w:tc>
          <w:tcPr>
            <w:tcW w:w="800" w:type="dxa"/>
            <w:tcMar>
              <w:top w:w="20" w:type="dxa"/>
              <w:left w:w="20" w:type="dxa"/>
              <w:bottom w:w="20" w:type="dxa"/>
              <w:right w:w="20" w:type="dxa"/>
            </w:tcMar>
            <w:vAlign w:val="center"/>
            <w:hideMark/>
          </w:tcPr>
          <w:p w14:paraId="29209E88"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636E9900" w14:textId="77777777" w:rsidR="00E23435" w:rsidRPr="00C87BB6" w:rsidRDefault="00E23435" w:rsidP="0018710E">
            <w:pPr>
              <w:pStyle w:val="movimento"/>
              <w:rPr>
                <w:color w:val="002060"/>
              </w:rPr>
            </w:pPr>
            <w:r w:rsidRPr="00C87BB6">
              <w:rPr>
                <w:color w:val="002060"/>
              </w:rPr>
              <w:t>CONCETTI AMEDEO</w:t>
            </w:r>
          </w:p>
        </w:tc>
        <w:tc>
          <w:tcPr>
            <w:tcW w:w="2200" w:type="dxa"/>
            <w:tcMar>
              <w:top w:w="20" w:type="dxa"/>
              <w:left w:w="20" w:type="dxa"/>
              <w:bottom w:w="20" w:type="dxa"/>
              <w:right w:w="20" w:type="dxa"/>
            </w:tcMar>
            <w:vAlign w:val="center"/>
            <w:hideMark/>
          </w:tcPr>
          <w:p w14:paraId="24F08DC9" w14:textId="77777777" w:rsidR="00E23435" w:rsidRPr="00C87BB6" w:rsidRDefault="00E23435" w:rsidP="0018710E">
            <w:pPr>
              <w:pStyle w:val="movimento2"/>
              <w:rPr>
                <w:color w:val="002060"/>
              </w:rPr>
            </w:pPr>
            <w:r w:rsidRPr="00C87BB6">
              <w:rPr>
                <w:color w:val="002060"/>
              </w:rPr>
              <w:t xml:space="preserve">(SANGIORGIO) </w:t>
            </w:r>
          </w:p>
        </w:tc>
      </w:tr>
    </w:tbl>
    <w:p w14:paraId="25722387" w14:textId="77777777" w:rsidR="00E23435" w:rsidRPr="00C87BB6" w:rsidRDefault="00E23435" w:rsidP="00E23435">
      <w:pPr>
        <w:pStyle w:val="titolo20"/>
        <w:rPr>
          <w:rFonts w:eastAsiaTheme="minorEastAsia"/>
          <w:color w:val="002060"/>
        </w:rPr>
      </w:pPr>
      <w:r w:rsidRPr="00C87BB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66639C24" w14:textId="77777777" w:rsidTr="0018710E">
        <w:tc>
          <w:tcPr>
            <w:tcW w:w="2200" w:type="dxa"/>
            <w:tcMar>
              <w:top w:w="20" w:type="dxa"/>
              <w:left w:w="20" w:type="dxa"/>
              <w:bottom w:w="20" w:type="dxa"/>
              <w:right w:w="20" w:type="dxa"/>
            </w:tcMar>
            <w:vAlign w:val="center"/>
            <w:hideMark/>
          </w:tcPr>
          <w:p w14:paraId="26C9C18B" w14:textId="77777777" w:rsidR="00E23435" w:rsidRPr="00C87BB6" w:rsidRDefault="00E23435" w:rsidP="0018710E">
            <w:pPr>
              <w:pStyle w:val="movimento"/>
              <w:rPr>
                <w:color w:val="002060"/>
              </w:rPr>
            </w:pPr>
            <w:r w:rsidRPr="00C87BB6">
              <w:rPr>
                <w:color w:val="002060"/>
              </w:rPr>
              <w:t>ZAMPA JACOPO</w:t>
            </w:r>
          </w:p>
        </w:tc>
        <w:tc>
          <w:tcPr>
            <w:tcW w:w="2200" w:type="dxa"/>
            <w:tcMar>
              <w:top w:w="20" w:type="dxa"/>
              <w:left w:w="20" w:type="dxa"/>
              <w:bottom w:w="20" w:type="dxa"/>
              <w:right w:w="20" w:type="dxa"/>
            </w:tcMar>
            <w:vAlign w:val="center"/>
            <w:hideMark/>
          </w:tcPr>
          <w:p w14:paraId="2512C09F" w14:textId="77777777" w:rsidR="00E23435" w:rsidRPr="00C87BB6" w:rsidRDefault="00E23435" w:rsidP="0018710E">
            <w:pPr>
              <w:pStyle w:val="movimento2"/>
              <w:rPr>
                <w:color w:val="002060"/>
              </w:rPr>
            </w:pPr>
            <w:r w:rsidRPr="00C87BB6">
              <w:rPr>
                <w:color w:val="002060"/>
              </w:rPr>
              <w:t xml:space="preserve">(PIETRALACROCE 73) </w:t>
            </w:r>
          </w:p>
        </w:tc>
        <w:tc>
          <w:tcPr>
            <w:tcW w:w="800" w:type="dxa"/>
            <w:tcMar>
              <w:top w:w="20" w:type="dxa"/>
              <w:left w:w="20" w:type="dxa"/>
              <w:bottom w:w="20" w:type="dxa"/>
              <w:right w:w="20" w:type="dxa"/>
            </w:tcMar>
            <w:vAlign w:val="center"/>
            <w:hideMark/>
          </w:tcPr>
          <w:p w14:paraId="5B746668"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1B898B09"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06A7974A" w14:textId="77777777" w:rsidR="00E23435" w:rsidRPr="00C87BB6" w:rsidRDefault="00E23435" w:rsidP="0018710E">
            <w:pPr>
              <w:pStyle w:val="movimento2"/>
              <w:rPr>
                <w:color w:val="002060"/>
              </w:rPr>
            </w:pPr>
            <w:r w:rsidRPr="00C87BB6">
              <w:rPr>
                <w:color w:val="002060"/>
              </w:rPr>
              <w:t> </w:t>
            </w:r>
          </w:p>
        </w:tc>
      </w:tr>
    </w:tbl>
    <w:p w14:paraId="1669FC01" w14:textId="77777777" w:rsidR="00E23435" w:rsidRPr="00C87BB6" w:rsidRDefault="00E23435" w:rsidP="00E23435">
      <w:pPr>
        <w:pStyle w:val="titolo20"/>
        <w:rPr>
          <w:rFonts w:eastAsiaTheme="minorEastAsia"/>
          <w:color w:val="002060"/>
        </w:rPr>
      </w:pPr>
      <w:r w:rsidRPr="00C87BB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5CE85C9D" w14:textId="77777777" w:rsidTr="0018710E">
        <w:tc>
          <w:tcPr>
            <w:tcW w:w="2200" w:type="dxa"/>
            <w:tcMar>
              <w:top w:w="20" w:type="dxa"/>
              <w:left w:w="20" w:type="dxa"/>
              <w:bottom w:w="20" w:type="dxa"/>
              <w:right w:w="20" w:type="dxa"/>
            </w:tcMar>
            <w:vAlign w:val="center"/>
            <w:hideMark/>
          </w:tcPr>
          <w:p w14:paraId="7AF56D8E" w14:textId="77777777" w:rsidR="00E23435" w:rsidRPr="00C87BB6" w:rsidRDefault="00E23435" w:rsidP="0018710E">
            <w:pPr>
              <w:pStyle w:val="movimento"/>
              <w:rPr>
                <w:color w:val="002060"/>
              </w:rPr>
            </w:pPr>
            <w:r w:rsidRPr="00C87BB6">
              <w:rPr>
                <w:color w:val="002060"/>
              </w:rPr>
              <w:t>AZALEA CRISTIAN</w:t>
            </w:r>
          </w:p>
        </w:tc>
        <w:tc>
          <w:tcPr>
            <w:tcW w:w="2200" w:type="dxa"/>
            <w:tcMar>
              <w:top w:w="20" w:type="dxa"/>
              <w:left w:w="20" w:type="dxa"/>
              <w:bottom w:w="20" w:type="dxa"/>
              <w:right w:w="20" w:type="dxa"/>
            </w:tcMar>
            <w:vAlign w:val="center"/>
            <w:hideMark/>
          </w:tcPr>
          <w:p w14:paraId="3478CD75" w14:textId="77777777" w:rsidR="00E23435" w:rsidRPr="00C87BB6" w:rsidRDefault="00E23435" w:rsidP="0018710E">
            <w:pPr>
              <w:pStyle w:val="movimento2"/>
              <w:rPr>
                <w:color w:val="002060"/>
              </w:rPr>
            </w:pPr>
            <w:r w:rsidRPr="00C87BB6">
              <w:rPr>
                <w:color w:val="002060"/>
              </w:rPr>
              <w:t xml:space="preserve">(POL.CAGLI SPORT ASSOCIATI) </w:t>
            </w:r>
          </w:p>
        </w:tc>
        <w:tc>
          <w:tcPr>
            <w:tcW w:w="800" w:type="dxa"/>
            <w:tcMar>
              <w:top w:w="20" w:type="dxa"/>
              <w:left w:w="20" w:type="dxa"/>
              <w:bottom w:w="20" w:type="dxa"/>
              <w:right w:w="20" w:type="dxa"/>
            </w:tcMar>
            <w:vAlign w:val="center"/>
            <w:hideMark/>
          </w:tcPr>
          <w:p w14:paraId="196ED880"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4C74558E"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26030520" w14:textId="77777777" w:rsidR="00E23435" w:rsidRPr="00C87BB6" w:rsidRDefault="00E23435" w:rsidP="0018710E">
            <w:pPr>
              <w:pStyle w:val="movimento2"/>
              <w:rPr>
                <w:color w:val="002060"/>
              </w:rPr>
            </w:pPr>
            <w:r w:rsidRPr="00C87BB6">
              <w:rPr>
                <w:color w:val="002060"/>
              </w:rPr>
              <w:t> </w:t>
            </w:r>
          </w:p>
        </w:tc>
      </w:tr>
    </w:tbl>
    <w:p w14:paraId="5935D185" w14:textId="77777777" w:rsidR="00E23435" w:rsidRPr="00C87BB6" w:rsidRDefault="00E23435" w:rsidP="00E23435">
      <w:pPr>
        <w:pStyle w:val="breakline"/>
        <w:rPr>
          <w:color w:val="002060"/>
        </w:rPr>
      </w:pPr>
    </w:p>
    <w:p w14:paraId="00B3B708" w14:textId="77777777" w:rsidR="00E23435" w:rsidRPr="00C87BB6" w:rsidRDefault="00E23435" w:rsidP="00E23435">
      <w:pPr>
        <w:jc w:val="center"/>
        <w:rPr>
          <w:rFonts w:ascii="Arial" w:hAnsi="Arial" w:cs="Arial"/>
          <w:noProof/>
          <w:color w:val="002060"/>
          <w:sz w:val="22"/>
          <w:szCs w:val="22"/>
        </w:rPr>
      </w:pPr>
      <w:r w:rsidRPr="00C87BB6">
        <w:rPr>
          <w:rFonts w:ascii="Arial" w:hAnsi="Arial" w:cs="Arial"/>
          <w:noProof/>
          <w:color w:val="002060"/>
          <w:sz w:val="22"/>
          <w:szCs w:val="22"/>
        </w:rPr>
        <w:t>F.to IL SEGRETARIO                                   F.to IL GIUDICE SPORTIVO</w:t>
      </w:r>
    </w:p>
    <w:p w14:paraId="09816DF9" w14:textId="77777777" w:rsidR="00E23435" w:rsidRPr="00C87BB6" w:rsidRDefault="00E23435" w:rsidP="00E23435">
      <w:pPr>
        <w:pStyle w:val="breakline"/>
        <w:rPr>
          <w:rFonts w:eastAsiaTheme="minorEastAsia"/>
          <w:color w:val="002060"/>
        </w:rPr>
      </w:pPr>
      <w:r w:rsidRPr="00C87BB6">
        <w:rPr>
          <w:rFonts w:ascii="Arial" w:hAnsi="Arial" w:cs="Arial"/>
          <w:noProof/>
          <w:color w:val="002060"/>
          <w:sz w:val="22"/>
          <w:szCs w:val="22"/>
        </w:rPr>
        <w:t xml:space="preserve">                         Angelo Castellana        </w:t>
      </w:r>
      <w:r w:rsidRPr="00C87BB6">
        <w:rPr>
          <w:rFonts w:ascii="Arial" w:hAnsi="Arial" w:cs="Arial"/>
          <w:noProof/>
          <w:color w:val="002060"/>
          <w:sz w:val="22"/>
          <w:szCs w:val="22"/>
        </w:rPr>
        <w:tab/>
        <w:t xml:space="preserve">                                Agnese Lazzaretti</w:t>
      </w:r>
    </w:p>
    <w:p w14:paraId="4564A88C" w14:textId="77777777" w:rsidR="00E23435" w:rsidRPr="00C87BB6" w:rsidRDefault="00E23435" w:rsidP="00E23435">
      <w:pPr>
        <w:pStyle w:val="breakline"/>
        <w:rPr>
          <w:rFonts w:eastAsiaTheme="minorEastAsia"/>
          <w:color w:val="002060"/>
        </w:rPr>
      </w:pPr>
    </w:p>
    <w:p w14:paraId="41A2E5F4" w14:textId="77777777" w:rsidR="00E23435" w:rsidRPr="00C87BB6" w:rsidRDefault="00E23435" w:rsidP="00E23435">
      <w:pPr>
        <w:pStyle w:val="titoloprinc0"/>
        <w:rPr>
          <w:color w:val="002060"/>
        </w:rPr>
      </w:pPr>
      <w:r w:rsidRPr="00C87BB6">
        <w:rPr>
          <w:color w:val="002060"/>
        </w:rPr>
        <w:t>CLASSIFICA</w:t>
      </w:r>
    </w:p>
    <w:p w14:paraId="215C90C4" w14:textId="77777777" w:rsidR="00E23435" w:rsidRPr="00C87BB6" w:rsidRDefault="00E23435" w:rsidP="00E23435">
      <w:pPr>
        <w:pStyle w:val="breakline"/>
        <w:rPr>
          <w:color w:val="002060"/>
        </w:rPr>
      </w:pPr>
    </w:p>
    <w:p w14:paraId="772A81D9" w14:textId="77777777" w:rsidR="00E23435" w:rsidRPr="00C87BB6" w:rsidRDefault="00E23435" w:rsidP="00E23435">
      <w:pPr>
        <w:pStyle w:val="breakline"/>
        <w:rPr>
          <w:color w:val="002060"/>
        </w:rPr>
      </w:pPr>
    </w:p>
    <w:p w14:paraId="34C44916" w14:textId="77777777" w:rsidR="00E23435" w:rsidRPr="00C87BB6" w:rsidRDefault="00E23435" w:rsidP="00E23435">
      <w:pPr>
        <w:pStyle w:val="sottotitolocampionato10"/>
        <w:rPr>
          <w:color w:val="002060"/>
        </w:rPr>
      </w:pPr>
      <w:r w:rsidRPr="00C87BB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23435" w:rsidRPr="00C87BB6" w14:paraId="32C21538" w14:textId="77777777" w:rsidTr="001871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49028" w14:textId="77777777" w:rsidR="00E23435" w:rsidRPr="00C87BB6" w:rsidRDefault="00E23435" w:rsidP="0018710E">
            <w:pPr>
              <w:pStyle w:val="headertabella0"/>
              <w:rPr>
                <w:color w:val="002060"/>
              </w:rPr>
            </w:pPr>
            <w:r w:rsidRPr="00C87BB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B2D18" w14:textId="77777777" w:rsidR="00E23435" w:rsidRPr="00C87BB6" w:rsidRDefault="00E23435" w:rsidP="0018710E">
            <w:pPr>
              <w:pStyle w:val="headertabella0"/>
              <w:rPr>
                <w:color w:val="002060"/>
              </w:rPr>
            </w:pPr>
            <w:r w:rsidRPr="00C87BB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DAE0A" w14:textId="77777777" w:rsidR="00E23435" w:rsidRPr="00C87BB6" w:rsidRDefault="00E23435" w:rsidP="0018710E">
            <w:pPr>
              <w:pStyle w:val="headertabella0"/>
              <w:rPr>
                <w:color w:val="002060"/>
              </w:rPr>
            </w:pPr>
            <w:r w:rsidRPr="00C87BB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A7193" w14:textId="77777777" w:rsidR="00E23435" w:rsidRPr="00C87BB6" w:rsidRDefault="00E23435" w:rsidP="0018710E">
            <w:pPr>
              <w:pStyle w:val="headertabella0"/>
              <w:rPr>
                <w:color w:val="002060"/>
              </w:rPr>
            </w:pPr>
            <w:r w:rsidRPr="00C87BB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3FA3B" w14:textId="77777777" w:rsidR="00E23435" w:rsidRPr="00C87BB6" w:rsidRDefault="00E23435" w:rsidP="0018710E">
            <w:pPr>
              <w:pStyle w:val="headertabella0"/>
              <w:rPr>
                <w:color w:val="002060"/>
              </w:rPr>
            </w:pPr>
            <w:r w:rsidRPr="00C87BB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37D80" w14:textId="77777777" w:rsidR="00E23435" w:rsidRPr="00C87BB6" w:rsidRDefault="00E23435" w:rsidP="0018710E">
            <w:pPr>
              <w:pStyle w:val="headertabella0"/>
              <w:rPr>
                <w:color w:val="002060"/>
              </w:rPr>
            </w:pPr>
            <w:r w:rsidRPr="00C87BB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29010" w14:textId="77777777" w:rsidR="00E23435" w:rsidRPr="00C87BB6" w:rsidRDefault="00E23435" w:rsidP="0018710E">
            <w:pPr>
              <w:pStyle w:val="headertabella0"/>
              <w:rPr>
                <w:color w:val="002060"/>
              </w:rPr>
            </w:pPr>
            <w:r w:rsidRPr="00C87BB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D7354" w14:textId="77777777" w:rsidR="00E23435" w:rsidRPr="00C87BB6" w:rsidRDefault="00E23435" w:rsidP="0018710E">
            <w:pPr>
              <w:pStyle w:val="headertabella0"/>
              <w:rPr>
                <w:color w:val="002060"/>
              </w:rPr>
            </w:pPr>
            <w:r w:rsidRPr="00C87BB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E3C39" w14:textId="77777777" w:rsidR="00E23435" w:rsidRPr="00C87BB6" w:rsidRDefault="00E23435" w:rsidP="0018710E">
            <w:pPr>
              <w:pStyle w:val="headertabella0"/>
              <w:rPr>
                <w:color w:val="002060"/>
              </w:rPr>
            </w:pPr>
            <w:r w:rsidRPr="00C87BB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94753" w14:textId="77777777" w:rsidR="00E23435" w:rsidRPr="00C87BB6" w:rsidRDefault="00E23435" w:rsidP="0018710E">
            <w:pPr>
              <w:pStyle w:val="headertabella0"/>
              <w:rPr>
                <w:color w:val="002060"/>
              </w:rPr>
            </w:pPr>
            <w:r w:rsidRPr="00C87BB6">
              <w:rPr>
                <w:color w:val="002060"/>
              </w:rPr>
              <w:t>PE</w:t>
            </w:r>
          </w:p>
        </w:tc>
      </w:tr>
      <w:tr w:rsidR="00E23435" w:rsidRPr="00C87BB6" w14:paraId="5B8B3DAA" w14:textId="77777777" w:rsidTr="001871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B4C58E" w14:textId="77777777" w:rsidR="00E23435" w:rsidRPr="00C87BB6" w:rsidRDefault="00E23435" w:rsidP="0018710E">
            <w:pPr>
              <w:pStyle w:val="rowtabella0"/>
              <w:rPr>
                <w:color w:val="002060"/>
              </w:rPr>
            </w:pPr>
            <w:r w:rsidRPr="00C87BB6">
              <w:rPr>
                <w:color w:val="002060"/>
              </w:rPr>
              <w:lastRenderedPageBreak/>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BCBF9" w14:textId="77777777" w:rsidR="00E23435" w:rsidRPr="00C87BB6" w:rsidRDefault="00E23435" w:rsidP="0018710E">
            <w:pPr>
              <w:pStyle w:val="rowtabella0"/>
              <w:jc w:val="center"/>
              <w:rPr>
                <w:color w:val="002060"/>
              </w:rPr>
            </w:pPr>
            <w:r w:rsidRPr="00C87BB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D052C"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C2A2C" w14:textId="77777777" w:rsidR="00E23435" w:rsidRPr="00C87BB6" w:rsidRDefault="00E23435" w:rsidP="0018710E">
            <w:pPr>
              <w:pStyle w:val="rowtabella0"/>
              <w:jc w:val="center"/>
              <w:rPr>
                <w:color w:val="002060"/>
              </w:rPr>
            </w:pPr>
            <w:r w:rsidRPr="00C87BB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AB4DE"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9B584"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54F02" w14:textId="77777777" w:rsidR="00E23435" w:rsidRPr="00C87BB6" w:rsidRDefault="00E23435" w:rsidP="0018710E">
            <w:pPr>
              <w:pStyle w:val="rowtabella0"/>
              <w:jc w:val="center"/>
              <w:rPr>
                <w:color w:val="002060"/>
              </w:rPr>
            </w:pPr>
            <w:r w:rsidRPr="00C87BB6">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4F98F" w14:textId="77777777" w:rsidR="00E23435" w:rsidRPr="00C87BB6" w:rsidRDefault="00E23435" w:rsidP="0018710E">
            <w:pPr>
              <w:pStyle w:val="rowtabella0"/>
              <w:jc w:val="center"/>
              <w:rPr>
                <w:color w:val="002060"/>
              </w:rPr>
            </w:pPr>
            <w:r w:rsidRPr="00C87BB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6CA46" w14:textId="77777777" w:rsidR="00E23435" w:rsidRPr="00C87BB6" w:rsidRDefault="00E23435" w:rsidP="0018710E">
            <w:pPr>
              <w:pStyle w:val="rowtabella0"/>
              <w:jc w:val="center"/>
              <w:rPr>
                <w:color w:val="002060"/>
              </w:rPr>
            </w:pPr>
            <w:r w:rsidRPr="00C87BB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ACBD9" w14:textId="77777777" w:rsidR="00E23435" w:rsidRPr="00C87BB6" w:rsidRDefault="00E23435" w:rsidP="0018710E">
            <w:pPr>
              <w:pStyle w:val="rowtabella0"/>
              <w:jc w:val="center"/>
              <w:rPr>
                <w:color w:val="002060"/>
              </w:rPr>
            </w:pPr>
            <w:r w:rsidRPr="00C87BB6">
              <w:rPr>
                <w:color w:val="002060"/>
              </w:rPr>
              <w:t>0</w:t>
            </w:r>
          </w:p>
        </w:tc>
      </w:tr>
      <w:tr w:rsidR="00E23435" w:rsidRPr="00C87BB6" w14:paraId="6B1883AE"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C989F0" w14:textId="77777777" w:rsidR="00E23435" w:rsidRPr="00C87BB6" w:rsidRDefault="00E23435" w:rsidP="0018710E">
            <w:pPr>
              <w:pStyle w:val="rowtabella0"/>
              <w:rPr>
                <w:color w:val="002060"/>
                <w:lang w:val="es-ES"/>
              </w:rPr>
            </w:pPr>
            <w:r w:rsidRPr="00C87BB6">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D743C" w14:textId="77777777" w:rsidR="00E23435" w:rsidRPr="00C87BB6" w:rsidRDefault="00E23435" w:rsidP="0018710E">
            <w:pPr>
              <w:pStyle w:val="rowtabella0"/>
              <w:jc w:val="center"/>
              <w:rPr>
                <w:color w:val="002060"/>
              </w:rPr>
            </w:pPr>
            <w:r w:rsidRPr="00C87BB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0F68A"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EF6AF"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A564A"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D2FFE"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71EAE" w14:textId="77777777" w:rsidR="00E23435" w:rsidRPr="00C87BB6" w:rsidRDefault="00E23435" w:rsidP="0018710E">
            <w:pPr>
              <w:pStyle w:val="rowtabella0"/>
              <w:jc w:val="center"/>
              <w:rPr>
                <w:color w:val="002060"/>
              </w:rPr>
            </w:pPr>
            <w:r w:rsidRPr="00C87BB6">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0D945" w14:textId="77777777" w:rsidR="00E23435" w:rsidRPr="00C87BB6" w:rsidRDefault="00E23435" w:rsidP="0018710E">
            <w:pPr>
              <w:pStyle w:val="rowtabella0"/>
              <w:jc w:val="center"/>
              <w:rPr>
                <w:color w:val="002060"/>
              </w:rPr>
            </w:pPr>
            <w:r w:rsidRPr="00C87BB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C00AA" w14:textId="77777777" w:rsidR="00E23435" w:rsidRPr="00C87BB6" w:rsidRDefault="00E23435" w:rsidP="0018710E">
            <w:pPr>
              <w:pStyle w:val="rowtabella0"/>
              <w:jc w:val="center"/>
              <w:rPr>
                <w:color w:val="002060"/>
              </w:rPr>
            </w:pPr>
            <w:r w:rsidRPr="00C87BB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23001" w14:textId="77777777" w:rsidR="00E23435" w:rsidRPr="00C87BB6" w:rsidRDefault="00E23435" w:rsidP="0018710E">
            <w:pPr>
              <w:pStyle w:val="rowtabella0"/>
              <w:jc w:val="center"/>
              <w:rPr>
                <w:color w:val="002060"/>
              </w:rPr>
            </w:pPr>
            <w:r w:rsidRPr="00C87BB6">
              <w:rPr>
                <w:color w:val="002060"/>
              </w:rPr>
              <w:t>0</w:t>
            </w:r>
          </w:p>
        </w:tc>
      </w:tr>
      <w:tr w:rsidR="00E23435" w:rsidRPr="00C87BB6" w14:paraId="1EDBADAE"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80AAF1" w14:textId="77777777" w:rsidR="00E23435" w:rsidRPr="00C87BB6" w:rsidRDefault="00E23435" w:rsidP="0018710E">
            <w:pPr>
              <w:pStyle w:val="rowtabella0"/>
              <w:rPr>
                <w:color w:val="002060"/>
              </w:rPr>
            </w:pPr>
            <w:r w:rsidRPr="00C87BB6">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A956D" w14:textId="77777777" w:rsidR="00E23435" w:rsidRPr="00C87BB6" w:rsidRDefault="00E23435" w:rsidP="0018710E">
            <w:pPr>
              <w:pStyle w:val="rowtabella0"/>
              <w:jc w:val="center"/>
              <w:rPr>
                <w:color w:val="002060"/>
              </w:rPr>
            </w:pPr>
            <w:r w:rsidRPr="00C87BB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34113"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464DE" w14:textId="77777777" w:rsidR="00E23435" w:rsidRPr="00C87BB6" w:rsidRDefault="00E23435" w:rsidP="0018710E">
            <w:pPr>
              <w:pStyle w:val="rowtabella0"/>
              <w:jc w:val="center"/>
              <w:rPr>
                <w:color w:val="002060"/>
              </w:rPr>
            </w:pPr>
            <w:r w:rsidRPr="00C87BB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E9939"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91438"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99390" w14:textId="77777777" w:rsidR="00E23435" w:rsidRPr="00C87BB6" w:rsidRDefault="00E23435" w:rsidP="0018710E">
            <w:pPr>
              <w:pStyle w:val="rowtabella0"/>
              <w:jc w:val="center"/>
              <w:rPr>
                <w:color w:val="002060"/>
              </w:rPr>
            </w:pPr>
            <w:r w:rsidRPr="00C87BB6">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EF8BE" w14:textId="77777777" w:rsidR="00E23435" w:rsidRPr="00C87BB6" w:rsidRDefault="00E23435" w:rsidP="0018710E">
            <w:pPr>
              <w:pStyle w:val="rowtabella0"/>
              <w:jc w:val="center"/>
              <w:rPr>
                <w:color w:val="002060"/>
              </w:rPr>
            </w:pPr>
            <w:r w:rsidRPr="00C87BB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96D68" w14:textId="77777777" w:rsidR="00E23435" w:rsidRPr="00C87BB6" w:rsidRDefault="00E23435" w:rsidP="0018710E">
            <w:pPr>
              <w:pStyle w:val="rowtabella0"/>
              <w:jc w:val="center"/>
              <w:rPr>
                <w:color w:val="002060"/>
              </w:rPr>
            </w:pPr>
            <w:r w:rsidRPr="00C87BB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72D8F" w14:textId="77777777" w:rsidR="00E23435" w:rsidRPr="00C87BB6" w:rsidRDefault="00E23435" w:rsidP="0018710E">
            <w:pPr>
              <w:pStyle w:val="rowtabella0"/>
              <w:jc w:val="center"/>
              <w:rPr>
                <w:color w:val="002060"/>
              </w:rPr>
            </w:pPr>
            <w:r w:rsidRPr="00C87BB6">
              <w:rPr>
                <w:color w:val="002060"/>
              </w:rPr>
              <w:t>0</w:t>
            </w:r>
          </w:p>
        </w:tc>
      </w:tr>
      <w:tr w:rsidR="00E23435" w:rsidRPr="00C87BB6" w14:paraId="4DC9F6EA"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A2A0CF" w14:textId="77777777" w:rsidR="00E23435" w:rsidRPr="00C87BB6" w:rsidRDefault="00E23435" w:rsidP="0018710E">
            <w:pPr>
              <w:pStyle w:val="rowtabella0"/>
              <w:rPr>
                <w:color w:val="002060"/>
                <w:lang w:val="es-ES"/>
              </w:rPr>
            </w:pPr>
            <w:r w:rsidRPr="00C87BB6">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012AC" w14:textId="77777777" w:rsidR="00E23435" w:rsidRPr="00C87BB6" w:rsidRDefault="00E23435" w:rsidP="0018710E">
            <w:pPr>
              <w:pStyle w:val="rowtabella0"/>
              <w:jc w:val="center"/>
              <w:rPr>
                <w:color w:val="002060"/>
              </w:rPr>
            </w:pPr>
            <w:r w:rsidRPr="00C87BB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9127F"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76CF4" w14:textId="77777777" w:rsidR="00E23435" w:rsidRPr="00C87BB6" w:rsidRDefault="00E23435" w:rsidP="0018710E">
            <w:pPr>
              <w:pStyle w:val="rowtabella0"/>
              <w:jc w:val="center"/>
              <w:rPr>
                <w:color w:val="002060"/>
              </w:rPr>
            </w:pPr>
            <w:r w:rsidRPr="00C87BB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B85CF"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946BE"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BBA1E" w14:textId="77777777" w:rsidR="00E23435" w:rsidRPr="00C87BB6" w:rsidRDefault="00E23435" w:rsidP="0018710E">
            <w:pPr>
              <w:pStyle w:val="rowtabella0"/>
              <w:jc w:val="center"/>
              <w:rPr>
                <w:color w:val="002060"/>
              </w:rPr>
            </w:pPr>
            <w:r w:rsidRPr="00C87BB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FFB99" w14:textId="77777777" w:rsidR="00E23435" w:rsidRPr="00C87BB6" w:rsidRDefault="00E23435" w:rsidP="0018710E">
            <w:pPr>
              <w:pStyle w:val="rowtabella0"/>
              <w:jc w:val="center"/>
              <w:rPr>
                <w:color w:val="002060"/>
              </w:rPr>
            </w:pPr>
            <w:r w:rsidRPr="00C87BB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3E93C" w14:textId="77777777" w:rsidR="00E23435" w:rsidRPr="00C87BB6" w:rsidRDefault="00E23435" w:rsidP="0018710E">
            <w:pPr>
              <w:pStyle w:val="rowtabella0"/>
              <w:jc w:val="center"/>
              <w:rPr>
                <w:color w:val="002060"/>
              </w:rPr>
            </w:pPr>
            <w:r w:rsidRPr="00C87BB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775AA" w14:textId="77777777" w:rsidR="00E23435" w:rsidRPr="00C87BB6" w:rsidRDefault="00E23435" w:rsidP="0018710E">
            <w:pPr>
              <w:pStyle w:val="rowtabella0"/>
              <w:jc w:val="center"/>
              <w:rPr>
                <w:color w:val="002060"/>
              </w:rPr>
            </w:pPr>
            <w:r w:rsidRPr="00C87BB6">
              <w:rPr>
                <w:color w:val="002060"/>
              </w:rPr>
              <w:t>0</w:t>
            </w:r>
          </w:p>
        </w:tc>
      </w:tr>
      <w:tr w:rsidR="00E23435" w:rsidRPr="00C87BB6" w14:paraId="7E26C70D"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124819" w14:textId="77777777" w:rsidR="00E23435" w:rsidRPr="00C87BB6" w:rsidRDefault="00E23435" w:rsidP="0018710E">
            <w:pPr>
              <w:pStyle w:val="rowtabella0"/>
              <w:rPr>
                <w:color w:val="002060"/>
              </w:rPr>
            </w:pPr>
            <w:r w:rsidRPr="00C87BB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4BFCC" w14:textId="77777777" w:rsidR="00E23435" w:rsidRPr="00C87BB6" w:rsidRDefault="00E23435" w:rsidP="0018710E">
            <w:pPr>
              <w:pStyle w:val="rowtabella0"/>
              <w:jc w:val="center"/>
              <w:rPr>
                <w:color w:val="002060"/>
              </w:rPr>
            </w:pPr>
            <w:r w:rsidRPr="00C87BB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ED159"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20DCF"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8AD2A"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824EA"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CD3D7" w14:textId="77777777" w:rsidR="00E23435" w:rsidRPr="00C87BB6" w:rsidRDefault="00E23435" w:rsidP="0018710E">
            <w:pPr>
              <w:pStyle w:val="rowtabella0"/>
              <w:jc w:val="center"/>
              <w:rPr>
                <w:color w:val="002060"/>
              </w:rPr>
            </w:pPr>
            <w:r w:rsidRPr="00C87BB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7A6BC" w14:textId="77777777" w:rsidR="00E23435" w:rsidRPr="00C87BB6" w:rsidRDefault="00E23435" w:rsidP="0018710E">
            <w:pPr>
              <w:pStyle w:val="rowtabella0"/>
              <w:jc w:val="center"/>
              <w:rPr>
                <w:color w:val="002060"/>
              </w:rPr>
            </w:pPr>
            <w:r w:rsidRPr="00C87BB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46D03"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6E973" w14:textId="77777777" w:rsidR="00E23435" w:rsidRPr="00C87BB6" w:rsidRDefault="00E23435" w:rsidP="0018710E">
            <w:pPr>
              <w:pStyle w:val="rowtabella0"/>
              <w:jc w:val="center"/>
              <w:rPr>
                <w:color w:val="002060"/>
              </w:rPr>
            </w:pPr>
            <w:r w:rsidRPr="00C87BB6">
              <w:rPr>
                <w:color w:val="002060"/>
              </w:rPr>
              <w:t>0</w:t>
            </w:r>
          </w:p>
        </w:tc>
      </w:tr>
      <w:tr w:rsidR="00E23435" w:rsidRPr="00C87BB6" w14:paraId="7FF98C00"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AF3B9A" w14:textId="77777777" w:rsidR="00E23435" w:rsidRPr="00C87BB6" w:rsidRDefault="00E23435" w:rsidP="0018710E">
            <w:pPr>
              <w:pStyle w:val="rowtabella0"/>
              <w:rPr>
                <w:color w:val="002060"/>
              </w:rPr>
            </w:pPr>
            <w:r w:rsidRPr="00C87BB6">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E62C7" w14:textId="77777777" w:rsidR="00E23435" w:rsidRPr="00C87BB6" w:rsidRDefault="00E23435" w:rsidP="0018710E">
            <w:pPr>
              <w:pStyle w:val="rowtabella0"/>
              <w:jc w:val="center"/>
              <w:rPr>
                <w:color w:val="002060"/>
              </w:rPr>
            </w:pPr>
            <w:r w:rsidRPr="00C87BB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05258"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3E2F1"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623BE"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63B51"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E5FAD" w14:textId="77777777" w:rsidR="00E23435" w:rsidRPr="00C87BB6" w:rsidRDefault="00E23435" w:rsidP="0018710E">
            <w:pPr>
              <w:pStyle w:val="rowtabella0"/>
              <w:jc w:val="center"/>
              <w:rPr>
                <w:color w:val="002060"/>
              </w:rPr>
            </w:pPr>
            <w:r w:rsidRPr="00C87BB6">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9541A" w14:textId="77777777" w:rsidR="00E23435" w:rsidRPr="00C87BB6" w:rsidRDefault="00E23435" w:rsidP="0018710E">
            <w:pPr>
              <w:pStyle w:val="rowtabella0"/>
              <w:jc w:val="center"/>
              <w:rPr>
                <w:color w:val="002060"/>
              </w:rPr>
            </w:pPr>
            <w:r w:rsidRPr="00C87BB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C44C9" w14:textId="77777777" w:rsidR="00E23435" w:rsidRPr="00C87BB6" w:rsidRDefault="00E23435" w:rsidP="0018710E">
            <w:pPr>
              <w:pStyle w:val="rowtabella0"/>
              <w:jc w:val="center"/>
              <w:rPr>
                <w:color w:val="002060"/>
              </w:rPr>
            </w:pPr>
            <w:r w:rsidRPr="00C87BB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7969C" w14:textId="77777777" w:rsidR="00E23435" w:rsidRPr="00C87BB6" w:rsidRDefault="00E23435" w:rsidP="0018710E">
            <w:pPr>
              <w:pStyle w:val="rowtabella0"/>
              <w:jc w:val="center"/>
              <w:rPr>
                <w:color w:val="002060"/>
              </w:rPr>
            </w:pPr>
            <w:r w:rsidRPr="00C87BB6">
              <w:rPr>
                <w:color w:val="002060"/>
              </w:rPr>
              <w:t>0</w:t>
            </w:r>
          </w:p>
        </w:tc>
      </w:tr>
      <w:tr w:rsidR="00E23435" w:rsidRPr="00C87BB6" w14:paraId="69CB98FB"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7CD815" w14:textId="77777777" w:rsidR="00E23435" w:rsidRPr="00C87BB6" w:rsidRDefault="00E23435" w:rsidP="0018710E">
            <w:pPr>
              <w:pStyle w:val="rowtabella0"/>
              <w:rPr>
                <w:color w:val="002060"/>
              </w:rPr>
            </w:pPr>
            <w:r w:rsidRPr="00C87BB6">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A6FAE" w14:textId="77777777" w:rsidR="00E23435" w:rsidRPr="00C87BB6" w:rsidRDefault="00E23435" w:rsidP="0018710E">
            <w:pPr>
              <w:pStyle w:val="rowtabella0"/>
              <w:jc w:val="center"/>
              <w:rPr>
                <w:color w:val="002060"/>
              </w:rPr>
            </w:pPr>
            <w:r w:rsidRPr="00C87BB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B15B6"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CED77"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EBBEE"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C812A"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3EAB8" w14:textId="77777777" w:rsidR="00E23435" w:rsidRPr="00C87BB6" w:rsidRDefault="00E23435" w:rsidP="0018710E">
            <w:pPr>
              <w:pStyle w:val="rowtabella0"/>
              <w:jc w:val="center"/>
              <w:rPr>
                <w:color w:val="002060"/>
              </w:rPr>
            </w:pPr>
            <w:r w:rsidRPr="00C87BB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0731B" w14:textId="77777777" w:rsidR="00E23435" w:rsidRPr="00C87BB6" w:rsidRDefault="00E23435" w:rsidP="0018710E">
            <w:pPr>
              <w:pStyle w:val="rowtabella0"/>
              <w:jc w:val="center"/>
              <w:rPr>
                <w:color w:val="002060"/>
              </w:rPr>
            </w:pPr>
            <w:r w:rsidRPr="00C87BB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C999E"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E0ED3" w14:textId="77777777" w:rsidR="00E23435" w:rsidRPr="00C87BB6" w:rsidRDefault="00E23435" w:rsidP="0018710E">
            <w:pPr>
              <w:pStyle w:val="rowtabella0"/>
              <w:jc w:val="center"/>
              <w:rPr>
                <w:color w:val="002060"/>
              </w:rPr>
            </w:pPr>
            <w:r w:rsidRPr="00C87BB6">
              <w:rPr>
                <w:color w:val="002060"/>
              </w:rPr>
              <w:t>0</w:t>
            </w:r>
          </w:p>
        </w:tc>
      </w:tr>
      <w:tr w:rsidR="00E23435" w:rsidRPr="00C87BB6" w14:paraId="3D595DFB"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B8B757" w14:textId="77777777" w:rsidR="00E23435" w:rsidRPr="00C87BB6" w:rsidRDefault="00E23435" w:rsidP="0018710E">
            <w:pPr>
              <w:pStyle w:val="rowtabella0"/>
              <w:rPr>
                <w:color w:val="002060"/>
              </w:rPr>
            </w:pPr>
            <w:r w:rsidRPr="00C87BB6">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E5C7F" w14:textId="77777777" w:rsidR="00E23435" w:rsidRPr="00C87BB6" w:rsidRDefault="00E23435" w:rsidP="0018710E">
            <w:pPr>
              <w:pStyle w:val="rowtabella0"/>
              <w:jc w:val="center"/>
              <w:rPr>
                <w:color w:val="002060"/>
              </w:rPr>
            </w:pPr>
            <w:r w:rsidRPr="00C87BB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F5074"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E1D39"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3FE8E"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9682D"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E50FA" w14:textId="77777777" w:rsidR="00E23435" w:rsidRPr="00C87BB6" w:rsidRDefault="00E23435" w:rsidP="0018710E">
            <w:pPr>
              <w:pStyle w:val="rowtabella0"/>
              <w:jc w:val="center"/>
              <w:rPr>
                <w:color w:val="002060"/>
              </w:rPr>
            </w:pPr>
            <w:r w:rsidRPr="00C87BB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55D5D" w14:textId="77777777" w:rsidR="00E23435" w:rsidRPr="00C87BB6" w:rsidRDefault="00E23435" w:rsidP="0018710E">
            <w:pPr>
              <w:pStyle w:val="rowtabella0"/>
              <w:jc w:val="center"/>
              <w:rPr>
                <w:color w:val="002060"/>
              </w:rPr>
            </w:pPr>
            <w:r w:rsidRPr="00C87BB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B8AC1"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70361" w14:textId="77777777" w:rsidR="00E23435" w:rsidRPr="00C87BB6" w:rsidRDefault="00E23435" w:rsidP="0018710E">
            <w:pPr>
              <w:pStyle w:val="rowtabella0"/>
              <w:jc w:val="center"/>
              <w:rPr>
                <w:color w:val="002060"/>
              </w:rPr>
            </w:pPr>
            <w:r w:rsidRPr="00C87BB6">
              <w:rPr>
                <w:color w:val="002060"/>
              </w:rPr>
              <w:t>0</w:t>
            </w:r>
          </w:p>
        </w:tc>
      </w:tr>
      <w:tr w:rsidR="00E23435" w:rsidRPr="00C87BB6" w14:paraId="063F8331"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773370" w14:textId="77777777" w:rsidR="00E23435" w:rsidRPr="00C87BB6" w:rsidRDefault="00E23435" w:rsidP="0018710E">
            <w:pPr>
              <w:pStyle w:val="rowtabella0"/>
              <w:rPr>
                <w:color w:val="002060"/>
              </w:rPr>
            </w:pPr>
            <w:r w:rsidRPr="00C87BB6">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D0D93" w14:textId="77777777" w:rsidR="00E23435" w:rsidRPr="00C87BB6" w:rsidRDefault="00E23435" w:rsidP="0018710E">
            <w:pPr>
              <w:pStyle w:val="rowtabella0"/>
              <w:jc w:val="center"/>
              <w:rPr>
                <w:color w:val="002060"/>
              </w:rPr>
            </w:pPr>
            <w:r w:rsidRPr="00C87BB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EC1F4"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389BB"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78779"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5242B"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95F16" w14:textId="77777777" w:rsidR="00E23435" w:rsidRPr="00C87BB6" w:rsidRDefault="00E23435" w:rsidP="0018710E">
            <w:pPr>
              <w:pStyle w:val="rowtabella0"/>
              <w:jc w:val="center"/>
              <w:rPr>
                <w:color w:val="002060"/>
              </w:rPr>
            </w:pPr>
            <w:r w:rsidRPr="00C87BB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1A430" w14:textId="77777777" w:rsidR="00E23435" w:rsidRPr="00C87BB6" w:rsidRDefault="00E23435" w:rsidP="0018710E">
            <w:pPr>
              <w:pStyle w:val="rowtabella0"/>
              <w:jc w:val="center"/>
              <w:rPr>
                <w:color w:val="002060"/>
              </w:rPr>
            </w:pPr>
            <w:r w:rsidRPr="00C87BB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48D12"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4B7E4" w14:textId="77777777" w:rsidR="00E23435" w:rsidRPr="00C87BB6" w:rsidRDefault="00E23435" w:rsidP="0018710E">
            <w:pPr>
              <w:pStyle w:val="rowtabella0"/>
              <w:jc w:val="center"/>
              <w:rPr>
                <w:color w:val="002060"/>
              </w:rPr>
            </w:pPr>
            <w:r w:rsidRPr="00C87BB6">
              <w:rPr>
                <w:color w:val="002060"/>
              </w:rPr>
              <w:t>0</w:t>
            </w:r>
          </w:p>
        </w:tc>
      </w:tr>
      <w:tr w:rsidR="00E23435" w:rsidRPr="00C87BB6" w14:paraId="52110CCA"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98AEB7" w14:textId="77777777" w:rsidR="00E23435" w:rsidRPr="00C87BB6" w:rsidRDefault="00E23435" w:rsidP="0018710E">
            <w:pPr>
              <w:pStyle w:val="rowtabella0"/>
              <w:rPr>
                <w:color w:val="002060"/>
              </w:rPr>
            </w:pPr>
            <w:r w:rsidRPr="00C87BB6">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379FE" w14:textId="77777777" w:rsidR="00E23435" w:rsidRPr="00C87BB6" w:rsidRDefault="00E23435" w:rsidP="0018710E">
            <w:pPr>
              <w:pStyle w:val="rowtabella0"/>
              <w:jc w:val="center"/>
              <w:rPr>
                <w:color w:val="002060"/>
              </w:rPr>
            </w:pPr>
            <w:r w:rsidRPr="00C87BB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C0B78"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0E0B8"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9E2C9"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E2117" w14:textId="77777777" w:rsidR="00E23435" w:rsidRPr="00C87BB6" w:rsidRDefault="00E23435" w:rsidP="0018710E">
            <w:pPr>
              <w:pStyle w:val="rowtabella0"/>
              <w:jc w:val="center"/>
              <w:rPr>
                <w:color w:val="002060"/>
              </w:rPr>
            </w:pPr>
            <w:r w:rsidRPr="00C87BB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87B05" w14:textId="77777777" w:rsidR="00E23435" w:rsidRPr="00C87BB6" w:rsidRDefault="00E23435" w:rsidP="0018710E">
            <w:pPr>
              <w:pStyle w:val="rowtabella0"/>
              <w:jc w:val="center"/>
              <w:rPr>
                <w:color w:val="002060"/>
              </w:rPr>
            </w:pPr>
            <w:r w:rsidRPr="00C87BB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45ED7" w14:textId="77777777" w:rsidR="00E23435" w:rsidRPr="00C87BB6" w:rsidRDefault="00E23435" w:rsidP="0018710E">
            <w:pPr>
              <w:pStyle w:val="rowtabella0"/>
              <w:jc w:val="center"/>
              <w:rPr>
                <w:color w:val="002060"/>
              </w:rPr>
            </w:pPr>
            <w:r w:rsidRPr="00C87BB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70080" w14:textId="77777777" w:rsidR="00E23435" w:rsidRPr="00C87BB6" w:rsidRDefault="00E23435" w:rsidP="0018710E">
            <w:pPr>
              <w:pStyle w:val="rowtabella0"/>
              <w:jc w:val="center"/>
              <w:rPr>
                <w:color w:val="002060"/>
              </w:rPr>
            </w:pPr>
            <w:r w:rsidRPr="00C87BB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AF049" w14:textId="77777777" w:rsidR="00E23435" w:rsidRPr="00C87BB6" w:rsidRDefault="00E23435" w:rsidP="0018710E">
            <w:pPr>
              <w:pStyle w:val="rowtabella0"/>
              <w:jc w:val="center"/>
              <w:rPr>
                <w:color w:val="002060"/>
              </w:rPr>
            </w:pPr>
            <w:r w:rsidRPr="00C87BB6">
              <w:rPr>
                <w:color w:val="002060"/>
              </w:rPr>
              <w:t>0</w:t>
            </w:r>
          </w:p>
        </w:tc>
      </w:tr>
      <w:tr w:rsidR="00E23435" w:rsidRPr="00C87BB6" w14:paraId="776FFE7C"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248D5A" w14:textId="77777777" w:rsidR="00E23435" w:rsidRPr="00C87BB6" w:rsidRDefault="00E23435" w:rsidP="0018710E">
            <w:pPr>
              <w:pStyle w:val="rowtabella0"/>
              <w:rPr>
                <w:color w:val="002060"/>
                <w:lang w:val="es-ES"/>
              </w:rPr>
            </w:pPr>
            <w:r w:rsidRPr="00C87BB6">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FAC15"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97B2A"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6FCC8"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C6EAD"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EE3F2" w14:textId="77777777" w:rsidR="00E23435" w:rsidRPr="00C87BB6" w:rsidRDefault="00E23435" w:rsidP="0018710E">
            <w:pPr>
              <w:pStyle w:val="rowtabella0"/>
              <w:jc w:val="center"/>
              <w:rPr>
                <w:color w:val="002060"/>
              </w:rPr>
            </w:pPr>
            <w:r w:rsidRPr="00C87BB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BB9EB" w14:textId="77777777" w:rsidR="00E23435" w:rsidRPr="00C87BB6" w:rsidRDefault="00E23435" w:rsidP="0018710E">
            <w:pPr>
              <w:pStyle w:val="rowtabella0"/>
              <w:jc w:val="center"/>
              <w:rPr>
                <w:color w:val="002060"/>
              </w:rPr>
            </w:pPr>
            <w:r w:rsidRPr="00C87BB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841B7" w14:textId="77777777" w:rsidR="00E23435" w:rsidRPr="00C87BB6" w:rsidRDefault="00E23435" w:rsidP="0018710E">
            <w:pPr>
              <w:pStyle w:val="rowtabella0"/>
              <w:jc w:val="center"/>
              <w:rPr>
                <w:color w:val="002060"/>
              </w:rPr>
            </w:pPr>
            <w:r w:rsidRPr="00C87BB6">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DDF0C" w14:textId="77777777" w:rsidR="00E23435" w:rsidRPr="00C87BB6" w:rsidRDefault="00E23435" w:rsidP="0018710E">
            <w:pPr>
              <w:pStyle w:val="rowtabella0"/>
              <w:jc w:val="center"/>
              <w:rPr>
                <w:color w:val="002060"/>
              </w:rPr>
            </w:pPr>
            <w:r w:rsidRPr="00C87BB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2B9D5" w14:textId="77777777" w:rsidR="00E23435" w:rsidRPr="00C87BB6" w:rsidRDefault="00E23435" w:rsidP="0018710E">
            <w:pPr>
              <w:pStyle w:val="rowtabella0"/>
              <w:jc w:val="center"/>
              <w:rPr>
                <w:color w:val="002060"/>
              </w:rPr>
            </w:pPr>
            <w:r w:rsidRPr="00C87BB6">
              <w:rPr>
                <w:color w:val="002060"/>
              </w:rPr>
              <w:t>0</w:t>
            </w:r>
          </w:p>
        </w:tc>
      </w:tr>
      <w:tr w:rsidR="00E23435" w:rsidRPr="00C87BB6" w14:paraId="2EB9CD01"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82E0A5" w14:textId="77777777" w:rsidR="00E23435" w:rsidRPr="00C87BB6" w:rsidRDefault="00E23435" w:rsidP="0018710E">
            <w:pPr>
              <w:pStyle w:val="rowtabella0"/>
              <w:rPr>
                <w:color w:val="002060"/>
              </w:rPr>
            </w:pPr>
            <w:r w:rsidRPr="00C87BB6">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0EEB0" w14:textId="77777777" w:rsidR="00E23435" w:rsidRPr="00C87BB6" w:rsidRDefault="00E23435" w:rsidP="0018710E">
            <w:pPr>
              <w:pStyle w:val="rowtabella0"/>
              <w:jc w:val="center"/>
              <w:rPr>
                <w:color w:val="002060"/>
              </w:rPr>
            </w:pPr>
            <w:r w:rsidRPr="00C87BB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19A1F"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27C57"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8F0B9"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797E3" w14:textId="77777777" w:rsidR="00E23435" w:rsidRPr="00C87BB6" w:rsidRDefault="00E23435" w:rsidP="0018710E">
            <w:pPr>
              <w:pStyle w:val="rowtabella0"/>
              <w:jc w:val="center"/>
              <w:rPr>
                <w:color w:val="002060"/>
              </w:rPr>
            </w:pPr>
            <w:r w:rsidRPr="00C87BB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ABF86" w14:textId="77777777" w:rsidR="00E23435" w:rsidRPr="00C87BB6" w:rsidRDefault="00E23435" w:rsidP="0018710E">
            <w:pPr>
              <w:pStyle w:val="rowtabella0"/>
              <w:jc w:val="center"/>
              <w:rPr>
                <w:color w:val="002060"/>
              </w:rPr>
            </w:pPr>
            <w:r w:rsidRPr="00C87BB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24C46" w14:textId="77777777" w:rsidR="00E23435" w:rsidRPr="00C87BB6" w:rsidRDefault="00E23435" w:rsidP="0018710E">
            <w:pPr>
              <w:pStyle w:val="rowtabella0"/>
              <w:jc w:val="center"/>
              <w:rPr>
                <w:color w:val="002060"/>
              </w:rPr>
            </w:pPr>
            <w:r w:rsidRPr="00C87BB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4F60B" w14:textId="77777777" w:rsidR="00E23435" w:rsidRPr="00C87BB6" w:rsidRDefault="00E23435" w:rsidP="0018710E">
            <w:pPr>
              <w:pStyle w:val="rowtabella0"/>
              <w:jc w:val="center"/>
              <w:rPr>
                <w:color w:val="002060"/>
              </w:rPr>
            </w:pPr>
            <w:r w:rsidRPr="00C87BB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FCAF5" w14:textId="77777777" w:rsidR="00E23435" w:rsidRPr="00C87BB6" w:rsidRDefault="00E23435" w:rsidP="0018710E">
            <w:pPr>
              <w:pStyle w:val="rowtabella0"/>
              <w:jc w:val="center"/>
              <w:rPr>
                <w:color w:val="002060"/>
              </w:rPr>
            </w:pPr>
            <w:r w:rsidRPr="00C87BB6">
              <w:rPr>
                <w:color w:val="002060"/>
              </w:rPr>
              <w:t>0</w:t>
            </w:r>
          </w:p>
        </w:tc>
      </w:tr>
      <w:tr w:rsidR="00E23435" w:rsidRPr="00C87BB6" w14:paraId="2AC243A6"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FA7B74" w14:textId="77777777" w:rsidR="00E23435" w:rsidRPr="00C87BB6" w:rsidRDefault="00E23435" w:rsidP="0018710E">
            <w:pPr>
              <w:pStyle w:val="rowtabella0"/>
              <w:rPr>
                <w:color w:val="002060"/>
              </w:rPr>
            </w:pPr>
            <w:r w:rsidRPr="00C87BB6">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ECDAF"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5836C"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F9FB4"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E6B39"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43156" w14:textId="77777777" w:rsidR="00E23435" w:rsidRPr="00C87BB6" w:rsidRDefault="00E23435" w:rsidP="0018710E">
            <w:pPr>
              <w:pStyle w:val="rowtabella0"/>
              <w:jc w:val="center"/>
              <w:rPr>
                <w:color w:val="002060"/>
              </w:rPr>
            </w:pPr>
            <w:r w:rsidRPr="00C87BB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5A2F6" w14:textId="77777777" w:rsidR="00E23435" w:rsidRPr="00C87BB6" w:rsidRDefault="00E23435" w:rsidP="0018710E">
            <w:pPr>
              <w:pStyle w:val="rowtabella0"/>
              <w:jc w:val="center"/>
              <w:rPr>
                <w:color w:val="002060"/>
              </w:rPr>
            </w:pPr>
            <w:r w:rsidRPr="00C87BB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96E5D" w14:textId="77777777" w:rsidR="00E23435" w:rsidRPr="00C87BB6" w:rsidRDefault="00E23435" w:rsidP="0018710E">
            <w:pPr>
              <w:pStyle w:val="rowtabella0"/>
              <w:jc w:val="center"/>
              <w:rPr>
                <w:color w:val="002060"/>
              </w:rPr>
            </w:pPr>
            <w:r w:rsidRPr="00C87BB6">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BCC10" w14:textId="77777777" w:rsidR="00E23435" w:rsidRPr="00C87BB6" w:rsidRDefault="00E23435" w:rsidP="0018710E">
            <w:pPr>
              <w:pStyle w:val="rowtabella0"/>
              <w:jc w:val="center"/>
              <w:rPr>
                <w:color w:val="002060"/>
              </w:rPr>
            </w:pPr>
            <w:r w:rsidRPr="00C87BB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07055" w14:textId="77777777" w:rsidR="00E23435" w:rsidRPr="00C87BB6" w:rsidRDefault="00E23435" w:rsidP="0018710E">
            <w:pPr>
              <w:pStyle w:val="rowtabella0"/>
              <w:jc w:val="center"/>
              <w:rPr>
                <w:color w:val="002060"/>
              </w:rPr>
            </w:pPr>
            <w:r w:rsidRPr="00C87BB6">
              <w:rPr>
                <w:color w:val="002060"/>
              </w:rPr>
              <w:t>0</w:t>
            </w:r>
          </w:p>
        </w:tc>
      </w:tr>
      <w:tr w:rsidR="00E23435" w:rsidRPr="00C87BB6" w14:paraId="10D6EDF1" w14:textId="77777777" w:rsidTr="001871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A9F7D1" w14:textId="77777777" w:rsidR="00E23435" w:rsidRPr="00C87BB6" w:rsidRDefault="00E23435" w:rsidP="0018710E">
            <w:pPr>
              <w:pStyle w:val="rowtabella0"/>
              <w:rPr>
                <w:color w:val="002060"/>
              </w:rPr>
            </w:pPr>
            <w:r w:rsidRPr="00C87BB6">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4F5D4"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784E1"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194CA"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5D62F"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6A9E1"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010A8" w14:textId="77777777" w:rsidR="00E23435" w:rsidRPr="00C87BB6" w:rsidRDefault="00E23435" w:rsidP="0018710E">
            <w:pPr>
              <w:pStyle w:val="rowtabella0"/>
              <w:jc w:val="center"/>
              <w:rPr>
                <w:color w:val="002060"/>
              </w:rPr>
            </w:pPr>
            <w:r w:rsidRPr="00C87BB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BB06F" w14:textId="77777777" w:rsidR="00E23435" w:rsidRPr="00C87BB6" w:rsidRDefault="00E23435" w:rsidP="0018710E">
            <w:pPr>
              <w:pStyle w:val="rowtabella0"/>
              <w:jc w:val="center"/>
              <w:rPr>
                <w:color w:val="002060"/>
              </w:rPr>
            </w:pPr>
            <w:r w:rsidRPr="00C87BB6">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C5D07" w14:textId="77777777" w:rsidR="00E23435" w:rsidRPr="00C87BB6" w:rsidRDefault="00E23435" w:rsidP="0018710E">
            <w:pPr>
              <w:pStyle w:val="rowtabella0"/>
              <w:jc w:val="center"/>
              <w:rPr>
                <w:color w:val="002060"/>
              </w:rPr>
            </w:pPr>
            <w:r w:rsidRPr="00C87BB6">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9B30F" w14:textId="77777777" w:rsidR="00E23435" w:rsidRPr="00C87BB6" w:rsidRDefault="00E23435" w:rsidP="0018710E">
            <w:pPr>
              <w:pStyle w:val="rowtabella0"/>
              <w:jc w:val="center"/>
              <w:rPr>
                <w:color w:val="002060"/>
              </w:rPr>
            </w:pPr>
            <w:r w:rsidRPr="00C87BB6">
              <w:rPr>
                <w:color w:val="002060"/>
              </w:rPr>
              <w:t>0</w:t>
            </w:r>
          </w:p>
        </w:tc>
      </w:tr>
    </w:tbl>
    <w:p w14:paraId="2072DF77" w14:textId="77777777" w:rsidR="00E23435" w:rsidRPr="00C87BB6" w:rsidRDefault="00E23435" w:rsidP="00E23435">
      <w:pPr>
        <w:pStyle w:val="breakline"/>
        <w:rPr>
          <w:color w:val="002060"/>
        </w:rPr>
      </w:pPr>
    </w:p>
    <w:p w14:paraId="71F39272" w14:textId="77777777" w:rsidR="00E23435" w:rsidRPr="00C87BB6" w:rsidRDefault="00E23435" w:rsidP="00E23435">
      <w:pPr>
        <w:pStyle w:val="titoloprinc0"/>
        <w:rPr>
          <w:color w:val="002060"/>
        </w:rPr>
      </w:pPr>
      <w:r w:rsidRPr="00C87BB6">
        <w:rPr>
          <w:color w:val="002060"/>
        </w:rPr>
        <w:t>PROGRAMMA GARE</w:t>
      </w:r>
    </w:p>
    <w:p w14:paraId="284624CA" w14:textId="77777777" w:rsidR="00E23435" w:rsidRPr="00C87BB6" w:rsidRDefault="00E23435" w:rsidP="00E23435">
      <w:pPr>
        <w:pStyle w:val="breakline"/>
        <w:rPr>
          <w:color w:val="002060"/>
        </w:rPr>
      </w:pPr>
    </w:p>
    <w:p w14:paraId="25FE1926" w14:textId="77777777" w:rsidR="00E23435" w:rsidRPr="00C87BB6" w:rsidRDefault="00E23435" w:rsidP="00E23435">
      <w:pPr>
        <w:pStyle w:val="sottotitolocampionato10"/>
        <w:rPr>
          <w:color w:val="002060"/>
        </w:rPr>
      </w:pPr>
      <w:r w:rsidRPr="00C87BB6">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01"/>
        <w:gridCol w:w="385"/>
        <w:gridCol w:w="898"/>
        <w:gridCol w:w="1198"/>
        <w:gridCol w:w="1550"/>
        <w:gridCol w:w="1550"/>
      </w:tblGrid>
      <w:tr w:rsidR="00E23435" w:rsidRPr="00C87BB6" w14:paraId="65A9B1A0" w14:textId="77777777" w:rsidTr="001871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79063" w14:textId="77777777" w:rsidR="00E23435" w:rsidRPr="00C87BB6" w:rsidRDefault="00E23435" w:rsidP="0018710E">
            <w:pPr>
              <w:pStyle w:val="headertabella0"/>
              <w:rPr>
                <w:color w:val="002060"/>
              </w:rPr>
            </w:pPr>
            <w:r w:rsidRPr="00C87BB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AE7AD" w14:textId="77777777" w:rsidR="00E23435" w:rsidRPr="00C87BB6" w:rsidRDefault="00E23435" w:rsidP="0018710E">
            <w:pPr>
              <w:pStyle w:val="headertabella0"/>
              <w:rPr>
                <w:color w:val="002060"/>
              </w:rPr>
            </w:pPr>
            <w:r w:rsidRPr="00C87BB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6BD27" w14:textId="77777777" w:rsidR="00E23435" w:rsidRPr="00C87BB6" w:rsidRDefault="00E23435" w:rsidP="0018710E">
            <w:pPr>
              <w:pStyle w:val="headertabella0"/>
              <w:rPr>
                <w:color w:val="002060"/>
              </w:rPr>
            </w:pPr>
            <w:r w:rsidRPr="00C87BB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34AD3" w14:textId="77777777" w:rsidR="00E23435" w:rsidRPr="00C87BB6" w:rsidRDefault="00E23435" w:rsidP="0018710E">
            <w:pPr>
              <w:pStyle w:val="headertabella0"/>
              <w:rPr>
                <w:color w:val="002060"/>
              </w:rPr>
            </w:pPr>
            <w:r w:rsidRPr="00C87BB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A4956" w14:textId="77777777" w:rsidR="00E23435" w:rsidRPr="00C87BB6" w:rsidRDefault="00E23435" w:rsidP="0018710E">
            <w:pPr>
              <w:pStyle w:val="headertabella0"/>
              <w:rPr>
                <w:color w:val="002060"/>
              </w:rPr>
            </w:pPr>
            <w:r w:rsidRPr="00C87BB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C2310" w14:textId="77777777" w:rsidR="00E23435" w:rsidRPr="00C87BB6" w:rsidRDefault="00E23435" w:rsidP="0018710E">
            <w:pPr>
              <w:pStyle w:val="headertabella0"/>
              <w:rPr>
                <w:color w:val="002060"/>
              </w:rPr>
            </w:pPr>
            <w:proofErr w:type="spellStart"/>
            <w:r w:rsidRPr="00C87BB6">
              <w:rPr>
                <w:color w:val="002060"/>
              </w:rPr>
              <w:t>Localita'</w:t>
            </w:r>
            <w:proofErr w:type="spellEnd"/>
            <w:r w:rsidRPr="00C87BB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9E6D8" w14:textId="77777777" w:rsidR="00E23435" w:rsidRPr="00C87BB6" w:rsidRDefault="00E23435" w:rsidP="0018710E">
            <w:pPr>
              <w:pStyle w:val="headertabella0"/>
              <w:rPr>
                <w:color w:val="002060"/>
              </w:rPr>
            </w:pPr>
            <w:r w:rsidRPr="00C87BB6">
              <w:rPr>
                <w:color w:val="002060"/>
              </w:rPr>
              <w:t>Indirizzo Impianto</w:t>
            </w:r>
          </w:p>
        </w:tc>
      </w:tr>
      <w:tr w:rsidR="00E23435" w:rsidRPr="00C87BB6" w14:paraId="5B7543C7" w14:textId="77777777" w:rsidTr="001871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103A11" w14:textId="77777777" w:rsidR="00E23435" w:rsidRPr="00C87BB6" w:rsidRDefault="00E23435" w:rsidP="0018710E">
            <w:pPr>
              <w:pStyle w:val="rowtabella0"/>
              <w:rPr>
                <w:color w:val="002060"/>
              </w:rPr>
            </w:pPr>
            <w:r w:rsidRPr="00C87BB6">
              <w:rPr>
                <w:color w:val="002060"/>
              </w:rPr>
              <w:t>FUTSAL MONTURANO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906A15" w14:textId="77777777" w:rsidR="00E23435" w:rsidRPr="00C87BB6" w:rsidRDefault="00E23435" w:rsidP="0018710E">
            <w:pPr>
              <w:pStyle w:val="rowtabella0"/>
              <w:rPr>
                <w:color w:val="002060"/>
              </w:rPr>
            </w:pPr>
            <w:r w:rsidRPr="00C87BB6">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425B2F" w14:textId="77777777" w:rsidR="00E23435" w:rsidRPr="00C87BB6" w:rsidRDefault="00E23435" w:rsidP="0018710E">
            <w:pPr>
              <w:pStyle w:val="rowtabella0"/>
              <w:jc w:val="center"/>
              <w:rPr>
                <w:color w:val="002060"/>
              </w:rPr>
            </w:pPr>
            <w:r w:rsidRPr="00C87BB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B0CC5A" w14:textId="77777777" w:rsidR="00E23435" w:rsidRPr="00C87BB6" w:rsidRDefault="00E23435" w:rsidP="0018710E">
            <w:pPr>
              <w:pStyle w:val="rowtabella0"/>
              <w:rPr>
                <w:color w:val="002060"/>
              </w:rPr>
            </w:pPr>
            <w:r w:rsidRPr="00C87BB6">
              <w:rPr>
                <w:color w:val="002060"/>
              </w:rPr>
              <w:t>24/02/2023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9C6DF6" w14:textId="77777777" w:rsidR="00E23435" w:rsidRPr="00C87BB6" w:rsidRDefault="00E23435" w:rsidP="0018710E">
            <w:pPr>
              <w:pStyle w:val="rowtabella0"/>
              <w:rPr>
                <w:color w:val="002060"/>
              </w:rPr>
            </w:pPr>
            <w:r w:rsidRPr="00C87BB6">
              <w:rPr>
                <w:color w:val="002060"/>
              </w:rPr>
              <w:t>5638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336B54" w14:textId="77777777" w:rsidR="00E23435" w:rsidRPr="00C87BB6" w:rsidRDefault="00E23435" w:rsidP="0018710E">
            <w:pPr>
              <w:pStyle w:val="rowtabella0"/>
              <w:rPr>
                <w:color w:val="002060"/>
              </w:rPr>
            </w:pPr>
            <w:r w:rsidRPr="00C87BB6">
              <w:rPr>
                <w:color w:val="002060"/>
              </w:rPr>
              <w:t>MONTE URANO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A9642F" w14:textId="77777777" w:rsidR="00E23435" w:rsidRPr="00C87BB6" w:rsidRDefault="00E23435" w:rsidP="0018710E">
            <w:pPr>
              <w:pStyle w:val="rowtabella0"/>
              <w:rPr>
                <w:color w:val="002060"/>
              </w:rPr>
            </w:pPr>
            <w:r w:rsidRPr="00C87BB6">
              <w:rPr>
                <w:color w:val="002060"/>
              </w:rPr>
              <w:t>VIA OLIMPIADI</w:t>
            </w:r>
          </w:p>
        </w:tc>
      </w:tr>
      <w:tr w:rsidR="00E23435" w:rsidRPr="00C87BB6" w14:paraId="46C12846"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B607EE" w14:textId="77777777" w:rsidR="00E23435" w:rsidRPr="00C87BB6" w:rsidRDefault="00E23435" w:rsidP="0018710E">
            <w:pPr>
              <w:pStyle w:val="rowtabella0"/>
              <w:rPr>
                <w:color w:val="002060"/>
              </w:rPr>
            </w:pPr>
            <w:r w:rsidRPr="00C87BB6">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5AF8BF" w14:textId="77777777" w:rsidR="00E23435" w:rsidRPr="00C87BB6" w:rsidRDefault="00E23435" w:rsidP="0018710E">
            <w:pPr>
              <w:pStyle w:val="rowtabella0"/>
              <w:rPr>
                <w:color w:val="002060"/>
              </w:rPr>
            </w:pPr>
            <w:r w:rsidRPr="00C87BB6">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059592"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47E83E" w14:textId="77777777" w:rsidR="00E23435" w:rsidRPr="00C87BB6" w:rsidRDefault="00E23435" w:rsidP="0018710E">
            <w:pPr>
              <w:pStyle w:val="rowtabella0"/>
              <w:rPr>
                <w:color w:val="002060"/>
              </w:rPr>
            </w:pPr>
            <w:r w:rsidRPr="00C87BB6">
              <w:rPr>
                <w:color w:val="002060"/>
              </w:rPr>
              <w:t>24/02/2023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A56312" w14:textId="77777777" w:rsidR="00E23435" w:rsidRPr="00C87BB6" w:rsidRDefault="00E23435" w:rsidP="0018710E">
            <w:pPr>
              <w:pStyle w:val="rowtabella0"/>
              <w:rPr>
                <w:color w:val="002060"/>
              </w:rPr>
            </w:pPr>
            <w:r w:rsidRPr="00C87BB6">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D68D7F" w14:textId="77777777" w:rsidR="00E23435" w:rsidRPr="00C87BB6" w:rsidRDefault="00E23435" w:rsidP="0018710E">
            <w:pPr>
              <w:pStyle w:val="rowtabella0"/>
              <w:rPr>
                <w:color w:val="002060"/>
              </w:rPr>
            </w:pPr>
            <w:r w:rsidRPr="00C87BB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FF0073" w14:textId="77777777" w:rsidR="00E23435" w:rsidRPr="00C87BB6" w:rsidRDefault="00E23435" w:rsidP="0018710E">
            <w:pPr>
              <w:pStyle w:val="rowtabella0"/>
              <w:rPr>
                <w:color w:val="002060"/>
              </w:rPr>
            </w:pPr>
            <w:r w:rsidRPr="00C87BB6">
              <w:rPr>
                <w:color w:val="002060"/>
              </w:rPr>
              <w:t>VIA ALFIERI SNC</w:t>
            </w:r>
          </w:p>
        </w:tc>
      </w:tr>
      <w:tr w:rsidR="00E23435" w:rsidRPr="00C87BB6" w14:paraId="476556AB"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32DFDD" w14:textId="77777777" w:rsidR="00E23435" w:rsidRPr="00C87BB6" w:rsidRDefault="00E23435" w:rsidP="0018710E">
            <w:pPr>
              <w:pStyle w:val="rowtabella0"/>
              <w:rPr>
                <w:color w:val="002060"/>
              </w:rPr>
            </w:pPr>
            <w:r w:rsidRPr="00C87BB6">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C32AB4" w14:textId="77777777" w:rsidR="00E23435" w:rsidRPr="00C87BB6" w:rsidRDefault="00E23435" w:rsidP="0018710E">
            <w:pPr>
              <w:pStyle w:val="rowtabella0"/>
              <w:rPr>
                <w:color w:val="002060"/>
              </w:rPr>
            </w:pPr>
            <w:r w:rsidRPr="00C87BB6">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4A1A52"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E0C14F" w14:textId="77777777" w:rsidR="00E23435" w:rsidRPr="00C87BB6" w:rsidRDefault="00E23435" w:rsidP="0018710E">
            <w:pPr>
              <w:pStyle w:val="rowtabella0"/>
              <w:rPr>
                <w:color w:val="002060"/>
              </w:rPr>
            </w:pPr>
            <w:r w:rsidRPr="00C87BB6">
              <w:rPr>
                <w:color w:val="002060"/>
              </w:rPr>
              <w:t>24/02/2023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64E7EA" w14:textId="77777777" w:rsidR="00E23435" w:rsidRPr="00C87BB6" w:rsidRDefault="00E23435" w:rsidP="0018710E">
            <w:pPr>
              <w:pStyle w:val="rowtabella0"/>
              <w:rPr>
                <w:color w:val="002060"/>
              </w:rPr>
            </w:pPr>
            <w:r w:rsidRPr="00C87BB6">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21CB48" w14:textId="77777777" w:rsidR="00E23435" w:rsidRPr="00C87BB6" w:rsidRDefault="00E23435" w:rsidP="0018710E">
            <w:pPr>
              <w:pStyle w:val="rowtabella0"/>
              <w:rPr>
                <w:color w:val="002060"/>
              </w:rPr>
            </w:pPr>
            <w:r w:rsidRPr="00C87BB6">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8069BD" w14:textId="77777777" w:rsidR="00E23435" w:rsidRPr="00C87BB6" w:rsidRDefault="00E23435" w:rsidP="0018710E">
            <w:pPr>
              <w:pStyle w:val="rowtabella0"/>
              <w:rPr>
                <w:color w:val="002060"/>
              </w:rPr>
            </w:pPr>
            <w:r w:rsidRPr="00C87BB6">
              <w:rPr>
                <w:color w:val="002060"/>
              </w:rPr>
              <w:t>VIA ALESSANDRO MANZONI</w:t>
            </w:r>
          </w:p>
        </w:tc>
      </w:tr>
      <w:tr w:rsidR="00E23435" w:rsidRPr="00C87BB6" w14:paraId="3810F60D"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BAC440" w14:textId="77777777" w:rsidR="00E23435" w:rsidRPr="00C87BB6" w:rsidRDefault="00E23435" w:rsidP="0018710E">
            <w:pPr>
              <w:pStyle w:val="rowtabella0"/>
              <w:rPr>
                <w:color w:val="002060"/>
              </w:rPr>
            </w:pPr>
            <w:r w:rsidRPr="00C87BB6">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0794D5" w14:textId="77777777" w:rsidR="00E23435" w:rsidRPr="00C87BB6" w:rsidRDefault="00E23435" w:rsidP="0018710E">
            <w:pPr>
              <w:pStyle w:val="rowtabella0"/>
              <w:rPr>
                <w:color w:val="002060"/>
              </w:rPr>
            </w:pPr>
            <w:r w:rsidRPr="00C87BB6">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E57117"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3064A8" w14:textId="77777777" w:rsidR="00E23435" w:rsidRPr="00C87BB6" w:rsidRDefault="00E23435" w:rsidP="0018710E">
            <w:pPr>
              <w:pStyle w:val="rowtabella0"/>
              <w:rPr>
                <w:color w:val="002060"/>
              </w:rPr>
            </w:pPr>
            <w:r w:rsidRPr="00C87BB6">
              <w:rPr>
                <w:color w:val="002060"/>
              </w:rPr>
              <w:t>24/02/2023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92710D" w14:textId="77777777" w:rsidR="00E23435" w:rsidRPr="00C87BB6" w:rsidRDefault="00E23435" w:rsidP="0018710E">
            <w:pPr>
              <w:pStyle w:val="rowtabella0"/>
              <w:rPr>
                <w:color w:val="002060"/>
              </w:rPr>
            </w:pPr>
            <w:r w:rsidRPr="00C87BB6">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07C866" w14:textId="77777777" w:rsidR="00E23435" w:rsidRPr="00C87BB6" w:rsidRDefault="00E23435" w:rsidP="0018710E">
            <w:pPr>
              <w:pStyle w:val="rowtabella0"/>
              <w:rPr>
                <w:color w:val="002060"/>
              </w:rPr>
            </w:pPr>
            <w:r w:rsidRPr="00C87BB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9FF899" w14:textId="77777777" w:rsidR="00E23435" w:rsidRPr="00C87BB6" w:rsidRDefault="00E23435" w:rsidP="0018710E">
            <w:pPr>
              <w:pStyle w:val="rowtabella0"/>
              <w:rPr>
                <w:color w:val="002060"/>
              </w:rPr>
            </w:pPr>
            <w:r w:rsidRPr="00C87BB6">
              <w:rPr>
                <w:color w:val="002060"/>
              </w:rPr>
              <w:t>VIA MONTEPELAGO</w:t>
            </w:r>
          </w:p>
        </w:tc>
      </w:tr>
      <w:tr w:rsidR="00E23435" w:rsidRPr="00C87BB6" w14:paraId="365D2B4A"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BC1CEC" w14:textId="77777777" w:rsidR="00E23435" w:rsidRPr="00C87BB6" w:rsidRDefault="00E23435" w:rsidP="0018710E">
            <w:pPr>
              <w:pStyle w:val="rowtabella0"/>
              <w:rPr>
                <w:color w:val="002060"/>
              </w:rPr>
            </w:pPr>
            <w:r w:rsidRPr="00C87BB6">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AE7F86" w14:textId="77777777" w:rsidR="00E23435" w:rsidRPr="00C87BB6" w:rsidRDefault="00E23435" w:rsidP="0018710E">
            <w:pPr>
              <w:pStyle w:val="rowtabella0"/>
              <w:rPr>
                <w:color w:val="002060"/>
              </w:rPr>
            </w:pPr>
            <w:r w:rsidRPr="00C87BB6">
              <w:rPr>
                <w:color w:val="002060"/>
              </w:rPr>
              <w:t>NUOVA OTTRANO 98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5EFFD6"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898B82" w14:textId="77777777" w:rsidR="00E23435" w:rsidRPr="00C87BB6" w:rsidRDefault="00E23435" w:rsidP="0018710E">
            <w:pPr>
              <w:pStyle w:val="rowtabella0"/>
              <w:rPr>
                <w:color w:val="002060"/>
              </w:rPr>
            </w:pPr>
            <w:r w:rsidRPr="00C87BB6">
              <w:rPr>
                <w:color w:val="002060"/>
              </w:rPr>
              <w:t>24/02/2023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B9E11A" w14:textId="77777777" w:rsidR="00E23435" w:rsidRPr="00C87BB6" w:rsidRDefault="00E23435" w:rsidP="0018710E">
            <w:pPr>
              <w:pStyle w:val="rowtabella0"/>
              <w:rPr>
                <w:color w:val="002060"/>
              </w:rPr>
            </w:pPr>
            <w:r w:rsidRPr="00C87BB6">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FD8B57" w14:textId="77777777" w:rsidR="00E23435" w:rsidRPr="00C87BB6" w:rsidRDefault="00E23435" w:rsidP="0018710E">
            <w:pPr>
              <w:pStyle w:val="rowtabella0"/>
              <w:rPr>
                <w:color w:val="002060"/>
              </w:rPr>
            </w:pPr>
            <w:r w:rsidRPr="00C87BB6">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D79433" w14:textId="77777777" w:rsidR="00E23435" w:rsidRPr="00C87BB6" w:rsidRDefault="00E23435" w:rsidP="0018710E">
            <w:pPr>
              <w:pStyle w:val="rowtabella0"/>
              <w:rPr>
                <w:color w:val="002060"/>
              </w:rPr>
            </w:pPr>
            <w:r w:rsidRPr="00C87BB6">
              <w:rPr>
                <w:color w:val="002060"/>
              </w:rPr>
              <w:t>VIA PIRANDELLO</w:t>
            </w:r>
          </w:p>
        </w:tc>
      </w:tr>
      <w:tr w:rsidR="00E23435" w:rsidRPr="00C87BB6" w14:paraId="739A57CF"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5289A7" w14:textId="77777777" w:rsidR="00E23435" w:rsidRPr="00C87BB6" w:rsidRDefault="00E23435" w:rsidP="0018710E">
            <w:pPr>
              <w:pStyle w:val="rowtabella0"/>
              <w:rPr>
                <w:color w:val="002060"/>
              </w:rPr>
            </w:pPr>
            <w:r w:rsidRPr="00C87BB6">
              <w:rPr>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77A85C" w14:textId="77777777" w:rsidR="00E23435" w:rsidRPr="00C87BB6" w:rsidRDefault="00E23435" w:rsidP="0018710E">
            <w:pPr>
              <w:pStyle w:val="rowtabella0"/>
              <w:rPr>
                <w:color w:val="002060"/>
              </w:rPr>
            </w:pPr>
            <w:r w:rsidRPr="00C87BB6">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8278FB"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6831CA" w14:textId="77777777" w:rsidR="00E23435" w:rsidRPr="00C87BB6" w:rsidRDefault="00E23435" w:rsidP="0018710E">
            <w:pPr>
              <w:pStyle w:val="rowtabella0"/>
              <w:rPr>
                <w:color w:val="002060"/>
              </w:rPr>
            </w:pPr>
            <w:r w:rsidRPr="00C87BB6">
              <w:rPr>
                <w:color w:val="002060"/>
              </w:rPr>
              <w:t>24/02/2023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4AEED9" w14:textId="77777777" w:rsidR="00E23435" w:rsidRPr="00C87BB6" w:rsidRDefault="00E23435" w:rsidP="0018710E">
            <w:pPr>
              <w:pStyle w:val="rowtabella0"/>
              <w:rPr>
                <w:color w:val="002060"/>
              </w:rPr>
            </w:pPr>
            <w:r w:rsidRPr="00C87BB6">
              <w:rPr>
                <w:color w:val="002060"/>
              </w:rPr>
              <w:t>5631 PALASPORT " PALASAVELLI"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B9B3DB" w14:textId="77777777" w:rsidR="00E23435" w:rsidRPr="00C87BB6" w:rsidRDefault="00E23435" w:rsidP="0018710E">
            <w:pPr>
              <w:pStyle w:val="rowtabella0"/>
              <w:rPr>
                <w:color w:val="002060"/>
              </w:rPr>
            </w:pPr>
            <w:r w:rsidRPr="00C87BB6">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3594CE" w14:textId="77777777" w:rsidR="00E23435" w:rsidRPr="00C87BB6" w:rsidRDefault="00E23435" w:rsidP="0018710E">
            <w:pPr>
              <w:pStyle w:val="rowtabella0"/>
              <w:rPr>
                <w:color w:val="002060"/>
              </w:rPr>
            </w:pPr>
            <w:r w:rsidRPr="00C87BB6">
              <w:rPr>
                <w:color w:val="002060"/>
              </w:rPr>
              <w:t>VIA S.VITTORIA, 5</w:t>
            </w:r>
          </w:p>
        </w:tc>
      </w:tr>
      <w:tr w:rsidR="00E23435" w:rsidRPr="00C87BB6" w14:paraId="4B52B12D" w14:textId="77777777" w:rsidTr="001871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278A27" w14:textId="77777777" w:rsidR="00E23435" w:rsidRPr="00C87BB6" w:rsidRDefault="00E23435" w:rsidP="0018710E">
            <w:pPr>
              <w:pStyle w:val="rowtabella0"/>
              <w:rPr>
                <w:color w:val="002060"/>
              </w:rPr>
            </w:pPr>
            <w:r w:rsidRPr="00C87BB6">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EBA7A7" w14:textId="77777777" w:rsidR="00E23435" w:rsidRPr="00C87BB6" w:rsidRDefault="00E23435" w:rsidP="0018710E">
            <w:pPr>
              <w:pStyle w:val="rowtabella0"/>
              <w:rPr>
                <w:color w:val="002060"/>
              </w:rPr>
            </w:pPr>
            <w:r w:rsidRPr="00C87BB6">
              <w:rPr>
                <w:color w:val="002060"/>
              </w:rPr>
              <w:t>JESI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8B6EF6"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2CB42C" w14:textId="77777777" w:rsidR="00E23435" w:rsidRPr="00C87BB6" w:rsidRDefault="00E23435" w:rsidP="0018710E">
            <w:pPr>
              <w:pStyle w:val="rowtabella0"/>
              <w:rPr>
                <w:color w:val="002060"/>
              </w:rPr>
            </w:pPr>
            <w:r w:rsidRPr="00C87BB6">
              <w:rPr>
                <w:color w:val="002060"/>
              </w:rPr>
              <w:t>25/02/2023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08EFE5" w14:textId="77777777" w:rsidR="00E23435" w:rsidRPr="00C87BB6" w:rsidRDefault="00E23435" w:rsidP="0018710E">
            <w:pPr>
              <w:pStyle w:val="rowtabella0"/>
              <w:rPr>
                <w:color w:val="002060"/>
              </w:rPr>
            </w:pPr>
            <w:r w:rsidRPr="00C87BB6">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E82464" w14:textId="77777777" w:rsidR="00E23435" w:rsidRPr="00C87BB6" w:rsidRDefault="00E23435" w:rsidP="0018710E">
            <w:pPr>
              <w:pStyle w:val="rowtabella0"/>
              <w:rPr>
                <w:color w:val="002060"/>
              </w:rPr>
            </w:pPr>
            <w:r w:rsidRPr="00C87BB6">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C9085D" w14:textId="77777777" w:rsidR="00E23435" w:rsidRPr="00C87BB6" w:rsidRDefault="00E23435" w:rsidP="0018710E">
            <w:pPr>
              <w:pStyle w:val="rowtabella0"/>
              <w:rPr>
                <w:color w:val="002060"/>
              </w:rPr>
            </w:pPr>
            <w:r w:rsidRPr="00C87BB6">
              <w:rPr>
                <w:color w:val="002060"/>
              </w:rPr>
              <w:t>VIA BRAMANTE</w:t>
            </w:r>
          </w:p>
        </w:tc>
      </w:tr>
    </w:tbl>
    <w:p w14:paraId="3E63D993" w14:textId="77777777" w:rsidR="00E23435" w:rsidRPr="00C87BB6" w:rsidRDefault="00E23435" w:rsidP="00E23435">
      <w:pPr>
        <w:pStyle w:val="breakline"/>
        <w:rPr>
          <w:rFonts w:eastAsiaTheme="minorEastAsia"/>
          <w:color w:val="002060"/>
        </w:rPr>
      </w:pPr>
    </w:p>
    <w:p w14:paraId="179EA828" w14:textId="77777777" w:rsidR="00E23435" w:rsidRPr="00C87BB6" w:rsidRDefault="00E23435" w:rsidP="00E23435">
      <w:pPr>
        <w:pStyle w:val="breakline"/>
        <w:rPr>
          <w:color w:val="002060"/>
        </w:rPr>
      </w:pPr>
    </w:p>
    <w:p w14:paraId="3CA5D282" w14:textId="77777777" w:rsidR="00E23435" w:rsidRPr="00C87BB6" w:rsidRDefault="00E23435" w:rsidP="00E23435">
      <w:pPr>
        <w:pStyle w:val="titolocampionato0"/>
        <w:shd w:val="clear" w:color="auto" w:fill="CCCCCC"/>
        <w:spacing w:before="80" w:after="40"/>
        <w:rPr>
          <w:color w:val="002060"/>
        </w:rPr>
      </w:pPr>
      <w:r w:rsidRPr="00C87BB6">
        <w:rPr>
          <w:color w:val="002060"/>
        </w:rPr>
        <w:t>CALCIO A CINQUE SERIE C2</w:t>
      </w:r>
    </w:p>
    <w:p w14:paraId="4089A61C" w14:textId="77777777" w:rsidR="00E23435" w:rsidRPr="00C87BB6" w:rsidRDefault="00E23435" w:rsidP="00E23435">
      <w:pPr>
        <w:pStyle w:val="titoloprinc0"/>
        <w:rPr>
          <w:color w:val="002060"/>
        </w:rPr>
      </w:pPr>
      <w:r w:rsidRPr="00C87BB6">
        <w:rPr>
          <w:color w:val="002060"/>
        </w:rPr>
        <w:t>VARIAZIONI AL PROGRAMMA GARE</w:t>
      </w:r>
    </w:p>
    <w:p w14:paraId="7BB654B0" w14:textId="77777777" w:rsidR="00E23435" w:rsidRPr="00C87BB6" w:rsidRDefault="00E23435" w:rsidP="00E23435">
      <w:pPr>
        <w:pStyle w:val="breakline"/>
        <w:rPr>
          <w:color w:val="002060"/>
        </w:rPr>
      </w:pPr>
    </w:p>
    <w:p w14:paraId="1CDBDFF2" w14:textId="77777777" w:rsidR="00E23435" w:rsidRPr="00C87BB6" w:rsidRDefault="00E23435" w:rsidP="00E23435">
      <w:pPr>
        <w:pStyle w:val="breakline"/>
        <w:rPr>
          <w:color w:val="002060"/>
        </w:rPr>
      </w:pPr>
    </w:p>
    <w:p w14:paraId="3A2B1211" w14:textId="77777777" w:rsidR="00E23435" w:rsidRPr="00C87BB6" w:rsidRDefault="00E23435" w:rsidP="00E23435">
      <w:pPr>
        <w:pStyle w:val="sottotitolocampionato10"/>
        <w:rPr>
          <w:color w:val="002060"/>
        </w:rPr>
      </w:pPr>
      <w:r w:rsidRPr="00C87BB6">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23435" w:rsidRPr="00C87BB6" w14:paraId="3500BDE2" w14:textId="77777777" w:rsidTr="0018710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0F723" w14:textId="77777777" w:rsidR="00E23435" w:rsidRPr="00C87BB6" w:rsidRDefault="00E23435" w:rsidP="0018710E">
            <w:pPr>
              <w:pStyle w:val="headertabella0"/>
              <w:rPr>
                <w:color w:val="002060"/>
              </w:rPr>
            </w:pPr>
            <w:r w:rsidRPr="00C87BB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5AED7" w14:textId="77777777" w:rsidR="00E23435" w:rsidRPr="00C87BB6" w:rsidRDefault="00E23435" w:rsidP="0018710E">
            <w:pPr>
              <w:pStyle w:val="headertabella0"/>
              <w:rPr>
                <w:color w:val="002060"/>
              </w:rPr>
            </w:pPr>
            <w:r w:rsidRPr="00C87BB6">
              <w:rPr>
                <w:color w:val="002060"/>
              </w:rPr>
              <w:t xml:space="preserve">N° </w:t>
            </w:r>
            <w:proofErr w:type="spellStart"/>
            <w:r w:rsidRPr="00C87BB6">
              <w:rPr>
                <w:color w:val="002060"/>
              </w:rPr>
              <w:t>Gior</w:t>
            </w:r>
            <w:proofErr w:type="spellEnd"/>
            <w:r w:rsidRPr="00C87BB6">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13FA1" w14:textId="77777777" w:rsidR="00E23435" w:rsidRPr="00C87BB6" w:rsidRDefault="00E23435" w:rsidP="0018710E">
            <w:pPr>
              <w:pStyle w:val="headertabella0"/>
              <w:rPr>
                <w:color w:val="002060"/>
              </w:rPr>
            </w:pPr>
            <w:r w:rsidRPr="00C87BB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2CEF0" w14:textId="77777777" w:rsidR="00E23435" w:rsidRPr="00C87BB6" w:rsidRDefault="00E23435" w:rsidP="0018710E">
            <w:pPr>
              <w:pStyle w:val="headertabella0"/>
              <w:rPr>
                <w:color w:val="002060"/>
              </w:rPr>
            </w:pPr>
            <w:r w:rsidRPr="00C87BB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9CA05" w14:textId="77777777" w:rsidR="00E23435" w:rsidRPr="00C87BB6" w:rsidRDefault="00E23435" w:rsidP="0018710E">
            <w:pPr>
              <w:pStyle w:val="headertabella0"/>
              <w:rPr>
                <w:color w:val="002060"/>
              </w:rPr>
            </w:pPr>
            <w:r w:rsidRPr="00C87BB6">
              <w:rPr>
                <w:color w:val="002060"/>
              </w:rPr>
              <w:t xml:space="preserve">Data </w:t>
            </w:r>
            <w:proofErr w:type="spellStart"/>
            <w:r w:rsidRPr="00C87BB6">
              <w:rPr>
                <w:color w:val="002060"/>
              </w:rPr>
              <w:t>Orig</w:t>
            </w:r>
            <w:proofErr w:type="spellEnd"/>
            <w:r w:rsidRPr="00C87BB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7ECF7" w14:textId="77777777" w:rsidR="00E23435" w:rsidRPr="00C87BB6" w:rsidRDefault="00E23435" w:rsidP="0018710E">
            <w:pPr>
              <w:pStyle w:val="headertabella0"/>
              <w:rPr>
                <w:color w:val="002060"/>
              </w:rPr>
            </w:pPr>
            <w:r w:rsidRPr="00C87BB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AC70D" w14:textId="77777777" w:rsidR="00E23435" w:rsidRPr="00C87BB6" w:rsidRDefault="00E23435" w:rsidP="0018710E">
            <w:pPr>
              <w:pStyle w:val="headertabella0"/>
              <w:rPr>
                <w:color w:val="002060"/>
              </w:rPr>
            </w:pPr>
            <w:r w:rsidRPr="00C87BB6">
              <w:rPr>
                <w:color w:val="002060"/>
              </w:rPr>
              <w:t xml:space="preserve">Ora </w:t>
            </w:r>
            <w:proofErr w:type="spellStart"/>
            <w:r w:rsidRPr="00C87BB6">
              <w:rPr>
                <w:color w:val="002060"/>
              </w:rPr>
              <w:t>Orig</w:t>
            </w:r>
            <w:proofErr w:type="spellEnd"/>
            <w:r w:rsidRPr="00C87BB6">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3195C" w14:textId="77777777" w:rsidR="00E23435" w:rsidRPr="00C87BB6" w:rsidRDefault="00E23435" w:rsidP="0018710E">
            <w:pPr>
              <w:pStyle w:val="headertabella0"/>
              <w:rPr>
                <w:color w:val="002060"/>
              </w:rPr>
            </w:pPr>
            <w:r w:rsidRPr="00C87BB6">
              <w:rPr>
                <w:color w:val="002060"/>
              </w:rPr>
              <w:t>Impianto</w:t>
            </w:r>
          </w:p>
        </w:tc>
      </w:tr>
      <w:tr w:rsidR="00E23435" w:rsidRPr="00C87BB6" w14:paraId="0665FD0D" w14:textId="77777777" w:rsidTr="0018710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14A4F" w14:textId="77777777" w:rsidR="00E23435" w:rsidRPr="00C87BB6" w:rsidRDefault="00E23435" w:rsidP="0018710E">
            <w:pPr>
              <w:pStyle w:val="rowtabella0"/>
              <w:rPr>
                <w:color w:val="002060"/>
                <w:highlight w:val="yellow"/>
              </w:rPr>
            </w:pPr>
            <w:r w:rsidRPr="00C87BB6">
              <w:rPr>
                <w:color w:val="002060"/>
                <w:highlight w:val="yellow"/>
              </w:rPr>
              <w:t>24/02/2023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CB648" w14:textId="77777777" w:rsidR="00E23435" w:rsidRPr="00C87BB6" w:rsidRDefault="00E23435" w:rsidP="0018710E">
            <w:pPr>
              <w:pStyle w:val="rowtabella0"/>
              <w:jc w:val="center"/>
              <w:rPr>
                <w:color w:val="002060"/>
                <w:highlight w:val="yellow"/>
              </w:rPr>
            </w:pPr>
            <w:r w:rsidRPr="00C87BB6">
              <w:rPr>
                <w:color w:val="002060"/>
                <w:highlight w:val="yellow"/>
              </w:rPr>
              <w:t>7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9AC1D" w14:textId="77777777" w:rsidR="00E23435" w:rsidRPr="00C87BB6" w:rsidRDefault="00E23435" w:rsidP="0018710E">
            <w:pPr>
              <w:pStyle w:val="rowtabella0"/>
              <w:rPr>
                <w:color w:val="002060"/>
                <w:highlight w:val="yellow"/>
              </w:rPr>
            </w:pPr>
            <w:r w:rsidRPr="00C87BB6">
              <w:rPr>
                <w:color w:val="002060"/>
                <w:highlight w:val="yellow"/>
              </w:rPr>
              <w:t>FUTSAL CASELLE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CCB13" w14:textId="77777777" w:rsidR="00E23435" w:rsidRPr="00C87BB6" w:rsidRDefault="00E23435" w:rsidP="0018710E">
            <w:pPr>
              <w:pStyle w:val="rowtabella0"/>
              <w:rPr>
                <w:color w:val="002060"/>
                <w:highlight w:val="yellow"/>
              </w:rPr>
            </w:pPr>
            <w:r w:rsidRPr="00C87BB6">
              <w:rPr>
                <w:color w:val="002060"/>
                <w:highlight w:val="yellow"/>
              </w:rPr>
              <w:t>REAL EAGLES VIRTUS PAGLIA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75903" w14:textId="77777777" w:rsidR="00E23435" w:rsidRPr="00C87BB6" w:rsidRDefault="00E23435" w:rsidP="0018710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EC260" w14:textId="77777777" w:rsidR="00E23435" w:rsidRPr="00C87BB6" w:rsidRDefault="00E23435" w:rsidP="0018710E">
            <w:pPr>
              <w:pStyle w:val="rowtabella0"/>
              <w:jc w:val="center"/>
              <w:rPr>
                <w:color w:val="002060"/>
              </w:rPr>
            </w:pPr>
            <w:r w:rsidRPr="00C87BB6">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3A122" w14:textId="77777777" w:rsidR="00E23435" w:rsidRPr="00C87BB6" w:rsidRDefault="00E23435" w:rsidP="0018710E">
            <w:pPr>
              <w:pStyle w:val="rowtabella0"/>
              <w:jc w:val="center"/>
              <w:rPr>
                <w:color w:val="002060"/>
              </w:rPr>
            </w:pPr>
            <w:r w:rsidRPr="00C87BB6">
              <w:rPr>
                <w:color w:val="002060"/>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98166" w14:textId="77777777" w:rsidR="00E23435" w:rsidRPr="00C87BB6" w:rsidRDefault="00E23435" w:rsidP="0018710E">
            <w:pPr>
              <w:rPr>
                <w:color w:val="002060"/>
              </w:rPr>
            </w:pPr>
          </w:p>
        </w:tc>
      </w:tr>
    </w:tbl>
    <w:p w14:paraId="11A98AC8" w14:textId="77777777" w:rsidR="00E23435" w:rsidRPr="00C87BB6" w:rsidRDefault="00E23435" w:rsidP="00E23435">
      <w:pPr>
        <w:pStyle w:val="breakline"/>
        <w:rPr>
          <w:rFonts w:eastAsiaTheme="minorEastAsia"/>
          <w:color w:val="002060"/>
        </w:rPr>
      </w:pPr>
    </w:p>
    <w:p w14:paraId="303DD0D5" w14:textId="77777777" w:rsidR="00E23435" w:rsidRPr="00C87BB6" w:rsidRDefault="00E23435" w:rsidP="00E23435">
      <w:pPr>
        <w:pStyle w:val="breakline"/>
        <w:rPr>
          <w:color w:val="002060"/>
        </w:rPr>
      </w:pPr>
    </w:p>
    <w:p w14:paraId="4E813B5E" w14:textId="77777777" w:rsidR="00E23435" w:rsidRPr="00C87BB6" w:rsidRDefault="00E23435" w:rsidP="00E23435">
      <w:pPr>
        <w:pStyle w:val="titoloprinc0"/>
        <w:rPr>
          <w:color w:val="002060"/>
        </w:rPr>
      </w:pPr>
      <w:r w:rsidRPr="00C87BB6">
        <w:rPr>
          <w:color w:val="002060"/>
        </w:rPr>
        <w:t>RISULTATI</w:t>
      </w:r>
    </w:p>
    <w:p w14:paraId="4ECF63A2" w14:textId="77777777" w:rsidR="00E23435" w:rsidRPr="00C87BB6" w:rsidRDefault="00E23435" w:rsidP="00E23435">
      <w:pPr>
        <w:pStyle w:val="breakline"/>
        <w:rPr>
          <w:color w:val="002060"/>
        </w:rPr>
      </w:pPr>
    </w:p>
    <w:p w14:paraId="052E1991" w14:textId="77777777" w:rsidR="00E23435" w:rsidRPr="00C87BB6" w:rsidRDefault="00E23435" w:rsidP="00E23435">
      <w:pPr>
        <w:pStyle w:val="sottotitolocampionato10"/>
        <w:rPr>
          <w:color w:val="002060"/>
        </w:rPr>
      </w:pPr>
      <w:r w:rsidRPr="00C87BB6">
        <w:rPr>
          <w:color w:val="002060"/>
        </w:rPr>
        <w:t>RISULTATI UFFICIALI GARE DEL 17/02/2023</w:t>
      </w:r>
    </w:p>
    <w:p w14:paraId="042D8DE9" w14:textId="77777777" w:rsidR="00E23435" w:rsidRPr="00E23435" w:rsidRDefault="00E23435" w:rsidP="00E23435">
      <w:pPr>
        <w:pStyle w:val="sottotitolocampionato20"/>
        <w:spacing w:before="0" w:beforeAutospacing="0" w:after="0" w:afterAutospacing="0"/>
        <w:rPr>
          <w:rFonts w:ascii="Arial" w:hAnsi="Arial" w:cs="Arial"/>
          <w:color w:val="002060"/>
          <w:sz w:val="20"/>
          <w:szCs w:val="20"/>
        </w:rPr>
      </w:pPr>
      <w:r w:rsidRPr="00E23435">
        <w:rPr>
          <w:rFonts w:ascii="Arial" w:hAnsi="Arial" w:cs="Arial"/>
          <w:color w:val="002060"/>
          <w:sz w:val="20"/>
          <w:szCs w:val="20"/>
        </w:rPr>
        <w:t>Si trascrivono qui di seguito i risultati ufficiali delle gare disputate</w:t>
      </w:r>
    </w:p>
    <w:p w14:paraId="55722B1D" w14:textId="77777777" w:rsidR="00E23435" w:rsidRPr="00C87BB6" w:rsidRDefault="00E23435" w:rsidP="00E2343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23435" w:rsidRPr="00C87BB6" w14:paraId="62209406" w14:textId="77777777" w:rsidTr="001871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23435" w:rsidRPr="00C87BB6" w14:paraId="72D2E56D" w14:textId="77777777" w:rsidTr="001871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CCF21" w14:textId="77777777" w:rsidR="00E23435" w:rsidRPr="00C87BB6" w:rsidRDefault="00E23435" w:rsidP="0018710E">
                  <w:pPr>
                    <w:pStyle w:val="headertabella0"/>
                    <w:rPr>
                      <w:color w:val="002060"/>
                    </w:rPr>
                  </w:pPr>
                  <w:r w:rsidRPr="00C87BB6">
                    <w:rPr>
                      <w:color w:val="002060"/>
                    </w:rPr>
                    <w:t>GIRONE A - 6 Giornata - R</w:t>
                  </w:r>
                </w:p>
              </w:tc>
            </w:tr>
            <w:tr w:rsidR="00E23435" w:rsidRPr="00C87BB6" w14:paraId="49CF51B0" w14:textId="77777777" w:rsidTr="0018710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B86888" w14:textId="77777777" w:rsidR="00E23435" w:rsidRPr="00C87BB6" w:rsidRDefault="00E23435" w:rsidP="0018710E">
                  <w:pPr>
                    <w:pStyle w:val="rowtabella0"/>
                    <w:rPr>
                      <w:color w:val="002060"/>
                    </w:rPr>
                  </w:pPr>
                  <w:r w:rsidRPr="00C87BB6">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8EEC79" w14:textId="77777777" w:rsidR="00E23435" w:rsidRPr="00C87BB6" w:rsidRDefault="00E23435" w:rsidP="0018710E">
                  <w:pPr>
                    <w:pStyle w:val="rowtabella0"/>
                    <w:rPr>
                      <w:color w:val="002060"/>
                    </w:rPr>
                  </w:pPr>
                  <w:r w:rsidRPr="00C87BB6">
                    <w:rPr>
                      <w:color w:val="002060"/>
                    </w:rPr>
                    <w:t>- FUTSAL MONTEMARCIANO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1280E1" w14:textId="77777777" w:rsidR="00E23435" w:rsidRPr="00C87BB6" w:rsidRDefault="00E23435" w:rsidP="0018710E">
                  <w:pPr>
                    <w:pStyle w:val="rowtabella0"/>
                    <w:jc w:val="center"/>
                    <w:rPr>
                      <w:color w:val="002060"/>
                    </w:rPr>
                  </w:pPr>
                  <w:r w:rsidRPr="00C87BB6">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E6DD95" w14:textId="77777777" w:rsidR="00E23435" w:rsidRPr="00C87BB6" w:rsidRDefault="00E23435" w:rsidP="0018710E">
                  <w:pPr>
                    <w:pStyle w:val="rowtabella0"/>
                    <w:jc w:val="center"/>
                    <w:rPr>
                      <w:color w:val="002060"/>
                    </w:rPr>
                  </w:pPr>
                  <w:r w:rsidRPr="00C87BB6">
                    <w:rPr>
                      <w:color w:val="002060"/>
                    </w:rPr>
                    <w:t> </w:t>
                  </w:r>
                </w:p>
              </w:tc>
            </w:tr>
            <w:tr w:rsidR="00E23435" w:rsidRPr="00C87BB6" w14:paraId="2C56EFFA"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7D9C1F" w14:textId="77777777" w:rsidR="00E23435" w:rsidRPr="00C87BB6" w:rsidRDefault="00E23435" w:rsidP="0018710E">
                  <w:pPr>
                    <w:pStyle w:val="rowtabella0"/>
                    <w:rPr>
                      <w:color w:val="002060"/>
                    </w:rPr>
                  </w:pPr>
                  <w:r w:rsidRPr="00C87BB6">
                    <w:rPr>
                      <w:color w:val="002060"/>
                    </w:rPr>
                    <w:t>ANCONITANA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DB0C61" w14:textId="77777777" w:rsidR="00E23435" w:rsidRPr="00C87BB6" w:rsidRDefault="00E23435" w:rsidP="0018710E">
                  <w:pPr>
                    <w:pStyle w:val="rowtabella0"/>
                    <w:rPr>
                      <w:color w:val="002060"/>
                    </w:rPr>
                  </w:pPr>
                  <w:r w:rsidRPr="00C87BB6">
                    <w:rPr>
                      <w:color w:val="002060"/>
                    </w:rPr>
                    <w:t>- NEW ACADEMY</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76CB25" w14:textId="77777777" w:rsidR="00E23435" w:rsidRPr="00C87BB6" w:rsidRDefault="00E23435" w:rsidP="0018710E">
                  <w:pPr>
                    <w:pStyle w:val="rowtabella0"/>
                    <w:jc w:val="center"/>
                    <w:rPr>
                      <w:color w:val="002060"/>
                    </w:rPr>
                  </w:pPr>
                  <w:r w:rsidRPr="00C87BB6">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5BFF1D" w14:textId="77777777" w:rsidR="00E23435" w:rsidRPr="00C87BB6" w:rsidRDefault="00E23435" w:rsidP="0018710E">
                  <w:pPr>
                    <w:pStyle w:val="rowtabella0"/>
                    <w:jc w:val="center"/>
                    <w:rPr>
                      <w:color w:val="002060"/>
                    </w:rPr>
                  </w:pPr>
                  <w:r w:rsidRPr="00C87BB6">
                    <w:rPr>
                      <w:color w:val="002060"/>
                    </w:rPr>
                    <w:t> </w:t>
                  </w:r>
                </w:p>
              </w:tc>
            </w:tr>
            <w:tr w:rsidR="00E23435" w:rsidRPr="00C87BB6" w14:paraId="71A17E1F"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41131A" w14:textId="77777777" w:rsidR="00E23435" w:rsidRPr="00C87BB6" w:rsidRDefault="00E23435" w:rsidP="0018710E">
                  <w:pPr>
                    <w:pStyle w:val="rowtabella0"/>
                    <w:rPr>
                      <w:color w:val="002060"/>
                    </w:rPr>
                  </w:pPr>
                  <w:r w:rsidRPr="00C87BB6">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8698A6" w14:textId="77777777" w:rsidR="00E23435" w:rsidRPr="00C87BB6" w:rsidRDefault="00E23435" w:rsidP="0018710E">
                  <w:pPr>
                    <w:pStyle w:val="rowtabella0"/>
                    <w:rPr>
                      <w:color w:val="002060"/>
                    </w:rPr>
                  </w:pPr>
                  <w:r w:rsidRPr="00C87BB6">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9AE7BA" w14:textId="77777777" w:rsidR="00E23435" w:rsidRPr="00C87BB6" w:rsidRDefault="00E23435" w:rsidP="0018710E">
                  <w:pPr>
                    <w:pStyle w:val="rowtabella0"/>
                    <w:jc w:val="center"/>
                    <w:rPr>
                      <w:color w:val="002060"/>
                    </w:rPr>
                  </w:pPr>
                  <w:r w:rsidRPr="00C87BB6">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B8B917" w14:textId="77777777" w:rsidR="00E23435" w:rsidRPr="00C87BB6" w:rsidRDefault="00E23435" w:rsidP="0018710E">
                  <w:pPr>
                    <w:pStyle w:val="rowtabella0"/>
                    <w:jc w:val="center"/>
                    <w:rPr>
                      <w:color w:val="002060"/>
                    </w:rPr>
                  </w:pPr>
                  <w:r w:rsidRPr="00C87BB6">
                    <w:rPr>
                      <w:color w:val="002060"/>
                    </w:rPr>
                    <w:t> </w:t>
                  </w:r>
                </w:p>
              </w:tc>
            </w:tr>
            <w:tr w:rsidR="00E23435" w:rsidRPr="00C87BB6" w14:paraId="17A8E156"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705223" w14:textId="77777777" w:rsidR="00E23435" w:rsidRPr="00C87BB6" w:rsidRDefault="00E23435" w:rsidP="0018710E">
                  <w:pPr>
                    <w:pStyle w:val="rowtabella0"/>
                    <w:rPr>
                      <w:color w:val="002060"/>
                    </w:rPr>
                  </w:pPr>
                  <w:r w:rsidRPr="00C87BB6">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0BF1B0" w14:textId="77777777" w:rsidR="00E23435" w:rsidRPr="00C87BB6" w:rsidRDefault="00E23435" w:rsidP="0018710E">
                  <w:pPr>
                    <w:pStyle w:val="rowtabella0"/>
                    <w:rPr>
                      <w:color w:val="002060"/>
                    </w:rPr>
                  </w:pPr>
                  <w:r w:rsidRPr="00C87BB6">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43D923" w14:textId="77777777" w:rsidR="00E23435" w:rsidRPr="00C87BB6" w:rsidRDefault="00E23435" w:rsidP="0018710E">
                  <w:pPr>
                    <w:pStyle w:val="rowtabella0"/>
                    <w:jc w:val="center"/>
                    <w:rPr>
                      <w:color w:val="002060"/>
                    </w:rPr>
                  </w:pPr>
                  <w:r w:rsidRPr="00C87BB6">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EDD248" w14:textId="77777777" w:rsidR="00E23435" w:rsidRPr="00C87BB6" w:rsidRDefault="00E23435" w:rsidP="0018710E">
                  <w:pPr>
                    <w:pStyle w:val="rowtabella0"/>
                    <w:jc w:val="center"/>
                    <w:rPr>
                      <w:color w:val="002060"/>
                    </w:rPr>
                  </w:pPr>
                  <w:r w:rsidRPr="00C87BB6">
                    <w:rPr>
                      <w:color w:val="002060"/>
                    </w:rPr>
                    <w:t> </w:t>
                  </w:r>
                </w:p>
              </w:tc>
            </w:tr>
            <w:tr w:rsidR="00E23435" w:rsidRPr="00C87BB6" w14:paraId="0A5762E5"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D9572A" w14:textId="77777777" w:rsidR="00E23435" w:rsidRPr="00C87BB6" w:rsidRDefault="00E23435" w:rsidP="0018710E">
                  <w:pPr>
                    <w:pStyle w:val="rowtabella0"/>
                    <w:rPr>
                      <w:color w:val="002060"/>
                    </w:rPr>
                  </w:pPr>
                  <w:r w:rsidRPr="00C87BB6">
                    <w:rPr>
                      <w:color w:val="002060"/>
                    </w:rPr>
                    <w:t>(1) 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F1C591" w14:textId="77777777" w:rsidR="00E23435" w:rsidRPr="00C87BB6" w:rsidRDefault="00E23435" w:rsidP="0018710E">
                  <w:pPr>
                    <w:pStyle w:val="rowtabella0"/>
                    <w:rPr>
                      <w:color w:val="002060"/>
                    </w:rPr>
                  </w:pPr>
                  <w:r w:rsidRPr="00C87BB6">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352750" w14:textId="77777777" w:rsidR="00E23435" w:rsidRPr="00C87BB6" w:rsidRDefault="00E23435" w:rsidP="0018710E">
                  <w:pPr>
                    <w:pStyle w:val="rowtabella0"/>
                    <w:jc w:val="center"/>
                    <w:rPr>
                      <w:color w:val="002060"/>
                    </w:rPr>
                  </w:pPr>
                  <w:r w:rsidRPr="00C87BB6">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320786" w14:textId="77777777" w:rsidR="00E23435" w:rsidRPr="00C87BB6" w:rsidRDefault="00E23435" w:rsidP="0018710E">
                  <w:pPr>
                    <w:pStyle w:val="rowtabella0"/>
                    <w:jc w:val="center"/>
                    <w:rPr>
                      <w:color w:val="002060"/>
                    </w:rPr>
                  </w:pPr>
                  <w:r w:rsidRPr="00C87BB6">
                    <w:rPr>
                      <w:color w:val="002060"/>
                    </w:rPr>
                    <w:t> </w:t>
                  </w:r>
                </w:p>
              </w:tc>
            </w:tr>
            <w:tr w:rsidR="00E23435" w:rsidRPr="00C87BB6" w14:paraId="22583364"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799C0B" w14:textId="77777777" w:rsidR="00E23435" w:rsidRPr="00C87BB6" w:rsidRDefault="00E23435" w:rsidP="0018710E">
                  <w:pPr>
                    <w:pStyle w:val="rowtabella0"/>
                    <w:rPr>
                      <w:color w:val="002060"/>
                    </w:rPr>
                  </w:pPr>
                  <w:r w:rsidRPr="00C87BB6">
                    <w:rPr>
                      <w:color w:val="002060"/>
                    </w:rPr>
                    <w:t>(1) 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643C52" w14:textId="77777777" w:rsidR="00E23435" w:rsidRPr="00C87BB6" w:rsidRDefault="00E23435" w:rsidP="0018710E">
                  <w:pPr>
                    <w:pStyle w:val="rowtabella0"/>
                    <w:rPr>
                      <w:color w:val="002060"/>
                    </w:rPr>
                  </w:pPr>
                  <w:r w:rsidRPr="00C87BB6">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6AE5F6" w14:textId="77777777" w:rsidR="00E23435" w:rsidRPr="00C87BB6" w:rsidRDefault="00E23435" w:rsidP="0018710E">
                  <w:pPr>
                    <w:pStyle w:val="rowtabella0"/>
                    <w:jc w:val="center"/>
                    <w:rPr>
                      <w:color w:val="002060"/>
                    </w:rPr>
                  </w:pPr>
                  <w:r w:rsidRPr="00C87BB6">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04F5D7" w14:textId="77777777" w:rsidR="00E23435" w:rsidRPr="00C87BB6" w:rsidRDefault="00E23435" w:rsidP="0018710E">
                  <w:pPr>
                    <w:pStyle w:val="rowtabella0"/>
                    <w:jc w:val="center"/>
                    <w:rPr>
                      <w:color w:val="002060"/>
                    </w:rPr>
                  </w:pPr>
                  <w:r w:rsidRPr="00C87BB6">
                    <w:rPr>
                      <w:color w:val="002060"/>
                    </w:rPr>
                    <w:t> </w:t>
                  </w:r>
                </w:p>
              </w:tc>
            </w:tr>
            <w:tr w:rsidR="00E23435" w:rsidRPr="00C87BB6" w14:paraId="1E426189" w14:textId="77777777" w:rsidTr="0018710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B84797" w14:textId="77777777" w:rsidR="00E23435" w:rsidRPr="00C87BB6" w:rsidRDefault="00E23435" w:rsidP="0018710E">
                  <w:pPr>
                    <w:pStyle w:val="rowtabella0"/>
                    <w:rPr>
                      <w:color w:val="002060"/>
                    </w:rPr>
                  </w:pPr>
                  <w:r w:rsidRPr="00C87BB6">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9F318A" w14:textId="77777777" w:rsidR="00E23435" w:rsidRPr="00C87BB6" w:rsidRDefault="00E23435" w:rsidP="0018710E">
                  <w:pPr>
                    <w:pStyle w:val="rowtabella0"/>
                    <w:rPr>
                      <w:color w:val="002060"/>
                    </w:rPr>
                  </w:pPr>
                  <w:r w:rsidRPr="00C87BB6">
                    <w:rPr>
                      <w:color w:val="002060"/>
                    </w:rPr>
                    <w:t>- LUCREZIA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3C5220" w14:textId="77777777" w:rsidR="00E23435" w:rsidRPr="00C87BB6" w:rsidRDefault="00E23435" w:rsidP="0018710E">
                  <w:pPr>
                    <w:pStyle w:val="rowtabella0"/>
                    <w:jc w:val="center"/>
                    <w:rPr>
                      <w:color w:val="002060"/>
                    </w:rPr>
                  </w:pPr>
                  <w:r w:rsidRPr="00C87BB6">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276B0B" w14:textId="77777777" w:rsidR="00E23435" w:rsidRPr="00C87BB6" w:rsidRDefault="00E23435" w:rsidP="0018710E">
                  <w:pPr>
                    <w:pStyle w:val="rowtabella0"/>
                    <w:jc w:val="center"/>
                    <w:rPr>
                      <w:color w:val="002060"/>
                    </w:rPr>
                  </w:pPr>
                  <w:r w:rsidRPr="00C87BB6">
                    <w:rPr>
                      <w:color w:val="002060"/>
                    </w:rPr>
                    <w:t> </w:t>
                  </w:r>
                </w:p>
              </w:tc>
            </w:tr>
            <w:tr w:rsidR="00E23435" w:rsidRPr="00C87BB6" w14:paraId="0985E4F7" w14:textId="77777777" w:rsidTr="0018710E">
              <w:tc>
                <w:tcPr>
                  <w:tcW w:w="4700" w:type="dxa"/>
                  <w:gridSpan w:val="4"/>
                  <w:tcBorders>
                    <w:top w:val="nil"/>
                    <w:left w:val="nil"/>
                    <w:bottom w:val="nil"/>
                    <w:right w:val="nil"/>
                  </w:tcBorders>
                  <w:tcMar>
                    <w:top w:w="20" w:type="dxa"/>
                    <w:left w:w="20" w:type="dxa"/>
                    <w:bottom w:w="20" w:type="dxa"/>
                    <w:right w:w="20" w:type="dxa"/>
                  </w:tcMar>
                  <w:vAlign w:val="center"/>
                  <w:hideMark/>
                </w:tcPr>
                <w:p w14:paraId="73A484C1" w14:textId="77777777" w:rsidR="00E23435" w:rsidRPr="00C87BB6" w:rsidRDefault="00E23435" w:rsidP="0018710E">
                  <w:pPr>
                    <w:pStyle w:val="rowtabella0"/>
                    <w:rPr>
                      <w:color w:val="002060"/>
                    </w:rPr>
                  </w:pPr>
                  <w:r w:rsidRPr="00C87BB6">
                    <w:rPr>
                      <w:color w:val="002060"/>
                    </w:rPr>
                    <w:t>(1) - disputata il 18/02/2023</w:t>
                  </w:r>
                </w:p>
              </w:tc>
            </w:tr>
          </w:tbl>
          <w:p w14:paraId="70AD8D27" w14:textId="77777777" w:rsidR="00E23435" w:rsidRPr="00C87BB6" w:rsidRDefault="00E23435" w:rsidP="0018710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23435" w:rsidRPr="00C87BB6" w14:paraId="068EBBA6" w14:textId="77777777" w:rsidTr="001871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CFE90" w14:textId="77777777" w:rsidR="00E23435" w:rsidRPr="00C87BB6" w:rsidRDefault="00E23435" w:rsidP="0018710E">
                  <w:pPr>
                    <w:pStyle w:val="headertabella0"/>
                    <w:rPr>
                      <w:color w:val="002060"/>
                    </w:rPr>
                  </w:pPr>
                  <w:r w:rsidRPr="00C87BB6">
                    <w:rPr>
                      <w:color w:val="002060"/>
                    </w:rPr>
                    <w:t>GIRONE B - 6 Giornata - R</w:t>
                  </w:r>
                </w:p>
              </w:tc>
            </w:tr>
            <w:tr w:rsidR="00E23435" w:rsidRPr="00C87BB6" w14:paraId="5D3983C1" w14:textId="77777777" w:rsidTr="0018710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C180E9" w14:textId="77777777" w:rsidR="00E23435" w:rsidRPr="00C87BB6" w:rsidRDefault="00E23435" w:rsidP="0018710E">
                  <w:pPr>
                    <w:pStyle w:val="rowtabella0"/>
                    <w:rPr>
                      <w:color w:val="002060"/>
                    </w:rPr>
                  </w:pPr>
                  <w:r w:rsidRPr="00C87BB6">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7B2790" w14:textId="77777777" w:rsidR="00E23435" w:rsidRPr="00C87BB6" w:rsidRDefault="00E23435" w:rsidP="0018710E">
                  <w:pPr>
                    <w:pStyle w:val="rowtabella0"/>
                    <w:rPr>
                      <w:color w:val="002060"/>
                    </w:rPr>
                  </w:pPr>
                  <w:r w:rsidRPr="00C87BB6">
                    <w:rPr>
                      <w:color w:val="002060"/>
                    </w:rPr>
                    <w:t>- POLISPORTIVA VICTORIA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A98CA4" w14:textId="77777777" w:rsidR="00E23435" w:rsidRPr="00C87BB6" w:rsidRDefault="00E23435" w:rsidP="0018710E">
                  <w:pPr>
                    <w:pStyle w:val="rowtabella0"/>
                    <w:jc w:val="center"/>
                    <w:rPr>
                      <w:color w:val="002060"/>
                    </w:rPr>
                  </w:pPr>
                  <w:r w:rsidRPr="00C87BB6">
                    <w:rPr>
                      <w:color w:val="002060"/>
                    </w:rPr>
                    <w:t>8 - 2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853470" w14:textId="77777777" w:rsidR="00E23435" w:rsidRPr="00C87BB6" w:rsidRDefault="00E23435" w:rsidP="0018710E">
                  <w:pPr>
                    <w:pStyle w:val="rowtabella0"/>
                    <w:jc w:val="center"/>
                    <w:rPr>
                      <w:color w:val="002060"/>
                    </w:rPr>
                  </w:pPr>
                  <w:r w:rsidRPr="00C87BB6">
                    <w:rPr>
                      <w:color w:val="002060"/>
                    </w:rPr>
                    <w:t> </w:t>
                  </w:r>
                </w:p>
              </w:tc>
            </w:tr>
            <w:tr w:rsidR="00E23435" w:rsidRPr="00C87BB6" w14:paraId="2DD570BF"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805F81" w14:textId="77777777" w:rsidR="00E23435" w:rsidRPr="00C87BB6" w:rsidRDefault="00E23435" w:rsidP="0018710E">
                  <w:pPr>
                    <w:pStyle w:val="rowtabella0"/>
                    <w:rPr>
                      <w:color w:val="002060"/>
                    </w:rPr>
                  </w:pPr>
                  <w:r w:rsidRPr="00C87BB6">
                    <w:rPr>
                      <w:color w:val="002060"/>
                    </w:rPr>
                    <w:t>(1) CALCETTO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DC89EB" w14:textId="77777777" w:rsidR="00E23435" w:rsidRPr="00C87BB6" w:rsidRDefault="00E23435" w:rsidP="0018710E">
                  <w:pPr>
                    <w:pStyle w:val="rowtabella0"/>
                    <w:rPr>
                      <w:color w:val="002060"/>
                    </w:rPr>
                  </w:pPr>
                  <w:r w:rsidRPr="00C87BB6">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A3BCBC" w14:textId="77777777" w:rsidR="00E23435" w:rsidRPr="00C87BB6" w:rsidRDefault="00E23435" w:rsidP="0018710E">
                  <w:pPr>
                    <w:pStyle w:val="rowtabella0"/>
                    <w:jc w:val="center"/>
                    <w:rPr>
                      <w:color w:val="002060"/>
                    </w:rPr>
                  </w:pPr>
                  <w:r w:rsidRPr="00C87BB6">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8C6A44" w14:textId="77777777" w:rsidR="00E23435" w:rsidRPr="00C87BB6" w:rsidRDefault="00E23435" w:rsidP="0018710E">
                  <w:pPr>
                    <w:pStyle w:val="rowtabella0"/>
                    <w:jc w:val="center"/>
                    <w:rPr>
                      <w:color w:val="002060"/>
                    </w:rPr>
                  </w:pPr>
                  <w:r w:rsidRPr="00C87BB6">
                    <w:rPr>
                      <w:color w:val="002060"/>
                    </w:rPr>
                    <w:t> </w:t>
                  </w:r>
                </w:p>
              </w:tc>
            </w:tr>
            <w:tr w:rsidR="00E23435" w:rsidRPr="00C87BB6" w14:paraId="6119032E"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531225" w14:textId="77777777" w:rsidR="00E23435" w:rsidRPr="00C87BB6" w:rsidRDefault="00E23435" w:rsidP="0018710E">
                  <w:pPr>
                    <w:pStyle w:val="rowtabella0"/>
                    <w:rPr>
                      <w:color w:val="002060"/>
                    </w:rPr>
                  </w:pPr>
                  <w:r w:rsidRPr="00C87BB6">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EC0F93" w14:textId="77777777" w:rsidR="00E23435" w:rsidRPr="00C87BB6" w:rsidRDefault="00E23435" w:rsidP="0018710E">
                  <w:pPr>
                    <w:pStyle w:val="rowtabella0"/>
                    <w:rPr>
                      <w:color w:val="002060"/>
                    </w:rPr>
                  </w:pPr>
                  <w:r w:rsidRPr="00C87BB6">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1E573E" w14:textId="77777777" w:rsidR="00E23435" w:rsidRPr="00C87BB6" w:rsidRDefault="00E23435" w:rsidP="0018710E">
                  <w:pPr>
                    <w:pStyle w:val="rowtabella0"/>
                    <w:jc w:val="center"/>
                    <w:rPr>
                      <w:color w:val="002060"/>
                    </w:rPr>
                  </w:pPr>
                  <w:r w:rsidRPr="00C87BB6">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059B06" w14:textId="77777777" w:rsidR="00E23435" w:rsidRPr="00C87BB6" w:rsidRDefault="00E23435" w:rsidP="0018710E">
                  <w:pPr>
                    <w:pStyle w:val="rowtabella0"/>
                    <w:jc w:val="center"/>
                    <w:rPr>
                      <w:color w:val="002060"/>
                    </w:rPr>
                  </w:pPr>
                  <w:r w:rsidRPr="00C87BB6">
                    <w:rPr>
                      <w:color w:val="002060"/>
                    </w:rPr>
                    <w:t> </w:t>
                  </w:r>
                </w:p>
              </w:tc>
            </w:tr>
            <w:tr w:rsidR="00E23435" w:rsidRPr="00C87BB6" w14:paraId="73DF3D6A"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9BD8ED" w14:textId="77777777" w:rsidR="00E23435" w:rsidRPr="00C87BB6" w:rsidRDefault="00E23435" w:rsidP="0018710E">
                  <w:pPr>
                    <w:pStyle w:val="rowtabella0"/>
                    <w:rPr>
                      <w:color w:val="002060"/>
                    </w:rPr>
                  </w:pPr>
                  <w:r w:rsidRPr="00C87BB6">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DDAE13" w14:textId="77777777" w:rsidR="00E23435" w:rsidRPr="00C87BB6" w:rsidRDefault="00E23435" w:rsidP="0018710E">
                  <w:pPr>
                    <w:pStyle w:val="rowtabella0"/>
                    <w:rPr>
                      <w:color w:val="002060"/>
                    </w:rPr>
                  </w:pPr>
                  <w:r w:rsidRPr="00C87BB6">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6BEEA9" w14:textId="77777777" w:rsidR="00E23435" w:rsidRPr="00C87BB6" w:rsidRDefault="00E23435" w:rsidP="0018710E">
                  <w:pPr>
                    <w:pStyle w:val="rowtabella0"/>
                    <w:jc w:val="center"/>
                    <w:rPr>
                      <w:color w:val="002060"/>
                    </w:rPr>
                  </w:pPr>
                  <w:r w:rsidRPr="00C87BB6">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AFA87B" w14:textId="77777777" w:rsidR="00E23435" w:rsidRPr="00C87BB6" w:rsidRDefault="00E23435" w:rsidP="0018710E">
                  <w:pPr>
                    <w:pStyle w:val="rowtabella0"/>
                    <w:jc w:val="center"/>
                    <w:rPr>
                      <w:color w:val="002060"/>
                    </w:rPr>
                  </w:pPr>
                  <w:r w:rsidRPr="00C87BB6">
                    <w:rPr>
                      <w:color w:val="002060"/>
                    </w:rPr>
                    <w:t> </w:t>
                  </w:r>
                </w:p>
              </w:tc>
            </w:tr>
            <w:tr w:rsidR="00E23435" w:rsidRPr="00C87BB6" w14:paraId="48BF9432"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43F754" w14:textId="77777777" w:rsidR="00E23435" w:rsidRPr="00C87BB6" w:rsidRDefault="00E23435" w:rsidP="0018710E">
                  <w:pPr>
                    <w:pStyle w:val="rowtabella0"/>
                    <w:rPr>
                      <w:color w:val="002060"/>
                    </w:rPr>
                  </w:pPr>
                  <w:r w:rsidRPr="00C87BB6">
                    <w:rPr>
                      <w:color w:val="002060"/>
                    </w:rPr>
                    <w:t>GAGLIOLE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743A0B" w14:textId="77777777" w:rsidR="00E23435" w:rsidRPr="00C87BB6" w:rsidRDefault="00E23435" w:rsidP="0018710E">
                  <w:pPr>
                    <w:pStyle w:val="rowtabella0"/>
                    <w:rPr>
                      <w:color w:val="002060"/>
                    </w:rPr>
                  </w:pPr>
                  <w:r w:rsidRPr="00C87BB6">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E37A61" w14:textId="77777777" w:rsidR="00E23435" w:rsidRPr="00C87BB6" w:rsidRDefault="00E23435" w:rsidP="0018710E">
                  <w:pPr>
                    <w:pStyle w:val="rowtabella0"/>
                    <w:jc w:val="center"/>
                    <w:rPr>
                      <w:color w:val="002060"/>
                    </w:rPr>
                  </w:pPr>
                  <w:r w:rsidRPr="00C87BB6">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DAD8E5" w14:textId="77777777" w:rsidR="00E23435" w:rsidRPr="00C87BB6" w:rsidRDefault="00E23435" w:rsidP="0018710E">
                  <w:pPr>
                    <w:pStyle w:val="rowtabella0"/>
                    <w:jc w:val="center"/>
                    <w:rPr>
                      <w:color w:val="002060"/>
                    </w:rPr>
                  </w:pPr>
                  <w:r w:rsidRPr="00C87BB6">
                    <w:rPr>
                      <w:color w:val="002060"/>
                    </w:rPr>
                    <w:t> </w:t>
                  </w:r>
                </w:p>
              </w:tc>
            </w:tr>
            <w:tr w:rsidR="00E23435" w:rsidRPr="00C87BB6" w14:paraId="39214DB3"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A5152E" w14:textId="77777777" w:rsidR="00E23435" w:rsidRPr="00C87BB6" w:rsidRDefault="00E23435" w:rsidP="0018710E">
                  <w:pPr>
                    <w:pStyle w:val="rowtabella0"/>
                    <w:rPr>
                      <w:color w:val="002060"/>
                    </w:rPr>
                  </w:pPr>
                  <w:r w:rsidRPr="00C87BB6">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2A8FCD" w14:textId="77777777" w:rsidR="00E23435" w:rsidRPr="00C87BB6" w:rsidRDefault="00E23435" w:rsidP="0018710E">
                  <w:pPr>
                    <w:pStyle w:val="rowtabella0"/>
                    <w:rPr>
                      <w:color w:val="002060"/>
                    </w:rPr>
                  </w:pPr>
                  <w:r w:rsidRPr="00C87BB6">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DBA2AF" w14:textId="77777777" w:rsidR="00E23435" w:rsidRPr="00C87BB6" w:rsidRDefault="00E23435" w:rsidP="0018710E">
                  <w:pPr>
                    <w:pStyle w:val="rowtabella0"/>
                    <w:jc w:val="center"/>
                    <w:rPr>
                      <w:color w:val="002060"/>
                    </w:rPr>
                  </w:pPr>
                  <w:r w:rsidRPr="00C87BB6">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FCED1E" w14:textId="77777777" w:rsidR="00E23435" w:rsidRPr="00C87BB6" w:rsidRDefault="00E23435" w:rsidP="0018710E">
                  <w:pPr>
                    <w:pStyle w:val="rowtabella0"/>
                    <w:jc w:val="center"/>
                    <w:rPr>
                      <w:color w:val="002060"/>
                    </w:rPr>
                  </w:pPr>
                  <w:r w:rsidRPr="00C87BB6">
                    <w:rPr>
                      <w:color w:val="002060"/>
                    </w:rPr>
                    <w:t> </w:t>
                  </w:r>
                </w:p>
              </w:tc>
            </w:tr>
            <w:tr w:rsidR="00E23435" w:rsidRPr="00C87BB6" w14:paraId="142B5722" w14:textId="77777777" w:rsidTr="0018710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AE8F8A" w14:textId="77777777" w:rsidR="00E23435" w:rsidRPr="00C87BB6" w:rsidRDefault="00E23435" w:rsidP="0018710E">
                  <w:pPr>
                    <w:pStyle w:val="rowtabella0"/>
                    <w:rPr>
                      <w:color w:val="002060"/>
                    </w:rPr>
                  </w:pPr>
                  <w:r w:rsidRPr="00C87BB6">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C56DDC" w14:textId="77777777" w:rsidR="00E23435" w:rsidRPr="00C87BB6" w:rsidRDefault="00E23435" w:rsidP="0018710E">
                  <w:pPr>
                    <w:pStyle w:val="rowtabella0"/>
                    <w:rPr>
                      <w:color w:val="002060"/>
                    </w:rPr>
                  </w:pPr>
                  <w:r w:rsidRPr="00C87BB6">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146AC2" w14:textId="77777777" w:rsidR="00E23435" w:rsidRPr="00C87BB6" w:rsidRDefault="00E23435" w:rsidP="0018710E">
                  <w:pPr>
                    <w:pStyle w:val="rowtabella0"/>
                    <w:jc w:val="center"/>
                    <w:rPr>
                      <w:color w:val="002060"/>
                    </w:rPr>
                  </w:pPr>
                  <w:r w:rsidRPr="00C87BB6">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508C84" w14:textId="77777777" w:rsidR="00E23435" w:rsidRPr="00C87BB6" w:rsidRDefault="00E23435" w:rsidP="0018710E">
                  <w:pPr>
                    <w:pStyle w:val="rowtabella0"/>
                    <w:jc w:val="center"/>
                    <w:rPr>
                      <w:color w:val="002060"/>
                    </w:rPr>
                  </w:pPr>
                  <w:r w:rsidRPr="00C87BB6">
                    <w:rPr>
                      <w:color w:val="002060"/>
                    </w:rPr>
                    <w:t> </w:t>
                  </w:r>
                </w:p>
              </w:tc>
            </w:tr>
            <w:tr w:rsidR="00E23435" w:rsidRPr="00C87BB6" w14:paraId="5360C0AD" w14:textId="77777777" w:rsidTr="0018710E">
              <w:tc>
                <w:tcPr>
                  <w:tcW w:w="4700" w:type="dxa"/>
                  <w:gridSpan w:val="4"/>
                  <w:tcBorders>
                    <w:top w:val="nil"/>
                    <w:left w:val="nil"/>
                    <w:bottom w:val="nil"/>
                    <w:right w:val="nil"/>
                  </w:tcBorders>
                  <w:tcMar>
                    <w:top w:w="20" w:type="dxa"/>
                    <w:left w:w="20" w:type="dxa"/>
                    <w:bottom w:w="20" w:type="dxa"/>
                    <w:right w:w="20" w:type="dxa"/>
                  </w:tcMar>
                  <w:vAlign w:val="center"/>
                  <w:hideMark/>
                </w:tcPr>
                <w:p w14:paraId="5DBA6926" w14:textId="77777777" w:rsidR="00E23435" w:rsidRPr="00C87BB6" w:rsidRDefault="00E23435" w:rsidP="0018710E">
                  <w:pPr>
                    <w:pStyle w:val="rowtabella0"/>
                    <w:rPr>
                      <w:color w:val="002060"/>
                    </w:rPr>
                  </w:pPr>
                  <w:r w:rsidRPr="00C87BB6">
                    <w:rPr>
                      <w:color w:val="002060"/>
                    </w:rPr>
                    <w:t>(1) - disputata il 18/02/2023</w:t>
                  </w:r>
                </w:p>
              </w:tc>
            </w:tr>
          </w:tbl>
          <w:p w14:paraId="41CC9FF0" w14:textId="77777777" w:rsidR="00E23435" w:rsidRPr="00C87BB6" w:rsidRDefault="00E23435" w:rsidP="0018710E">
            <w:pPr>
              <w:rPr>
                <w:color w:val="002060"/>
              </w:rPr>
            </w:pPr>
          </w:p>
        </w:tc>
      </w:tr>
    </w:tbl>
    <w:p w14:paraId="16DBA238" w14:textId="77777777" w:rsidR="00E23435" w:rsidRPr="00C87BB6" w:rsidRDefault="00E23435" w:rsidP="00E23435">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23435" w:rsidRPr="00C87BB6" w14:paraId="5A46C969" w14:textId="77777777" w:rsidTr="001871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23435" w:rsidRPr="00C87BB6" w14:paraId="0A3A97BE" w14:textId="77777777" w:rsidTr="001871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AF160" w14:textId="77777777" w:rsidR="00E23435" w:rsidRPr="00C87BB6" w:rsidRDefault="00E23435" w:rsidP="0018710E">
                  <w:pPr>
                    <w:pStyle w:val="headertabella0"/>
                    <w:rPr>
                      <w:color w:val="002060"/>
                    </w:rPr>
                  </w:pPr>
                  <w:r w:rsidRPr="00C87BB6">
                    <w:rPr>
                      <w:color w:val="002060"/>
                    </w:rPr>
                    <w:t>GIRONE C - 6 Giornata - R</w:t>
                  </w:r>
                </w:p>
              </w:tc>
            </w:tr>
            <w:tr w:rsidR="00E23435" w:rsidRPr="00C87BB6" w14:paraId="14F76907" w14:textId="77777777" w:rsidTr="0018710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DBF96B" w14:textId="77777777" w:rsidR="00E23435" w:rsidRPr="00C87BB6" w:rsidRDefault="00E23435" w:rsidP="0018710E">
                  <w:pPr>
                    <w:pStyle w:val="rowtabella0"/>
                    <w:rPr>
                      <w:color w:val="002060"/>
                    </w:rPr>
                  </w:pPr>
                  <w:r w:rsidRPr="00C87BB6">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C3A7C" w14:textId="77777777" w:rsidR="00E23435" w:rsidRPr="00C87BB6" w:rsidRDefault="00E23435" w:rsidP="0018710E">
                  <w:pPr>
                    <w:pStyle w:val="rowtabella0"/>
                    <w:rPr>
                      <w:color w:val="002060"/>
                    </w:rPr>
                  </w:pPr>
                  <w:r w:rsidRPr="00C87BB6">
                    <w:rPr>
                      <w:color w:val="002060"/>
                    </w:rPr>
                    <w:t>- ROCCAFLUVIONE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5C493E" w14:textId="77777777" w:rsidR="00E23435" w:rsidRPr="00C87BB6" w:rsidRDefault="00E23435" w:rsidP="0018710E">
                  <w:pPr>
                    <w:pStyle w:val="rowtabella0"/>
                    <w:jc w:val="center"/>
                    <w:rPr>
                      <w:color w:val="002060"/>
                    </w:rPr>
                  </w:pPr>
                  <w:r w:rsidRPr="00C87BB6">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72AA2D" w14:textId="77777777" w:rsidR="00E23435" w:rsidRPr="00C87BB6" w:rsidRDefault="00E23435" w:rsidP="0018710E">
                  <w:pPr>
                    <w:pStyle w:val="rowtabella0"/>
                    <w:jc w:val="center"/>
                    <w:rPr>
                      <w:color w:val="002060"/>
                    </w:rPr>
                  </w:pPr>
                  <w:r w:rsidRPr="00C87BB6">
                    <w:rPr>
                      <w:color w:val="002060"/>
                    </w:rPr>
                    <w:t> </w:t>
                  </w:r>
                </w:p>
              </w:tc>
            </w:tr>
            <w:tr w:rsidR="00E23435" w:rsidRPr="00C87BB6" w14:paraId="5696BCAD"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84DB80" w14:textId="77777777" w:rsidR="00E23435" w:rsidRPr="00C87BB6" w:rsidRDefault="00E23435" w:rsidP="0018710E">
                  <w:pPr>
                    <w:pStyle w:val="rowtabella0"/>
                    <w:rPr>
                      <w:color w:val="002060"/>
                    </w:rPr>
                  </w:pPr>
                  <w:r w:rsidRPr="00C87BB6">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E5B2E9" w14:textId="77777777" w:rsidR="00E23435" w:rsidRPr="00C87BB6" w:rsidRDefault="00E23435" w:rsidP="0018710E">
                  <w:pPr>
                    <w:pStyle w:val="rowtabella0"/>
                    <w:rPr>
                      <w:color w:val="002060"/>
                    </w:rPr>
                  </w:pPr>
                  <w:r w:rsidRPr="00C87BB6">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0D86C3" w14:textId="77777777" w:rsidR="00E23435" w:rsidRPr="00C87BB6" w:rsidRDefault="00E23435" w:rsidP="0018710E">
                  <w:pPr>
                    <w:pStyle w:val="rowtabella0"/>
                    <w:jc w:val="center"/>
                    <w:rPr>
                      <w:color w:val="002060"/>
                    </w:rPr>
                  </w:pPr>
                  <w:r w:rsidRPr="00C87BB6">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F7B2E4" w14:textId="77777777" w:rsidR="00E23435" w:rsidRPr="00C87BB6" w:rsidRDefault="00E23435" w:rsidP="0018710E">
                  <w:pPr>
                    <w:pStyle w:val="rowtabella0"/>
                    <w:jc w:val="center"/>
                    <w:rPr>
                      <w:color w:val="002060"/>
                    </w:rPr>
                  </w:pPr>
                  <w:r w:rsidRPr="00C87BB6">
                    <w:rPr>
                      <w:color w:val="002060"/>
                    </w:rPr>
                    <w:t> </w:t>
                  </w:r>
                </w:p>
              </w:tc>
            </w:tr>
            <w:tr w:rsidR="00E23435" w:rsidRPr="00C87BB6" w14:paraId="350E1CD2"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D12F9B" w14:textId="77777777" w:rsidR="00E23435" w:rsidRPr="00C87BB6" w:rsidRDefault="00E23435" w:rsidP="0018710E">
                  <w:pPr>
                    <w:pStyle w:val="rowtabella0"/>
                    <w:rPr>
                      <w:color w:val="002060"/>
                    </w:rPr>
                  </w:pPr>
                  <w:r w:rsidRPr="00C87BB6">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1C49B0" w14:textId="77777777" w:rsidR="00E23435" w:rsidRPr="00C87BB6" w:rsidRDefault="00E23435" w:rsidP="0018710E">
                  <w:pPr>
                    <w:pStyle w:val="rowtabella0"/>
                    <w:rPr>
                      <w:color w:val="002060"/>
                    </w:rPr>
                  </w:pPr>
                  <w:r w:rsidRPr="00C87BB6">
                    <w:rPr>
                      <w:color w:val="002060"/>
                    </w:rPr>
                    <w:t>- FUTSAL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43D2DC" w14:textId="77777777" w:rsidR="00E23435" w:rsidRPr="00C87BB6" w:rsidRDefault="00E23435" w:rsidP="0018710E">
                  <w:pPr>
                    <w:pStyle w:val="rowtabella0"/>
                    <w:jc w:val="center"/>
                    <w:rPr>
                      <w:color w:val="002060"/>
                    </w:rPr>
                  </w:pPr>
                  <w:r w:rsidRPr="00C87BB6">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FD074D" w14:textId="77777777" w:rsidR="00E23435" w:rsidRPr="00C87BB6" w:rsidRDefault="00E23435" w:rsidP="0018710E">
                  <w:pPr>
                    <w:pStyle w:val="rowtabella0"/>
                    <w:jc w:val="center"/>
                    <w:rPr>
                      <w:color w:val="002060"/>
                    </w:rPr>
                  </w:pPr>
                  <w:r w:rsidRPr="00C87BB6">
                    <w:rPr>
                      <w:color w:val="002060"/>
                    </w:rPr>
                    <w:t> </w:t>
                  </w:r>
                </w:p>
              </w:tc>
            </w:tr>
            <w:tr w:rsidR="00E23435" w:rsidRPr="00C87BB6" w14:paraId="03E826FF"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7463E6" w14:textId="77777777" w:rsidR="00E23435" w:rsidRPr="00C87BB6" w:rsidRDefault="00E23435" w:rsidP="0018710E">
                  <w:pPr>
                    <w:pStyle w:val="rowtabella0"/>
                    <w:rPr>
                      <w:color w:val="002060"/>
                    </w:rPr>
                  </w:pPr>
                  <w:r w:rsidRPr="00C87BB6">
                    <w:rPr>
                      <w:color w:val="002060"/>
                    </w:rPr>
                    <w:t>L ALTRO SPORT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2976EE" w14:textId="77777777" w:rsidR="00E23435" w:rsidRPr="00C87BB6" w:rsidRDefault="00E23435" w:rsidP="0018710E">
                  <w:pPr>
                    <w:pStyle w:val="rowtabella0"/>
                    <w:rPr>
                      <w:color w:val="002060"/>
                    </w:rPr>
                  </w:pPr>
                  <w:r w:rsidRPr="00C87BB6">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C42C0E" w14:textId="77777777" w:rsidR="00E23435" w:rsidRPr="00C87BB6" w:rsidRDefault="00E23435" w:rsidP="0018710E">
                  <w:pPr>
                    <w:pStyle w:val="rowtabella0"/>
                    <w:jc w:val="center"/>
                    <w:rPr>
                      <w:color w:val="002060"/>
                    </w:rPr>
                  </w:pPr>
                  <w:r w:rsidRPr="00C87BB6">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DAD347" w14:textId="77777777" w:rsidR="00E23435" w:rsidRPr="00C87BB6" w:rsidRDefault="00E23435" w:rsidP="0018710E">
                  <w:pPr>
                    <w:pStyle w:val="rowtabella0"/>
                    <w:jc w:val="center"/>
                    <w:rPr>
                      <w:color w:val="002060"/>
                    </w:rPr>
                  </w:pPr>
                  <w:r w:rsidRPr="00C87BB6">
                    <w:rPr>
                      <w:color w:val="002060"/>
                    </w:rPr>
                    <w:t> </w:t>
                  </w:r>
                </w:p>
              </w:tc>
            </w:tr>
            <w:tr w:rsidR="00E23435" w:rsidRPr="00C87BB6" w14:paraId="5874E842"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2CB87C" w14:textId="77777777" w:rsidR="00E23435" w:rsidRPr="00C87BB6" w:rsidRDefault="00E23435" w:rsidP="0018710E">
                  <w:pPr>
                    <w:pStyle w:val="rowtabella0"/>
                    <w:rPr>
                      <w:color w:val="002060"/>
                    </w:rPr>
                  </w:pPr>
                  <w:r w:rsidRPr="00C87BB6">
                    <w:rPr>
                      <w:color w:val="002060"/>
                    </w:rPr>
                    <w:lastRenderedPageBreak/>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AE618F" w14:textId="77777777" w:rsidR="00E23435" w:rsidRPr="00C87BB6" w:rsidRDefault="00E23435" w:rsidP="0018710E">
                  <w:pPr>
                    <w:pStyle w:val="rowtabella0"/>
                    <w:rPr>
                      <w:color w:val="002060"/>
                    </w:rPr>
                  </w:pPr>
                  <w:r w:rsidRPr="00C87BB6">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E1962B" w14:textId="77777777" w:rsidR="00E23435" w:rsidRPr="00C87BB6" w:rsidRDefault="00E23435" w:rsidP="0018710E">
                  <w:pPr>
                    <w:pStyle w:val="rowtabella0"/>
                    <w:jc w:val="center"/>
                    <w:rPr>
                      <w:color w:val="002060"/>
                    </w:rPr>
                  </w:pPr>
                  <w:r w:rsidRPr="00C87BB6">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4AED0D" w14:textId="77777777" w:rsidR="00E23435" w:rsidRPr="00C87BB6" w:rsidRDefault="00E23435" w:rsidP="0018710E">
                  <w:pPr>
                    <w:pStyle w:val="rowtabella0"/>
                    <w:jc w:val="center"/>
                    <w:rPr>
                      <w:color w:val="002060"/>
                    </w:rPr>
                  </w:pPr>
                  <w:r w:rsidRPr="00C87BB6">
                    <w:rPr>
                      <w:color w:val="002060"/>
                    </w:rPr>
                    <w:t> </w:t>
                  </w:r>
                </w:p>
              </w:tc>
            </w:tr>
            <w:tr w:rsidR="00E23435" w:rsidRPr="00C87BB6" w14:paraId="606BA3F3"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FF1255" w14:textId="77777777" w:rsidR="00E23435" w:rsidRPr="00C87BB6" w:rsidRDefault="00E23435" w:rsidP="0018710E">
                  <w:pPr>
                    <w:pStyle w:val="rowtabella0"/>
                    <w:rPr>
                      <w:color w:val="002060"/>
                    </w:rPr>
                  </w:pPr>
                  <w:r w:rsidRPr="00C87BB6">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6EFF00" w14:textId="77777777" w:rsidR="00E23435" w:rsidRPr="00C87BB6" w:rsidRDefault="00E23435" w:rsidP="0018710E">
                  <w:pPr>
                    <w:pStyle w:val="rowtabella0"/>
                    <w:rPr>
                      <w:color w:val="002060"/>
                    </w:rPr>
                  </w:pPr>
                  <w:r w:rsidRPr="00C87BB6">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397EB6" w14:textId="77777777" w:rsidR="00E23435" w:rsidRPr="00C87BB6" w:rsidRDefault="00E23435" w:rsidP="0018710E">
                  <w:pPr>
                    <w:pStyle w:val="rowtabella0"/>
                    <w:jc w:val="center"/>
                    <w:rPr>
                      <w:color w:val="002060"/>
                    </w:rPr>
                  </w:pPr>
                  <w:r w:rsidRPr="00C87BB6">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BEF28B" w14:textId="77777777" w:rsidR="00E23435" w:rsidRPr="00C87BB6" w:rsidRDefault="00E23435" w:rsidP="0018710E">
                  <w:pPr>
                    <w:pStyle w:val="rowtabella0"/>
                    <w:jc w:val="center"/>
                    <w:rPr>
                      <w:color w:val="002060"/>
                    </w:rPr>
                  </w:pPr>
                  <w:r w:rsidRPr="00C87BB6">
                    <w:rPr>
                      <w:color w:val="002060"/>
                    </w:rPr>
                    <w:t> </w:t>
                  </w:r>
                </w:p>
              </w:tc>
            </w:tr>
            <w:tr w:rsidR="00E23435" w:rsidRPr="00C87BB6" w14:paraId="5B35A71E" w14:textId="77777777" w:rsidTr="0018710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7D78DF" w14:textId="77777777" w:rsidR="00E23435" w:rsidRPr="00C87BB6" w:rsidRDefault="00E23435" w:rsidP="0018710E">
                  <w:pPr>
                    <w:pStyle w:val="rowtabella0"/>
                    <w:rPr>
                      <w:color w:val="002060"/>
                    </w:rPr>
                  </w:pPr>
                  <w:r w:rsidRPr="00C87BB6">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92C374" w14:textId="77777777" w:rsidR="00E23435" w:rsidRPr="00C87BB6" w:rsidRDefault="00E23435" w:rsidP="0018710E">
                  <w:pPr>
                    <w:pStyle w:val="rowtabella0"/>
                    <w:rPr>
                      <w:color w:val="002060"/>
                    </w:rPr>
                  </w:pPr>
                  <w:r w:rsidRPr="00C87BB6">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60F4B5" w14:textId="77777777" w:rsidR="00E23435" w:rsidRPr="00C87BB6" w:rsidRDefault="00E23435" w:rsidP="0018710E">
                  <w:pPr>
                    <w:pStyle w:val="rowtabella0"/>
                    <w:jc w:val="center"/>
                    <w:rPr>
                      <w:color w:val="002060"/>
                    </w:rPr>
                  </w:pPr>
                  <w:r w:rsidRPr="00C87BB6">
                    <w:rPr>
                      <w:color w:val="002060"/>
                    </w:rPr>
                    <w:t>5 - 5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98AD1A" w14:textId="77777777" w:rsidR="00E23435" w:rsidRPr="00C87BB6" w:rsidRDefault="00E23435" w:rsidP="0018710E">
                  <w:pPr>
                    <w:pStyle w:val="rowtabella0"/>
                    <w:jc w:val="center"/>
                    <w:rPr>
                      <w:color w:val="002060"/>
                    </w:rPr>
                  </w:pPr>
                  <w:r w:rsidRPr="00C87BB6">
                    <w:rPr>
                      <w:color w:val="002060"/>
                    </w:rPr>
                    <w:t> </w:t>
                  </w:r>
                </w:p>
              </w:tc>
            </w:tr>
          </w:tbl>
          <w:p w14:paraId="345920A9" w14:textId="77777777" w:rsidR="00E23435" w:rsidRPr="00C87BB6" w:rsidRDefault="00E23435" w:rsidP="0018710E">
            <w:pPr>
              <w:rPr>
                <w:color w:val="002060"/>
              </w:rPr>
            </w:pPr>
          </w:p>
        </w:tc>
      </w:tr>
    </w:tbl>
    <w:p w14:paraId="68A9AF10" w14:textId="77777777" w:rsidR="00E23435" w:rsidRPr="00C87BB6" w:rsidRDefault="00E23435" w:rsidP="00E23435">
      <w:pPr>
        <w:pStyle w:val="breakline"/>
        <w:rPr>
          <w:rFonts w:eastAsiaTheme="minorEastAsia"/>
          <w:color w:val="002060"/>
        </w:rPr>
      </w:pPr>
    </w:p>
    <w:p w14:paraId="50ADE48F" w14:textId="77777777" w:rsidR="00E23435" w:rsidRPr="00C87BB6" w:rsidRDefault="00E23435" w:rsidP="00E23435">
      <w:pPr>
        <w:pStyle w:val="breakline"/>
        <w:rPr>
          <w:color w:val="002060"/>
        </w:rPr>
      </w:pPr>
    </w:p>
    <w:p w14:paraId="3A26236E" w14:textId="77777777" w:rsidR="00E23435" w:rsidRPr="00C87BB6" w:rsidRDefault="00E23435" w:rsidP="00E23435">
      <w:pPr>
        <w:pStyle w:val="titoloprinc0"/>
        <w:rPr>
          <w:color w:val="002060"/>
        </w:rPr>
      </w:pPr>
      <w:r w:rsidRPr="00C87BB6">
        <w:rPr>
          <w:color w:val="002060"/>
        </w:rPr>
        <w:t>GIUDICE SPORTIVO</w:t>
      </w:r>
    </w:p>
    <w:p w14:paraId="642A18DD" w14:textId="77777777" w:rsidR="00E23435" w:rsidRPr="00C87BB6" w:rsidRDefault="00E23435" w:rsidP="00E23435">
      <w:pPr>
        <w:pStyle w:val="diffida"/>
        <w:rPr>
          <w:color w:val="002060"/>
        </w:rPr>
      </w:pPr>
      <w:r w:rsidRPr="00C87BB6">
        <w:rPr>
          <w:color w:val="002060"/>
        </w:rPr>
        <w:t>Il Giudice Sportivo Avv. Agnese Lazzaretti, con l'assistenza del segretario Angelo Castellana, nella seduta del 22/02/2023, ha adottato le decisioni che di seguito integralmente si riportano:</w:t>
      </w:r>
    </w:p>
    <w:p w14:paraId="3E08B153" w14:textId="77777777" w:rsidR="00E23435" w:rsidRPr="00C87BB6" w:rsidRDefault="00E23435" w:rsidP="00E23435">
      <w:pPr>
        <w:pStyle w:val="titolo10"/>
        <w:rPr>
          <w:color w:val="002060"/>
        </w:rPr>
      </w:pPr>
      <w:r w:rsidRPr="00C87BB6">
        <w:rPr>
          <w:color w:val="002060"/>
        </w:rPr>
        <w:t xml:space="preserve">GARE DEL 17/ 2/2023 </w:t>
      </w:r>
    </w:p>
    <w:p w14:paraId="6E878B3A" w14:textId="77777777" w:rsidR="00E23435" w:rsidRPr="00C87BB6" w:rsidRDefault="00E23435" w:rsidP="00E23435">
      <w:pPr>
        <w:pStyle w:val="titolo7a"/>
        <w:rPr>
          <w:color w:val="002060"/>
        </w:rPr>
      </w:pPr>
      <w:r w:rsidRPr="00C87BB6">
        <w:rPr>
          <w:color w:val="002060"/>
        </w:rPr>
        <w:t xml:space="preserve">PROVVEDIMENTI DISCIPLINARI </w:t>
      </w:r>
    </w:p>
    <w:p w14:paraId="60F5143F" w14:textId="77777777" w:rsidR="00E23435" w:rsidRPr="00C87BB6" w:rsidRDefault="00E23435" w:rsidP="00E23435">
      <w:pPr>
        <w:pStyle w:val="titolo7b0"/>
        <w:rPr>
          <w:color w:val="002060"/>
        </w:rPr>
      </w:pPr>
      <w:r w:rsidRPr="00C87BB6">
        <w:rPr>
          <w:color w:val="002060"/>
        </w:rPr>
        <w:t xml:space="preserve">In base alle risultanze degli atti ufficiali sono state deliberate le seguenti sanzioni disciplinari. </w:t>
      </w:r>
    </w:p>
    <w:p w14:paraId="3516AF8C" w14:textId="77777777" w:rsidR="00E23435" w:rsidRPr="00C87BB6" w:rsidRDefault="00E23435" w:rsidP="00E23435">
      <w:pPr>
        <w:pStyle w:val="titolo30"/>
        <w:rPr>
          <w:color w:val="002060"/>
        </w:rPr>
      </w:pPr>
      <w:r w:rsidRPr="00C87BB6">
        <w:rPr>
          <w:color w:val="002060"/>
        </w:rPr>
        <w:t xml:space="preserve">DIRIGENTI </w:t>
      </w:r>
    </w:p>
    <w:p w14:paraId="42594E99" w14:textId="77777777" w:rsidR="00E23435" w:rsidRPr="00C87BB6" w:rsidRDefault="00E23435" w:rsidP="00E23435">
      <w:pPr>
        <w:pStyle w:val="titolo20"/>
        <w:rPr>
          <w:color w:val="002060"/>
        </w:rPr>
      </w:pPr>
      <w:r w:rsidRPr="00C87BB6">
        <w:rPr>
          <w:color w:val="002060"/>
        </w:rPr>
        <w:t xml:space="preserve">INIBIZIONE A SVOLGERE OGNI ATTIVITA' FINO AL 8/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33862F48" w14:textId="77777777" w:rsidTr="0018710E">
        <w:tc>
          <w:tcPr>
            <w:tcW w:w="2200" w:type="dxa"/>
            <w:tcMar>
              <w:top w:w="20" w:type="dxa"/>
              <w:left w:w="20" w:type="dxa"/>
              <w:bottom w:w="20" w:type="dxa"/>
              <w:right w:w="20" w:type="dxa"/>
            </w:tcMar>
            <w:vAlign w:val="center"/>
            <w:hideMark/>
          </w:tcPr>
          <w:p w14:paraId="77291B05" w14:textId="77777777" w:rsidR="00E23435" w:rsidRPr="00C87BB6" w:rsidRDefault="00E23435" w:rsidP="0018710E">
            <w:pPr>
              <w:pStyle w:val="movimento"/>
              <w:rPr>
                <w:color w:val="002060"/>
              </w:rPr>
            </w:pPr>
            <w:r w:rsidRPr="00C87BB6">
              <w:rPr>
                <w:color w:val="002060"/>
              </w:rPr>
              <w:t>NARDELLA ANGELO</w:t>
            </w:r>
          </w:p>
        </w:tc>
        <w:tc>
          <w:tcPr>
            <w:tcW w:w="2200" w:type="dxa"/>
            <w:tcMar>
              <w:top w:w="20" w:type="dxa"/>
              <w:left w:w="20" w:type="dxa"/>
              <w:bottom w:w="20" w:type="dxa"/>
              <w:right w:w="20" w:type="dxa"/>
            </w:tcMar>
            <w:vAlign w:val="center"/>
            <w:hideMark/>
          </w:tcPr>
          <w:p w14:paraId="7EFE8E0B" w14:textId="77777777" w:rsidR="00E23435" w:rsidRPr="00C87BB6" w:rsidRDefault="00E23435" w:rsidP="0018710E">
            <w:pPr>
              <w:pStyle w:val="movimento2"/>
              <w:rPr>
                <w:color w:val="002060"/>
              </w:rPr>
            </w:pPr>
            <w:r w:rsidRPr="00C87BB6">
              <w:rPr>
                <w:color w:val="002060"/>
              </w:rPr>
              <w:t xml:space="preserve">(OSIMO FIVE) </w:t>
            </w:r>
          </w:p>
        </w:tc>
        <w:tc>
          <w:tcPr>
            <w:tcW w:w="800" w:type="dxa"/>
            <w:tcMar>
              <w:top w:w="20" w:type="dxa"/>
              <w:left w:w="20" w:type="dxa"/>
              <w:bottom w:w="20" w:type="dxa"/>
              <w:right w:w="20" w:type="dxa"/>
            </w:tcMar>
            <w:vAlign w:val="center"/>
            <w:hideMark/>
          </w:tcPr>
          <w:p w14:paraId="069C2653"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2F76E80A"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7FB08FB6" w14:textId="77777777" w:rsidR="00E23435" w:rsidRPr="00C87BB6" w:rsidRDefault="00E23435" w:rsidP="0018710E">
            <w:pPr>
              <w:pStyle w:val="movimento2"/>
              <w:rPr>
                <w:color w:val="002060"/>
              </w:rPr>
            </w:pPr>
            <w:r w:rsidRPr="00C87BB6">
              <w:rPr>
                <w:color w:val="002060"/>
              </w:rPr>
              <w:t> </w:t>
            </w:r>
          </w:p>
        </w:tc>
      </w:tr>
    </w:tbl>
    <w:p w14:paraId="3DD0A1DE" w14:textId="77777777" w:rsidR="00E23435" w:rsidRPr="00C87BB6" w:rsidRDefault="00E23435" w:rsidP="00E23435">
      <w:pPr>
        <w:pStyle w:val="diffida"/>
        <w:spacing w:before="80" w:beforeAutospacing="0" w:after="40" w:afterAutospacing="0"/>
        <w:rPr>
          <w:rFonts w:eastAsiaTheme="minorEastAsia"/>
          <w:color w:val="002060"/>
        </w:rPr>
      </w:pPr>
      <w:r w:rsidRPr="00C87BB6">
        <w:rPr>
          <w:color w:val="002060"/>
        </w:rPr>
        <w:t xml:space="preserve">Per aver rivolto frasi irriguardose all'arbitro. </w:t>
      </w:r>
      <w:proofErr w:type="spellStart"/>
      <w:r w:rsidRPr="00C87BB6">
        <w:rPr>
          <w:color w:val="002060"/>
        </w:rPr>
        <w:t>Allontanato.l</w:t>
      </w:r>
      <w:proofErr w:type="spellEnd"/>
      <w:r w:rsidRPr="00C87BB6">
        <w:rPr>
          <w:color w:val="002060"/>
        </w:rPr>
        <w:t xml:space="preserve"> </w:t>
      </w:r>
    </w:p>
    <w:p w14:paraId="07DE8AC8" w14:textId="77777777" w:rsidR="00E23435" w:rsidRPr="00C87BB6" w:rsidRDefault="00E23435" w:rsidP="00E23435">
      <w:pPr>
        <w:pStyle w:val="titolo20"/>
        <w:rPr>
          <w:color w:val="002060"/>
        </w:rPr>
      </w:pPr>
      <w:r w:rsidRPr="00C87BB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025C056B" w14:textId="77777777" w:rsidTr="0018710E">
        <w:tc>
          <w:tcPr>
            <w:tcW w:w="2200" w:type="dxa"/>
            <w:tcMar>
              <w:top w:w="20" w:type="dxa"/>
              <w:left w:w="20" w:type="dxa"/>
              <w:bottom w:w="20" w:type="dxa"/>
              <w:right w:w="20" w:type="dxa"/>
            </w:tcMar>
            <w:vAlign w:val="center"/>
            <w:hideMark/>
          </w:tcPr>
          <w:p w14:paraId="7F7ED8EB" w14:textId="77777777" w:rsidR="00E23435" w:rsidRPr="00C87BB6" w:rsidRDefault="00E23435" w:rsidP="0018710E">
            <w:pPr>
              <w:pStyle w:val="movimento"/>
              <w:rPr>
                <w:color w:val="002060"/>
              </w:rPr>
            </w:pPr>
            <w:r w:rsidRPr="00C87BB6">
              <w:rPr>
                <w:color w:val="002060"/>
              </w:rPr>
              <w:t>EGIDI ROBERTO</w:t>
            </w:r>
          </w:p>
        </w:tc>
        <w:tc>
          <w:tcPr>
            <w:tcW w:w="2200" w:type="dxa"/>
            <w:tcMar>
              <w:top w:w="20" w:type="dxa"/>
              <w:left w:w="20" w:type="dxa"/>
              <w:bottom w:w="20" w:type="dxa"/>
              <w:right w:w="20" w:type="dxa"/>
            </w:tcMar>
            <w:vAlign w:val="center"/>
            <w:hideMark/>
          </w:tcPr>
          <w:p w14:paraId="4054AD67" w14:textId="77777777" w:rsidR="00E23435" w:rsidRPr="00C87BB6" w:rsidRDefault="00E23435" w:rsidP="0018710E">
            <w:pPr>
              <w:pStyle w:val="movimento2"/>
              <w:rPr>
                <w:color w:val="002060"/>
              </w:rPr>
            </w:pPr>
            <w:r w:rsidRPr="00C87BB6">
              <w:rPr>
                <w:color w:val="002060"/>
              </w:rPr>
              <w:t xml:space="preserve">(ROCCAFLUVIONE) </w:t>
            </w:r>
          </w:p>
        </w:tc>
        <w:tc>
          <w:tcPr>
            <w:tcW w:w="800" w:type="dxa"/>
            <w:tcMar>
              <w:top w:w="20" w:type="dxa"/>
              <w:left w:w="20" w:type="dxa"/>
              <w:bottom w:w="20" w:type="dxa"/>
              <w:right w:w="20" w:type="dxa"/>
            </w:tcMar>
            <w:vAlign w:val="center"/>
            <w:hideMark/>
          </w:tcPr>
          <w:p w14:paraId="0B8D0FFA"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3DAAAF34"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58103F5F" w14:textId="77777777" w:rsidR="00E23435" w:rsidRPr="00C87BB6" w:rsidRDefault="00E23435" w:rsidP="0018710E">
            <w:pPr>
              <w:pStyle w:val="movimento2"/>
              <w:rPr>
                <w:color w:val="002060"/>
              </w:rPr>
            </w:pPr>
            <w:r w:rsidRPr="00C87BB6">
              <w:rPr>
                <w:color w:val="002060"/>
              </w:rPr>
              <w:t> </w:t>
            </w:r>
          </w:p>
        </w:tc>
      </w:tr>
    </w:tbl>
    <w:p w14:paraId="1F488E8C" w14:textId="77777777" w:rsidR="00E23435" w:rsidRPr="00C87BB6" w:rsidRDefault="00E23435" w:rsidP="00E23435">
      <w:pPr>
        <w:pStyle w:val="titolo20"/>
        <w:rPr>
          <w:rFonts w:eastAsiaTheme="minorEastAsia"/>
          <w:color w:val="002060"/>
        </w:rPr>
      </w:pPr>
      <w:r w:rsidRPr="00C87BB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2C2C6EB1" w14:textId="77777777" w:rsidTr="0018710E">
        <w:tc>
          <w:tcPr>
            <w:tcW w:w="2200" w:type="dxa"/>
            <w:tcMar>
              <w:top w:w="20" w:type="dxa"/>
              <w:left w:w="20" w:type="dxa"/>
              <w:bottom w:w="20" w:type="dxa"/>
              <w:right w:w="20" w:type="dxa"/>
            </w:tcMar>
            <w:vAlign w:val="center"/>
            <w:hideMark/>
          </w:tcPr>
          <w:p w14:paraId="3D915EF0" w14:textId="77777777" w:rsidR="00E23435" w:rsidRPr="00C87BB6" w:rsidRDefault="00E23435" w:rsidP="0018710E">
            <w:pPr>
              <w:pStyle w:val="movimento"/>
              <w:rPr>
                <w:color w:val="002060"/>
              </w:rPr>
            </w:pPr>
            <w:r w:rsidRPr="00C87BB6">
              <w:rPr>
                <w:color w:val="002060"/>
              </w:rPr>
              <w:t>FABIANI MICHELE</w:t>
            </w:r>
          </w:p>
        </w:tc>
        <w:tc>
          <w:tcPr>
            <w:tcW w:w="2200" w:type="dxa"/>
            <w:tcMar>
              <w:top w:w="20" w:type="dxa"/>
              <w:left w:w="20" w:type="dxa"/>
              <w:bottom w:w="20" w:type="dxa"/>
              <w:right w:w="20" w:type="dxa"/>
            </w:tcMar>
            <w:vAlign w:val="center"/>
            <w:hideMark/>
          </w:tcPr>
          <w:p w14:paraId="0CF3F203" w14:textId="77777777" w:rsidR="00E23435" w:rsidRPr="00C87BB6" w:rsidRDefault="00E23435" w:rsidP="0018710E">
            <w:pPr>
              <w:pStyle w:val="movimento2"/>
              <w:rPr>
                <w:color w:val="002060"/>
              </w:rPr>
            </w:pPr>
            <w:r w:rsidRPr="00C87BB6">
              <w:rPr>
                <w:color w:val="002060"/>
              </w:rPr>
              <w:t xml:space="preserve">(ACLI AUDAX MONTECOSARO C5) </w:t>
            </w:r>
          </w:p>
        </w:tc>
        <w:tc>
          <w:tcPr>
            <w:tcW w:w="800" w:type="dxa"/>
            <w:tcMar>
              <w:top w:w="20" w:type="dxa"/>
              <w:left w:w="20" w:type="dxa"/>
              <w:bottom w:w="20" w:type="dxa"/>
              <w:right w:w="20" w:type="dxa"/>
            </w:tcMar>
            <w:vAlign w:val="center"/>
            <w:hideMark/>
          </w:tcPr>
          <w:p w14:paraId="059801E2"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338CF5B2" w14:textId="77777777" w:rsidR="00E23435" w:rsidRPr="00C87BB6" w:rsidRDefault="00E23435" w:rsidP="0018710E">
            <w:pPr>
              <w:pStyle w:val="movimento"/>
              <w:rPr>
                <w:color w:val="002060"/>
              </w:rPr>
            </w:pPr>
            <w:r w:rsidRPr="00C87BB6">
              <w:rPr>
                <w:color w:val="002060"/>
              </w:rPr>
              <w:t>FURLANI GIACOMO</w:t>
            </w:r>
          </w:p>
        </w:tc>
        <w:tc>
          <w:tcPr>
            <w:tcW w:w="2200" w:type="dxa"/>
            <w:tcMar>
              <w:top w:w="20" w:type="dxa"/>
              <w:left w:w="20" w:type="dxa"/>
              <w:bottom w:w="20" w:type="dxa"/>
              <w:right w:w="20" w:type="dxa"/>
            </w:tcMar>
            <w:vAlign w:val="center"/>
            <w:hideMark/>
          </w:tcPr>
          <w:p w14:paraId="41BA8927" w14:textId="77777777" w:rsidR="00E23435" w:rsidRPr="00C87BB6" w:rsidRDefault="00E23435" w:rsidP="0018710E">
            <w:pPr>
              <w:pStyle w:val="movimento2"/>
              <w:rPr>
                <w:color w:val="002060"/>
              </w:rPr>
            </w:pPr>
            <w:r w:rsidRPr="00C87BB6">
              <w:rPr>
                <w:color w:val="002060"/>
              </w:rPr>
              <w:t xml:space="preserve">(AMICI DEL CENTROSOCIO SP.) </w:t>
            </w:r>
          </w:p>
        </w:tc>
      </w:tr>
    </w:tbl>
    <w:p w14:paraId="3F9F47C1" w14:textId="77777777" w:rsidR="00E23435" w:rsidRPr="00C87BB6" w:rsidRDefault="00E23435" w:rsidP="00E23435">
      <w:pPr>
        <w:pStyle w:val="titolo30"/>
        <w:rPr>
          <w:rFonts w:eastAsiaTheme="minorEastAsia"/>
          <w:color w:val="002060"/>
        </w:rPr>
      </w:pPr>
      <w:r w:rsidRPr="00C87BB6">
        <w:rPr>
          <w:color w:val="002060"/>
        </w:rPr>
        <w:t xml:space="preserve">ALLENATORI </w:t>
      </w:r>
    </w:p>
    <w:p w14:paraId="5C908D94" w14:textId="77777777" w:rsidR="00E23435" w:rsidRPr="00C87BB6" w:rsidRDefault="00E23435" w:rsidP="00E23435">
      <w:pPr>
        <w:pStyle w:val="titolo20"/>
        <w:rPr>
          <w:color w:val="002060"/>
        </w:rPr>
      </w:pPr>
      <w:r w:rsidRPr="00C87BB6">
        <w:rPr>
          <w:color w:val="002060"/>
        </w:rPr>
        <w:t xml:space="preserve">SQUALIFICA FINO AL 1/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47DB68DD" w14:textId="77777777" w:rsidTr="0018710E">
        <w:tc>
          <w:tcPr>
            <w:tcW w:w="2200" w:type="dxa"/>
            <w:tcMar>
              <w:top w:w="20" w:type="dxa"/>
              <w:left w:w="20" w:type="dxa"/>
              <w:bottom w:w="20" w:type="dxa"/>
              <w:right w:w="20" w:type="dxa"/>
            </w:tcMar>
            <w:vAlign w:val="center"/>
            <w:hideMark/>
          </w:tcPr>
          <w:p w14:paraId="30945822" w14:textId="77777777" w:rsidR="00E23435" w:rsidRPr="00C87BB6" w:rsidRDefault="00E23435" w:rsidP="0018710E">
            <w:pPr>
              <w:pStyle w:val="movimento"/>
              <w:rPr>
                <w:color w:val="002060"/>
              </w:rPr>
            </w:pPr>
            <w:r w:rsidRPr="00C87BB6">
              <w:rPr>
                <w:color w:val="002060"/>
              </w:rPr>
              <w:t>VIRGULTI NICKY</w:t>
            </w:r>
          </w:p>
        </w:tc>
        <w:tc>
          <w:tcPr>
            <w:tcW w:w="2200" w:type="dxa"/>
            <w:tcMar>
              <w:top w:w="20" w:type="dxa"/>
              <w:left w:w="20" w:type="dxa"/>
              <w:bottom w:w="20" w:type="dxa"/>
              <w:right w:w="20" w:type="dxa"/>
            </w:tcMar>
            <w:vAlign w:val="center"/>
            <w:hideMark/>
          </w:tcPr>
          <w:p w14:paraId="4605E35F" w14:textId="77777777" w:rsidR="00E23435" w:rsidRPr="00C87BB6" w:rsidRDefault="00E23435" w:rsidP="0018710E">
            <w:pPr>
              <w:pStyle w:val="movimento2"/>
              <w:rPr>
                <w:color w:val="002060"/>
              </w:rPr>
            </w:pPr>
            <w:r w:rsidRPr="00C87BB6">
              <w:rPr>
                <w:color w:val="002060"/>
              </w:rPr>
              <w:t xml:space="preserve">(REAL ANCARIA) </w:t>
            </w:r>
          </w:p>
        </w:tc>
        <w:tc>
          <w:tcPr>
            <w:tcW w:w="800" w:type="dxa"/>
            <w:tcMar>
              <w:top w:w="20" w:type="dxa"/>
              <w:left w:w="20" w:type="dxa"/>
              <w:bottom w:w="20" w:type="dxa"/>
              <w:right w:w="20" w:type="dxa"/>
            </w:tcMar>
            <w:vAlign w:val="center"/>
            <w:hideMark/>
          </w:tcPr>
          <w:p w14:paraId="6AF0973D"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2AE6F64C"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79839441" w14:textId="77777777" w:rsidR="00E23435" w:rsidRPr="00C87BB6" w:rsidRDefault="00E23435" w:rsidP="0018710E">
            <w:pPr>
              <w:pStyle w:val="movimento2"/>
              <w:rPr>
                <w:color w:val="002060"/>
              </w:rPr>
            </w:pPr>
            <w:r w:rsidRPr="00C87BB6">
              <w:rPr>
                <w:color w:val="002060"/>
              </w:rPr>
              <w:t> </w:t>
            </w:r>
          </w:p>
        </w:tc>
      </w:tr>
    </w:tbl>
    <w:p w14:paraId="4752CBD0" w14:textId="77777777" w:rsidR="00E23435" w:rsidRPr="00C87BB6" w:rsidRDefault="00E23435" w:rsidP="00E23435">
      <w:pPr>
        <w:pStyle w:val="diffida"/>
        <w:spacing w:before="80" w:beforeAutospacing="0" w:after="40" w:afterAutospacing="0"/>
        <w:rPr>
          <w:rFonts w:eastAsiaTheme="minorEastAsia"/>
          <w:color w:val="002060"/>
        </w:rPr>
      </w:pPr>
      <w:r w:rsidRPr="00C87BB6">
        <w:rPr>
          <w:color w:val="002060"/>
        </w:rPr>
        <w:t xml:space="preserve">Espulso per somma di ammonizioni. Allontanato. </w:t>
      </w:r>
    </w:p>
    <w:p w14:paraId="4E61C91F" w14:textId="77777777" w:rsidR="00E23435" w:rsidRPr="00C87BB6" w:rsidRDefault="00E23435" w:rsidP="00E23435">
      <w:pPr>
        <w:pStyle w:val="titolo20"/>
        <w:rPr>
          <w:color w:val="002060"/>
        </w:rPr>
      </w:pPr>
      <w:r w:rsidRPr="00C87BB6">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2A91301D" w14:textId="77777777" w:rsidTr="0018710E">
        <w:tc>
          <w:tcPr>
            <w:tcW w:w="2200" w:type="dxa"/>
            <w:tcMar>
              <w:top w:w="20" w:type="dxa"/>
              <w:left w:w="20" w:type="dxa"/>
              <w:bottom w:w="20" w:type="dxa"/>
              <w:right w:w="20" w:type="dxa"/>
            </w:tcMar>
            <w:vAlign w:val="center"/>
            <w:hideMark/>
          </w:tcPr>
          <w:p w14:paraId="186D8CF2" w14:textId="77777777" w:rsidR="00E23435" w:rsidRPr="00C87BB6" w:rsidRDefault="00E23435" w:rsidP="0018710E">
            <w:pPr>
              <w:pStyle w:val="movimento"/>
              <w:rPr>
                <w:color w:val="002060"/>
              </w:rPr>
            </w:pPr>
            <w:r w:rsidRPr="00C87BB6">
              <w:rPr>
                <w:color w:val="002060"/>
              </w:rPr>
              <w:t>FERRARESI EMANUELE</w:t>
            </w:r>
          </w:p>
        </w:tc>
        <w:tc>
          <w:tcPr>
            <w:tcW w:w="2200" w:type="dxa"/>
            <w:tcMar>
              <w:top w:w="20" w:type="dxa"/>
              <w:left w:w="20" w:type="dxa"/>
              <w:bottom w:w="20" w:type="dxa"/>
              <w:right w:w="20" w:type="dxa"/>
            </w:tcMar>
            <w:vAlign w:val="center"/>
            <w:hideMark/>
          </w:tcPr>
          <w:p w14:paraId="3DC4DBDB" w14:textId="77777777" w:rsidR="00E23435" w:rsidRPr="00C87BB6" w:rsidRDefault="00E23435" w:rsidP="0018710E">
            <w:pPr>
              <w:pStyle w:val="movimento2"/>
              <w:rPr>
                <w:color w:val="002060"/>
              </w:rPr>
            </w:pPr>
            <w:r w:rsidRPr="00C87BB6">
              <w:rPr>
                <w:color w:val="002060"/>
              </w:rPr>
              <w:t xml:space="preserve">(ACLI MANTOVANI CALCIO A 5) </w:t>
            </w:r>
          </w:p>
        </w:tc>
        <w:tc>
          <w:tcPr>
            <w:tcW w:w="800" w:type="dxa"/>
            <w:tcMar>
              <w:top w:w="20" w:type="dxa"/>
              <w:left w:w="20" w:type="dxa"/>
              <w:bottom w:w="20" w:type="dxa"/>
              <w:right w:w="20" w:type="dxa"/>
            </w:tcMar>
            <w:vAlign w:val="center"/>
            <w:hideMark/>
          </w:tcPr>
          <w:p w14:paraId="44334663"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7E201808"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3046E378" w14:textId="77777777" w:rsidR="00E23435" w:rsidRPr="00C87BB6" w:rsidRDefault="00E23435" w:rsidP="0018710E">
            <w:pPr>
              <w:pStyle w:val="movimento2"/>
              <w:rPr>
                <w:color w:val="002060"/>
              </w:rPr>
            </w:pPr>
            <w:r w:rsidRPr="00C87BB6">
              <w:rPr>
                <w:color w:val="002060"/>
              </w:rPr>
              <w:t> </w:t>
            </w:r>
          </w:p>
        </w:tc>
      </w:tr>
    </w:tbl>
    <w:p w14:paraId="1EEF80E2" w14:textId="77777777" w:rsidR="00E23435" w:rsidRPr="00C87BB6" w:rsidRDefault="00E23435" w:rsidP="00E23435">
      <w:pPr>
        <w:pStyle w:val="titolo20"/>
        <w:rPr>
          <w:rFonts w:eastAsiaTheme="minorEastAsia"/>
          <w:color w:val="002060"/>
        </w:rPr>
      </w:pPr>
      <w:r w:rsidRPr="00C87BB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57CC5E94" w14:textId="77777777" w:rsidTr="0018710E">
        <w:tc>
          <w:tcPr>
            <w:tcW w:w="2200" w:type="dxa"/>
            <w:tcMar>
              <w:top w:w="20" w:type="dxa"/>
              <w:left w:w="20" w:type="dxa"/>
              <w:bottom w:w="20" w:type="dxa"/>
              <w:right w:w="20" w:type="dxa"/>
            </w:tcMar>
            <w:vAlign w:val="center"/>
            <w:hideMark/>
          </w:tcPr>
          <w:p w14:paraId="6530285B" w14:textId="77777777" w:rsidR="00E23435" w:rsidRPr="00C87BB6" w:rsidRDefault="00E23435" w:rsidP="0018710E">
            <w:pPr>
              <w:pStyle w:val="movimento"/>
              <w:rPr>
                <w:color w:val="002060"/>
              </w:rPr>
            </w:pPr>
            <w:r w:rsidRPr="00C87BB6">
              <w:rPr>
                <w:color w:val="002060"/>
              </w:rPr>
              <w:t>PIERINI MARCO</w:t>
            </w:r>
          </w:p>
        </w:tc>
        <w:tc>
          <w:tcPr>
            <w:tcW w:w="2200" w:type="dxa"/>
            <w:tcMar>
              <w:top w:w="20" w:type="dxa"/>
              <w:left w:w="20" w:type="dxa"/>
              <w:bottom w:w="20" w:type="dxa"/>
              <w:right w:w="20" w:type="dxa"/>
            </w:tcMar>
            <w:vAlign w:val="center"/>
            <w:hideMark/>
          </w:tcPr>
          <w:p w14:paraId="03890520" w14:textId="77777777" w:rsidR="00E23435" w:rsidRPr="00C87BB6" w:rsidRDefault="00E23435" w:rsidP="0018710E">
            <w:pPr>
              <w:pStyle w:val="movimento2"/>
              <w:rPr>
                <w:color w:val="002060"/>
              </w:rPr>
            </w:pPr>
            <w:r w:rsidRPr="00C87BB6">
              <w:rPr>
                <w:color w:val="002060"/>
              </w:rPr>
              <w:t xml:space="preserve">(FUTSAL MONTEMARCIANO C5) </w:t>
            </w:r>
          </w:p>
        </w:tc>
        <w:tc>
          <w:tcPr>
            <w:tcW w:w="800" w:type="dxa"/>
            <w:tcMar>
              <w:top w:w="20" w:type="dxa"/>
              <w:left w:w="20" w:type="dxa"/>
              <w:bottom w:w="20" w:type="dxa"/>
              <w:right w:w="20" w:type="dxa"/>
            </w:tcMar>
            <w:vAlign w:val="center"/>
            <w:hideMark/>
          </w:tcPr>
          <w:p w14:paraId="3A965CD7"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35747122"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4F24F4B3" w14:textId="77777777" w:rsidR="00E23435" w:rsidRPr="00C87BB6" w:rsidRDefault="00E23435" w:rsidP="0018710E">
            <w:pPr>
              <w:pStyle w:val="movimento2"/>
              <w:rPr>
                <w:color w:val="002060"/>
              </w:rPr>
            </w:pPr>
            <w:r w:rsidRPr="00C87BB6">
              <w:rPr>
                <w:color w:val="002060"/>
              </w:rPr>
              <w:t> </w:t>
            </w:r>
          </w:p>
        </w:tc>
      </w:tr>
    </w:tbl>
    <w:p w14:paraId="56552EA7" w14:textId="77777777" w:rsidR="00E23435" w:rsidRPr="00C87BB6" w:rsidRDefault="00E23435" w:rsidP="00E23435">
      <w:pPr>
        <w:pStyle w:val="titolo30"/>
        <w:rPr>
          <w:rFonts w:eastAsiaTheme="minorEastAsia"/>
          <w:color w:val="002060"/>
        </w:rPr>
      </w:pPr>
      <w:r w:rsidRPr="00C87BB6">
        <w:rPr>
          <w:color w:val="002060"/>
        </w:rPr>
        <w:t xml:space="preserve">CALCIATORI ESPULSI </w:t>
      </w:r>
    </w:p>
    <w:p w14:paraId="1CEBA32C" w14:textId="77777777" w:rsidR="00E23435" w:rsidRPr="00C87BB6" w:rsidRDefault="00E23435" w:rsidP="00E23435">
      <w:pPr>
        <w:pStyle w:val="titolo20"/>
        <w:rPr>
          <w:color w:val="002060"/>
        </w:rPr>
      </w:pPr>
      <w:r w:rsidRPr="00C87BB6">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735B350B" w14:textId="77777777" w:rsidTr="0018710E">
        <w:tc>
          <w:tcPr>
            <w:tcW w:w="2200" w:type="dxa"/>
            <w:tcMar>
              <w:top w:w="20" w:type="dxa"/>
              <w:left w:w="20" w:type="dxa"/>
              <w:bottom w:w="20" w:type="dxa"/>
              <w:right w:w="20" w:type="dxa"/>
            </w:tcMar>
            <w:vAlign w:val="center"/>
            <w:hideMark/>
          </w:tcPr>
          <w:p w14:paraId="16DF950C" w14:textId="77777777" w:rsidR="00E23435" w:rsidRPr="00C87BB6" w:rsidRDefault="00E23435" w:rsidP="0018710E">
            <w:pPr>
              <w:pStyle w:val="movimento"/>
              <w:rPr>
                <w:color w:val="002060"/>
              </w:rPr>
            </w:pPr>
            <w:r w:rsidRPr="00C87BB6">
              <w:rPr>
                <w:color w:val="002060"/>
              </w:rPr>
              <w:t>CECATI JACOPO</w:t>
            </w:r>
          </w:p>
        </w:tc>
        <w:tc>
          <w:tcPr>
            <w:tcW w:w="2200" w:type="dxa"/>
            <w:tcMar>
              <w:top w:w="20" w:type="dxa"/>
              <w:left w:w="20" w:type="dxa"/>
              <w:bottom w:w="20" w:type="dxa"/>
              <w:right w:w="20" w:type="dxa"/>
            </w:tcMar>
            <w:vAlign w:val="center"/>
            <w:hideMark/>
          </w:tcPr>
          <w:p w14:paraId="1A659A78" w14:textId="77777777" w:rsidR="00E23435" w:rsidRPr="00C87BB6" w:rsidRDefault="00E23435" w:rsidP="0018710E">
            <w:pPr>
              <w:pStyle w:val="movimento2"/>
              <w:rPr>
                <w:color w:val="002060"/>
              </w:rPr>
            </w:pPr>
            <w:r w:rsidRPr="00C87BB6">
              <w:rPr>
                <w:color w:val="002060"/>
              </w:rPr>
              <w:t xml:space="preserve">(POLVERIGI C5) </w:t>
            </w:r>
          </w:p>
        </w:tc>
        <w:tc>
          <w:tcPr>
            <w:tcW w:w="800" w:type="dxa"/>
            <w:tcMar>
              <w:top w:w="20" w:type="dxa"/>
              <w:left w:w="20" w:type="dxa"/>
              <w:bottom w:w="20" w:type="dxa"/>
              <w:right w:w="20" w:type="dxa"/>
            </w:tcMar>
            <w:vAlign w:val="center"/>
            <w:hideMark/>
          </w:tcPr>
          <w:p w14:paraId="46E3AE68"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27A6AA31"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3FDBEE8C" w14:textId="77777777" w:rsidR="00E23435" w:rsidRPr="00C87BB6" w:rsidRDefault="00E23435" w:rsidP="0018710E">
            <w:pPr>
              <w:pStyle w:val="movimento2"/>
              <w:rPr>
                <w:color w:val="002060"/>
              </w:rPr>
            </w:pPr>
            <w:r w:rsidRPr="00C87BB6">
              <w:rPr>
                <w:color w:val="002060"/>
              </w:rPr>
              <w:t> </w:t>
            </w:r>
          </w:p>
        </w:tc>
      </w:tr>
    </w:tbl>
    <w:p w14:paraId="0D0ECC14" w14:textId="77777777" w:rsidR="00E23435" w:rsidRPr="00C87BB6" w:rsidRDefault="00E23435" w:rsidP="00E23435">
      <w:pPr>
        <w:pStyle w:val="titolo20"/>
        <w:rPr>
          <w:rFonts w:eastAsiaTheme="minorEastAsia"/>
          <w:color w:val="002060"/>
        </w:rPr>
      </w:pPr>
      <w:r w:rsidRPr="00C87BB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0CB456F7" w14:textId="77777777" w:rsidTr="0018710E">
        <w:tc>
          <w:tcPr>
            <w:tcW w:w="2200" w:type="dxa"/>
            <w:tcMar>
              <w:top w:w="20" w:type="dxa"/>
              <w:left w:w="20" w:type="dxa"/>
              <w:bottom w:w="20" w:type="dxa"/>
              <w:right w:w="20" w:type="dxa"/>
            </w:tcMar>
            <w:vAlign w:val="center"/>
            <w:hideMark/>
          </w:tcPr>
          <w:p w14:paraId="0BB7D018" w14:textId="77777777" w:rsidR="00E23435" w:rsidRPr="00C87BB6" w:rsidRDefault="00E23435" w:rsidP="0018710E">
            <w:pPr>
              <w:pStyle w:val="movimento"/>
              <w:rPr>
                <w:color w:val="002060"/>
              </w:rPr>
            </w:pPr>
            <w:r w:rsidRPr="00C87BB6">
              <w:rPr>
                <w:color w:val="002060"/>
              </w:rPr>
              <w:t>DEL ZOMPO ANDREA</w:t>
            </w:r>
          </w:p>
        </w:tc>
        <w:tc>
          <w:tcPr>
            <w:tcW w:w="2200" w:type="dxa"/>
            <w:tcMar>
              <w:top w:w="20" w:type="dxa"/>
              <w:left w:w="20" w:type="dxa"/>
              <w:bottom w:w="20" w:type="dxa"/>
              <w:right w:w="20" w:type="dxa"/>
            </w:tcMar>
            <w:vAlign w:val="center"/>
            <w:hideMark/>
          </w:tcPr>
          <w:p w14:paraId="25B6DE5F" w14:textId="77777777" w:rsidR="00E23435" w:rsidRPr="00C87BB6" w:rsidRDefault="00E23435" w:rsidP="0018710E">
            <w:pPr>
              <w:pStyle w:val="movimento2"/>
              <w:rPr>
                <w:color w:val="002060"/>
              </w:rPr>
            </w:pPr>
            <w:r w:rsidRPr="00C87BB6">
              <w:rPr>
                <w:color w:val="002060"/>
              </w:rPr>
              <w:t xml:space="preserve">(CSI STELLA A.S.D.) </w:t>
            </w:r>
          </w:p>
        </w:tc>
        <w:tc>
          <w:tcPr>
            <w:tcW w:w="800" w:type="dxa"/>
            <w:tcMar>
              <w:top w:w="20" w:type="dxa"/>
              <w:left w:w="20" w:type="dxa"/>
              <w:bottom w:w="20" w:type="dxa"/>
              <w:right w:w="20" w:type="dxa"/>
            </w:tcMar>
            <w:vAlign w:val="center"/>
            <w:hideMark/>
          </w:tcPr>
          <w:p w14:paraId="737D9815"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344058F6" w14:textId="77777777" w:rsidR="00E23435" w:rsidRPr="00C87BB6" w:rsidRDefault="00E23435" w:rsidP="0018710E">
            <w:pPr>
              <w:pStyle w:val="movimento"/>
              <w:rPr>
                <w:color w:val="002060"/>
              </w:rPr>
            </w:pPr>
            <w:r w:rsidRPr="00C87BB6">
              <w:rPr>
                <w:color w:val="002060"/>
              </w:rPr>
              <w:t>CIAVATTINI MICHELE</w:t>
            </w:r>
          </w:p>
        </w:tc>
        <w:tc>
          <w:tcPr>
            <w:tcW w:w="2200" w:type="dxa"/>
            <w:tcMar>
              <w:top w:w="20" w:type="dxa"/>
              <w:left w:w="20" w:type="dxa"/>
              <w:bottom w:w="20" w:type="dxa"/>
              <w:right w:w="20" w:type="dxa"/>
            </w:tcMar>
            <w:vAlign w:val="center"/>
            <w:hideMark/>
          </w:tcPr>
          <w:p w14:paraId="23A1AE9C" w14:textId="77777777" w:rsidR="00E23435" w:rsidRPr="00C87BB6" w:rsidRDefault="00E23435" w:rsidP="0018710E">
            <w:pPr>
              <w:pStyle w:val="movimento2"/>
              <w:rPr>
                <w:color w:val="002060"/>
              </w:rPr>
            </w:pPr>
            <w:r w:rsidRPr="00C87BB6">
              <w:rPr>
                <w:color w:val="002060"/>
              </w:rPr>
              <w:t xml:space="preserve">(OSIMO FIVE) </w:t>
            </w:r>
          </w:p>
        </w:tc>
      </w:tr>
    </w:tbl>
    <w:p w14:paraId="7D78EF5C" w14:textId="77777777" w:rsidR="00E23435" w:rsidRPr="00C87BB6" w:rsidRDefault="00E23435" w:rsidP="00E23435">
      <w:pPr>
        <w:pStyle w:val="titolo30"/>
        <w:rPr>
          <w:rFonts w:eastAsiaTheme="minorEastAsia"/>
          <w:color w:val="002060"/>
        </w:rPr>
      </w:pPr>
      <w:r w:rsidRPr="00C87BB6">
        <w:rPr>
          <w:color w:val="002060"/>
        </w:rPr>
        <w:t xml:space="preserve">CALCIATORI NON ESPULSI </w:t>
      </w:r>
    </w:p>
    <w:p w14:paraId="23838E04" w14:textId="77777777" w:rsidR="00E23435" w:rsidRPr="00C87BB6" w:rsidRDefault="00E23435" w:rsidP="00E23435">
      <w:pPr>
        <w:pStyle w:val="titolo20"/>
        <w:rPr>
          <w:color w:val="002060"/>
        </w:rPr>
      </w:pPr>
      <w:r w:rsidRPr="00C87BB6">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3140F5C1" w14:textId="77777777" w:rsidTr="0018710E">
        <w:tc>
          <w:tcPr>
            <w:tcW w:w="2200" w:type="dxa"/>
            <w:tcMar>
              <w:top w:w="20" w:type="dxa"/>
              <w:left w:w="20" w:type="dxa"/>
              <w:bottom w:w="20" w:type="dxa"/>
              <w:right w:w="20" w:type="dxa"/>
            </w:tcMar>
            <w:vAlign w:val="center"/>
            <w:hideMark/>
          </w:tcPr>
          <w:p w14:paraId="08EBF105" w14:textId="77777777" w:rsidR="00E23435" w:rsidRPr="00C87BB6" w:rsidRDefault="00E23435" w:rsidP="0018710E">
            <w:pPr>
              <w:pStyle w:val="movimento"/>
              <w:rPr>
                <w:color w:val="002060"/>
              </w:rPr>
            </w:pPr>
            <w:r w:rsidRPr="00C87BB6">
              <w:rPr>
                <w:color w:val="002060"/>
              </w:rPr>
              <w:t>GROSSI DAVIDE</w:t>
            </w:r>
          </w:p>
        </w:tc>
        <w:tc>
          <w:tcPr>
            <w:tcW w:w="2200" w:type="dxa"/>
            <w:tcMar>
              <w:top w:w="20" w:type="dxa"/>
              <w:left w:w="20" w:type="dxa"/>
              <w:bottom w:w="20" w:type="dxa"/>
              <w:right w:w="20" w:type="dxa"/>
            </w:tcMar>
            <w:vAlign w:val="center"/>
            <w:hideMark/>
          </w:tcPr>
          <w:p w14:paraId="5E89FDD1" w14:textId="77777777" w:rsidR="00E23435" w:rsidRPr="00C87BB6" w:rsidRDefault="00E23435" w:rsidP="0018710E">
            <w:pPr>
              <w:pStyle w:val="movimento2"/>
              <w:rPr>
                <w:color w:val="002060"/>
              </w:rPr>
            </w:pPr>
            <w:r w:rsidRPr="00C87BB6">
              <w:rPr>
                <w:color w:val="002060"/>
              </w:rPr>
              <w:t xml:space="preserve">(RIVIERA DELLE PALME) </w:t>
            </w:r>
          </w:p>
        </w:tc>
        <w:tc>
          <w:tcPr>
            <w:tcW w:w="800" w:type="dxa"/>
            <w:tcMar>
              <w:top w:w="20" w:type="dxa"/>
              <w:left w:w="20" w:type="dxa"/>
              <w:bottom w:w="20" w:type="dxa"/>
              <w:right w:w="20" w:type="dxa"/>
            </w:tcMar>
            <w:vAlign w:val="center"/>
            <w:hideMark/>
          </w:tcPr>
          <w:p w14:paraId="6EDB332F"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6A47805E"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54147E5F" w14:textId="77777777" w:rsidR="00E23435" w:rsidRPr="00C87BB6" w:rsidRDefault="00E23435" w:rsidP="0018710E">
            <w:pPr>
              <w:pStyle w:val="movimento2"/>
              <w:rPr>
                <w:color w:val="002060"/>
              </w:rPr>
            </w:pPr>
            <w:r w:rsidRPr="00C87BB6">
              <w:rPr>
                <w:color w:val="002060"/>
              </w:rPr>
              <w:t> </w:t>
            </w:r>
          </w:p>
        </w:tc>
      </w:tr>
    </w:tbl>
    <w:p w14:paraId="2420AE87" w14:textId="77777777" w:rsidR="00E23435" w:rsidRPr="00C87BB6" w:rsidRDefault="00E23435" w:rsidP="00E23435">
      <w:pPr>
        <w:pStyle w:val="titolo20"/>
        <w:rPr>
          <w:rFonts w:eastAsiaTheme="minorEastAsia"/>
          <w:color w:val="002060"/>
        </w:rPr>
      </w:pPr>
      <w:r w:rsidRPr="00C87BB6">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650403B8" w14:textId="77777777" w:rsidTr="0018710E">
        <w:tc>
          <w:tcPr>
            <w:tcW w:w="2200" w:type="dxa"/>
            <w:tcMar>
              <w:top w:w="20" w:type="dxa"/>
              <w:left w:w="20" w:type="dxa"/>
              <w:bottom w:w="20" w:type="dxa"/>
              <w:right w:w="20" w:type="dxa"/>
            </w:tcMar>
            <w:vAlign w:val="center"/>
            <w:hideMark/>
          </w:tcPr>
          <w:p w14:paraId="14D43A7A" w14:textId="77777777" w:rsidR="00E23435" w:rsidRPr="00C87BB6" w:rsidRDefault="00E23435" w:rsidP="0018710E">
            <w:pPr>
              <w:pStyle w:val="movimento"/>
              <w:rPr>
                <w:color w:val="002060"/>
              </w:rPr>
            </w:pPr>
            <w:r w:rsidRPr="00C87BB6">
              <w:rPr>
                <w:color w:val="002060"/>
              </w:rPr>
              <w:lastRenderedPageBreak/>
              <w:t>DIOP MAMADOU</w:t>
            </w:r>
          </w:p>
        </w:tc>
        <w:tc>
          <w:tcPr>
            <w:tcW w:w="2200" w:type="dxa"/>
            <w:tcMar>
              <w:top w:w="20" w:type="dxa"/>
              <w:left w:w="20" w:type="dxa"/>
              <w:bottom w:w="20" w:type="dxa"/>
              <w:right w:w="20" w:type="dxa"/>
            </w:tcMar>
            <w:vAlign w:val="center"/>
            <w:hideMark/>
          </w:tcPr>
          <w:p w14:paraId="2CD40E19" w14:textId="77777777" w:rsidR="00E23435" w:rsidRPr="00C87BB6" w:rsidRDefault="00E23435" w:rsidP="0018710E">
            <w:pPr>
              <w:pStyle w:val="movimento2"/>
              <w:rPr>
                <w:color w:val="002060"/>
              </w:rPr>
            </w:pPr>
            <w:r w:rsidRPr="00C87BB6">
              <w:rPr>
                <w:color w:val="002060"/>
              </w:rPr>
              <w:t xml:space="preserve">(AURORA TREIA) </w:t>
            </w:r>
          </w:p>
        </w:tc>
        <w:tc>
          <w:tcPr>
            <w:tcW w:w="800" w:type="dxa"/>
            <w:tcMar>
              <w:top w:w="20" w:type="dxa"/>
              <w:left w:w="20" w:type="dxa"/>
              <w:bottom w:w="20" w:type="dxa"/>
              <w:right w:w="20" w:type="dxa"/>
            </w:tcMar>
            <w:vAlign w:val="center"/>
            <w:hideMark/>
          </w:tcPr>
          <w:p w14:paraId="5E2D9C43"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16D0A59C" w14:textId="77777777" w:rsidR="00E23435" w:rsidRPr="00C87BB6" w:rsidRDefault="00E23435" w:rsidP="0018710E">
            <w:pPr>
              <w:pStyle w:val="movimento"/>
              <w:rPr>
                <w:color w:val="002060"/>
              </w:rPr>
            </w:pPr>
            <w:r w:rsidRPr="00C87BB6">
              <w:rPr>
                <w:color w:val="002060"/>
              </w:rPr>
              <w:t>PAOLINI LORENZO</w:t>
            </w:r>
          </w:p>
        </w:tc>
        <w:tc>
          <w:tcPr>
            <w:tcW w:w="2200" w:type="dxa"/>
            <w:tcMar>
              <w:top w:w="20" w:type="dxa"/>
              <w:left w:w="20" w:type="dxa"/>
              <w:bottom w:w="20" w:type="dxa"/>
              <w:right w:w="20" w:type="dxa"/>
            </w:tcMar>
            <w:vAlign w:val="center"/>
            <w:hideMark/>
          </w:tcPr>
          <w:p w14:paraId="5D6E2165" w14:textId="77777777" w:rsidR="00E23435" w:rsidRPr="00C87BB6" w:rsidRDefault="00E23435" w:rsidP="0018710E">
            <w:pPr>
              <w:pStyle w:val="movimento2"/>
              <w:rPr>
                <w:color w:val="002060"/>
              </w:rPr>
            </w:pPr>
            <w:r w:rsidRPr="00C87BB6">
              <w:rPr>
                <w:color w:val="002060"/>
              </w:rPr>
              <w:t xml:space="preserve">(L ALTRO SPORT CALCIO A 5) </w:t>
            </w:r>
          </w:p>
        </w:tc>
      </w:tr>
      <w:tr w:rsidR="00E23435" w:rsidRPr="00C87BB6" w14:paraId="2AA2FBAF" w14:textId="77777777" w:rsidTr="0018710E">
        <w:tc>
          <w:tcPr>
            <w:tcW w:w="2200" w:type="dxa"/>
            <w:tcMar>
              <w:top w:w="20" w:type="dxa"/>
              <w:left w:w="20" w:type="dxa"/>
              <w:bottom w:w="20" w:type="dxa"/>
              <w:right w:w="20" w:type="dxa"/>
            </w:tcMar>
            <w:vAlign w:val="center"/>
            <w:hideMark/>
          </w:tcPr>
          <w:p w14:paraId="660F967D" w14:textId="77777777" w:rsidR="00E23435" w:rsidRPr="00C87BB6" w:rsidRDefault="00E23435" w:rsidP="0018710E">
            <w:pPr>
              <w:pStyle w:val="movimento"/>
              <w:rPr>
                <w:color w:val="002060"/>
              </w:rPr>
            </w:pPr>
            <w:r w:rsidRPr="00C87BB6">
              <w:rPr>
                <w:color w:val="002060"/>
              </w:rPr>
              <w:t>BANCHETTI JOHANNES</w:t>
            </w:r>
          </w:p>
        </w:tc>
        <w:tc>
          <w:tcPr>
            <w:tcW w:w="2200" w:type="dxa"/>
            <w:tcMar>
              <w:top w:w="20" w:type="dxa"/>
              <w:left w:w="20" w:type="dxa"/>
              <w:bottom w:w="20" w:type="dxa"/>
              <w:right w:w="20" w:type="dxa"/>
            </w:tcMar>
            <w:vAlign w:val="center"/>
            <w:hideMark/>
          </w:tcPr>
          <w:p w14:paraId="7F0D21C8" w14:textId="77777777" w:rsidR="00E23435" w:rsidRPr="00C87BB6" w:rsidRDefault="00E23435" w:rsidP="0018710E">
            <w:pPr>
              <w:pStyle w:val="movimento2"/>
              <w:rPr>
                <w:color w:val="002060"/>
              </w:rPr>
            </w:pPr>
            <w:r w:rsidRPr="00C87BB6">
              <w:rPr>
                <w:color w:val="002060"/>
              </w:rPr>
              <w:t xml:space="preserve">(POLISPORTIVA VICTORIA) </w:t>
            </w:r>
          </w:p>
        </w:tc>
        <w:tc>
          <w:tcPr>
            <w:tcW w:w="800" w:type="dxa"/>
            <w:tcMar>
              <w:top w:w="20" w:type="dxa"/>
              <w:left w:w="20" w:type="dxa"/>
              <w:bottom w:w="20" w:type="dxa"/>
              <w:right w:w="20" w:type="dxa"/>
            </w:tcMar>
            <w:vAlign w:val="center"/>
            <w:hideMark/>
          </w:tcPr>
          <w:p w14:paraId="35D5F6D5"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6C6B28E9" w14:textId="77777777" w:rsidR="00E23435" w:rsidRPr="00C87BB6" w:rsidRDefault="00E23435" w:rsidP="0018710E">
            <w:pPr>
              <w:pStyle w:val="movimento"/>
              <w:rPr>
                <w:color w:val="002060"/>
              </w:rPr>
            </w:pPr>
            <w:r w:rsidRPr="00C87BB6">
              <w:rPr>
                <w:color w:val="002060"/>
              </w:rPr>
              <w:t>FIRMANI GUGLIELMO</w:t>
            </w:r>
          </w:p>
        </w:tc>
        <w:tc>
          <w:tcPr>
            <w:tcW w:w="2200" w:type="dxa"/>
            <w:tcMar>
              <w:top w:w="20" w:type="dxa"/>
              <w:left w:w="20" w:type="dxa"/>
              <w:bottom w:w="20" w:type="dxa"/>
              <w:right w:w="20" w:type="dxa"/>
            </w:tcMar>
            <w:vAlign w:val="center"/>
            <w:hideMark/>
          </w:tcPr>
          <w:p w14:paraId="660D632F" w14:textId="77777777" w:rsidR="00E23435" w:rsidRPr="00C87BB6" w:rsidRDefault="00E23435" w:rsidP="0018710E">
            <w:pPr>
              <w:pStyle w:val="movimento2"/>
              <w:rPr>
                <w:color w:val="002060"/>
              </w:rPr>
            </w:pPr>
            <w:r w:rsidRPr="00C87BB6">
              <w:rPr>
                <w:color w:val="002060"/>
              </w:rPr>
              <w:t xml:space="preserve">(REAL ANCARIA) </w:t>
            </w:r>
          </w:p>
        </w:tc>
      </w:tr>
      <w:tr w:rsidR="00E23435" w:rsidRPr="00C87BB6" w14:paraId="3B58E396" w14:textId="77777777" w:rsidTr="0018710E">
        <w:tc>
          <w:tcPr>
            <w:tcW w:w="2200" w:type="dxa"/>
            <w:tcMar>
              <w:top w:w="20" w:type="dxa"/>
              <w:left w:w="20" w:type="dxa"/>
              <w:bottom w:w="20" w:type="dxa"/>
              <w:right w:w="20" w:type="dxa"/>
            </w:tcMar>
            <w:vAlign w:val="center"/>
            <w:hideMark/>
          </w:tcPr>
          <w:p w14:paraId="499E3AD8" w14:textId="77777777" w:rsidR="00E23435" w:rsidRPr="00C87BB6" w:rsidRDefault="00E23435" w:rsidP="0018710E">
            <w:pPr>
              <w:pStyle w:val="movimento"/>
              <w:rPr>
                <w:color w:val="002060"/>
              </w:rPr>
            </w:pPr>
            <w:r w:rsidRPr="00C87BB6">
              <w:rPr>
                <w:color w:val="002060"/>
              </w:rPr>
              <w:t>SILMI HAMZA</w:t>
            </w:r>
          </w:p>
        </w:tc>
        <w:tc>
          <w:tcPr>
            <w:tcW w:w="2200" w:type="dxa"/>
            <w:tcMar>
              <w:top w:w="20" w:type="dxa"/>
              <w:left w:w="20" w:type="dxa"/>
              <w:bottom w:w="20" w:type="dxa"/>
              <w:right w:w="20" w:type="dxa"/>
            </w:tcMar>
            <w:vAlign w:val="center"/>
            <w:hideMark/>
          </w:tcPr>
          <w:p w14:paraId="56445B3E" w14:textId="77777777" w:rsidR="00E23435" w:rsidRPr="00C87BB6" w:rsidRDefault="00E23435" w:rsidP="0018710E">
            <w:pPr>
              <w:pStyle w:val="movimento2"/>
              <w:rPr>
                <w:color w:val="002060"/>
              </w:rPr>
            </w:pPr>
            <w:r w:rsidRPr="00C87BB6">
              <w:rPr>
                <w:color w:val="002060"/>
              </w:rPr>
              <w:t xml:space="preserve">(ROCCAFLUVIONE) </w:t>
            </w:r>
          </w:p>
        </w:tc>
        <w:tc>
          <w:tcPr>
            <w:tcW w:w="800" w:type="dxa"/>
            <w:tcMar>
              <w:top w:w="20" w:type="dxa"/>
              <w:left w:w="20" w:type="dxa"/>
              <w:bottom w:w="20" w:type="dxa"/>
              <w:right w:w="20" w:type="dxa"/>
            </w:tcMar>
            <w:vAlign w:val="center"/>
            <w:hideMark/>
          </w:tcPr>
          <w:p w14:paraId="176D2D25"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5269B331"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3C0C34F8" w14:textId="77777777" w:rsidR="00E23435" w:rsidRPr="00C87BB6" w:rsidRDefault="00E23435" w:rsidP="0018710E">
            <w:pPr>
              <w:pStyle w:val="movimento2"/>
              <w:rPr>
                <w:color w:val="002060"/>
              </w:rPr>
            </w:pPr>
            <w:r w:rsidRPr="00C87BB6">
              <w:rPr>
                <w:color w:val="002060"/>
              </w:rPr>
              <w:t> </w:t>
            </w:r>
          </w:p>
        </w:tc>
      </w:tr>
    </w:tbl>
    <w:p w14:paraId="5C1FD4FF" w14:textId="77777777" w:rsidR="00E23435" w:rsidRPr="00C87BB6" w:rsidRDefault="00E23435" w:rsidP="00E23435">
      <w:pPr>
        <w:pStyle w:val="titolo20"/>
        <w:rPr>
          <w:rFonts w:eastAsiaTheme="minorEastAsia"/>
          <w:color w:val="002060"/>
        </w:rPr>
      </w:pPr>
      <w:r w:rsidRPr="00C87BB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64C0C778" w14:textId="77777777" w:rsidTr="0018710E">
        <w:tc>
          <w:tcPr>
            <w:tcW w:w="2200" w:type="dxa"/>
            <w:tcMar>
              <w:top w:w="20" w:type="dxa"/>
              <w:left w:w="20" w:type="dxa"/>
              <w:bottom w:w="20" w:type="dxa"/>
              <w:right w:w="20" w:type="dxa"/>
            </w:tcMar>
            <w:vAlign w:val="center"/>
            <w:hideMark/>
          </w:tcPr>
          <w:p w14:paraId="4C3B1CDE" w14:textId="77777777" w:rsidR="00E23435" w:rsidRPr="00C87BB6" w:rsidRDefault="00E23435" w:rsidP="0018710E">
            <w:pPr>
              <w:pStyle w:val="movimento"/>
              <w:rPr>
                <w:color w:val="002060"/>
              </w:rPr>
            </w:pPr>
            <w:r w:rsidRPr="00C87BB6">
              <w:rPr>
                <w:color w:val="002060"/>
              </w:rPr>
              <w:t>CANCRINI GIANLUCA</w:t>
            </w:r>
          </w:p>
        </w:tc>
        <w:tc>
          <w:tcPr>
            <w:tcW w:w="2200" w:type="dxa"/>
            <w:tcMar>
              <w:top w:w="20" w:type="dxa"/>
              <w:left w:w="20" w:type="dxa"/>
              <w:bottom w:w="20" w:type="dxa"/>
              <w:right w:w="20" w:type="dxa"/>
            </w:tcMar>
            <w:vAlign w:val="center"/>
            <w:hideMark/>
          </w:tcPr>
          <w:p w14:paraId="12CF4F83" w14:textId="77777777" w:rsidR="00E23435" w:rsidRPr="00C87BB6" w:rsidRDefault="00E23435" w:rsidP="0018710E">
            <w:pPr>
              <w:pStyle w:val="movimento2"/>
              <w:rPr>
                <w:color w:val="002060"/>
              </w:rPr>
            </w:pPr>
            <w:r w:rsidRPr="00C87BB6">
              <w:rPr>
                <w:color w:val="002060"/>
              </w:rPr>
              <w:t xml:space="preserve">(CSI STELLA A.S.D.) </w:t>
            </w:r>
          </w:p>
        </w:tc>
        <w:tc>
          <w:tcPr>
            <w:tcW w:w="800" w:type="dxa"/>
            <w:tcMar>
              <w:top w:w="20" w:type="dxa"/>
              <w:left w:w="20" w:type="dxa"/>
              <w:bottom w:w="20" w:type="dxa"/>
              <w:right w:w="20" w:type="dxa"/>
            </w:tcMar>
            <w:vAlign w:val="center"/>
            <w:hideMark/>
          </w:tcPr>
          <w:p w14:paraId="362A066B"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054508B2" w14:textId="77777777" w:rsidR="00E23435" w:rsidRPr="00C87BB6" w:rsidRDefault="00E23435" w:rsidP="0018710E">
            <w:pPr>
              <w:pStyle w:val="movimento"/>
              <w:rPr>
                <w:color w:val="002060"/>
              </w:rPr>
            </w:pPr>
            <w:r w:rsidRPr="00C87BB6">
              <w:rPr>
                <w:color w:val="002060"/>
              </w:rPr>
              <w:t>LO GIUDICE NICOLAS JESUS</w:t>
            </w:r>
          </w:p>
        </w:tc>
        <w:tc>
          <w:tcPr>
            <w:tcW w:w="2200" w:type="dxa"/>
            <w:tcMar>
              <w:top w:w="20" w:type="dxa"/>
              <w:left w:w="20" w:type="dxa"/>
              <w:bottom w:w="20" w:type="dxa"/>
              <w:right w:w="20" w:type="dxa"/>
            </w:tcMar>
            <w:vAlign w:val="center"/>
            <w:hideMark/>
          </w:tcPr>
          <w:p w14:paraId="446B55A0" w14:textId="77777777" w:rsidR="00E23435" w:rsidRPr="00C87BB6" w:rsidRDefault="00E23435" w:rsidP="0018710E">
            <w:pPr>
              <w:pStyle w:val="movimento2"/>
              <w:rPr>
                <w:color w:val="002060"/>
              </w:rPr>
            </w:pPr>
            <w:r w:rsidRPr="00C87BB6">
              <w:rPr>
                <w:color w:val="002060"/>
              </w:rPr>
              <w:t xml:space="preserve">(GAGLIOLE F.C.) </w:t>
            </w:r>
          </w:p>
        </w:tc>
      </w:tr>
      <w:tr w:rsidR="00E23435" w:rsidRPr="00C87BB6" w14:paraId="1D4C3469" w14:textId="77777777" w:rsidTr="0018710E">
        <w:tc>
          <w:tcPr>
            <w:tcW w:w="2200" w:type="dxa"/>
            <w:tcMar>
              <w:top w:w="20" w:type="dxa"/>
              <w:left w:w="20" w:type="dxa"/>
              <w:bottom w:w="20" w:type="dxa"/>
              <w:right w:w="20" w:type="dxa"/>
            </w:tcMar>
            <w:vAlign w:val="center"/>
            <w:hideMark/>
          </w:tcPr>
          <w:p w14:paraId="52B13975" w14:textId="77777777" w:rsidR="00E23435" w:rsidRPr="00C87BB6" w:rsidRDefault="00E23435" w:rsidP="0018710E">
            <w:pPr>
              <w:pStyle w:val="movimento"/>
              <w:rPr>
                <w:color w:val="002060"/>
              </w:rPr>
            </w:pPr>
            <w:r w:rsidRPr="00C87BB6">
              <w:rPr>
                <w:color w:val="002060"/>
              </w:rPr>
              <w:t>CARANCINI JACOPO</w:t>
            </w:r>
          </w:p>
        </w:tc>
        <w:tc>
          <w:tcPr>
            <w:tcW w:w="2200" w:type="dxa"/>
            <w:tcMar>
              <w:top w:w="20" w:type="dxa"/>
              <w:left w:w="20" w:type="dxa"/>
              <w:bottom w:w="20" w:type="dxa"/>
              <w:right w:w="20" w:type="dxa"/>
            </w:tcMar>
            <w:vAlign w:val="center"/>
            <w:hideMark/>
          </w:tcPr>
          <w:p w14:paraId="73F628CC" w14:textId="77777777" w:rsidR="00E23435" w:rsidRPr="00C87BB6" w:rsidRDefault="00E23435" w:rsidP="0018710E">
            <w:pPr>
              <w:pStyle w:val="movimento2"/>
              <w:rPr>
                <w:color w:val="002060"/>
              </w:rPr>
            </w:pPr>
            <w:r w:rsidRPr="00C87BB6">
              <w:rPr>
                <w:color w:val="002060"/>
              </w:rPr>
              <w:t xml:space="preserve">(POLVERIGI C5) </w:t>
            </w:r>
          </w:p>
        </w:tc>
        <w:tc>
          <w:tcPr>
            <w:tcW w:w="800" w:type="dxa"/>
            <w:tcMar>
              <w:top w:w="20" w:type="dxa"/>
              <w:left w:w="20" w:type="dxa"/>
              <w:bottom w:w="20" w:type="dxa"/>
              <w:right w:w="20" w:type="dxa"/>
            </w:tcMar>
            <w:vAlign w:val="center"/>
            <w:hideMark/>
          </w:tcPr>
          <w:p w14:paraId="45881E82"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12073992" w14:textId="77777777" w:rsidR="00E23435" w:rsidRPr="00C87BB6" w:rsidRDefault="00E23435" w:rsidP="0018710E">
            <w:pPr>
              <w:pStyle w:val="movimento"/>
              <w:rPr>
                <w:color w:val="002060"/>
              </w:rPr>
            </w:pPr>
            <w:r w:rsidRPr="00C87BB6">
              <w:rPr>
                <w:color w:val="002060"/>
              </w:rPr>
              <w:t>SPECA SIMONE</w:t>
            </w:r>
          </w:p>
        </w:tc>
        <w:tc>
          <w:tcPr>
            <w:tcW w:w="2200" w:type="dxa"/>
            <w:tcMar>
              <w:top w:w="20" w:type="dxa"/>
              <w:left w:w="20" w:type="dxa"/>
              <w:bottom w:w="20" w:type="dxa"/>
              <w:right w:w="20" w:type="dxa"/>
            </w:tcMar>
            <w:vAlign w:val="center"/>
            <w:hideMark/>
          </w:tcPr>
          <w:p w14:paraId="3A384F6F" w14:textId="77777777" w:rsidR="00E23435" w:rsidRPr="00C87BB6" w:rsidRDefault="00E23435" w:rsidP="0018710E">
            <w:pPr>
              <w:pStyle w:val="movimento2"/>
              <w:rPr>
                <w:color w:val="002060"/>
              </w:rPr>
            </w:pPr>
            <w:r w:rsidRPr="00C87BB6">
              <w:rPr>
                <w:color w:val="002060"/>
              </w:rPr>
              <w:t xml:space="preserve">(REAL ANCARIA) </w:t>
            </w:r>
          </w:p>
        </w:tc>
      </w:tr>
      <w:tr w:rsidR="00E23435" w:rsidRPr="00C87BB6" w14:paraId="0F144E2A" w14:textId="77777777" w:rsidTr="0018710E">
        <w:tc>
          <w:tcPr>
            <w:tcW w:w="2200" w:type="dxa"/>
            <w:tcMar>
              <w:top w:w="20" w:type="dxa"/>
              <w:left w:w="20" w:type="dxa"/>
              <w:bottom w:w="20" w:type="dxa"/>
              <w:right w:w="20" w:type="dxa"/>
            </w:tcMar>
            <w:vAlign w:val="center"/>
            <w:hideMark/>
          </w:tcPr>
          <w:p w14:paraId="0F8366E1" w14:textId="77777777" w:rsidR="00E23435" w:rsidRPr="00C87BB6" w:rsidRDefault="00E23435" w:rsidP="0018710E">
            <w:pPr>
              <w:pStyle w:val="movimento"/>
              <w:rPr>
                <w:color w:val="002060"/>
              </w:rPr>
            </w:pPr>
            <w:r w:rsidRPr="00C87BB6">
              <w:rPr>
                <w:color w:val="002060"/>
              </w:rPr>
              <w:t>CRESCENTINI SIMONE</w:t>
            </w:r>
          </w:p>
        </w:tc>
        <w:tc>
          <w:tcPr>
            <w:tcW w:w="2200" w:type="dxa"/>
            <w:tcMar>
              <w:top w:w="20" w:type="dxa"/>
              <w:left w:w="20" w:type="dxa"/>
              <w:bottom w:w="20" w:type="dxa"/>
              <w:right w:w="20" w:type="dxa"/>
            </w:tcMar>
            <w:vAlign w:val="center"/>
            <w:hideMark/>
          </w:tcPr>
          <w:p w14:paraId="3F0E8B32" w14:textId="77777777" w:rsidR="00E23435" w:rsidRPr="00C87BB6" w:rsidRDefault="00E23435" w:rsidP="0018710E">
            <w:pPr>
              <w:pStyle w:val="movimento2"/>
              <w:rPr>
                <w:color w:val="002060"/>
              </w:rPr>
            </w:pPr>
            <w:r w:rsidRPr="00C87BB6">
              <w:rPr>
                <w:color w:val="002060"/>
              </w:rPr>
              <w:t xml:space="preserve">(REAL FABRIANO) </w:t>
            </w:r>
          </w:p>
        </w:tc>
        <w:tc>
          <w:tcPr>
            <w:tcW w:w="800" w:type="dxa"/>
            <w:tcMar>
              <w:top w:w="20" w:type="dxa"/>
              <w:left w:w="20" w:type="dxa"/>
              <w:bottom w:w="20" w:type="dxa"/>
              <w:right w:w="20" w:type="dxa"/>
            </w:tcMar>
            <w:vAlign w:val="center"/>
            <w:hideMark/>
          </w:tcPr>
          <w:p w14:paraId="2BFEE59E"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6CBB99D0"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7408C256" w14:textId="77777777" w:rsidR="00E23435" w:rsidRPr="00C87BB6" w:rsidRDefault="00E23435" w:rsidP="0018710E">
            <w:pPr>
              <w:pStyle w:val="movimento2"/>
              <w:rPr>
                <w:color w:val="002060"/>
              </w:rPr>
            </w:pPr>
            <w:r w:rsidRPr="00C87BB6">
              <w:rPr>
                <w:color w:val="002060"/>
              </w:rPr>
              <w:t> </w:t>
            </w:r>
          </w:p>
        </w:tc>
      </w:tr>
    </w:tbl>
    <w:p w14:paraId="19074A8C" w14:textId="77777777" w:rsidR="00E23435" w:rsidRPr="00C87BB6" w:rsidRDefault="00E23435" w:rsidP="00E23435">
      <w:pPr>
        <w:pStyle w:val="titolo20"/>
        <w:rPr>
          <w:rFonts w:eastAsiaTheme="minorEastAsia"/>
          <w:color w:val="002060"/>
        </w:rPr>
      </w:pPr>
      <w:r w:rsidRPr="00C87BB6">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050BD979" w14:textId="77777777" w:rsidTr="0018710E">
        <w:tc>
          <w:tcPr>
            <w:tcW w:w="2200" w:type="dxa"/>
            <w:tcMar>
              <w:top w:w="20" w:type="dxa"/>
              <w:left w:w="20" w:type="dxa"/>
              <w:bottom w:w="20" w:type="dxa"/>
              <w:right w:w="20" w:type="dxa"/>
            </w:tcMar>
            <w:vAlign w:val="center"/>
            <w:hideMark/>
          </w:tcPr>
          <w:p w14:paraId="47C3938F" w14:textId="77777777" w:rsidR="00E23435" w:rsidRPr="00C87BB6" w:rsidRDefault="00E23435" w:rsidP="0018710E">
            <w:pPr>
              <w:pStyle w:val="movimento"/>
              <w:rPr>
                <w:color w:val="002060"/>
              </w:rPr>
            </w:pPr>
            <w:r w:rsidRPr="00C87BB6">
              <w:rPr>
                <w:color w:val="002060"/>
              </w:rPr>
              <w:t>LERRO DAVIDE</w:t>
            </w:r>
          </w:p>
        </w:tc>
        <w:tc>
          <w:tcPr>
            <w:tcW w:w="2200" w:type="dxa"/>
            <w:tcMar>
              <w:top w:w="20" w:type="dxa"/>
              <w:left w:w="20" w:type="dxa"/>
              <w:bottom w:w="20" w:type="dxa"/>
              <w:right w:w="20" w:type="dxa"/>
            </w:tcMar>
            <w:vAlign w:val="center"/>
            <w:hideMark/>
          </w:tcPr>
          <w:p w14:paraId="35009F5B" w14:textId="77777777" w:rsidR="00E23435" w:rsidRPr="00C87BB6" w:rsidRDefault="00E23435" w:rsidP="0018710E">
            <w:pPr>
              <w:pStyle w:val="movimento2"/>
              <w:rPr>
                <w:color w:val="002060"/>
              </w:rPr>
            </w:pPr>
            <w:r w:rsidRPr="00C87BB6">
              <w:rPr>
                <w:color w:val="002060"/>
              </w:rPr>
              <w:t xml:space="preserve">(ACLI VILLA MUSONE) </w:t>
            </w:r>
          </w:p>
        </w:tc>
        <w:tc>
          <w:tcPr>
            <w:tcW w:w="800" w:type="dxa"/>
            <w:tcMar>
              <w:top w:w="20" w:type="dxa"/>
              <w:left w:w="20" w:type="dxa"/>
              <w:bottom w:w="20" w:type="dxa"/>
              <w:right w:w="20" w:type="dxa"/>
            </w:tcMar>
            <w:vAlign w:val="center"/>
            <w:hideMark/>
          </w:tcPr>
          <w:p w14:paraId="73EE27B1"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1275B600" w14:textId="77777777" w:rsidR="00E23435" w:rsidRPr="00C87BB6" w:rsidRDefault="00E23435" w:rsidP="0018710E">
            <w:pPr>
              <w:pStyle w:val="movimento"/>
              <w:rPr>
                <w:color w:val="002060"/>
              </w:rPr>
            </w:pPr>
            <w:r w:rsidRPr="00C87BB6">
              <w:rPr>
                <w:color w:val="002060"/>
              </w:rPr>
              <w:t>BAMI ARMANDO</w:t>
            </w:r>
          </w:p>
        </w:tc>
        <w:tc>
          <w:tcPr>
            <w:tcW w:w="2200" w:type="dxa"/>
            <w:tcMar>
              <w:top w:w="20" w:type="dxa"/>
              <w:left w:w="20" w:type="dxa"/>
              <w:bottom w:w="20" w:type="dxa"/>
              <w:right w:w="20" w:type="dxa"/>
            </w:tcMar>
            <w:vAlign w:val="center"/>
            <w:hideMark/>
          </w:tcPr>
          <w:p w14:paraId="48D3EBDA" w14:textId="77777777" w:rsidR="00E23435" w:rsidRPr="00C87BB6" w:rsidRDefault="00E23435" w:rsidP="0018710E">
            <w:pPr>
              <w:pStyle w:val="movimento2"/>
              <w:rPr>
                <w:color w:val="002060"/>
              </w:rPr>
            </w:pPr>
            <w:r w:rsidRPr="00C87BB6">
              <w:rPr>
                <w:color w:val="002060"/>
              </w:rPr>
              <w:t xml:space="preserve">(SERRALTA) </w:t>
            </w:r>
          </w:p>
        </w:tc>
      </w:tr>
    </w:tbl>
    <w:p w14:paraId="32A2B12D" w14:textId="77777777" w:rsidR="00E23435" w:rsidRPr="00C87BB6" w:rsidRDefault="00E23435" w:rsidP="00E23435">
      <w:pPr>
        <w:pStyle w:val="titolo20"/>
        <w:rPr>
          <w:rFonts w:eastAsiaTheme="minorEastAsia"/>
          <w:color w:val="002060"/>
        </w:rPr>
      </w:pPr>
      <w:r w:rsidRPr="00C87BB6">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0D266AFD" w14:textId="77777777" w:rsidTr="0018710E">
        <w:tc>
          <w:tcPr>
            <w:tcW w:w="2200" w:type="dxa"/>
            <w:tcMar>
              <w:top w:w="20" w:type="dxa"/>
              <w:left w:w="20" w:type="dxa"/>
              <w:bottom w:w="20" w:type="dxa"/>
              <w:right w:w="20" w:type="dxa"/>
            </w:tcMar>
            <w:vAlign w:val="center"/>
            <w:hideMark/>
          </w:tcPr>
          <w:p w14:paraId="2673EA5C" w14:textId="77777777" w:rsidR="00E23435" w:rsidRPr="00C87BB6" w:rsidRDefault="00E23435" w:rsidP="0018710E">
            <w:pPr>
              <w:pStyle w:val="movimento"/>
              <w:rPr>
                <w:color w:val="002060"/>
              </w:rPr>
            </w:pPr>
            <w:r w:rsidRPr="00C87BB6">
              <w:rPr>
                <w:color w:val="002060"/>
              </w:rPr>
              <w:t>FERMANI LUCA</w:t>
            </w:r>
          </w:p>
        </w:tc>
        <w:tc>
          <w:tcPr>
            <w:tcW w:w="2200" w:type="dxa"/>
            <w:tcMar>
              <w:top w:w="20" w:type="dxa"/>
              <w:left w:w="20" w:type="dxa"/>
              <w:bottom w:w="20" w:type="dxa"/>
              <w:right w:w="20" w:type="dxa"/>
            </w:tcMar>
            <w:vAlign w:val="center"/>
            <w:hideMark/>
          </w:tcPr>
          <w:p w14:paraId="47F28B30" w14:textId="77777777" w:rsidR="00E23435" w:rsidRPr="00C87BB6" w:rsidRDefault="00E23435" w:rsidP="0018710E">
            <w:pPr>
              <w:pStyle w:val="movimento2"/>
              <w:rPr>
                <w:color w:val="002060"/>
              </w:rPr>
            </w:pPr>
            <w:r w:rsidRPr="00C87BB6">
              <w:rPr>
                <w:color w:val="002060"/>
              </w:rPr>
              <w:t xml:space="preserve">(ACLI AUDAX MONTECOSARO C5) </w:t>
            </w:r>
          </w:p>
        </w:tc>
        <w:tc>
          <w:tcPr>
            <w:tcW w:w="800" w:type="dxa"/>
            <w:tcMar>
              <w:top w:w="20" w:type="dxa"/>
              <w:left w:w="20" w:type="dxa"/>
              <w:bottom w:w="20" w:type="dxa"/>
              <w:right w:w="20" w:type="dxa"/>
            </w:tcMar>
            <w:vAlign w:val="center"/>
            <w:hideMark/>
          </w:tcPr>
          <w:p w14:paraId="3ED27A04"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2B9FD388" w14:textId="77777777" w:rsidR="00E23435" w:rsidRPr="00C87BB6" w:rsidRDefault="00E23435" w:rsidP="0018710E">
            <w:pPr>
              <w:pStyle w:val="movimento"/>
              <w:rPr>
                <w:color w:val="002060"/>
              </w:rPr>
            </w:pPr>
            <w:r w:rsidRPr="00C87BB6">
              <w:rPr>
                <w:color w:val="002060"/>
              </w:rPr>
              <w:t>VINGIANI LORENZO</w:t>
            </w:r>
          </w:p>
        </w:tc>
        <w:tc>
          <w:tcPr>
            <w:tcW w:w="2200" w:type="dxa"/>
            <w:tcMar>
              <w:top w:w="20" w:type="dxa"/>
              <w:left w:w="20" w:type="dxa"/>
              <w:bottom w:w="20" w:type="dxa"/>
              <w:right w:w="20" w:type="dxa"/>
            </w:tcMar>
            <w:vAlign w:val="center"/>
            <w:hideMark/>
          </w:tcPr>
          <w:p w14:paraId="2D82C759" w14:textId="77777777" w:rsidR="00E23435" w:rsidRPr="00C87BB6" w:rsidRDefault="00E23435" w:rsidP="0018710E">
            <w:pPr>
              <w:pStyle w:val="movimento2"/>
              <w:rPr>
                <w:color w:val="002060"/>
              </w:rPr>
            </w:pPr>
            <w:r w:rsidRPr="00C87BB6">
              <w:rPr>
                <w:color w:val="002060"/>
              </w:rPr>
              <w:t xml:space="preserve">(ACLI AUDAX MONTECOSARO C5) </w:t>
            </w:r>
          </w:p>
        </w:tc>
      </w:tr>
      <w:tr w:rsidR="00E23435" w:rsidRPr="00C87BB6" w14:paraId="6D058E0C" w14:textId="77777777" w:rsidTr="0018710E">
        <w:tc>
          <w:tcPr>
            <w:tcW w:w="2200" w:type="dxa"/>
            <w:tcMar>
              <w:top w:w="20" w:type="dxa"/>
              <w:left w:w="20" w:type="dxa"/>
              <w:bottom w:w="20" w:type="dxa"/>
              <w:right w:w="20" w:type="dxa"/>
            </w:tcMar>
            <w:vAlign w:val="center"/>
            <w:hideMark/>
          </w:tcPr>
          <w:p w14:paraId="15E33498" w14:textId="77777777" w:rsidR="00E23435" w:rsidRPr="00C87BB6" w:rsidRDefault="00E23435" w:rsidP="0018710E">
            <w:pPr>
              <w:pStyle w:val="movimento"/>
              <w:rPr>
                <w:color w:val="002060"/>
              </w:rPr>
            </w:pPr>
            <w:r w:rsidRPr="00C87BB6">
              <w:rPr>
                <w:color w:val="002060"/>
              </w:rPr>
              <w:t>KANIA DAVID VICTOR</w:t>
            </w:r>
          </w:p>
        </w:tc>
        <w:tc>
          <w:tcPr>
            <w:tcW w:w="2200" w:type="dxa"/>
            <w:tcMar>
              <w:top w:w="20" w:type="dxa"/>
              <w:left w:w="20" w:type="dxa"/>
              <w:bottom w:w="20" w:type="dxa"/>
              <w:right w:w="20" w:type="dxa"/>
            </w:tcMar>
            <w:vAlign w:val="center"/>
            <w:hideMark/>
          </w:tcPr>
          <w:p w14:paraId="4865660A" w14:textId="77777777" w:rsidR="00E23435" w:rsidRPr="00C87BB6" w:rsidRDefault="00E23435" w:rsidP="0018710E">
            <w:pPr>
              <w:pStyle w:val="movimento2"/>
              <w:rPr>
                <w:color w:val="002060"/>
              </w:rPr>
            </w:pPr>
            <w:r w:rsidRPr="00C87BB6">
              <w:rPr>
                <w:color w:val="002060"/>
              </w:rPr>
              <w:t xml:space="preserve">(FUTSAL MONTEMARCIANO C5) </w:t>
            </w:r>
          </w:p>
        </w:tc>
        <w:tc>
          <w:tcPr>
            <w:tcW w:w="800" w:type="dxa"/>
            <w:tcMar>
              <w:top w:w="20" w:type="dxa"/>
              <w:left w:w="20" w:type="dxa"/>
              <w:bottom w:w="20" w:type="dxa"/>
              <w:right w:w="20" w:type="dxa"/>
            </w:tcMar>
            <w:vAlign w:val="center"/>
            <w:hideMark/>
          </w:tcPr>
          <w:p w14:paraId="750857A9"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5C17D9EA" w14:textId="77777777" w:rsidR="00E23435" w:rsidRPr="00C87BB6" w:rsidRDefault="00E23435" w:rsidP="0018710E">
            <w:pPr>
              <w:pStyle w:val="movimento"/>
              <w:rPr>
                <w:color w:val="002060"/>
              </w:rPr>
            </w:pPr>
            <w:r w:rsidRPr="00C87BB6">
              <w:rPr>
                <w:color w:val="002060"/>
              </w:rPr>
              <w:t>GIRONACCI DIEGO</w:t>
            </w:r>
          </w:p>
        </w:tc>
        <w:tc>
          <w:tcPr>
            <w:tcW w:w="2200" w:type="dxa"/>
            <w:tcMar>
              <w:top w:w="20" w:type="dxa"/>
              <w:left w:w="20" w:type="dxa"/>
              <w:bottom w:w="20" w:type="dxa"/>
              <w:right w:w="20" w:type="dxa"/>
            </w:tcMar>
            <w:vAlign w:val="center"/>
            <w:hideMark/>
          </w:tcPr>
          <w:p w14:paraId="1A0FD906" w14:textId="77777777" w:rsidR="00E23435" w:rsidRPr="00C87BB6" w:rsidRDefault="00E23435" w:rsidP="0018710E">
            <w:pPr>
              <w:pStyle w:val="movimento2"/>
              <w:rPr>
                <w:color w:val="002060"/>
              </w:rPr>
            </w:pPr>
            <w:r w:rsidRPr="00C87BB6">
              <w:rPr>
                <w:color w:val="002060"/>
              </w:rPr>
              <w:t xml:space="preserve">(U.MANDOLESI CALCIO) </w:t>
            </w:r>
          </w:p>
        </w:tc>
      </w:tr>
    </w:tbl>
    <w:p w14:paraId="09275E85" w14:textId="77777777" w:rsidR="00E23435" w:rsidRPr="00C87BB6" w:rsidRDefault="00E23435" w:rsidP="00E23435">
      <w:pPr>
        <w:pStyle w:val="titolo20"/>
        <w:rPr>
          <w:rFonts w:eastAsiaTheme="minorEastAsia"/>
          <w:color w:val="002060"/>
        </w:rPr>
      </w:pPr>
      <w:r w:rsidRPr="00C87BB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579679E0" w14:textId="77777777" w:rsidTr="0018710E">
        <w:tc>
          <w:tcPr>
            <w:tcW w:w="2200" w:type="dxa"/>
            <w:tcMar>
              <w:top w:w="20" w:type="dxa"/>
              <w:left w:w="20" w:type="dxa"/>
              <w:bottom w:w="20" w:type="dxa"/>
              <w:right w:w="20" w:type="dxa"/>
            </w:tcMar>
            <w:vAlign w:val="center"/>
            <w:hideMark/>
          </w:tcPr>
          <w:p w14:paraId="4661C70B" w14:textId="77777777" w:rsidR="00E23435" w:rsidRPr="00C87BB6" w:rsidRDefault="00E23435" w:rsidP="0018710E">
            <w:pPr>
              <w:pStyle w:val="movimento"/>
              <w:rPr>
                <w:color w:val="002060"/>
              </w:rPr>
            </w:pPr>
            <w:r w:rsidRPr="00C87BB6">
              <w:rPr>
                <w:color w:val="002060"/>
              </w:rPr>
              <w:t>MAMMOLI ROCCO</w:t>
            </w:r>
          </w:p>
        </w:tc>
        <w:tc>
          <w:tcPr>
            <w:tcW w:w="2200" w:type="dxa"/>
            <w:tcMar>
              <w:top w:w="20" w:type="dxa"/>
              <w:left w:w="20" w:type="dxa"/>
              <w:bottom w:w="20" w:type="dxa"/>
              <w:right w:w="20" w:type="dxa"/>
            </w:tcMar>
            <w:vAlign w:val="center"/>
            <w:hideMark/>
          </w:tcPr>
          <w:p w14:paraId="301DC9B6" w14:textId="77777777" w:rsidR="00E23435" w:rsidRPr="00C87BB6" w:rsidRDefault="00E23435" w:rsidP="0018710E">
            <w:pPr>
              <w:pStyle w:val="movimento2"/>
              <w:rPr>
                <w:color w:val="002060"/>
              </w:rPr>
            </w:pPr>
            <w:r w:rsidRPr="00C87BB6">
              <w:rPr>
                <w:color w:val="002060"/>
              </w:rPr>
              <w:t xml:space="preserve">(CASTELBELLINO CALCIO A 5) </w:t>
            </w:r>
          </w:p>
        </w:tc>
        <w:tc>
          <w:tcPr>
            <w:tcW w:w="800" w:type="dxa"/>
            <w:tcMar>
              <w:top w:w="20" w:type="dxa"/>
              <w:left w:w="20" w:type="dxa"/>
              <w:bottom w:w="20" w:type="dxa"/>
              <w:right w:w="20" w:type="dxa"/>
            </w:tcMar>
            <w:vAlign w:val="center"/>
            <w:hideMark/>
          </w:tcPr>
          <w:p w14:paraId="01D0275C"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2982988A" w14:textId="77777777" w:rsidR="00E23435" w:rsidRPr="00C87BB6" w:rsidRDefault="00E23435" w:rsidP="0018710E">
            <w:pPr>
              <w:pStyle w:val="movimento"/>
              <w:rPr>
                <w:color w:val="002060"/>
              </w:rPr>
            </w:pPr>
            <w:r w:rsidRPr="00C87BB6">
              <w:rPr>
                <w:color w:val="002060"/>
              </w:rPr>
              <w:t>FODALI SOUHAIB</w:t>
            </w:r>
          </w:p>
        </w:tc>
        <w:tc>
          <w:tcPr>
            <w:tcW w:w="2200" w:type="dxa"/>
            <w:tcMar>
              <w:top w:w="20" w:type="dxa"/>
              <w:left w:w="20" w:type="dxa"/>
              <w:bottom w:w="20" w:type="dxa"/>
              <w:right w:w="20" w:type="dxa"/>
            </w:tcMar>
            <w:vAlign w:val="center"/>
            <w:hideMark/>
          </w:tcPr>
          <w:p w14:paraId="1222AEBE" w14:textId="77777777" w:rsidR="00E23435" w:rsidRPr="00C87BB6" w:rsidRDefault="00E23435" w:rsidP="0018710E">
            <w:pPr>
              <w:pStyle w:val="movimento2"/>
              <w:rPr>
                <w:color w:val="002060"/>
              </w:rPr>
            </w:pPr>
            <w:r w:rsidRPr="00C87BB6">
              <w:rPr>
                <w:color w:val="002060"/>
              </w:rPr>
              <w:t xml:space="preserve">(FUTSAL CAMPIGLIONE) </w:t>
            </w:r>
          </w:p>
        </w:tc>
      </w:tr>
      <w:tr w:rsidR="00E23435" w:rsidRPr="00C87BB6" w14:paraId="1754D6F0" w14:textId="77777777" w:rsidTr="0018710E">
        <w:tc>
          <w:tcPr>
            <w:tcW w:w="2200" w:type="dxa"/>
            <w:tcMar>
              <w:top w:w="20" w:type="dxa"/>
              <w:left w:w="20" w:type="dxa"/>
              <w:bottom w:w="20" w:type="dxa"/>
              <w:right w:w="20" w:type="dxa"/>
            </w:tcMar>
            <w:vAlign w:val="center"/>
            <w:hideMark/>
          </w:tcPr>
          <w:p w14:paraId="42CE71D3" w14:textId="77777777" w:rsidR="00E23435" w:rsidRPr="00C87BB6" w:rsidRDefault="00E23435" w:rsidP="0018710E">
            <w:pPr>
              <w:pStyle w:val="movimento"/>
              <w:rPr>
                <w:color w:val="002060"/>
              </w:rPr>
            </w:pPr>
            <w:r w:rsidRPr="00C87BB6">
              <w:rPr>
                <w:color w:val="002060"/>
              </w:rPr>
              <w:t>CARLETTI GIACOMO</w:t>
            </w:r>
          </w:p>
        </w:tc>
        <w:tc>
          <w:tcPr>
            <w:tcW w:w="2200" w:type="dxa"/>
            <w:tcMar>
              <w:top w:w="20" w:type="dxa"/>
              <w:left w:w="20" w:type="dxa"/>
              <w:bottom w:w="20" w:type="dxa"/>
              <w:right w:w="20" w:type="dxa"/>
            </w:tcMar>
            <w:vAlign w:val="center"/>
            <w:hideMark/>
          </w:tcPr>
          <w:p w14:paraId="04F17144" w14:textId="77777777" w:rsidR="00E23435" w:rsidRPr="00C87BB6" w:rsidRDefault="00E23435" w:rsidP="0018710E">
            <w:pPr>
              <w:pStyle w:val="movimento2"/>
              <w:rPr>
                <w:color w:val="002060"/>
              </w:rPr>
            </w:pPr>
            <w:r w:rsidRPr="00C87BB6">
              <w:rPr>
                <w:color w:val="002060"/>
              </w:rPr>
              <w:t xml:space="preserve">(FUTSAL MONTEMARCIANO C5) </w:t>
            </w:r>
          </w:p>
        </w:tc>
        <w:tc>
          <w:tcPr>
            <w:tcW w:w="800" w:type="dxa"/>
            <w:tcMar>
              <w:top w:w="20" w:type="dxa"/>
              <w:left w:w="20" w:type="dxa"/>
              <w:bottom w:w="20" w:type="dxa"/>
              <w:right w:w="20" w:type="dxa"/>
            </w:tcMar>
            <w:vAlign w:val="center"/>
            <w:hideMark/>
          </w:tcPr>
          <w:p w14:paraId="3D92E75D"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47C2B453" w14:textId="77777777" w:rsidR="00E23435" w:rsidRPr="00C87BB6" w:rsidRDefault="00E23435" w:rsidP="0018710E">
            <w:pPr>
              <w:pStyle w:val="movimento"/>
              <w:rPr>
                <w:color w:val="002060"/>
              </w:rPr>
            </w:pPr>
            <w:r w:rsidRPr="00C87BB6">
              <w:rPr>
                <w:color w:val="002060"/>
              </w:rPr>
              <w:t>BACCHIOCCHI DAVIDE</w:t>
            </w:r>
          </w:p>
        </w:tc>
        <w:tc>
          <w:tcPr>
            <w:tcW w:w="2200" w:type="dxa"/>
            <w:tcMar>
              <w:top w:w="20" w:type="dxa"/>
              <w:left w:w="20" w:type="dxa"/>
              <w:bottom w:w="20" w:type="dxa"/>
              <w:right w:w="20" w:type="dxa"/>
            </w:tcMar>
            <w:vAlign w:val="center"/>
            <w:hideMark/>
          </w:tcPr>
          <w:p w14:paraId="138CB051" w14:textId="77777777" w:rsidR="00E23435" w:rsidRPr="00C87BB6" w:rsidRDefault="00E23435" w:rsidP="0018710E">
            <w:pPr>
              <w:pStyle w:val="movimento2"/>
              <w:rPr>
                <w:color w:val="002060"/>
              </w:rPr>
            </w:pPr>
            <w:r w:rsidRPr="00C87BB6">
              <w:rPr>
                <w:color w:val="002060"/>
              </w:rPr>
              <w:t xml:space="preserve">(NEW ACADEMY) </w:t>
            </w:r>
          </w:p>
        </w:tc>
      </w:tr>
      <w:tr w:rsidR="00E23435" w:rsidRPr="00C87BB6" w14:paraId="2211C5DC" w14:textId="77777777" w:rsidTr="0018710E">
        <w:tc>
          <w:tcPr>
            <w:tcW w:w="2200" w:type="dxa"/>
            <w:tcMar>
              <w:top w:w="20" w:type="dxa"/>
              <w:left w:w="20" w:type="dxa"/>
              <w:bottom w:w="20" w:type="dxa"/>
              <w:right w:w="20" w:type="dxa"/>
            </w:tcMar>
            <w:vAlign w:val="center"/>
            <w:hideMark/>
          </w:tcPr>
          <w:p w14:paraId="2CC681EA" w14:textId="77777777" w:rsidR="00E23435" w:rsidRPr="00C87BB6" w:rsidRDefault="00E23435" w:rsidP="0018710E">
            <w:pPr>
              <w:pStyle w:val="movimento"/>
              <w:rPr>
                <w:color w:val="002060"/>
              </w:rPr>
            </w:pPr>
            <w:r w:rsidRPr="00C87BB6">
              <w:rPr>
                <w:color w:val="002060"/>
              </w:rPr>
              <w:t>DONATI GIANLUCA</w:t>
            </w:r>
          </w:p>
        </w:tc>
        <w:tc>
          <w:tcPr>
            <w:tcW w:w="2200" w:type="dxa"/>
            <w:tcMar>
              <w:top w:w="20" w:type="dxa"/>
              <w:left w:w="20" w:type="dxa"/>
              <w:bottom w:w="20" w:type="dxa"/>
              <w:right w:w="20" w:type="dxa"/>
            </w:tcMar>
            <w:vAlign w:val="center"/>
            <w:hideMark/>
          </w:tcPr>
          <w:p w14:paraId="5672C7D9" w14:textId="77777777" w:rsidR="00E23435" w:rsidRPr="00C87BB6" w:rsidRDefault="00E23435" w:rsidP="0018710E">
            <w:pPr>
              <w:pStyle w:val="movimento2"/>
              <w:rPr>
                <w:color w:val="002060"/>
              </w:rPr>
            </w:pPr>
            <w:r w:rsidRPr="00C87BB6">
              <w:rPr>
                <w:color w:val="002060"/>
              </w:rPr>
              <w:t xml:space="preserve">(NEW ACADEMY) </w:t>
            </w:r>
          </w:p>
        </w:tc>
        <w:tc>
          <w:tcPr>
            <w:tcW w:w="800" w:type="dxa"/>
            <w:tcMar>
              <w:top w:w="20" w:type="dxa"/>
              <w:left w:w="20" w:type="dxa"/>
              <w:bottom w:w="20" w:type="dxa"/>
              <w:right w:w="20" w:type="dxa"/>
            </w:tcMar>
            <w:vAlign w:val="center"/>
            <w:hideMark/>
          </w:tcPr>
          <w:p w14:paraId="0C69A182"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4B65AB41" w14:textId="77777777" w:rsidR="00E23435" w:rsidRPr="00C87BB6" w:rsidRDefault="00E23435" w:rsidP="0018710E">
            <w:pPr>
              <w:pStyle w:val="movimento"/>
              <w:rPr>
                <w:color w:val="002060"/>
              </w:rPr>
            </w:pPr>
            <w:r w:rsidRPr="00C87BB6">
              <w:rPr>
                <w:color w:val="002060"/>
              </w:rPr>
              <w:t>LATINI DIEGO</w:t>
            </w:r>
          </w:p>
        </w:tc>
        <w:tc>
          <w:tcPr>
            <w:tcW w:w="2200" w:type="dxa"/>
            <w:tcMar>
              <w:top w:w="20" w:type="dxa"/>
              <w:left w:w="20" w:type="dxa"/>
              <w:bottom w:w="20" w:type="dxa"/>
              <w:right w:w="20" w:type="dxa"/>
            </w:tcMar>
            <w:vAlign w:val="center"/>
            <w:hideMark/>
          </w:tcPr>
          <w:p w14:paraId="1667AAD7" w14:textId="77777777" w:rsidR="00E23435" w:rsidRPr="00C87BB6" w:rsidRDefault="00E23435" w:rsidP="0018710E">
            <w:pPr>
              <w:pStyle w:val="movimento2"/>
              <w:rPr>
                <w:color w:val="002060"/>
              </w:rPr>
            </w:pPr>
            <w:r w:rsidRPr="00C87BB6">
              <w:rPr>
                <w:color w:val="002060"/>
              </w:rPr>
              <w:t xml:space="preserve">(TRE TORRI A.S.D.) </w:t>
            </w:r>
          </w:p>
        </w:tc>
      </w:tr>
    </w:tbl>
    <w:p w14:paraId="1EE054E7" w14:textId="77777777" w:rsidR="00E23435" w:rsidRPr="00C87BB6" w:rsidRDefault="00E23435" w:rsidP="00E23435">
      <w:pPr>
        <w:pStyle w:val="titolo20"/>
        <w:rPr>
          <w:rFonts w:eastAsiaTheme="minorEastAsia"/>
          <w:color w:val="002060"/>
        </w:rPr>
      </w:pPr>
      <w:r w:rsidRPr="00C87BB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414B40B7" w14:textId="77777777" w:rsidTr="0018710E">
        <w:tc>
          <w:tcPr>
            <w:tcW w:w="2200" w:type="dxa"/>
            <w:tcMar>
              <w:top w:w="20" w:type="dxa"/>
              <w:left w:w="20" w:type="dxa"/>
              <w:bottom w:w="20" w:type="dxa"/>
              <w:right w:w="20" w:type="dxa"/>
            </w:tcMar>
            <w:vAlign w:val="center"/>
            <w:hideMark/>
          </w:tcPr>
          <w:p w14:paraId="1F25DC70" w14:textId="77777777" w:rsidR="00E23435" w:rsidRPr="00C87BB6" w:rsidRDefault="00E23435" w:rsidP="0018710E">
            <w:pPr>
              <w:pStyle w:val="movimento"/>
              <w:rPr>
                <w:color w:val="002060"/>
              </w:rPr>
            </w:pPr>
            <w:r w:rsidRPr="00C87BB6">
              <w:rPr>
                <w:color w:val="002060"/>
              </w:rPr>
              <w:t>SPINACI LUCA</w:t>
            </w:r>
          </w:p>
        </w:tc>
        <w:tc>
          <w:tcPr>
            <w:tcW w:w="2200" w:type="dxa"/>
            <w:tcMar>
              <w:top w:w="20" w:type="dxa"/>
              <w:left w:w="20" w:type="dxa"/>
              <w:bottom w:w="20" w:type="dxa"/>
              <w:right w:w="20" w:type="dxa"/>
            </w:tcMar>
            <w:vAlign w:val="center"/>
            <w:hideMark/>
          </w:tcPr>
          <w:p w14:paraId="0A868936" w14:textId="77777777" w:rsidR="00E23435" w:rsidRPr="00C87BB6" w:rsidRDefault="00E23435" w:rsidP="0018710E">
            <w:pPr>
              <w:pStyle w:val="movimento2"/>
              <w:rPr>
                <w:color w:val="002060"/>
              </w:rPr>
            </w:pPr>
            <w:r w:rsidRPr="00C87BB6">
              <w:rPr>
                <w:color w:val="002060"/>
              </w:rPr>
              <w:t xml:space="preserve">(AMICI DEL CENTROSOCIO SP.) </w:t>
            </w:r>
          </w:p>
        </w:tc>
        <w:tc>
          <w:tcPr>
            <w:tcW w:w="800" w:type="dxa"/>
            <w:tcMar>
              <w:top w:w="20" w:type="dxa"/>
              <w:left w:w="20" w:type="dxa"/>
              <w:bottom w:w="20" w:type="dxa"/>
              <w:right w:w="20" w:type="dxa"/>
            </w:tcMar>
            <w:vAlign w:val="center"/>
            <w:hideMark/>
          </w:tcPr>
          <w:p w14:paraId="664A8BE5"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54E5C1A2" w14:textId="77777777" w:rsidR="00E23435" w:rsidRPr="00C87BB6" w:rsidRDefault="00E23435" w:rsidP="0018710E">
            <w:pPr>
              <w:pStyle w:val="movimento"/>
              <w:rPr>
                <w:color w:val="002060"/>
              </w:rPr>
            </w:pPr>
            <w:r w:rsidRPr="00C87BB6">
              <w:rPr>
                <w:color w:val="002060"/>
              </w:rPr>
              <w:t>ZENOBI MATTEO</w:t>
            </w:r>
          </w:p>
        </w:tc>
        <w:tc>
          <w:tcPr>
            <w:tcW w:w="2200" w:type="dxa"/>
            <w:tcMar>
              <w:top w:w="20" w:type="dxa"/>
              <w:left w:w="20" w:type="dxa"/>
              <w:bottom w:w="20" w:type="dxa"/>
              <w:right w:w="20" w:type="dxa"/>
            </w:tcMar>
            <w:vAlign w:val="center"/>
            <w:hideMark/>
          </w:tcPr>
          <w:p w14:paraId="0D423DD8" w14:textId="77777777" w:rsidR="00E23435" w:rsidRPr="00C87BB6" w:rsidRDefault="00E23435" w:rsidP="0018710E">
            <w:pPr>
              <w:pStyle w:val="movimento2"/>
              <w:rPr>
                <w:color w:val="002060"/>
              </w:rPr>
            </w:pPr>
            <w:r w:rsidRPr="00C87BB6">
              <w:rPr>
                <w:color w:val="002060"/>
              </w:rPr>
              <w:t xml:space="preserve">(AURORA TREIA) </w:t>
            </w:r>
          </w:p>
        </w:tc>
      </w:tr>
      <w:tr w:rsidR="00E23435" w:rsidRPr="00C87BB6" w14:paraId="2FA0D62E" w14:textId="77777777" w:rsidTr="0018710E">
        <w:tc>
          <w:tcPr>
            <w:tcW w:w="2200" w:type="dxa"/>
            <w:tcMar>
              <w:top w:w="20" w:type="dxa"/>
              <w:left w:w="20" w:type="dxa"/>
              <w:bottom w:w="20" w:type="dxa"/>
              <w:right w:w="20" w:type="dxa"/>
            </w:tcMar>
            <w:vAlign w:val="center"/>
            <w:hideMark/>
          </w:tcPr>
          <w:p w14:paraId="7EFE7DA0" w14:textId="77777777" w:rsidR="00E23435" w:rsidRPr="00C87BB6" w:rsidRDefault="00E23435" w:rsidP="0018710E">
            <w:pPr>
              <w:pStyle w:val="movimento"/>
              <w:rPr>
                <w:color w:val="002060"/>
              </w:rPr>
            </w:pPr>
            <w:r w:rsidRPr="00C87BB6">
              <w:rPr>
                <w:color w:val="002060"/>
              </w:rPr>
              <w:t>CARCIOFI RICCARDO</w:t>
            </w:r>
          </w:p>
        </w:tc>
        <w:tc>
          <w:tcPr>
            <w:tcW w:w="2200" w:type="dxa"/>
            <w:tcMar>
              <w:top w:w="20" w:type="dxa"/>
              <w:left w:w="20" w:type="dxa"/>
              <w:bottom w:w="20" w:type="dxa"/>
              <w:right w:w="20" w:type="dxa"/>
            </w:tcMar>
            <w:vAlign w:val="center"/>
            <w:hideMark/>
          </w:tcPr>
          <w:p w14:paraId="04265877" w14:textId="77777777" w:rsidR="00E23435" w:rsidRPr="00C87BB6" w:rsidRDefault="00E23435" w:rsidP="0018710E">
            <w:pPr>
              <w:pStyle w:val="movimento2"/>
              <w:rPr>
                <w:color w:val="002060"/>
              </w:rPr>
            </w:pPr>
            <w:r w:rsidRPr="00C87BB6">
              <w:rPr>
                <w:color w:val="002060"/>
              </w:rPr>
              <w:t xml:space="preserve">(FUTSAL SAMBUCHETO) </w:t>
            </w:r>
          </w:p>
        </w:tc>
        <w:tc>
          <w:tcPr>
            <w:tcW w:w="800" w:type="dxa"/>
            <w:tcMar>
              <w:top w:w="20" w:type="dxa"/>
              <w:left w:w="20" w:type="dxa"/>
              <w:bottom w:w="20" w:type="dxa"/>
              <w:right w:w="20" w:type="dxa"/>
            </w:tcMar>
            <w:vAlign w:val="center"/>
            <w:hideMark/>
          </w:tcPr>
          <w:p w14:paraId="4E1C9217"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391D536C" w14:textId="77777777" w:rsidR="00E23435" w:rsidRPr="00C87BB6" w:rsidRDefault="00E23435" w:rsidP="0018710E">
            <w:pPr>
              <w:pStyle w:val="movimento"/>
              <w:rPr>
                <w:color w:val="002060"/>
              </w:rPr>
            </w:pPr>
            <w:r w:rsidRPr="00C87BB6">
              <w:rPr>
                <w:color w:val="002060"/>
              </w:rPr>
              <w:t>FABRETTI MATTIA</w:t>
            </w:r>
          </w:p>
        </w:tc>
        <w:tc>
          <w:tcPr>
            <w:tcW w:w="2200" w:type="dxa"/>
            <w:tcMar>
              <w:top w:w="20" w:type="dxa"/>
              <w:left w:w="20" w:type="dxa"/>
              <w:bottom w:w="20" w:type="dxa"/>
              <w:right w:w="20" w:type="dxa"/>
            </w:tcMar>
            <w:vAlign w:val="center"/>
            <w:hideMark/>
          </w:tcPr>
          <w:p w14:paraId="3516329F" w14:textId="77777777" w:rsidR="00E23435" w:rsidRPr="00C87BB6" w:rsidRDefault="00E23435" w:rsidP="0018710E">
            <w:pPr>
              <w:pStyle w:val="movimento2"/>
              <w:rPr>
                <w:color w:val="002060"/>
              </w:rPr>
            </w:pPr>
            <w:r w:rsidRPr="00C87BB6">
              <w:rPr>
                <w:color w:val="002060"/>
              </w:rPr>
              <w:t xml:space="preserve">(GAGLIOLE F.C.) </w:t>
            </w:r>
          </w:p>
        </w:tc>
      </w:tr>
      <w:tr w:rsidR="00E23435" w:rsidRPr="00C87BB6" w14:paraId="1A2CF36D" w14:textId="77777777" w:rsidTr="0018710E">
        <w:tc>
          <w:tcPr>
            <w:tcW w:w="2200" w:type="dxa"/>
            <w:tcMar>
              <w:top w:w="20" w:type="dxa"/>
              <w:left w:w="20" w:type="dxa"/>
              <w:bottom w:w="20" w:type="dxa"/>
              <w:right w:w="20" w:type="dxa"/>
            </w:tcMar>
            <w:vAlign w:val="center"/>
            <w:hideMark/>
          </w:tcPr>
          <w:p w14:paraId="48456313" w14:textId="77777777" w:rsidR="00E23435" w:rsidRPr="00C87BB6" w:rsidRDefault="00E23435" w:rsidP="0018710E">
            <w:pPr>
              <w:pStyle w:val="movimento"/>
              <w:rPr>
                <w:color w:val="002060"/>
              </w:rPr>
            </w:pPr>
            <w:r w:rsidRPr="00C87BB6">
              <w:rPr>
                <w:color w:val="002060"/>
              </w:rPr>
              <w:t>LUCIANI PAOLO</w:t>
            </w:r>
          </w:p>
        </w:tc>
        <w:tc>
          <w:tcPr>
            <w:tcW w:w="2200" w:type="dxa"/>
            <w:tcMar>
              <w:top w:w="20" w:type="dxa"/>
              <w:left w:w="20" w:type="dxa"/>
              <w:bottom w:w="20" w:type="dxa"/>
              <w:right w:w="20" w:type="dxa"/>
            </w:tcMar>
            <w:vAlign w:val="center"/>
            <w:hideMark/>
          </w:tcPr>
          <w:p w14:paraId="28F6AADE" w14:textId="77777777" w:rsidR="00E23435" w:rsidRPr="00C87BB6" w:rsidRDefault="00E23435" w:rsidP="0018710E">
            <w:pPr>
              <w:pStyle w:val="movimento2"/>
              <w:rPr>
                <w:color w:val="002060"/>
              </w:rPr>
            </w:pPr>
            <w:r w:rsidRPr="00C87BB6">
              <w:rPr>
                <w:color w:val="002060"/>
              </w:rPr>
              <w:t xml:space="preserve">(L ALTRO SPORT CALCIO A 5) </w:t>
            </w:r>
          </w:p>
        </w:tc>
        <w:tc>
          <w:tcPr>
            <w:tcW w:w="800" w:type="dxa"/>
            <w:tcMar>
              <w:top w:w="20" w:type="dxa"/>
              <w:left w:w="20" w:type="dxa"/>
              <w:bottom w:w="20" w:type="dxa"/>
              <w:right w:w="20" w:type="dxa"/>
            </w:tcMar>
            <w:vAlign w:val="center"/>
            <w:hideMark/>
          </w:tcPr>
          <w:p w14:paraId="1A05CDC2"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6BB34D69" w14:textId="77777777" w:rsidR="00E23435" w:rsidRPr="00C87BB6" w:rsidRDefault="00E23435" w:rsidP="0018710E">
            <w:pPr>
              <w:pStyle w:val="movimento"/>
              <w:rPr>
                <w:color w:val="002060"/>
              </w:rPr>
            </w:pPr>
            <w:r w:rsidRPr="00C87BB6">
              <w:rPr>
                <w:color w:val="002060"/>
              </w:rPr>
              <w:t>GRAZIOSI THOMAS</w:t>
            </w:r>
          </w:p>
        </w:tc>
        <w:tc>
          <w:tcPr>
            <w:tcW w:w="2200" w:type="dxa"/>
            <w:tcMar>
              <w:top w:w="20" w:type="dxa"/>
              <w:left w:w="20" w:type="dxa"/>
              <w:bottom w:w="20" w:type="dxa"/>
              <w:right w:w="20" w:type="dxa"/>
            </w:tcMar>
            <w:vAlign w:val="center"/>
            <w:hideMark/>
          </w:tcPr>
          <w:p w14:paraId="58ADAF5A" w14:textId="77777777" w:rsidR="00E23435" w:rsidRPr="00C87BB6" w:rsidRDefault="00E23435" w:rsidP="0018710E">
            <w:pPr>
              <w:pStyle w:val="movimento2"/>
              <w:rPr>
                <w:color w:val="002060"/>
              </w:rPr>
            </w:pPr>
            <w:r w:rsidRPr="00C87BB6">
              <w:rPr>
                <w:color w:val="002060"/>
              </w:rPr>
              <w:t xml:space="preserve">(POLVERIGI C5) </w:t>
            </w:r>
          </w:p>
        </w:tc>
      </w:tr>
      <w:tr w:rsidR="00E23435" w:rsidRPr="00C87BB6" w14:paraId="2ED53B04" w14:textId="77777777" w:rsidTr="0018710E">
        <w:tc>
          <w:tcPr>
            <w:tcW w:w="2200" w:type="dxa"/>
            <w:tcMar>
              <w:top w:w="20" w:type="dxa"/>
              <w:left w:w="20" w:type="dxa"/>
              <w:bottom w:w="20" w:type="dxa"/>
              <w:right w:w="20" w:type="dxa"/>
            </w:tcMar>
            <w:vAlign w:val="center"/>
            <w:hideMark/>
          </w:tcPr>
          <w:p w14:paraId="49836D5F" w14:textId="77777777" w:rsidR="00E23435" w:rsidRPr="00C87BB6" w:rsidRDefault="00E23435" w:rsidP="0018710E">
            <w:pPr>
              <w:pStyle w:val="movimento"/>
              <w:rPr>
                <w:color w:val="002060"/>
              </w:rPr>
            </w:pPr>
            <w:r w:rsidRPr="00C87BB6">
              <w:rPr>
                <w:color w:val="002060"/>
              </w:rPr>
              <w:t>CAPRIOTTI MATTEO</w:t>
            </w:r>
          </w:p>
        </w:tc>
        <w:tc>
          <w:tcPr>
            <w:tcW w:w="2200" w:type="dxa"/>
            <w:tcMar>
              <w:top w:w="20" w:type="dxa"/>
              <w:left w:w="20" w:type="dxa"/>
              <w:bottom w:w="20" w:type="dxa"/>
              <w:right w:w="20" w:type="dxa"/>
            </w:tcMar>
            <w:vAlign w:val="center"/>
            <w:hideMark/>
          </w:tcPr>
          <w:p w14:paraId="5207A802" w14:textId="77777777" w:rsidR="00E23435" w:rsidRPr="00C87BB6" w:rsidRDefault="00E23435" w:rsidP="0018710E">
            <w:pPr>
              <w:pStyle w:val="movimento2"/>
              <w:rPr>
                <w:color w:val="002060"/>
              </w:rPr>
            </w:pPr>
            <w:r w:rsidRPr="00C87BB6">
              <w:rPr>
                <w:color w:val="002060"/>
              </w:rPr>
              <w:t xml:space="preserve">(ROCCAFLUVIONE) </w:t>
            </w:r>
          </w:p>
        </w:tc>
        <w:tc>
          <w:tcPr>
            <w:tcW w:w="800" w:type="dxa"/>
            <w:tcMar>
              <w:top w:w="20" w:type="dxa"/>
              <w:left w:w="20" w:type="dxa"/>
              <w:bottom w:w="20" w:type="dxa"/>
              <w:right w:w="20" w:type="dxa"/>
            </w:tcMar>
            <w:vAlign w:val="center"/>
            <w:hideMark/>
          </w:tcPr>
          <w:p w14:paraId="0AC52E0B"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49842341"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6D49447C" w14:textId="77777777" w:rsidR="00E23435" w:rsidRPr="00C87BB6" w:rsidRDefault="00E23435" w:rsidP="0018710E">
            <w:pPr>
              <w:pStyle w:val="movimento2"/>
              <w:rPr>
                <w:color w:val="002060"/>
              </w:rPr>
            </w:pPr>
            <w:r w:rsidRPr="00C87BB6">
              <w:rPr>
                <w:color w:val="002060"/>
              </w:rPr>
              <w:t> </w:t>
            </w:r>
          </w:p>
        </w:tc>
      </w:tr>
    </w:tbl>
    <w:p w14:paraId="4545C692" w14:textId="77777777" w:rsidR="00E23435" w:rsidRPr="00C87BB6" w:rsidRDefault="00E23435" w:rsidP="00E23435">
      <w:pPr>
        <w:pStyle w:val="titolo20"/>
        <w:rPr>
          <w:rFonts w:eastAsiaTheme="minorEastAsia"/>
          <w:color w:val="002060"/>
        </w:rPr>
      </w:pPr>
      <w:r w:rsidRPr="00C87BB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287C586C" w14:textId="77777777" w:rsidTr="0018710E">
        <w:tc>
          <w:tcPr>
            <w:tcW w:w="2200" w:type="dxa"/>
            <w:tcMar>
              <w:top w:w="20" w:type="dxa"/>
              <w:left w:w="20" w:type="dxa"/>
              <w:bottom w:w="20" w:type="dxa"/>
              <w:right w:w="20" w:type="dxa"/>
            </w:tcMar>
            <w:vAlign w:val="center"/>
            <w:hideMark/>
          </w:tcPr>
          <w:p w14:paraId="20DF98C5" w14:textId="77777777" w:rsidR="00E23435" w:rsidRPr="00C87BB6" w:rsidRDefault="00E23435" w:rsidP="0018710E">
            <w:pPr>
              <w:pStyle w:val="movimento"/>
              <w:rPr>
                <w:color w:val="002060"/>
              </w:rPr>
            </w:pPr>
            <w:r w:rsidRPr="00C87BB6">
              <w:rPr>
                <w:color w:val="002060"/>
              </w:rPr>
              <w:t>ORSINI LUCA</w:t>
            </w:r>
          </w:p>
        </w:tc>
        <w:tc>
          <w:tcPr>
            <w:tcW w:w="2200" w:type="dxa"/>
            <w:tcMar>
              <w:top w:w="20" w:type="dxa"/>
              <w:left w:w="20" w:type="dxa"/>
              <w:bottom w:w="20" w:type="dxa"/>
              <w:right w:w="20" w:type="dxa"/>
            </w:tcMar>
            <w:vAlign w:val="center"/>
            <w:hideMark/>
          </w:tcPr>
          <w:p w14:paraId="3CF48D37" w14:textId="77777777" w:rsidR="00E23435" w:rsidRPr="00C87BB6" w:rsidRDefault="00E23435" w:rsidP="0018710E">
            <w:pPr>
              <w:pStyle w:val="movimento2"/>
              <w:rPr>
                <w:color w:val="002060"/>
              </w:rPr>
            </w:pPr>
            <w:r w:rsidRPr="00C87BB6">
              <w:rPr>
                <w:color w:val="002060"/>
              </w:rPr>
              <w:t xml:space="preserve">(L ALTRO SPORT CALCIO A 5) </w:t>
            </w:r>
          </w:p>
        </w:tc>
        <w:tc>
          <w:tcPr>
            <w:tcW w:w="800" w:type="dxa"/>
            <w:tcMar>
              <w:top w:w="20" w:type="dxa"/>
              <w:left w:w="20" w:type="dxa"/>
              <w:bottom w:w="20" w:type="dxa"/>
              <w:right w:w="20" w:type="dxa"/>
            </w:tcMar>
            <w:vAlign w:val="center"/>
            <w:hideMark/>
          </w:tcPr>
          <w:p w14:paraId="0CDA540B"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2ED6F467" w14:textId="77777777" w:rsidR="00E23435" w:rsidRPr="00C87BB6" w:rsidRDefault="00E23435" w:rsidP="0018710E">
            <w:pPr>
              <w:pStyle w:val="movimento"/>
              <w:rPr>
                <w:color w:val="002060"/>
              </w:rPr>
            </w:pPr>
            <w:r w:rsidRPr="00C87BB6">
              <w:rPr>
                <w:color w:val="002060"/>
              </w:rPr>
              <w:t>SIMONETTI ANDREA</w:t>
            </w:r>
          </w:p>
        </w:tc>
        <w:tc>
          <w:tcPr>
            <w:tcW w:w="2200" w:type="dxa"/>
            <w:tcMar>
              <w:top w:w="20" w:type="dxa"/>
              <w:left w:w="20" w:type="dxa"/>
              <w:bottom w:w="20" w:type="dxa"/>
              <w:right w:w="20" w:type="dxa"/>
            </w:tcMar>
            <w:vAlign w:val="center"/>
            <w:hideMark/>
          </w:tcPr>
          <w:p w14:paraId="076AD50F" w14:textId="77777777" w:rsidR="00E23435" w:rsidRPr="00C87BB6" w:rsidRDefault="00E23435" w:rsidP="0018710E">
            <w:pPr>
              <w:pStyle w:val="movimento2"/>
              <w:rPr>
                <w:color w:val="002060"/>
              </w:rPr>
            </w:pPr>
            <w:r w:rsidRPr="00C87BB6">
              <w:rPr>
                <w:color w:val="002060"/>
              </w:rPr>
              <w:t xml:space="preserve">(POLISPORTIVA VICTORIA) </w:t>
            </w:r>
          </w:p>
        </w:tc>
      </w:tr>
      <w:tr w:rsidR="00E23435" w:rsidRPr="00C87BB6" w14:paraId="74DD9FF1" w14:textId="77777777" w:rsidTr="0018710E">
        <w:tc>
          <w:tcPr>
            <w:tcW w:w="2200" w:type="dxa"/>
            <w:tcMar>
              <w:top w:w="20" w:type="dxa"/>
              <w:left w:w="20" w:type="dxa"/>
              <w:bottom w:w="20" w:type="dxa"/>
              <w:right w:w="20" w:type="dxa"/>
            </w:tcMar>
            <w:vAlign w:val="center"/>
            <w:hideMark/>
          </w:tcPr>
          <w:p w14:paraId="4558F503" w14:textId="77777777" w:rsidR="00E23435" w:rsidRPr="00C87BB6" w:rsidRDefault="00E23435" w:rsidP="0018710E">
            <w:pPr>
              <w:pStyle w:val="movimento"/>
              <w:rPr>
                <w:color w:val="002060"/>
              </w:rPr>
            </w:pPr>
            <w:r w:rsidRPr="00C87BB6">
              <w:rPr>
                <w:color w:val="002060"/>
              </w:rPr>
              <w:t>AGOSTINELLI ANDREA</w:t>
            </w:r>
          </w:p>
        </w:tc>
        <w:tc>
          <w:tcPr>
            <w:tcW w:w="2200" w:type="dxa"/>
            <w:tcMar>
              <w:top w:w="20" w:type="dxa"/>
              <w:left w:w="20" w:type="dxa"/>
              <w:bottom w:w="20" w:type="dxa"/>
              <w:right w:w="20" w:type="dxa"/>
            </w:tcMar>
            <w:vAlign w:val="center"/>
            <w:hideMark/>
          </w:tcPr>
          <w:p w14:paraId="00BC3C66" w14:textId="77777777" w:rsidR="00E23435" w:rsidRPr="00C87BB6" w:rsidRDefault="00E23435" w:rsidP="0018710E">
            <w:pPr>
              <w:pStyle w:val="movimento2"/>
              <w:rPr>
                <w:color w:val="002060"/>
              </w:rPr>
            </w:pPr>
            <w:r w:rsidRPr="00C87BB6">
              <w:rPr>
                <w:color w:val="002060"/>
              </w:rPr>
              <w:t xml:space="preserve">(POLVERIGI C5) </w:t>
            </w:r>
          </w:p>
        </w:tc>
        <w:tc>
          <w:tcPr>
            <w:tcW w:w="800" w:type="dxa"/>
            <w:tcMar>
              <w:top w:w="20" w:type="dxa"/>
              <w:left w:w="20" w:type="dxa"/>
              <w:bottom w:w="20" w:type="dxa"/>
              <w:right w:w="20" w:type="dxa"/>
            </w:tcMar>
            <w:vAlign w:val="center"/>
            <w:hideMark/>
          </w:tcPr>
          <w:p w14:paraId="5065D365"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6D6BA853" w14:textId="77777777" w:rsidR="00E23435" w:rsidRPr="00C87BB6" w:rsidRDefault="00E23435" w:rsidP="0018710E">
            <w:pPr>
              <w:pStyle w:val="movimento"/>
              <w:rPr>
                <w:color w:val="002060"/>
              </w:rPr>
            </w:pPr>
            <w:r w:rsidRPr="00C87BB6">
              <w:rPr>
                <w:color w:val="002060"/>
              </w:rPr>
              <w:t>LODDO ALESSANDRO</w:t>
            </w:r>
          </w:p>
        </w:tc>
        <w:tc>
          <w:tcPr>
            <w:tcW w:w="2200" w:type="dxa"/>
            <w:tcMar>
              <w:top w:w="20" w:type="dxa"/>
              <w:left w:w="20" w:type="dxa"/>
              <w:bottom w:w="20" w:type="dxa"/>
              <w:right w:w="20" w:type="dxa"/>
            </w:tcMar>
            <w:vAlign w:val="center"/>
            <w:hideMark/>
          </w:tcPr>
          <w:p w14:paraId="56256D44" w14:textId="77777777" w:rsidR="00E23435" w:rsidRPr="00C87BB6" w:rsidRDefault="00E23435" w:rsidP="0018710E">
            <w:pPr>
              <w:pStyle w:val="movimento2"/>
              <w:rPr>
                <w:color w:val="002060"/>
              </w:rPr>
            </w:pPr>
            <w:r w:rsidRPr="00C87BB6">
              <w:rPr>
                <w:color w:val="002060"/>
              </w:rPr>
              <w:t xml:space="preserve">(REAL ANCARIA) </w:t>
            </w:r>
          </w:p>
        </w:tc>
      </w:tr>
      <w:tr w:rsidR="00E23435" w:rsidRPr="00C87BB6" w14:paraId="623FA816" w14:textId="77777777" w:rsidTr="0018710E">
        <w:tc>
          <w:tcPr>
            <w:tcW w:w="2200" w:type="dxa"/>
            <w:tcMar>
              <w:top w:w="20" w:type="dxa"/>
              <w:left w:w="20" w:type="dxa"/>
              <w:bottom w:w="20" w:type="dxa"/>
              <w:right w:w="20" w:type="dxa"/>
            </w:tcMar>
            <w:vAlign w:val="center"/>
            <w:hideMark/>
          </w:tcPr>
          <w:p w14:paraId="754DE35F" w14:textId="77777777" w:rsidR="00E23435" w:rsidRPr="00C87BB6" w:rsidRDefault="00E23435" w:rsidP="0018710E">
            <w:pPr>
              <w:pStyle w:val="movimento"/>
              <w:rPr>
                <w:color w:val="002060"/>
              </w:rPr>
            </w:pPr>
            <w:r w:rsidRPr="00C87BB6">
              <w:rPr>
                <w:color w:val="002060"/>
              </w:rPr>
              <w:t>AGOSTINI GIANLUCA</w:t>
            </w:r>
          </w:p>
        </w:tc>
        <w:tc>
          <w:tcPr>
            <w:tcW w:w="2200" w:type="dxa"/>
            <w:tcMar>
              <w:top w:w="20" w:type="dxa"/>
              <w:left w:w="20" w:type="dxa"/>
              <w:bottom w:w="20" w:type="dxa"/>
              <w:right w:w="20" w:type="dxa"/>
            </w:tcMar>
            <w:vAlign w:val="center"/>
            <w:hideMark/>
          </w:tcPr>
          <w:p w14:paraId="4818B969" w14:textId="77777777" w:rsidR="00E23435" w:rsidRPr="00C87BB6" w:rsidRDefault="00E23435" w:rsidP="0018710E">
            <w:pPr>
              <w:pStyle w:val="movimento2"/>
              <w:rPr>
                <w:color w:val="002060"/>
              </w:rPr>
            </w:pPr>
            <w:r w:rsidRPr="00C87BB6">
              <w:rPr>
                <w:color w:val="002060"/>
              </w:rPr>
              <w:t xml:space="preserve">(ROCCAFLUVIONE) </w:t>
            </w:r>
          </w:p>
        </w:tc>
        <w:tc>
          <w:tcPr>
            <w:tcW w:w="800" w:type="dxa"/>
            <w:tcMar>
              <w:top w:w="20" w:type="dxa"/>
              <w:left w:w="20" w:type="dxa"/>
              <w:bottom w:w="20" w:type="dxa"/>
              <w:right w:w="20" w:type="dxa"/>
            </w:tcMar>
            <w:vAlign w:val="center"/>
            <w:hideMark/>
          </w:tcPr>
          <w:p w14:paraId="778DBB65"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135B121F" w14:textId="77777777" w:rsidR="00E23435" w:rsidRPr="00C87BB6" w:rsidRDefault="00E23435" w:rsidP="0018710E">
            <w:pPr>
              <w:pStyle w:val="movimento"/>
              <w:rPr>
                <w:color w:val="002060"/>
              </w:rPr>
            </w:pPr>
            <w:r w:rsidRPr="00C87BB6">
              <w:rPr>
                <w:color w:val="002060"/>
              </w:rPr>
              <w:t>MURTEZI ADRIAN</w:t>
            </w:r>
          </w:p>
        </w:tc>
        <w:tc>
          <w:tcPr>
            <w:tcW w:w="2200" w:type="dxa"/>
            <w:tcMar>
              <w:top w:w="20" w:type="dxa"/>
              <w:left w:w="20" w:type="dxa"/>
              <w:bottom w:w="20" w:type="dxa"/>
              <w:right w:w="20" w:type="dxa"/>
            </w:tcMar>
            <w:vAlign w:val="center"/>
            <w:hideMark/>
          </w:tcPr>
          <w:p w14:paraId="27D2EFA0" w14:textId="77777777" w:rsidR="00E23435" w:rsidRPr="00C87BB6" w:rsidRDefault="00E23435" w:rsidP="0018710E">
            <w:pPr>
              <w:pStyle w:val="movimento2"/>
              <w:rPr>
                <w:color w:val="002060"/>
              </w:rPr>
            </w:pPr>
            <w:r w:rsidRPr="00C87BB6">
              <w:rPr>
                <w:color w:val="002060"/>
              </w:rPr>
              <w:t xml:space="preserve">(U.MANDOLESI CALCIO) </w:t>
            </w:r>
          </w:p>
        </w:tc>
      </w:tr>
    </w:tbl>
    <w:p w14:paraId="3F204176" w14:textId="77777777" w:rsidR="00E23435" w:rsidRPr="00C87BB6" w:rsidRDefault="00E23435" w:rsidP="00E23435">
      <w:pPr>
        <w:pStyle w:val="titolo10"/>
        <w:rPr>
          <w:rFonts w:eastAsiaTheme="minorEastAsia"/>
          <w:color w:val="002060"/>
        </w:rPr>
      </w:pPr>
      <w:r w:rsidRPr="00C87BB6">
        <w:rPr>
          <w:color w:val="002060"/>
        </w:rPr>
        <w:t xml:space="preserve">GARE DEL 18/ 2/2023 </w:t>
      </w:r>
    </w:p>
    <w:p w14:paraId="537C342B" w14:textId="77777777" w:rsidR="00E23435" w:rsidRPr="00C87BB6" w:rsidRDefault="00E23435" w:rsidP="00E23435">
      <w:pPr>
        <w:pStyle w:val="titolo7a"/>
        <w:rPr>
          <w:color w:val="002060"/>
        </w:rPr>
      </w:pPr>
      <w:r w:rsidRPr="00C87BB6">
        <w:rPr>
          <w:color w:val="002060"/>
        </w:rPr>
        <w:t xml:space="preserve">PROVVEDIMENTI DISCIPLINARI </w:t>
      </w:r>
    </w:p>
    <w:p w14:paraId="5EEA2977" w14:textId="77777777" w:rsidR="00E23435" w:rsidRPr="00C87BB6" w:rsidRDefault="00E23435" w:rsidP="00E23435">
      <w:pPr>
        <w:pStyle w:val="titolo7b0"/>
        <w:rPr>
          <w:color w:val="002060"/>
        </w:rPr>
      </w:pPr>
      <w:r w:rsidRPr="00C87BB6">
        <w:rPr>
          <w:color w:val="002060"/>
        </w:rPr>
        <w:t xml:space="preserve">In base alle risultanze degli atti ufficiali sono state deliberate le seguenti sanzioni disciplinari. </w:t>
      </w:r>
    </w:p>
    <w:p w14:paraId="58459DE2" w14:textId="77777777" w:rsidR="00E23435" w:rsidRPr="00C87BB6" w:rsidRDefault="00E23435" w:rsidP="00E23435">
      <w:pPr>
        <w:pStyle w:val="titolo30"/>
        <w:rPr>
          <w:color w:val="002060"/>
        </w:rPr>
      </w:pPr>
      <w:r w:rsidRPr="00C87BB6">
        <w:rPr>
          <w:color w:val="002060"/>
        </w:rPr>
        <w:t xml:space="preserve">CALCIATORI ESPULSI </w:t>
      </w:r>
    </w:p>
    <w:p w14:paraId="01C6D746" w14:textId="77777777" w:rsidR="00E23435" w:rsidRPr="00C87BB6" w:rsidRDefault="00E23435" w:rsidP="00E23435">
      <w:pPr>
        <w:pStyle w:val="titolo20"/>
        <w:rPr>
          <w:color w:val="002060"/>
        </w:rPr>
      </w:pPr>
      <w:r w:rsidRPr="00C87BB6">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4726F5F3" w14:textId="77777777" w:rsidTr="0018710E">
        <w:tc>
          <w:tcPr>
            <w:tcW w:w="2200" w:type="dxa"/>
            <w:tcMar>
              <w:top w:w="20" w:type="dxa"/>
              <w:left w:w="20" w:type="dxa"/>
              <w:bottom w:w="20" w:type="dxa"/>
              <w:right w:w="20" w:type="dxa"/>
            </w:tcMar>
            <w:vAlign w:val="center"/>
            <w:hideMark/>
          </w:tcPr>
          <w:p w14:paraId="443D48AF" w14:textId="77777777" w:rsidR="00E23435" w:rsidRPr="00C87BB6" w:rsidRDefault="00E23435" w:rsidP="0018710E">
            <w:pPr>
              <w:pStyle w:val="movimento"/>
              <w:rPr>
                <w:color w:val="002060"/>
              </w:rPr>
            </w:pPr>
            <w:r w:rsidRPr="00C87BB6">
              <w:rPr>
                <w:color w:val="002060"/>
              </w:rPr>
              <w:t>CAMPOREALE DAVIDE</w:t>
            </w:r>
          </w:p>
        </w:tc>
        <w:tc>
          <w:tcPr>
            <w:tcW w:w="2200" w:type="dxa"/>
            <w:tcMar>
              <w:top w:w="20" w:type="dxa"/>
              <w:left w:w="20" w:type="dxa"/>
              <w:bottom w:w="20" w:type="dxa"/>
              <w:right w:w="20" w:type="dxa"/>
            </w:tcMar>
            <w:vAlign w:val="center"/>
            <w:hideMark/>
          </w:tcPr>
          <w:p w14:paraId="7E1A3A83" w14:textId="77777777" w:rsidR="00E23435" w:rsidRPr="00C87BB6" w:rsidRDefault="00E23435" w:rsidP="0018710E">
            <w:pPr>
              <w:pStyle w:val="movimento2"/>
              <w:rPr>
                <w:color w:val="002060"/>
              </w:rPr>
            </w:pPr>
            <w:r w:rsidRPr="00C87BB6">
              <w:rPr>
                <w:color w:val="002060"/>
              </w:rPr>
              <w:t xml:space="preserve">(VERBENA C5 ANCONA) </w:t>
            </w:r>
          </w:p>
        </w:tc>
        <w:tc>
          <w:tcPr>
            <w:tcW w:w="800" w:type="dxa"/>
            <w:tcMar>
              <w:top w:w="20" w:type="dxa"/>
              <w:left w:w="20" w:type="dxa"/>
              <w:bottom w:w="20" w:type="dxa"/>
              <w:right w:w="20" w:type="dxa"/>
            </w:tcMar>
            <w:vAlign w:val="center"/>
            <w:hideMark/>
          </w:tcPr>
          <w:p w14:paraId="4F43BBBC"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7485F6C8"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52594E8A" w14:textId="77777777" w:rsidR="00E23435" w:rsidRPr="00C87BB6" w:rsidRDefault="00E23435" w:rsidP="0018710E">
            <w:pPr>
              <w:pStyle w:val="movimento2"/>
              <w:rPr>
                <w:color w:val="002060"/>
              </w:rPr>
            </w:pPr>
            <w:r w:rsidRPr="00C87BB6">
              <w:rPr>
                <w:color w:val="002060"/>
              </w:rPr>
              <w:t> </w:t>
            </w:r>
          </w:p>
        </w:tc>
      </w:tr>
    </w:tbl>
    <w:p w14:paraId="3CB641BF" w14:textId="77777777" w:rsidR="00E23435" w:rsidRPr="00C87BB6" w:rsidRDefault="00E23435" w:rsidP="00E23435">
      <w:pPr>
        <w:pStyle w:val="titolo30"/>
        <w:rPr>
          <w:rFonts w:eastAsiaTheme="minorEastAsia"/>
          <w:color w:val="002060"/>
        </w:rPr>
      </w:pPr>
      <w:r w:rsidRPr="00C87BB6">
        <w:rPr>
          <w:color w:val="002060"/>
        </w:rPr>
        <w:t xml:space="preserve">CALCIATORI NON ESPULSI </w:t>
      </w:r>
    </w:p>
    <w:p w14:paraId="37050764" w14:textId="77777777" w:rsidR="00E23435" w:rsidRPr="00C87BB6" w:rsidRDefault="00E23435" w:rsidP="00E23435">
      <w:pPr>
        <w:pStyle w:val="titolo20"/>
        <w:rPr>
          <w:color w:val="002060"/>
        </w:rPr>
      </w:pPr>
      <w:r w:rsidRPr="00C87BB6">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3F76B554" w14:textId="77777777" w:rsidTr="0018710E">
        <w:tc>
          <w:tcPr>
            <w:tcW w:w="2200" w:type="dxa"/>
            <w:tcMar>
              <w:top w:w="20" w:type="dxa"/>
              <w:left w:w="20" w:type="dxa"/>
              <w:bottom w:w="20" w:type="dxa"/>
              <w:right w:w="20" w:type="dxa"/>
            </w:tcMar>
            <w:vAlign w:val="center"/>
            <w:hideMark/>
          </w:tcPr>
          <w:p w14:paraId="56F95A59" w14:textId="77777777" w:rsidR="00E23435" w:rsidRPr="00C87BB6" w:rsidRDefault="00E23435" w:rsidP="0018710E">
            <w:pPr>
              <w:pStyle w:val="movimento"/>
              <w:rPr>
                <w:color w:val="002060"/>
              </w:rPr>
            </w:pPr>
            <w:r w:rsidRPr="00C87BB6">
              <w:rPr>
                <w:color w:val="002060"/>
              </w:rPr>
              <w:t>SANTINI TEODORO</w:t>
            </w:r>
          </w:p>
        </w:tc>
        <w:tc>
          <w:tcPr>
            <w:tcW w:w="2200" w:type="dxa"/>
            <w:tcMar>
              <w:top w:w="20" w:type="dxa"/>
              <w:left w:w="20" w:type="dxa"/>
              <w:bottom w:w="20" w:type="dxa"/>
              <w:right w:w="20" w:type="dxa"/>
            </w:tcMar>
            <w:vAlign w:val="center"/>
            <w:hideMark/>
          </w:tcPr>
          <w:p w14:paraId="370BEC10" w14:textId="77777777" w:rsidR="00E23435" w:rsidRPr="00C87BB6" w:rsidRDefault="00E23435" w:rsidP="0018710E">
            <w:pPr>
              <w:pStyle w:val="movimento2"/>
              <w:rPr>
                <w:color w:val="002060"/>
              </w:rPr>
            </w:pPr>
            <w:r w:rsidRPr="00C87BB6">
              <w:rPr>
                <w:color w:val="002060"/>
              </w:rPr>
              <w:t xml:space="preserve">(CALCETTO CASTRUM LAURI) </w:t>
            </w:r>
          </w:p>
        </w:tc>
        <w:tc>
          <w:tcPr>
            <w:tcW w:w="800" w:type="dxa"/>
            <w:tcMar>
              <w:top w:w="20" w:type="dxa"/>
              <w:left w:w="20" w:type="dxa"/>
              <w:bottom w:w="20" w:type="dxa"/>
              <w:right w:w="20" w:type="dxa"/>
            </w:tcMar>
            <w:vAlign w:val="center"/>
            <w:hideMark/>
          </w:tcPr>
          <w:p w14:paraId="5F6BF295"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4B4636FD" w14:textId="77777777" w:rsidR="00E23435" w:rsidRPr="00C87BB6" w:rsidRDefault="00E23435" w:rsidP="0018710E">
            <w:pPr>
              <w:pStyle w:val="movimento"/>
              <w:rPr>
                <w:color w:val="002060"/>
              </w:rPr>
            </w:pPr>
            <w:r w:rsidRPr="00C87BB6">
              <w:rPr>
                <w:color w:val="002060"/>
              </w:rPr>
              <w:t>MASI STEFANO</w:t>
            </w:r>
          </w:p>
        </w:tc>
        <w:tc>
          <w:tcPr>
            <w:tcW w:w="2200" w:type="dxa"/>
            <w:tcMar>
              <w:top w:w="20" w:type="dxa"/>
              <w:left w:w="20" w:type="dxa"/>
              <w:bottom w:w="20" w:type="dxa"/>
              <w:right w:w="20" w:type="dxa"/>
            </w:tcMar>
            <w:vAlign w:val="center"/>
            <w:hideMark/>
          </w:tcPr>
          <w:p w14:paraId="5FB86139" w14:textId="77777777" w:rsidR="00E23435" w:rsidRPr="00C87BB6" w:rsidRDefault="00E23435" w:rsidP="0018710E">
            <w:pPr>
              <w:pStyle w:val="movimento2"/>
              <w:rPr>
                <w:color w:val="002060"/>
              </w:rPr>
            </w:pPr>
            <w:r w:rsidRPr="00C87BB6">
              <w:rPr>
                <w:color w:val="002060"/>
              </w:rPr>
              <w:t xml:space="preserve">(OLIMPIA JUVENTU FALCONARA) </w:t>
            </w:r>
          </w:p>
        </w:tc>
      </w:tr>
      <w:tr w:rsidR="00E23435" w:rsidRPr="00C87BB6" w14:paraId="2CCCB7B2" w14:textId="77777777" w:rsidTr="0018710E">
        <w:tc>
          <w:tcPr>
            <w:tcW w:w="2200" w:type="dxa"/>
            <w:tcMar>
              <w:top w:w="20" w:type="dxa"/>
              <w:left w:w="20" w:type="dxa"/>
              <w:bottom w:w="20" w:type="dxa"/>
              <w:right w:w="20" w:type="dxa"/>
            </w:tcMar>
            <w:vAlign w:val="center"/>
            <w:hideMark/>
          </w:tcPr>
          <w:p w14:paraId="48172764" w14:textId="77777777" w:rsidR="00E23435" w:rsidRPr="00C87BB6" w:rsidRDefault="00E23435" w:rsidP="0018710E">
            <w:pPr>
              <w:pStyle w:val="movimento"/>
              <w:rPr>
                <w:color w:val="002060"/>
              </w:rPr>
            </w:pPr>
            <w:r w:rsidRPr="00C87BB6">
              <w:rPr>
                <w:color w:val="002060"/>
              </w:rPr>
              <w:t>POLVERARI GIOVANNI</w:t>
            </w:r>
          </w:p>
        </w:tc>
        <w:tc>
          <w:tcPr>
            <w:tcW w:w="2200" w:type="dxa"/>
            <w:tcMar>
              <w:top w:w="20" w:type="dxa"/>
              <w:left w:w="20" w:type="dxa"/>
              <w:bottom w:w="20" w:type="dxa"/>
              <w:right w:w="20" w:type="dxa"/>
            </w:tcMar>
            <w:vAlign w:val="center"/>
            <w:hideMark/>
          </w:tcPr>
          <w:p w14:paraId="3B4EF2EE" w14:textId="77777777" w:rsidR="00E23435" w:rsidRPr="00C87BB6" w:rsidRDefault="00E23435" w:rsidP="0018710E">
            <w:pPr>
              <w:pStyle w:val="movimento2"/>
              <w:rPr>
                <w:color w:val="002060"/>
              </w:rPr>
            </w:pPr>
            <w:r w:rsidRPr="00C87BB6">
              <w:rPr>
                <w:color w:val="002060"/>
              </w:rPr>
              <w:t xml:space="preserve">(OLYMPIA FANO C5) </w:t>
            </w:r>
          </w:p>
        </w:tc>
        <w:tc>
          <w:tcPr>
            <w:tcW w:w="800" w:type="dxa"/>
            <w:tcMar>
              <w:top w:w="20" w:type="dxa"/>
              <w:left w:w="20" w:type="dxa"/>
              <w:bottom w:w="20" w:type="dxa"/>
              <w:right w:w="20" w:type="dxa"/>
            </w:tcMar>
            <w:vAlign w:val="center"/>
            <w:hideMark/>
          </w:tcPr>
          <w:p w14:paraId="5ECA78DD"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188B9F6A"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3F6F52EA" w14:textId="77777777" w:rsidR="00E23435" w:rsidRPr="00C87BB6" w:rsidRDefault="00E23435" w:rsidP="0018710E">
            <w:pPr>
              <w:pStyle w:val="movimento2"/>
              <w:rPr>
                <w:color w:val="002060"/>
              </w:rPr>
            </w:pPr>
            <w:r w:rsidRPr="00C87BB6">
              <w:rPr>
                <w:color w:val="002060"/>
              </w:rPr>
              <w:t> </w:t>
            </w:r>
          </w:p>
        </w:tc>
      </w:tr>
    </w:tbl>
    <w:p w14:paraId="44AFF597" w14:textId="77777777" w:rsidR="00E23435" w:rsidRPr="00C87BB6" w:rsidRDefault="00E23435" w:rsidP="00E23435">
      <w:pPr>
        <w:pStyle w:val="titolo20"/>
        <w:rPr>
          <w:rFonts w:eastAsiaTheme="minorEastAsia"/>
          <w:color w:val="002060"/>
        </w:rPr>
      </w:pPr>
      <w:r w:rsidRPr="00C87BB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045DA55D" w14:textId="77777777" w:rsidTr="0018710E">
        <w:tc>
          <w:tcPr>
            <w:tcW w:w="2200" w:type="dxa"/>
            <w:tcMar>
              <w:top w:w="20" w:type="dxa"/>
              <w:left w:w="20" w:type="dxa"/>
              <w:bottom w:w="20" w:type="dxa"/>
              <w:right w:w="20" w:type="dxa"/>
            </w:tcMar>
            <w:vAlign w:val="center"/>
            <w:hideMark/>
          </w:tcPr>
          <w:p w14:paraId="2D6D7819" w14:textId="77777777" w:rsidR="00E23435" w:rsidRPr="00C87BB6" w:rsidRDefault="00E23435" w:rsidP="0018710E">
            <w:pPr>
              <w:pStyle w:val="movimento"/>
              <w:rPr>
                <w:color w:val="002060"/>
              </w:rPr>
            </w:pPr>
            <w:r w:rsidRPr="00C87BB6">
              <w:rPr>
                <w:color w:val="002060"/>
              </w:rPr>
              <w:t>PALMIERI SIMONE</w:t>
            </w:r>
          </w:p>
        </w:tc>
        <w:tc>
          <w:tcPr>
            <w:tcW w:w="2200" w:type="dxa"/>
            <w:tcMar>
              <w:top w:w="20" w:type="dxa"/>
              <w:left w:w="20" w:type="dxa"/>
              <w:bottom w:w="20" w:type="dxa"/>
              <w:right w:w="20" w:type="dxa"/>
            </w:tcMar>
            <w:vAlign w:val="center"/>
            <w:hideMark/>
          </w:tcPr>
          <w:p w14:paraId="5BA5338B" w14:textId="77777777" w:rsidR="00E23435" w:rsidRPr="00C87BB6" w:rsidRDefault="00E23435" w:rsidP="0018710E">
            <w:pPr>
              <w:pStyle w:val="movimento2"/>
              <w:rPr>
                <w:color w:val="002060"/>
              </w:rPr>
            </w:pPr>
            <w:r w:rsidRPr="00C87BB6">
              <w:rPr>
                <w:color w:val="002060"/>
              </w:rPr>
              <w:t xml:space="preserve">(CHIARAVALLE FUTSAL) </w:t>
            </w:r>
          </w:p>
        </w:tc>
        <w:tc>
          <w:tcPr>
            <w:tcW w:w="800" w:type="dxa"/>
            <w:tcMar>
              <w:top w:w="20" w:type="dxa"/>
              <w:left w:w="20" w:type="dxa"/>
              <w:bottom w:w="20" w:type="dxa"/>
              <w:right w:w="20" w:type="dxa"/>
            </w:tcMar>
            <w:vAlign w:val="center"/>
            <w:hideMark/>
          </w:tcPr>
          <w:p w14:paraId="6BB73AE1"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6F5AAC57"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0492874F" w14:textId="77777777" w:rsidR="00E23435" w:rsidRPr="00C87BB6" w:rsidRDefault="00E23435" w:rsidP="0018710E">
            <w:pPr>
              <w:pStyle w:val="movimento2"/>
              <w:rPr>
                <w:color w:val="002060"/>
              </w:rPr>
            </w:pPr>
            <w:r w:rsidRPr="00C87BB6">
              <w:rPr>
                <w:color w:val="002060"/>
              </w:rPr>
              <w:t> </w:t>
            </w:r>
          </w:p>
        </w:tc>
      </w:tr>
    </w:tbl>
    <w:p w14:paraId="179D9517" w14:textId="77777777" w:rsidR="00E23435" w:rsidRPr="00C87BB6" w:rsidRDefault="00E23435" w:rsidP="00E23435">
      <w:pPr>
        <w:pStyle w:val="titolo20"/>
        <w:rPr>
          <w:rFonts w:eastAsiaTheme="minorEastAsia"/>
          <w:color w:val="002060"/>
        </w:rPr>
      </w:pPr>
      <w:r w:rsidRPr="00C87BB6">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3760347D" w14:textId="77777777" w:rsidTr="0018710E">
        <w:tc>
          <w:tcPr>
            <w:tcW w:w="2200" w:type="dxa"/>
            <w:tcMar>
              <w:top w:w="20" w:type="dxa"/>
              <w:left w:w="20" w:type="dxa"/>
              <w:bottom w:w="20" w:type="dxa"/>
              <w:right w:w="20" w:type="dxa"/>
            </w:tcMar>
            <w:vAlign w:val="center"/>
            <w:hideMark/>
          </w:tcPr>
          <w:p w14:paraId="136D3E98" w14:textId="77777777" w:rsidR="00E23435" w:rsidRPr="00C87BB6" w:rsidRDefault="00E23435" w:rsidP="0018710E">
            <w:pPr>
              <w:pStyle w:val="movimento"/>
              <w:rPr>
                <w:color w:val="002060"/>
              </w:rPr>
            </w:pPr>
            <w:r w:rsidRPr="00C87BB6">
              <w:rPr>
                <w:color w:val="002060"/>
              </w:rPr>
              <w:lastRenderedPageBreak/>
              <w:t>GABBANINI PAOLO</w:t>
            </w:r>
          </w:p>
        </w:tc>
        <w:tc>
          <w:tcPr>
            <w:tcW w:w="2200" w:type="dxa"/>
            <w:tcMar>
              <w:top w:w="20" w:type="dxa"/>
              <w:left w:w="20" w:type="dxa"/>
              <w:bottom w:w="20" w:type="dxa"/>
              <w:right w:w="20" w:type="dxa"/>
            </w:tcMar>
            <w:vAlign w:val="center"/>
            <w:hideMark/>
          </w:tcPr>
          <w:p w14:paraId="6106F946" w14:textId="77777777" w:rsidR="00E23435" w:rsidRPr="00C87BB6" w:rsidRDefault="00E23435" w:rsidP="0018710E">
            <w:pPr>
              <w:pStyle w:val="movimento2"/>
              <w:rPr>
                <w:color w:val="002060"/>
              </w:rPr>
            </w:pPr>
            <w:r w:rsidRPr="00C87BB6">
              <w:rPr>
                <w:color w:val="002060"/>
              </w:rPr>
              <w:t xml:space="preserve">(GNANO 04) </w:t>
            </w:r>
          </w:p>
        </w:tc>
        <w:tc>
          <w:tcPr>
            <w:tcW w:w="800" w:type="dxa"/>
            <w:tcMar>
              <w:top w:w="20" w:type="dxa"/>
              <w:left w:w="20" w:type="dxa"/>
              <w:bottom w:w="20" w:type="dxa"/>
              <w:right w:w="20" w:type="dxa"/>
            </w:tcMar>
            <w:vAlign w:val="center"/>
            <w:hideMark/>
          </w:tcPr>
          <w:p w14:paraId="6395EB23"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096A8F76"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580E4B00" w14:textId="77777777" w:rsidR="00E23435" w:rsidRPr="00C87BB6" w:rsidRDefault="00E23435" w:rsidP="0018710E">
            <w:pPr>
              <w:pStyle w:val="movimento2"/>
              <w:rPr>
                <w:color w:val="002060"/>
              </w:rPr>
            </w:pPr>
            <w:r w:rsidRPr="00C87BB6">
              <w:rPr>
                <w:color w:val="002060"/>
              </w:rPr>
              <w:t> </w:t>
            </w:r>
          </w:p>
        </w:tc>
      </w:tr>
    </w:tbl>
    <w:p w14:paraId="00CA720F" w14:textId="77777777" w:rsidR="00E23435" w:rsidRPr="00C87BB6" w:rsidRDefault="00E23435" w:rsidP="00E23435">
      <w:pPr>
        <w:pStyle w:val="titolo20"/>
        <w:rPr>
          <w:rFonts w:eastAsiaTheme="minorEastAsia"/>
          <w:color w:val="002060"/>
        </w:rPr>
      </w:pPr>
      <w:r w:rsidRPr="00C87BB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17C96019" w14:textId="77777777" w:rsidTr="0018710E">
        <w:tc>
          <w:tcPr>
            <w:tcW w:w="2200" w:type="dxa"/>
            <w:tcMar>
              <w:top w:w="20" w:type="dxa"/>
              <w:left w:w="20" w:type="dxa"/>
              <w:bottom w:w="20" w:type="dxa"/>
              <w:right w:w="20" w:type="dxa"/>
            </w:tcMar>
            <w:vAlign w:val="center"/>
            <w:hideMark/>
          </w:tcPr>
          <w:p w14:paraId="71866A56" w14:textId="77777777" w:rsidR="00E23435" w:rsidRPr="00C87BB6" w:rsidRDefault="00E23435" w:rsidP="0018710E">
            <w:pPr>
              <w:pStyle w:val="movimento"/>
              <w:rPr>
                <w:color w:val="002060"/>
              </w:rPr>
            </w:pPr>
            <w:r w:rsidRPr="00C87BB6">
              <w:rPr>
                <w:color w:val="002060"/>
              </w:rPr>
              <w:t>DI ROCCO MICHAEL</w:t>
            </w:r>
          </w:p>
        </w:tc>
        <w:tc>
          <w:tcPr>
            <w:tcW w:w="2200" w:type="dxa"/>
            <w:tcMar>
              <w:top w:w="20" w:type="dxa"/>
              <w:left w:w="20" w:type="dxa"/>
              <w:bottom w:w="20" w:type="dxa"/>
              <w:right w:w="20" w:type="dxa"/>
            </w:tcMar>
            <w:vAlign w:val="center"/>
            <w:hideMark/>
          </w:tcPr>
          <w:p w14:paraId="4CAA4A9F" w14:textId="77777777" w:rsidR="00E23435" w:rsidRPr="00C87BB6" w:rsidRDefault="00E23435" w:rsidP="0018710E">
            <w:pPr>
              <w:pStyle w:val="movimento2"/>
              <w:rPr>
                <w:color w:val="002060"/>
              </w:rPr>
            </w:pPr>
            <w:r w:rsidRPr="00C87BB6">
              <w:rPr>
                <w:color w:val="002060"/>
              </w:rPr>
              <w:t xml:space="preserve">(VERBENA C5 ANCONA) </w:t>
            </w:r>
          </w:p>
        </w:tc>
        <w:tc>
          <w:tcPr>
            <w:tcW w:w="800" w:type="dxa"/>
            <w:tcMar>
              <w:top w:w="20" w:type="dxa"/>
              <w:left w:w="20" w:type="dxa"/>
              <w:bottom w:w="20" w:type="dxa"/>
              <w:right w:w="20" w:type="dxa"/>
            </w:tcMar>
            <w:vAlign w:val="center"/>
            <w:hideMark/>
          </w:tcPr>
          <w:p w14:paraId="3BFD9200"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09D6D47B"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11A23B4B" w14:textId="77777777" w:rsidR="00E23435" w:rsidRPr="00C87BB6" w:rsidRDefault="00E23435" w:rsidP="0018710E">
            <w:pPr>
              <w:pStyle w:val="movimento2"/>
              <w:rPr>
                <w:color w:val="002060"/>
              </w:rPr>
            </w:pPr>
            <w:r w:rsidRPr="00C87BB6">
              <w:rPr>
                <w:color w:val="002060"/>
              </w:rPr>
              <w:t> </w:t>
            </w:r>
          </w:p>
        </w:tc>
      </w:tr>
    </w:tbl>
    <w:p w14:paraId="23786D3C" w14:textId="77777777" w:rsidR="00E23435" w:rsidRPr="00C87BB6" w:rsidRDefault="00E23435" w:rsidP="00E23435">
      <w:pPr>
        <w:pStyle w:val="titolo20"/>
        <w:rPr>
          <w:rFonts w:eastAsiaTheme="minorEastAsia"/>
          <w:color w:val="002060"/>
        </w:rPr>
      </w:pPr>
      <w:r w:rsidRPr="00C87BB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66CD7F32" w14:textId="77777777" w:rsidTr="0018710E">
        <w:tc>
          <w:tcPr>
            <w:tcW w:w="2200" w:type="dxa"/>
            <w:tcMar>
              <w:top w:w="20" w:type="dxa"/>
              <w:left w:w="20" w:type="dxa"/>
              <w:bottom w:w="20" w:type="dxa"/>
              <w:right w:w="20" w:type="dxa"/>
            </w:tcMar>
            <w:vAlign w:val="center"/>
            <w:hideMark/>
          </w:tcPr>
          <w:p w14:paraId="5E035B94" w14:textId="77777777" w:rsidR="00E23435" w:rsidRPr="00C87BB6" w:rsidRDefault="00E23435" w:rsidP="0018710E">
            <w:pPr>
              <w:pStyle w:val="movimento"/>
              <w:rPr>
                <w:color w:val="002060"/>
              </w:rPr>
            </w:pPr>
            <w:r w:rsidRPr="00C87BB6">
              <w:rPr>
                <w:color w:val="002060"/>
              </w:rPr>
              <w:t>VENTURA RICCARDO</w:t>
            </w:r>
          </w:p>
        </w:tc>
        <w:tc>
          <w:tcPr>
            <w:tcW w:w="2200" w:type="dxa"/>
            <w:tcMar>
              <w:top w:w="20" w:type="dxa"/>
              <w:left w:w="20" w:type="dxa"/>
              <w:bottom w:w="20" w:type="dxa"/>
              <w:right w:w="20" w:type="dxa"/>
            </w:tcMar>
            <w:vAlign w:val="center"/>
            <w:hideMark/>
          </w:tcPr>
          <w:p w14:paraId="41DD333A" w14:textId="77777777" w:rsidR="00E23435" w:rsidRPr="00C87BB6" w:rsidRDefault="00E23435" w:rsidP="0018710E">
            <w:pPr>
              <w:pStyle w:val="movimento2"/>
              <w:rPr>
                <w:color w:val="002060"/>
              </w:rPr>
            </w:pPr>
            <w:r w:rsidRPr="00C87BB6">
              <w:rPr>
                <w:color w:val="002060"/>
              </w:rPr>
              <w:t xml:space="preserve">(CITTA DI OSTRA) </w:t>
            </w:r>
          </w:p>
        </w:tc>
        <w:tc>
          <w:tcPr>
            <w:tcW w:w="800" w:type="dxa"/>
            <w:tcMar>
              <w:top w:w="20" w:type="dxa"/>
              <w:left w:w="20" w:type="dxa"/>
              <w:bottom w:w="20" w:type="dxa"/>
              <w:right w:w="20" w:type="dxa"/>
            </w:tcMar>
            <w:vAlign w:val="center"/>
            <w:hideMark/>
          </w:tcPr>
          <w:p w14:paraId="5E031894"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37D2BDCF" w14:textId="77777777" w:rsidR="00E23435" w:rsidRPr="00C87BB6" w:rsidRDefault="00E23435" w:rsidP="0018710E">
            <w:pPr>
              <w:pStyle w:val="movimento"/>
              <w:rPr>
                <w:color w:val="002060"/>
              </w:rPr>
            </w:pPr>
            <w:r w:rsidRPr="00C87BB6">
              <w:rPr>
                <w:color w:val="002060"/>
              </w:rPr>
              <w:t>MELA UMBERTO</w:t>
            </w:r>
          </w:p>
        </w:tc>
        <w:tc>
          <w:tcPr>
            <w:tcW w:w="2200" w:type="dxa"/>
            <w:tcMar>
              <w:top w:w="20" w:type="dxa"/>
              <w:left w:w="20" w:type="dxa"/>
              <w:bottom w:w="20" w:type="dxa"/>
              <w:right w:w="20" w:type="dxa"/>
            </w:tcMar>
            <w:vAlign w:val="center"/>
            <w:hideMark/>
          </w:tcPr>
          <w:p w14:paraId="2AC87216" w14:textId="77777777" w:rsidR="00E23435" w:rsidRPr="00C87BB6" w:rsidRDefault="00E23435" w:rsidP="0018710E">
            <w:pPr>
              <w:pStyle w:val="movimento2"/>
              <w:rPr>
                <w:color w:val="002060"/>
              </w:rPr>
            </w:pPr>
            <w:r w:rsidRPr="00C87BB6">
              <w:rPr>
                <w:color w:val="002060"/>
              </w:rPr>
              <w:t xml:space="preserve">(LUCREZIA CALCIO A 5) </w:t>
            </w:r>
          </w:p>
        </w:tc>
      </w:tr>
      <w:tr w:rsidR="00E23435" w:rsidRPr="00C87BB6" w14:paraId="77B9D1F5" w14:textId="77777777" w:rsidTr="0018710E">
        <w:tc>
          <w:tcPr>
            <w:tcW w:w="2200" w:type="dxa"/>
            <w:tcMar>
              <w:top w:w="20" w:type="dxa"/>
              <w:left w:w="20" w:type="dxa"/>
              <w:bottom w:w="20" w:type="dxa"/>
              <w:right w:w="20" w:type="dxa"/>
            </w:tcMar>
            <w:vAlign w:val="center"/>
            <w:hideMark/>
          </w:tcPr>
          <w:p w14:paraId="74958CC2" w14:textId="77777777" w:rsidR="00E23435" w:rsidRPr="00C87BB6" w:rsidRDefault="00E23435" w:rsidP="0018710E">
            <w:pPr>
              <w:pStyle w:val="movimento"/>
              <w:rPr>
                <w:color w:val="002060"/>
              </w:rPr>
            </w:pPr>
            <w:r w:rsidRPr="00C87BB6">
              <w:rPr>
                <w:color w:val="002060"/>
              </w:rPr>
              <w:t>URANI NICOLA</w:t>
            </w:r>
          </w:p>
        </w:tc>
        <w:tc>
          <w:tcPr>
            <w:tcW w:w="2200" w:type="dxa"/>
            <w:tcMar>
              <w:top w:w="20" w:type="dxa"/>
              <w:left w:w="20" w:type="dxa"/>
              <w:bottom w:w="20" w:type="dxa"/>
              <w:right w:w="20" w:type="dxa"/>
            </w:tcMar>
            <w:vAlign w:val="center"/>
            <w:hideMark/>
          </w:tcPr>
          <w:p w14:paraId="2845E863" w14:textId="77777777" w:rsidR="00E23435" w:rsidRPr="00C87BB6" w:rsidRDefault="00E23435" w:rsidP="0018710E">
            <w:pPr>
              <w:pStyle w:val="movimento2"/>
              <w:rPr>
                <w:color w:val="002060"/>
              </w:rPr>
            </w:pPr>
            <w:r w:rsidRPr="00C87BB6">
              <w:rPr>
                <w:color w:val="002060"/>
              </w:rPr>
              <w:t xml:space="preserve">(LUCREZIA CALCIO A 5) </w:t>
            </w:r>
          </w:p>
        </w:tc>
        <w:tc>
          <w:tcPr>
            <w:tcW w:w="800" w:type="dxa"/>
            <w:tcMar>
              <w:top w:w="20" w:type="dxa"/>
              <w:left w:w="20" w:type="dxa"/>
              <w:bottom w:w="20" w:type="dxa"/>
              <w:right w:w="20" w:type="dxa"/>
            </w:tcMar>
            <w:vAlign w:val="center"/>
            <w:hideMark/>
          </w:tcPr>
          <w:p w14:paraId="1CF0E5D3"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60AD8A8B" w14:textId="77777777" w:rsidR="00E23435" w:rsidRPr="00C87BB6" w:rsidRDefault="00E23435" w:rsidP="0018710E">
            <w:pPr>
              <w:pStyle w:val="movimento"/>
              <w:rPr>
                <w:color w:val="002060"/>
              </w:rPr>
            </w:pPr>
            <w:r w:rsidRPr="00C87BB6">
              <w:rPr>
                <w:color w:val="002060"/>
              </w:rPr>
              <w:t>CAPITANELLI ALESSIO</w:t>
            </w:r>
          </w:p>
        </w:tc>
        <w:tc>
          <w:tcPr>
            <w:tcW w:w="2200" w:type="dxa"/>
            <w:tcMar>
              <w:top w:w="20" w:type="dxa"/>
              <w:left w:w="20" w:type="dxa"/>
              <w:bottom w:w="20" w:type="dxa"/>
              <w:right w:w="20" w:type="dxa"/>
            </w:tcMar>
            <w:vAlign w:val="center"/>
            <w:hideMark/>
          </w:tcPr>
          <w:p w14:paraId="7CA8EDDA" w14:textId="77777777" w:rsidR="00E23435" w:rsidRPr="00C87BB6" w:rsidRDefault="00E23435" w:rsidP="0018710E">
            <w:pPr>
              <w:pStyle w:val="movimento2"/>
              <w:rPr>
                <w:color w:val="002060"/>
              </w:rPr>
            </w:pPr>
            <w:r w:rsidRPr="00C87BB6">
              <w:rPr>
                <w:color w:val="002060"/>
              </w:rPr>
              <w:t xml:space="preserve">(VERBENA C5 ANCONA) </w:t>
            </w:r>
          </w:p>
        </w:tc>
      </w:tr>
    </w:tbl>
    <w:p w14:paraId="2EB89752" w14:textId="77777777" w:rsidR="00E23435" w:rsidRPr="00C87BB6" w:rsidRDefault="00E23435" w:rsidP="00E23435">
      <w:pPr>
        <w:pStyle w:val="titolo20"/>
        <w:rPr>
          <w:rFonts w:eastAsiaTheme="minorEastAsia"/>
          <w:color w:val="002060"/>
        </w:rPr>
      </w:pPr>
      <w:r w:rsidRPr="00C87BB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69DCEA2A" w14:textId="77777777" w:rsidTr="0018710E">
        <w:tc>
          <w:tcPr>
            <w:tcW w:w="2200" w:type="dxa"/>
            <w:tcMar>
              <w:top w:w="20" w:type="dxa"/>
              <w:left w:w="20" w:type="dxa"/>
              <w:bottom w:w="20" w:type="dxa"/>
              <w:right w:w="20" w:type="dxa"/>
            </w:tcMar>
            <w:vAlign w:val="center"/>
            <w:hideMark/>
          </w:tcPr>
          <w:p w14:paraId="7A91ED3E" w14:textId="77777777" w:rsidR="00E23435" w:rsidRPr="00C87BB6" w:rsidRDefault="00E23435" w:rsidP="0018710E">
            <w:pPr>
              <w:pStyle w:val="movimento"/>
              <w:rPr>
                <w:color w:val="002060"/>
              </w:rPr>
            </w:pPr>
            <w:r w:rsidRPr="00C87BB6">
              <w:rPr>
                <w:color w:val="002060"/>
              </w:rPr>
              <w:t>ALBANESI FABIO</w:t>
            </w:r>
          </w:p>
        </w:tc>
        <w:tc>
          <w:tcPr>
            <w:tcW w:w="2200" w:type="dxa"/>
            <w:tcMar>
              <w:top w:w="20" w:type="dxa"/>
              <w:left w:w="20" w:type="dxa"/>
              <w:bottom w:w="20" w:type="dxa"/>
              <w:right w:w="20" w:type="dxa"/>
            </w:tcMar>
            <w:vAlign w:val="center"/>
            <w:hideMark/>
          </w:tcPr>
          <w:p w14:paraId="4B47562A" w14:textId="77777777" w:rsidR="00E23435" w:rsidRPr="00C87BB6" w:rsidRDefault="00E23435" w:rsidP="0018710E">
            <w:pPr>
              <w:pStyle w:val="movimento2"/>
              <w:rPr>
                <w:color w:val="002060"/>
              </w:rPr>
            </w:pPr>
            <w:r w:rsidRPr="00C87BB6">
              <w:rPr>
                <w:color w:val="002060"/>
              </w:rPr>
              <w:t xml:space="preserve">(AVENALE) </w:t>
            </w:r>
          </w:p>
        </w:tc>
        <w:tc>
          <w:tcPr>
            <w:tcW w:w="800" w:type="dxa"/>
            <w:tcMar>
              <w:top w:w="20" w:type="dxa"/>
              <w:left w:w="20" w:type="dxa"/>
              <w:bottom w:w="20" w:type="dxa"/>
              <w:right w:w="20" w:type="dxa"/>
            </w:tcMar>
            <w:vAlign w:val="center"/>
            <w:hideMark/>
          </w:tcPr>
          <w:p w14:paraId="0AC15FCE"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37850D72" w14:textId="77777777" w:rsidR="00E23435" w:rsidRPr="00C87BB6" w:rsidRDefault="00E23435" w:rsidP="0018710E">
            <w:pPr>
              <w:pStyle w:val="movimento"/>
              <w:rPr>
                <w:color w:val="002060"/>
              </w:rPr>
            </w:pPr>
            <w:r w:rsidRPr="00C87BB6">
              <w:rPr>
                <w:color w:val="002060"/>
              </w:rPr>
              <w:t>BECCACECE MATTEO</w:t>
            </w:r>
          </w:p>
        </w:tc>
        <w:tc>
          <w:tcPr>
            <w:tcW w:w="2200" w:type="dxa"/>
            <w:tcMar>
              <w:top w:w="20" w:type="dxa"/>
              <w:left w:w="20" w:type="dxa"/>
              <w:bottom w:w="20" w:type="dxa"/>
              <w:right w:w="20" w:type="dxa"/>
            </w:tcMar>
            <w:vAlign w:val="center"/>
            <w:hideMark/>
          </w:tcPr>
          <w:p w14:paraId="06619D51" w14:textId="77777777" w:rsidR="00E23435" w:rsidRPr="00C87BB6" w:rsidRDefault="00E23435" w:rsidP="0018710E">
            <w:pPr>
              <w:pStyle w:val="movimento2"/>
              <w:rPr>
                <w:color w:val="002060"/>
              </w:rPr>
            </w:pPr>
            <w:r w:rsidRPr="00C87BB6">
              <w:rPr>
                <w:color w:val="002060"/>
              </w:rPr>
              <w:t xml:space="preserve">(AVENALE) </w:t>
            </w:r>
          </w:p>
        </w:tc>
      </w:tr>
      <w:tr w:rsidR="00E23435" w:rsidRPr="00C87BB6" w14:paraId="3D6E6AF7" w14:textId="77777777" w:rsidTr="0018710E">
        <w:tc>
          <w:tcPr>
            <w:tcW w:w="2200" w:type="dxa"/>
            <w:tcMar>
              <w:top w:w="20" w:type="dxa"/>
              <w:left w:w="20" w:type="dxa"/>
              <w:bottom w:w="20" w:type="dxa"/>
              <w:right w:w="20" w:type="dxa"/>
            </w:tcMar>
            <w:vAlign w:val="center"/>
            <w:hideMark/>
          </w:tcPr>
          <w:p w14:paraId="5B1040DF" w14:textId="77777777" w:rsidR="00E23435" w:rsidRPr="00C87BB6" w:rsidRDefault="00E23435" w:rsidP="0018710E">
            <w:pPr>
              <w:pStyle w:val="movimento"/>
              <w:rPr>
                <w:color w:val="002060"/>
              </w:rPr>
            </w:pPr>
            <w:r w:rsidRPr="00C87BB6">
              <w:rPr>
                <w:color w:val="002060"/>
              </w:rPr>
              <w:t>AMADEI FILIPPO</w:t>
            </w:r>
          </w:p>
        </w:tc>
        <w:tc>
          <w:tcPr>
            <w:tcW w:w="2200" w:type="dxa"/>
            <w:tcMar>
              <w:top w:w="20" w:type="dxa"/>
              <w:left w:w="20" w:type="dxa"/>
              <w:bottom w:w="20" w:type="dxa"/>
              <w:right w:w="20" w:type="dxa"/>
            </w:tcMar>
            <w:vAlign w:val="center"/>
            <w:hideMark/>
          </w:tcPr>
          <w:p w14:paraId="19958F45" w14:textId="77777777" w:rsidR="00E23435" w:rsidRPr="00C87BB6" w:rsidRDefault="00E23435" w:rsidP="0018710E">
            <w:pPr>
              <w:pStyle w:val="movimento2"/>
              <w:rPr>
                <w:color w:val="002060"/>
              </w:rPr>
            </w:pPr>
            <w:r w:rsidRPr="00C87BB6">
              <w:rPr>
                <w:color w:val="002060"/>
              </w:rPr>
              <w:t xml:space="preserve">(CHIARAVALLE FUTSAL) </w:t>
            </w:r>
          </w:p>
        </w:tc>
        <w:tc>
          <w:tcPr>
            <w:tcW w:w="800" w:type="dxa"/>
            <w:tcMar>
              <w:top w:w="20" w:type="dxa"/>
              <w:left w:w="20" w:type="dxa"/>
              <w:bottom w:w="20" w:type="dxa"/>
              <w:right w:w="20" w:type="dxa"/>
            </w:tcMar>
            <w:vAlign w:val="center"/>
            <w:hideMark/>
          </w:tcPr>
          <w:p w14:paraId="19A5FEE5"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10304CD8"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2800B00B" w14:textId="77777777" w:rsidR="00E23435" w:rsidRPr="00C87BB6" w:rsidRDefault="00E23435" w:rsidP="0018710E">
            <w:pPr>
              <w:pStyle w:val="movimento2"/>
              <w:rPr>
                <w:color w:val="002060"/>
              </w:rPr>
            </w:pPr>
            <w:r w:rsidRPr="00C87BB6">
              <w:rPr>
                <w:color w:val="002060"/>
              </w:rPr>
              <w:t> </w:t>
            </w:r>
          </w:p>
        </w:tc>
      </w:tr>
    </w:tbl>
    <w:p w14:paraId="500A5ED2" w14:textId="77777777" w:rsidR="00E23435" w:rsidRPr="00C87BB6" w:rsidRDefault="00E23435" w:rsidP="00E23435">
      <w:pPr>
        <w:pStyle w:val="breakline"/>
        <w:rPr>
          <w:color w:val="002060"/>
        </w:rPr>
      </w:pPr>
    </w:p>
    <w:p w14:paraId="38E47701" w14:textId="77777777" w:rsidR="00E23435" w:rsidRPr="00C87BB6" w:rsidRDefault="00E23435" w:rsidP="00E23435">
      <w:pPr>
        <w:jc w:val="center"/>
        <w:rPr>
          <w:rFonts w:ascii="Arial" w:hAnsi="Arial" w:cs="Arial"/>
          <w:noProof/>
          <w:color w:val="002060"/>
          <w:sz w:val="22"/>
          <w:szCs w:val="22"/>
        </w:rPr>
      </w:pPr>
      <w:r w:rsidRPr="00C87BB6">
        <w:rPr>
          <w:rFonts w:ascii="Arial" w:hAnsi="Arial" w:cs="Arial"/>
          <w:noProof/>
          <w:color w:val="002060"/>
          <w:sz w:val="22"/>
          <w:szCs w:val="22"/>
        </w:rPr>
        <w:t>F.to IL SEGRETARIO                                   F.to IL GIUDICE SPORTIVO</w:t>
      </w:r>
    </w:p>
    <w:p w14:paraId="2FB63D9A" w14:textId="77777777" w:rsidR="00E23435" w:rsidRPr="00C87BB6" w:rsidRDefault="00E23435" w:rsidP="00E23435">
      <w:pPr>
        <w:pStyle w:val="breakline"/>
        <w:rPr>
          <w:rFonts w:eastAsiaTheme="minorEastAsia"/>
          <w:color w:val="002060"/>
        </w:rPr>
      </w:pPr>
      <w:r w:rsidRPr="00C87BB6">
        <w:rPr>
          <w:rFonts w:ascii="Arial" w:hAnsi="Arial" w:cs="Arial"/>
          <w:noProof/>
          <w:color w:val="002060"/>
          <w:sz w:val="22"/>
          <w:szCs w:val="22"/>
        </w:rPr>
        <w:t xml:space="preserve">                         Angelo Castellana        </w:t>
      </w:r>
      <w:r w:rsidRPr="00C87BB6">
        <w:rPr>
          <w:rFonts w:ascii="Arial" w:hAnsi="Arial" w:cs="Arial"/>
          <w:noProof/>
          <w:color w:val="002060"/>
          <w:sz w:val="22"/>
          <w:szCs w:val="22"/>
        </w:rPr>
        <w:tab/>
        <w:t xml:space="preserve">                                Agnese Lazzaretti</w:t>
      </w:r>
    </w:p>
    <w:p w14:paraId="7D66076C" w14:textId="77777777" w:rsidR="00E23435" w:rsidRPr="00C87BB6" w:rsidRDefault="00E23435" w:rsidP="00E23435">
      <w:pPr>
        <w:pStyle w:val="breakline"/>
        <w:rPr>
          <w:rFonts w:eastAsiaTheme="minorEastAsia"/>
          <w:color w:val="002060"/>
        </w:rPr>
      </w:pPr>
    </w:p>
    <w:p w14:paraId="4E37A934" w14:textId="77777777" w:rsidR="00E23435" w:rsidRPr="00C87BB6" w:rsidRDefault="00E23435" w:rsidP="00E23435">
      <w:pPr>
        <w:pStyle w:val="titoloprinc0"/>
        <w:rPr>
          <w:color w:val="002060"/>
        </w:rPr>
      </w:pPr>
      <w:r w:rsidRPr="00C87BB6">
        <w:rPr>
          <w:color w:val="002060"/>
        </w:rPr>
        <w:t>CLASSIFICA</w:t>
      </w:r>
    </w:p>
    <w:p w14:paraId="48630A2E" w14:textId="77777777" w:rsidR="00E23435" w:rsidRPr="00C87BB6" w:rsidRDefault="00E23435" w:rsidP="00E23435">
      <w:pPr>
        <w:pStyle w:val="breakline"/>
        <w:rPr>
          <w:color w:val="002060"/>
        </w:rPr>
      </w:pPr>
    </w:p>
    <w:p w14:paraId="1A8A5BD5" w14:textId="77777777" w:rsidR="00E23435" w:rsidRPr="00C87BB6" w:rsidRDefault="00E23435" w:rsidP="00E23435">
      <w:pPr>
        <w:pStyle w:val="breakline"/>
        <w:rPr>
          <w:color w:val="002060"/>
        </w:rPr>
      </w:pPr>
    </w:p>
    <w:p w14:paraId="48F1BB0B" w14:textId="77777777" w:rsidR="00E23435" w:rsidRPr="00C87BB6" w:rsidRDefault="00E23435" w:rsidP="00E23435">
      <w:pPr>
        <w:pStyle w:val="sottotitolocampionato10"/>
        <w:rPr>
          <w:color w:val="002060"/>
        </w:rPr>
      </w:pPr>
      <w:r w:rsidRPr="00C87BB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23435" w:rsidRPr="00C87BB6" w14:paraId="746952A3" w14:textId="77777777" w:rsidTr="001871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16577" w14:textId="77777777" w:rsidR="00E23435" w:rsidRPr="00C87BB6" w:rsidRDefault="00E23435" w:rsidP="0018710E">
            <w:pPr>
              <w:pStyle w:val="headertabella0"/>
              <w:rPr>
                <w:color w:val="002060"/>
              </w:rPr>
            </w:pPr>
            <w:r w:rsidRPr="00C87BB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E8994" w14:textId="77777777" w:rsidR="00E23435" w:rsidRPr="00C87BB6" w:rsidRDefault="00E23435" w:rsidP="0018710E">
            <w:pPr>
              <w:pStyle w:val="headertabella0"/>
              <w:rPr>
                <w:color w:val="002060"/>
              </w:rPr>
            </w:pPr>
            <w:r w:rsidRPr="00C87BB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0DCA3" w14:textId="77777777" w:rsidR="00E23435" w:rsidRPr="00C87BB6" w:rsidRDefault="00E23435" w:rsidP="0018710E">
            <w:pPr>
              <w:pStyle w:val="headertabella0"/>
              <w:rPr>
                <w:color w:val="002060"/>
              </w:rPr>
            </w:pPr>
            <w:r w:rsidRPr="00C87BB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D4C4E" w14:textId="77777777" w:rsidR="00E23435" w:rsidRPr="00C87BB6" w:rsidRDefault="00E23435" w:rsidP="0018710E">
            <w:pPr>
              <w:pStyle w:val="headertabella0"/>
              <w:rPr>
                <w:color w:val="002060"/>
              </w:rPr>
            </w:pPr>
            <w:r w:rsidRPr="00C87BB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5262C" w14:textId="77777777" w:rsidR="00E23435" w:rsidRPr="00C87BB6" w:rsidRDefault="00E23435" w:rsidP="0018710E">
            <w:pPr>
              <w:pStyle w:val="headertabella0"/>
              <w:rPr>
                <w:color w:val="002060"/>
              </w:rPr>
            </w:pPr>
            <w:r w:rsidRPr="00C87BB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65E06" w14:textId="77777777" w:rsidR="00E23435" w:rsidRPr="00C87BB6" w:rsidRDefault="00E23435" w:rsidP="0018710E">
            <w:pPr>
              <w:pStyle w:val="headertabella0"/>
              <w:rPr>
                <w:color w:val="002060"/>
              </w:rPr>
            </w:pPr>
            <w:r w:rsidRPr="00C87BB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1BF36" w14:textId="77777777" w:rsidR="00E23435" w:rsidRPr="00C87BB6" w:rsidRDefault="00E23435" w:rsidP="0018710E">
            <w:pPr>
              <w:pStyle w:val="headertabella0"/>
              <w:rPr>
                <w:color w:val="002060"/>
              </w:rPr>
            </w:pPr>
            <w:r w:rsidRPr="00C87BB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1227B" w14:textId="77777777" w:rsidR="00E23435" w:rsidRPr="00C87BB6" w:rsidRDefault="00E23435" w:rsidP="0018710E">
            <w:pPr>
              <w:pStyle w:val="headertabella0"/>
              <w:rPr>
                <w:color w:val="002060"/>
              </w:rPr>
            </w:pPr>
            <w:r w:rsidRPr="00C87BB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49471" w14:textId="77777777" w:rsidR="00E23435" w:rsidRPr="00C87BB6" w:rsidRDefault="00E23435" w:rsidP="0018710E">
            <w:pPr>
              <w:pStyle w:val="headertabella0"/>
              <w:rPr>
                <w:color w:val="002060"/>
              </w:rPr>
            </w:pPr>
            <w:r w:rsidRPr="00C87BB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F58AA" w14:textId="77777777" w:rsidR="00E23435" w:rsidRPr="00C87BB6" w:rsidRDefault="00E23435" w:rsidP="0018710E">
            <w:pPr>
              <w:pStyle w:val="headertabella0"/>
              <w:rPr>
                <w:color w:val="002060"/>
              </w:rPr>
            </w:pPr>
            <w:r w:rsidRPr="00C87BB6">
              <w:rPr>
                <w:color w:val="002060"/>
              </w:rPr>
              <w:t>PE</w:t>
            </w:r>
          </w:p>
        </w:tc>
      </w:tr>
      <w:tr w:rsidR="00E23435" w:rsidRPr="00C87BB6" w14:paraId="34EB87B2" w14:textId="77777777" w:rsidTr="001871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94321A" w14:textId="77777777" w:rsidR="00E23435" w:rsidRPr="00C87BB6" w:rsidRDefault="00E23435" w:rsidP="0018710E">
            <w:pPr>
              <w:pStyle w:val="rowtabella0"/>
              <w:rPr>
                <w:color w:val="002060"/>
              </w:rPr>
            </w:pPr>
            <w:r w:rsidRPr="00C87BB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2BEB9" w14:textId="77777777" w:rsidR="00E23435" w:rsidRPr="00C87BB6" w:rsidRDefault="00E23435" w:rsidP="0018710E">
            <w:pPr>
              <w:pStyle w:val="rowtabella0"/>
              <w:jc w:val="center"/>
              <w:rPr>
                <w:color w:val="002060"/>
              </w:rPr>
            </w:pPr>
            <w:r w:rsidRPr="00C87BB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BB0A7"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4AA4C" w14:textId="77777777" w:rsidR="00E23435" w:rsidRPr="00C87BB6" w:rsidRDefault="00E23435" w:rsidP="0018710E">
            <w:pPr>
              <w:pStyle w:val="rowtabella0"/>
              <w:jc w:val="center"/>
              <w:rPr>
                <w:color w:val="002060"/>
              </w:rPr>
            </w:pPr>
            <w:r w:rsidRPr="00C87BB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5DEDB"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348B4"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916BB" w14:textId="77777777" w:rsidR="00E23435" w:rsidRPr="00C87BB6" w:rsidRDefault="00E23435" w:rsidP="0018710E">
            <w:pPr>
              <w:pStyle w:val="rowtabella0"/>
              <w:jc w:val="center"/>
              <w:rPr>
                <w:color w:val="002060"/>
              </w:rPr>
            </w:pPr>
            <w:r w:rsidRPr="00C87BB6">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9C8CB" w14:textId="77777777" w:rsidR="00E23435" w:rsidRPr="00C87BB6" w:rsidRDefault="00E23435" w:rsidP="0018710E">
            <w:pPr>
              <w:pStyle w:val="rowtabella0"/>
              <w:jc w:val="center"/>
              <w:rPr>
                <w:color w:val="002060"/>
              </w:rPr>
            </w:pPr>
            <w:r w:rsidRPr="00C87BB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8EAD0" w14:textId="77777777" w:rsidR="00E23435" w:rsidRPr="00C87BB6" w:rsidRDefault="00E23435" w:rsidP="0018710E">
            <w:pPr>
              <w:pStyle w:val="rowtabella0"/>
              <w:jc w:val="center"/>
              <w:rPr>
                <w:color w:val="002060"/>
              </w:rPr>
            </w:pPr>
            <w:r w:rsidRPr="00C87BB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509F4" w14:textId="77777777" w:rsidR="00E23435" w:rsidRPr="00C87BB6" w:rsidRDefault="00E23435" w:rsidP="0018710E">
            <w:pPr>
              <w:pStyle w:val="rowtabella0"/>
              <w:jc w:val="center"/>
              <w:rPr>
                <w:color w:val="002060"/>
              </w:rPr>
            </w:pPr>
            <w:r w:rsidRPr="00C87BB6">
              <w:rPr>
                <w:color w:val="002060"/>
              </w:rPr>
              <w:t>0</w:t>
            </w:r>
          </w:p>
        </w:tc>
      </w:tr>
      <w:tr w:rsidR="00E23435" w:rsidRPr="00C87BB6" w14:paraId="199AE296"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C17807" w14:textId="77777777" w:rsidR="00E23435" w:rsidRPr="00C87BB6" w:rsidRDefault="00E23435" w:rsidP="0018710E">
            <w:pPr>
              <w:pStyle w:val="rowtabella0"/>
              <w:rPr>
                <w:color w:val="002060"/>
              </w:rPr>
            </w:pPr>
            <w:r w:rsidRPr="00C87BB6">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67F81" w14:textId="77777777" w:rsidR="00E23435" w:rsidRPr="00C87BB6" w:rsidRDefault="00E23435" w:rsidP="0018710E">
            <w:pPr>
              <w:pStyle w:val="rowtabella0"/>
              <w:jc w:val="center"/>
              <w:rPr>
                <w:color w:val="002060"/>
              </w:rPr>
            </w:pPr>
            <w:r w:rsidRPr="00C87BB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66556"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A5642" w14:textId="77777777" w:rsidR="00E23435" w:rsidRPr="00C87BB6" w:rsidRDefault="00E23435" w:rsidP="0018710E">
            <w:pPr>
              <w:pStyle w:val="rowtabella0"/>
              <w:jc w:val="center"/>
              <w:rPr>
                <w:color w:val="002060"/>
              </w:rPr>
            </w:pPr>
            <w:r w:rsidRPr="00C87BB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BD66D"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DF322"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52988" w14:textId="77777777" w:rsidR="00E23435" w:rsidRPr="00C87BB6" w:rsidRDefault="00E23435" w:rsidP="0018710E">
            <w:pPr>
              <w:pStyle w:val="rowtabella0"/>
              <w:jc w:val="center"/>
              <w:rPr>
                <w:color w:val="002060"/>
              </w:rPr>
            </w:pPr>
            <w:r w:rsidRPr="00C87BB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71980" w14:textId="77777777" w:rsidR="00E23435" w:rsidRPr="00C87BB6" w:rsidRDefault="00E23435" w:rsidP="0018710E">
            <w:pPr>
              <w:pStyle w:val="rowtabella0"/>
              <w:jc w:val="center"/>
              <w:rPr>
                <w:color w:val="002060"/>
              </w:rPr>
            </w:pPr>
            <w:r w:rsidRPr="00C87BB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A2E32" w14:textId="77777777" w:rsidR="00E23435" w:rsidRPr="00C87BB6" w:rsidRDefault="00E23435" w:rsidP="0018710E">
            <w:pPr>
              <w:pStyle w:val="rowtabella0"/>
              <w:jc w:val="center"/>
              <w:rPr>
                <w:color w:val="002060"/>
              </w:rPr>
            </w:pPr>
            <w:r w:rsidRPr="00C87BB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B272F" w14:textId="77777777" w:rsidR="00E23435" w:rsidRPr="00C87BB6" w:rsidRDefault="00E23435" w:rsidP="0018710E">
            <w:pPr>
              <w:pStyle w:val="rowtabella0"/>
              <w:jc w:val="center"/>
              <w:rPr>
                <w:color w:val="002060"/>
              </w:rPr>
            </w:pPr>
            <w:r w:rsidRPr="00C87BB6">
              <w:rPr>
                <w:color w:val="002060"/>
              </w:rPr>
              <w:t>0</w:t>
            </w:r>
          </w:p>
        </w:tc>
      </w:tr>
      <w:tr w:rsidR="00E23435" w:rsidRPr="00C87BB6" w14:paraId="59277139"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F343EB" w14:textId="77777777" w:rsidR="00E23435" w:rsidRPr="00C87BB6" w:rsidRDefault="00E23435" w:rsidP="0018710E">
            <w:pPr>
              <w:pStyle w:val="rowtabella0"/>
              <w:rPr>
                <w:color w:val="002060"/>
              </w:rPr>
            </w:pPr>
            <w:r w:rsidRPr="00C87BB6">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18DC0" w14:textId="77777777" w:rsidR="00E23435" w:rsidRPr="00C87BB6" w:rsidRDefault="00E23435" w:rsidP="0018710E">
            <w:pPr>
              <w:pStyle w:val="rowtabella0"/>
              <w:jc w:val="center"/>
              <w:rPr>
                <w:color w:val="002060"/>
              </w:rPr>
            </w:pPr>
            <w:r w:rsidRPr="00C87BB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7D07F"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6787F" w14:textId="77777777" w:rsidR="00E23435" w:rsidRPr="00C87BB6" w:rsidRDefault="00E23435" w:rsidP="0018710E">
            <w:pPr>
              <w:pStyle w:val="rowtabella0"/>
              <w:jc w:val="center"/>
              <w:rPr>
                <w:color w:val="002060"/>
              </w:rPr>
            </w:pPr>
            <w:r w:rsidRPr="00C87BB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96A3E"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D98A8"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6071F" w14:textId="77777777" w:rsidR="00E23435" w:rsidRPr="00C87BB6" w:rsidRDefault="00E23435" w:rsidP="0018710E">
            <w:pPr>
              <w:pStyle w:val="rowtabella0"/>
              <w:jc w:val="center"/>
              <w:rPr>
                <w:color w:val="002060"/>
              </w:rPr>
            </w:pPr>
            <w:r w:rsidRPr="00C87BB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C22E7" w14:textId="77777777" w:rsidR="00E23435" w:rsidRPr="00C87BB6" w:rsidRDefault="00E23435" w:rsidP="0018710E">
            <w:pPr>
              <w:pStyle w:val="rowtabella0"/>
              <w:jc w:val="center"/>
              <w:rPr>
                <w:color w:val="002060"/>
              </w:rPr>
            </w:pPr>
            <w:r w:rsidRPr="00C87BB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3CE50" w14:textId="77777777" w:rsidR="00E23435" w:rsidRPr="00C87BB6" w:rsidRDefault="00E23435" w:rsidP="0018710E">
            <w:pPr>
              <w:pStyle w:val="rowtabella0"/>
              <w:jc w:val="center"/>
              <w:rPr>
                <w:color w:val="002060"/>
              </w:rPr>
            </w:pPr>
            <w:r w:rsidRPr="00C87BB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E9719" w14:textId="77777777" w:rsidR="00E23435" w:rsidRPr="00C87BB6" w:rsidRDefault="00E23435" w:rsidP="0018710E">
            <w:pPr>
              <w:pStyle w:val="rowtabella0"/>
              <w:jc w:val="center"/>
              <w:rPr>
                <w:color w:val="002060"/>
              </w:rPr>
            </w:pPr>
            <w:r w:rsidRPr="00C87BB6">
              <w:rPr>
                <w:color w:val="002060"/>
              </w:rPr>
              <w:t>0</w:t>
            </w:r>
          </w:p>
        </w:tc>
      </w:tr>
      <w:tr w:rsidR="00E23435" w:rsidRPr="00C87BB6" w14:paraId="7C466ED9"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2F7B10" w14:textId="77777777" w:rsidR="00E23435" w:rsidRPr="00C87BB6" w:rsidRDefault="00E23435" w:rsidP="0018710E">
            <w:pPr>
              <w:pStyle w:val="rowtabella0"/>
              <w:rPr>
                <w:color w:val="002060"/>
              </w:rPr>
            </w:pPr>
            <w:r w:rsidRPr="00C87BB6">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0E91C" w14:textId="77777777" w:rsidR="00E23435" w:rsidRPr="00C87BB6" w:rsidRDefault="00E23435" w:rsidP="0018710E">
            <w:pPr>
              <w:pStyle w:val="rowtabella0"/>
              <w:jc w:val="center"/>
              <w:rPr>
                <w:color w:val="002060"/>
              </w:rPr>
            </w:pPr>
            <w:r w:rsidRPr="00C87BB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B97EA"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F9D15"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A2DDB"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E14E1"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3F247" w14:textId="77777777" w:rsidR="00E23435" w:rsidRPr="00C87BB6" w:rsidRDefault="00E23435" w:rsidP="0018710E">
            <w:pPr>
              <w:pStyle w:val="rowtabella0"/>
              <w:jc w:val="center"/>
              <w:rPr>
                <w:color w:val="002060"/>
              </w:rPr>
            </w:pPr>
            <w:r w:rsidRPr="00C87BB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24EE9" w14:textId="77777777" w:rsidR="00E23435" w:rsidRPr="00C87BB6" w:rsidRDefault="00E23435" w:rsidP="0018710E">
            <w:pPr>
              <w:pStyle w:val="rowtabella0"/>
              <w:jc w:val="center"/>
              <w:rPr>
                <w:color w:val="002060"/>
              </w:rPr>
            </w:pPr>
            <w:r w:rsidRPr="00C87BB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9EE34" w14:textId="77777777" w:rsidR="00E23435" w:rsidRPr="00C87BB6" w:rsidRDefault="00E23435" w:rsidP="0018710E">
            <w:pPr>
              <w:pStyle w:val="rowtabella0"/>
              <w:jc w:val="center"/>
              <w:rPr>
                <w:color w:val="002060"/>
              </w:rPr>
            </w:pPr>
            <w:r w:rsidRPr="00C87BB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40526" w14:textId="77777777" w:rsidR="00E23435" w:rsidRPr="00C87BB6" w:rsidRDefault="00E23435" w:rsidP="0018710E">
            <w:pPr>
              <w:pStyle w:val="rowtabella0"/>
              <w:jc w:val="center"/>
              <w:rPr>
                <w:color w:val="002060"/>
              </w:rPr>
            </w:pPr>
            <w:r w:rsidRPr="00C87BB6">
              <w:rPr>
                <w:color w:val="002060"/>
              </w:rPr>
              <w:t>0</w:t>
            </w:r>
          </w:p>
        </w:tc>
      </w:tr>
      <w:tr w:rsidR="00E23435" w:rsidRPr="00C87BB6" w14:paraId="0C317BF5"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177857" w14:textId="77777777" w:rsidR="00E23435" w:rsidRPr="00C87BB6" w:rsidRDefault="00E23435" w:rsidP="0018710E">
            <w:pPr>
              <w:pStyle w:val="rowtabella0"/>
              <w:rPr>
                <w:color w:val="002060"/>
              </w:rPr>
            </w:pPr>
            <w:r w:rsidRPr="00C87BB6">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05EAC" w14:textId="77777777" w:rsidR="00E23435" w:rsidRPr="00C87BB6" w:rsidRDefault="00E23435" w:rsidP="0018710E">
            <w:pPr>
              <w:pStyle w:val="rowtabella0"/>
              <w:jc w:val="center"/>
              <w:rPr>
                <w:color w:val="002060"/>
              </w:rPr>
            </w:pPr>
            <w:r w:rsidRPr="00C87BB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CC7BF"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7CD5F" w14:textId="77777777" w:rsidR="00E23435" w:rsidRPr="00C87BB6" w:rsidRDefault="00E23435" w:rsidP="0018710E">
            <w:pPr>
              <w:pStyle w:val="rowtabella0"/>
              <w:jc w:val="center"/>
              <w:rPr>
                <w:color w:val="002060"/>
              </w:rPr>
            </w:pPr>
            <w:r w:rsidRPr="00C87BB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E66F7"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0E714"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D997A" w14:textId="77777777" w:rsidR="00E23435" w:rsidRPr="00C87BB6" w:rsidRDefault="00E23435" w:rsidP="0018710E">
            <w:pPr>
              <w:pStyle w:val="rowtabella0"/>
              <w:jc w:val="center"/>
              <w:rPr>
                <w:color w:val="002060"/>
              </w:rPr>
            </w:pPr>
            <w:r w:rsidRPr="00C87BB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57B11" w14:textId="77777777" w:rsidR="00E23435" w:rsidRPr="00C87BB6" w:rsidRDefault="00E23435" w:rsidP="0018710E">
            <w:pPr>
              <w:pStyle w:val="rowtabella0"/>
              <w:jc w:val="center"/>
              <w:rPr>
                <w:color w:val="002060"/>
              </w:rPr>
            </w:pPr>
            <w:r w:rsidRPr="00C87BB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F1949"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9F324" w14:textId="77777777" w:rsidR="00E23435" w:rsidRPr="00C87BB6" w:rsidRDefault="00E23435" w:rsidP="0018710E">
            <w:pPr>
              <w:pStyle w:val="rowtabella0"/>
              <w:jc w:val="center"/>
              <w:rPr>
                <w:color w:val="002060"/>
              </w:rPr>
            </w:pPr>
            <w:r w:rsidRPr="00C87BB6">
              <w:rPr>
                <w:color w:val="002060"/>
              </w:rPr>
              <w:t>0</w:t>
            </w:r>
          </w:p>
        </w:tc>
      </w:tr>
      <w:tr w:rsidR="00E23435" w:rsidRPr="00C87BB6" w14:paraId="50F440B4"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6D0B3E" w14:textId="77777777" w:rsidR="00E23435" w:rsidRPr="00C87BB6" w:rsidRDefault="00E23435" w:rsidP="0018710E">
            <w:pPr>
              <w:pStyle w:val="rowtabella0"/>
              <w:rPr>
                <w:color w:val="002060"/>
              </w:rPr>
            </w:pPr>
            <w:r w:rsidRPr="00C87BB6">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52DEE" w14:textId="77777777" w:rsidR="00E23435" w:rsidRPr="00C87BB6" w:rsidRDefault="00E23435" w:rsidP="0018710E">
            <w:pPr>
              <w:pStyle w:val="rowtabella0"/>
              <w:jc w:val="center"/>
              <w:rPr>
                <w:color w:val="002060"/>
              </w:rPr>
            </w:pPr>
            <w:r w:rsidRPr="00C87BB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FC638"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44C7A"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6C129"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CF764"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BABB2" w14:textId="77777777" w:rsidR="00E23435" w:rsidRPr="00C87BB6" w:rsidRDefault="00E23435" w:rsidP="0018710E">
            <w:pPr>
              <w:pStyle w:val="rowtabella0"/>
              <w:jc w:val="center"/>
              <w:rPr>
                <w:color w:val="002060"/>
              </w:rPr>
            </w:pPr>
            <w:r w:rsidRPr="00C87BB6">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68296" w14:textId="77777777" w:rsidR="00E23435" w:rsidRPr="00C87BB6" w:rsidRDefault="00E23435" w:rsidP="0018710E">
            <w:pPr>
              <w:pStyle w:val="rowtabella0"/>
              <w:jc w:val="center"/>
              <w:rPr>
                <w:color w:val="002060"/>
              </w:rPr>
            </w:pPr>
            <w:r w:rsidRPr="00C87BB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C93CC" w14:textId="77777777" w:rsidR="00E23435" w:rsidRPr="00C87BB6" w:rsidRDefault="00E23435" w:rsidP="0018710E">
            <w:pPr>
              <w:pStyle w:val="rowtabella0"/>
              <w:jc w:val="center"/>
              <w:rPr>
                <w:color w:val="002060"/>
              </w:rPr>
            </w:pPr>
            <w:r w:rsidRPr="00C87BB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EFB1D" w14:textId="77777777" w:rsidR="00E23435" w:rsidRPr="00C87BB6" w:rsidRDefault="00E23435" w:rsidP="0018710E">
            <w:pPr>
              <w:pStyle w:val="rowtabella0"/>
              <w:jc w:val="center"/>
              <w:rPr>
                <w:color w:val="002060"/>
              </w:rPr>
            </w:pPr>
            <w:r w:rsidRPr="00C87BB6">
              <w:rPr>
                <w:color w:val="002060"/>
              </w:rPr>
              <w:t>0</w:t>
            </w:r>
          </w:p>
        </w:tc>
      </w:tr>
      <w:tr w:rsidR="00E23435" w:rsidRPr="00C87BB6" w14:paraId="4CD19ED0"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6329EF" w14:textId="77777777" w:rsidR="00E23435" w:rsidRPr="00C87BB6" w:rsidRDefault="00E23435" w:rsidP="0018710E">
            <w:pPr>
              <w:pStyle w:val="rowtabella0"/>
              <w:rPr>
                <w:color w:val="002060"/>
              </w:rPr>
            </w:pPr>
            <w:r w:rsidRPr="00C87BB6">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C9463" w14:textId="77777777" w:rsidR="00E23435" w:rsidRPr="00C87BB6" w:rsidRDefault="00E23435" w:rsidP="0018710E">
            <w:pPr>
              <w:pStyle w:val="rowtabella0"/>
              <w:jc w:val="center"/>
              <w:rPr>
                <w:color w:val="002060"/>
              </w:rPr>
            </w:pPr>
            <w:r w:rsidRPr="00C87BB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55647"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BEA77"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E96B3"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7FEBD"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4447E" w14:textId="77777777" w:rsidR="00E23435" w:rsidRPr="00C87BB6" w:rsidRDefault="00E23435" w:rsidP="0018710E">
            <w:pPr>
              <w:pStyle w:val="rowtabella0"/>
              <w:jc w:val="center"/>
              <w:rPr>
                <w:color w:val="002060"/>
              </w:rPr>
            </w:pPr>
            <w:r w:rsidRPr="00C87BB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48515" w14:textId="77777777" w:rsidR="00E23435" w:rsidRPr="00C87BB6" w:rsidRDefault="00E23435" w:rsidP="0018710E">
            <w:pPr>
              <w:pStyle w:val="rowtabella0"/>
              <w:jc w:val="center"/>
              <w:rPr>
                <w:color w:val="002060"/>
              </w:rPr>
            </w:pPr>
            <w:r w:rsidRPr="00C87BB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2369E" w14:textId="77777777" w:rsidR="00E23435" w:rsidRPr="00C87BB6" w:rsidRDefault="00E23435" w:rsidP="0018710E">
            <w:pPr>
              <w:pStyle w:val="rowtabella0"/>
              <w:jc w:val="center"/>
              <w:rPr>
                <w:color w:val="002060"/>
              </w:rPr>
            </w:pPr>
            <w:r w:rsidRPr="00C87BB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629E2" w14:textId="77777777" w:rsidR="00E23435" w:rsidRPr="00C87BB6" w:rsidRDefault="00E23435" w:rsidP="0018710E">
            <w:pPr>
              <w:pStyle w:val="rowtabella0"/>
              <w:jc w:val="center"/>
              <w:rPr>
                <w:color w:val="002060"/>
              </w:rPr>
            </w:pPr>
            <w:r w:rsidRPr="00C87BB6">
              <w:rPr>
                <w:color w:val="002060"/>
              </w:rPr>
              <w:t>0</w:t>
            </w:r>
          </w:p>
        </w:tc>
      </w:tr>
      <w:tr w:rsidR="00E23435" w:rsidRPr="00C87BB6" w14:paraId="03C47953"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C677FE" w14:textId="77777777" w:rsidR="00E23435" w:rsidRPr="00C87BB6" w:rsidRDefault="00E23435" w:rsidP="0018710E">
            <w:pPr>
              <w:pStyle w:val="rowtabella0"/>
              <w:rPr>
                <w:color w:val="002060"/>
              </w:rPr>
            </w:pPr>
            <w:r w:rsidRPr="00C87BB6">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60A5C" w14:textId="77777777" w:rsidR="00E23435" w:rsidRPr="00C87BB6" w:rsidRDefault="00E23435" w:rsidP="0018710E">
            <w:pPr>
              <w:pStyle w:val="rowtabella0"/>
              <w:jc w:val="center"/>
              <w:rPr>
                <w:color w:val="002060"/>
              </w:rPr>
            </w:pPr>
            <w:r w:rsidRPr="00C87BB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86961"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F6EC1"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8A4A6"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1598A"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4B676" w14:textId="77777777" w:rsidR="00E23435" w:rsidRPr="00C87BB6" w:rsidRDefault="00E23435" w:rsidP="0018710E">
            <w:pPr>
              <w:pStyle w:val="rowtabella0"/>
              <w:jc w:val="center"/>
              <w:rPr>
                <w:color w:val="002060"/>
              </w:rPr>
            </w:pPr>
            <w:r w:rsidRPr="00C87BB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8909A" w14:textId="77777777" w:rsidR="00E23435" w:rsidRPr="00C87BB6" w:rsidRDefault="00E23435" w:rsidP="0018710E">
            <w:pPr>
              <w:pStyle w:val="rowtabella0"/>
              <w:jc w:val="center"/>
              <w:rPr>
                <w:color w:val="002060"/>
              </w:rPr>
            </w:pPr>
            <w:r w:rsidRPr="00C87BB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04594"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A0C3F" w14:textId="77777777" w:rsidR="00E23435" w:rsidRPr="00C87BB6" w:rsidRDefault="00E23435" w:rsidP="0018710E">
            <w:pPr>
              <w:pStyle w:val="rowtabella0"/>
              <w:jc w:val="center"/>
              <w:rPr>
                <w:color w:val="002060"/>
              </w:rPr>
            </w:pPr>
            <w:r w:rsidRPr="00C87BB6">
              <w:rPr>
                <w:color w:val="002060"/>
              </w:rPr>
              <w:t>0</w:t>
            </w:r>
          </w:p>
        </w:tc>
      </w:tr>
      <w:tr w:rsidR="00E23435" w:rsidRPr="00C87BB6" w14:paraId="2A714D30"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6F0D9E" w14:textId="77777777" w:rsidR="00E23435" w:rsidRPr="00C87BB6" w:rsidRDefault="00E23435" w:rsidP="0018710E">
            <w:pPr>
              <w:pStyle w:val="rowtabella0"/>
              <w:rPr>
                <w:color w:val="002060"/>
              </w:rPr>
            </w:pPr>
            <w:r w:rsidRPr="00C87BB6">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A1D2B" w14:textId="77777777" w:rsidR="00E23435" w:rsidRPr="00C87BB6" w:rsidRDefault="00E23435" w:rsidP="0018710E">
            <w:pPr>
              <w:pStyle w:val="rowtabella0"/>
              <w:jc w:val="center"/>
              <w:rPr>
                <w:color w:val="002060"/>
              </w:rPr>
            </w:pPr>
            <w:r w:rsidRPr="00C87BB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DF25B"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77116"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A45A3"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E6697"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289BE" w14:textId="77777777" w:rsidR="00E23435" w:rsidRPr="00C87BB6" w:rsidRDefault="00E23435" w:rsidP="0018710E">
            <w:pPr>
              <w:pStyle w:val="rowtabella0"/>
              <w:jc w:val="center"/>
              <w:rPr>
                <w:color w:val="002060"/>
              </w:rPr>
            </w:pPr>
            <w:r w:rsidRPr="00C87BB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B2487" w14:textId="77777777" w:rsidR="00E23435" w:rsidRPr="00C87BB6" w:rsidRDefault="00E23435" w:rsidP="0018710E">
            <w:pPr>
              <w:pStyle w:val="rowtabella0"/>
              <w:jc w:val="center"/>
              <w:rPr>
                <w:color w:val="002060"/>
              </w:rPr>
            </w:pPr>
            <w:r w:rsidRPr="00C87BB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5151B"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759EB" w14:textId="77777777" w:rsidR="00E23435" w:rsidRPr="00C87BB6" w:rsidRDefault="00E23435" w:rsidP="0018710E">
            <w:pPr>
              <w:pStyle w:val="rowtabella0"/>
              <w:jc w:val="center"/>
              <w:rPr>
                <w:color w:val="002060"/>
              </w:rPr>
            </w:pPr>
            <w:r w:rsidRPr="00C87BB6">
              <w:rPr>
                <w:color w:val="002060"/>
              </w:rPr>
              <w:t>0</w:t>
            </w:r>
          </w:p>
        </w:tc>
      </w:tr>
      <w:tr w:rsidR="00E23435" w:rsidRPr="00C87BB6" w14:paraId="01C22169"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AAE27C" w14:textId="77777777" w:rsidR="00E23435" w:rsidRPr="00C87BB6" w:rsidRDefault="00E23435" w:rsidP="0018710E">
            <w:pPr>
              <w:pStyle w:val="rowtabella0"/>
              <w:rPr>
                <w:color w:val="002060"/>
              </w:rPr>
            </w:pPr>
            <w:r w:rsidRPr="00C87BB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F83CA" w14:textId="77777777" w:rsidR="00E23435" w:rsidRPr="00C87BB6" w:rsidRDefault="00E23435" w:rsidP="0018710E">
            <w:pPr>
              <w:pStyle w:val="rowtabella0"/>
              <w:jc w:val="center"/>
              <w:rPr>
                <w:color w:val="002060"/>
              </w:rPr>
            </w:pPr>
            <w:r w:rsidRPr="00C87BB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FC6EE"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F7D8A"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FF23F"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D2FEF"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49D85" w14:textId="77777777" w:rsidR="00E23435" w:rsidRPr="00C87BB6" w:rsidRDefault="00E23435" w:rsidP="0018710E">
            <w:pPr>
              <w:pStyle w:val="rowtabella0"/>
              <w:jc w:val="center"/>
              <w:rPr>
                <w:color w:val="002060"/>
              </w:rPr>
            </w:pPr>
            <w:r w:rsidRPr="00C87BB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BCBEA" w14:textId="77777777" w:rsidR="00E23435" w:rsidRPr="00C87BB6" w:rsidRDefault="00E23435" w:rsidP="0018710E">
            <w:pPr>
              <w:pStyle w:val="rowtabella0"/>
              <w:jc w:val="center"/>
              <w:rPr>
                <w:color w:val="002060"/>
              </w:rPr>
            </w:pPr>
            <w:r w:rsidRPr="00C87BB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A91C3"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69516" w14:textId="77777777" w:rsidR="00E23435" w:rsidRPr="00C87BB6" w:rsidRDefault="00E23435" w:rsidP="0018710E">
            <w:pPr>
              <w:pStyle w:val="rowtabella0"/>
              <w:jc w:val="center"/>
              <w:rPr>
                <w:color w:val="002060"/>
              </w:rPr>
            </w:pPr>
            <w:r w:rsidRPr="00C87BB6">
              <w:rPr>
                <w:color w:val="002060"/>
              </w:rPr>
              <w:t>0</w:t>
            </w:r>
          </w:p>
        </w:tc>
      </w:tr>
      <w:tr w:rsidR="00E23435" w:rsidRPr="00C87BB6" w14:paraId="3E625973"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885BA7" w14:textId="77777777" w:rsidR="00E23435" w:rsidRPr="00C87BB6" w:rsidRDefault="00E23435" w:rsidP="0018710E">
            <w:pPr>
              <w:pStyle w:val="rowtabella0"/>
              <w:rPr>
                <w:color w:val="002060"/>
                <w:lang w:val="es-ES"/>
              </w:rPr>
            </w:pPr>
            <w:r w:rsidRPr="00C87BB6">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0CEBA" w14:textId="77777777" w:rsidR="00E23435" w:rsidRPr="00C87BB6" w:rsidRDefault="00E23435" w:rsidP="0018710E">
            <w:pPr>
              <w:pStyle w:val="rowtabella0"/>
              <w:jc w:val="center"/>
              <w:rPr>
                <w:color w:val="002060"/>
              </w:rPr>
            </w:pPr>
            <w:r w:rsidRPr="00C87BB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79F7B"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E151E"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CD4CC"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C7917" w14:textId="77777777" w:rsidR="00E23435" w:rsidRPr="00C87BB6" w:rsidRDefault="00E23435" w:rsidP="0018710E">
            <w:pPr>
              <w:pStyle w:val="rowtabella0"/>
              <w:jc w:val="center"/>
              <w:rPr>
                <w:color w:val="002060"/>
              </w:rPr>
            </w:pPr>
            <w:r w:rsidRPr="00C87BB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E3F2B" w14:textId="77777777" w:rsidR="00E23435" w:rsidRPr="00C87BB6" w:rsidRDefault="00E23435" w:rsidP="0018710E">
            <w:pPr>
              <w:pStyle w:val="rowtabella0"/>
              <w:jc w:val="center"/>
              <w:rPr>
                <w:color w:val="002060"/>
              </w:rPr>
            </w:pPr>
            <w:r w:rsidRPr="00C87BB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A5054" w14:textId="77777777" w:rsidR="00E23435" w:rsidRPr="00C87BB6" w:rsidRDefault="00E23435" w:rsidP="0018710E">
            <w:pPr>
              <w:pStyle w:val="rowtabella0"/>
              <w:jc w:val="center"/>
              <w:rPr>
                <w:color w:val="002060"/>
              </w:rPr>
            </w:pPr>
            <w:r w:rsidRPr="00C87BB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87C2A" w14:textId="77777777" w:rsidR="00E23435" w:rsidRPr="00C87BB6" w:rsidRDefault="00E23435" w:rsidP="0018710E">
            <w:pPr>
              <w:pStyle w:val="rowtabella0"/>
              <w:jc w:val="center"/>
              <w:rPr>
                <w:color w:val="002060"/>
              </w:rPr>
            </w:pPr>
            <w:r w:rsidRPr="00C87BB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FFBFA" w14:textId="77777777" w:rsidR="00E23435" w:rsidRPr="00C87BB6" w:rsidRDefault="00E23435" w:rsidP="0018710E">
            <w:pPr>
              <w:pStyle w:val="rowtabella0"/>
              <w:jc w:val="center"/>
              <w:rPr>
                <w:color w:val="002060"/>
              </w:rPr>
            </w:pPr>
            <w:r w:rsidRPr="00C87BB6">
              <w:rPr>
                <w:color w:val="002060"/>
              </w:rPr>
              <w:t>0</w:t>
            </w:r>
          </w:p>
        </w:tc>
      </w:tr>
      <w:tr w:rsidR="00E23435" w:rsidRPr="00C87BB6" w14:paraId="45E47EDB"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0E6106" w14:textId="77777777" w:rsidR="00E23435" w:rsidRPr="00C87BB6" w:rsidRDefault="00E23435" w:rsidP="0018710E">
            <w:pPr>
              <w:pStyle w:val="rowtabella0"/>
              <w:rPr>
                <w:color w:val="002060"/>
                <w:lang w:val="es-ES"/>
              </w:rPr>
            </w:pPr>
            <w:r w:rsidRPr="00C87BB6">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D119F" w14:textId="77777777" w:rsidR="00E23435" w:rsidRPr="00C87BB6" w:rsidRDefault="00E23435" w:rsidP="0018710E">
            <w:pPr>
              <w:pStyle w:val="rowtabella0"/>
              <w:jc w:val="center"/>
              <w:rPr>
                <w:color w:val="002060"/>
              </w:rPr>
            </w:pPr>
            <w:r w:rsidRPr="00C87BB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9F6EC"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2A6BC"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33C75"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33D40" w14:textId="77777777" w:rsidR="00E23435" w:rsidRPr="00C87BB6" w:rsidRDefault="00E23435" w:rsidP="0018710E">
            <w:pPr>
              <w:pStyle w:val="rowtabella0"/>
              <w:jc w:val="center"/>
              <w:rPr>
                <w:color w:val="002060"/>
              </w:rPr>
            </w:pPr>
            <w:r w:rsidRPr="00C87BB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1BDE7" w14:textId="77777777" w:rsidR="00E23435" w:rsidRPr="00C87BB6" w:rsidRDefault="00E23435" w:rsidP="0018710E">
            <w:pPr>
              <w:pStyle w:val="rowtabella0"/>
              <w:jc w:val="center"/>
              <w:rPr>
                <w:color w:val="002060"/>
              </w:rPr>
            </w:pPr>
            <w:r w:rsidRPr="00C87BB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F3836" w14:textId="77777777" w:rsidR="00E23435" w:rsidRPr="00C87BB6" w:rsidRDefault="00E23435" w:rsidP="0018710E">
            <w:pPr>
              <w:pStyle w:val="rowtabella0"/>
              <w:jc w:val="center"/>
              <w:rPr>
                <w:color w:val="002060"/>
              </w:rPr>
            </w:pPr>
            <w:r w:rsidRPr="00C87BB6">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C3BAB" w14:textId="77777777" w:rsidR="00E23435" w:rsidRPr="00C87BB6" w:rsidRDefault="00E23435" w:rsidP="0018710E">
            <w:pPr>
              <w:pStyle w:val="rowtabella0"/>
              <w:jc w:val="center"/>
              <w:rPr>
                <w:color w:val="002060"/>
              </w:rPr>
            </w:pPr>
            <w:r w:rsidRPr="00C87BB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9F6F8" w14:textId="77777777" w:rsidR="00E23435" w:rsidRPr="00C87BB6" w:rsidRDefault="00E23435" w:rsidP="0018710E">
            <w:pPr>
              <w:pStyle w:val="rowtabella0"/>
              <w:jc w:val="center"/>
              <w:rPr>
                <w:color w:val="002060"/>
              </w:rPr>
            </w:pPr>
            <w:r w:rsidRPr="00C87BB6">
              <w:rPr>
                <w:color w:val="002060"/>
              </w:rPr>
              <w:t>0</w:t>
            </w:r>
          </w:p>
        </w:tc>
      </w:tr>
      <w:tr w:rsidR="00E23435" w:rsidRPr="00C87BB6" w14:paraId="3C42BDD3"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E36DA6" w14:textId="77777777" w:rsidR="00E23435" w:rsidRPr="00C87BB6" w:rsidRDefault="00E23435" w:rsidP="0018710E">
            <w:pPr>
              <w:pStyle w:val="rowtabella0"/>
              <w:rPr>
                <w:color w:val="002060"/>
              </w:rPr>
            </w:pPr>
            <w:r w:rsidRPr="00C87BB6">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26E31"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A356C"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07875"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9DCAC"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386DB"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94744" w14:textId="77777777" w:rsidR="00E23435" w:rsidRPr="00C87BB6" w:rsidRDefault="00E23435" w:rsidP="0018710E">
            <w:pPr>
              <w:pStyle w:val="rowtabella0"/>
              <w:jc w:val="center"/>
              <w:rPr>
                <w:color w:val="002060"/>
              </w:rPr>
            </w:pPr>
            <w:r w:rsidRPr="00C87BB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FCF07" w14:textId="77777777" w:rsidR="00E23435" w:rsidRPr="00C87BB6" w:rsidRDefault="00E23435" w:rsidP="0018710E">
            <w:pPr>
              <w:pStyle w:val="rowtabella0"/>
              <w:jc w:val="center"/>
              <w:rPr>
                <w:color w:val="002060"/>
              </w:rPr>
            </w:pPr>
            <w:r w:rsidRPr="00C87BB6">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5F26A" w14:textId="77777777" w:rsidR="00E23435" w:rsidRPr="00C87BB6" w:rsidRDefault="00E23435" w:rsidP="0018710E">
            <w:pPr>
              <w:pStyle w:val="rowtabella0"/>
              <w:jc w:val="center"/>
              <w:rPr>
                <w:color w:val="002060"/>
              </w:rPr>
            </w:pPr>
            <w:r w:rsidRPr="00C87BB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1D986" w14:textId="77777777" w:rsidR="00E23435" w:rsidRPr="00C87BB6" w:rsidRDefault="00E23435" w:rsidP="0018710E">
            <w:pPr>
              <w:pStyle w:val="rowtabella0"/>
              <w:jc w:val="center"/>
              <w:rPr>
                <w:color w:val="002060"/>
              </w:rPr>
            </w:pPr>
            <w:r w:rsidRPr="00C87BB6">
              <w:rPr>
                <w:color w:val="002060"/>
              </w:rPr>
              <w:t>0</w:t>
            </w:r>
          </w:p>
        </w:tc>
      </w:tr>
      <w:tr w:rsidR="00E23435" w:rsidRPr="00C87BB6" w14:paraId="5C1E8BEC" w14:textId="77777777" w:rsidTr="001871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7920D1" w14:textId="77777777" w:rsidR="00E23435" w:rsidRPr="00C87BB6" w:rsidRDefault="00E23435" w:rsidP="0018710E">
            <w:pPr>
              <w:pStyle w:val="rowtabella0"/>
              <w:rPr>
                <w:color w:val="002060"/>
                <w:lang w:val="es-ES"/>
              </w:rPr>
            </w:pPr>
            <w:r w:rsidRPr="00C87BB6">
              <w:rPr>
                <w:color w:val="002060"/>
                <w:lang w:val="es-ES"/>
              </w:rPr>
              <w:t>A.S.D. NEW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CD19C"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225CA"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0813C"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AC63E"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4247F" w14:textId="77777777" w:rsidR="00E23435" w:rsidRPr="00C87BB6" w:rsidRDefault="00E23435" w:rsidP="0018710E">
            <w:pPr>
              <w:pStyle w:val="rowtabella0"/>
              <w:jc w:val="center"/>
              <w:rPr>
                <w:color w:val="002060"/>
              </w:rPr>
            </w:pPr>
            <w:r w:rsidRPr="00C87BB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8EC29" w14:textId="77777777" w:rsidR="00E23435" w:rsidRPr="00C87BB6" w:rsidRDefault="00E23435" w:rsidP="0018710E">
            <w:pPr>
              <w:pStyle w:val="rowtabella0"/>
              <w:jc w:val="center"/>
              <w:rPr>
                <w:color w:val="002060"/>
              </w:rPr>
            </w:pPr>
            <w:r w:rsidRPr="00C87BB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8BA70" w14:textId="77777777" w:rsidR="00E23435" w:rsidRPr="00C87BB6" w:rsidRDefault="00E23435" w:rsidP="0018710E">
            <w:pPr>
              <w:pStyle w:val="rowtabella0"/>
              <w:jc w:val="center"/>
              <w:rPr>
                <w:color w:val="002060"/>
              </w:rPr>
            </w:pPr>
            <w:r w:rsidRPr="00C87BB6">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5107C" w14:textId="77777777" w:rsidR="00E23435" w:rsidRPr="00C87BB6" w:rsidRDefault="00E23435" w:rsidP="0018710E">
            <w:pPr>
              <w:pStyle w:val="rowtabella0"/>
              <w:jc w:val="center"/>
              <w:rPr>
                <w:color w:val="002060"/>
              </w:rPr>
            </w:pPr>
            <w:r w:rsidRPr="00C87BB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64EEB" w14:textId="77777777" w:rsidR="00E23435" w:rsidRPr="00C87BB6" w:rsidRDefault="00E23435" w:rsidP="0018710E">
            <w:pPr>
              <w:pStyle w:val="rowtabella0"/>
              <w:jc w:val="center"/>
              <w:rPr>
                <w:color w:val="002060"/>
              </w:rPr>
            </w:pPr>
            <w:r w:rsidRPr="00C87BB6">
              <w:rPr>
                <w:color w:val="002060"/>
              </w:rPr>
              <w:t>0</w:t>
            </w:r>
          </w:p>
        </w:tc>
      </w:tr>
    </w:tbl>
    <w:p w14:paraId="1AEAD4FF" w14:textId="77777777" w:rsidR="00E23435" w:rsidRPr="00C87BB6" w:rsidRDefault="00E23435" w:rsidP="00E23435">
      <w:pPr>
        <w:pStyle w:val="breakline"/>
        <w:rPr>
          <w:rFonts w:eastAsiaTheme="minorEastAsia"/>
          <w:color w:val="002060"/>
        </w:rPr>
      </w:pPr>
    </w:p>
    <w:p w14:paraId="3DFA0291" w14:textId="77777777" w:rsidR="00E23435" w:rsidRPr="00C87BB6" w:rsidRDefault="00E23435" w:rsidP="00E23435">
      <w:pPr>
        <w:pStyle w:val="breakline"/>
        <w:rPr>
          <w:color w:val="002060"/>
        </w:rPr>
      </w:pPr>
    </w:p>
    <w:p w14:paraId="3B415CE7" w14:textId="77777777" w:rsidR="00E23435" w:rsidRPr="00C87BB6" w:rsidRDefault="00E23435" w:rsidP="00E23435">
      <w:pPr>
        <w:pStyle w:val="sottotitolocampionato10"/>
        <w:rPr>
          <w:color w:val="002060"/>
        </w:rPr>
      </w:pPr>
      <w:r w:rsidRPr="00C87BB6">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23435" w:rsidRPr="00C87BB6" w14:paraId="29CBB56C" w14:textId="77777777" w:rsidTr="001871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5D6CB" w14:textId="77777777" w:rsidR="00E23435" w:rsidRPr="00C87BB6" w:rsidRDefault="00E23435" w:rsidP="0018710E">
            <w:pPr>
              <w:pStyle w:val="headertabella0"/>
              <w:rPr>
                <w:color w:val="002060"/>
              </w:rPr>
            </w:pPr>
            <w:r w:rsidRPr="00C87BB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E1185" w14:textId="77777777" w:rsidR="00E23435" w:rsidRPr="00C87BB6" w:rsidRDefault="00E23435" w:rsidP="0018710E">
            <w:pPr>
              <w:pStyle w:val="headertabella0"/>
              <w:rPr>
                <w:color w:val="002060"/>
              </w:rPr>
            </w:pPr>
            <w:r w:rsidRPr="00C87BB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30B1C" w14:textId="77777777" w:rsidR="00E23435" w:rsidRPr="00C87BB6" w:rsidRDefault="00E23435" w:rsidP="0018710E">
            <w:pPr>
              <w:pStyle w:val="headertabella0"/>
              <w:rPr>
                <w:color w:val="002060"/>
              </w:rPr>
            </w:pPr>
            <w:r w:rsidRPr="00C87BB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E0B50" w14:textId="77777777" w:rsidR="00E23435" w:rsidRPr="00C87BB6" w:rsidRDefault="00E23435" w:rsidP="0018710E">
            <w:pPr>
              <w:pStyle w:val="headertabella0"/>
              <w:rPr>
                <w:color w:val="002060"/>
              </w:rPr>
            </w:pPr>
            <w:r w:rsidRPr="00C87BB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4C33E" w14:textId="77777777" w:rsidR="00E23435" w:rsidRPr="00C87BB6" w:rsidRDefault="00E23435" w:rsidP="0018710E">
            <w:pPr>
              <w:pStyle w:val="headertabella0"/>
              <w:rPr>
                <w:color w:val="002060"/>
              </w:rPr>
            </w:pPr>
            <w:r w:rsidRPr="00C87BB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310CB" w14:textId="77777777" w:rsidR="00E23435" w:rsidRPr="00C87BB6" w:rsidRDefault="00E23435" w:rsidP="0018710E">
            <w:pPr>
              <w:pStyle w:val="headertabella0"/>
              <w:rPr>
                <w:color w:val="002060"/>
              </w:rPr>
            </w:pPr>
            <w:r w:rsidRPr="00C87BB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80B79" w14:textId="77777777" w:rsidR="00E23435" w:rsidRPr="00C87BB6" w:rsidRDefault="00E23435" w:rsidP="0018710E">
            <w:pPr>
              <w:pStyle w:val="headertabella0"/>
              <w:rPr>
                <w:color w:val="002060"/>
              </w:rPr>
            </w:pPr>
            <w:r w:rsidRPr="00C87BB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CDE9F" w14:textId="77777777" w:rsidR="00E23435" w:rsidRPr="00C87BB6" w:rsidRDefault="00E23435" w:rsidP="0018710E">
            <w:pPr>
              <w:pStyle w:val="headertabella0"/>
              <w:rPr>
                <w:color w:val="002060"/>
              </w:rPr>
            </w:pPr>
            <w:r w:rsidRPr="00C87BB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56668" w14:textId="77777777" w:rsidR="00E23435" w:rsidRPr="00C87BB6" w:rsidRDefault="00E23435" w:rsidP="0018710E">
            <w:pPr>
              <w:pStyle w:val="headertabella0"/>
              <w:rPr>
                <w:color w:val="002060"/>
              </w:rPr>
            </w:pPr>
            <w:r w:rsidRPr="00C87BB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68C29" w14:textId="77777777" w:rsidR="00E23435" w:rsidRPr="00C87BB6" w:rsidRDefault="00E23435" w:rsidP="0018710E">
            <w:pPr>
              <w:pStyle w:val="headertabella0"/>
              <w:rPr>
                <w:color w:val="002060"/>
              </w:rPr>
            </w:pPr>
            <w:r w:rsidRPr="00C87BB6">
              <w:rPr>
                <w:color w:val="002060"/>
              </w:rPr>
              <w:t>PE</w:t>
            </w:r>
          </w:p>
        </w:tc>
      </w:tr>
      <w:tr w:rsidR="00E23435" w:rsidRPr="00C87BB6" w14:paraId="157697EB" w14:textId="77777777" w:rsidTr="001871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FBB060" w14:textId="77777777" w:rsidR="00E23435" w:rsidRPr="00C87BB6" w:rsidRDefault="00E23435" w:rsidP="0018710E">
            <w:pPr>
              <w:pStyle w:val="rowtabella0"/>
              <w:rPr>
                <w:color w:val="002060"/>
              </w:rPr>
            </w:pPr>
            <w:r w:rsidRPr="00C87BB6">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A18F0" w14:textId="77777777" w:rsidR="00E23435" w:rsidRPr="00C87BB6" w:rsidRDefault="00E23435" w:rsidP="0018710E">
            <w:pPr>
              <w:pStyle w:val="rowtabella0"/>
              <w:jc w:val="center"/>
              <w:rPr>
                <w:color w:val="002060"/>
              </w:rPr>
            </w:pPr>
            <w:r w:rsidRPr="00C87BB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B5C4C"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0906D" w14:textId="77777777" w:rsidR="00E23435" w:rsidRPr="00C87BB6" w:rsidRDefault="00E23435" w:rsidP="0018710E">
            <w:pPr>
              <w:pStyle w:val="rowtabella0"/>
              <w:jc w:val="center"/>
              <w:rPr>
                <w:color w:val="002060"/>
              </w:rPr>
            </w:pPr>
            <w:r w:rsidRPr="00C87BB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16925"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B93D5"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33D60" w14:textId="77777777" w:rsidR="00E23435" w:rsidRPr="00C87BB6" w:rsidRDefault="00E23435" w:rsidP="0018710E">
            <w:pPr>
              <w:pStyle w:val="rowtabella0"/>
              <w:jc w:val="center"/>
              <w:rPr>
                <w:color w:val="002060"/>
              </w:rPr>
            </w:pPr>
            <w:r w:rsidRPr="00C87BB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67466" w14:textId="77777777" w:rsidR="00E23435" w:rsidRPr="00C87BB6" w:rsidRDefault="00E23435" w:rsidP="0018710E">
            <w:pPr>
              <w:pStyle w:val="rowtabella0"/>
              <w:jc w:val="center"/>
              <w:rPr>
                <w:color w:val="002060"/>
              </w:rPr>
            </w:pPr>
            <w:r w:rsidRPr="00C87BB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C55CE" w14:textId="77777777" w:rsidR="00E23435" w:rsidRPr="00C87BB6" w:rsidRDefault="00E23435" w:rsidP="0018710E">
            <w:pPr>
              <w:pStyle w:val="rowtabella0"/>
              <w:jc w:val="center"/>
              <w:rPr>
                <w:color w:val="002060"/>
              </w:rPr>
            </w:pPr>
            <w:r w:rsidRPr="00C87BB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49721" w14:textId="77777777" w:rsidR="00E23435" w:rsidRPr="00C87BB6" w:rsidRDefault="00E23435" w:rsidP="0018710E">
            <w:pPr>
              <w:pStyle w:val="rowtabella0"/>
              <w:jc w:val="center"/>
              <w:rPr>
                <w:color w:val="002060"/>
              </w:rPr>
            </w:pPr>
            <w:r w:rsidRPr="00C87BB6">
              <w:rPr>
                <w:color w:val="002060"/>
              </w:rPr>
              <w:t>0</w:t>
            </w:r>
          </w:p>
        </w:tc>
      </w:tr>
      <w:tr w:rsidR="00E23435" w:rsidRPr="00C87BB6" w14:paraId="488DD53F"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AEDE6D" w14:textId="77777777" w:rsidR="00E23435" w:rsidRPr="00C87BB6" w:rsidRDefault="00E23435" w:rsidP="0018710E">
            <w:pPr>
              <w:pStyle w:val="rowtabella0"/>
              <w:rPr>
                <w:color w:val="002060"/>
              </w:rPr>
            </w:pPr>
            <w:r w:rsidRPr="00C87BB6">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7BD16" w14:textId="77777777" w:rsidR="00E23435" w:rsidRPr="00C87BB6" w:rsidRDefault="00E23435" w:rsidP="0018710E">
            <w:pPr>
              <w:pStyle w:val="rowtabella0"/>
              <w:jc w:val="center"/>
              <w:rPr>
                <w:color w:val="002060"/>
              </w:rPr>
            </w:pPr>
            <w:r w:rsidRPr="00C87BB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DC564"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A7A59"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48D2F"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930A5"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C0B59" w14:textId="77777777" w:rsidR="00E23435" w:rsidRPr="00C87BB6" w:rsidRDefault="00E23435" w:rsidP="0018710E">
            <w:pPr>
              <w:pStyle w:val="rowtabella0"/>
              <w:jc w:val="center"/>
              <w:rPr>
                <w:color w:val="002060"/>
              </w:rPr>
            </w:pPr>
            <w:r w:rsidRPr="00C87BB6">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C3444" w14:textId="77777777" w:rsidR="00E23435" w:rsidRPr="00C87BB6" w:rsidRDefault="00E23435" w:rsidP="0018710E">
            <w:pPr>
              <w:pStyle w:val="rowtabella0"/>
              <w:jc w:val="center"/>
              <w:rPr>
                <w:color w:val="002060"/>
              </w:rPr>
            </w:pPr>
            <w:r w:rsidRPr="00C87BB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DF3DE" w14:textId="77777777" w:rsidR="00E23435" w:rsidRPr="00C87BB6" w:rsidRDefault="00E23435" w:rsidP="0018710E">
            <w:pPr>
              <w:pStyle w:val="rowtabella0"/>
              <w:jc w:val="center"/>
              <w:rPr>
                <w:color w:val="002060"/>
              </w:rPr>
            </w:pPr>
            <w:r w:rsidRPr="00C87BB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132FD" w14:textId="77777777" w:rsidR="00E23435" w:rsidRPr="00C87BB6" w:rsidRDefault="00E23435" w:rsidP="0018710E">
            <w:pPr>
              <w:pStyle w:val="rowtabella0"/>
              <w:jc w:val="center"/>
              <w:rPr>
                <w:color w:val="002060"/>
              </w:rPr>
            </w:pPr>
            <w:r w:rsidRPr="00C87BB6">
              <w:rPr>
                <w:color w:val="002060"/>
              </w:rPr>
              <w:t>0</w:t>
            </w:r>
          </w:p>
        </w:tc>
      </w:tr>
      <w:tr w:rsidR="00E23435" w:rsidRPr="00C87BB6" w14:paraId="5642D15A"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3ABAB7" w14:textId="77777777" w:rsidR="00E23435" w:rsidRPr="00C87BB6" w:rsidRDefault="00E23435" w:rsidP="0018710E">
            <w:pPr>
              <w:pStyle w:val="rowtabella0"/>
              <w:rPr>
                <w:color w:val="002060"/>
              </w:rPr>
            </w:pPr>
            <w:r w:rsidRPr="00C87BB6">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9B660" w14:textId="77777777" w:rsidR="00E23435" w:rsidRPr="00C87BB6" w:rsidRDefault="00E23435" w:rsidP="0018710E">
            <w:pPr>
              <w:pStyle w:val="rowtabella0"/>
              <w:jc w:val="center"/>
              <w:rPr>
                <w:color w:val="002060"/>
              </w:rPr>
            </w:pPr>
            <w:r w:rsidRPr="00C87BB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66E0B"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88ECA" w14:textId="77777777" w:rsidR="00E23435" w:rsidRPr="00C87BB6" w:rsidRDefault="00E23435" w:rsidP="0018710E">
            <w:pPr>
              <w:pStyle w:val="rowtabella0"/>
              <w:jc w:val="center"/>
              <w:rPr>
                <w:color w:val="002060"/>
              </w:rPr>
            </w:pPr>
            <w:r w:rsidRPr="00C87BB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A995A"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9CD7D"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D0C4D" w14:textId="77777777" w:rsidR="00E23435" w:rsidRPr="00C87BB6" w:rsidRDefault="00E23435" w:rsidP="0018710E">
            <w:pPr>
              <w:pStyle w:val="rowtabella0"/>
              <w:jc w:val="center"/>
              <w:rPr>
                <w:color w:val="002060"/>
              </w:rPr>
            </w:pPr>
            <w:r w:rsidRPr="00C87BB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DC249" w14:textId="77777777" w:rsidR="00E23435" w:rsidRPr="00C87BB6" w:rsidRDefault="00E23435" w:rsidP="0018710E">
            <w:pPr>
              <w:pStyle w:val="rowtabella0"/>
              <w:jc w:val="center"/>
              <w:rPr>
                <w:color w:val="002060"/>
              </w:rPr>
            </w:pPr>
            <w:r w:rsidRPr="00C87BB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33BF7" w14:textId="77777777" w:rsidR="00E23435" w:rsidRPr="00C87BB6" w:rsidRDefault="00E23435" w:rsidP="0018710E">
            <w:pPr>
              <w:pStyle w:val="rowtabella0"/>
              <w:jc w:val="center"/>
              <w:rPr>
                <w:color w:val="002060"/>
              </w:rPr>
            </w:pPr>
            <w:r w:rsidRPr="00C87BB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05D94" w14:textId="77777777" w:rsidR="00E23435" w:rsidRPr="00C87BB6" w:rsidRDefault="00E23435" w:rsidP="0018710E">
            <w:pPr>
              <w:pStyle w:val="rowtabella0"/>
              <w:jc w:val="center"/>
              <w:rPr>
                <w:color w:val="002060"/>
              </w:rPr>
            </w:pPr>
            <w:r w:rsidRPr="00C87BB6">
              <w:rPr>
                <w:color w:val="002060"/>
              </w:rPr>
              <w:t>0</w:t>
            </w:r>
          </w:p>
        </w:tc>
      </w:tr>
      <w:tr w:rsidR="00E23435" w:rsidRPr="00C87BB6" w14:paraId="2E0277ED"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665AB0" w14:textId="77777777" w:rsidR="00E23435" w:rsidRPr="00C87BB6" w:rsidRDefault="00E23435" w:rsidP="0018710E">
            <w:pPr>
              <w:pStyle w:val="rowtabella0"/>
              <w:rPr>
                <w:color w:val="002060"/>
              </w:rPr>
            </w:pPr>
            <w:r w:rsidRPr="00C87BB6">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1E87A" w14:textId="77777777" w:rsidR="00E23435" w:rsidRPr="00C87BB6" w:rsidRDefault="00E23435" w:rsidP="0018710E">
            <w:pPr>
              <w:pStyle w:val="rowtabella0"/>
              <w:jc w:val="center"/>
              <w:rPr>
                <w:color w:val="002060"/>
              </w:rPr>
            </w:pPr>
            <w:r w:rsidRPr="00C87BB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088A9"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763EF"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18591"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DD8EE"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7E05B" w14:textId="77777777" w:rsidR="00E23435" w:rsidRPr="00C87BB6" w:rsidRDefault="00E23435" w:rsidP="0018710E">
            <w:pPr>
              <w:pStyle w:val="rowtabella0"/>
              <w:jc w:val="center"/>
              <w:rPr>
                <w:color w:val="002060"/>
              </w:rPr>
            </w:pPr>
            <w:r w:rsidRPr="00C87BB6">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6B7E2" w14:textId="77777777" w:rsidR="00E23435" w:rsidRPr="00C87BB6" w:rsidRDefault="00E23435" w:rsidP="0018710E">
            <w:pPr>
              <w:pStyle w:val="rowtabella0"/>
              <w:jc w:val="center"/>
              <w:rPr>
                <w:color w:val="002060"/>
              </w:rPr>
            </w:pPr>
            <w:r w:rsidRPr="00C87BB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9351D" w14:textId="77777777" w:rsidR="00E23435" w:rsidRPr="00C87BB6" w:rsidRDefault="00E23435" w:rsidP="0018710E">
            <w:pPr>
              <w:pStyle w:val="rowtabella0"/>
              <w:jc w:val="center"/>
              <w:rPr>
                <w:color w:val="002060"/>
              </w:rPr>
            </w:pPr>
            <w:r w:rsidRPr="00C87BB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77579" w14:textId="77777777" w:rsidR="00E23435" w:rsidRPr="00C87BB6" w:rsidRDefault="00E23435" w:rsidP="0018710E">
            <w:pPr>
              <w:pStyle w:val="rowtabella0"/>
              <w:jc w:val="center"/>
              <w:rPr>
                <w:color w:val="002060"/>
              </w:rPr>
            </w:pPr>
            <w:r w:rsidRPr="00C87BB6">
              <w:rPr>
                <w:color w:val="002060"/>
              </w:rPr>
              <w:t>0</w:t>
            </w:r>
          </w:p>
        </w:tc>
      </w:tr>
      <w:tr w:rsidR="00E23435" w:rsidRPr="00C87BB6" w14:paraId="26E35B37"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BF9830" w14:textId="77777777" w:rsidR="00E23435" w:rsidRPr="00C87BB6" w:rsidRDefault="00E23435" w:rsidP="0018710E">
            <w:pPr>
              <w:pStyle w:val="rowtabella0"/>
              <w:rPr>
                <w:color w:val="002060"/>
              </w:rPr>
            </w:pPr>
            <w:r w:rsidRPr="00C87BB6">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E4227" w14:textId="77777777" w:rsidR="00E23435" w:rsidRPr="00C87BB6" w:rsidRDefault="00E23435" w:rsidP="0018710E">
            <w:pPr>
              <w:pStyle w:val="rowtabella0"/>
              <w:jc w:val="center"/>
              <w:rPr>
                <w:color w:val="002060"/>
              </w:rPr>
            </w:pPr>
            <w:r w:rsidRPr="00C87BB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CAE68"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B9643"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050F3"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E2E20"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C7623" w14:textId="77777777" w:rsidR="00E23435" w:rsidRPr="00C87BB6" w:rsidRDefault="00E23435" w:rsidP="0018710E">
            <w:pPr>
              <w:pStyle w:val="rowtabella0"/>
              <w:jc w:val="center"/>
              <w:rPr>
                <w:color w:val="002060"/>
              </w:rPr>
            </w:pPr>
            <w:r w:rsidRPr="00C87BB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D07DC" w14:textId="77777777" w:rsidR="00E23435" w:rsidRPr="00C87BB6" w:rsidRDefault="00E23435" w:rsidP="0018710E">
            <w:pPr>
              <w:pStyle w:val="rowtabella0"/>
              <w:jc w:val="center"/>
              <w:rPr>
                <w:color w:val="002060"/>
              </w:rPr>
            </w:pPr>
            <w:r w:rsidRPr="00C87BB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37962"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4851D" w14:textId="77777777" w:rsidR="00E23435" w:rsidRPr="00C87BB6" w:rsidRDefault="00E23435" w:rsidP="0018710E">
            <w:pPr>
              <w:pStyle w:val="rowtabella0"/>
              <w:jc w:val="center"/>
              <w:rPr>
                <w:color w:val="002060"/>
              </w:rPr>
            </w:pPr>
            <w:r w:rsidRPr="00C87BB6">
              <w:rPr>
                <w:color w:val="002060"/>
              </w:rPr>
              <w:t>0</w:t>
            </w:r>
          </w:p>
        </w:tc>
      </w:tr>
      <w:tr w:rsidR="00E23435" w:rsidRPr="00C87BB6" w14:paraId="17602294"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2F10DD" w14:textId="77777777" w:rsidR="00E23435" w:rsidRPr="00C87BB6" w:rsidRDefault="00E23435" w:rsidP="0018710E">
            <w:pPr>
              <w:pStyle w:val="rowtabella0"/>
              <w:rPr>
                <w:color w:val="002060"/>
              </w:rPr>
            </w:pPr>
            <w:r w:rsidRPr="00C87BB6">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6DDDA" w14:textId="77777777" w:rsidR="00E23435" w:rsidRPr="00C87BB6" w:rsidRDefault="00E23435" w:rsidP="0018710E">
            <w:pPr>
              <w:pStyle w:val="rowtabella0"/>
              <w:jc w:val="center"/>
              <w:rPr>
                <w:color w:val="002060"/>
              </w:rPr>
            </w:pPr>
            <w:r w:rsidRPr="00C87BB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9DFDE"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E222A"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168EA"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2DA08"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35D05" w14:textId="77777777" w:rsidR="00E23435" w:rsidRPr="00C87BB6" w:rsidRDefault="00E23435" w:rsidP="0018710E">
            <w:pPr>
              <w:pStyle w:val="rowtabella0"/>
              <w:jc w:val="center"/>
              <w:rPr>
                <w:color w:val="002060"/>
              </w:rPr>
            </w:pPr>
            <w:r w:rsidRPr="00C87BB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442CF" w14:textId="77777777" w:rsidR="00E23435" w:rsidRPr="00C87BB6" w:rsidRDefault="00E23435" w:rsidP="0018710E">
            <w:pPr>
              <w:pStyle w:val="rowtabella0"/>
              <w:jc w:val="center"/>
              <w:rPr>
                <w:color w:val="002060"/>
              </w:rPr>
            </w:pPr>
            <w:r w:rsidRPr="00C87BB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3EFAB" w14:textId="77777777" w:rsidR="00E23435" w:rsidRPr="00C87BB6" w:rsidRDefault="00E23435" w:rsidP="0018710E">
            <w:pPr>
              <w:pStyle w:val="rowtabella0"/>
              <w:jc w:val="center"/>
              <w:rPr>
                <w:color w:val="002060"/>
              </w:rPr>
            </w:pPr>
            <w:r w:rsidRPr="00C87BB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E3F53" w14:textId="77777777" w:rsidR="00E23435" w:rsidRPr="00C87BB6" w:rsidRDefault="00E23435" w:rsidP="0018710E">
            <w:pPr>
              <w:pStyle w:val="rowtabella0"/>
              <w:jc w:val="center"/>
              <w:rPr>
                <w:color w:val="002060"/>
              </w:rPr>
            </w:pPr>
            <w:r w:rsidRPr="00C87BB6">
              <w:rPr>
                <w:color w:val="002060"/>
              </w:rPr>
              <w:t>0</w:t>
            </w:r>
          </w:p>
        </w:tc>
      </w:tr>
      <w:tr w:rsidR="00E23435" w:rsidRPr="00C87BB6" w14:paraId="113946E9"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1B4FEC" w14:textId="77777777" w:rsidR="00E23435" w:rsidRPr="00C87BB6" w:rsidRDefault="00E23435" w:rsidP="0018710E">
            <w:pPr>
              <w:pStyle w:val="rowtabella0"/>
              <w:rPr>
                <w:color w:val="002060"/>
              </w:rPr>
            </w:pPr>
            <w:r w:rsidRPr="00C87BB6">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5E780" w14:textId="77777777" w:rsidR="00E23435" w:rsidRPr="00C87BB6" w:rsidRDefault="00E23435" w:rsidP="0018710E">
            <w:pPr>
              <w:pStyle w:val="rowtabella0"/>
              <w:jc w:val="center"/>
              <w:rPr>
                <w:color w:val="002060"/>
              </w:rPr>
            </w:pPr>
            <w:r w:rsidRPr="00C87BB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F0061"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E4BC6"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DD028"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77796"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35BEE" w14:textId="77777777" w:rsidR="00E23435" w:rsidRPr="00C87BB6" w:rsidRDefault="00E23435" w:rsidP="0018710E">
            <w:pPr>
              <w:pStyle w:val="rowtabella0"/>
              <w:jc w:val="center"/>
              <w:rPr>
                <w:color w:val="002060"/>
              </w:rPr>
            </w:pPr>
            <w:r w:rsidRPr="00C87BB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A9A44" w14:textId="77777777" w:rsidR="00E23435" w:rsidRPr="00C87BB6" w:rsidRDefault="00E23435" w:rsidP="0018710E">
            <w:pPr>
              <w:pStyle w:val="rowtabella0"/>
              <w:jc w:val="center"/>
              <w:rPr>
                <w:color w:val="002060"/>
              </w:rPr>
            </w:pPr>
            <w:r w:rsidRPr="00C87BB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D169D"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9853D" w14:textId="77777777" w:rsidR="00E23435" w:rsidRPr="00C87BB6" w:rsidRDefault="00E23435" w:rsidP="0018710E">
            <w:pPr>
              <w:pStyle w:val="rowtabella0"/>
              <w:jc w:val="center"/>
              <w:rPr>
                <w:color w:val="002060"/>
              </w:rPr>
            </w:pPr>
            <w:r w:rsidRPr="00C87BB6">
              <w:rPr>
                <w:color w:val="002060"/>
              </w:rPr>
              <w:t>0</w:t>
            </w:r>
          </w:p>
        </w:tc>
      </w:tr>
      <w:tr w:rsidR="00E23435" w:rsidRPr="00C87BB6" w14:paraId="6936F015"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6212A3" w14:textId="77777777" w:rsidR="00E23435" w:rsidRPr="00C87BB6" w:rsidRDefault="00E23435" w:rsidP="0018710E">
            <w:pPr>
              <w:pStyle w:val="rowtabella0"/>
              <w:rPr>
                <w:color w:val="002060"/>
                <w:lang w:val="es-ES"/>
              </w:rPr>
            </w:pPr>
            <w:r w:rsidRPr="00C87BB6">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1E7AF" w14:textId="77777777" w:rsidR="00E23435" w:rsidRPr="00C87BB6" w:rsidRDefault="00E23435" w:rsidP="0018710E">
            <w:pPr>
              <w:pStyle w:val="rowtabella0"/>
              <w:jc w:val="center"/>
              <w:rPr>
                <w:color w:val="002060"/>
              </w:rPr>
            </w:pPr>
            <w:r w:rsidRPr="00C87BB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1F0B4"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BF1D8"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9DE1D"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AAE91"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7B4B6" w14:textId="77777777" w:rsidR="00E23435" w:rsidRPr="00C87BB6" w:rsidRDefault="00E23435" w:rsidP="0018710E">
            <w:pPr>
              <w:pStyle w:val="rowtabella0"/>
              <w:jc w:val="center"/>
              <w:rPr>
                <w:color w:val="002060"/>
              </w:rPr>
            </w:pPr>
            <w:r w:rsidRPr="00C87BB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C8142" w14:textId="77777777" w:rsidR="00E23435" w:rsidRPr="00C87BB6" w:rsidRDefault="00E23435" w:rsidP="0018710E">
            <w:pPr>
              <w:pStyle w:val="rowtabella0"/>
              <w:jc w:val="center"/>
              <w:rPr>
                <w:color w:val="002060"/>
              </w:rPr>
            </w:pPr>
            <w:r w:rsidRPr="00C87BB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7A455"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8252D" w14:textId="77777777" w:rsidR="00E23435" w:rsidRPr="00C87BB6" w:rsidRDefault="00E23435" w:rsidP="0018710E">
            <w:pPr>
              <w:pStyle w:val="rowtabella0"/>
              <w:jc w:val="center"/>
              <w:rPr>
                <w:color w:val="002060"/>
              </w:rPr>
            </w:pPr>
            <w:r w:rsidRPr="00C87BB6">
              <w:rPr>
                <w:color w:val="002060"/>
              </w:rPr>
              <w:t>0</w:t>
            </w:r>
          </w:p>
        </w:tc>
      </w:tr>
      <w:tr w:rsidR="00E23435" w:rsidRPr="00C87BB6" w14:paraId="07B3599A"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A5536E" w14:textId="77777777" w:rsidR="00E23435" w:rsidRPr="00C87BB6" w:rsidRDefault="00E23435" w:rsidP="0018710E">
            <w:pPr>
              <w:pStyle w:val="rowtabella0"/>
              <w:rPr>
                <w:color w:val="002060"/>
              </w:rPr>
            </w:pPr>
            <w:r w:rsidRPr="00C87BB6">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EA231" w14:textId="77777777" w:rsidR="00E23435" w:rsidRPr="00C87BB6" w:rsidRDefault="00E23435" w:rsidP="0018710E">
            <w:pPr>
              <w:pStyle w:val="rowtabella0"/>
              <w:jc w:val="center"/>
              <w:rPr>
                <w:color w:val="002060"/>
              </w:rPr>
            </w:pPr>
            <w:r w:rsidRPr="00C87BB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0F5C2"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10A03"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9FC91"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B1A99"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823D8" w14:textId="77777777" w:rsidR="00E23435" w:rsidRPr="00C87BB6" w:rsidRDefault="00E23435" w:rsidP="0018710E">
            <w:pPr>
              <w:pStyle w:val="rowtabella0"/>
              <w:jc w:val="center"/>
              <w:rPr>
                <w:color w:val="002060"/>
              </w:rPr>
            </w:pPr>
            <w:r w:rsidRPr="00C87BB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3DB27" w14:textId="77777777" w:rsidR="00E23435" w:rsidRPr="00C87BB6" w:rsidRDefault="00E23435" w:rsidP="0018710E">
            <w:pPr>
              <w:pStyle w:val="rowtabella0"/>
              <w:jc w:val="center"/>
              <w:rPr>
                <w:color w:val="002060"/>
              </w:rPr>
            </w:pPr>
            <w:r w:rsidRPr="00C87BB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B3E29" w14:textId="77777777" w:rsidR="00E23435" w:rsidRPr="00C87BB6" w:rsidRDefault="00E23435" w:rsidP="0018710E">
            <w:pPr>
              <w:pStyle w:val="rowtabella0"/>
              <w:jc w:val="center"/>
              <w:rPr>
                <w:color w:val="002060"/>
              </w:rPr>
            </w:pPr>
            <w:r w:rsidRPr="00C87BB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C8050" w14:textId="77777777" w:rsidR="00E23435" w:rsidRPr="00C87BB6" w:rsidRDefault="00E23435" w:rsidP="0018710E">
            <w:pPr>
              <w:pStyle w:val="rowtabella0"/>
              <w:jc w:val="center"/>
              <w:rPr>
                <w:color w:val="002060"/>
              </w:rPr>
            </w:pPr>
            <w:r w:rsidRPr="00C87BB6">
              <w:rPr>
                <w:color w:val="002060"/>
              </w:rPr>
              <w:t>0</w:t>
            </w:r>
          </w:p>
        </w:tc>
      </w:tr>
      <w:tr w:rsidR="00E23435" w:rsidRPr="00C87BB6" w14:paraId="4CFE0CF9"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8128F0" w14:textId="77777777" w:rsidR="00E23435" w:rsidRPr="00C87BB6" w:rsidRDefault="00E23435" w:rsidP="0018710E">
            <w:pPr>
              <w:pStyle w:val="rowtabella0"/>
              <w:rPr>
                <w:color w:val="002060"/>
              </w:rPr>
            </w:pPr>
            <w:r w:rsidRPr="00C87BB6">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C3750" w14:textId="77777777" w:rsidR="00E23435" w:rsidRPr="00C87BB6" w:rsidRDefault="00E23435" w:rsidP="0018710E">
            <w:pPr>
              <w:pStyle w:val="rowtabella0"/>
              <w:jc w:val="center"/>
              <w:rPr>
                <w:color w:val="002060"/>
              </w:rPr>
            </w:pPr>
            <w:r w:rsidRPr="00C87BB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2AD6A"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37B92"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8757F"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03A84"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1A854" w14:textId="77777777" w:rsidR="00E23435" w:rsidRPr="00C87BB6" w:rsidRDefault="00E23435" w:rsidP="0018710E">
            <w:pPr>
              <w:pStyle w:val="rowtabella0"/>
              <w:jc w:val="center"/>
              <w:rPr>
                <w:color w:val="002060"/>
              </w:rPr>
            </w:pPr>
            <w:r w:rsidRPr="00C87BB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37835" w14:textId="77777777" w:rsidR="00E23435" w:rsidRPr="00C87BB6" w:rsidRDefault="00E23435" w:rsidP="0018710E">
            <w:pPr>
              <w:pStyle w:val="rowtabella0"/>
              <w:jc w:val="center"/>
              <w:rPr>
                <w:color w:val="002060"/>
              </w:rPr>
            </w:pPr>
            <w:r w:rsidRPr="00C87BB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74CFD"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1678C" w14:textId="77777777" w:rsidR="00E23435" w:rsidRPr="00C87BB6" w:rsidRDefault="00E23435" w:rsidP="0018710E">
            <w:pPr>
              <w:pStyle w:val="rowtabella0"/>
              <w:jc w:val="center"/>
              <w:rPr>
                <w:color w:val="002060"/>
              </w:rPr>
            </w:pPr>
            <w:r w:rsidRPr="00C87BB6">
              <w:rPr>
                <w:color w:val="002060"/>
              </w:rPr>
              <w:t>0</w:t>
            </w:r>
          </w:p>
        </w:tc>
      </w:tr>
      <w:tr w:rsidR="00E23435" w:rsidRPr="00C87BB6" w14:paraId="5FEED1DD"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447F41" w14:textId="77777777" w:rsidR="00E23435" w:rsidRPr="00C87BB6" w:rsidRDefault="00E23435" w:rsidP="0018710E">
            <w:pPr>
              <w:pStyle w:val="rowtabella0"/>
              <w:rPr>
                <w:color w:val="002060"/>
              </w:rPr>
            </w:pPr>
            <w:r w:rsidRPr="00C87BB6">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2AF70"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138D3"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DC806"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F7210"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7882A"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F5727" w14:textId="77777777" w:rsidR="00E23435" w:rsidRPr="00C87BB6" w:rsidRDefault="00E23435" w:rsidP="0018710E">
            <w:pPr>
              <w:pStyle w:val="rowtabella0"/>
              <w:jc w:val="center"/>
              <w:rPr>
                <w:color w:val="002060"/>
              </w:rPr>
            </w:pPr>
            <w:r w:rsidRPr="00C87BB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F26DF" w14:textId="77777777" w:rsidR="00E23435" w:rsidRPr="00C87BB6" w:rsidRDefault="00E23435" w:rsidP="0018710E">
            <w:pPr>
              <w:pStyle w:val="rowtabella0"/>
              <w:jc w:val="center"/>
              <w:rPr>
                <w:color w:val="002060"/>
              </w:rPr>
            </w:pPr>
            <w:r w:rsidRPr="00C87BB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3103A" w14:textId="77777777" w:rsidR="00E23435" w:rsidRPr="00C87BB6" w:rsidRDefault="00E23435" w:rsidP="0018710E">
            <w:pPr>
              <w:pStyle w:val="rowtabella0"/>
              <w:jc w:val="center"/>
              <w:rPr>
                <w:color w:val="002060"/>
              </w:rPr>
            </w:pPr>
            <w:r w:rsidRPr="00C87BB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26B64" w14:textId="77777777" w:rsidR="00E23435" w:rsidRPr="00C87BB6" w:rsidRDefault="00E23435" w:rsidP="0018710E">
            <w:pPr>
              <w:pStyle w:val="rowtabella0"/>
              <w:jc w:val="center"/>
              <w:rPr>
                <w:color w:val="002060"/>
              </w:rPr>
            </w:pPr>
            <w:r w:rsidRPr="00C87BB6">
              <w:rPr>
                <w:color w:val="002060"/>
              </w:rPr>
              <w:t>0</w:t>
            </w:r>
          </w:p>
        </w:tc>
      </w:tr>
      <w:tr w:rsidR="00E23435" w:rsidRPr="00C87BB6" w14:paraId="28A66C64"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F5F2C2" w14:textId="77777777" w:rsidR="00E23435" w:rsidRPr="00C87BB6" w:rsidRDefault="00E23435" w:rsidP="0018710E">
            <w:pPr>
              <w:pStyle w:val="rowtabella0"/>
              <w:rPr>
                <w:color w:val="002060"/>
                <w:lang w:val="es-ES"/>
              </w:rPr>
            </w:pPr>
            <w:r w:rsidRPr="00C87BB6">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EF6C2" w14:textId="77777777" w:rsidR="00E23435" w:rsidRPr="00C87BB6" w:rsidRDefault="00E23435" w:rsidP="0018710E">
            <w:pPr>
              <w:pStyle w:val="rowtabella0"/>
              <w:jc w:val="center"/>
              <w:rPr>
                <w:color w:val="002060"/>
              </w:rPr>
            </w:pPr>
            <w:r w:rsidRPr="00C87BB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D5B19"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CBA21"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D5B21"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DE459" w14:textId="77777777" w:rsidR="00E23435" w:rsidRPr="00C87BB6" w:rsidRDefault="00E23435" w:rsidP="0018710E">
            <w:pPr>
              <w:pStyle w:val="rowtabella0"/>
              <w:jc w:val="center"/>
              <w:rPr>
                <w:color w:val="002060"/>
              </w:rPr>
            </w:pPr>
            <w:r w:rsidRPr="00C87BB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DD844" w14:textId="77777777" w:rsidR="00E23435" w:rsidRPr="00C87BB6" w:rsidRDefault="00E23435" w:rsidP="0018710E">
            <w:pPr>
              <w:pStyle w:val="rowtabella0"/>
              <w:jc w:val="center"/>
              <w:rPr>
                <w:color w:val="002060"/>
              </w:rPr>
            </w:pPr>
            <w:r w:rsidRPr="00C87BB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E6971" w14:textId="77777777" w:rsidR="00E23435" w:rsidRPr="00C87BB6" w:rsidRDefault="00E23435" w:rsidP="0018710E">
            <w:pPr>
              <w:pStyle w:val="rowtabella0"/>
              <w:jc w:val="center"/>
              <w:rPr>
                <w:color w:val="002060"/>
              </w:rPr>
            </w:pPr>
            <w:r w:rsidRPr="00C87BB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FEB7E" w14:textId="77777777" w:rsidR="00E23435" w:rsidRPr="00C87BB6" w:rsidRDefault="00E23435" w:rsidP="0018710E">
            <w:pPr>
              <w:pStyle w:val="rowtabella0"/>
              <w:jc w:val="center"/>
              <w:rPr>
                <w:color w:val="002060"/>
              </w:rPr>
            </w:pPr>
            <w:r w:rsidRPr="00C87BB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A19A3" w14:textId="77777777" w:rsidR="00E23435" w:rsidRPr="00C87BB6" w:rsidRDefault="00E23435" w:rsidP="0018710E">
            <w:pPr>
              <w:pStyle w:val="rowtabella0"/>
              <w:jc w:val="center"/>
              <w:rPr>
                <w:color w:val="002060"/>
              </w:rPr>
            </w:pPr>
            <w:r w:rsidRPr="00C87BB6">
              <w:rPr>
                <w:color w:val="002060"/>
              </w:rPr>
              <w:t>0</w:t>
            </w:r>
          </w:p>
        </w:tc>
      </w:tr>
      <w:tr w:rsidR="00E23435" w:rsidRPr="00C87BB6" w14:paraId="1EC6237B"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98FA91" w14:textId="77777777" w:rsidR="00E23435" w:rsidRPr="00C87BB6" w:rsidRDefault="00E23435" w:rsidP="0018710E">
            <w:pPr>
              <w:pStyle w:val="rowtabella0"/>
              <w:rPr>
                <w:color w:val="002060"/>
              </w:rPr>
            </w:pPr>
            <w:r w:rsidRPr="00C87BB6">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15607"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E4413"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67EB8"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82F62"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EBAEF"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6583D" w14:textId="77777777" w:rsidR="00E23435" w:rsidRPr="00C87BB6" w:rsidRDefault="00E23435" w:rsidP="0018710E">
            <w:pPr>
              <w:pStyle w:val="rowtabella0"/>
              <w:jc w:val="center"/>
              <w:rPr>
                <w:color w:val="002060"/>
              </w:rPr>
            </w:pPr>
            <w:r w:rsidRPr="00C87BB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3E7E9" w14:textId="77777777" w:rsidR="00E23435" w:rsidRPr="00C87BB6" w:rsidRDefault="00E23435" w:rsidP="0018710E">
            <w:pPr>
              <w:pStyle w:val="rowtabella0"/>
              <w:jc w:val="center"/>
              <w:rPr>
                <w:color w:val="002060"/>
              </w:rPr>
            </w:pPr>
            <w:r w:rsidRPr="00C87BB6">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4C7FC" w14:textId="77777777" w:rsidR="00E23435" w:rsidRPr="00C87BB6" w:rsidRDefault="00E23435" w:rsidP="0018710E">
            <w:pPr>
              <w:pStyle w:val="rowtabella0"/>
              <w:jc w:val="center"/>
              <w:rPr>
                <w:color w:val="002060"/>
              </w:rPr>
            </w:pPr>
            <w:r w:rsidRPr="00C87BB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8EF6E" w14:textId="77777777" w:rsidR="00E23435" w:rsidRPr="00C87BB6" w:rsidRDefault="00E23435" w:rsidP="0018710E">
            <w:pPr>
              <w:pStyle w:val="rowtabella0"/>
              <w:jc w:val="center"/>
              <w:rPr>
                <w:color w:val="002060"/>
              </w:rPr>
            </w:pPr>
            <w:r w:rsidRPr="00C87BB6">
              <w:rPr>
                <w:color w:val="002060"/>
              </w:rPr>
              <w:t>0</w:t>
            </w:r>
          </w:p>
        </w:tc>
      </w:tr>
      <w:tr w:rsidR="00E23435" w:rsidRPr="00C87BB6" w14:paraId="0FAFD275" w14:textId="77777777" w:rsidTr="001871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4BFB54" w14:textId="77777777" w:rsidR="00E23435" w:rsidRPr="00C87BB6" w:rsidRDefault="00E23435" w:rsidP="0018710E">
            <w:pPr>
              <w:pStyle w:val="rowtabella0"/>
              <w:rPr>
                <w:color w:val="002060"/>
              </w:rPr>
            </w:pPr>
            <w:r w:rsidRPr="00C87BB6">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59098"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8F136"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A5DDC"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FB86F"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3494D"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FD3AE" w14:textId="77777777" w:rsidR="00E23435" w:rsidRPr="00C87BB6" w:rsidRDefault="00E23435" w:rsidP="0018710E">
            <w:pPr>
              <w:pStyle w:val="rowtabella0"/>
              <w:jc w:val="center"/>
              <w:rPr>
                <w:color w:val="002060"/>
              </w:rPr>
            </w:pPr>
            <w:r w:rsidRPr="00C87BB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8A9B4" w14:textId="77777777" w:rsidR="00E23435" w:rsidRPr="00C87BB6" w:rsidRDefault="00E23435" w:rsidP="0018710E">
            <w:pPr>
              <w:pStyle w:val="rowtabella0"/>
              <w:jc w:val="center"/>
              <w:rPr>
                <w:color w:val="002060"/>
              </w:rPr>
            </w:pPr>
            <w:r w:rsidRPr="00C87BB6">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34304" w14:textId="77777777" w:rsidR="00E23435" w:rsidRPr="00C87BB6" w:rsidRDefault="00E23435" w:rsidP="0018710E">
            <w:pPr>
              <w:pStyle w:val="rowtabella0"/>
              <w:jc w:val="center"/>
              <w:rPr>
                <w:color w:val="002060"/>
              </w:rPr>
            </w:pPr>
            <w:r w:rsidRPr="00C87BB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EEE7B" w14:textId="77777777" w:rsidR="00E23435" w:rsidRPr="00C87BB6" w:rsidRDefault="00E23435" w:rsidP="0018710E">
            <w:pPr>
              <w:pStyle w:val="rowtabella0"/>
              <w:jc w:val="center"/>
              <w:rPr>
                <w:color w:val="002060"/>
              </w:rPr>
            </w:pPr>
            <w:r w:rsidRPr="00C87BB6">
              <w:rPr>
                <w:color w:val="002060"/>
              </w:rPr>
              <w:t>0</w:t>
            </w:r>
          </w:p>
        </w:tc>
      </w:tr>
    </w:tbl>
    <w:p w14:paraId="67298A06" w14:textId="77777777" w:rsidR="00E23435" w:rsidRPr="00C87BB6" w:rsidRDefault="00E23435" w:rsidP="00E23435">
      <w:pPr>
        <w:pStyle w:val="breakline"/>
        <w:rPr>
          <w:rFonts w:eastAsiaTheme="minorEastAsia"/>
          <w:color w:val="002060"/>
        </w:rPr>
      </w:pPr>
    </w:p>
    <w:p w14:paraId="3FA0F8DF" w14:textId="77777777" w:rsidR="00E23435" w:rsidRPr="00C87BB6" w:rsidRDefault="00E23435" w:rsidP="00E23435">
      <w:pPr>
        <w:pStyle w:val="breakline"/>
        <w:rPr>
          <w:color w:val="002060"/>
        </w:rPr>
      </w:pPr>
    </w:p>
    <w:p w14:paraId="1D78640C" w14:textId="77777777" w:rsidR="00E23435" w:rsidRPr="00C87BB6" w:rsidRDefault="00E23435" w:rsidP="00E23435">
      <w:pPr>
        <w:pStyle w:val="sottotitolocampionato10"/>
        <w:rPr>
          <w:color w:val="002060"/>
        </w:rPr>
      </w:pPr>
      <w:r w:rsidRPr="00C87BB6">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23435" w:rsidRPr="00C87BB6" w14:paraId="68025BAC" w14:textId="77777777" w:rsidTr="001871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2DC74" w14:textId="77777777" w:rsidR="00E23435" w:rsidRPr="00C87BB6" w:rsidRDefault="00E23435" w:rsidP="0018710E">
            <w:pPr>
              <w:pStyle w:val="headertabella0"/>
              <w:rPr>
                <w:color w:val="002060"/>
              </w:rPr>
            </w:pPr>
            <w:r w:rsidRPr="00C87BB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01B8B" w14:textId="77777777" w:rsidR="00E23435" w:rsidRPr="00C87BB6" w:rsidRDefault="00E23435" w:rsidP="0018710E">
            <w:pPr>
              <w:pStyle w:val="headertabella0"/>
              <w:rPr>
                <w:color w:val="002060"/>
              </w:rPr>
            </w:pPr>
            <w:r w:rsidRPr="00C87BB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D6F52" w14:textId="77777777" w:rsidR="00E23435" w:rsidRPr="00C87BB6" w:rsidRDefault="00E23435" w:rsidP="0018710E">
            <w:pPr>
              <w:pStyle w:val="headertabella0"/>
              <w:rPr>
                <w:color w:val="002060"/>
              </w:rPr>
            </w:pPr>
            <w:r w:rsidRPr="00C87BB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4961A" w14:textId="77777777" w:rsidR="00E23435" w:rsidRPr="00C87BB6" w:rsidRDefault="00E23435" w:rsidP="0018710E">
            <w:pPr>
              <w:pStyle w:val="headertabella0"/>
              <w:rPr>
                <w:color w:val="002060"/>
              </w:rPr>
            </w:pPr>
            <w:r w:rsidRPr="00C87BB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F19EC" w14:textId="77777777" w:rsidR="00E23435" w:rsidRPr="00C87BB6" w:rsidRDefault="00E23435" w:rsidP="0018710E">
            <w:pPr>
              <w:pStyle w:val="headertabella0"/>
              <w:rPr>
                <w:color w:val="002060"/>
              </w:rPr>
            </w:pPr>
            <w:r w:rsidRPr="00C87BB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2283B" w14:textId="77777777" w:rsidR="00E23435" w:rsidRPr="00C87BB6" w:rsidRDefault="00E23435" w:rsidP="0018710E">
            <w:pPr>
              <w:pStyle w:val="headertabella0"/>
              <w:rPr>
                <w:color w:val="002060"/>
              </w:rPr>
            </w:pPr>
            <w:r w:rsidRPr="00C87BB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E53CC" w14:textId="77777777" w:rsidR="00E23435" w:rsidRPr="00C87BB6" w:rsidRDefault="00E23435" w:rsidP="0018710E">
            <w:pPr>
              <w:pStyle w:val="headertabella0"/>
              <w:rPr>
                <w:color w:val="002060"/>
              </w:rPr>
            </w:pPr>
            <w:r w:rsidRPr="00C87BB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19665" w14:textId="77777777" w:rsidR="00E23435" w:rsidRPr="00C87BB6" w:rsidRDefault="00E23435" w:rsidP="0018710E">
            <w:pPr>
              <w:pStyle w:val="headertabella0"/>
              <w:rPr>
                <w:color w:val="002060"/>
              </w:rPr>
            </w:pPr>
            <w:r w:rsidRPr="00C87BB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38000" w14:textId="77777777" w:rsidR="00E23435" w:rsidRPr="00C87BB6" w:rsidRDefault="00E23435" w:rsidP="0018710E">
            <w:pPr>
              <w:pStyle w:val="headertabella0"/>
              <w:rPr>
                <w:color w:val="002060"/>
              </w:rPr>
            </w:pPr>
            <w:r w:rsidRPr="00C87BB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25BA4" w14:textId="77777777" w:rsidR="00E23435" w:rsidRPr="00C87BB6" w:rsidRDefault="00E23435" w:rsidP="0018710E">
            <w:pPr>
              <w:pStyle w:val="headertabella0"/>
              <w:rPr>
                <w:color w:val="002060"/>
              </w:rPr>
            </w:pPr>
            <w:r w:rsidRPr="00C87BB6">
              <w:rPr>
                <w:color w:val="002060"/>
              </w:rPr>
              <w:t>PE</w:t>
            </w:r>
          </w:p>
        </w:tc>
      </w:tr>
      <w:tr w:rsidR="00E23435" w:rsidRPr="00C87BB6" w14:paraId="475B6F96" w14:textId="77777777" w:rsidTr="001871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83BF0F" w14:textId="77777777" w:rsidR="00E23435" w:rsidRPr="00C87BB6" w:rsidRDefault="00E23435" w:rsidP="0018710E">
            <w:pPr>
              <w:pStyle w:val="rowtabella0"/>
              <w:rPr>
                <w:color w:val="002060"/>
              </w:rPr>
            </w:pPr>
            <w:r w:rsidRPr="00C87BB6">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579AB" w14:textId="77777777" w:rsidR="00E23435" w:rsidRPr="00C87BB6" w:rsidRDefault="00E23435" w:rsidP="0018710E">
            <w:pPr>
              <w:pStyle w:val="rowtabella0"/>
              <w:jc w:val="center"/>
              <w:rPr>
                <w:color w:val="002060"/>
              </w:rPr>
            </w:pPr>
            <w:r w:rsidRPr="00C87BB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95915"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B4ACF"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198F4"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5937F"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83439" w14:textId="77777777" w:rsidR="00E23435" w:rsidRPr="00C87BB6" w:rsidRDefault="00E23435" w:rsidP="0018710E">
            <w:pPr>
              <w:pStyle w:val="rowtabella0"/>
              <w:jc w:val="center"/>
              <w:rPr>
                <w:color w:val="002060"/>
              </w:rPr>
            </w:pPr>
            <w:r w:rsidRPr="00C87BB6">
              <w:rPr>
                <w:color w:val="002060"/>
              </w:rPr>
              <w:t>154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83452" w14:textId="77777777" w:rsidR="00E23435" w:rsidRPr="00C87BB6" w:rsidRDefault="00E23435" w:rsidP="0018710E">
            <w:pPr>
              <w:pStyle w:val="rowtabella0"/>
              <w:jc w:val="center"/>
              <w:rPr>
                <w:color w:val="002060"/>
              </w:rPr>
            </w:pPr>
            <w:r w:rsidRPr="00C87BB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BD773" w14:textId="77777777" w:rsidR="00E23435" w:rsidRPr="00C87BB6" w:rsidRDefault="00E23435" w:rsidP="0018710E">
            <w:pPr>
              <w:pStyle w:val="rowtabella0"/>
              <w:jc w:val="center"/>
              <w:rPr>
                <w:color w:val="002060"/>
              </w:rPr>
            </w:pPr>
            <w:r w:rsidRPr="00C87BB6">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53052" w14:textId="77777777" w:rsidR="00E23435" w:rsidRPr="00C87BB6" w:rsidRDefault="00E23435" w:rsidP="0018710E">
            <w:pPr>
              <w:pStyle w:val="rowtabella0"/>
              <w:jc w:val="center"/>
              <w:rPr>
                <w:color w:val="002060"/>
              </w:rPr>
            </w:pPr>
            <w:r w:rsidRPr="00C87BB6">
              <w:rPr>
                <w:color w:val="002060"/>
              </w:rPr>
              <w:t>0</w:t>
            </w:r>
          </w:p>
        </w:tc>
      </w:tr>
      <w:tr w:rsidR="00E23435" w:rsidRPr="00C87BB6" w14:paraId="32160304"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D4B75E" w14:textId="77777777" w:rsidR="00E23435" w:rsidRPr="00C87BB6" w:rsidRDefault="00E23435" w:rsidP="0018710E">
            <w:pPr>
              <w:pStyle w:val="rowtabella0"/>
              <w:rPr>
                <w:color w:val="002060"/>
              </w:rPr>
            </w:pPr>
            <w:r w:rsidRPr="00C87BB6">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B5DE1" w14:textId="77777777" w:rsidR="00E23435" w:rsidRPr="00C87BB6" w:rsidRDefault="00E23435" w:rsidP="0018710E">
            <w:pPr>
              <w:pStyle w:val="rowtabella0"/>
              <w:jc w:val="center"/>
              <w:rPr>
                <w:color w:val="002060"/>
              </w:rPr>
            </w:pPr>
            <w:r w:rsidRPr="00C87BB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D3437"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8F3A8"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8270E"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F38AD"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E109B" w14:textId="77777777" w:rsidR="00E23435" w:rsidRPr="00C87BB6" w:rsidRDefault="00E23435" w:rsidP="0018710E">
            <w:pPr>
              <w:pStyle w:val="rowtabella0"/>
              <w:jc w:val="center"/>
              <w:rPr>
                <w:color w:val="002060"/>
              </w:rPr>
            </w:pPr>
            <w:r w:rsidRPr="00C87BB6">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FAFED" w14:textId="77777777" w:rsidR="00E23435" w:rsidRPr="00C87BB6" w:rsidRDefault="00E23435" w:rsidP="0018710E">
            <w:pPr>
              <w:pStyle w:val="rowtabella0"/>
              <w:jc w:val="center"/>
              <w:rPr>
                <w:color w:val="002060"/>
              </w:rPr>
            </w:pPr>
            <w:r w:rsidRPr="00C87BB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CD19D" w14:textId="77777777" w:rsidR="00E23435" w:rsidRPr="00C87BB6" w:rsidRDefault="00E23435" w:rsidP="0018710E">
            <w:pPr>
              <w:pStyle w:val="rowtabella0"/>
              <w:jc w:val="center"/>
              <w:rPr>
                <w:color w:val="002060"/>
              </w:rPr>
            </w:pPr>
            <w:r w:rsidRPr="00C87BB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26EEB" w14:textId="77777777" w:rsidR="00E23435" w:rsidRPr="00C87BB6" w:rsidRDefault="00E23435" w:rsidP="0018710E">
            <w:pPr>
              <w:pStyle w:val="rowtabella0"/>
              <w:jc w:val="center"/>
              <w:rPr>
                <w:color w:val="002060"/>
              </w:rPr>
            </w:pPr>
            <w:r w:rsidRPr="00C87BB6">
              <w:rPr>
                <w:color w:val="002060"/>
              </w:rPr>
              <w:t>0</w:t>
            </w:r>
          </w:p>
        </w:tc>
      </w:tr>
      <w:tr w:rsidR="00E23435" w:rsidRPr="00C87BB6" w14:paraId="46A03C33"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7E7B89" w14:textId="77777777" w:rsidR="00E23435" w:rsidRPr="00C87BB6" w:rsidRDefault="00E23435" w:rsidP="0018710E">
            <w:pPr>
              <w:pStyle w:val="rowtabella0"/>
              <w:rPr>
                <w:color w:val="002060"/>
              </w:rPr>
            </w:pPr>
            <w:r w:rsidRPr="00C87BB6">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5EA65" w14:textId="77777777" w:rsidR="00E23435" w:rsidRPr="00C87BB6" w:rsidRDefault="00E23435" w:rsidP="0018710E">
            <w:pPr>
              <w:pStyle w:val="rowtabella0"/>
              <w:jc w:val="center"/>
              <w:rPr>
                <w:color w:val="002060"/>
              </w:rPr>
            </w:pPr>
            <w:r w:rsidRPr="00C87BB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E044D"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7CF1E" w14:textId="77777777" w:rsidR="00E23435" w:rsidRPr="00C87BB6" w:rsidRDefault="00E23435" w:rsidP="0018710E">
            <w:pPr>
              <w:pStyle w:val="rowtabella0"/>
              <w:jc w:val="center"/>
              <w:rPr>
                <w:color w:val="002060"/>
              </w:rPr>
            </w:pPr>
            <w:r w:rsidRPr="00C87BB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1A73D"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99405"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05AE3" w14:textId="77777777" w:rsidR="00E23435" w:rsidRPr="00C87BB6" w:rsidRDefault="00E23435" w:rsidP="0018710E">
            <w:pPr>
              <w:pStyle w:val="rowtabella0"/>
              <w:jc w:val="center"/>
              <w:rPr>
                <w:color w:val="002060"/>
              </w:rPr>
            </w:pPr>
            <w:r w:rsidRPr="00C87BB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B6C7E" w14:textId="77777777" w:rsidR="00E23435" w:rsidRPr="00C87BB6" w:rsidRDefault="00E23435" w:rsidP="0018710E">
            <w:pPr>
              <w:pStyle w:val="rowtabella0"/>
              <w:jc w:val="center"/>
              <w:rPr>
                <w:color w:val="002060"/>
              </w:rPr>
            </w:pPr>
            <w:r w:rsidRPr="00C87BB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DCFD4"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AB861" w14:textId="77777777" w:rsidR="00E23435" w:rsidRPr="00C87BB6" w:rsidRDefault="00E23435" w:rsidP="0018710E">
            <w:pPr>
              <w:pStyle w:val="rowtabella0"/>
              <w:jc w:val="center"/>
              <w:rPr>
                <w:color w:val="002060"/>
              </w:rPr>
            </w:pPr>
            <w:r w:rsidRPr="00C87BB6">
              <w:rPr>
                <w:color w:val="002060"/>
              </w:rPr>
              <w:t>0</w:t>
            </w:r>
          </w:p>
        </w:tc>
      </w:tr>
      <w:tr w:rsidR="00E23435" w:rsidRPr="00C87BB6" w14:paraId="1A60F650"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325E00" w14:textId="77777777" w:rsidR="00E23435" w:rsidRPr="00C87BB6" w:rsidRDefault="00E23435" w:rsidP="0018710E">
            <w:pPr>
              <w:pStyle w:val="rowtabella0"/>
              <w:rPr>
                <w:color w:val="002060"/>
                <w:lang w:val="es-ES"/>
              </w:rPr>
            </w:pPr>
            <w:r w:rsidRPr="00C87BB6">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CE7F1" w14:textId="77777777" w:rsidR="00E23435" w:rsidRPr="00C87BB6" w:rsidRDefault="00E23435" w:rsidP="0018710E">
            <w:pPr>
              <w:pStyle w:val="rowtabella0"/>
              <w:jc w:val="center"/>
              <w:rPr>
                <w:color w:val="002060"/>
              </w:rPr>
            </w:pPr>
            <w:r w:rsidRPr="00C87BB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AB608"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63490" w14:textId="77777777" w:rsidR="00E23435" w:rsidRPr="00C87BB6" w:rsidRDefault="00E23435" w:rsidP="0018710E">
            <w:pPr>
              <w:pStyle w:val="rowtabella0"/>
              <w:jc w:val="center"/>
              <w:rPr>
                <w:color w:val="002060"/>
              </w:rPr>
            </w:pPr>
            <w:r w:rsidRPr="00C87BB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B591E"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6C7D1"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C5053" w14:textId="77777777" w:rsidR="00E23435" w:rsidRPr="00C87BB6" w:rsidRDefault="00E23435" w:rsidP="0018710E">
            <w:pPr>
              <w:pStyle w:val="rowtabella0"/>
              <w:jc w:val="center"/>
              <w:rPr>
                <w:color w:val="002060"/>
              </w:rPr>
            </w:pPr>
            <w:r w:rsidRPr="00C87BB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27138" w14:textId="77777777" w:rsidR="00E23435" w:rsidRPr="00C87BB6" w:rsidRDefault="00E23435" w:rsidP="0018710E">
            <w:pPr>
              <w:pStyle w:val="rowtabella0"/>
              <w:jc w:val="center"/>
              <w:rPr>
                <w:color w:val="002060"/>
              </w:rPr>
            </w:pPr>
            <w:r w:rsidRPr="00C87BB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E4EEE" w14:textId="77777777" w:rsidR="00E23435" w:rsidRPr="00C87BB6" w:rsidRDefault="00E23435" w:rsidP="0018710E">
            <w:pPr>
              <w:pStyle w:val="rowtabella0"/>
              <w:jc w:val="center"/>
              <w:rPr>
                <w:color w:val="002060"/>
              </w:rPr>
            </w:pPr>
            <w:r w:rsidRPr="00C87BB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6D547" w14:textId="77777777" w:rsidR="00E23435" w:rsidRPr="00C87BB6" w:rsidRDefault="00E23435" w:rsidP="0018710E">
            <w:pPr>
              <w:pStyle w:val="rowtabella0"/>
              <w:jc w:val="center"/>
              <w:rPr>
                <w:color w:val="002060"/>
              </w:rPr>
            </w:pPr>
            <w:r w:rsidRPr="00C87BB6">
              <w:rPr>
                <w:color w:val="002060"/>
              </w:rPr>
              <w:t>0</w:t>
            </w:r>
          </w:p>
        </w:tc>
      </w:tr>
      <w:tr w:rsidR="00E23435" w:rsidRPr="00C87BB6" w14:paraId="5E7D4CF3"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D615BC" w14:textId="77777777" w:rsidR="00E23435" w:rsidRPr="00C87BB6" w:rsidRDefault="00E23435" w:rsidP="0018710E">
            <w:pPr>
              <w:pStyle w:val="rowtabella0"/>
              <w:rPr>
                <w:color w:val="002060"/>
              </w:rPr>
            </w:pPr>
            <w:r w:rsidRPr="00C87BB6">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C8963" w14:textId="77777777" w:rsidR="00E23435" w:rsidRPr="00C87BB6" w:rsidRDefault="00E23435" w:rsidP="0018710E">
            <w:pPr>
              <w:pStyle w:val="rowtabella0"/>
              <w:jc w:val="center"/>
              <w:rPr>
                <w:color w:val="002060"/>
              </w:rPr>
            </w:pPr>
            <w:r w:rsidRPr="00C87BB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F8EBB"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367D6"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356A8"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043AC"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0F2C1" w14:textId="77777777" w:rsidR="00E23435" w:rsidRPr="00C87BB6" w:rsidRDefault="00E23435" w:rsidP="0018710E">
            <w:pPr>
              <w:pStyle w:val="rowtabella0"/>
              <w:jc w:val="center"/>
              <w:rPr>
                <w:color w:val="002060"/>
              </w:rPr>
            </w:pPr>
            <w:r w:rsidRPr="00C87BB6">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DA4B7" w14:textId="77777777" w:rsidR="00E23435" w:rsidRPr="00C87BB6" w:rsidRDefault="00E23435" w:rsidP="0018710E">
            <w:pPr>
              <w:pStyle w:val="rowtabella0"/>
              <w:jc w:val="center"/>
              <w:rPr>
                <w:color w:val="002060"/>
              </w:rPr>
            </w:pPr>
            <w:r w:rsidRPr="00C87BB6">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4C8B6"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4CBDB" w14:textId="77777777" w:rsidR="00E23435" w:rsidRPr="00C87BB6" w:rsidRDefault="00E23435" w:rsidP="0018710E">
            <w:pPr>
              <w:pStyle w:val="rowtabella0"/>
              <w:jc w:val="center"/>
              <w:rPr>
                <w:color w:val="002060"/>
              </w:rPr>
            </w:pPr>
            <w:r w:rsidRPr="00C87BB6">
              <w:rPr>
                <w:color w:val="002060"/>
              </w:rPr>
              <w:t>0</w:t>
            </w:r>
          </w:p>
        </w:tc>
      </w:tr>
      <w:tr w:rsidR="00E23435" w:rsidRPr="00C87BB6" w14:paraId="2EA25068"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FDEF8E" w14:textId="77777777" w:rsidR="00E23435" w:rsidRPr="00C87BB6" w:rsidRDefault="00E23435" w:rsidP="0018710E">
            <w:pPr>
              <w:pStyle w:val="rowtabella0"/>
              <w:rPr>
                <w:color w:val="002060"/>
              </w:rPr>
            </w:pPr>
            <w:r w:rsidRPr="00C87BB6">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BD5EE" w14:textId="77777777" w:rsidR="00E23435" w:rsidRPr="00C87BB6" w:rsidRDefault="00E23435" w:rsidP="0018710E">
            <w:pPr>
              <w:pStyle w:val="rowtabella0"/>
              <w:jc w:val="center"/>
              <w:rPr>
                <w:color w:val="002060"/>
              </w:rPr>
            </w:pPr>
            <w:r w:rsidRPr="00C87BB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ADFE8"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C95F5"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1A735"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84F81"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EEAFF" w14:textId="77777777" w:rsidR="00E23435" w:rsidRPr="00C87BB6" w:rsidRDefault="00E23435" w:rsidP="0018710E">
            <w:pPr>
              <w:pStyle w:val="rowtabella0"/>
              <w:jc w:val="center"/>
              <w:rPr>
                <w:color w:val="002060"/>
              </w:rPr>
            </w:pPr>
            <w:r w:rsidRPr="00C87BB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9F807" w14:textId="77777777" w:rsidR="00E23435" w:rsidRPr="00C87BB6" w:rsidRDefault="00E23435" w:rsidP="0018710E">
            <w:pPr>
              <w:pStyle w:val="rowtabella0"/>
              <w:jc w:val="center"/>
              <w:rPr>
                <w:color w:val="002060"/>
              </w:rPr>
            </w:pPr>
            <w:r w:rsidRPr="00C87BB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CF1A5"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F1D43" w14:textId="77777777" w:rsidR="00E23435" w:rsidRPr="00C87BB6" w:rsidRDefault="00E23435" w:rsidP="0018710E">
            <w:pPr>
              <w:pStyle w:val="rowtabella0"/>
              <w:jc w:val="center"/>
              <w:rPr>
                <w:color w:val="002060"/>
              </w:rPr>
            </w:pPr>
            <w:r w:rsidRPr="00C87BB6">
              <w:rPr>
                <w:color w:val="002060"/>
              </w:rPr>
              <w:t>0</w:t>
            </w:r>
          </w:p>
        </w:tc>
      </w:tr>
      <w:tr w:rsidR="00E23435" w:rsidRPr="00C87BB6" w14:paraId="15DE2B3F"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F3810C" w14:textId="77777777" w:rsidR="00E23435" w:rsidRPr="00C87BB6" w:rsidRDefault="00E23435" w:rsidP="0018710E">
            <w:pPr>
              <w:pStyle w:val="rowtabella0"/>
              <w:rPr>
                <w:color w:val="002060"/>
                <w:lang w:val="es-ES"/>
              </w:rPr>
            </w:pPr>
            <w:r w:rsidRPr="00C87BB6">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A65FA" w14:textId="77777777" w:rsidR="00E23435" w:rsidRPr="00C87BB6" w:rsidRDefault="00E23435" w:rsidP="0018710E">
            <w:pPr>
              <w:pStyle w:val="rowtabella0"/>
              <w:jc w:val="center"/>
              <w:rPr>
                <w:color w:val="002060"/>
              </w:rPr>
            </w:pPr>
            <w:r w:rsidRPr="00C87BB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6FFA3"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9E58F"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87485"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AD66C"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0F1B6" w14:textId="77777777" w:rsidR="00E23435" w:rsidRPr="00C87BB6" w:rsidRDefault="00E23435" w:rsidP="0018710E">
            <w:pPr>
              <w:pStyle w:val="rowtabella0"/>
              <w:jc w:val="center"/>
              <w:rPr>
                <w:color w:val="002060"/>
              </w:rPr>
            </w:pPr>
            <w:r w:rsidRPr="00C87BB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58BFD" w14:textId="77777777" w:rsidR="00E23435" w:rsidRPr="00C87BB6" w:rsidRDefault="00E23435" w:rsidP="0018710E">
            <w:pPr>
              <w:pStyle w:val="rowtabella0"/>
              <w:jc w:val="center"/>
              <w:rPr>
                <w:color w:val="002060"/>
              </w:rPr>
            </w:pPr>
            <w:r w:rsidRPr="00C87BB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83D94"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F3A59" w14:textId="77777777" w:rsidR="00E23435" w:rsidRPr="00C87BB6" w:rsidRDefault="00E23435" w:rsidP="0018710E">
            <w:pPr>
              <w:pStyle w:val="rowtabella0"/>
              <w:jc w:val="center"/>
              <w:rPr>
                <w:color w:val="002060"/>
              </w:rPr>
            </w:pPr>
            <w:r w:rsidRPr="00C87BB6">
              <w:rPr>
                <w:color w:val="002060"/>
              </w:rPr>
              <w:t>0</w:t>
            </w:r>
          </w:p>
        </w:tc>
      </w:tr>
      <w:tr w:rsidR="00E23435" w:rsidRPr="00C87BB6" w14:paraId="360ABE52"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2DCB3C" w14:textId="77777777" w:rsidR="00E23435" w:rsidRPr="00C87BB6" w:rsidRDefault="00E23435" w:rsidP="0018710E">
            <w:pPr>
              <w:pStyle w:val="rowtabella0"/>
              <w:rPr>
                <w:color w:val="002060"/>
              </w:rPr>
            </w:pPr>
            <w:r w:rsidRPr="00C87BB6">
              <w:rPr>
                <w:color w:val="002060"/>
              </w:rPr>
              <w:t>A.S.D.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A6AE2" w14:textId="77777777" w:rsidR="00E23435" w:rsidRPr="00C87BB6" w:rsidRDefault="00E23435" w:rsidP="0018710E">
            <w:pPr>
              <w:pStyle w:val="rowtabella0"/>
              <w:jc w:val="center"/>
              <w:rPr>
                <w:color w:val="002060"/>
              </w:rPr>
            </w:pPr>
            <w:r w:rsidRPr="00C87BB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3086B"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699B5"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3A55E"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C07A7"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E58EC" w14:textId="77777777" w:rsidR="00E23435" w:rsidRPr="00C87BB6" w:rsidRDefault="00E23435" w:rsidP="0018710E">
            <w:pPr>
              <w:pStyle w:val="rowtabella0"/>
              <w:jc w:val="center"/>
              <w:rPr>
                <w:color w:val="002060"/>
              </w:rPr>
            </w:pPr>
            <w:r w:rsidRPr="00C87BB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64BF8" w14:textId="77777777" w:rsidR="00E23435" w:rsidRPr="00C87BB6" w:rsidRDefault="00E23435" w:rsidP="0018710E">
            <w:pPr>
              <w:pStyle w:val="rowtabella0"/>
              <w:jc w:val="center"/>
              <w:rPr>
                <w:color w:val="002060"/>
              </w:rPr>
            </w:pPr>
            <w:r w:rsidRPr="00C87BB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D5B10" w14:textId="77777777" w:rsidR="00E23435" w:rsidRPr="00C87BB6" w:rsidRDefault="00E23435" w:rsidP="0018710E">
            <w:pPr>
              <w:pStyle w:val="rowtabella0"/>
              <w:jc w:val="center"/>
              <w:rPr>
                <w:color w:val="002060"/>
              </w:rPr>
            </w:pPr>
            <w:r w:rsidRPr="00C87BB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B32DB" w14:textId="77777777" w:rsidR="00E23435" w:rsidRPr="00C87BB6" w:rsidRDefault="00E23435" w:rsidP="0018710E">
            <w:pPr>
              <w:pStyle w:val="rowtabella0"/>
              <w:jc w:val="center"/>
              <w:rPr>
                <w:color w:val="002060"/>
              </w:rPr>
            </w:pPr>
            <w:r w:rsidRPr="00C87BB6">
              <w:rPr>
                <w:color w:val="002060"/>
              </w:rPr>
              <w:t>0</w:t>
            </w:r>
          </w:p>
        </w:tc>
      </w:tr>
      <w:tr w:rsidR="00E23435" w:rsidRPr="00C87BB6" w14:paraId="39E50760"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34238F" w14:textId="77777777" w:rsidR="00E23435" w:rsidRPr="00C87BB6" w:rsidRDefault="00E23435" w:rsidP="0018710E">
            <w:pPr>
              <w:pStyle w:val="rowtabella0"/>
              <w:rPr>
                <w:color w:val="002060"/>
              </w:rPr>
            </w:pPr>
            <w:r w:rsidRPr="00C87BB6">
              <w:rPr>
                <w:color w:val="002060"/>
              </w:rPr>
              <w:lastRenderedPageBreak/>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501A3" w14:textId="77777777" w:rsidR="00E23435" w:rsidRPr="00C87BB6" w:rsidRDefault="00E23435" w:rsidP="0018710E">
            <w:pPr>
              <w:pStyle w:val="rowtabella0"/>
              <w:jc w:val="center"/>
              <w:rPr>
                <w:color w:val="002060"/>
              </w:rPr>
            </w:pPr>
            <w:r w:rsidRPr="00C87BB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C9825"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57353"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5ED40"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B8FA2"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21C75" w14:textId="77777777" w:rsidR="00E23435" w:rsidRPr="00C87BB6" w:rsidRDefault="00E23435" w:rsidP="0018710E">
            <w:pPr>
              <w:pStyle w:val="rowtabella0"/>
              <w:jc w:val="center"/>
              <w:rPr>
                <w:color w:val="002060"/>
              </w:rPr>
            </w:pPr>
            <w:r w:rsidRPr="00C87BB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A8FD7" w14:textId="77777777" w:rsidR="00E23435" w:rsidRPr="00C87BB6" w:rsidRDefault="00E23435" w:rsidP="0018710E">
            <w:pPr>
              <w:pStyle w:val="rowtabella0"/>
              <w:jc w:val="center"/>
              <w:rPr>
                <w:color w:val="002060"/>
              </w:rPr>
            </w:pPr>
            <w:r w:rsidRPr="00C87BB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D150E"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D8DC8" w14:textId="77777777" w:rsidR="00E23435" w:rsidRPr="00C87BB6" w:rsidRDefault="00E23435" w:rsidP="0018710E">
            <w:pPr>
              <w:pStyle w:val="rowtabella0"/>
              <w:jc w:val="center"/>
              <w:rPr>
                <w:color w:val="002060"/>
              </w:rPr>
            </w:pPr>
            <w:r w:rsidRPr="00C87BB6">
              <w:rPr>
                <w:color w:val="002060"/>
              </w:rPr>
              <w:t>0</w:t>
            </w:r>
          </w:p>
        </w:tc>
      </w:tr>
      <w:tr w:rsidR="00E23435" w:rsidRPr="00C87BB6" w14:paraId="316BC142"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58BFEC" w14:textId="77777777" w:rsidR="00E23435" w:rsidRPr="00C87BB6" w:rsidRDefault="00E23435" w:rsidP="0018710E">
            <w:pPr>
              <w:pStyle w:val="rowtabella0"/>
              <w:rPr>
                <w:color w:val="002060"/>
              </w:rPr>
            </w:pPr>
            <w:r w:rsidRPr="00C87BB6">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7969A" w14:textId="77777777" w:rsidR="00E23435" w:rsidRPr="00C87BB6" w:rsidRDefault="00E23435" w:rsidP="0018710E">
            <w:pPr>
              <w:pStyle w:val="rowtabella0"/>
              <w:jc w:val="center"/>
              <w:rPr>
                <w:color w:val="002060"/>
              </w:rPr>
            </w:pPr>
            <w:r w:rsidRPr="00C87BB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971EE"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48516"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27DBA"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E0F28" w14:textId="77777777" w:rsidR="00E23435" w:rsidRPr="00C87BB6" w:rsidRDefault="00E23435" w:rsidP="0018710E">
            <w:pPr>
              <w:pStyle w:val="rowtabella0"/>
              <w:jc w:val="center"/>
              <w:rPr>
                <w:color w:val="002060"/>
              </w:rPr>
            </w:pPr>
            <w:r w:rsidRPr="00C87BB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8290E" w14:textId="77777777" w:rsidR="00E23435" w:rsidRPr="00C87BB6" w:rsidRDefault="00E23435" w:rsidP="0018710E">
            <w:pPr>
              <w:pStyle w:val="rowtabella0"/>
              <w:jc w:val="center"/>
              <w:rPr>
                <w:color w:val="002060"/>
              </w:rPr>
            </w:pPr>
            <w:r w:rsidRPr="00C87BB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BC86A" w14:textId="77777777" w:rsidR="00E23435" w:rsidRPr="00C87BB6" w:rsidRDefault="00E23435" w:rsidP="0018710E">
            <w:pPr>
              <w:pStyle w:val="rowtabella0"/>
              <w:jc w:val="center"/>
              <w:rPr>
                <w:color w:val="002060"/>
              </w:rPr>
            </w:pPr>
            <w:r w:rsidRPr="00C87BB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46B8B"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E6F97" w14:textId="77777777" w:rsidR="00E23435" w:rsidRPr="00C87BB6" w:rsidRDefault="00E23435" w:rsidP="0018710E">
            <w:pPr>
              <w:pStyle w:val="rowtabella0"/>
              <w:jc w:val="center"/>
              <w:rPr>
                <w:color w:val="002060"/>
              </w:rPr>
            </w:pPr>
            <w:r w:rsidRPr="00C87BB6">
              <w:rPr>
                <w:color w:val="002060"/>
              </w:rPr>
              <w:t>0</w:t>
            </w:r>
          </w:p>
        </w:tc>
      </w:tr>
      <w:tr w:rsidR="00E23435" w:rsidRPr="00C87BB6" w14:paraId="282909D1"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E1CCCF" w14:textId="77777777" w:rsidR="00E23435" w:rsidRPr="00C87BB6" w:rsidRDefault="00E23435" w:rsidP="0018710E">
            <w:pPr>
              <w:pStyle w:val="rowtabella0"/>
              <w:rPr>
                <w:color w:val="002060"/>
              </w:rPr>
            </w:pPr>
            <w:r w:rsidRPr="00C87BB6">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ACDC8" w14:textId="77777777" w:rsidR="00E23435" w:rsidRPr="00C87BB6" w:rsidRDefault="00E23435" w:rsidP="0018710E">
            <w:pPr>
              <w:pStyle w:val="rowtabella0"/>
              <w:jc w:val="center"/>
              <w:rPr>
                <w:color w:val="002060"/>
              </w:rPr>
            </w:pPr>
            <w:r w:rsidRPr="00C87BB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54E6B"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E33C4"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4B853"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024FC" w14:textId="77777777" w:rsidR="00E23435" w:rsidRPr="00C87BB6" w:rsidRDefault="00E23435" w:rsidP="0018710E">
            <w:pPr>
              <w:pStyle w:val="rowtabella0"/>
              <w:jc w:val="center"/>
              <w:rPr>
                <w:color w:val="002060"/>
              </w:rPr>
            </w:pPr>
            <w:r w:rsidRPr="00C87BB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7D9C5" w14:textId="77777777" w:rsidR="00E23435" w:rsidRPr="00C87BB6" w:rsidRDefault="00E23435" w:rsidP="0018710E">
            <w:pPr>
              <w:pStyle w:val="rowtabella0"/>
              <w:jc w:val="center"/>
              <w:rPr>
                <w:color w:val="002060"/>
              </w:rPr>
            </w:pPr>
            <w:r w:rsidRPr="00C87BB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A4F15" w14:textId="77777777" w:rsidR="00E23435" w:rsidRPr="00C87BB6" w:rsidRDefault="00E23435" w:rsidP="0018710E">
            <w:pPr>
              <w:pStyle w:val="rowtabella0"/>
              <w:jc w:val="center"/>
              <w:rPr>
                <w:color w:val="002060"/>
              </w:rPr>
            </w:pPr>
            <w:r w:rsidRPr="00C87BB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89D6A" w14:textId="77777777" w:rsidR="00E23435" w:rsidRPr="00C87BB6" w:rsidRDefault="00E23435" w:rsidP="0018710E">
            <w:pPr>
              <w:pStyle w:val="rowtabella0"/>
              <w:jc w:val="center"/>
              <w:rPr>
                <w:color w:val="002060"/>
              </w:rPr>
            </w:pPr>
            <w:r w:rsidRPr="00C87BB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BBB9B" w14:textId="77777777" w:rsidR="00E23435" w:rsidRPr="00C87BB6" w:rsidRDefault="00E23435" w:rsidP="0018710E">
            <w:pPr>
              <w:pStyle w:val="rowtabella0"/>
              <w:jc w:val="center"/>
              <w:rPr>
                <w:color w:val="002060"/>
              </w:rPr>
            </w:pPr>
            <w:r w:rsidRPr="00C87BB6">
              <w:rPr>
                <w:color w:val="002060"/>
              </w:rPr>
              <w:t>0</w:t>
            </w:r>
          </w:p>
        </w:tc>
      </w:tr>
      <w:tr w:rsidR="00E23435" w:rsidRPr="00C87BB6" w14:paraId="65E81EF3"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6A6EF7" w14:textId="77777777" w:rsidR="00E23435" w:rsidRPr="00C87BB6" w:rsidRDefault="00E23435" w:rsidP="0018710E">
            <w:pPr>
              <w:pStyle w:val="rowtabella0"/>
              <w:rPr>
                <w:color w:val="002060"/>
              </w:rPr>
            </w:pPr>
            <w:r w:rsidRPr="00C87BB6">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FE3FB"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9DD64"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F0A90"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509DC"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804B5"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947AF" w14:textId="77777777" w:rsidR="00E23435" w:rsidRPr="00C87BB6" w:rsidRDefault="00E23435" w:rsidP="0018710E">
            <w:pPr>
              <w:pStyle w:val="rowtabella0"/>
              <w:jc w:val="center"/>
              <w:rPr>
                <w:color w:val="002060"/>
              </w:rPr>
            </w:pPr>
            <w:r w:rsidRPr="00C87BB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FB354" w14:textId="77777777" w:rsidR="00E23435" w:rsidRPr="00C87BB6" w:rsidRDefault="00E23435" w:rsidP="0018710E">
            <w:pPr>
              <w:pStyle w:val="rowtabella0"/>
              <w:jc w:val="center"/>
              <w:rPr>
                <w:color w:val="002060"/>
              </w:rPr>
            </w:pPr>
            <w:r w:rsidRPr="00C87BB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F848C" w14:textId="77777777" w:rsidR="00E23435" w:rsidRPr="00C87BB6" w:rsidRDefault="00E23435" w:rsidP="0018710E">
            <w:pPr>
              <w:pStyle w:val="rowtabella0"/>
              <w:jc w:val="center"/>
              <w:rPr>
                <w:color w:val="002060"/>
              </w:rPr>
            </w:pPr>
            <w:r w:rsidRPr="00C87BB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C990B" w14:textId="77777777" w:rsidR="00E23435" w:rsidRPr="00C87BB6" w:rsidRDefault="00E23435" w:rsidP="0018710E">
            <w:pPr>
              <w:pStyle w:val="rowtabella0"/>
              <w:jc w:val="center"/>
              <w:rPr>
                <w:color w:val="002060"/>
              </w:rPr>
            </w:pPr>
            <w:r w:rsidRPr="00C87BB6">
              <w:rPr>
                <w:color w:val="002060"/>
              </w:rPr>
              <w:t>0</w:t>
            </w:r>
          </w:p>
        </w:tc>
      </w:tr>
      <w:tr w:rsidR="00E23435" w:rsidRPr="00C87BB6" w14:paraId="7A518BFE"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F8361C" w14:textId="77777777" w:rsidR="00E23435" w:rsidRPr="00C87BB6" w:rsidRDefault="00E23435" w:rsidP="0018710E">
            <w:pPr>
              <w:pStyle w:val="rowtabella0"/>
              <w:rPr>
                <w:color w:val="002060"/>
              </w:rPr>
            </w:pPr>
            <w:r w:rsidRPr="00C87BB6">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07DE2" w14:textId="77777777" w:rsidR="00E23435" w:rsidRPr="00C87BB6" w:rsidRDefault="00E23435" w:rsidP="0018710E">
            <w:pPr>
              <w:pStyle w:val="rowtabella0"/>
              <w:jc w:val="center"/>
              <w:rPr>
                <w:color w:val="002060"/>
              </w:rPr>
            </w:pPr>
            <w:r w:rsidRPr="00C87BB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9F2EF"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99EA1"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75E3A"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6CBD0" w14:textId="77777777" w:rsidR="00E23435" w:rsidRPr="00C87BB6" w:rsidRDefault="00E23435" w:rsidP="0018710E">
            <w:pPr>
              <w:pStyle w:val="rowtabella0"/>
              <w:jc w:val="center"/>
              <w:rPr>
                <w:color w:val="002060"/>
              </w:rPr>
            </w:pPr>
            <w:r w:rsidRPr="00C87BB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59DE4" w14:textId="77777777" w:rsidR="00E23435" w:rsidRPr="00C87BB6" w:rsidRDefault="00E23435" w:rsidP="0018710E">
            <w:pPr>
              <w:pStyle w:val="rowtabella0"/>
              <w:jc w:val="center"/>
              <w:rPr>
                <w:color w:val="002060"/>
              </w:rPr>
            </w:pPr>
            <w:r w:rsidRPr="00C87BB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6F790" w14:textId="77777777" w:rsidR="00E23435" w:rsidRPr="00C87BB6" w:rsidRDefault="00E23435" w:rsidP="0018710E">
            <w:pPr>
              <w:pStyle w:val="rowtabella0"/>
              <w:jc w:val="center"/>
              <w:rPr>
                <w:color w:val="002060"/>
              </w:rPr>
            </w:pPr>
            <w:r w:rsidRPr="00C87BB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430F3" w14:textId="77777777" w:rsidR="00E23435" w:rsidRPr="00C87BB6" w:rsidRDefault="00E23435" w:rsidP="0018710E">
            <w:pPr>
              <w:pStyle w:val="rowtabella0"/>
              <w:jc w:val="center"/>
              <w:rPr>
                <w:color w:val="002060"/>
              </w:rPr>
            </w:pPr>
            <w:r w:rsidRPr="00C87BB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68177" w14:textId="77777777" w:rsidR="00E23435" w:rsidRPr="00C87BB6" w:rsidRDefault="00E23435" w:rsidP="0018710E">
            <w:pPr>
              <w:pStyle w:val="rowtabella0"/>
              <w:jc w:val="center"/>
              <w:rPr>
                <w:color w:val="002060"/>
              </w:rPr>
            </w:pPr>
            <w:r w:rsidRPr="00C87BB6">
              <w:rPr>
                <w:color w:val="002060"/>
              </w:rPr>
              <w:t>0</w:t>
            </w:r>
          </w:p>
        </w:tc>
      </w:tr>
      <w:tr w:rsidR="00E23435" w:rsidRPr="00C87BB6" w14:paraId="223E4E1A" w14:textId="77777777" w:rsidTr="001871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749758" w14:textId="77777777" w:rsidR="00E23435" w:rsidRPr="00C87BB6" w:rsidRDefault="00E23435" w:rsidP="0018710E">
            <w:pPr>
              <w:pStyle w:val="rowtabella0"/>
              <w:rPr>
                <w:color w:val="002060"/>
              </w:rPr>
            </w:pPr>
            <w:r w:rsidRPr="00C87BB6">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EDF6B"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DB42E"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63E45"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FDD1E"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2B212" w14:textId="77777777" w:rsidR="00E23435" w:rsidRPr="00C87BB6" w:rsidRDefault="00E23435" w:rsidP="0018710E">
            <w:pPr>
              <w:pStyle w:val="rowtabella0"/>
              <w:jc w:val="center"/>
              <w:rPr>
                <w:color w:val="002060"/>
              </w:rPr>
            </w:pPr>
            <w:r w:rsidRPr="00C87BB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64537" w14:textId="77777777" w:rsidR="00E23435" w:rsidRPr="00C87BB6" w:rsidRDefault="00E23435" w:rsidP="0018710E">
            <w:pPr>
              <w:pStyle w:val="rowtabella0"/>
              <w:jc w:val="center"/>
              <w:rPr>
                <w:color w:val="002060"/>
              </w:rPr>
            </w:pPr>
            <w:r w:rsidRPr="00C87BB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A1F4D" w14:textId="77777777" w:rsidR="00E23435" w:rsidRPr="00C87BB6" w:rsidRDefault="00E23435" w:rsidP="0018710E">
            <w:pPr>
              <w:pStyle w:val="rowtabella0"/>
              <w:jc w:val="center"/>
              <w:rPr>
                <w:color w:val="002060"/>
              </w:rPr>
            </w:pPr>
            <w:r w:rsidRPr="00C87BB6">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FC262" w14:textId="77777777" w:rsidR="00E23435" w:rsidRPr="00C87BB6" w:rsidRDefault="00E23435" w:rsidP="0018710E">
            <w:pPr>
              <w:pStyle w:val="rowtabella0"/>
              <w:jc w:val="center"/>
              <w:rPr>
                <w:color w:val="002060"/>
              </w:rPr>
            </w:pPr>
            <w:r w:rsidRPr="00C87BB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11BA5" w14:textId="77777777" w:rsidR="00E23435" w:rsidRPr="00C87BB6" w:rsidRDefault="00E23435" w:rsidP="0018710E">
            <w:pPr>
              <w:pStyle w:val="rowtabella0"/>
              <w:jc w:val="center"/>
              <w:rPr>
                <w:color w:val="002060"/>
              </w:rPr>
            </w:pPr>
            <w:r w:rsidRPr="00C87BB6">
              <w:rPr>
                <w:color w:val="002060"/>
              </w:rPr>
              <w:t>0</w:t>
            </w:r>
          </w:p>
        </w:tc>
      </w:tr>
    </w:tbl>
    <w:p w14:paraId="4B470806" w14:textId="77777777" w:rsidR="00E23435" w:rsidRPr="00C87BB6" w:rsidRDefault="00E23435" w:rsidP="00E23435">
      <w:pPr>
        <w:pStyle w:val="breakline"/>
        <w:rPr>
          <w:color w:val="002060"/>
        </w:rPr>
      </w:pPr>
    </w:p>
    <w:p w14:paraId="7F0B9A14" w14:textId="77777777" w:rsidR="00E23435" w:rsidRPr="00C87BB6" w:rsidRDefault="00E23435" w:rsidP="00E23435">
      <w:pPr>
        <w:pStyle w:val="titoloprinc0"/>
        <w:rPr>
          <w:color w:val="002060"/>
        </w:rPr>
      </w:pPr>
      <w:r w:rsidRPr="00C87BB6">
        <w:rPr>
          <w:color w:val="002060"/>
        </w:rPr>
        <w:t>PROGRAMMA GARE</w:t>
      </w:r>
    </w:p>
    <w:p w14:paraId="7B22F18A" w14:textId="77777777" w:rsidR="00E23435" w:rsidRPr="00C87BB6" w:rsidRDefault="00E23435" w:rsidP="00E23435">
      <w:pPr>
        <w:pStyle w:val="breakline"/>
        <w:rPr>
          <w:color w:val="002060"/>
        </w:rPr>
      </w:pPr>
    </w:p>
    <w:p w14:paraId="06993A24" w14:textId="77777777" w:rsidR="00E23435" w:rsidRPr="00C87BB6" w:rsidRDefault="00E23435" w:rsidP="00E23435">
      <w:pPr>
        <w:pStyle w:val="sottotitolocampionato10"/>
        <w:rPr>
          <w:color w:val="002060"/>
        </w:rPr>
      </w:pPr>
      <w:r w:rsidRPr="00C87BB6">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8"/>
        <w:gridCol w:w="385"/>
        <w:gridCol w:w="898"/>
        <w:gridCol w:w="1181"/>
        <w:gridCol w:w="1562"/>
        <w:gridCol w:w="1543"/>
      </w:tblGrid>
      <w:tr w:rsidR="00E23435" w:rsidRPr="00C87BB6" w14:paraId="2EA0F5AB" w14:textId="77777777" w:rsidTr="001871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8260F" w14:textId="77777777" w:rsidR="00E23435" w:rsidRPr="00C87BB6" w:rsidRDefault="00E23435" w:rsidP="0018710E">
            <w:pPr>
              <w:pStyle w:val="headertabella0"/>
              <w:rPr>
                <w:color w:val="002060"/>
              </w:rPr>
            </w:pPr>
            <w:r w:rsidRPr="00C87BB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8E305" w14:textId="77777777" w:rsidR="00E23435" w:rsidRPr="00C87BB6" w:rsidRDefault="00E23435" w:rsidP="0018710E">
            <w:pPr>
              <w:pStyle w:val="headertabella0"/>
              <w:rPr>
                <w:color w:val="002060"/>
              </w:rPr>
            </w:pPr>
            <w:r w:rsidRPr="00C87BB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9FAED" w14:textId="77777777" w:rsidR="00E23435" w:rsidRPr="00C87BB6" w:rsidRDefault="00E23435" w:rsidP="0018710E">
            <w:pPr>
              <w:pStyle w:val="headertabella0"/>
              <w:rPr>
                <w:color w:val="002060"/>
              </w:rPr>
            </w:pPr>
            <w:r w:rsidRPr="00C87BB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C3435" w14:textId="77777777" w:rsidR="00E23435" w:rsidRPr="00C87BB6" w:rsidRDefault="00E23435" w:rsidP="0018710E">
            <w:pPr>
              <w:pStyle w:val="headertabella0"/>
              <w:rPr>
                <w:color w:val="002060"/>
              </w:rPr>
            </w:pPr>
            <w:r w:rsidRPr="00C87BB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BB47D" w14:textId="77777777" w:rsidR="00E23435" w:rsidRPr="00C87BB6" w:rsidRDefault="00E23435" w:rsidP="0018710E">
            <w:pPr>
              <w:pStyle w:val="headertabella0"/>
              <w:rPr>
                <w:color w:val="002060"/>
              </w:rPr>
            </w:pPr>
            <w:r w:rsidRPr="00C87BB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7F414" w14:textId="77777777" w:rsidR="00E23435" w:rsidRPr="00C87BB6" w:rsidRDefault="00E23435" w:rsidP="0018710E">
            <w:pPr>
              <w:pStyle w:val="headertabella0"/>
              <w:rPr>
                <w:color w:val="002060"/>
              </w:rPr>
            </w:pPr>
            <w:proofErr w:type="spellStart"/>
            <w:r w:rsidRPr="00C87BB6">
              <w:rPr>
                <w:color w:val="002060"/>
              </w:rPr>
              <w:t>Localita'</w:t>
            </w:r>
            <w:proofErr w:type="spellEnd"/>
            <w:r w:rsidRPr="00C87BB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B86D8" w14:textId="77777777" w:rsidR="00E23435" w:rsidRPr="00C87BB6" w:rsidRDefault="00E23435" w:rsidP="0018710E">
            <w:pPr>
              <w:pStyle w:val="headertabella0"/>
              <w:rPr>
                <w:color w:val="002060"/>
              </w:rPr>
            </w:pPr>
            <w:r w:rsidRPr="00C87BB6">
              <w:rPr>
                <w:color w:val="002060"/>
              </w:rPr>
              <w:t>Indirizzo Impianto</w:t>
            </w:r>
          </w:p>
        </w:tc>
      </w:tr>
      <w:tr w:rsidR="00E23435" w:rsidRPr="00C87BB6" w14:paraId="3935CE7A" w14:textId="77777777" w:rsidTr="001871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FD7BDB" w14:textId="77777777" w:rsidR="00E23435" w:rsidRPr="00C87BB6" w:rsidRDefault="00E23435" w:rsidP="0018710E">
            <w:pPr>
              <w:pStyle w:val="rowtabella0"/>
              <w:rPr>
                <w:color w:val="002060"/>
              </w:rPr>
            </w:pPr>
            <w:r w:rsidRPr="00C87BB6">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857F7C" w14:textId="77777777" w:rsidR="00E23435" w:rsidRPr="00C87BB6" w:rsidRDefault="00E23435" w:rsidP="0018710E">
            <w:pPr>
              <w:pStyle w:val="rowtabella0"/>
              <w:rPr>
                <w:color w:val="002060"/>
              </w:rPr>
            </w:pPr>
            <w:r w:rsidRPr="00C87BB6">
              <w:rPr>
                <w:color w:val="002060"/>
              </w:rPr>
              <w:t>LUCREZIA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78ACDD" w14:textId="77777777" w:rsidR="00E23435" w:rsidRPr="00C87BB6" w:rsidRDefault="00E23435" w:rsidP="0018710E">
            <w:pPr>
              <w:pStyle w:val="rowtabella0"/>
              <w:jc w:val="center"/>
              <w:rPr>
                <w:color w:val="002060"/>
              </w:rPr>
            </w:pPr>
            <w:r w:rsidRPr="00C87BB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8C5495" w14:textId="77777777" w:rsidR="00E23435" w:rsidRPr="00C87BB6" w:rsidRDefault="00E23435" w:rsidP="0018710E">
            <w:pPr>
              <w:pStyle w:val="rowtabella0"/>
              <w:rPr>
                <w:color w:val="002060"/>
              </w:rPr>
            </w:pPr>
            <w:r w:rsidRPr="00C87BB6">
              <w:rPr>
                <w:color w:val="002060"/>
              </w:rPr>
              <w:t>24/02/2023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9597BF" w14:textId="77777777" w:rsidR="00E23435" w:rsidRPr="00C87BB6" w:rsidRDefault="00E23435" w:rsidP="0018710E">
            <w:pPr>
              <w:pStyle w:val="rowtabella0"/>
              <w:rPr>
                <w:color w:val="002060"/>
              </w:rPr>
            </w:pPr>
            <w:r w:rsidRPr="00C87BB6">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EB3608" w14:textId="77777777" w:rsidR="00E23435" w:rsidRPr="00C87BB6" w:rsidRDefault="00E23435" w:rsidP="0018710E">
            <w:pPr>
              <w:pStyle w:val="rowtabella0"/>
              <w:rPr>
                <w:color w:val="002060"/>
              </w:rPr>
            </w:pPr>
            <w:r w:rsidRPr="00C87BB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849ADC" w14:textId="77777777" w:rsidR="00E23435" w:rsidRPr="00C87BB6" w:rsidRDefault="00E23435" w:rsidP="0018710E">
            <w:pPr>
              <w:pStyle w:val="rowtabella0"/>
              <w:rPr>
                <w:color w:val="002060"/>
              </w:rPr>
            </w:pPr>
            <w:r w:rsidRPr="00C87BB6">
              <w:rPr>
                <w:color w:val="002060"/>
              </w:rPr>
              <w:t>VIA MADRE TERESA DI CALCUTTA</w:t>
            </w:r>
          </w:p>
        </w:tc>
      </w:tr>
      <w:tr w:rsidR="00E23435" w:rsidRPr="00C87BB6" w14:paraId="0DB6C727"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3EEF04" w14:textId="77777777" w:rsidR="00E23435" w:rsidRPr="00C87BB6" w:rsidRDefault="00E23435" w:rsidP="0018710E">
            <w:pPr>
              <w:pStyle w:val="rowtabella0"/>
              <w:rPr>
                <w:color w:val="002060"/>
              </w:rPr>
            </w:pPr>
            <w:r w:rsidRPr="00C87BB6">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645E58" w14:textId="77777777" w:rsidR="00E23435" w:rsidRPr="00C87BB6" w:rsidRDefault="00E23435" w:rsidP="0018710E">
            <w:pPr>
              <w:pStyle w:val="rowtabella0"/>
              <w:rPr>
                <w:color w:val="002060"/>
              </w:rPr>
            </w:pPr>
            <w:r w:rsidRPr="00C87BB6">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843367"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B4E3AA" w14:textId="77777777" w:rsidR="00E23435" w:rsidRPr="00C87BB6" w:rsidRDefault="00E23435" w:rsidP="0018710E">
            <w:pPr>
              <w:pStyle w:val="rowtabella0"/>
              <w:rPr>
                <w:color w:val="002060"/>
              </w:rPr>
            </w:pPr>
            <w:r w:rsidRPr="00C87BB6">
              <w:rPr>
                <w:color w:val="002060"/>
              </w:rPr>
              <w:t>24/02/2023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8EC427" w14:textId="77777777" w:rsidR="00E23435" w:rsidRPr="00C87BB6" w:rsidRDefault="00E23435" w:rsidP="0018710E">
            <w:pPr>
              <w:pStyle w:val="rowtabella0"/>
              <w:rPr>
                <w:color w:val="002060"/>
              </w:rPr>
            </w:pPr>
            <w:r w:rsidRPr="00C87BB6">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07EC60" w14:textId="77777777" w:rsidR="00E23435" w:rsidRPr="00C87BB6" w:rsidRDefault="00E23435" w:rsidP="0018710E">
            <w:pPr>
              <w:pStyle w:val="rowtabella0"/>
              <w:rPr>
                <w:color w:val="002060"/>
              </w:rPr>
            </w:pPr>
            <w:r w:rsidRPr="00C87BB6">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040168" w14:textId="77777777" w:rsidR="00E23435" w:rsidRPr="00C87BB6" w:rsidRDefault="00E23435" w:rsidP="0018710E">
            <w:pPr>
              <w:pStyle w:val="rowtabella0"/>
              <w:rPr>
                <w:color w:val="002060"/>
              </w:rPr>
            </w:pPr>
            <w:r w:rsidRPr="00C87BB6">
              <w:rPr>
                <w:color w:val="002060"/>
              </w:rPr>
              <w:t>VIA MATTEOTTI</w:t>
            </w:r>
          </w:p>
        </w:tc>
      </w:tr>
      <w:tr w:rsidR="00E23435" w:rsidRPr="00C87BB6" w14:paraId="3C711541"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02EAE0" w14:textId="77777777" w:rsidR="00E23435" w:rsidRPr="00C87BB6" w:rsidRDefault="00E23435" w:rsidP="0018710E">
            <w:pPr>
              <w:pStyle w:val="rowtabella0"/>
              <w:rPr>
                <w:color w:val="002060"/>
              </w:rPr>
            </w:pPr>
            <w:r w:rsidRPr="00C87BB6">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F966B2" w14:textId="77777777" w:rsidR="00E23435" w:rsidRPr="00C87BB6" w:rsidRDefault="00E23435" w:rsidP="0018710E">
            <w:pPr>
              <w:pStyle w:val="rowtabella0"/>
              <w:rPr>
                <w:color w:val="002060"/>
              </w:rPr>
            </w:pPr>
            <w:r w:rsidRPr="00C87BB6">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E593E8"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67EB92" w14:textId="77777777" w:rsidR="00E23435" w:rsidRPr="00C87BB6" w:rsidRDefault="00E23435" w:rsidP="0018710E">
            <w:pPr>
              <w:pStyle w:val="rowtabella0"/>
              <w:rPr>
                <w:color w:val="002060"/>
              </w:rPr>
            </w:pPr>
            <w:r w:rsidRPr="00C87BB6">
              <w:rPr>
                <w:color w:val="002060"/>
              </w:rPr>
              <w:t>24/02/2023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C51409" w14:textId="77777777" w:rsidR="00E23435" w:rsidRPr="00C87BB6" w:rsidRDefault="00E23435" w:rsidP="0018710E">
            <w:pPr>
              <w:pStyle w:val="rowtabella0"/>
              <w:rPr>
                <w:color w:val="002060"/>
              </w:rPr>
            </w:pPr>
            <w:r w:rsidRPr="00C87BB6">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9E687F" w14:textId="77777777" w:rsidR="00E23435" w:rsidRPr="00C87BB6" w:rsidRDefault="00E23435" w:rsidP="0018710E">
            <w:pPr>
              <w:pStyle w:val="rowtabella0"/>
              <w:rPr>
                <w:color w:val="002060"/>
              </w:rPr>
            </w:pPr>
            <w:r w:rsidRPr="00C87BB6">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1BB810" w14:textId="77777777" w:rsidR="00E23435" w:rsidRPr="00C87BB6" w:rsidRDefault="00E23435" w:rsidP="0018710E">
            <w:pPr>
              <w:pStyle w:val="rowtabella0"/>
              <w:rPr>
                <w:color w:val="002060"/>
              </w:rPr>
            </w:pPr>
            <w:r w:rsidRPr="00C87BB6">
              <w:rPr>
                <w:color w:val="002060"/>
              </w:rPr>
              <w:t>VIA GRAZIA DELEDDA</w:t>
            </w:r>
          </w:p>
        </w:tc>
      </w:tr>
      <w:tr w:rsidR="00E23435" w:rsidRPr="00C87BB6" w14:paraId="4391D2EC"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49377A" w14:textId="77777777" w:rsidR="00E23435" w:rsidRPr="00C87BB6" w:rsidRDefault="00E23435" w:rsidP="0018710E">
            <w:pPr>
              <w:pStyle w:val="rowtabella0"/>
              <w:rPr>
                <w:color w:val="002060"/>
              </w:rPr>
            </w:pPr>
            <w:r w:rsidRPr="00C87BB6">
              <w:rPr>
                <w:color w:val="002060"/>
              </w:rPr>
              <w:t>NEW ACADEMY</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E22D7E" w14:textId="77777777" w:rsidR="00E23435" w:rsidRPr="00C87BB6" w:rsidRDefault="00E23435" w:rsidP="0018710E">
            <w:pPr>
              <w:pStyle w:val="rowtabella0"/>
              <w:rPr>
                <w:color w:val="002060"/>
              </w:rPr>
            </w:pPr>
            <w:r w:rsidRPr="00C87BB6">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F82360"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71E33C" w14:textId="77777777" w:rsidR="00E23435" w:rsidRPr="00C87BB6" w:rsidRDefault="00E23435" w:rsidP="0018710E">
            <w:pPr>
              <w:pStyle w:val="rowtabella0"/>
              <w:rPr>
                <w:color w:val="002060"/>
              </w:rPr>
            </w:pPr>
            <w:r w:rsidRPr="00C87BB6">
              <w:rPr>
                <w:color w:val="002060"/>
              </w:rPr>
              <w:t>24/02/2023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27219B" w14:textId="77777777" w:rsidR="00E23435" w:rsidRPr="00C87BB6" w:rsidRDefault="00E23435" w:rsidP="0018710E">
            <w:pPr>
              <w:pStyle w:val="rowtabella0"/>
              <w:rPr>
                <w:color w:val="002060"/>
              </w:rPr>
            </w:pPr>
            <w:r w:rsidRPr="00C87BB6">
              <w:rPr>
                <w:color w:val="002060"/>
              </w:rPr>
              <w:t>5449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41029C" w14:textId="77777777" w:rsidR="00E23435" w:rsidRPr="00C87BB6" w:rsidRDefault="00E23435" w:rsidP="0018710E">
            <w:pPr>
              <w:pStyle w:val="rowtabella0"/>
              <w:rPr>
                <w:color w:val="002060"/>
              </w:rPr>
            </w:pPr>
            <w:r w:rsidRPr="00C87BB6">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0E0990" w14:textId="77777777" w:rsidR="00E23435" w:rsidRPr="00C87BB6" w:rsidRDefault="00E23435" w:rsidP="0018710E">
            <w:pPr>
              <w:pStyle w:val="rowtabella0"/>
              <w:rPr>
                <w:color w:val="002060"/>
              </w:rPr>
            </w:pPr>
            <w:r w:rsidRPr="00C87BB6">
              <w:rPr>
                <w:color w:val="002060"/>
              </w:rPr>
              <w:t>VIA DELLA SANTA SELVINO</w:t>
            </w:r>
          </w:p>
        </w:tc>
      </w:tr>
      <w:tr w:rsidR="00E23435" w:rsidRPr="00C87BB6" w14:paraId="3A93022D"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557A01" w14:textId="77777777" w:rsidR="00E23435" w:rsidRPr="00C87BB6" w:rsidRDefault="00E23435" w:rsidP="0018710E">
            <w:pPr>
              <w:pStyle w:val="rowtabella0"/>
              <w:rPr>
                <w:color w:val="002060"/>
              </w:rPr>
            </w:pPr>
            <w:r w:rsidRPr="00C87BB6">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366324" w14:textId="77777777" w:rsidR="00E23435" w:rsidRPr="00C87BB6" w:rsidRDefault="00E23435" w:rsidP="0018710E">
            <w:pPr>
              <w:pStyle w:val="rowtabella0"/>
              <w:rPr>
                <w:color w:val="002060"/>
              </w:rPr>
            </w:pPr>
            <w:r w:rsidRPr="00C87BB6">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860955"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20F6FF" w14:textId="77777777" w:rsidR="00E23435" w:rsidRPr="00C87BB6" w:rsidRDefault="00E23435" w:rsidP="0018710E">
            <w:pPr>
              <w:pStyle w:val="rowtabella0"/>
              <w:rPr>
                <w:color w:val="002060"/>
              </w:rPr>
            </w:pPr>
            <w:r w:rsidRPr="00C87BB6">
              <w:rPr>
                <w:color w:val="002060"/>
              </w:rPr>
              <w:t>24/02/2023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B04483" w14:textId="77777777" w:rsidR="00E23435" w:rsidRPr="00C87BB6" w:rsidRDefault="00E23435" w:rsidP="0018710E">
            <w:pPr>
              <w:pStyle w:val="rowtabella0"/>
              <w:rPr>
                <w:color w:val="002060"/>
              </w:rPr>
            </w:pPr>
            <w:r w:rsidRPr="00C87BB6">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41586B" w14:textId="77777777" w:rsidR="00E23435" w:rsidRPr="00C87BB6" w:rsidRDefault="00E23435" w:rsidP="0018710E">
            <w:pPr>
              <w:pStyle w:val="rowtabella0"/>
              <w:rPr>
                <w:color w:val="002060"/>
              </w:rPr>
            </w:pPr>
            <w:r w:rsidRPr="00C87BB6">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E9BA0A" w14:textId="77777777" w:rsidR="00E23435" w:rsidRPr="00C87BB6" w:rsidRDefault="00E23435" w:rsidP="0018710E">
            <w:pPr>
              <w:pStyle w:val="rowtabella0"/>
              <w:rPr>
                <w:color w:val="002060"/>
              </w:rPr>
            </w:pPr>
            <w:r w:rsidRPr="00C87BB6">
              <w:rPr>
                <w:color w:val="002060"/>
              </w:rPr>
              <w:t>VIA DELLO STADIO</w:t>
            </w:r>
          </w:p>
        </w:tc>
      </w:tr>
      <w:tr w:rsidR="00E23435" w:rsidRPr="00C87BB6" w14:paraId="198C93E0"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C74B98" w14:textId="77777777" w:rsidR="00E23435" w:rsidRPr="00C87BB6" w:rsidRDefault="00E23435" w:rsidP="0018710E">
            <w:pPr>
              <w:pStyle w:val="rowtabella0"/>
              <w:rPr>
                <w:color w:val="002060"/>
              </w:rPr>
            </w:pPr>
            <w:r w:rsidRPr="00C87BB6">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ABD87D" w14:textId="77777777" w:rsidR="00E23435" w:rsidRPr="00C87BB6" w:rsidRDefault="00E23435" w:rsidP="0018710E">
            <w:pPr>
              <w:pStyle w:val="rowtabella0"/>
              <w:rPr>
                <w:color w:val="002060"/>
              </w:rPr>
            </w:pPr>
            <w:r w:rsidRPr="00C87BB6">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9D1E2F"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9BC4B1" w14:textId="77777777" w:rsidR="00E23435" w:rsidRPr="00C87BB6" w:rsidRDefault="00E23435" w:rsidP="0018710E">
            <w:pPr>
              <w:pStyle w:val="rowtabella0"/>
              <w:rPr>
                <w:color w:val="002060"/>
              </w:rPr>
            </w:pPr>
            <w:r w:rsidRPr="00C87BB6">
              <w:rPr>
                <w:color w:val="002060"/>
              </w:rPr>
              <w:t>24/02/2023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D5AF69" w14:textId="77777777" w:rsidR="00E23435" w:rsidRPr="00C87BB6" w:rsidRDefault="00E23435" w:rsidP="0018710E">
            <w:pPr>
              <w:pStyle w:val="rowtabella0"/>
              <w:rPr>
                <w:color w:val="002060"/>
              </w:rPr>
            </w:pPr>
            <w:r w:rsidRPr="00C87BB6">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B74BC0" w14:textId="77777777" w:rsidR="00E23435" w:rsidRPr="00C87BB6" w:rsidRDefault="00E23435" w:rsidP="0018710E">
            <w:pPr>
              <w:pStyle w:val="rowtabella0"/>
              <w:rPr>
                <w:color w:val="002060"/>
              </w:rPr>
            </w:pPr>
            <w:r w:rsidRPr="00C87BB6">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E1E149" w14:textId="77777777" w:rsidR="00E23435" w:rsidRPr="00C87BB6" w:rsidRDefault="00E23435" w:rsidP="0018710E">
            <w:pPr>
              <w:pStyle w:val="rowtabella0"/>
              <w:rPr>
                <w:color w:val="002060"/>
              </w:rPr>
            </w:pPr>
            <w:r w:rsidRPr="00C87BB6">
              <w:rPr>
                <w:color w:val="002060"/>
              </w:rPr>
              <w:t>VIA VILLA TOMBARI</w:t>
            </w:r>
          </w:p>
        </w:tc>
      </w:tr>
      <w:tr w:rsidR="00E23435" w:rsidRPr="00C87BB6" w14:paraId="29376D86" w14:textId="77777777" w:rsidTr="001871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11B07F" w14:textId="77777777" w:rsidR="00E23435" w:rsidRPr="00C87BB6" w:rsidRDefault="00E23435" w:rsidP="0018710E">
            <w:pPr>
              <w:pStyle w:val="rowtabella0"/>
              <w:rPr>
                <w:color w:val="002060"/>
              </w:rPr>
            </w:pPr>
            <w:r w:rsidRPr="00C87BB6">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ACD3D9" w14:textId="77777777" w:rsidR="00E23435" w:rsidRPr="00C87BB6" w:rsidRDefault="00E23435" w:rsidP="0018710E">
            <w:pPr>
              <w:pStyle w:val="rowtabella0"/>
              <w:rPr>
                <w:color w:val="002060"/>
              </w:rPr>
            </w:pPr>
            <w:r w:rsidRPr="00C87BB6">
              <w:rPr>
                <w:color w:val="002060"/>
              </w:rPr>
              <w:t>ANCONITANA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481243"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F1536F" w14:textId="77777777" w:rsidR="00E23435" w:rsidRPr="00C87BB6" w:rsidRDefault="00E23435" w:rsidP="0018710E">
            <w:pPr>
              <w:pStyle w:val="rowtabella0"/>
              <w:rPr>
                <w:color w:val="002060"/>
              </w:rPr>
            </w:pPr>
            <w:r w:rsidRPr="00C87BB6">
              <w:rPr>
                <w:color w:val="002060"/>
              </w:rPr>
              <w:t>24/02/2023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1A7A8D" w14:textId="77777777" w:rsidR="00E23435" w:rsidRPr="00C87BB6" w:rsidRDefault="00E23435" w:rsidP="0018710E">
            <w:pPr>
              <w:pStyle w:val="rowtabella0"/>
              <w:rPr>
                <w:color w:val="002060"/>
              </w:rPr>
            </w:pPr>
            <w:r w:rsidRPr="00C87BB6">
              <w:rPr>
                <w:color w:val="002060"/>
              </w:rPr>
              <w:t>5478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DC5A06" w14:textId="77777777" w:rsidR="00E23435" w:rsidRPr="00C87BB6" w:rsidRDefault="00E23435" w:rsidP="0018710E">
            <w:pPr>
              <w:pStyle w:val="rowtabella0"/>
              <w:rPr>
                <w:color w:val="002060"/>
              </w:rPr>
            </w:pPr>
            <w:r w:rsidRPr="00C87BB6">
              <w:rPr>
                <w:color w:val="002060"/>
              </w:rPr>
              <w:t>MERCATELLO SUL METAURO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767A1D" w14:textId="77777777" w:rsidR="00E23435" w:rsidRPr="00C87BB6" w:rsidRDefault="00E23435" w:rsidP="0018710E">
            <w:pPr>
              <w:pStyle w:val="rowtabella0"/>
              <w:rPr>
                <w:color w:val="002060"/>
              </w:rPr>
            </w:pPr>
            <w:r w:rsidRPr="00C87BB6">
              <w:rPr>
                <w:color w:val="002060"/>
              </w:rPr>
              <w:t>VIA IV NOVEMBRE</w:t>
            </w:r>
          </w:p>
        </w:tc>
      </w:tr>
    </w:tbl>
    <w:p w14:paraId="4E716FFE" w14:textId="77777777" w:rsidR="00E23435" w:rsidRPr="00C87BB6" w:rsidRDefault="00E23435" w:rsidP="00E23435">
      <w:pPr>
        <w:pStyle w:val="breakline"/>
        <w:rPr>
          <w:rFonts w:eastAsiaTheme="minorEastAsia"/>
          <w:color w:val="002060"/>
        </w:rPr>
      </w:pPr>
    </w:p>
    <w:p w14:paraId="70E23398" w14:textId="77777777" w:rsidR="00E23435" w:rsidRPr="00C87BB6" w:rsidRDefault="00E23435" w:rsidP="00E23435">
      <w:pPr>
        <w:pStyle w:val="breakline"/>
        <w:rPr>
          <w:color w:val="002060"/>
        </w:rPr>
      </w:pPr>
    </w:p>
    <w:p w14:paraId="30E243A2" w14:textId="77777777" w:rsidR="00E23435" w:rsidRPr="00C87BB6" w:rsidRDefault="00E23435" w:rsidP="00E23435">
      <w:pPr>
        <w:pStyle w:val="breakline"/>
        <w:rPr>
          <w:color w:val="002060"/>
        </w:rPr>
      </w:pPr>
    </w:p>
    <w:p w14:paraId="7349699A" w14:textId="77777777" w:rsidR="00E23435" w:rsidRPr="00C87BB6" w:rsidRDefault="00E23435" w:rsidP="00E23435">
      <w:pPr>
        <w:pStyle w:val="sottotitolocampionato10"/>
        <w:rPr>
          <w:color w:val="002060"/>
        </w:rPr>
      </w:pPr>
      <w:r w:rsidRPr="00C87BB6">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0"/>
        <w:gridCol w:w="385"/>
        <w:gridCol w:w="898"/>
        <w:gridCol w:w="1176"/>
        <w:gridCol w:w="1563"/>
        <w:gridCol w:w="1546"/>
      </w:tblGrid>
      <w:tr w:rsidR="00E23435" w:rsidRPr="00C87BB6" w14:paraId="48271D7E" w14:textId="77777777" w:rsidTr="001871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52B49" w14:textId="77777777" w:rsidR="00E23435" w:rsidRPr="00C87BB6" w:rsidRDefault="00E23435" w:rsidP="0018710E">
            <w:pPr>
              <w:pStyle w:val="headertabella0"/>
              <w:rPr>
                <w:color w:val="002060"/>
              </w:rPr>
            </w:pPr>
            <w:r w:rsidRPr="00C87BB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A708D" w14:textId="77777777" w:rsidR="00E23435" w:rsidRPr="00C87BB6" w:rsidRDefault="00E23435" w:rsidP="0018710E">
            <w:pPr>
              <w:pStyle w:val="headertabella0"/>
              <w:rPr>
                <w:color w:val="002060"/>
              </w:rPr>
            </w:pPr>
            <w:r w:rsidRPr="00C87BB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CB3AF" w14:textId="77777777" w:rsidR="00E23435" w:rsidRPr="00C87BB6" w:rsidRDefault="00E23435" w:rsidP="0018710E">
            <w:pPr>
              <w:pStyle w:val="headertabella0"/>
              <w:rPr>
                <w:color w:val="002060"/>
              </w:rPr>
            </w:pPr>
            <w:r w:rsidRPr="00C87BB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5E79D" w14:textId="77777777" w:rsidR="00E23435" w:rsidRPr="00C87BB6" w:rsidRDefault="00E23435" w:rsidP="0018710E">
            <w:pPr>
              <w:pStyle w:val="headertabella0"/>
              <w:rPr>
                <w:color w:val="002060"/>
              </w:rPr>
            </w:pPr>
            <w:r w:rsidRPr="00C87BB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33DDE" w14:textId="77777777" w:rsidR="00E23435" w:rsidRPr="00C87BB6" w:rsidRDefault="00E23435" w:rsidP="0018710E">
            <w:pPr>
              <w:pStyle w:val="headertabella0"/>
              <w:rPr>
                <w:color w:val="002060"/>
              </w:rPr>
            </w:pPr>
            <w:r w:rsidRPr="00C87BB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9313D" w14:textId="77777777" w:rsidR="00E23435" w:rsidRPr="00C87BB6" w:rsidRDefault="00E23435" w:rsidP="0018710E">
            <w:pPr>
              <w:pStyle w:val="headertabella0"/>
              <w:rPr>
                <w:color w:val="002060"/>
              </w:rPr>
            </w:pPr>
            <w:proofErr w:type="spellStart"/>
            <w:r w:rsidRPr="00C87BB6">
              <w:rPr>
                <w:color w:val="002060"/>
              </w:rPr>
              <w:t>Localita'</w:t>
            </w:r>
            <w:proofErr w:type="spellEnd"/>
            <w:r w:rsidRPr="00C87BB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29E7E" w14:textId="77777777" w:rsidR="00E23435" w:rsidRPr="00C87BB6" w:rsidRDefault="00E23435" w:rsidP="0018710E">
            <w:pPr>
              <w:pStyle w:val="headertabella0"/>
              <w:rPr>
                <w:color w:val="002060"/>
              </w:rPr>
            </w:pPr>
            <w:r w:rsidRPr="00C87BB6">
              <w:rPr>
                <w:color w:val="002060"/>
              </w:rPr>
              <w:t>Indirizzo Impianto</w:t>
            </w:r>
          </w:p>
        </w:tc>
      </w:tr>
      <w:tr w:rsidR="00E23435" w:rsidRPr="00C87BB6" w14:paraId="49A30148" w14:textId="77777777" w:rsidTr="001871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A33CD2" w14:textId="77777777" w:rsidR="00E23435" w:rsidRPr="00C87BB6" w:rsidRDefault="00E23435" w:rsidP="0018710E">
            <w:pPr>
              <w:pStyle w:val="rowtabella0"/>
              <w:rPr>
                <w:color w:val="002060"/>
              </w:rPr>
            </w:pPr>
            <w:r w:rsidRPr="00C87BB6">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611A28" w14:textId="77777777" w:rsidR="00E23435" w:rsidRPr="00C87BB6" w:rsidRDefault="00E23435" w:rsidP="0018710E">
            <w:pPr>
              <w:pStyle w:val="rowtabella0"/>
              <w:rPr>
                <w:color w:val="002060"/>
              </w:rPr>
            </w:pPr>
            <w:r w:rsidRPr="00C87BB6">
              <w:rPr>
                <w:color w:val="002060"/>
              </w:rPr>
              <w:t>GAGLIOLE 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355084" w14:textId="77777777" w:rsidR="00E23435" w:rsidRPr="00C87BB6" w:rsidRDefault="00E23435" w:rsidP="0018710E">
            <w:pPr>
              <w:pStyle w:val="rowtabella0"/>
              <w:jc w:val="center"/>
              <w:rPr>
                <w:color w:val="002060"/>
              </w:rPr>
            </w:pPr>
            <w:r w:rsidRPr="00C87BB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5EA595" w14:textId="77777777" w:rsidR="00E23435" w:rsidRPr="00C87BB6" w:rsidRDefault="00E23435" w:rsidP="0018710E">
            <w:pPr>
              <w:pStyle w:val="rowtabella0"/>
              <w:rPr>
                <w:color w:val="002060"/>
              </w:rPr>
            </w:pPr>
            <w:r w:rsidRPr="00C87BB6">
              <w:rPr>
                <w:color w:val="002060"/>
              </w:rPr>
              <w:t>24/02/2023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02FF80" w14:textId="77777777" w:rsidR="00E23435" w:rsidRPr="00C87BB6" w:rsidRDefault="00E23435" w:rsidP="0018710E">
            <w:pPr>
              <w:pStyle w:val="rowtabella0"/>
              <w:rPr>
                <w:color w:val="002060"/>
              </w:rPr>
            </w:pPr>
            <w:r w:rsidRPr="00C87BB6">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109816" w14:textId="77777777" w:rsidR="00E23435" w:rsidRPr="00C87BB6" w:rsidRDefault="00E23435" w:rsidP="0018710E">
            <w:pPr>
              <w:pStyle w:val="rowtabella0"/>
              <w:rPr>
                <w:color w:val="002060"/>
              </w:rPr>
            </w:pPr>
            <w:r w:rsidRPr="00C87BB6">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A73B84" w14:textId="77777777" w:rsidR="00E23435" w:rsidRPr="00C87BB6" w:rsidRDefault="00E23435" w:rsidP="0018710E">
            <w:pPr>
              <w:pStyle w:val="rowtabella0"/>
              <w:rPr>
                <w:color w:val="002060"/>
              </w:rPr>
            </w:pPr>
            <w:r w:rsidRPr="00C87BB6">
              <w:rPr>
                <w:color w:val="002060"/>
              </w:rPr>
              <w:t>VIA CERQUATTI</w:t>
            </w:r>
          </w:p>
        </w:tc>
      </w:tr>
      <w:tr w:rsidR="00E23435" w:rsidRPr="00C87BB6" w14:paraId="0C38CBF2"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750831" w14:textId="77777777" w:rsidR="00E23435" w:rsidRPr="00C87BB6" w:rsidRDefault="00E23435" w:rsidP="0018710E">
            <w:pPr>
              <w:pStyle w:val="rowtabella0"/>
              <w:rPr>
                <w:color w:val="002060"/>
              </w:rPr>
            </w:pPr>
            <w:r w:rsidRPr="00C87BB6">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C7FBE4" w14:textId="77777777" w:rsidR="00E23435" w:rsidRPr="00C87BB6" w:rsidRDefault="00E23435" w:rsidP="0018710E">
            <w:pPr>
              <w:pStyle w:val="rowtabella0"/>
              <w:rPr>
                <w:color w:val="002060"/>
              </w:rPr>
            </w:pPr>
            <w:r w:rsidRPr="00C87BB6">
              <w:rPr>
                <w:color w:val="002060"/>
              </w:rPr>
              <w:t>CALCETTO CASTRUM LAURI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174D97"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088C0D" w14:textId="77777777" w:rsidR="00E23435" w:rsidRPr="00C87BB6" w:rsidRDefault="00E23435" w:rsidP="0018710E">
            <w:pPr>
              <w:pStyle w:val="rowtabella0"/>
              <w:rPr>
                <w:color w:val="002060"/>
              </w:rPr>
            </w:pPr>
            <w:r w:rsidRPr="00C87BB6">
              <w:rPr>
                <w:color w:val="002060"/>
              </w:rPr>
              <w:t>24/02/2023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F17B4E" w14:textId="77777777" w:rsidR="00E23435" w:rsidRPr="00C87BB6" w:rsidRDefault="00E23435" w:rsidP="0018710E">
            <w:pPr>
              <w:pStyle w:val="rowtabella0"/>
              <w:rPr>
                <w:color w:val="002060"/>
              </w:rPr>
            </w:pPr>
            <w:r w:rsidRPr="00C87BB6">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143C19" w14:textId="77777777" w:rsidR="00E23435" w:rsidRPr="00C87BB6" w:rsidRDefault="00E23435" w:rsidP="0018710E">
            <w:pPr>
              <w:pStyle w:val="rowtabella0"/>
              <w:rPr>
                <w:color w:val="002060"/>
              </w:rPr>
            </w:pPr>
            <w:r w:rsidRPr="00C87BB6">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525FF9" w14:textId="77777777" w:rsidR="00E23435" w:rsidRPr="00C87BB6" w:rsidRDefault="00E23435" w:rsidP="0018710E">
            <w:pPr>
              <w:pStyle w:val="rowtabella0"/>
              <w:rPr>
                <w:color w:val="002060"/>
              </w:rPr>
            </w:pPr>
            <w:r w:rsidRPr="00C87BB6">
              <w:rPr>
                <w:color w:val="002060"/>
              </w:rPr>
              <w:t>LOC. SAN LIBERATO</w:t>
            </w:r>
          </w:p>
        </w:tc>
      </w:tr>
      <w:tr w:rsidR="00E23435" w:rsidRPr="00C87BB6" w14:paraId="4ED1F43C"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F4B962" w14:textId="77777777" w:rsidR="00E23435" w:rsidRPr="00C87BB6" w:rsidRDefault="00E23435" w:rsidP="0018710E">
            <w:pPr>
              <w:pStyle w:val="rowtabella0"/>
              <w:rPr>
                <w:color w:val="002060"/>
              </w:rPr>
            </w:pPr>
            <w:r w:rsidRPr="00C87BB6">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78E6D4" w14:textId="77777777" w:rsidR="00E23435" w:rsidRPr="00C87BB6" w:rsidRDefault="00E23435" w:rsidP="0018710E">
            <w:pPr>
              <w:pStyle w:val="rowtabella0"/>
              <w:rPr>
                <w:color w:val="002060"/>
              </w:rPr>
            </w:pPr>
            <w:r w:rsidRPr="00C87BB6">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3C212B"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D13367" w14:textId="77777777" w:rsidR="00E23435" w:rsidRPr="00C87BB6" w:rsidRDefault="00E23435" w:rsidP="0018710E">
            <w:pPr>
              <w:pStyle w:val="rowtabella0"/>
              <w:rPr>
                <w:color w:val="002060"/>
              </w:rPr>
            </w:pPr>
            <w:r w:rsidRPr="00C87BB6">
              <w:rPr>
                <w:color w:val="002060"/>
              </w:rPr>
              <w:t>24/02/2023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ADECE1" w14:textId="77777777" w:rsidR="00E23435" w:rsidRPr="00C87BB6" w:rsidRDefault="00E23435" w:rsidP="0018710E">
            <w:pPr>
              <w:pStyle w:val="rowtabella0"/>
              <w:rPr>
                <w:color w:val="002060"/>
              </w:rPr>
            </w:pPr>
            <w:r w:rsidRPr="00C87BB6">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655453" w14:textId="77777777" w:rsidR="00E23435" w:rsidRPr="00C87BB6" w:rsidRDefault="00E23435" w:rsidP="0018710E">
            <w:pPr>
              <w:pStyle w:val="rowtabella0"/>
              <w:rPr>
                <w:color w:val="002060"/>
              </w:rPr>
            </w:pPr>
            <w:r w:rsidRPr="00C87BB6">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60ACCD" w14:textId="77777777" w:rsidR="00E23435" w:rsidRPr="00C87BB6" w:rsidRDefault="00E23435" w:rsidP="0018710E">
            <w:pPr>
              <w:pStyle w:val="rowtabella0"/>
              <w:rPr>
                <w:color w:val="002060"/>
              </w:rPr>
            </w:pPr>
            <w:r w:rsidRPr="00C87BB6">
              <w:rPr>
                <w:color w:val="002060"/>
              </w:rPr>
              <w:t>VIALE MAZZINI</w:t>
            </w:r>
          </w:p>
        </w:tc>
      </w:tr>
      <w:tr w:rsidR="00E23435" w:rsidRPr="00C87BB6" w14:paraId="244DB6E0"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9391BD" w14:textId="77777777" w:rsidR="00E23435" w:rsidRPr="00C87BB6" w:rsidRDefault="00E23435" w:rsidP="0018710E">
            <w:pPr>
              <w:pStyle w:val="rowtabella0"/>
              <w:rPr>
                <w:color w:val="002060"/>
              </w:rPr>
            </w:pPr>
            <w:r w:rsidRPr="00C87BB6">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4AE7BD" w14:textId="77777777" w:rsidR="00E23435" w:rsidRPr="00C87BB6" w:rsidRDefault="00E23435" w:rsidP="0018710E">
            <w:pPr>
              <w:pStyle w:val="rowtabella0"/>
              <w:rPr>
                <w:color w:val="002060"/>
              </w:rPr>
            </w:pPr>
            <w:r w:rsidRPr="00C87BB6">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A8FC9A"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EF6999" w14:textId="77777777" w:rsidR="00E23435" w:rsidRPr="00C87BB6" w:rsidRDefault="00E23435" w:rsidP="0018710E">
            <w:pPr>
              <w:pStyle w:val="rowtabella0"/>
              <w:rPr>
                <w:color w:val="002060"/>
              </w:rPr>
            </w:pPr>
            <w:r w:rsidRPr="00C87BB6">
              <w:rPr>
                <w:color w:val="002060"/>
              </w:rPr>
              <w:t>24/02/2023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B301A0" w14:textId="77777777" w:rsidR="00E23435" w:rsidRPr="00C87BB6" w:rsidRDefault="00E23435" w:rsidP="0018710E">
            <w:pPr>
              <w:pStyle w:val="rowtabella0"/>
              <w:rPr>
                <w:color w:val="002060"/>
              </w:rPr>
            </w:pPr>
            <w:r w:rsidRPr="00C87BB6">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523874" w14:textId="77777777" w:rsidR="00E23435" w:rsidRPr="00C87BB6" w:rsidRDefault="00E23435" w:rsidP="0018710E">
            <w:pPr>
              <w:pStyle w:val="rowtabella0"/>
              <w:rPr>
                <w:color w:val="002060"/>
              </w:rPr>
            </w:pPr>
            <w:r w:rsidRPr="00C87BB6">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4CB879" w14:textId="77777777" w:rsidR="00E23435" w:rsidRPr="00C87BB6" w:rsidRDefault="00E23435" w:rsidP="0018710E">
            <w:pPr>
              <w:pStyle w:val="rowtabella0"/>
              <w:rPr>
                <w:color w:val="002060"/>
              </w:rPr>
            </w:pPr>
            <w:r w:rsidRPr="00C87BB6">
              <w:rPr>
                <w:color w:val="002060"/>
              </w:rPr>
              <w:t>VIA LUDOVICO SCARFIOTTI</w:t>
            </w:r>
          </w:p>
        </w:tc>
      </w:tr>
      <w:tr w:rsidR="00E23435" w:rsidRPr="00C87BB6" w14:paraId="26C48810"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6D7CB3" w14:textId="77777777" w:rsidR="00E23435" w:rsidRPr="00C87BB6" w:rsidRDefault="00E23435" w:rsidP="0018710E">
            <w:pPr>
              <w:pStyle w:val="rowtabella0"/>
              <w:rPr>
                <w:color w:val="002060"/>
              </w:rPr>
            </w:pPr>
            <w:r w:rsidRPr="00C87BB6">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55CA41" w14:textId="77777777" w:rsidR="00E23435" w:rsidRPr="00C87BB6" w:rsidRDefault="00E23435" w:rsidP="0018710E">
            <w:pPr>
              <w:pStyle w:val="rowtabella0"/>
              <w:rPr>
                <w:color w:val="002060"/>
              </w:rPr>
            </w:pPr>
            <w:r w:rsidRPr="00C87BB6">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3CD052"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108FD1" w14:textId="77777777" w:rsidR="00E23435" w:rsidRPr="00C87BB6" w:rsidRDefault="00E23435" w:rsidP="0018710E">
            <w:pPr>
              <w:pStyle w:val="rowtabella0"/>
              <w:rPr>
                <w:color w:val="002060"/>
              </w:rPr>
            </w:pPr>
            <w:r w:rsidRPr="00C87BB6">
              <w:rPr>
                <w:color w:val="002060"/>
              </w:rPr>
              <w:t>25/02/2023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69F6FB" w14:textId="77777777" w:rsidR="00E23435" w:rsidRPr="00C87BB6" w:rsidRDefault="00E23435" w:rsidP="0018710E">
            <w:pPr>
              <w:pStyle w:val="rowtabella0"/>
              <w:rPr>
                <w:color w:val="002060"/>
              </w:rPr>
            </w:pPr>
            <w:r w:rsidRPr="00C87BB6">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34C70C" w14:textId="77777777" w:rsidR="00E23435" w:rsidRPr="00C87BB6" w:rsidRDefault="00E23435" w:rsidP="0018710E">
            <w:pPr>
              <w:pStyle w:val="rowtabella0"/>
              <w:rPr>
                <w:color w:val="002060"/>
              </w:rPr>
            </w:pPr>
            <w:r w:rsidRPr="00C87BB6">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C50102" w14:textId="77777777" w:rsidR="00E23435" w:rsidRPr="00C87BB6" w:rsidRDefault="00E23435" w:rsidP="0018710E">
            <w:pPr>
              <w:pStyle w:val="rowtabella0"/>
              <w:rPr>
                <w:color w:val="002060"/>
              </w:rPr>
            </w:pPr>
            <w:r w:rsidRPr="00C87BB6">
              <w:rPr>
                <w:color w:val="002060"/>
              </w:rPr>
              <w:t>VIA DELLO SPORT</w:t>
            </w:r>
          </w:p>
        </w:tc>
      </w:tr>
      <w:tr w:rsidR="00E23435" w:rsidRPr="00C87BB6" w14:paraId="20D2B67D"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A49B96" w14:textId="77777777" w:rsidR="00E23435" w:rsidRPr="00C87BB6" w:rsidRDefault="00E23435" w:rsidP="0018710E">
            <w:pPr>
              <w:pStyle w:val="rowtabella0"/>
              <w:rPr>
                <w:color w:val="002060"/>
              </w:rPr>
            </w:pPr>
            <w:r w:rsidRPr="00C87BB6">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F1B82A" w14:textId="77777777" w:rsidR="00E23435" w:rsidRPr="00C87BB6" w:rsidRDefault="00E23435" w:rsidP="0018710E">
            <w:pPr>
              <w:pStyle w:val="rowtabella0"/>
              <w:rPr>
                <w:color w:val="002060"/>
              </w:rPr>
            </w:pPr>
            <w:r w:rsidRPr="00C87BB6">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32E19A"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058938" w14:textId="77777777" w:rsidR="00E23435" w:rsidRPr="00C87BB6" w:rsidRDefault="00E23435" w:rsidP="0018710E">
            <w:pPr>
              <w:pStyle w:val="rowtabella0"/>
              <w:rPr>
                <w:color w:val="002060"/>
              </w:rPr>
            </w:pPr>
            <w:r w:rsidRPr="00C87BB6">
              <w:rPr>
                <w:color w:val="002060"/>
              </w:rPr>
              <w:t>25/02/2023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6DECA1" w14:textId="77777777" w:rsidR="00E23435" w:rsidRPr="00C87BB6" w:rsidRDefault="00E23435" w:rsidP="0018710E">
            <w:pPr>
              <w:pStyle w:val="rowtabella0"/>
              <w:rPr>
                <w:color w:val="002060"/>
              </w:rPr>
            </w:pPr>
            <w:r w:rsidRPr="00C87BB6">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1BBAAC" w14:textId="77777777" w:rsidR="00E23435" w:rsidRPr="00C87BB6" w:rsidRDefault="00E23435" w:rsidP="0018710E">
            <w:pPr>
              <w:pStyle w:val="rowtabella0"/>
              <w:rPr>
                <w:color w:val="002060"/>
              </w:rPr>
            </w:pPr>
            <w:r w:rsidRPr="00C87BB6">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D53EB0" w14:textId="77777777" w:rsidR="00E23435" w:rsidRPr="00C87BB6" w:rsidRDefault="00E23435" w:rsidP="0018710E">
            <w:pPr>
              <w:pStyle w:val="rowtabella0"/>
              <w:rPr>
                <w:color w:val="002060"/>
              </w:rPr>
            </w:pPr>
            <w:r w:rsidRPr="00C87BB6">
              <w:rPr>
                <w:color w:val="002060"/>
              </w:rPr>
              <w:t>VIA VESCOVARA, 7</w:t>
            </w:r>
          </w:p>
        </w:tc>
      </w:tr>
      <w:tr w:rsidR="00E23435" w:rsidRPr="00C87BB6" w14:paraId="5FE149D9" w14:textId="77777777" w:rsidTr="001871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AF9700" w14:textId="77777777" w:rsidR="00E23435" w:rsidRPr="00C87BB6" w:rsidRDefault="00E23435" w:rsidP="0018710E">
            <w:pPr>
              <w:pStyle w:val="rowtabella0"/>
              <w:rPr>
                <w:color w:val="002060"/>
              </w:rPr>
            </w:pPr>
            <w:r w:rsidRPr="00C87BB6">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40C0AE" w14:textId="77777777" w:rsidR="00E23435" w:rsidRPr="00C87BB6" w:rsidRDefault="00E23435" w:rsidP="0018710E">
            <w:pPr>
              <w:pStyle w:val="rowtabella0"/>
              <w:rPr>
                <w:color w:val="002060"/>
              </w:rPr>
            </w:pPr>
            <w:r w:rsidRPr="00C87BB6">
              <w:rPr>
                <w:color w:val="002060"/>
              </w:rPr>
              <w:t>AURORA TREIA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2C9957"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39F69" w14:textId="77777777" w:rsidR="00E23435" w:rsidRPr="00C87BB6" w:rsidRDefault="00E23435" w:rsidP="0018710E">
            <w:pPr>
              <w:pStyle w:val="rowtabella0"/>
              <w:rPr>
                <w:color w:val="002060"/>
              </w:rPr>
            </w:pPr>
            <w:r w:rsidRPr="00C87BB6">
              <w:rPr>
                <w:color w:val="002060"/>
              </w:rPr>
              <w:t>25/02/2023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073BE9" w14:textId="77777777" w:rsidR="00E23435" w:rsidRPr="00C87BB6" w:rsidRDefault="00E23435" w:rsidP="0018710E">
            <w:pPr>
              <w:pStyle w:val="rowtabella0"/>
              <w:rPr>
                <w:color w:val="002060"/>
              </w:rPr>
            </w:pPr>
            <w:r w:rsidRPr="00C87BB6">
              <w:rPr>
                <w:color w:val="002060"/>
              </w:rPr>
              <w:t>5281 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923F66" w14:textId="77777777" w:rsidR="00E23435" w:rsidRPr="00C87BB6" w:rsidRDefault="00E23435" w:rsidP="0018710E">
            <w:pPr>
              <w:pStyle w:val="rowtabella0"/>
              <w:rPr>
                <w:color w:val="002060"/>
              </w:rPr>
            </w:pPr>
            <w:r w:rsidRPr="00C87BB6">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96F927" w14:textId="77777777" w:rsidR="00E23435" w:rsidRPr="00C87BB6" w:rsidRDefault="00E23435" w:rsidP="0018710E">
            <w:pPr>
              <w:pStyle w:val="rowtabella0"/>
              <w:rPr>
                <w:color w:val="002060"/>
              </w:rPr>
            </w:pPr>
            <w:r w:rsidRPr="00C87BB6">
              <w:rPr>
                <w:color w:val="002060"/>
              </w:rPr>
              <w:t>VIA CERQUATTI</w:t>
            </w:r>
          </w:p>
        </w:tc>
      </w:tr>
    </w:tbl>
    <w:p w14:paraId="60DAED43" w14:textId="77777777" w:rsidR="00E23435" w:rsidRPr="00C87BB6" w:rsidRDefault="00E23435" w:rsidP="00E23435">
      <w:pPr>
        <w:pStyle w:val="breakline"/>
        <w:rPr>
          <w:rFonts w:eastAsiaTheme="minorEastAsia"/>
          <w:color w:val="002060"/>
        </w:rPr>
      </w:pPr>
    </w:p>
    <w:p w14:paraId="49CCFE9A" w14:textId="77777777" w:rsidR="00E23435" w:rsidRPr="00C87BB6" w:rsidRDefault="00E23435" w:rsidP="00E23435">
      <w:pPr>
        <w:pStyle w:val="breakline"/>
        <w:rPr>
          <w:color w:val="002060"/>
        </w:rPr>
      </w:pPr>
    </w:p>
    <w:p w14:paraId="58503CED" w14:textId="77777777" w:rsidR="00E23435" w:rsidRPr="00C87BB6" w:rsidRDefault="00E23435" w:rsidP="00E23435">
      <w:pPr>
        <w:pStyle w:val="breakline"/>
        <w:rPr>
          <w:color w:val="002060"/>
        </w:rPr>
      </w:pPr>
    </w:p>
    <w:p w14:paraId="193E27EB" w14:textId="77777777" w:rsidR="00E23435" w:rsidRPr="00C87BB6" w:rsidRDefault="00E23435" w:rsidP="00E23435">
      <w:pPr>
        <w:pStyle w:val="sottotitolocampionato10"/>
        <w:rPr>
          <w:color w:val="002060"/>
        </w:rPr>
      </w:pPr>
      <w:r w:rsidRPr="00C87BB6">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4"/>
        <w:gridCol w:w="385"/>
        <w:gridCol w:w="898"/>
        <w:gridCol w:w="1175"/>
        <w:gridCol w:w="1565"/>
        <w:gridCol w:w="1543"/>
      </w:tblGrid>
      <w:tr w:rsidR="00E23435" w:rsidRPr="00C87BB6" w14:paraId="4A4A1F47" w14:textId="77777777" w:rsidTr="001871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E115B" w14:textId="77777777" w:rsidR="00E23435" w:rsidRPr="00C87BB6" w:rsidRDefault="00E23435" w:rsidP="0018710E">
            <w:pPr>
              <w:pStyle w:val="headertabella0"/>
              <w:rPr>
                <w:color w:val="002060"/>
              </w:rPr>
            </w:pPr>
            <w:r w:rsidRPr="00C87BB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C7F43" w14:textId="77777777" w:rsidR="00E23435" w:rsidRPr="00C87BB6" w:rsidRDefault="00E23435" w:rsidP="0018710E">
            <w:pPr>
              <w:pStyle w:val="headertabella0"/>
              <w:rPr>
                <w:color w:val="002060"/>
              </w:rPr>
            </w:pPr>
            <w:r w:rsidRPr="00C87BB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B17D0" w14:textId="77777777" w:rsidR="00E23435" w:rsidRPr="00C87BB6" w:rsidRDefault="00E23435" w:rsidP="0018710E">
            <w:pPr>
              <w:pStyle w:val="headertabella0"/>
              <w:rPr>
                <w:color w:val="002060"/>
              </w:rPr>
            </w:pPr>
            <w:r w:rsidRPr="00C87BB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D7023" w14:textId="77777777" w:rsidR="00E23435" w:rsidRPr="00C87BB6" w:rsidRDefault="00E23435" w:rsidP="0018710E">
            <w:pPr>
              <w:pStyle w:val="headertabella0"/>
              <w:rPr>
                <w:color w:val="002060"/>
              </w:rPr>
            </w:pPr>
            <w:r w:rsidRPr="00C87BB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3C5EF" w14:textId="77777777" w:rsidR="00E23435" w:rsidRPr="00C87BB6" w:rsidRDefault="00E23435" w:rsidP="0018710E">
            <w:pPr>
              <w:pStyle w:val="headertabella0"/>
              <w:rPr>
                <w:color w:val="002060"/>
              </w:rPr>
            </w:pPr>
            <w:r w:rsidRPr="00C87BB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D25C9" w14:textId="77777777" w:rsidR="00E23435" w:rsidRPr="00C87BB6" w:rsidRDefault="00E23435" w:rsidP="0018710E">
            <w:pPr>
              <w:pStyle w:val="headertabella0"/>
              <w:rPr>
                <w:color w:val="002060"/>
              </w:rPr>
            </w:pPr>
            <w:proofErr w:type="spellStart"/>
            <w:r w:rsidRPr="00C87BB6">
              <w:rPr>
                <w:color w:val="002060"/>
              </w:rPr>
              <w:t>Localita'</w:t>
            </w:r>
            <w:proofErr w:type="spellEnd"/>
            <w:r w:rsidRPr="00C87BB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F6032" w14:textId="77777777" w:rsidR="00E23435" w:rsidRPr="00C87BB6" w:rsidRDefault="00E23435" w:rsidP="0018710E">
            <w:pPr>
              <w:pStyle w:val="headertabella0"/>
              <w:rPr>
                <w:color w:val="002060"/>
              </w:rPr>
            </w:pPr>
            <w:r w:rsidRPr="00C87BB6">
              <w:rPr>
                <w:color w:val="002060"/>
              </w:rPr>
              <w:t>Indirizzo Impianto</w:t>
            </w:r>
          </w:p>
        </w:tc>
      </w:tr>
      <w:tr w:rsidR="00E23435" w:rsidRPr="00C87BB6" w14:paraId="75919BEB" w14:textId="77777777" w:rsidTr="001871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9EBAB7" w14:textId="77777777" w:rsidR="00E23435" w:rsidRPr="00C87BB6" w:rsidRDefault="00E23435" w:rsidP="0018710E">
            <w:pPr>
              <w:pStyle w:val="rowtabella0"/>
              <w:rPr>
                <w:color w:val="002060"/>
              </w:rPr>
            </w:pPr>
            <w:r w:rsidRPr="00C87BB6">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6DC2BE" w14:textId="77777777" w:rsidR="00E23435" w:rsidRPr="00C87BB6" w:rsidRDefault="00E23435" w:rsidP="0018710E">
            <w:pPr>
              <w:pStyle w:val="rowtabella0"/>
              <w:rPr>
                <w:color w:val="002060"/>
              </w:rPr>
            </w:pPr>
            <w:r w:rsidRPr="00C87BB6">
              <w:rPr>
                <w:color w:val="002060"/>
              </w:rPr>
              <w:t>PICENO UNITED MMX A 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D4B8B5" w14:textId="77777777" w:rsidR="00E23435" w:rsidRPr="00C87BB6" w:rsidRDefault="00E23435" w:rsidP="0018710E">
            <w:pPr>
              <w:pStyle w:val="rowtabella0"/>
              <w:jc w:val="center"/>
              <w:rPr>
                <w:color w:val="002060"/>
              </w:rPr>
            </w:pPr>
            <w:r w:rsidRPr="00C87BB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BECEBF" w14:textId="77777777" w:rsidR="00E23435" w:rsidRPr="00C87BB6" w:rsidRDefault="00E23435" w:rsidP="0018710E">
            <w:pPr>
              <w:pStyle w:val="rowtabella0"/>
              <w:rPr>
                <w:color w:val="002060"/>
              </w:rPr>
            </w:pPr>
            <w:r w:rsidRPr="00C87BB6">
              <w:rPr>
                <w:color w:val="002060"/>
              </w:rPr>
              <w:t>24/02/2023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0E4ACF" w14:textId="77777777" w:rsidR="00E23435" w:rsidRPr="00C87BB6" w:rsidRDefault="00E23435" w:rsidP="0018710E">
            <w:pPr>
              <w:pStyle w:val="rowtabella0"/>
              <w:rPr>
                <w:color w:val="002060"/>
              </w:rPr>
            </w:pPr>
            <w:r w:rsidRPr="00C87BB6">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589D5F" w14:textId="77777777" w:rsidR="00E23435" w:rsidRPr="00C87BB6" w:rsidRDefault="00E23435" w:rsidP="0018710E">
            <w:pPr>
              <w:pStyle w:val="rowtabella0"/>
              <w:rPr>
                <w:color w:val="002060"/>
              </w:rPr>
            </w:pPr>
            <w:r w:rsidRPr="00C87BB6">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9A2BDD" w14:textId="77777777" w:rsidR="00E23435" w:rsidRPr="00C87BB6" w:rsidRDefault="00E23435" w:rsidP="0018710E">
            <w:pPr>
              <w:pStyle w:val="rowtabella0"/>
              <w:rPr>
                <w:color w:val="002060"/>
              </w:rPr>
            </w:pPr>
            <w:r w:rsidRPr="00C87BB6">
              <w:rPr>
                <w:color w:val="002060"/>
              </w:rPr>
              <w:t>VIA CORRADI</w:t>
            </w:r>
          </w:p>
        </w:tc>
      </w:tr>
      <w:tr w:rsidR="00E23435" w:rsidRPr="00C87BB6" w14:paraId="760705D3"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177004" w14:textId="77777777" w:rsidR="00E23435" w:rsidRPr="00C87BB6" w:rsidRDefault="00E23435" w:rsidP="0018710E">
            <w:pPr>
              <w:pStyle w:val="rowtabella0"/>
              <w:rPr>
                <w:color w:val="002060"/>
              </w:rPr>
            </w:pPr>
            <w:r w:rsidRPr="00C87BB6">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314E27" w14:textId="77777777" w:rsidR="00E23435" w:rsidRPr="00C87BB6" w:rsidRDefault="00E23435" w:rsidP="0018710E">
            <w:pPr>
              <w:pStyle w:val="rowtabella0"/>
              <w:rPr>
                <w:color w:val="002060"/>
              </w:rPr>
            </w:pPr>
            <w:r w:rsidRPr="00C87BB6">
              <w:rPr>
                <w:color w:val="002060"/>
              </w:rPr>
              <w:t>L ALTRO SPORT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8FFC05"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C41B18" w14:textId="77777777" w:rsidR="00E23435" w:rsidRPr="00C87BB6" w:rsidRDefault="00E23435" w:rsidP="0018710E">
            <w:pPr>
              <w:pStyle w:val="rowtabella0"/>
              <w:rPr>
                <w:color w:val="002060"/>
              </w:rPr>
            </w:pPr>
            <w:r w:rsidRPr="00C87BB6">
              <w:rPr>
                <w:color w:val="002060"/>
              </w:rPr>
              <w:t>24/02/2023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5021F1" w14:textId="77777777" w:rsidR="00E23435" w:rsidRPr="00C87BB6" w:rsidRDefault="00E23435" w:rsidP="0018710E">
            <w:pPr>
              <w:pStyle w:val="rowtabella0"/>
              <w:rPr>
                <w:color w:val="002060"/>
              </w:rPr>
            </w:pPr>
            <w:r w:rsidRPr="00C87BB6">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32D332" w14:textId="77777777" w:rsidR="00E23435" w:rsidRPr="00C87BB6" w:rsidRDefault="00E23435" w:rsidP="0018710E">
            <w:pPr>
              <w:pStyle w:val="rowtabella0"/>
              <w:rPr>
                <w:color w:val="002060"/>
              </w:rPr>
            </w:pPr>
            <w:r w:rsidRPr="00C87BB6">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DD0B4A" w14:textId="77777777" w:rsidR="00E23435" w:rsidRPr="00C87BB6" w:rsidRDefault="00E23435" w:rsidP="0018710E">
            <w:pPr>
              <w:pStyle w:val="rowtabella0"/>
              <w:rPr>
                <w:color w:val="002060"/>
              </w:rPr>
            </w:pPr>
            <w:r w:rsidRPr="00C87BB6">
              <w:rPr>
                <w:color w:val="002060"/>
              </w:rPr>
              <w:t>VIA C.ULPIANI</w:t>
            </w:r>
          </w:p>
        </w:tc>
      </w:tr>
      <w:tr w:rsidR="00E23435" w:rsidRPr="00C87BB6" w14:paraId="6889D855"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7757E2" w14:textId="77777777" w:rsidR="00E23435" w:rsidRPr="00C87BB6" w:rsidRDefault="00E23435" w:rsidP="0018710E">
            <w:pPr>
              <w:pStyle w:val="rowtabella0"/>
              <w:rPr>
                <w:color w:val="002060"/>
              </w:rPr>
            </w:pPr>
            <w:r w:rsidRPr="00C87BB6">
              <w:rPr>
                <w:color w:val="002060"/>
              </w:rPr>
              <w:t>FUTSAL 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731FB1" w14:textId="77777777" w:rsidR="00E23435" w:rsidRPr="00C87BB6" w:rsidRDefault="00E23435" w:rsidP="0018710E">
            <w:pPr>
              <w:pStyle w:val="rowtabella0"/>
              <w:rPr>
                <w:color w:val="002060"/>
              </w:rPr>
            </w:pPr>
            <w:r w:rsidRPr="00C87BB6">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9391AE"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48ABE3" w14:textId="77777777" w:rsidR="00E23435" w:rsidRPr="00C87BB6" w:rsidRDefault="00E23435" w:rsidP="0018710E">
            <w:pPr>
              <w:pStyle w:val="rowtabella0"/>
              <w:rPr>
                <w:color w:val="002060"/>
              </w:rPr>
            </w:pPr>
            <w:r w:rsidRPr="00C87BB6">
              <w:rPr>
                <w:color w:val="002060"/>
              </w:rPr>
              <w:t>24/02/2023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F6D7B1" w14:textId="77777777" w:rsidR="00E23435" w:rsidRPr="00C87BB6" w:rsidRDefault="00E23435" w:rsidP="0018710E">
            <w:pPr>
              <w:pStyle w:val="rowtabella0"/>
              <w:rPr>
                <w:color w:val="002060"/>
              </w:rPr>
            </w:pPr>
            <w:r w:rsidRPr="00C87BB6">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BD6BEE" w14:textId="77777777" w:rsidR="00E23435" w:rsidRPr="00C87BB6" w:rsidRDefault="00E23435" w:rsidP="0018710E">
            <w:pPr>
              <w:pStyle w:val="rowtabella0"/>
              <w:rPr>
                <w:color w:val="002060"/>
              </w:rPr>
            </w:pPr>
            <w:r w:rsidRPr="00C87BB6">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E26001" w14:textId="77777777" w:rsidR="00E23435" w:rsidRPr="00C87BB6" w:rsidRDefault="00E23435" w:rsidP="0018710E">
            <w:pPr>
              <w:pStyle w:val="rowtabella0"/>
              <w:rPr>
                <w:color w:val="002060"/>
              </w:rPr>
            </w:pPr>
            <w:r w:rsidRPr="00C87BB6">
              <w:rPr>
                <w:color w:val="002060"/>
              </w:rPr>
              <w:t>PIAZZA S. D'ACQUISTO</w:t>
            </w:r>
          </w:p>
        </w:tc>
      </w:tr>
      <w:tr w:rsidR="00E23435" w:rsidRPr="00C87BB6" w14:paraId="487F04C3"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3D2A25" w14:textId="77777777" w:rsidR="00E23435" w:rsidRPr="00C87BB6" w:rsidRDefault="00E23435" w:rsidP="0018710E">
            <w:pPr>
              <w:pStyle w:val="rowtabella0"/>
              <w:rPr>
                <w:color w:val="002060"/>
              </w:rPr>
            </w:pPr>
            <w:r w:rsidRPr="00C87BB6">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868B2F" w14:textId="77777777" w:rsidR="00E23435" w:rsidRPr="00C87BB6" w:rsidRDefault="00E23435" w:rsidP="0018710E">
            <w:pPr>
              <w:pStyle w:val="rowtabella0"/>
              <w:rPr>
                <w:color w:val="002060"/>
              </w:rPr>
            </w:pPr>
            <w:r w:rsidRPr="00C87BB6">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965752"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A0EF68" w14:textId="77777777" w:rsidR="00E23435" w:rsidRPr="00C87BB6" w:rsidRDefault="00E23435" w:rsidP="0018710E">
            <w:pPr>
              <w:pStyle w:val="rowtabella0"/>
              <w:rPr>
                <w:color w:val="002060"/>
              </w:rPr>
            </w:pPr>
            <w:r w:rsidRPr="00C87BB6">
              <w:rPr>
                <w:color w:val="002060"/>
              </w:rPr>
              <w:t>24/02/2023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0D441E" w14:textId="77777777" w:rsidR="00E23435" w:rsidRPr="00C87BB6" w:rsidRDefault="00E23435" w:rsidP="0018710E">
            <w:pPr>
              <w:pStyle w:val="rowtabella0"/>
              <w:rPr>
                <w:color w:val="002060"/>
              </w:rPr>
            </w:pPr>
            <w:r w:rsidRPr="00C87BB6">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FB1CD9" w14:textId="77777777" w:rsidR="00E23435" w:rsidRPr="00C87BB6" w:rsidRDefault="00E23435" w:rsidP="0018710E">
            <w:pPr>
              <w:pStyle w:val="rowtabella0"/>
              <w:rPr>
                <w:color w:val="002060"/>
              </w:rPr>
            </w:pPr>
            <w:r w:rsidRPr="00C87BB6">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8E8486" w14:textId="77777777" w:rsidR="00E23435" w:rsidRPr="00C87BB6" w:rsidRDefault="00E23435" w:rsidP="0018710E">
            <w:pPr>
              <w:pStyle w:val="rowtabella0"/>
              <w:rPr>
                <w:color w:val="002060"/>
              </w:rPr>
            </w:pPr>
            <w:r w:rsidRPr="00C87BB6">
              <w:rPr>
                <w:color w:val="002060"/>
              </w:rPr>
              <w:t>VIA COLLE GIOIOSO</w:t>
            </w:r>
          </w:p>
        </w:tc>
      </w:tr>
      <w:tr w:rsidR="00E23435" w:rsidRPr="00C87BB6" w14:paraId="6E0AABAD"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E67EE3" w14:textId="77777777" w:rsidR="00E23435" w:rsidRPr="00C87BB6" w:rsidRDefault="00E23435" w:rsidP="0018710E">
            <w:pPr>
              <w:pStyle w:val="rowtabella0"/>
              <w:rPr>
                <w:color w:val="002060"/>
              </w:rPr>
            </w:pPr>
            <w:r w:rsidRPr="00C87BB6">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9EA055" w14:textId="77777777" w:rsidR="00E23435" w:rsidRPr="00C87BB6" w:rsidRDefault="00E23435" w:rsidP="0018710E">
            <w:pPr>
              <w:pStyle w:val="rowtabella0"/>
              <w:rPr>
                <w:color w:val="002060"/>
              </w:rPr>
            </w:pPr>
            <w:r w:rsidRPr="00C87BB6">
              <w:rPr>
                <w:color w:val="002060"/>
              </w:rPr>
              <w:t>U.MANDOLESI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79BCDD"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4F37E9" w14:textId="77777777" w:rsidR="00E23435" w:rsidRPr="00C87BB6" w:rsidRDefault="00E23435" w:rsidP="0018710E">
            <w:pPr>
              <w:pStyle w:val="rowtabella0"/>
              <w:rPr>
                <w:color w:val="002060"/>
              </w:rPr>
            </w:pPr>
            <w:r w:rsidRPr="00C87BB6">
              <w:rPr>
                <w:color w:val="002060"/>
              </w:rPr>
              <w:t>24/02/2023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20C661" w14:textId="77777777" w:rsidR="00E23435" w:rsidRPr="00C87BB6" w:rsidRDefault="00E23435" w:rsidP="0018710E">
            <w:pPr>
              <w:pStyle w:val="rowtabella0"/>
              <w:rPr>
                <w:color w:val="002060"/>
              </w:rPr>
            </w:pPr>
            <w:r w:rsidRPr="00C87BB6">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673DD2" w14:textId="77777777" w:rsidR="00E23435" w:rsidRPr="00C87BB6" w:rsidRDefault="00E23435" w:rsidP="0018710E">
            <w:pPr>
              <w:pStyle w:val="rowtabella0"/>
              <w:rPr>
                <w:color w:val="002060"/>
              </w:rPr>
            </w:pPr>
            <w:r w:rsidRPr="00C87BB6">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BB7F2E" w14:textId="77777777" w:rsidR="00E23435" w:rsidRPr="00C87BB6" w:rsidRDefault="00E23435" w:rsidP="0018710E">
            <w:pPr>
              <w:pStyle w:val="rowtabella0"/>
              <w:rPr>
                <w:color w:val="002060"/>
              </w:rPr>
            </w:pPr>
            <w:r w:rsidRPr="00C87BB6">
              <w:rPr>
                <w:color w:val="002060"/>
              </w:rPr>
              <w:t>VIA FONTE DI MONSIGNORE</w:t>
            </w:r>
          </w:p>
        </w:tc>
      </w:tr>
      <w:tr w:rsidR="00E23435" w:rsidRPr="00C87BB6" w14:paraId="7B327CBF"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68ECE2" w14:textId="77777777" w:rsidR="00E23435" w:rsidRPr="00C87BB6" w:rsidRDefault="00E23435" w:rsidP="0018710E">
            <w:pPr>
              <w:pStyle w:val="rowtabella0"/>
              <w:rPr>
                <w:color w:val="002060"/>
              </w:rPr>
            </w:pPr>
            <w:r w:rsidRPr="00C87BB6">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546D33" w14:textId="77777777" w:rsidR="00E23435" w:rsidRPr="00C87BB6" w:rsidRDefault="00E23435" w:rsidP="0018710E">
            <w:pPr>
              <w:pStyle w:val="rowtabella0"/>
              <w:rPr>
                <w:color w:val="002060"/>
              </w:rPr>
            </w:pPr>
            <w:r w:rsidRPr="00C87BB6">
              <w:rPr>
                <w:color w:val="002060"/>
              </w:rPr>
              <w:t>FUTSAL SANGIUSTESE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EE01DD"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CA47F0" w14:textId="77777777" w:rsidR="00E23435" w:rsidRPr="00C87BB6" w:rsidRDefault="00E23435" w:rsidP="0018710E">
            <w:pPr>
              <w:pStyle w:val="rowtabella0"/>
              <w:rPr>
                <w:color w:val="002060"/>
              </w:rPr>
            </w:pPr>
            <w:r w:rsidRPr="00C87BB6">
              <w:rPr>
                <w:color w:val="002060"/>
              </w:rPr>
              <w:t>24/02/2023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36950E" w14:textId="77777777" w:rsidR="00E23435" w:rsidRPr="00C87BB6" w:rsidRDefault="00E23435" w:rsidP="0018710E">
            <w:pPr>
              <w:pStyle w:val="rowtabella0"/>
              <w:rPr>
                <w:color w:val="002060"/>
              </w:rPr>
            </w:pPr>
            <w:r w:rsidRPr="00C87BB6">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01363F" w14:textId="77777777" w:rsidR="00E23435" w:rsidRPr="00C87BB6" w:rsidRDefault="00E23435" w:rsidP="0018710E">
            <w:pPr>
              <w:pStyle w:val="rowtabella0"/>
              <w:rPr>
                <w:color w:val="002060"/>
              </w:rPr>
            </w:pPr>
            <w:r w:rsidRPr="00C87BB6">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8AC19E" w14:textId="77777777" w:rsidR="00E23435" w:rsidRPr="00C87BB6" w:rsidRDefault="00E23435" w:rsidP="0018710E">
            <w:pPr>
              <w:pStyle w:val="rowtabella0"/>
              <w:rPr>
                <w:color w:val="002060"/>
              </w:rPr>
            </w:pPr>
            <w:r w:rsidRPr="00C87BB6">
              <w:rPr>
                <w:color w:val="002060"/>
              </w:rPr>
              <w:t>VIA DELLO SPORT</w:t>
            </w:r>
          </w:p>
        </w:tc>
      </w:tr>
      <w:tr w:rsidR="00E23435" w:rsidRPr="00C87BB6" w14:paraId="738437A2" w14:textId="77777777" w:rsidTr="001871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E8ADFC" w14:textId="77777777" w:rsidR="00E23435" w:rsidRPr="00C87BB6" w:rsidRDefault="00E23435" w:rsidP="0018710E">
            <w:pPr>
              <w:pStyle w:val="rowtabella0"/>
              <w:rPr>
                <w:color w:val="002060"/>
              </w:rPr>
            </w:pPr>
            <w:r w:rsidRPr="00C87BB6">
              <w:rPr>
                <w:color w:val="002060"/>
              </w:rPr>
              <w:t>ROCCAFLUVIONE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678D77" w14:textId="77777777" w:rsidR="00E23435" w:rsidRPr="00C87BB6" w:rsidRDefault="00E23435" w:rsidP="0018710E">
            <w:pPr>
              <w:pStyle w:val="rowtabella0"/>
              <w:rPr>
                <w:color w:val="002060"/>
              </w:rPr>
            </w:pPr>
            <w:r w:rsidRPr="00C87BB6">
              <w:rPr>
                <w:color w:val="002060"/>
              </w:rPr>
              <w:t>NUOVA JUVENTINA FFC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AADDCE"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0BFDEE" w14:textId="77777777" w:rsidR="00E23435" w:rsidRPr="00C87BB6" w:rsidRDefault="00E23435" w:rsidP="0018710E">
            <w:pPr>
              <w:pStyle w:val="rowtabella0"/>
              <w:rPr>
                <w:color w:val="002060"/>
              </w:rPr>
            </w:pPr>
            <w:r w:rsidRPr="00C87BB6">
              <w:rPr>
                <w:color w:val="002060"/>
              </w:rPr>
              <w:t>24/02/2023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1961FD" w14:textId="77777777" w:rsidR="00E23435" w:rsidRPr="00C87BB6" w:rsidRDefault="00E23435" w:rsidP="0018710E">
            <w:pPr>
              <w:pStyle w:val="rowtabella0"/>
              <w:rPr>
                <w:color w:val="002060"/>
              </w:rPr>
            </w:pPr>
            <w:r w:rsidRPr="00C87BB6">
              <w:rPr>
                <w:color w:val="002060"/>
              </w:rPr>
              <w:t>5698 PALESTRA POLIVALENTE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D0E82C" w14:textId="77777777" w:rsidR="00E23435" w:rsidRPr="00C87BB6" w:rsidRDefault="00E23435" w:rsidP="0018710E">
            <w:pPr>
              <w:pStyle w:val="rowtabella0"/>
              <w:rPr>
                <w:color w:val="002060"/>
              </w:rPr>
            </w:pPr>
            <w:r w:rsidRPr="00C87BB6">
              <w:rPr>
                <w:color w:val="002060"/>
              </w:rPr>
              <w:t>ROCCAFLUVIONE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67C1D7" w14:textId="77777777" w:rsidR="00E23435" w:rsidRPr="00C87BB6" w:rsidRDefault="00E23435" w:rsidP="0018710E">
            <w:pPr>
              <w:pStyle w:val="rowtabella0"/>
              <w:rPr>
                <w:color w:val="002060"/>
              </w:rPr>
            </w:pPr>
            <w:r w:rsidRPr="00C87BB6">
              <w:rPr>
                <w:color w:val="002060"/>
              </w:rPr>
              <w:t>VIA NENNI</w:t>
            </w:r>
          </w:p>
        </w:tc>
      </w:tr>
    </w:tbl>
    <w:p w14:paraId="32573C96" w14:textId="77777777" w:rsidR="00E23435" w:rsidRPr="00C87BB6" w:rsidRDefault="00E23435" w:rsidP="00E23435">
      <w:pPr>
        <w:pStyle w:val="breakline"/>
        <w:rPr>
          <w:rFonts w:eastAsiaTheme="minorEastAsia"/>
          <w:color w:val="002060"/>
        </w:rPr>
      </w:pPr>
    </w:p>
    <w:p w14:paraId="57BC0E59" w14:textId="77777777" w:rsidR="00E23435" w:rsidRPr="00C87BB6" w:rsidRDefault="00E23435" w:rsidP="00E23435">
      <w:pPr>
        <w:pStyle w:val="breakline"/>
        <w:rPr>
          <w:color w:val="002060"/>
        </w:rPr>
      </w:pPr>
    </w:p>
    <w:p w14:paraId="647F4D96" w14:textId="77777777" w:rsidR="00E23435" w:rsidRPr="00C87BB6" w:rsidRDefault="00E23435" w:rsidP="00E23435">
      <w:pPr>
        <w:pStyle w:val="titolocampionato0"/>
        <w:shd w:val="clear" w:color="auto" w:fill="CCCCCC"/>
        <w:spacing w:before="80" w:after="40"/>
        <w:rPr>
          <w:color w:val="002060"/>
        </w:rPr>
      </w:pPr>
      <w:r w:rsidRPr="00C87BB6">
        <w:rPr>
          <w:color w:val="002060"/>
        </w:rPr>
        <w:t>CALCIO A CINQUE SERIE D</w:t>
      </w:r>
    </w:p>
    <w:p w14:paraId="02D06ADB" w14:textId="77777777" w:rsidR="00E23435" w:rsidRPr="00C87BB6" w:rsidRDefault="00E23435" w:rsidP="00E23435">
      <w:pPr>
        <w:pStyle w:val="titoloprinc0"/>
        <w:rPr>
          <w:color w:val="002060"/>
        </w:rPr>
      </w:pPr>
      <w:r w:rsidRPr="00C87BB6">
        <w:rPr>
          <w:color w:val="002060"/>
        </w:rPr>
        <w:lastRenderedPageBreak/>
        <w:t>RISULTATI</w:t>
      </w:r>
    </w:p>
    <w:p w14:paraId="10A01499" w14:textId="77777777" w:rsidR="00E23435" w:rsidRPr="00C87BB6" w:rsidRDefault="00E23435" w:rsidP="00E23435">
      <w:pPr>
        <w:pStyle w:val="breakline"/>
        <w:rPr>
          <w:color w:val="002060"/>
        </w:rPr>
      </w:pPr>
    </w:p>
    <w:p w14:paraId="6842FE89" w14:textId="77777777" w:rsidR="00E23435" w:rsidRPr="00C87BB6" w:rsidRDefault="00E23435" w:rsidP="00E23435">
      <w:pPr>
        <w:pStyle w:val="sottotitolocampionato10"/>
        <w:rPr>
          <w:color w:val="002060"/>
        </w:rPr>
      </w:pPr>
      <w:r w:rsidRPr="00C87BB6">
        <w:rPr>
          <w:color w:val="002060"/>
        </w:rPr>
        <w:t>RISULTATI UFFICIALI GARE DEL 17/02/2023</w:t>
      </w:r>
    </w:p>
    <w:p w14:paraId="259E1632" w14:textId="77777777" w:rsidR="00E23435" w:rsidRPr="00E23435" w:rsidRDefault="00E23435" w:rsidP="00E23435">
      <w:pPr>
        <w:pStyle w:val="sottotitolocampionato20"/>
        <w:spacing w:before="0" w:beforeAutospacing="0" w:after="0" w:afterAutospacing="0"/>
        <w:rPr>
          <w:rFonts w:ascii="Arial" w:hAnsi="Arial" w:cs="Arial"/>
          <w:color w:val="002060"/>
          <w:sz w:val="20"/>
          <w:szCs w:val="20"/>
        </w:rPr>
      </w:pPr>
      <w:r w:rsidRPr="00E23435">
        <w:rPr>
          <w:rFonts w:ascii="Arial" w:hAnsi="Arial" w:cs="Arial"/>
          <w:color w:val="002060"/>
          <w:sz w:val="20"/>
          <w:szCs w:val="20"/>
        </w:rPr>
        <w:t>Si trascrivono qui di seguito i risultati ufficiali delle gare disputate</w:t>
      </w:r>
    </w:p>
    <w:p w14:paraId="3F9E93C6" w14:textId="77777777" w:rsidR="00E23435" w:rsidRPr="00C87BB6" w:rsidRDefault="00E23435" w:rsidP="00E2343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23435" w:rsidRPr="00C87BB6" w14:paraId="07B28B70" w14:textId="77777777" w:rsidTr="001871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23435" w:rsidRPr="00C87BB6" w14:paraId="7C9C90A6" w14:textId="77777777" w:rsidTr="001871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7EE44" w14:textId="77777777" w:rsidR="00E23435" w:rsidRPr="00C87BB6" w:rsidRDefault="00E23435" w:rsidP="0018710E">
                  <w:pPr>
                    <w:pStyle w:val="headertabella0"/>
                    <w:rPr>
                      <w:color w:val="002060"/>
                    </w:rPr>
                  </w:pPr>
                  <w:r w:rsidRPr="00C87BB6">
                    <w:rPr>
                      <w:color w:val="002060"/>
                    </w:rPr>
                    <w:t>GIRONE A - 4 Giornata - R</w:t>
                  </w:r>
                </w:p>
              </w:tc>
            </w:tr>
            <w:tr w:rsidR="00E23435" w:rsidRPr="00C87BB6" w14:paraId="234D8AC7" w14:textId="77777777" w:rsidTr="0018710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662A5E" w14:textId="77777777" w:rsidR="00E23435" w:rsidRPr="00C87BB6" w:rsidRDefault="00E23435" w:rsidP="0018710E">
                  <w:pPr>
                    <w:pStyle w:val="rowtabella0"/>
                    <w:rPr>
                      <w:color w:val="002060"/>
                    </w:rPr>
                  </w:pPr>
                  <w:r w:rsidRPr="00C87BB6">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740793" w14:textId="77777777" w:rsidR="00E23435" w:rsidRPr="00C87BB6" w:rsidRDefault="00E23435" w:rsidP="0018710E">
                  <w:pPr>
                    <w:pStyle w:val="rowtabella0"/>
                    <w:rPr>
                      <w:color w:val="002060"/>
                    </w:rPr>
                  </w:pPr>
                  <w:r w:rsidRPr="00C87BB6">
                    <w:rPr>
                      <w:color w:val="002060"/>
                    </w:rPr>
                    <w:t>- SMIRRA CITY</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5391C8" w14:textId="77777777" w:rsidR="00E23435" w:rsidRPr="00C87BB6" w:rsidRDefault="00E23435" w:rsidP="0018710E">
                  <w:pPr>
                    <w:pStyle w:val="rowtabella0"/>
                    <w:jc w:val="center"/>
                    <w:rPr>
                      <w:color w:val="002060"/>
                    </w:rPr>
                  </w:pPr>
                  <w:r w:rsidRPr="00C87BB6">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0C7767" w14:textId="77777777" w:rsidR="00E23435" w:rsidRPr="00C87BB6" w:rsidRDefault="00E23435" w:rsidP="0018710E">
                  <w:pPr>
                    <w:pStyle w:val="rowtabella0"/>
                    <w:jc w:val="center"/>
                    <w:rPr>
                      <w:color w:val="002060"/>
                    </w:rPr>
                  </w:pPr>
                  <w:r w:rsidRPr="00C87BB6">
                    <w:rPr>
                      <w:color w:val="002060"/>
                    </w:rPr>
                    <w:t> </w:t>
                  </w:r>
                </w:p>
              </w:tc>
            </w:tr>
            <w:tr w:rsidR="00E23435" w:rsidRPr="00C87BB6" w14:paraId="3ADC9AF8"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D1BE65" w14:textId="77777777" w:rsidR="00E23435" w:rsidRPr="00C87BB6" w:rsidRDefault="00E23435" w:rsidP="0018710E">
                  <w:pPr>
                    <w:pStyle w:val="rowtabella0"/>
                    <w:rPr>
                      <w:color w:val="002060"/>
                    </w:rPr>
                  </w:pPr>
                  <w:r w:rsidRPr="00C87BB6">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821B2F" w14:textId="77777777" w:rsidR="00E23435" w:rsidRPr="00C87BB6" w:rsidRDefault="00E23435" w:rsidP="0018710E">
                  <w:pPr>
                    <w:pStyle w:val="rowtabella0"/>
                    <w:rPr>
                      <w:color w:val="002060"/>
                    </w:rPr>
                  </w:pPr>
                  <w:r w:rsidRPr="00C87BB6">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59A287" w14:textId="77777777" w:rsidR="00E23435" w:rsidRPr="00C87BB6" w:rsidRDefault="00E23435" w:rsidP="0018710E">
                  <w:pPr>
                    <w:pStyle w:val="rowtabella0"/>
                    <w:jc w:val="center"/>
                    <w:rPr>
                      <w:color w:val="002060"/>
                    </w:rPr>
                  </w:pPr>
                  <w:r w:rsidRPr="00C87BB6">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BD07AF" w14:textId="77777777" w:rsidR="00E23435" w:rsidRPr="00C87BB6" w:rsidRDefault="00E23435" w:rsidP="0018710E">
                  <w:pPr>
                    <w:pStyle w:val="rowtabella0"/>
                    <w:jc w:val="center"/>
                    <w:rPr>
                      <w:color w:val="002060"/>
                    </w:rPr>
                  </w:pPr>
                  <w:r w:rsidRPr="00C87BB6">
                    <w:rPr>
                      <w:color w:val="002060"/>
                    </w:rPr>
                    <w:t> </w:t>
                  </w:r>
                </w:p>
              </w:tc>
            </w:tr>
            <w:tr w:rsidR="00E23435" w:rsidRPr="00C87BB6" w14:paraId="739C6F70"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31E021" w14:textId="77777777" w:rsidR="00E23435" w:rsidRPr="00C87BB6" w:rsidRDefault="00E23435" w:rsidP="0018710E">
                  <w:pPr>
                    <w:pStyle w:val="rowtabella0"/>
                    <w:rPr>
                      <w:color w:val="002060"/>
                    </w:rPr>
                  </w:pPr>
                  <w:r w:rsidRPr="00C87BB6">
                    <w:rPr>
                      <w:color w:val="002060"/>
                    </w:rPr>
                    <w:t>(1) 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702921" w14:textId="77777777" w:rsidR="00E23435" w:rsidRPr="00C87BB6" w:rsidRDefault="00E23435" w:rsidP="0018710E">
                  <w:pPr>
                    <w:pStyle w:val="rowtabella0"/>
                    <w:rPr>
                      <w:color w:val="002060"/>
                    </w:rPr>
                  </w:pPr>
                  <w:r w:rsidRPr="00C87BB6">
                    <w:rPr>
                      <w:color w:val="002060"/>
                    </w:rPr>
                    <w:t>- AUDAX CALCIO PIOBBICO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E6BA58" w14:textId="77777777" w:rsidR="00E23435" w:rsidRPr="00C87BB6" w:rsidRDefault="00E23435" w:rsidP="0018710E">
                  <w:pPr>
                    <w:pStyle w:val="rowtabella0"/>
                    <w:jc w:val="center"/>
                    <w:rPr>
                      <w:color w:val="002060"/>
                    </w:rPr>
                  </w:pPr>
                  <w:r w:rsidRPr="00C87BB6">
                    <w:rPr>
                      <w:color w:val="002060"/>
                    </w:rPr>
                    <w:t>4 - 11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879644" w14:textId="77777777" w:rsidR="00E23435" w:rsidRPr="00C87BB6" w:rsidRDefault="00E23435" w:rsidP="0018710E">
                  <w:pPr>
                    <w:pStyle w:val="rowtabella0"/>
                    <w:jc w:val="center"/>
                    <w:rPr>
                      <w:color w:val="002060"/>
                    </w:rPr>
                  </w:pPr>
                  <w:r w:rsidRPr="00C87BB6">
                    <w:rPr>
                      <w:color w:val="002060"/>
                    </w:rPr>
                    <w:t> </w:t>
                  </w:r>
                </w:p>
              </w:tc>
            </w:tr>
            <w:tr w:rsidR="00E23435" w:rsidRPr="00C87BB6" w14:paraId="3886F3FA"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6C197E" w14:textId="77777777" w:rsidR="00E23435" w:rsidRPr="00C87BB6" w:rsidRDefault="00E23435" w:rsidP="0018710E">
                  <w:pPr>
                    <w:pStyle w:val="rowtabella0"/>
                    <w:rPr>
                      <w:color w:val="002060"/>
                    </w:rPr>
                  </w:pPr>
                  <w:r w:rsidRPr="00C87BB6">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1ACFB6" w14:textId="77777777" w:rsidR="00E23435" w:rsidRPr="00C87BB6" w:rsidRDefault="00E23435" w:rsidP="0018710E">
                  <w:pPr>
                    <w:pStyle w:val="rowtabella0"/>
                    <w:rPr>
                      <w:color w:val="002060"/>
                    </w:rPr>
                  </w:pPr>
                  <w:r w:rsidRPr="00C87BB6">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9F6A43" w14:textId="77777777" w:rsidR="00E23435" w:rsidRPr="00C87BB6" w:rsidRDefault="00E23435" w:rsidP="0018710E">
                  <w:pPr>
                    <w:pStyle w:val="rowtabella0"/>
                    <w:jc w:val="center"/>
                    <w:rPr>
                      <w:color w:val="002060"/>
                    </w:rPr>
                  </w:pPr>
                  <w:r w:rsidRPr="00C87BB6">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BC4A9C" w14:textId="77777777" w:rsidR="00E23435" w:rsidRPr="00C87BB6" w:rsidRDefault="00E23435" w:rsidP="0018710E">
                  <w:pPr>
                    <w:pStyle w:val="rowtabella0"/>
                    <w:jc w:val="center"/>
                    <w:rPr>
                      <w:color w:val="002060"/>
                    </w:rPr>
                  </w:pPr>
                  <w:r w:rsidRPr="00C87BB6">
                    <w:rPr>
                      <w:color w:val="002060"/>
                    </w:rPr>
                    <w:t> </w:t>
                  </w:r>
                </w:p>
              </w:tc>
            </w:tr>
            <w:tr w:rsidR="00E23435" w:rsidRPr="00C87BB6" w14:paraId="0F5029E7"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4A853A" w14:textId="77777777" w:rsidR="00E23435" w:rsidRPr="00C87BB6" w:rsidRDefault="00E23435" w:rsidP="0018710E">
                  <w:pPr>
                    <w:pStyle w:val="rowtabella0"/>
                    <w:rPr>
                      <w:color w:val="002060"/>
                    </w:rPr>
                  </w:pPr>
                  <w:r w:rsidRPr="00C87BB6">
                    <w:rPr>
                      <w:color w:val="002060"/>
                    </w:rPr>
                    <w:t>(1) VADO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E5DFE1" w14:textId="77777777" w:rsidR="00E23435" w:rsidRPr="00C87BB6" w:rsidRDefault="00E23435" w:rsidP="0018710E">
                  <w:pPr>
                    <w:pStyle w:val="rowtabella0"/>
                    <w:rPr>
                      <w:color w:val="002060"/>
                    </w:rPr>
                  </w:pPr>
                  <w:r w:rsidRPr="00C87BB6">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CAA477" w14:textId="77777777" w:rsidR="00E23435" w:rsidRPr="00C87BB6" w:rsidRDefault="00E23435" w:rsidP="0018710E">
                  <w:pPr>
                    <w:pStyle w:val="rowtabella0"/>
                    <w:jc w:val="center"/>
                    <w:rPr>
                      <w:color w:val="002060"/>
                    </w:rPr>
                  </w:pPr>
                  <w:r w:rsidRPr="00C87BB6">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142805" w14:textId="77777777" w:rsidR="00E23435" w:rsidRPr="00C87BB6" w:rsidRDefault="00E23435" w:rsidP="0018710E">
                  <w:pPr>
                    <w:pStyle w:val="rowtabella0"/>
                    <w:jc w:val="center"/>
                    <w:rPr>
                      <w:color w:val="002060"/>
                    </w:rPr>
                  </w:pPr>
                  <w:r w:rsidRPr="00C87BB6">
                    <w:rPr>
                      <w:color w:val="002060"/>
                    </w:rPr>
                    <w:t> </w:t>
                  </w:r>
                </w:p>
              </w:tc>
            </w:tr>
            <w:tr w:rsidR="00E23435" w:rsidRPr="00C87BB6" w14:paraId="07633D40" w14:textId="77777777" w:rsidTr="0018710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642D7B" w14:textId="77777777" w:rsidR="00E23435" w:rsidRPr="00C87BB6" w:rsidRDefault="00E23435" w:rsidP="0018710E">
                  <w:pPr>
                    <w:pStyle w:val="rowtabella0"/>
                    <w:rPr>
                      <w:color w:val="002060"/>
                    </w:rPr>
                  </w:pPr>
                  <w:r w:rsidRPr="00C87BB6">
                    <w:rPr>
                      <w:color w:val="002060"/>
                    </w:rPr>
                    <w:t>(2) 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3181C1" w14:textId="77777777" w:rsidR="00E23435" w:rsidRPr="00C87BB6" w:rsidRDefault="00E23435" w:rsidP="0018710E">
                  <w:pPr>
                    <w:pStyle w:val="rowtabella0"/>
                    <w:rPr>
                      <w:color w:val="002060"/>
                    </w:rPr>
                  </w:pPr>
                  <w:r w:rsidRPr="00C87BB6">
                    <w:rPr>
                      <w:color w:val="002060"/>
                    </w:rPr>
                    <w:t>- URBANIA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4B9A30" w14:textId="77777777" w:rsidR="00E23435" w:rsidRPr="00C87BB6" w:rsidRDefault="00E23435" w:rsidP="0018710E">
                  <w:pPr>
                    <w:pStyle w:val="rowtabella0"/>
                    <w:jc w:val="center"/>
                    <w:rPr>
                      <w:color w:val="002060"/>
                    </w:rPr>
                  </w:pPr>
                  <w:r w:rsidRPr="00C87BB6">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66EB73" w14:textId="77777777" w:rsidR="00E23435" w:rsidRPr="00C87BB6" w:rsidRDefault="00E23435" w:rsidP="0018710E">
                  <w:pPr>
                    <w:pStyle w:val="rowtabella0"/>
                    <w:jc w:val="center"/>
                    <w:rPr>
                      <w:color w:val="002060"/>
                    </w:rPr>
                  </w:pPr>
                  <w:r w:rsidRPr="00C87BB6">
                    <w:rPr>
                      <w:color w:val="002060"/>
                    </w:rPr>
                    <w:t> </w:t>
                  </w:r>
                </w:p>
              </w:tc>
            </w:tr>
            <w:tr w:rsidR="00E23435" w:rsidRPr="00C87BB6" w14:paraId="52A2241B" w14:textId="77777777" w:rsidTr="0018710E">
              <w:tc>
                <w:tcPr>
                  <w:tcW w:w="4700" w:type="dxa"/>
                  <w:gridSpan w:val="4"/>
                  <w:tcBorders>
                    <w:top w:val="nil"/>
                    <w:left w:val="nil"/>
                    <w:bottom w:val="nil"/>
                    <w:right w:val="nil"/>
                  </w:tcBorders>
                  <w:tcMar>
                    <w:top w:w="20" w:type="dxa"/>
                    <w:left w:w="20" w:type="dxa"/>
                    <w:bottom w:w="20" w:type="dxa"/>
                    <w:right w:w="20" w:type="dxa"/>
                  </w:tcMar>
                  <w:vAlign w:val="center"/>
                  <w:hideMark/>
                </w:tcPr>
                <w:p w14:paraId="053162A6" w14:textId="77777777" w:rsidR="00E23435" w:rsidRPr="00C87BB6" w:rsidRDefault="00E23435" w:rsidP="0018710E">
                  <w:pPr>
                    <w:pStyle w:val="rowtabella0"/>
                    <w:rPr>
                      <w:color w:val="002060"/>
                    </w:rPr>
                  </w:pPr>
                  <w:r w:rsidRPr="00C87BB6">
                    <w:rPr>
                      <w:color w:val="002060"/>
                    </w:rPr>
                    <w:t>(1) - disputata il 18/02/2023</w:t>
                  </w:r>
                </w:p>
              </w:tc>
            </w:tr>
            <w:tr w:rsidR="00E23435" w:rsidRPr="00C87BB6" w14:paraId="63EAFDC8" w14:textId="77777777" w:rsidTr="0018710E">
              <w:tc>
                <w:tcPr>
                  <w:tcW w:w="4700" w:type="dxa"/>
                  <w:gridSpan w:val="4"/>
                  <w:tcBorders>
                    <w:top w:val="nil"/>
                    <w:left w:val="nil"/>
                    <w:bottom w:val="nil"/>
                    <w:right w:val="nil"/>
                  </w:tcBorders>
                  <w:tcMar>
                    <w:top w:w="20" w:type="dxa"/>
                    <w:left w:w="20" w:type="dxa"/>
                    <w:bottom w:w="20" w:type="dxa"/>
                    <w:right w:w="20" w:type="dxa"/>
                  </w:tcMar>
                  <w:vAlign w:val="center"/>
                  <w:hideMark/>
                </w:tcPr>
                <w:p w14:paraId="314FF807" w14:textId="77777777" w:rsidR="00E23435" w:rsidRPr="00C87BB6" w:rsidRDefault="00E23435" w:rsidP="0018710E">
                  <w:pPr>
                    <w:pStyle w:val="rowtabella0"/>
                    <w:rPr>
                      <w:color w:val="002060"/>
                    </w:rPr>
                  </w:pPr>
                  <w:r w:rsidRPr="00C87BB6">
                    <w:rPr>
                      <w:color w:val="002060"/>
                    </w:rPr>
                    <w:t>(2) - disputata il 20/02/2023</w:t>
                  </w:r>
                </w:p>
              </w:tc>
            </w:tr>
          </w:tbl>
          <w:p w14:paraId="4916C84F" w14:textId="77777777" w:rsidR="00E23435" w:rsidRPr="00C87BB6" w:rsidRDefault="00E23435" w:rsidP="0018710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23435" w:rsidRPr="00C87BB6" w14:paraId="08E441E5" w14:textId="77777777" w:rsidTr="001871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F52B3" w14:textId="77777777" w:rsidR="00E23435" w:rsidRPr="00C87BB6" w:rsidRDefault="00E23435" w:rsidP="0018710E">
                  <w:pPr>
                    <w:pStyle w:val="headertabella0"/>
                    <w:rPr>
                      <w:color w:val="002060"/>
                    </w:rPr>
                  </w:pPr>
                  <w:r w:rsidRPr="00C87BB6">
                    <w:rPr>
                      <w:color w:val="002060"/>
                    </w:rPr>
                    <w:t>GIRONE B - 4 Giornata - R</w:t>
                  </w:r>
                </w:p>
              </w:tc>
            </w:tr>
            <w:tr w:rsidR="00E23435" w:rsidRPr="00C87BB6" w14:paraId="16A5218C" w14:textId="77777777" w:rsidTr="0018710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C0AFC1" w14:textId="77777777" w:rsidR="00E23435" w:rsidRPr="00C87BB6" w:rsidRDefault="00E23435" w:rsidP="0018710E">
                  <w:pPr>
                    <w:pStyle w:val="rowtabella0"/>
                    <w:rPr>
                      <w:color w:val="002060"/>
                    </w:rPr>
                  </w:pPr>
                  <w:r w:rsidRPr="00C87BB6">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23567A" w14:textId="77777777" w:rsidR="00E23435" w:rsidRPr="00C87BB6" w:rsidRDefault="00E23435" w:rsidP="0018710E">
                  <w:pPr>
                    <w:pStyle w:val="rowtabella0"/>
                    <w:rPr>
                      <w:color w:val="002060"/>
                    </w:rPr>
                  </w:pPr>
                  <w:r w:rsidRPr="00C87BB6">
                    <w:rPr>
                      <w:color w:val="002060"/>
                    </w:rPr>
                    <w:t>- C.U.S. CAMERINO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B97E95" w14:textId="77777777" w:rsidR="00E23435" w:rsidRPr="00C87BB6" w:rsidRDefault="00E23435" w:rsidP="0018710E">
                  <w:pPr>
                    <w:pStyle w:val="rowtabella0"/>
                    <w:jc w:val="center"/>
                    <w:rPr>
                      <w:color w:val="002060"/>
                    </w:rPr>
                  </w:pPr>
                  <w:r w:rsidRPr="00C87BB6">
                    <w:rPr>
                      <w:color w:val="002060"/>
                    </w:rPr>
                    <w:t>3 - 7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39E223" w14:textId="77777777" w:rsidR="00E23435" w:rsidRPr="00C87BB6" w:rsidRDefault="00E23435" w:rsidP="0018710E">
                  <w:pPr>
                    <w:pStyle w:val="rowtabella0"/>
                    <w:jc w:val="center"/>
                    <w:rPr>
                      <w:color w:val="002060"/>
                    </w:rPr>
                  </w:pPr>
                  <w:r w:rsidRPr="00C87BB6">
                    <w:rPr>
                      <w:color w:val="002060"/>
                    </w:rPr>
                    <w:t> </w:t>
                  </w:r>
                </w:p>
              </w:tc>
            </w:tr>
            <w:tr w:rsidR="00E23435" w:rsidRPr="00C87BB6" w14:paraId="5D42B6B4"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04C09D" w14:textId="77777777" w:rsidR="00E23435" w:rsidRPr="00C87BB6" w:rsidRDefault="00E23435" w:rsidP="0018710E">
                  <w:pPr>
                    <w:pStyle w:val="rowtabella0"/>
                    <w:rPr>
                      <w:color w:val="002060"/>
                    </w:rPr>
                  </w:pPr>
                  <w:r w:rsidRPr="00C87BB6">
                    <w:rPr>
                      <w:color w:val="002060"/>
                    </w:rPr>
                    <w:t>(1) ATLETICO NO BORDERS</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5E2F2F" w14:textId="77777777" w:rsidR="00E23435" w:rsidRPr="00C87BB6" w:rsidRDefault="00E23435" w:rsidP="0018710E">
                  <w:pPr>
                    <w:pStyle w:val="rowtabella0"/>
                    <w:rPr>
                      <w:color w:val="002060"/>
                    </w:rPr>
                  </w:pPr>
                  <w:r w:rsidRPr="00C87BB6">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450A59" w14:textId="77777777" w:rsidR="00E23435" w:rsidRPr="00C87BB6" w:rsidRDefault="00E23435" w:rsidP="0018710E">
                  <w:pPr>
                    <w:pStyle w:val="rowtabella0"/>
                    <w:jc w:val="center"/>
                    <w:rPr>
                      <w:color w:val="002060"/>
                    </w:rPr>
                  </w:pPr>
                  <w:r w:rsidRPr="00C87BB6">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AABDDE" w14:textId="77777777" w:rsidR="00E23435" w:rsidRPr="00C87BB6" w:rsidRDefault="00E23435" w:rsidP="0018710E">
                  <w:pPr>
                    <w:pStyle w:val="rowtabella0"/>
                    <w:jc w:val="center"/>
                    <w:rPr>
                      <w:color w:val="002060"/>
                    </w:rPr>
                  </w:pPr>
                  <w:r w:rsidRPr="00C87BB6">
                    <w:rPr>
                      <w:color w:val="002060"/>
                    </w:rPr>
                    <w:t> </w:t>
                  </w:r>
                </w:p>
              </w:tc>
            </w:tr>
            <w:tr w:rsidR="00E23435" w:rsidRPr="00C87BB6" w14:paraId="3929E4AF"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67F50D" w14:textId="77777777" w:rsidR="00E23435" w:rsidRPr="00C87BB6" w:rsidRDefault="00E23435" w:rsidP="0018710E">
                  <w:pPr>
                    <w:pStyle w:val="rowtabella0"/>
                    <w:rPr>
                      <w:color w:val="002060"/>
                    </w:rPr>
                  </w:pPr>
                  <w:r w:rsidRPr="00C87BB6">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30CF83" w14:textId="77777777" w:rsidR="00E23435" w:rsidRPr="00C87BB6" w:rsidRDefault="00E23435" w:rsidP="0018710E">
                  <w:pPr>
                    <w:pStyle w:val="rowtabella0"/>
                    <w:rPr>
                      <w:color w:val="002060"/>
                    </w:rPr>
                  </w:pPr>
                  <w:r w:rsidRPr="00C87BB6">
                    <w:rPr>
                      <w:color w:val="002060"/>
                    </w:rPr>
                    <w:t>- CASTELRAIMONDO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959B9F" w14:textId="77777777" w:rsidR="00E23435" w:rsidRPr="00C87BB6" w:rsidRDefault="00E23435" w:rsidP="0018710E">
                  <w:pPr>
                    <w:pStyle w:val="rowtabella0"/>
                    <w:jc w:val="center"/>
                    <w:rPr>
                      <w:color w:val="002060"/>
                    </w:rPr>
                  </w:pPr>
                  <w:r w:rsidRPr="00C87BB6">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800418" w14:textId="77777777" w:rsidR="00E23435" w:rsidRPr="00C87BB6" w:rsidRDefault="00E23435" w:rsidP="0018710E">
                  <w:pPr>
                    <w:pStyle w:val="rowtabella0"/>
                    <w:jc w:val="center"/>
                    <w:rPr>
                      <w:color w:val="002060"/>
                    </w:rPr>
                  </w:pPr>
                  <w:r w:rsidRPr="00C87BB6">
                    <w:rPr>
                      <w:color w:val="002060"/>
                    </w:rPr>
                    <w:t> </w:t>
                  </w:r>
                </w:p>
              </w:tc>
            </w:tr>
            <w:tr w:rsidR="00E23435" w:rsidRPr="00C87BB6" w14:paraId="00ACE2BC"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36F0DB" w14:textId="77777777" w:rsidR="00E23435" w:rsidRPr="00C87BB6" w:rsidRDefault="00E23435" w:rsidP="0018710E">
                  <w:pPr>
                    <w:pStyle w:val="rowtabella0"/>
                    <w:rPr>
                      <w:color w:val="002060"/>
                    </w:rPr>
                  </w:pPr>
                  <w:r w:rsidRPr="00C87BB6">
                    <w:rPr>
                      <w:color w:val="002060"/>
                    </w:rPr>
                    <w:t>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C2CEE3" w14:textId="77777777" w:rsidR="00E23435" w:rsidRPr="00C87BB6" w:rsidRDefault="00E23435" w:rsidP="0018710E">
                  <w:pPr>
                    <w:pStyle w:val="rowtabella0"/>
                    <w:rPr>
                      <w:color w:val="002060"/>
                    </w:rPr>
                  </w:pPr>
                  <w:r w:rsidRPr="00C87BB6">
                    <w:rPr>
                      <w:color w:val="002060"/>
                    </w:rPr>
                    <w:t>- POLISPORTIVA UROBORO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879F54" w14:textId="77777777" w:rsidR="00E23435" w:rsidRPr="00C87BB6" w:rsidRDefault="00E23435" w:rsidP="0018710E">
                  <w:pPr>
                    <w:pStyle w:val="rowtabella0"/>
                    <w:jc w:val="center"/>
                    <w:rPr>
                      <w:color w:val="002060"/>
                    </w:rPr>
                  </w:pPr>
                  <w:r w:rsidRPr="00C87BB6">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F80A39" w14:textId="77777777" w:rsidR="00E23435" w:rsidRPr="00C87BB6" w:rsidRDefault="00E23435" w:rsidP="0018710E">
                  <w:pPr>
                    <w:pStyle w:val="rowtabella0"/>
                    <w:jc w:val="center"/>
                    <w:rPr>
                      <w:color w:val="002060"/>
                    </w:rPr>
                  </w:pPr>
                  <w:r w:rsidRPr="00C87BB6">
                    <w:rPr>
                      <w:color w:val="002060"/>
                    </w:rPr>
                    <w:t> </w:t>
                  </w:r>
                </w:p>
              </w:tc>
            </w:tr>
            <w:tr w:rsidR="00E23435" w:rsidRPr="00C87BB6" w14:paraId="528CF0F1"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82F85B" w14:textId="77777777" w:rsidR="00E23435" w:rsidRPr="00C87BB6" w:rsidRDefault="00E23435" w:rsidP="0018710E">
                  <w:pPr>
                    <w:pStyle w:val="rowtabella0"/>
                    <w:rPr>
                      <w:color w:val="002060"/>
                    </w:rPr>
                  </w:pPr>
                  <w:r w:rsidRPr="00C87BB6">
                    <w:rPr>
                      <w:color w:val="002060"/>
                    </w:rPr>
                    <w:t>URBANITAS APIRO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7E6C0E" w14:textId="77777777" w:rsidR="00E23435" w:rsidRPr="00C87BB6" w:rsidRDefault="00E23435" w:rsidP="0018710E">
                  <w:pPr>
                    <w:pStyle w:val="rowtabella0"/>
                    <w:rPr>
                      <w:color w:val="002060"/>
                    </w:rPr>
                  </w:pPr>
                  <w:r w:rsidRPr="00C87BB6">
                    <w:rPr>
                      <w:color w:val="002060"/>
                    </w:rPr>
                    <w:t>-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043A38" w14:textId="77777777" w:rsidR="00E23435" w:rsidRPr="00C87BB6" w:rsidRDefault="00E23435" w:rsidP="0018710E">
                  <w:pPr>
                    <w:pStyle w:val="rowtabella0"/>
                    <w:jc w:val="center"/>
                    <w:rPr>
                      <w:color w:val="002060"/>
                    </w:rPr>
                  </w:pPr>
                  <w:r w:rsidRPr="00C87BB6">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3A604B" w14:textId="77777777" w:rsidR="00E23435" w:rsidRPr="00C87BB6" w:rsidRDefault="00E23435" w:rsidP="0018710E">
                  <w:pPr>
                    <w:pStyle w:val="rowtabella0"/>
                    <w:jc w:val="center"/>
                    <w:rPr>
                      <w:color w:val="002060"/>
                    </w:rPr>
                  </w:pPr>
                  <w:r w:rsidRPr="00C87BB6">
                    <w:rPr>
                      <w:color w:val="002060"/>
                    </w:rPr>
                    <w:t> </w:t>
                  </w:r>
                </w:p>
              </w:tc>
            </w:tr>
            <w:tr w:rsidR="00E23435" w:rsidRPr="00C87BB6" w14:paraId="25836E0C" w14:textId="77777777" w:rsidTr="0018710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042346" w14:textId="77777777" w:rsidR="00E23435" w:rsidRPr="00C87BB6" w:rsidRDefault="00E23435" w:rsidP="0018710E">
                  <w:pPr>
                    <w:pStyle w:val="rowtabella0"/>
                    <w:rPr>
                      <w:color w:val="002060"/>
                    </w:rPr>
                  </w:pPr>
                  <w:r w:rsidRPr="00C87BB6">
                    <w:rPr>
                      <w:color w:val="002060"/>
                    </w:rPr>
                    <w:t>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C9E01D" w14:textId="77777777" w:rsidR="00E23435" w:rsidRPr="00C87BB6" w:rsidRDefault="00E23435" w:rsidP="0018710E">
                  <w:pPr>
                    <w:pStyle w:val="rowtabella0"/>
                    <w:rPr>
                      <w:color w:val="002060"/>
                    </w:rPr>
                  </w:pPr>
                  <w:r w:rsidRPr="00C87BB6">
                    <w:rPr>
                      <w:color w:val="002060"/>
                    </w:rPr>
                    <w:t>- MMSA GIOVANE AURORA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A78E67" w14:textId="77777777" w:rsidR="00E23435" w:rsidRPr="00C87BB6" w:rsidRDefault="00E23435" w:rsidP="0018710E">
                  <w:pPr>
                    <w:pStyle w:val="rowtabella0"/>
                    <w:jc w:val="center"/>
                    <w:rPr>
                      <w:color w:val="002060"/>
                    </w:rPr>
                  </w:pPr>
                  <w:r w:rsidRPr="00C87BB6">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0EE567" w14:textId="77777777" w:rsidR="00E23435" w:rsidRPr="00C87BB6" w:rsidRDefault="00E23435" w:rsidP="0018710E">
                  <w:pPr>
                    <w:pStyle w:val="rowtabella0"/>
                    <w:jc w:val="center"/>
                    <w:rPr>
                      <w:color w:val="002060"/>
                    </w:rPr>
                  </w:pPr>
                  <w:r w:rsidRPr="00C87BB6">
                    <w:rPr>
                      <w:color w:val="002060"/>
                    </w:rPr>
                    <w:t> </w:t>
                  </w:r>
                </w:p>
              </w:tc>
            </w:tr>
            <w:tr w:rsidR="00E23435" w:rsidRPr="00C87BB6" w14:paraId="25BAD885" w14:textId="77777777" w:rsidTr="0018710E">
              <w:tc>
                <w:tcPr>
                  <w:tcW w:w="4700" w:type="dxa"/>
                  <w:gridSpan w:val="4"/>
                  <w:tcBorders>
                    <w:top w:val="nil"/>
                    <w:left w:val="nil"/>
                    <w:bottom w:val="nil"/>
                    <w:right w:val="nil"/>
                  </w:tcBorders>
                  <w:tcMar>
                    <w:top w:w="20" w:type="dxa"/>
                    <w:left w:w="20" w:type="dxa"/>
                    <w:bottom w:w="20" w:type="dxa"/>
                    <w:right w:w="20" w:type="dxa"/>
                  </w:tcMar>
                  <w:vAlign w:val="center"/>
                  <w:hideMark/>
                </w:tcPr>
                <w:p w14:paraId="3E217CBB" w14:textId="77777777" w:rsidR="00E23435" w:rsidRPr="00C87BB6" w:rsidRDefault="00E23435" w:rsidP="0018710E">
                  <w:pPr>
                    <w:pStyle w:val="rowtabella0"/>
                    <w:rPr>
                      <w:color w:val="002060"/>
                    </w:rPr>
                  </w:pPr>
                  <w:r w:rsidRPr="00C87BB6">
                    <w:rPr>
                      <w:color w:val="002060"/>
                    </w:rPr>
                    <w:t>(1) - disputata il 18/02/2023</w:t>
                  </w:r>
                </w:p>
              </w:tc>
            </w:tr>
          </w:tbl>
          <w:p w14:paraId="0C111DD7" w14:textId="77777777" w:rsidR="00E23435" w:rsidRPr="00C87BB6" w:rsidRDefault="00E23435" w:rsidP="0018710E">
            <w:pPr>
              <w:rPr>
                <w:color w:val="002060"/>
              </w:rPr>
            </w:pPr>
          </w:p>
        </w:tc>
      </w:tr>
    </w:tbl>
    <w:p w14:paraId="679C025B" w14:textId="77777777" w:rsidR="00E23435" w:rsidRPr="00C87BB6" w:rsidRDefault="00E23435" w:rsidP="00E23435">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23435" w:rsidRPr="00C87BB6" w14:paraId="4CFFA638" w14:textId="77777777" w:rsidTr="001871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23435" w:rsidRPr="00C87BB6" w14:paraId="6878785A" w14:textId="77777777" w:rsidTr="001871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33F83" w14:textId="77777777" w:rsidR="00E23435" w:rsidRPr="00C87BB6" w:rsidRDefault="00E23435" w:rsidP="0018710E">
                  <w:pPr>
                    <w:pStyle w:val="headertabella0"/>
                    <w:rPr>
                      <w:color w:val="002060"/>
                    </w:rPr>
                  </w:pPr>
                  <w:r w:rsidRPr="00C87BB6">
                    <w:rPr>
                      <w:color w:val="002060"/>
                    </w:rPr>
                    <w:t>GIRONE C - 4 Giornata - R</w:t>
                  </w:r>
                </w:p>
              </w:tc>
            </w:tr>
            <w:tr w:rsidR="00E23435" w:rsidRPr="00C87BB6" w14:paraId="5F65005C" w14:textId="77777777" w:rsidTr="0018710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AE06E2" w14:textId="77777777" w:rsidR="00E23435" w:rsidRPr="00C87BB6" w:rsidRDefault="00E23435" w:rsidP="0018710E">
                  <w:pPr>
                    <w:pStyle w:val="rowtabella0"/>
                    <w:rPr>
                      <w:color w:val="002060"/>
                    </w:rPr>
                  </w:pPr>
                  <w:r w:rsidRPr="00C87BB6">
                    <w:rPr>
                      <w:color w:val="002060"/>
                    </w:rPr>
                    <w:t>(1) 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4B0569" w14:textId="77777777" w:rsidR="00E23435" w:rsidRPr="00C87BB6" w:rsidRDefault="00E23435" w:rsidP="0018710E">
                  <w:pPr>
                    <w:pStyle w:val="rowtabella0"/>
                    <w:rPr>
                      <w:color w:val="002060"/>
                    </w:rPr>
                  </w:pPr>
                  <w:r w:rsidRPr="00C87BB6">
                    <w:rPr>
                      <w:color w:val="002060"/>
                    </w:rPr>
                    <w:t>- GIOVANE ANCONA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1B69FB" w14:textId="77777777" w:rsidR="00E23435" w:rsidRPr="00C87BB6" w:rsidRDefault="00E23435" w:rsidP="0018710E">
                  <w:pPr>
                    <w:pStyle w:val="rowtabella0"/>
                    <w:jc w:val="center"/>
                    <w:rPr>
                      <w:color w:val="002060"/>
                    </w:rPr>
                  </w:pPr>
                  <w:r w:rsidRPr="00C87BB6">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BD9E0C" w14:textId="77777777" w:rsidR="00E23435" w:rsidRPr="00C87BB6" w:rsidRDefault="00E23435" w:rsidP="0018710E">
                  <w:pPr>
                    <w:pStyle w:val="rowtabella0"/>
                    <w:jc w:val="center"/>
                    <w:rPr>
                      <w:color w:val="002060"/>
                    </w:rPr>
                  </w:pPr>
                  <w:r w:rsidRPr="00C87BB6">
                    <w:rPr>
                      <w:color w:val="002060"/>
                    </w:rPr>
                    <w:t> </w:t>
                  </w:r>
                </w:p>
              </w:tc>
            </w:tr>
            <w:tr w:rsidR="00E23435" w:rsidRPr="00C87BB6" w14:paraId="716A6900"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CBA6A2" w14:textId="77777777" w:rsidR="00E23435" w:rsidRPr="00C87BB6" w:rsidRDefault="00E23435" w:rsidP="0018710E">
                  <w:pPr>
                    <w:pStyle w:val="rowtabella0"/>
                    <w:rPr>
                      <w:color w:val="002060"/>
                    </w:rPr>
                  </w:pPr>
                  <w:r w:rsidRPr="00C87BB6">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C46D31" w14:textId="77777777" w:rsidR="00E23435" w:rsidRPr="00C87BB6" w:rsidRDefault="00E23435" w:rsidP="0018710E">
                  <w:pPr>
                    <w:pStyle w:val="rowtabella0"/>
                    <w:rPr>
                      <w:color w:val="002060"/>
                    </w:rPr>
                  </w:pPr>
                  <w:r w:rsidRPr="00C87BB6">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9DD090" w14:textId="77777777" w:rsidR="00E23435" w:rsidRPr="00C87BB6" w:rsidRDefault="00E23435" w:rsidP="0018710E">
                  <w:pPr>
                    <w:pStyle w:val="rowtabella0"/>
                    <w:jc w:val="center"/>
                    <w:rPr>
                      <w:color w:val="002060"/>
                    </w:rPr>
                  </w:pPr>
                  <w:r w:rsidRPr="00C87BB6">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56DD08" w14:textId="77777777" w:rsidR="00E23435" w:rsidRPr="00C87BB6" w:rsidRDefault="00E23435" w:rsidP="0018710E">
                  <w:pPr>
                    <w:pStyle w:val="rowtabella0"/>
                    <w:jc w:val="center"/>
                    <w:rPr>
                      <w:color w:val="002060"/>
                    </w:rPr>
                  </w:pPr>
                  <w:r w:rsidRPr="00C87BB6">
                    <w:rPr>
                      <w:color w:val="002060"/>
                    </w:rPr>
                    <w:t> </w:t>
                  </w:r>
                </w:p>
              </w:tc>
            </w:tr>
            <w:tr w:rsidR="00E23435" w:rsidRPr="00C87BB6" w14:paraId="6C8D15FC"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4B10D3" w14:textId="77777777" w:rsidR="00E23435" w:rsidRPr="00C87BB6" w:rsidRDefault="00E23435" w:rsidP="0018710E">
                  <w:pPr>
                    <w:pStyle w:val="rowtabella0"/>
                    <w:rPr>
                      <w:color w:val="002060"/>
                    </w:rPr>
                  </w:pPr>
                  <w:r w:rsidRPr="00C87BB6">
                    <w:rPr>
                      <w:color w:val="002060"/>
                    </w:rPr>
                    <w:t>(1) 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D130D0" w14:textId="77777777" w:rsidR="00E23435" w:rsidRPr="00C87BB6" w:rsidRDefault="00E23435" w:rsidP="0018710E">
                  <w:pPr>
                    <w:pStyle w:val="rowtabella0"/>
                    <w:rPr>
                      <w:color w:val="002060"/>
                    </w:rPr>
                  </w:pPr>
                  <w:r w:rsidRPr="00C87BB6">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4A8451" w14:textId="77777777" w:rsidR="00E23435" w:rsidRPr="00C87BB6" w:rsidRDefault="00E23435" w:rsidP="0018710E">
                  <w:pPr>
                    <w:pStyle w:val="rowtabella0"/>
                    <w:jc w:val="center"/>
                    <w:rPr>
                      <w:color w:val="002060"/>
                    </w:rPr>
                  </w:pPr>
                  <w:r w:rsidRPr="00C87BB6">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C2C85B" w14:textId="77777777" w:rsidR="00E23435" w:rsidRPr="00C87BB6" w:rsidRDefault="00E23435" w:rsidP="0018710E">
                  <w:pPr>
                    <w:pStyle w:val="rowtabella0"/>
                    <w:jc w:val="center"/>
                    <w:rPr>
                      <w:color w:val="002060"/>
                    </w:rPr>
                  </w:pPr>
                  <w:r w:rsidRPr="00C87BB6">
                    <w:rPr>
                      <w:color w:val="002060"/>
                    </w:rPr>
                    <w:t> </w:t>
                  </w:r>
                </w:p>
              </w:tc>
            </w:tr>
            <w:tr w:rsidR="00E23435" w:rsidRPr="00C87BB6" w14:paraId="2788BDA6"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9156F6" w14:textId="77777777" w:rsidR="00E23435" w:rsidRPr="00C87BB6" w:rsidRDefault="00E23435" w:rsidP="0018710E">
                  <w:pPr>
                    <w:pStyle w:val="rowtabella0"/>
                    <w:rPr>
                      <w:color w:val="002060"/>
                    </w:rPr>
                  </w:pPr>
                  <w:r w:rsidRPr="00C87BB6">
                    <w:rPr>
                      <w:color w:val="002060"/>
                    </w:rPr>
                    <w:t>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C2034C" w14:textId="77777777" w:rsidR="00E23435" w:rsidRPr="00C87BB6" w:rsidRDefault="00E23435" w:rsidP="0018710E">
                  <w:pPr>
                    <w:pStyle w:val="rowtabella0"/>
                    <w:rPr>
                      <w:color w:val="002060"/>
                    </w:rPr>
                  </w:pPr>
                  <w:r w:rsidRPr="00C87BB6">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052BB0" w14:textId="77777777" w:rsidR="00E23435" w:rsidRPr="00C87BB6" w:rsidRDefault="00E23435" w:rsidP="0018710E">
                  <w:pPr>
                    <w:pStyle w:val="rowtabella0"/>
                    <w:jc w:val="center"/>
                    <w:rPr>
                      <w:color w:val="002060"/>
                    </w:rPr>
                  </w:pPr>
                  <w:r w:rsidRPr="00C87BB6">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69D7CD" w14:textId="77777777" w:rsidR="00E23435" w:rsidRPr="00C87BB6" w:rsidRDefault="00E23435" w:rsidP="0018710E">
                  <w:pPr>
                    <w:pStyle w:val="rowtabella0"/>
                    <w:jc w:val="center"/>
                    <w:rPr>
                      <w:color w:val="002060"/>
                    </w:rPr>
                  </w:pPr>
                  <w:r w:rsidRPr="00C87BB6">
                    <w:rPr>
                      <w:color w:val="002060"/>
                    </w:rPr>
                    <w:t> </w:t>
                  </w:r>
                </w:p>
              </w:tc>
            </w:tr>
            <w:tr w:rsidR="00E23435" w:rsidRPr="00C87BB6" w14:paraId="2040F90B"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E04B9E" w14:textId="77777777" w:rsidR="00E23435" w:rsidRPr="00C87BB6" w:rsidRDefault="00E23435" w:rsidP="0018710E">
                  <w:pPr>
                    <w:pStyle w:val="rowtabella0"/>
                    <w:rPr>
                      <w:color w:val="002060"/>
                    </w:rPr>
                  </w:pPr>
                  <w:r w:rsidRPr="00C87BB6">
                    <w:rPr>
                      <w:color w:val="002060"/>
                    </w:rPr>
                    <w:t>PEGASO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C1BCBA" w14:textId="77777777" w:rsidR="00E23435" w:rsidRPr="00C87BB6" w:rsidRDefault="00E23435" w:rsidP="0018710E">
                  <w:pPr>
                    <w:pStyle w:val="rowtabella0"/>
                    <w:rPr>
                      <w:color w:val="002060"/>
                    </w:rPr>
                  </w:pPr>
                  <w:r w:rsidRPr="00C87BB6">
                    <w:rPr>
                      <w:color w:val="002060"/>
                    </w:rPr>
                    <w:t>- CIRCOLO COLLODI CALCIO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71D442" w14:textId="77777777" w:rsidR="00E23435" w:rsidRPr="00C87BB6" w:rsidRDefault="00E23435" w:rsidP="0018710E">
                  <w:pPr>
                    <w:pStyle w:val="rowtabella0"/>
                    <w:jc w:val="center"/>
                    <w:rPr>
                      <w:color w:val="002060"/>
                    </w:rPr>
                  </w:pPr>
                  <w:r w:rsidRPr="00C87BB6">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E8B3A7" w14:textId="77777777" w:rsidR="00E23435" w:rsidRPr="00C87BB6" w:rsidRDefault="00E23435" w:rsidP="0018710E">
                  <w:pPr>
                    <w:pStyle w:val="rowtabella0"/>
                    <w:jc w:val="center"/>
                    <w:rPr>
                      <w:color w:val="002060"/>
                    </w:rPr>
                  </w:pPr>
                  <w:r w:rsidRPr="00C87BB6">
                    <w:rPr>
                      <w:color w:val="002060"/>
                    </w:rPr>
                    <w:t> </w:t>
                  </w:r>
                </w:p>
              </w:tc>
            </w:tr>
            <w:tr w:rsidR="00E23435" w:rsidRPr="00C87BB6" w14:paraId="5B91525A" w14:textId="77777777" w:rsidTr="0018710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9ED9A2" w14:textId="77777777" w:rsidR="00E23435" w:rsidRPr="00C87BB6" w:rsidRDefault="00E23435" w:rsidP="0018710E">
                  <w:pPr>
                    <w:pStyle w:val="rowtabella0"/>
                    <w:rPr>
                      <w:color w:val="002060"/>
                    </w:rPr>
                  </w:pPr>
                  <w:r w:rsidRPr="00C87BB6">
                    <w:rPr>
                      <w:color w:val="002060"/>
                    </w:rPr>
                    <w:t>POLISPORTIVA FUTURA A.D.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10165D" w14:textId="77777777" w:rsidR="00E23435" w:rsidRPr="00C87BB6" w:rsidRDefault="00E23435" w:rsidP="0018710E">
                  <w:pPr>
                    <w:pStyle w:val="rowtabella0"/>
                    <w:rPr>
                      <w:color w:val="002060"/>
                    </w:rPr>
                  </w:pPr>
                  <w:r w:rsidRPr="00C87BB6">
                    <w:rPr>
                      <w:color w:val="002060"/>
                    </w:rPr>
                    <w:t>- FUTSAL CASTELFIDARDO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36A0AA" w14:textId="77777777" w:rsidR="00E23435" w:rsidRPr="00C87BB6" w:rsidRDefault="00E23435" w:rsidP="0018710E">
                  <w:pPr>
                    <w:pStyle w:val="rowtabella0"/>
                    <w:jc w:val="center"/>
                    <w:rPr>
                      <w:color w:val="002060"/>
                    </w:rPr>
                  </w:pPr>
                  <w:r w:rsidRPr="00C87BB6">
                    <w:rPr>
                      <w:color w:val="002060"/>
                    </w:rPr>
                    <w:t>0 - 10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BE5A0D" w14:textId="77777777" w:rsidR="00E23435" w:rsidRPr="00C87BB6" w:rsidRDefault="00E23435" w:rsidP="0018710E">
                  <w:pPr>
                    <w:pStyle w:val="rowtabella0"/>
                    <w:jc w:val="center"/>
                    <w:rPr>
                      <w:color w:val="002060"/>
                    </w:rPr>
                  </w:pPr>
                  <w:r w:rsidRPr="00C87BB6">
                    <w:rPr>
                      <w:color w:val="002060"/>
                    </w:rPr>
                    <w:t> </w:t>
                  </w:r>
                </w:p>
              </w:tc>
            </w:tr>
            <w:tr w:rsidR="00E23435" w:rsidRPr="00C87BB6" w14:paraId="3CA94773" w14:textId="77777777" w:rsidTr="0018710E">
              <w:tc>
                <w:tcPr>
                  <w:tcW w:w="4700" w:type="dxa"/>
                  <w:gridSpan w:val="4"/>
                  <w:tcBorders>
                    <w:top w:val="nil"/>
                    <w:left w:val="nil"/>
                    <w:bottom w:val="nil"/>
                    <w:right w:val="nil"/>
                  </w:tcBorders>
                  <w:tcMar>
                    <w:top w:w="20" w:type="dxa"/>
                    <w:left w:w="20" w:type="dxa"/>
                    <w:bottom w:w="20" w:type="dxa"/>
                    <w:right w:w="20" w:type="dxa"/>
                  </w:tcMar>
                  <w:vAlign w:val="center"/>
                  <w:hideMark/>
                </w:tcPr>
                <w:p w14:paraId="71113849" w14:textId="77777777" w:rsidR="00E23435" w:rsidRPr="00C87BB6" w:rsidRDefault="00E23435" w:rsidP="0018710E">
                  <w:pPr>
                    <w:pStyle w:val="rowtabella0"/>
                    <w:rPr>
                      <w:color w:val="002060"/>
                    </w:rPr>
                  </w:pPr>
                  <w:r w:rsidRPr="00C87BB6">
                    <w:rPr>
                      <w:color w:val="002060"/>
                    </w:rPr>
                    <w:t>(1) - disputata il 18/02/2023</w:t>
                  </w:r>
                </w:p>
              </w:tc>
            </w:tr>
          </w:tbl>
          <w:p w14:paraId="4526D53A" w14:textId="77777777" w:rsidR="00E23435" w:rsidRPr="00C87BB6" w:rsidRDefault="00E23435" w:rsidP="0018710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23435" w:rsidRPr="00C87BB6" w14:paraId="0742AF8D" w14:textId="77777777" w:rsidTr="001871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EF2B9" w14:textId="77777777" w:rsidR="00E23435" w:rsidRPr="00C87BB6" w:rsidRDefault="00E23435" w:rsidP="0018710E">
                  <w:pPr>
                    <w:pStyle w:val="headertabella0"/>
                    <w:rPr>
                      <w:color w:val="002060"/>
                    </w:rPr>
                  </w:pPr>
                  <w:r w:rsidRPr="00C87BB6">
                    <w:rPr>
                      <w:color w:val="002060"/>
                    </w:rPr>
                    <w:t>GIRONE D - 4 Giornata - R</w:t>
                  </w:r>
                </w:p>
              </w:tc>
            </w:tr>
            <w:tr w:rsidR="00E23435" w:rsidRPr="00C87BB6" w14:paraId="17C6674C" w14:textId="77777777" w:rsidTr="0018710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556FF1" w14:textId="77777777" w:rsidR="00E23435" w:rsidRPr="00C87BB6" w:rsidRDefault="00E23435" w:rsidP="0018710E">
                  <w:pPr>
                    <w:pStyle w:val="rowtabella0"/>
                    <w:rPr>
                      <w:color w:val="002060"/>
                    </w:rPr>
                  </w:pPr>
                  <w:r w:rsidRPr="00C87BB6">
                    <w:rPr>
                      <w:color w:val="002060"/>
                    </w:rPr>
                    <w:t>BOCA CIVITANOVA 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B44178" w14:textId="77777777" w:rsidR="00E23435" w:rsidRPr="00C87BB6" w:rsidRDefault="00E23435" w:rsidP="0018710E">
                  <w:pPr>
                    <w:pStyle w:val="rowtabella0"/>
                    <w:rPr>
                      <w:color w:val="002060"/>
                    </w:rPr>
                  </w:pPr>
                  <w:r w:rsidRPr="00C87BB6">
                    <w:rPr>
                      <w:color w:val="002060"/>
                    </w:rPr>
                    <w:t>- FERMANA FUTSAL 2022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409F64" w14:textId="77777777" w:rsidR="00E23435" w:rsidRPr="00C87BB6" w:rsidRDefault="00E23435" w:rsidP="0018710E">
                  <w:pPr>
                    <w:pStyle w:val="rowtabella0"/>
                    <w:jc w:val="center"/>
                    <w:rPr>
                      <w:color w:val="002060"/>
                    </w:rPr>
                  </w:pPr>
                  <w:r w:rsidRPr="00C87BB6">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2F907B" w14:textId="77777777" w:rsidR="00E23435" w:rsidRPr="00C87BB6" w:rsidRDefault="00E23435" w:rsidP="0018710E">
                  <w:pPr>
                    <w:pStyle w:val="rowtabella0"/>
                    <w:jc w:val="center"/>
                    <w:rPr>
                      <w:color w:val="002060"/>
                    </w:rPr>
                  </w:pPr>
                  <w:r w:rsidRPr="00C87BB6">
                    <w:rPr>
                      <w:color w:val="002060"/>
                    </w:rPr>
                    <w:t> </w:t>
                  </w:r>
                </w:p>
              </w:tc>
            </w:tr>
            <w:tr w:rsidR="00E23435" w:rsidRPr="00C87BB6" w14:paraId="1ADBDBAE"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759352" w14:textId="77777777" w:rsidR="00E23435" w:rsidRPr="00C87BB6" w:rsidRDefault="00E23435" w:rsidP="0018710E">
                  <w:pPr>
                    <w:pStyle w:val="rowtabella0"/>
                    <w:rPr>
                      <w:color w:val="002060"/>
                    </w:rPr>
                  </w:pPr>
                  <w:r w:rsidRPr="00C87BB6">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A179EC" w14:textId="77777777" w:rsidR="00E23435" w:rsidRPr="00C87BB6" w:rsidRDefault="00E23435" w:rsidP="0018710E">
                  <w:pPr>
                    <w:pStyle w:val="rowtabella0"/>
                    <w:rPr>
                      <w:color w:val="002060"/>
                    </w:rPr>
                  </w:pPr>
                  <w:r w:rsidRPr="00C87BB6">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CF10FF" w14:textId="77777777" w:rsidR="00E23435" w:rsidRPr="00C87BB6" w:rsidRDefault="00E23435" w:rsidP="0018710E">
                  <w:pPr>
                    <w:pStyle w:val="rowtabella0"/>
                    <w:jc w:val="center"/>
                    <w:rPr>
                      <w:color w:val="002060"/>
                    </w:rPr>
                  </w:pPr>
                  <w:r w:rsidRPr="00C87BB6">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CC04AA" w14:textId="77777777" w:rsidR="00E23435" w:rsidRPr="00C87BB6" w:rsidRDefault="00E23435" w:rsidP="0018710E">
                  <w:pPr>
                    <w:pStyle w:val="rowtabella0"/>
                    <w:jc w:val="center"/>
                    <w:rPr>
                      <w:color w:val="002060"/>
                    </w:rPr>
                  </w:pPr>
                  <w:r w:rsidRPr="00C87BB6">
                    <w:rPr>
                      <w:color w:val="002060"/>
                    </w:rPr>
                    <w:t> </w:t>
                  </w:r>
                </w:p>
              </w:tc>
            </w:tr>
            <w:tr w:rsidR="00E23435" w:rsidRPr="00C87BB6" w14:paraId="5DBA8E77"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876797" w14:textId="77777777" w:rsidR="00E23435" w:rsidRPr="00C87BB6" w:rsidRDefault="00E23435" w:rsidP="0018710E">
                  <w:pPr>
                    <w:pStyle w:val="rowtabella0"/>
                    <w:rPr>
                      <w:color w:val="002060"/>
                    </w:rPr>
                  </w:pPr>
                  <w:r w:rsidRPr="00C87BB6">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9E13B4" w14:textId="77777777" w:rsidR="00E23435" w:rsidRPr="00C87BB6" w:rsidRDefault="00E23435" w:rsidP="0018710E">
                  <w:pPr>
                    <w:pStyle w:val="rowtabella0"/>
                    <w:rPr>
                      <w:color w:val="002060"/>
                    </w:rPr>
                  </w:pPr>
                  <w:r w:rsidRPr="00C87BB6">
                    <w:rPr>
                      <w:color w:val="002060"/>
                    </w:rPr>
                    <w:t>- CALCIO S.ELPIDIO A 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66A001" w14:textId="77777777" w:rsidR="00E23435" w:rsidRPr="00C87BB6" w:rsidRDefault="00E23435" w:rsidP="0018710E">
                  <w:pPr>
                    <w:pStyle w:val="rowtabella0"/>
                    <w:jc w:val="center"/>
                    <w:rPr>
                      <w:color w:val="002060"/>
                    </w:rPr>
                  </w:pPr>
                  <w:r w:rsidRPr="00C87BB6">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152860" w14:textId="77777777" w:rsidR="00E23435" w:rsidRPr="00C87BB6" w:rsidRDefault="00E23435" w:rsidP="0018710E">
                  <w:pPr>
                    <w:pStyle w:val="rowtabella0"/>
                    <w:jc w:val="center"/>
                    <w:rPr>
                      <w:color w:val="002060"/>
                    </w:rPr>
                  </w:pPr>
                  <w:r w:rsidRPr="00C87BB6">
                    <w:rPr>
                      <w:color w:val="002060"/>
                    </w:rPr>
                    <w:t> </w:t>
                  </w:r>
                </w:p>
              </w:tc>
            </w:tr>
            <w:tr w:rsidR="00E23435" w:rsidRPr="00C87BB6" w14:paraId="2A6B6C8F"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F84FC9" w14:textId="77777777" w:rsidR="00E23435" w:rsidRPr="00C87BB6" w:rsidRDefault="00E23435" w:rsidP="0018710E">
                  <w:pPr>
                    <w:pStyle w:val="rowtabella0"/>
                    <w:rPr>
                      <w:color w:val="002060"/>
                    </w:rPr>
                  </w:pPr>
                  <w:r w:rsidRPr="00C87BB6">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19B9B8" w14:textId="77777777" w:rsidR="00E23435" w:rsidRPr="00C87BB6" w:rsidRDefault="00E23435" w:rsidP="0018710E">
                  <w:pPr>
                    <w:pStyle w:val="rowtabella0"/>
                    <w:rPr>
                      <w:color w:val="002060"/>
                    </w:rPr>
                  </w:pPr>
                  <w:r w:rsidRPr="00C87BB6">
                    <w:rPr>
                      <w:color w:val="002060"/>
                    </w:rPr>
                    <w:t>- SAN GINESIO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F6B0AA" w14:textId="77777777" w:rsidR="00E23435" w:rsidRPr="00C87BB6" w:rsidRDefault="00E23435" w:rsidP="0018710E">
                  <w:pPr>
                    <w:pStyle w:val="rowtabella0"/>
                    <w:jc w:val="center"/>
                    <w:rPr>
                      <w:color w:val="002060"/>
                    </w:rPr>
                  </w:pPr>
                  <w:r w:rsidRPr="00C87BB6">
                    <w:rPr>
                      <w:color w:val="002060"/>
                    </w:rPr>
                    <w:t>5 - 7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E46E61" w14:textId="77777777" w:rsidR="00E23435" w:rsidRPr="00C87BB6" w:rsidRDefault="00E23435" w:rsidP="0018710E">
                  <w:pPr>
                    <w:pStyle w:val="rowtabella0"/>
                    <w:jc w:val="center"/>
                    <w:rPr>
                      <w:color w:val="002060"/>
                    </w:rPr>
                  </w:pPr>
                  <w:r w:rsidRPr="00C87BB6">
                    <w:rPr>
                      <w:color w:val="002060"/>
                    </w:rPr>
                    <w:t> </w:t>
                  </w:r>
                </w:p>
              </w:tc>
            </w:tr>
            <w:tr w:rsidR="00E23435" w:rsidRPr="00C87BB6" w14:paraId="0DE27A17"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30844F" w14:textId="77777777" w:rsidR="00E23435" w:rsidRPr="00C87BB6" w:rsidRDefault="00E23435" w:rsidP="0018710E">
                  <w:pPr>
                    <w:pStyle w:val="rowtabella0"/>
                    <w:rPr>
                      <w:color w:val="002060"/>
                    </w:rPr>
                  </w:pPr>
                  <w:r w:rsidRPr="00C87BB6">
                    <w:rPr>
                      <w:color w:val="002060"/>
                    </w:rPr>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50CD26" w14:textId="77777777" w:rsidR="00E23435" w:rsidRPr="00C87BB6" w:rsidRDefault="00E23435" w:rsidP="0018710E">
                  <w:pPr>
                    <w:pStyle w:val="rowtabella0"/>
                    <w:rPr>
                      <w:color w:val="002060"/>
                    </w:rPr>
                  </w:pPr>
                  <w:r w:rsidRPr="00C87BB6">
                    <w:rPr>
                      <w:color w:val="002060"/>
                    </w:rPr>
                    <w:t>- FUTSAL RECANATI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DB0DC9" w14:textId="77777777" w:rsidR="00E23435" w:rsidRPr="00C87BB6" w:rsidRDefault="00E23435" w:rsidP="0018710E">
                  <w:pPr>
                    <w:pStyle w:val="rowtabella0"/>
                    <w:jc w:val="center"/>
                    <w:rPr>
                      <w:color w:val="002060"/>
                    </w:rPr>
                  </w:pPr>
                  <w:r w:rsidRPr="00C87BB6">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ACAFD6" w14:textId="77777777" w:rsidR="00E23435" w:rsidRPr="00C87BB6" w:rsidRDefault="00E23435" w:rsidP="0018710E">
                  <w:pPr>
                    <w:pStyle w:val="rowtabella0"/>
                    <w:jc w:val="center"/>
                    <w:rPr>
                      <w:color w:val="002060"/>
                    </w:rPr>
                  </w:pPr>
                  <w:r w:rsidRPr="00C87BB6">
                    <w:rPr>
                      <w:color w:val="002060"/>
                    </w:rPr>
                    <w:t> </w:t>
                  </w:r>
                </w:p>
              </w:tc>
            </w:tr>
            <w:tr w:rsidR="00E23435" w:rsidRPr="00C87BB6" w14:paraId="734EE28F" w14:textId="77777777" w:rsidTr="0018710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72738F" w14:textId="77777777" w:rsidR="00E23435" w:rsidRPr="00C87BB6" w:rsidRDefault="00E23435" w:rsidP="0018710E">
                  <w:pPr>
                    <w:pStyle w:val="rowtabella0"/>
                    <w:rPr>
                      <w:color w:val="002060"/>
                    </w:rPr>
                  </w:pPr>
                  <w:r w:rsidRPr="00C87BB6">
                    <w:rPr>
                      <w:color w:val="002060"/>
                    </w:rPr>
                    <w:t>(2) 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C81F6B" w14:textId="77777777" w:rsidR="00E23435" w:rsidRPr="00C87BB6" w:rsidRDefault="00E23435" w:rsidP="0018710E">
                  <w:pPr>
                    <w:pStyle w:val="rowtabella0"/>
                    <w:rPr>
                      <w:color w:val="002060"/>
                    </w:rPr>
                  </w:pPr>
                  <w:r w:rsidRPr="00C87BB6">
                    <w:rPr>
                      <w:color w:val="002060"/>
                    </w:rPr>
                    <w:t>- AMATORI STESE 2007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6A5059" w14:textId="77777777" w:rsidR="00E23435" w:rsidRPr="00C87BB6" w:rsidRDefault="00E23435" w:rsidP="0018710E">
                  <w:pPr>
                    <w:pStyle w:val="rowtabella0"/>
                    <w:jc w:val="center"/>
                    <w:rPr>
                      <w:color w:val="002060"/>
                    </w:rPr>
                  </w:pPr>
                  <w:r w:rsidRPr="00C87BB6">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991F34" w14:textId="77777777" w:rsidR="00E23435" w:rsidRPr="00C87BB6" w:rsidRDefault="00E23435" w:rsidP="0018710E">
                  <w:pPr>
                    <w:pStyle w:val="rowtabella0"/>
                    <w:jc w:val="center"/>
                    <w:rPr>
                      <w:color w:val="002060"/>
                    </w:rPr>
                  </w:pPr>
                  <w:r w:rsidRPr="00C87BB6">
                    <w:rPr>
                      <w:color w:val="002060"/>
                    </w:rPr>
                    <w:t> </w:t>
                  </w:r>
                </w:p>
              </w:tc>
            </w:tr>
            <w:tr w:rsidR="00E23435" w:rsidRPr="00C87BB6" w14:paraId="72680351" w14:textId="77777777" w:rsidTr="0018710E">
              <w:tc>
                <w:tcPr>
                  <w:tcW w:w="4700" w:type="dxa"/>
                  <w:gridSpan w:val="4"/>
                  <w:tcBorders>
                    <w:top w:val="nil"/>
                    <w:left w:val="nil"/>
                    <w:bottom w:val="nil"/>
                    <w:right w:val="nil"/>
                  </w:tcBorders>
                  <w:tcMar>
                    <w:top w:w="20" w:type="dxa"/>
                    <w:left w:w="20" w:type="dxa"/>
                    <w:bottom w:w="20" w:type="dxa"/>
                    <w:right w:w="20" w:type="dxa"/>
                  </w:tcMar>
                  <w:vAlign w:val="center"/>
                  <w:hideMark/>
                </w:tcPr>
                <w:p w14:paraId="34566B88" w14:textId="77777777" w:rsidR="00E23435" w:rsidRPr="00C87BB6" w:rsidRDefault="00E23435" w:rsidP="0018710E">
                  <w:pPr>
                    <w:pStyle w:val="rowtabella0"/>
                    <w:rPr>
                      <w:color w:val="002060"/>
                    </w:rPr>
                  </w:pPr>
                  <w:r w:rsidRPr="00C87BB6">
                    <w:rPr>
                      <w:color w:val="002060"/>
                    </w:rPr>
                    <w:t>(1) - disputata il 15/02/2023</w:t>
                  </w:r>
                </w:p>
              </w:tc>
            </w:tr>
            <w:tr w:rsidR="00E23435" w:rsidRPr="00C87BB6" w14:paraId="04C818CD" w14:textId="77777777" w:rsidTr="0018710E">
              <w:tc>
                <w:tcPr>
                  <w:tcW w:w="4700" w:type="dxa"/>
                  <w:gridSpan w:val="4"/>
                  <w:tcBorders>
                    <w:top w:val="nil"/>
                    <w:left w:val="nil"/>
                    <w:bottom w:val="nil"/>
                    <w:right w:val="nil"/>
                  </w:tcBorders>
                  <w:tcMar>
                    <w:top w:w="20" w:type="dxa"/>
                    <w:left w:w="20" w:type="dxa"/>
                    <w:bottom w:w="20" w:type="dxa"/>
                    <w:right w:w="20" w:type="dxa"/>
                  </w:tcMar>
                  <w:vAlign w:val="center"/>
                  <w:hideMark/>
                </w:tcPr>
                <w:p w14:paraId="1B541C23" w14:textId="77777777" w:rsidR="00E23435" w:rsidRPr="00C87BB6" w:rsidRDefault="00E23435" w:rsidP="0018710E">
                  <w:pPr>
                    <w:pStyle w:val="rowtabella0"/>
                    <w:rPr>
                      <w:color w:val="002060"/>
                    </w:rPr>
                  </w:pPr>
                  <w:r w:rsidRPr="00C87BB6">
                    <w:rPr>
                      <w:color w:val="002060"/>
                    </w:rPr>
                    <w:t>(2) - disputata il 20/02/2023</w:t>
                  </w:r>
                </w:p>
              </w:tc>
            </w:tr>
          </w:tbl>
          <w:p w14:paraId="0B6C18CA" w14:textId="77777777" w:rsidR="00E23435" w:rsidRPr="00C87BB6" w:rsidRDefault="00E23435" w:rsidP="0018710E">
            <w:pPr>
              <w:rPr>
                <w:color w:val="002060"/>
              </w:rPr>
            </w:pPr>
          </w:p>
        </w:tc>
      </w:tr>
    </w:tbl>
    <w:p w14:paraId="06988BF6" w14:textId="77777777" w:rsidR="00E23435" w:rsidRPr="00C87BB6" w:rsidRDefault="00E23435" w:rsidP="00E23435">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23435" w:rsidRPr="00C87BB6" w14:paraId="5B47BB6F" w14:textId="77777777" w:rsidTr="001871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23435" w:rsidRPr="00C87BB6" w14:paraId="5A57131A" w14:textId="77777777" w:rsidTr="001871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E1923" w14:textId="77777777" w:rsidR="00E23435" w:rsidRPr="00C87BB6" w:rsidRDefault="00E23435" w:rsidP="0018710E">
                  <w:pPr>
                    <w:pStyle w:val="headertabella0"/>
                    <w:rPr>
                      <w:color w:val="002060"/>
                    </w:rPr>
                  </w:pPr>
                  <w:r w:rsidRPr="00C87BB6">
                    <w:rPr>
                      <w:color w:val="002060"/>
                    </w:rPr>
                    <w:t>GIRONE E - 4 Giornata - R</w:t>
                  </w:r>
                </w:p>
              </w:tc>
            </w:tr>
            <w:tr w:rsidR="00E23435" w:rsidRPr="00C87BB6" w14:paraId="3507277E" w14:textId="77777777" w:rsidTr="0018710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84BFE9" w14:textId="77777777" w:rsidR="00E23435" w:rsidRPr="00C87BB6" w:rsidRDefault="00E23435" w:rsidP="0018710E">
                  <w:pPr>
                    <w:pStyle w:val="rowtabella0"/>
                    <w:rPr>
                      <w:color w:val="002060"/>
                    </w:rPr>
                  </w:pPr>
                  <w:r w:rsidRPr="00C87BB6">
                    <w:rPr>
                      <w:color w:val="002060"/>
                    </w:rPr>
                    <w:t>(1) AMICI 84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C323F6" w14:textId="77777777" w:rsidR="00E23435" w:rsidRPr="00C87BB6" w:rsidRDefault="00E23435" w:rsidP="0018710E">
                  <w:pPr>
                    <w:pStyle w:val="rowtabella0"/>
                    <w:rPr>
                      <w:color w:val="002060"/>
                    </w:rPr>
                  </w:pPr>
                  <w:r w:rsidRPr="00C87BB6">
                    <w:rPr>
                      <w:color w:val="002060"/>
                    </w:rPr>
                    <w:t>- BOCASTRUM UNITED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4777CC" w14:textId="77777777" w:rsidR="00E23435" w:rsidRPr="00C87BB6" w:rsidRDefault="00E23435" w:rsidP="0018710E">
                  <w:pPr>
                    <w:pStyle w:val="rowtabella0"/>
                    <w:jc w:val="center"/>
                    <w:rPr>
                      <w:color w:val="002060"/>
                    </w:rPr>
                  </w:pPr>
                  <w:r w:rsidRPr="00C87BB6">
                    <w:rPr>
                      <w:color w:val="002060"/>
                    </w:rPr>
                    <w:t>3 - 10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CBA860" w14:textId="77777777" w:rsidR="00E23435" w:rsidRPr="00C87BB6" w:rsidRDefault="00E23435" w:rsidP="0018710E">
                  <w:pPr>
                    <w:pStyle w:val="rowtabella0"/>
                    <w:jc w:val="center"/>
                    <w:rPr>
                      <w:color w:val="002060"/>
                    </w:rPr>
                  </w:pPr>
                  <w:r w:rsidRPr="00C87BB6">
                    <w:rPr>
                      <w:color w:val="002060"/>
                    </w:rPr>
                    <w:t> </w:t>
                  </w:r>
                </w:p>
              </w:tc>
            </w:tr>
            <w:tr w:rsidR="00E23435" w:rsidRPr="00C87BB6" w14:paraId="196B72CE"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82E496" w14:textId="77777777" w:rsidR="00E23435" w:rsidRPr="00C87BB6" w:rsidRDefault="00E23435" w:rsidP="0018710E">
                  <w:pPr>
                    <w:pStyle w:val="rowtabella0"/>
                    <w:rPr>
                      <w:color w:val="002060"/>
                    </w:rPr>
                  </w:pPr>
                  <w:r w:rsidRPr="00C87BB6">
                    <w:rPr>
                      <w:color w:val="002060"/>
                    </w:rPr>
                    <w:t>ATLETICO ASCOLI 2000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884A33" w14:textId="77777777" w:rsidR="00E23435" w:rsidRPr="00C87BB6" w:rsidRDefault="00E23435" w:rsidP="0018710E">
                  <w:pPr>
                    <w:pStyle w:val="rowtabella0"/>
                    <w:rPr>
                      <w:color w:val="002060"/>
                    </w:rPr>
                  </w:pPr>
                  <w:r w:rsidRPr="00C87BB6">
                    <w:rPr>
                      <w:color w:val="002060"/>
                    </w:rPr>
                    <w:t>- FUTSAL VIRE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935C2C" w14:textId="77777777" w:rsidR="00E23435" w:rsidRPr="00C87BB6" w:rsidRDefault="00E23435" w:rsidP="0018710E">
                  <w:pPr>
                    <w:pStyle w:val="rowtabella0"/>
                    <w:jc w:val="center"/>
                    <w:rPr>
                      <w:color w:val="002060"/>
                    </w:rPr>
                  </w:pPr>
                  <w:r w:rsidRPr="00C87BB6">
                    <w:rPr>
                      <w:color w:val="002060"/>
                    </w:rPr>
                    <w:t>0 - 8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43CF10" w14:textId="77777777" w:rsidR="00E23435" w:rsidRPr="00C87BB6" w:rsidRDefault="00E23435" w:rsidP="0018710E">
                  <w:pPr>
                    <w:pStyle w:val="rowtabella0"/>
                    <w:jc w:val="center"/>
                    <w:rPr>
                      <w:color w:val="002060"/>
                    </w:rPr>
                  </w:pPr>
                  <w:r w:rsidRPr="00C87BB6">
                    <w:rPr>
                      <w:color w:val="002060"/>
                    </w:rPr>
                    <w:t> </w:t>
                  </w:r>
                </w:p>
              </w:tc>
            </w:tr>
            <w:tr w:rsidR="00E23435" w:rsidRPr="00C87BB6" w14:paraId="3356436D"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200215" w14:textId="77777777" w:rsidR="00E23435" w:rsidRPr="00C87BB6" w:rsidRDefault="00E23435" w:rsidP="0018710E">
                  <w:pPr>
                    <w:pStyle w:val="rowtabella0"/>
                    <w:rPr>
                      <w:color w:val="002060"/>
                    </w:rPr>
                  </w:pPr>
                  <w:r w:rsidRPr="00C87BB6">
                    <w:rPr>
                      <w:color w:val="002060"/>
                    </w:rPr>
                    <w:t>FROG 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FCB0C7" w14:textId="77777777" w:rsidR="00E23435" w:rsidRPr="00C87BB6" w:rsidRDefault="00E23435" w:rsidP="0018710E">
                  <w:pPr>
                    <w:pStyle w:val="rowtabella0"/>
                    <w:rPr>
                      <w:color w:val="002060"/>
                    </w:rPr>
                  </w:pPr>
                  <w:r w:rsidRPr="00C87BB6">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169145" w14:textId="77777777" w:rsidR="00E23435" w:rsidRPr="00C87BB6" w:rsidRDefault="00E23435" w:rsidP="0018710E">
                  <w:pPr>
                    <w:pStyle w:val="rowtabella0"/>
                    <w:jc w:val="center"/>
                    <w:rPr>
                      <w:color w:val="002060"/>
                    </w:rPr>
                  </w:pPr>
                  <w:r w:rsidRPr="00C87BB6">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CFC8C6" w14:textId="77777777" w:rsidR="00E23435" w:rsidRPr="00C87BB6" w:rsidRDefault="00E23435" w:rsidP="0018710E">
                  <w:pPr>
                    <w:pStyle w:val="rowtabella0"/>
                    <w:jc w:val="center"/>
                    <w:rPr>
                      <w:color w:val="002060"/>
                    </w:rPr>
                  </w:pPr>
                  <w:r w:rsidRPr="00C87BB6">
                    <w:rPr>
                      <w:color w:val="002060"/>
                    </w:rPr>
                    <w:t> </w:t>
                  </w:r>
                </w:p>
              </w:tc>
            </w:tr>
            <w:tr w:rsidR="00E23435" w:rsidRPr="00C87BB6" w14:paraId="0A188859"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656ADE" w14:textId="77777777" w:rsidR="00E23435" w:rsidRPr="00C87BB6" w:rsidRDefault="00E23435" w:rsidP="0018710E">
                  <w:pPr>
                    <w:pStyle w:val="rowtabella0"/>
                    <w:rPr>
                      <w:color w:val="002060"/>
                    </w:rPr>
                  </w:pPr>
                  <w:r w:rsidRPr="00C87BB6">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C177F4" w14:textId="77777777" w:rsidR="00E23435" w:rsidRPr="00C87BB6" w:rsidRDefault="00E23435" w:rsidP="0018710E">
                  <w:pPr>
                    <w:pStyle w:val="rowtabella0"/>
                    <w:rPr>
                      <w:color w:val="002060"/>
                    </w:rPr>
                  </w:pPr>
                  <w:r w:rsidRPr="00C87BB6">
                    <w:rPr>
                      <w:color w:val="002060"/>
                    </w:rPr>
                    <w:t>- DAMIANI E GATTI ASCOLI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23930C" w14:textId="77777777" w:rsidR="00E23435" w:rsidRPr="00C87BB6" w:rsidRDefault="00E23435" w:rsidP="0018710E">
                  <w:pPr>
                    <w:pStyle w:val="rowtabella0"/>
                    <w:jc w:val="center"/>
                    <w:rPr>
                      <w:color w:val="002060"/>
                    </w:rPr>
                  </w:pPr>
                  <w:r w:rsidRPr="00C87BB6">
                    <w:rPr>
                      <w:color w:val="002060"/>
                    </w:rPr>
                    <w:t>1 - 20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CD112B" w14:textId="77777777" w:rsidR="00E23435" w:rsidRPr="00C87BB6" w:rsidRDefault="00E23435" w:rsidP="0018710E">
                  <w:pPr>
                    <w:pStyle w:val="rowtabella0"/>
                    <w:jc w:val="center"/>
                    <w:rPr>
                      <w:color w:val="002060"/>
                    </w:rPr>
                  </w:pPr>
                  <w:r w:rsidRPr="00C87BB6">
                    <w:rPr>
                      <w:color w:val="002060"/>
                    </w:rPr>
                    <w:t> </w:t>
                  </w:r>
                </w:p>
              </w:tc>
            </w:tr>
            <w:tr w:rsidR="00E23435" w:rsidRPr="00C87BB6" w14:paraId="795D8A69"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337D1F" w14:textId="77777777" w:rsidR="00E23435" w:rsidRPr="00C87BB6" w:rsidRDefault="00E23435" w:rsidP="0018710E">
                  <w:pPr>
                    <w:pStyle w:val="rowtabella0"/>
                    <w:rPr>
                      <w:color w:val="002060"/>
                    </w:rPr>
                  </w:pPr>
                  <w:r w:rsidRPr="00C87BB6">
                    <w:rPr>
                      <w:color w:val="002060"/>
                    </w:rPr>
                    <w:t>TRIBALCIO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53F058" w14:textId="77777777" w:rsidR="00E23435" w:rsidRPr="00C87BB6" w:rsidRDefault="00E23435" w:rsidP="0018710E">
                  <w:pPr>
                    <w:pStyle w:val="rowtabella0"/>
                    <w:rPr>
                      <w:color w:val="002060"/>
                    </w:rPr>
                  </w:pPr>
                  <w:r w:rsidRPr="00C87BB6">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3830E4" w14:textId="77777777" w:rsidR="00E23435" w:rsidRPr="00C87BB6" w:rsidRDefault="00E23435" w:rsidP="0018710E">
                  <w:pPr>
                    <w:pStyle w:val="rowtabella0"/>
                    <w:jc w:val="center"/>
                    <w:rPr>
                      <w:color w:val="002060"/>
                    </w:rPr>
                  </w:pPr>
                  <w:r w:rsidRPr="00C87BB6">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B87B44" w14:textId="77777777" w:rsidR="00E23435" w:rsidRPr="00C87BB6" w:rsidRDefault="00E23435" w:rsidP="0018710E">
                  <w:pPr>
                    <w:pStyle w:val="rowtabella0"/>
                    <w:jc w:val="center"/>
                    <w:rPr>
                      <w:color w:val="002060"/>
                    </w:rPr>
                  </w:pPr>
                  <w:r w:rsidRPr="00C87BB6">
                    <w:rPr>
                      <w:color w:val="002060"/>
                    </w:rPr>
                    <w:t> </w:t>
                  </w:r>
                </w:p>
              </w:tc>
            </w:tr>
            <w:tr w:rsidR="00E23435" w:rsidRPr="00C87BB6" w14:paraId="14E6BABE" w14:textId="77777777" w:rsidTr="0018710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93CC84" w14:textId="77777777" w:rsidR="00E23435" w:rsidRPr="00C87BB6" w:rsidRDefault="00E23435" w:rsidP="0018710E">
                  <w:pPr>
                    <w:pStyle w:val="rowtabella0"/>
                    <w:rPr>
                      <w:color w:val="002060"/>
                    </w:rPr>
                  </w:pPr>
                  <w:r w:rsidRPr="00C87BB6">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19ACDD" w14:textId="77777777" w:rsidR="00E23435" w:rsidRPr="00C87BB6" w:rsidRDefault="00E23435" w:rsidP="0018710E">
                  <w:pPr>
                    <w:pStyle w:val="rowtabella0"/>
                    <w:rPr>
                      <w:color w:val="002060"/>
                    </w:rPr>
                  </w:pPr>
                  <w:r w:rsidRPr="00C87BB6">
                    <w:rPr>
                      <w:color w:val="002060"/>
                    </w:rPr>
                    <w:t>- SAMBENEDETTESE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0943A5" w14:textId="77777777" w:rsidR="00E23435" w:rsidRPr="00C87BB6" w:rsidRDefault="00E23435" w:rsidP="0018710E">
                  <w:pPr>
                    <w:pStyle w:val="rowtabella0"/>
                    <w:jc w:val="center"/>
                    <w:rPr>
                      <w:color w:val="002060"/>
                    </w:rPr>
                  </w:pPr>
                  <w:r w:rsidRPr="00C87BB6">
                    <w:rPr>
                      <w:color w:val="002060"/>
                    </w:rPr>
                    <w:t>4 - 10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74F4F9" w14:textId="77777777" w:rsidR="00E23435" w:rsidRPr="00C87BB6" w:rsidRDefault="00E23435" w:rsidP="0018710E">
                  <w:pPr>
                    <w:pStyle w:val="rowtabella0"/>
                    <w:jc w:val="center"/>
                    <w:rPr>
                      <w:color w:val="002060"/>
                    </w:rPr>
                  </w:pPr>
                  <w:r w:rsidRPr="00C87BB6">
                    <w:rPr>
                      <w:color w:val="002060"/>
                    </w:rPr>
                    <w:t> </w:t>
                  </w:r>
                </w:p>
              </w:tc>
            </w:tr>
            <w:tr w:rsidR="00E23435" w:rsidRPr="00C87BB6" w14:paraId="1E44AD16" w14:textId="77777777" w:rsidTr="0018710E">
              <w:tc>
                <w:tcPr>
                  <w:tcW w:w="4700" w:type="dxa"/>
                  <w:gridSpan w:val="4"/>
                  <w:tcBorders>
                    <w:top w:val="nil"/>
                    <w:left w:val="nil"/>
                    <w:bottom w:val="nil"/>
                    <w:right w:val="nil"/>
                  </w:tcBorders>
                  <w:tcMar>
                    <w:top w:w="20" w:type="dxa"/>
                    <w:left w:w="20" w:type="dxa"/>
                    <w:bottom w:w="20" w:type="dxa"/>
                    <w:right w:w="20" w:type="dxa"/>
                  </w:tcMar>
                  <w:vAlign w:val="center"/>
                  <w:hideMark/>
                </w:tcPr>
                <w:p w14:paraId="7296CD08" w14:textId="77777777" w:rsidR="00E23435" w:rsidRPr="00C87BB6" w:rsidRDefault="00E23435" w:rsidP="0018710E">
                  <w:pPr>
                    <w:pStyle w:val="rowtabella0"/>
                    <w:rPr>
                      <w:color w:val="002060"/>
                    </w:rPr>
                  </w:pPr>
                  <w:r w:rsidRPr="00C87BB6">
                    <w:rPr>
                      <w:color w:val="002060"/>
                    </w:rPr>
                    <w:t>(1) - disputata il 15/02/2023</w:t>
                  </w:r>
                </w:p>
              </w:tc>
            </w:tr>
          </w:tbl>
          <w:p w14:paraId="4BB0DE29" w14:textId="77777777" w:rsidR="00E23435" w:rsidRPr="00C87BB6" w:rsidRDefault="00E23435" w:rsidP="0018710E">
            <w:pPr>
              <w:rPr>
                <w:color w:val="002060"/>
              </w:rPr>
            </w:pPr>
          </w:p>
        </w:tc>
      </w:tr>
    </w:tbl>
    <w:p w14:paraId="69EE8AC8" w14:textId="77777777" w:rsidR="00E23435" w:rsidRPr="00C87BB6" w:rsidRDefault="00E23435" w:rsidP="00E23435">
      <w:pPr>
        <w:pStyle w:val="breakline"/>
        <w:rPr>
          <w:rFonts w:eastAsiaTheme="minorEastAsia"/>
          <w:color w:val="002060"/>
        </w:rPr>
      </w:pPr>
    </w:p>
    <w:p w14:paraId="7F4F055A" w14:textId="77777777" w:rsidR="00E23435" w:rsidRPr="00C87BB6" w:rsidRDefault="00E23435" w:rsidP="00E23435">
      <w:pPr>
        <w:pStyle w:val="breakline"/>
        <w:rPr>
          <w:color w:val="002060"/>
        </w:rPr>
      </w:pPr>
    </w:p>
    <w:p w14:paraId="158D40B7" w14:textId="77777777" w:rsidR="00E23435" w:rsidRPr="00C87BB6" w:rsidRDefault="00E23435" w:rsidP="00E23435">
      <w:pPr>
        <w:pStyle w:val="titoloprinc0"/>
        <w:rPr>
          <w:color w:val="002060"/>
        </w:rPr>
      </w:pPr>
      <w:r w:rsidRPr="00C87BB6">
        <w:rPr>
          <w:color w:val="002060"/>
        </w:rPr>
        <w:t>GIUDICE SPORTIVO</w:t>
      </w:r>
    </w:p>
    <w:p w14:paraId="66F85910" w14:textId="77777777" w:rsidR="00E23435" w:rsidRPr="00C87BB6" w:rsidRDefault="00E23435" w:rsidP="00E23435">
      <w:pPr>
        <w:pStyle w:val="diffida"/>
        <w:rPr>
          <w:color w:val="002060"/>
        </w:rPr>
      </w:pPr>
      <w:r w:rsidRPr="00C87BB6">
        <w:rPr>
          <w:color w:val="002060"/>
        </w:rPr>
        <w:t>Il Giudice Sportivo Avv. Agnese Lazzaretti, con l'assistenza del segretario Angelo Castellana, nella seduta del 22/02/2023, ha adottato le decisioni che di seguito integralmente si riportano:</w:t>
      </w:r>
    </w:p>
    <w:p w14:paraId="607D9792" w14:textId="77777777" w:rsidR="00E23435" w:rsidRPr="00C87BB6" w:rsidRDefault="00E23435" w:rsidP="00E23435">
      <w:pPr>
        <w:pStyle w:val="titolo10"/>
        <w:rPr>
          <w:color w:val="002060"/>
        </w:rPr>
      </w:pPr>
      <w:r w:rsidRPr="00C87BB6">
        <w:rPr>
          <w:color w:val="002060"/>
        </w:rPr>
        <w:t xml:space="preserve">GARE DEL 15/ 2/2023 </w:t>
      </w:r>
    </w:p>
    <w:p w14:paraId="4D2CB74C" w14:textId="77777777" w:rsidR="00E23435" w:rsidRPr="00C87BB6" w:rsidRDefault="00E23435" w:rsidP="00E23435">
      <w:pPr>
        <w:pStyle w:val="titolo7a"/>
        <w:rPr>
          <w:color w:val="002060"/>
        </w:rPr>
      </w:pPr>
      <w:r w:rsidRPr="00C87BB6">
        <w:rPr>
          <w:color w:val="002060"/>
        </w:rPr>
        <w:t xml:space="preserve">PROVVEDIMENTI DISCIPLINARI </w:t>
      </w:r>
    </w:p>
    <w:p w14:paraId="4780B0BB" w14:textId="77777777" w:rsidR="00E23435" w:rsidRPr="00C87BB6" w:rsidRDefault="00E23435" w:rsidP="00E23435">
      <w:pPr>
        <w:pStyle w:val="titolo7b0"/>
        <w:rPr>
          <w:color w:val="002060"/>
        </w:rPr>
      </w:pPr>
      <w:r w:rsidRPr="00C87BB6">
        <w:rPr>
          <w:color w:val="002060"/>
        </w:rPr>
        <w:t xml:space="preserve">In base alle risultanze degli atti ufficiali sono state deliberate le seguenti sanzioni disciplinari. </w:t>
      </w:r>
    </w:p>
    <w:p w14:paraId="2F08D2C5" w14:textId="77777777" w:rsidR="00E23435" w:rsidRPr="00C87BB6" w:rsidRDefault="00E23435" w:rsidP="00E23435">
      <w:pPr>
        <w:pStyle w:val="titolo30"/>
        <w:rPr>
          <w:color w:val="002060"/>
        </w:rPr>
      </w:pPr>
      <w:r w:rsidRPr="00C87BB6">
        <w:rPr>
          <w:color w:val="002060"/>
        </w:rPr>
        <w:t xml:space="preserve">ALLENATORI </w:t>
      </w:r>
    </w:p>
    <w:p w14:paraId="008AAB6F" w14:textId="77777777" w:rsidR="00E23435" w:rsidRPr="00C87BB6" w:rsidRDefault="00E23435" w:rsidP="00E23435">
      <w:pPr>
        <w:pStyle w:val="titolo20"/>
        <w:rPr>
          <w:color w:val="002060"/>
        </w:rPr>
      </w:pPr>
      <w:r w:rsidRPr="00C87BB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39D64699" w14:textId="77777777" w:rsidTr="0018710E">
        <w:tc>
          <w:tcPr>
            <w:tcW w:w="2200" w:type="dxa"/>
            <w:tcMar>
              <w:top w:w="20" w:type="dxa"/>
              <w:left w:w="20" w:type="dxa"/>
              <w:bottom w:w="20" w:type="dxa"/>
              <w:right w:w="20" w:type="dxa"/>
            </w:tcMar>
            <w:vAlign w:val="center"/>
            <w:hideMark/>
          </w:tcPr>
          <w:p w14:paraId="62DF68F6" w14:textId="77777777" w:rsidR="00E23435" w:rsidRPr="00C87BB6" w:rsidRDefault="00E23435" w:rsidP="0018710E">
            <w:pPr>
              <w:pStyle w:val="movimento"/>
              <w:rPr>
                <w:color w:val="002060"/>
              </w:rPr>
            </w:pPr>
            <w:r w:rsidRPr="00C87BB6">
              <w:rPr>
                <w:color w:val="002060"/>
              </w:rPr>
              <w:t>ZAMPONI ANDREA</w:t>
            </w:r>
          </w:p>
        </w:tc>
        <w:tc>
          <w:tcPr>
            <w:tcW w:w="2200" w:type="dxa"/>
            <w:tcMar>
              <w:top w:w="20" w:type="dxa"/>
              <w:left w:w="20" w:type="dxa"/>
              <w:bottom w:w="20" w:type="dxa"/>
              <w:right w:w="20" w:type="dxa"/>
            </w:tcMar>
            <w:vAlign w:val="center"/>
            <w:hideMark/>
          </w:tcPr>
          <w:p w14:paraId="2FCA8295" w14:textId="77777777" w:rsidR="00E23435" w:rsidRPr="00C87BB6" w:rsidRDefault="00E23435" w:rsidP="0018710E">
            <w:pPr>
              <w:pStyle w:val="movimento2"/>
              <w:rPr>
                <w:color w:val="002060"/>
              </w:rPr>
            </w:pPr>
            <w:r w:rsidRPr="00C87BB6">
              <w:rPr>
                <w:color w:val="002060"/>
              </w:rPr>
              <w:t xml:space="preserve">(CANTINE RIUNITE CSI) </w:t>
            </w:r>
          </w:p>
        </w:tc>
        <w:tc>
          <w:tcPr>
            <w:tcW w:w="800" w:type="dxa"/>
            <w:tcMar>
              <w:top w:w="20" w:type="dxa"/>
              <w:left w:w="20" w:type="dxa"/>
              <w:bottom w:w="20" w:type="dxa"/>
              <w:right w:w="20" w:type="dxa"/>
            </w:tcMar>
            <w:vAlign w:val="center"/>
            <w:hideMark/>
          </w:tcPr>
          <w:p w14:paraId="07004B93"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315FF7C8"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49B18208" w14:textId="77777777" w:rsidR="00E23435" w:rsidRPr="00C87BB6" w:rsidRDefault="00E23435" w:rsidP="0018710E">
            <w:pPr>
              <w:pStyle w:val="movimento2"/>
              <w:rPr>
                <w:color w:val="002060"/>
              </w:rPr>
            </w:pPr>
            <w:r w:rsidRPr="00C87BB6">
              <w:rPr>
                <w:color w:val="002060"/>
              </w:rPr>
              <w:t> </w:t>
            </w:r>
          </w:p>
        </w:tc>
      </w:tr>
    </w:tbl>
    <w:p w14:paraId="6C5F1F51" w14:textId="77777777" w:rsidR="00E23435" w:rsidRPr="00C87BB6" w:rsidRDefault="00E23435" w:rsidP="00E23435">
      <w:pPr>
        <w:pStyle w:val="titolo30"/>
        <w:rPr>
          <w:rFonts w:eastAsiaTheme="minorEastAsia"/>
          <w:color w:val="002060"/>
        </w:rPr>
      </w:pPr>
      <w:r w:rsidRPr="00C87BB6">
        <w:rPr>
          <w:color w:val="002060"/>
        </w:rPr>
        <w:t xml:space="preserve">CALCIATORI NON ESPULSI </w:t>
      </w:r>
    </w:p>
    <w:p w14:paraId="1841480F" w14:textId="77777777" w:rsidR="00E23435" w:rsidRPr="00C87BB6" w:rsidRDefault="00E23435" w:rsidP="00E23435">
      <w:pPr>
        <w:pStyle w:val="titolo20"/>
        <w:rPr>
          <w:color w:val="002060"/>
        </w:rPr>
      </w:pPr>
      <w:r w:rsidRPr="00C87BB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6A91E1EE" w14:textId="77777777" w:rsidTr="0018710E">
        <w:tc>
          <w:tcPr>
            <w:tcW w:w="2200" w:type="dxa"/>
            <w:tcMar>
              <w:top w:w="20" w:type="dxa"/>
              <w:left w:w="20" w:type="dxa"/>
              <w:bottom w:w="20" w:type="dxa"/>
              <w:right w:w="20" w:type="dxa"/>
            </w:tcMar>
            <w:vAlign w:val="center"/>
            <w:hideMark/>
          </w:tcPr>
          <w:p w14:paraId="1B763501" w14:textId="77777777" w:rsidR="00E23435" w:rsidRPr="00C87BB6" w:rsidRDefault="00E23435" w:rsidP="0018710E">
            <w:pPr>
              <w:pStyle w:val="movimento"/>
              <w:rPr>
                <w:color w:val="002060"/>
              </w:rPr>
            </w:pPr>
            <w:r w:rsidRPr="00C87BB6">
              <w:rPr>
                <w:color w:val="002060"/>
              </w:rPr>
              <w:t>BASILI LUCA</w:t>
            </w:r>
          </w:p>
        </w:tc>
        <w:tc>
          <w:tcPr>
            <w:tcW w:w="2200" w:type="dxa"/>
            <w:tcMar>
              <w:top w:w="20" w:type="dxa"/>
              <w:left w:w="20" w:type="dxa"/>
              <w:bottom w:w="20" w:type="dxa"/>
              <w:right w:w="20" w:type="dxa"/>
            </w:tcMar>
            <w:vAlign w:val="center"/>
            <w:hideMark/>
          </w:tcPr>
          <w:p w14:paraId="20DC1AC4" w14:textId="77777777" w:rsidR="00E23435" w:rsidRPr="00C87BB6" w:rsidRDefault="00E23435" w:rsidP="0018710E">
            <w:pPr>
              <w:pStyle w:val="movimento2"/>
              <w:rPr>
                <w:color w:val="002060"/>
              </w:rPr>
            </w:pPr>
            <w:r w:rsidRPr="00C87BB6">
              <w:rPr>
                <w:color w:val="002060"/>
              </w:rPr>
              <w:t xml:space="preserve">(CALCIO S.ELPIDIO A MARE) </w:t>
            </w:r>
          </w:p>
        </w:tc>
        <w:tc>
          <w:tcPr>
            <w:tcW w:w="800" w:type="dxa"/>
            <w:tcMar>
              <w:top w:w="20" w:type="dxa"/>
              <w:left w:w="20" w:type="dxa"/>
              <w:bottom w:w="20" w:type="dxa"/>
              <w:right w:w="20" w:type="dxa"/>
            </w:tcMar>
            <w:vAlign w:val="center"/>
            <w:hideMark/>
          </w:tcPr>
          <w:p w14:paraId="36FB9BE8"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6D98F0CA" w14:textId="77777777" w:rsidR="00E23435" w:rsidRPr="00C87BB6" w:rsidRDefault="00E23435" w:rsidP="0018710E">
            <w:pPr>
              <w:pStyle w:val="movimento"/>
              <w:rPr>
                <w:color w:val="002060"/>
              </w:rPr>
            </w:pPr>
            <w:r w:rsidRPr="00C87BB6">
              <w:rPr>
                <w:color w:val="002060"/>
              </w:rPr>
              <w:t>CICCALE CARLO</w:t>
            </w:r>
          </w:p>
        </w:tc>
        <w:tc>
          <w:tcPr>
            <w:tcW w:w="2200" w:type="dxa"/>
            <w:tcMar>
              <w:top w:w="20" w:type="dxa"/>
              <w:left w:w="20" w:type="dxa"/>
              <w:bottom w:w="20" w:type="dxa"/>
              <w:right w:w="20" w:type="dxa"/>
            </w:tcMar>
            <w:vAlign w:val="center"/>
            <w:hideMark/>
          </w:tcPr>
          <w:p w14:paraId="1F5A6999" w14:textId="77777777" w:rsidR="00E23435" w:rsidRPr="00C87BB6" w:rsidRDefault="00E23435" w:rsidP="0018710E">
            <w:pPr>
              <w:pStyle w:val="movimento2"/>
              <w:rPr>
                <w:color w:val="002060"/>
              </w:rPr>
            </w:pPr>
            <w:r w:rsidRPr="00C87BB6">
              <w:rPr>
                <w:color w:val="002060"/>
              </w:rPr>
              <w:t xml:space="preserve">(CALCIO S.ELPIDIO A MARE) </w:t>
            </w:r>
          </w:p>
        </w:tc>
      </w:tr>
    </w:tbl>
    <w:p w14:paraId="79954F02" w14:textId="77777777" w:rsidR="00E23435" w:rsidRPr="00C87BB6" w:rsidRDefault="00E23435" w:rsidP="00E23435">
      <w:pPr>
        <w:pStyle w:val="titolo20"/>
        <w:rPr>
          <w:rFonts w:eastAsiaTheme="minorEastAsia"/>
          <w:color w:val="002060"/>
        </w:rPr>
      </w:pPr>
      <w:r w:rsidRPr="00C87BB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1F387C9B" w14:textId="77777777" w:rsidTr="0018710E">
        <w:tc>
          <w:tcPr>
            <w:tcW w:w="2200" w:type="dxa"/>
            <w:tcMar>
              <w:top w:w="20" w:type="dxa"/>
              <w:left w:w="20" w:type="dxa"/>
              <w:bottom w:w="20" w:type="dxa"/>
              <w:right w:w="20" w:type="dxa"/>
            </w:tcMar>
            <w:vAlign w:val="center"/>
            <w:hideMark/>
          </w:tcPr>
          <w:p w14:paraId="700500FA" w14:textId="77777777" w:rsidR="00E23435" w:rsidRPr="00C87BB6" w:rsidRDefault="00E23435" w:rsidP="0018710E">
            <w:pPr>
              <w:pStyle w:val="movimento"/>
              <w:rPr>
                <w:color w:val="002060"/>
              </w:rPr>
            </w:pPr>
            <w:r w:rsidRPr="00C87BB6">
              <w:rPr>
                <w:color w:val="002060"/>
              </w:rPr>
              <w:t>ONORI DAVIDE</w:t>
            </w:r>
          </w:p>
        </w:tc>
        <w:tc>
          <w:tcPr>
            <w:tcW w:w="2200" w:type="dxa"/>
            <w:tcMar>
              <w:top w:w="20" w:type="dxa"/>
              <w:left w:w="20" w:type="dxa"/>
              <w:bottom w:w="20" w:type="dxa"/>
              <w:right w:w="20" w:type="dxa"/>
            </w:tcMar>
            <w:vAlign w:val="center"/>
            <w:hideMark/>
          </w:tcPr>
          <w:p w14:paraId="0B035D67" w14:textId="77777777" w:rsidR="00E23435" w:rsidRPr="00C87BB6" w:rsidRDefault="00E23435" w:rsidP="0018710E">
            <w:pPr>
              <w:pStyle w:val="movimento2"/>
              <w:rPr>
                <w:color w:val="002060"/>
              </w:rPr>
            </w:pPr>
            <w:r w:rsidRPr="00C87BB6">
              <w:rPr>
                <w:color w:val="002060"/>
              </w:rPr>
              <w:t xml:space="preserve">(AMICI 84) </w:t>
            </w:r>
          </w:p>
        </w:tc>
        <w:tc>
          <w:tcPr>
            <w:tcW w:w="800" w:type="dxa"/>
            <w:tcMar>
              <w:top w:w="20" w:type="dxa"/>
              <w:left w:w="20" w:type="dxa"/>
              <w:bottom w:w="20" w:type="dxa"/>
              <w:right w:w="20" w:type="dxa"/>
            </w:tcMar>
            <w:vAlign w:val="center"/>
            <w:hideMark/>
          </w:tcPr>
          <w:p w14:paraId="1B22DF29"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23D7D7DA"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2A808343" w14:textId="77777777" w:rsidR="00E23435" w:rsidRPr="00C87BB6" w:rsidRDefault="00E23435" w:rsidP="0018710E">
            <w:pPr>
              <w:pStyle w:val="movimento2"/>
              <w:rPr>
                <w:color w:val="002060"/>
              </w:rPr>
            </w:pPr>
            <w:r w:rsidRPr="00C87BB6">
              <w:rPr>
                <w:color w:val="002060"/>
              </w:rPr>
              <w:t> </w:t>
            </w:r>
          </w:p>
        </w:tc>
      </w:tr>
    </w:tbl>
    <w:p w14:paraId="551102ED" w14:textId="77777777" w:rsidR="00E23435" w:rsidRPr="00C87BB6" w:rsidRDefault="00E23435" w:rsidP="00E23435">
      <w:pPr>
        <w:pStyle w:val="titolo10"/>
        <w:rPr>
          <w:rFonts w:eastAsiaTheme="minorEastAsia"/>
          <w:color w:val="002060"/>
        </w:rPr>
      </w:pPr>
      <w:r w:rsidRPr="00C87BB6">
        <w:rPr>
          <w:color w:val="002060"/>
        </w:rPr>
        <w:t xml:space="preserve">GARE DEL 17/ 2/2023 </w:t>
      </w:r>
    </w:p>
    <w:p w14:paraId="08AA15EB" w14:textId="77777777" w:rsidR="00E23435" w:rsidRPr="00C87BB6" w:rsidRDefault="00E23435" w:rsidP="00E23435">
      <w:pPr>
        <w:pStyle w:val="titolo7a"/>
        <w:rPr>
          <w:color w:val="002060"/>
        </w:rPr>
      </w:pPr>
      <w:r w:rsidRPr="00C87BB6">
        <w:rPr>
          <w:color w:val="002060"/>
        </w:rPr>
        <w:t xml:space="preserve">PROVVEDIMENTI DISCIPLINARI </w:t>
      </w:r>
    </w:p>
    <w:p w14:paraId="0017875B" w14:textId="77777777" w:rsidR="00E23435" w:rsidRPr="00C87BB6" w:rsidRDefault="00E23435" w:rsidP="00E23435">
      <w:pPr>
        <w:pStyle w:val="titolo7b0"/>
        <w:rPr>
          <w:color w:val="002060"/>
        </w:rPr>
      </w:pPr>
      <w:r w:rsidRPr="00C87BB6">
        <w:rPr>
          <w:color w:val="002060"/>
        </w:rPr>
        <w:t xml:space="preserve">In base alle risultanze degli atti ufficiali sono state deliberate le seguenti sanzioni disciplinari. </w:t>
      </w:r>
    </w:p>
    <w:p w14:paraId="21B05D44" w14:textId="77777777" w:rsidR="00E23435" w:rsidRPr="00C87BB6" w:rsidRDefault="00E23435" w:rsidP="00E23435">
      <w:pPr>
        <w:pStyle w:val="titolo30"/>
        <w:rPr>
          <w:color w:val="002060"/>
        </w:rPr>
      </w:pPr>
      <w:r w:rsidRPr="00C87BB6">
        <w:rPr>
          <w:color w:val="002060"/>
        </w:rPr>
        <w:lastRenderedPageBreak/>
        <w:t xml:space="preserve">DIRIGENTI </w:t>
      </w:r>
    </w:p>
    <w:p w14:paraId="05F6BDD1" w14:textId="77777777" w:rsidR="00E23435" w:rsidRPr="00C87BB6" w:rsidRDefault="00E23435" w:rsidP="00E23435">
      <w:pPr>
        <w:pStyle w:val="titolo20"/>
        <w:rPr>
          <w:color w:val="002060"/>
        </w:rPr>
      </w:pPr>
      <w:r w:rsidRPr="00C87BB6">
        <w:rPr>
          <w:color w:val="002060"/>
        </w:rPr>
        <w:t xml:space="preserve">INIBIZIONE A SVOLGERE OGNI ATTIVITA' FINO AL 8/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03378501" w14:textId="77777777" w:rsidTr="0018710E">
        <w:tc>
          <w:tcPr>
            <w:tcW w:w="2200" w:type="dxa"/>
            <w:tcMar>
              <w:top w:w="20" w:type="dxa"/>
              <w:left w:w="20" w:type="dxa"/>
              <w:bottom w:w="20" w:type="dxa"/>
              <w:right w:w="20" w:type="dxa"/>
            </w:tcMar>
            <w:vAlign w:val="center"/>
            <w:hideMark/>
          </w:tcPr>
          <w:p w14:paraId="65DCC04F" w14:textId="77777777" w:rsidR="00E23435" w:rsidRPr="00C87BB6" w:rsidRDefault="00E23435" w:rsidP="0018710E">
            <w:pPr>
              <w:pStyle w:val="movimento"/>
              <w:rPr>
                <w:color w:val="002060"/>
              </w:rPr>
            </w:pPr>
            <w:r w:rsidRPr="00C87BB6">
              <w:rPr>
                <w:color w:val="002060"/>
              </w:rPr>
              <w:t>FANINI SAURO</w:t>
            </w:r>
          </w:p>
        </w:tc>
        <w:tc>
          <w:tcPr>
            <w:tcW w:w="2200" w:type="dxa"/>
            <w:tcMar>
              <w:top w:w="20" w:type="dxa"/>
              <w:left w:w="20" w:type="dxa"/>
              <w:bottom w:w="20" w:type="dxa"/>
              <w:right w:w="20" w:type="dxa"/>
            </w:tcMar>
            <w:vAlign w:val="center"/>
            <w:hideMark/>
          </w:tcPr>
          <w:p w14:paraId="60CA782E" w14:textId="77777777" w:rsidR="00E23435" w:rsidRPr="00C87BB6" w:rsidRDefault="00E23435" w:rsidP="0018710E">
            <w:pPr>
              <w:pStyle w:val="movimento2"/>
              <w:rPr>
                <w:color w:val="002060"/>
              </w:rPr>
            </w:pPr>
            <w:r w:rsidRPr="00C87BB6">
              <w:rPr>
                <w:color w:val="002060"/>
              </w:rPr>
              <w:t xml:space="preserve">(TRUENTIN LAMA) </w:t>
            </w:r>
          </w:p>
        </w:tc>
        <w:tc>
          <w:tcPr>
            <w:tcW w:w="800" w:type="dxa"/>
            <w:tcMar>
              <w:top w:w="20" w:type="dxa"/>
              <w:left w:w="20" w:type="dxa"/>
              <w:bottom w:w="20" w:type="dxa"/>
              <w:right w:w="20" w:type="dxa"/>
            </w:tcMar>
            <w:vAlign w:val="center"/>
            <w:hideMark/>
          </w:tcPr>
          <w:p w14:paraId="5271629D"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62E0FC12"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6C3332FA" w14:textId="77777777" w:rsidR="00E23435" w:rsidRPr="00C87BB6" w:rsidRDefault="00E23435" w:rsidP="0018710E">
            <w:pPr>
              <w:pStyle w:val="movimento2"/>
              <w:rPr>
                <w:color w:val="002060"/>
              </w:rPr>
            </w:pPr>
            <w:r w:rsidRPr="00C87BB6">
              <w:rPr>
                <w:color w:val="002060"/>
              </w:rPr>
              <w:t> </w:t>
            </w:r>
          </w:p>
        </w:tc>
      </w:tr>
    </w:tbl>
    <w:p w14:paraId="03F6254C" w14:textId="77777777" w:rsidR="00E23435" w:rsidRPr="00C87BB6" w:rsidRDefault="00E23435" w:rsidP="00E23435">
      <w:pPr>
        <w:pStyle w:val="diffida"/>
        <w:spacing w:before="80" w:beforeAutospacing="0" w:after="40" w:afterAutospacing="0"/>
        <w:rPr>
          <w:rFonts w:eastAsiaTheme="minorEastAsia"/>
          <w:color w:val="002060"/>
        </w:rPr>
      </w:pPr>
      <w:r w:rsidRPr="00C87BB6">
        <w:rPr>
          <w:color w:val="002060"/>
        </w:rPr>
        <w:t xml:space="preserve">Ammonito per essersi recato alla panchina avversaria per protestare, all'esibizione del provvedimento insultava l'arbitro. </w:t>
      </w:r>
    </w:p>
    <w:p w14:paraId="1501955A" w14:textId="77777777" w:rsidR="00E23435" w:rsidRPr="00C87BB6" w:rsidRDefault="00E23435" w:rsidP="00E23435">
      <w:pPr>
        <w:pStyle w:val="titolo20"/>
        <w:rPr>
          <w:color w:val="002060"/>
        </w:rPr>
      </w:pPr>
      <w:r w:rsidRPr="00C87BB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1861C4AC" w14:textId="77777777" w:rsidTr="0018710E">
        <w:tc>
          <w:tcPr>
            <w:tcW w:w="2200" w:type="dxa"/>
            <w:tcMar>
              <w:top w:w="20" w:type="dxa"/>
              <w:left w:w="20" w:type="dxa"/>
              <w:bottom w:w="20" w:type="dxa"/>
              <w:right w:w="20" w:type="dxa"/>
            </w:tcMar>
            <w:vAlign w:val="center"/>
            <w:hideMark/>
          </w:tcPr>
          <w:p w14:paraId="78CB65C4" w14:textId="77777777" w:rsidR="00E23435" w:rsidRPr="00C87BB6" w:rsidRDefault="00E23435" w:rsidP="0018710E">
            <w:pPr>
              <w:pStyle w:val="movimento"/>
              <w:rPr>
                <w:color w:val="002060"/>
              </w:rPr>
            </w:pPr>
            <w:r w:rsidRPr="00C87BB6">
              <w:rPr>
                <w:color w:val="002060"/>
              </w:rPr>
              <w:t>FANINI SAURO</w:t>
            </w:r>
          </w:p>
        </w:tc>
        <w:tc>
          <w:tcPr>
            <w:tcW w:w="2200" w:type="dxa"/>
            <w:tcMar>
              <w:top w:w="20" w:type="dxa"/>
              <w:left w:w="20" w:type="dxa"/>
              <w:bottom w:w="20" w:type="dxa"/>
              <w:right w:w="20" w:type="dxa"/>
            </w:tcMar>
            <w:vAlign w:val="center"/>
            <w:hideMark/>
          </w:tcPr>
          <w:p w14:paraId="2E0BF71E" w14:textId="77777777" w:rsidR="00E23435" w:rsidRPr="00C87BB6" w:rsidRDefault="00E23435" w:rsidP="0018710E">
            <w:pPr>
              <w:pStyle w:val="movimento2"/>
              <w:rPr>
                <w:color w:val="002060"/>
              </w:rPr>
            </w:pPr>
            <w:r w:rsidRPr="00C87BB6">
              <w:rPr>
                <w:color w:val="002060"/>
              </w:rPr>
              <w:t xml:space="preserve">(TRUENTIN LAMA) </w:t>
            </w:r>
          </w:p>
        </w:tc>
        <w:tc>
          <w:tcPr>
            <w:tcW w:w="800" w:type="dxa"/>
            <w:tcMar>
              <w:top w:w="20" w:type="dxa"/>
              <w:left w:w="20" w:type="dxa"/>
              <w:bottom w:w="20" w:type="dxa"/>
              <w:right w:w="20" w:type="dxa"/>
            </w:tcMar>
            <w:vAlign w:val="center"/>
            <w:hideMark/>
          </w:tcPr>
          <w:p w14:paraId="1C141324"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492F0C5E"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2CFA4625" w14:textId="77777777" w:rsidR="00E23435" w:rsidRPr="00C87BB6" w:rsidRDefault="00E23435" w:rsidP="0018710E">
            <w:pPr>
              <w:pStyle w:val="movimento2"/>
              <w:rPr>
                <w:color w:val="002060"/>
              </w:rPr>
            </w:pPr>
            <w:r w:rsidRPr="00C87BB6">
              <w:rPr>
                <w:color w:val="002060"/>
              </w:rPr>
              <w:t> </w:t>
            </w:r>
          </w:p>
        </w:tc>
      </w:tr>
    </w:tbl>
    <w:p w14:paraId="79C2BC0B" w14:textId="77777777" w:rsidR="00E23435" w:rsidRPr="00C87BB6" w:rsidRDefault="00E23435" w:rsidP="00E23435">
      <w:pPr>
        <w:pStyle w:val="titolo30"/>
        <w:rPr>
          <w:rFonts w:eastAsiaTheme="minorEastAsia"/>
          <w:color w:val="002060"/>
        </w:rPr>
      </w:pPr>
      <w:r w:rsidRPr="00C87BB6">
        <w:rPr>
          <w:color w:val="002060"/>
        </w:rPr>
        <w:t xml:space="preserve">ALLENATORI </w:t>
      </w:r>
    </w:p>
    <w:p w14:paraId="3EB4EFBA" w14:textId="77777777" w:rsidR="00E23435" w:rsidRPr="00C87BB6" w:rsidRDefault="00E23435" w:rsidP="00E23435">
      <w:pPr>
        <w:pStyle w:val="titolo20"/>
        <w:rPr>
          <w:color w:val="002060"/>
        </w:rPr>
      </w:pPr>
      <w:r w:rsidRPr="00C87BB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7BE6E003" w14:textId="77777777" w:rsidTr="0018710E">
        <w:tc>
          <w:tcPr>
            <w:tcW w:w="2200" w:type="dxa"/>
            <w:tcMar>
              <w:top w:w="20" w:type="dxa"/>
              <w:left w:w="20" w:type="dxa"/>
              <w:bottom w:w="20" w:type="dxa"/>
              <w:right w:w="20" w:type="dxa"/>
            </w:tcMar>
            <w:vAlign w:val="center"/>
            <w:hideMark/>
          </w:tcPr>
          <w:p w14:paraId="3E5D849E" w14:textId="77777777" w:rsidR="00E23435" w:rsidRPr="00C87BB6" w:rsidRDefault="00E23435" w:rsidP="0018710E">
            <w:pPr>
              <w:pStyle w:val="movimento"/>
              <w:rPr>
                <w:color w:val="002060"/>
              </w:rPr>
            </w:pPr>
            <w:r w:rsidRPr="00C87BB6">
              <w:rPr>
                <w:color w:val="002060"/>
              </w:rPr>
              <w:t>MILANI LUCA</w:t>
            </w:r>
          </w:p>
        </w:tc>
        <w:tc>
          <w:tcPr>
            <w:tcW w:w="2200" w:type="dxa"/>
            <w:tcMar>
              <w:top w:w="20" w:type="dxa"/>
              <w:left w:w="20" w:type="dxa"/>
              <w:bottom w:w="20" w:type="dxa"/>
              <w:right w:w="20" w:type="dxa"/>
            </w:tcMar>
            <w:vAlign w:val="center"/>
            <w:hideMark/>
          </w:tcPr>
          <w:p w14:paraId="24B57745" w14:textId="77777777" w:rsidR="00E23435" w:rsidRPr="00C87BB6" w:rsidRDefault="00E23435" w:rsidP="0018710E">
            <w:pPr>
              <w:pStyle w:val="movimento2"/>
              <w:rPr>
                <w:color w:val="002060"/>
              </w:rPr>
            </w:pPr>
            <w:r w:rsidRPr="00C87BB6">
              <w:rPr>
                <w:color w:val="002060"/>
              </w:rPr>
              <w:t xml:space="preserve">(TRUENTIN LAMA) </w:t>
            </w:r>
          </w:p>
        </w:tc>
        <w:tc>
          <w:tcPr>
            <w:tcW w:w="800" w:type="dxa"/>
            <w:tcMar>
              <w:top w:w="20" w:type="dxa"/>
              <w:left w:w="20" w:type="dxa"/>
              <w:bottom w:w="20" w:type="dxa"/>
              <w:right w:w="20" w:type="dxa"/>
            </w:tcMar>
            <w:vAlign w:val="center"/>
            <w:hideMark/>
          </w:tcPr>
          <w:p w14:paraId="60AD4BAF"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733D6C8F"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167AB10C" w14:textId="77777777" w:rsidR="00E23435" w:rsidRPr="00C87BB6" w:rsidRDefault="00E23435" w:rsidP="0018710E">
            <w:pPr>
              <w:pStyle w:val="movimento2"/>
              <w:rPr>
                <w:color w:val="002060"/>
              </w:rPr>
            </w:pPr>
            <w:r w:rsidRPr="00C87BB6">
              <w:rPr>
                <w:color w:val="002060"/>
              </w:rPr>
              <w:t> </w:t>
            </w:r>
          </w:p>
        </w:tc>
      </w:tr>
    </w:tbl>
    <w:p w14:paraId="632CDE4E" w14:textId="77777777" w:rsidR="00E23435" w:rsidRPr="00C87BB6" w:rsidRDefault="00E23435" w:rsidP="00E23435">
      <w:pPr>
        <w:pStyle w:val="titolo20"/>
        <w:rPr>
          <w:rFonts w:eastAsiaTheme="minorEastAsia"/>
          <w:color w:val="002060"/>
        </w:rPr>
      </w:pPr>
      <w:r w:rsidRPr="00C87BB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0E8E7717" w14:textId="77777777" w:rsidTr="0018710E">
        <w:tc>
          <w:tcPr>
            <w:tcW w:w="2200" w:type="dxa"/>
            <w:tcMar>
              <w:top w:w="20" w:type="dxa"/>
              <w:left w:w="20" w:type="dxa"/>
              <w:bottom w:w="20" w:type="dxa"/>
              <w:right w:w="20" w:type="dxa"/>
            </w:tcMar>
            <w:vAlign w:val="center"/>
            <w:hideMark/>
          </w:tcPr>
          <w:p w14:paraId="4B59430E" w14:textId="77777777" w:rsidR="00E23435" w:rsidRPr="00C87BB6" w:rsidRDefault="00E23435" w:rsidP="0018710E">
            <w:pPr>
              <w:pStyle w:val="movimento"/>
              <w:rPr>
                <w:color w:val="002060"/>
              </w:rPr>
            </w:pPr>
            <w:r w:rsidRPr="00C87BB6">
              <w:rPr>
                <w:color w:val="002060"/>
              </w:rPr>
              <w:t>ORSINI ANDREA</w:t>
            </w:r>
          </w:p>
        </w:tc>
        <w:tc>
          <w:tcPr>
            <w:tcW w:w="2200" w:type="dxa"/>
            <w:tcMar>
              <w:top w:w="20" w:type="dxa"/>
              <w:left w:w="20" w:type="dxa"/>
              <w:bottom w:w="20" w:type="dxa"/>
              <w:right w:w="20" w:type="dxa"/>
            </w:tcMar>
            <w:vAlign w:val="center"/>
            <w:hideMark/>
          </w:tcPr>
          <w:p w14:paraId="3A6E5F6E" w14:textId="77777777" w:rsidR="00E23435" w:rsidRPr="00C87BB6" w:rsidRDefault="00E23435" w:rsidP="0018710E">
            <w:pPr>
              <w:pStyle w:val="movimento2"/>
              <w:rPr>
                <w:color w:val="002060"/>
              </w:rPr>
            </w:pPr>
            <w:r w:rsidRPr="00C87BB6">
              <w:rPr>
                <w:color w:val="002060"/>
              </w:rPr>
              <w:t xml:space="preserve">(FUTSAL VIRE C5) </w:t>
            </w:r>
          </w:p>
        </w:tc>
        <w:tc>
          <w:tcPr>
            <w:tcW w:w="800" w:type="dxa"/>
            <w:tcMar>
              <w:top w:w="20" w:type="dxa"/>
              <w:left w:w="20" w:type="dxa"/>
              <w:bottom w:w="20" w:type="dxa"/>
              <w:right w:w="20" w:type="dxa"/>
            </w:tcMar>
            <w:vAlign w:val="center"/>
            <w:hideMark/>
          </w:tcPr>
          <w:p w14:paraId="374FD5A7"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0CC44794"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60FABF6C" w14:textId="77777777" w:rsidR="00E23435" w:rsidRPr="00C87BB6" w:rsidRDefault="00E23435" w:rsidP="0018710E">
            <w:pPr>
              <w:pStyle w:val="movimento2"/>
              <w:rPr>
                <w:color w:val="002060"/>
              </w:rPr>
            </w:pPr>
            <w:r w:rsidRPr="00C87BB6">
              <w:rPr>
                <w:color w:val="002060"/>
              </w:rPr>
              <w:t> </w:t>
            </w:r>
          </w:p>
        </w:tc>
      </w:tr>
    </w:tbl>
    <w:p w14:paraId="0A7B7391" w14:textId="77777777" w:rsidR="00E23435" w:rsidRPr="00C87BB6" w:rsidRDefault="00E23435" w:rsidP="00E23435">
      <w:pPr>
        <w:pStyle w:val="titolo30"/>
        <w:rPr>
          <w:rFonts w:eastAsiaTheme="minorEastAsia"/>
          <w:color w:val="002060"/>
        </w:rPr>
      </w:pPr>
      <w:r w:rsidRPr="00C87BB6">
        <w:rPr>
          <w:color w:val="002060"/>
        </w:rPr>
        <w:t xml:space="preserve">CALCIATORI ESPULSI </w:t>
      </w:r>
    </w:p>
    <w:p w14:paraId="3D0D3CB8" w14:textId="77777777" w:rsidR="00E23435" w:rsidRPr="00C87BB6" w:rsidRDefault="00E23435" w:rsidP="00E23435">
      <w:pPr>
        <w:pStyle w:val="titolo20"/>
        <w:rPr>
          <w:color w:val="002060"/>
        </w:rPr>
      </w:pPr>
      <w:r w:rsidRPr="00C87BB6">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0C06228C" w14:textId="77777777" w:rsidTr="0018710E">
        <w:tc>
          <w:tcPr>
            <w:tcW w:w="2200" w:type="dxa"/>
            <w:tcMar>
              <w:top w:w="20" w:type="dxa"/>
              <w:left w:w="20" w:type="dxa"/>
              <w:bottom w:w="20" w:type="dxa"/>
              <w:right w:w="20" w:type="dxa"/>
            </w:tcMar>
            <w:vAlign w:val="center"/>
            <w:hideMark/>
          </w:tcPr>
          <w:p w14:paraId="3FDF3DC7" w14:textId="77777777" w:rsidR="00E23435" w:rsidRPr="00C87BB6" w:rsidRDefault="00E23435" w:rsidP="0018710E">
            <w:pPr>
              <w:pStyle w:val="movimento"/>
              <w:rPr>
                <w:color w:val="002060"/>
              </w:rPr>
            </w:pPr>
            <w:r w:rsidRPr="00C87BB6">
              <w:rPr>
                <w:color w:val="002060"/>
              </w:rPr>
              <w:t>GIOVINAZZI MATTIA</w:t>
            </w:r>
          </w:p>
        </w:tc>
        <w:tc>
          <w:tcPr>
            <w:tcW w:w="2200" w:type="dxa"/>
            <w:tcMar>
              <w:top w:w="20" w:type="dxa"/>
              <w:left w:w="20" w:type="dxa"/>
              <w:bottom w:w="20" w:type="dxa"/>
              <w:right w:w="20" w:type="dxa"/>
            </w:tcMar>
            <w:vAlign w:val="center"/>
            <w:hideMark/>
          </w:tcPr>
          <w:p w14:paraId="7251DA73" w14:textId="77777777" w:rsidR="00E23435" w:rsidRPr="00C87BB6" w:rsidRDefault="00E23435" w:rsidP="0018710E">
            <w:pPr>
              <w:pStyle w:val="movimento2"/>
              <w:rPr>
                <w:color w:val="002060"/>
              </w:rPr>
            </w:pPr>
            <w:r w:rsidRPr="00C87BB6">
              <w:rPr>
                <w:color w:val="002060"/>
              </w:rPr>
              <w:t xml:space="preserve">(ASPIO 2005) </w:t>
            </w:r>
          </w:p>
        </w:tc>
        <w:tc>
          <w:tcPr>
            <w:tcW w:w="800" w:type="dxa"/>
            <w:tcMar>
              <w:top w:w="20" w:type="dxa"/>
              <w:left w:w="20" w:type="dxa"/>
              <w:bottom w:w="20" w:type="dxa"/>
              <w:right w:w="20" w:type="dxa"/>
            </w:tcMar>
            <w:vAlign w:val="center"/>
            <w:hideMark/>
          </w:tcPr>
          <w:p w14:paraId="493661D7"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46545CE2" w14:textId="77777777" w:rsidR="00E23435" w:rsidRPr="00C87BB6" w:rsidRDefault="00E23435" w:rsidP="0018710E">
            <w:pPr>
              <w:pStyle w:val="movimento"/>
              <w:rPr>
                <w:color w:val="002060"/>
              </w:rPr>
            </w:pPr>
            <w:r w:rsidRPr="00C87BB6">
              <w:rPr>
                <w:color w:val="002060"/>
              </w:rPr>
              <w:t>AVIANO ANDREA</w:t>
            </w:r>
          </w:p>
        </w:tc>
        <w:tc>
          <w:tcPr>
            <w:tcW w:w="2200" w:type="dxa"/>
            <w:tcMar>
              <w:top w:w="20" w:type="dxa"/>
              <w:left w:w="20" w:type="dxa"/>
              <w:bottom w:w="20" w:type="dxa"/>
              <w:right w:w="20" w:type="dxa"/>
            </w:tcMar>
            <w:vAlign w:val="center"/>
            <w:hideMark/>
          </w:tcPr>
          <w:p w14:paraId="2D7C1388" w14:textId="77777777" w:rsidR="00E23435" w:rsidRPr="00C87BB6" w:rsidRDefault="00E23435" w:rsidP="0018710E">
            <w:pPr>
              <w:pStyle w:val="movimento2"/>
              <w:rPr>
                <w:color w:val="002060"/>
              </w:rPr>
            </w:pPr>
            <w:r w:rsidRPr="00C87BB6">
              <w:rPr>
                <w:color w:val="002060"/>
              </w:rPr>
              <w:t xml:space="preserve">(GLS DORICA AN.UR) </w:t>
            </w:r>
          </w:p>
        </w:tc>
      </w:tr>
    </w:tbl>
    <w:p w14:paraId="62681C0A" w14:textId="77777777" w:rsidR="00E23435" w:rsidRPr="00C87BB6" w:rsidRDefault="00E23435" w:rsidP="00E23435">
      <w:pPr>
        <w:pStyle w:val="titolo20"/>
        <w:rPr>
          <w:rFonts w:eastAsiaTheme="minorEastAsia"/>
          <w:color w:val="002060"/>
        </w:rPr>
      </w:pPr>
      <w:r w:rsidRPr="00C87BB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1DC12145" w14:textId="77777777" w:rsidTr="0018710E">
        <w:tc>
          <w:tcPr>
            <w:tcW w:w="2200" w:type="dxa"/>
            <w:tcMar>
              <w:top w:w="20" w:type="dxa"/>
              <w:left w:w="20" w:type="dxa"/>
              <w:bottom w:w="20" w:type="dxa"/>
              <w:right w:w="20" w:type="dxa"/>
            </w:tcMar>
            <w:vAlign w:val="center"/>
            <w:hideMark/>
          </w:tcPr>
          <w:p w14:paraId="4F089AE7" w14:textId="77777777" w:rsidR="00E23435" w:rsidRPr="00C87BB6" w:rsidRDefault="00E23435" w:rsidP="0018710E">
            <w:pPr>
              <w:pStyle w:val="movimento"/>
              <w:rPr>
                <w:color w:val="002060"/>
              </w:rPr>
            </w:pPr>
            <w:r w:rsidRPr="00C87BB6">
              <w:rPr>
                <w:color w:val="002060"/>
              </w:rPr>
              <w:t>VENTURINI OSCAR</w:t>
            </w:r>
          </w:p>
        </w:tc>
        <w:tc>
          <w:tcPr>
            <w:tcW w:w="2200" w:type="dxa"/>
            <w:tcMar>
              <w:top w:w="20" w:type="dxa"/>
              <w:left w:w="20" w:type="dxa"/>
              <w:bottom w:w="20" w:type="dxa"/>
              <w:right w:w="20" w:type="dxa"/>
            </w:tcMar>
            <w:vAlign w:val="center"/>
            <w:hideMark/>
          </w:tcPr>
          <w:p w14:paraId="182B5FA5" w14:textId="77777777" w:rsidR="00E23435" w:rsidRPr="00C87BB6" w:rsidRDefault="00E23435" w:rsidP="0018710E">
            <w:pPr>
              <w:pStyle w:val="movimento2"/>
              <w:rPr>
                <w:color w:val="002060"/>
              </w:rPr>
            </w:pPr>
            <w:r w:rsidRPr="00C87BB6">
              <w:rPr>
                <w:color w:val="002060"/>
              </w:rPr>
              <w:t xml:space="preserve">(ACQUALAGNA CALCIO C 5) </w:t>
            </w:r>
          </w:p>
        </w:tc>
        <w:tc>
          <w:tcPr>
            <w:tcW w:w="800" w:type="dxa"/>
            <w:tcMar>
              <w:top w:w="20" w:type="dxa"/>
              <w:left w:w="20" w:type="dxa"/>
              <w:bottom w:w="20" w:type="dxa"/>
              <w:right w:w="20" w:type="dxa"/>
            </w:tcMar>
            <w:vAlign w:val="center"/>
            <w:hideMark/>
          </w:tcPr>
          <w:p w14:paraId="5300FA9B"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679AF8F4" w14:textId="77777777" w:rsidR="00E23435" w:rsidRPr="00C87BB6" w:rsidRDefault="00E23435" w:rsidP="0018710E">
            <w:pPr>
              <w:pStyle w:val="movimento"/>
              <w:rPr>
                <w:color w:val="002060"/>
              </w:rPr>
            </w:pPr>
            <w:r w:rsidRPr="00C87BB6">
              <w:rPr>
                <w:color w:val="002060"/>
              </w:rPr>
              <w:t>BENEDETTI MASSIMO</w:t>
            </w:r>
          </w:p>
        </w:tc>
        <w:tc>
          <w:tcPr>
            <w:tcW w:w="2200" w:type="dxa"/>
            <w:tcMar>
              <w:top w:w="20" w:type="dxa"/>
              <w:left w:w="20" w:type="dxa"/>
              <w:bottom w:w="20" w:type="dxa"/>
              <w:right w:w="20" w:type="dxa"/>
            </w:tcMar>
            <w:vAlign w:val="center"/>
            <w:hideMark/>
          </w:tcPr>
          <w:p w14:paraId="3F4D9104" w14:textId="77777777" w:rsidR="00E23435" w:rsidRPr="00C87BB6" w:rsidRDefault="00E23435" w:rsidP="0018710E">
            <w:pPr>
              <w:pStyle w:val="movimento2"/>
              <w:rPr>
                <w:color w:val="002060"/>
              </w:rPr>
            </w:pPr>
            <w:r w:rsidRPr="00C87BB6">
              <w:rPr>
                <w:color w:val="002060"/>
              </w:rPr>
              <w:t xml:space="preserve">(CAPODARCO CASABIANCA C5) </w:t>
            </w:r>
          </w:p>
        </w:tc>
      </w:tr>
      <w:tr w:rsidR="00E23435" w:rsidRPr="00C87BB6" w14:paraId="37374B78" w14:textId="77777777" w:rsidTr="0018710E">
        <w:tc>
          <w:tcPr>
            <w:tcW w:w="2200" w:type="dxa"/>
            <w:tcMar>
              <w:top w:w="20" w:type="dxa"/>
              <w:left w:w="20" w:type="dxa"/>
              <w:bottom w:w="20" w:type="dxa"/>
              <w:right w:w="20" w:type="dxa"/>
            </w:tcMar>
            <w:vAlign w:val="center"/>
            <w:hideMark/>
          </w:tcPr>
          <w:p w14:paraId="15260D3D" w14:textId="77777777" w:rsidR="00E23435" w:rsidRPr="00C87BB6" w:rsidRDefault="00E23435" w:rsidP="0018710E">
            <w:pPr>
              <w:pStyle w:val="movimento"/>
              <w:rPr>
                <w:color w:val="002060"/>
              </w:rPr>
            </w:pPr>
            <w:r w:rsidRPr="00C87BB6">
              <w:rPr>
                <w:color w:val="002060"/>
              </w:rPr>
              <w:t>GOBBI LUCA</w:t>
            </w:r>
          </w:p>
        </w:tc>
        <w:tc>
          <w:tcPr>
            <w:tcW w:w="2200" w:type="dxa"/>
            <w:tcMar>
              <w:top w:w="20" w:type="dxa"/>
              <w:left w:w="20" w:type="dxa"/>
              <w:bottom w:w="20" w:type="dxa"/>
              <w:right w:w="20" w:type="dxa"/>
            </w:tcMar>
            <w:vAlign w:val="center"/>
            <w:hideMark/>
          </w:tcPr>
          <w:p w14:paraId="6FD6A756" w14:textId="77777777" w:rsidR="00E23435" w:rsidRPr="00C87BB6" w:rsidRDefault="00E23435" w:rsidP="0018710E">
            <w:pPr>
              <w:pStyle w:val="movimento2"/>
              <w:rPr>
                <w:color w:val="002060"/>
              </w:rPr>
            </w:pPr>
            <w:r w:rsidRPr="00C87BB6">
              <w:rPr>
                <w:color w:val="002060"/>
              </w:rPr>
              <w:t xml:space="preserve">(CIRCOLO COLLODI CALCIO 5) </w:t>
            </w:r>
          </w:p>
        </w:tc>
        <w:tc>
          <w:tcPr>
            <w:tcW w:w="800" w:type="dxa"/>
            <w:tcMar>
              <w:top w:w="20" w:type="dxa"/>
              <w:left w:w="20" w:type="dxa"/>
              <w:bottom w:w="20" w:type="dxa"/>
              <w:right w:w="20" w:type="dxa"/>
            </w:tcMar>
            <w:vAlign w:val="center"/>
            <w:hideMark/>
          </w:tcPr>
          <w:p w14:paraId="18DE87B4"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2C08C8CD" w14:textId="77777777" w:rsidR="00E23435" w:rsidRPr="00C87BB6" w:rsidRDefault="00E23435" w:rsidP="0018710E">
            <w:pPr>
              <w:pStyle w:val="movimento"/>
              <w:rPr>
                <w:color w:val="002060"/>
              </w:rPr>
            </w:pPr>
            <w:r w:rsidRPr="00C87BB6">
              <w:rPr>
                <w:color w:val="002060"/>
              </w:rPr>
              <w:t>MALACCARI FRANCESCO</w:t>
            </w:r>
          </w:p>
        </w:tc>
        <w:tc>
          <w:tcPr>
            <w:tcW w:w="2200" w:type="dxa"/>
            <w:tcMar>
              <w:top w:w="20" w:type="dxa"/>
              <w:left w:w="20" w:type="dxa"/>
              <w:bottom w:w="20" w:type="dxa"/>
              <w:right w:w="20" w:type="dxa"/>
            </w:tcMar>
            <w:vAlign w:val="center"/>
            <w:hideMark/>
          </w:tcPr>
          <w:p w14:paraId="680C3417" w14:textId="77777777" w:rsidR="00E23435" w:rsidRPr="00C87BB6" w:rsidRDefault="00E23435" w:rsidP="0018710E">
            <w:pPr>
              <w:pStyle w:val="movimento2"/>
              <w:rPr>
                <w:color w:val="002060"/>
              </w:rPr>
            </w:pPr>
            <w:r w:rsidRPr="00C87BB6">
              <w:rPr>
                <w:color w:val="002060"/>
              </w:rPr>
              <w:t xml:space="preserve">(GLS DORICA AN.UR) </w:t>
            </w:r>
          </w:p>
        </w:tc>
      </w:tr>
      <w:tr w:rsidR="00E23435" w:rsidRPr="00C87BB6" w14:paraId="4ADA955A" w14:textId="77777777" w:rsidTr="0018710E">
        <w:tc>
          <w:tcPr>
            <w:tcW w:w="2200" w:type="dxa"/>
            <w:tcMar>
              <w:top w:w="20" w:type="dxa"/>
              <w:left w:w="20" w:type="dxa"/>
              <w:bottom w:w="20" w:type="dxa"/>
              <w:right w:w="20" w:type="dxa"/>
            </w:tcMar>
            <w:vAlign w:val="center"/>
            <w:hideMark/>
          </w:tcPr>
          <w:p w14:paraId="5F5710C2" w14:textId="77777777" w:rsidR="00E23435" w:rsidRPr="00C87BB6" w:rsidRDefault="00E23435" w:rsidP="0018710E">
            <w:pPr>
              <w:pStyle w:val="movimento"/>
              <w:rPr>
                <w:color w:val="002060"/>
              </w:rPr>
            </w:pPr>
            <w:r w:rsidRPr="00C87BB6">
              <w:rPr>
                <w:color w:val="002060"/>
              </w:rPr>
              <w:t>IORIO MATTIA</w:t>
            </w:r>
          </w:p>
        </w:tc>
        <w:tc>
          <w:tcPr>
            <w:tcW w:w="2200" w:type="dxa"/>
            <w:tcMar>
              <w:top w:w="20" w:type="dxa"/>
              <w:left w:w="20" w:type="dxa"/>
              <w:bottom w:w="20" w:type="dxa"/>
              <w:right w:w="20" w:type="dxa"/>
            </w:tcMar>
            <w:vAlign w:val="center"/>
            <w:hideMark/>
          </w:tcPr>
          <w:p w14:paraId="2A2ADE56" w14:textId="77777777" w:rsidR="00E23435" w:rsidRPr="00C87BB6" w:rsidRDefault="00E23435" w:rsidP="0018710E">
            <w:pPr>
              <w:pStyle w:val="movimento2"/>
              <w:rPr>
                <w:color w:val="002060"/>
              </w:rPr>
            </w:pPr>
            <w:r w:rsidRPr="00C87BB6">
              <w:rPr>
                <w:color w:val="002060"/>
              </w:rPr>
              <w:t xml:space="preserve">(PEGASO C5) </w:t>
            </w:r>
          </w:p>
        </w:tc>
        <w:tc>
          <w:tcPr>
            <w:tcW w:w="800" w:type="dxa"/>
            <w:tcMar>
              <w:top w:w="20" w:type="dxa"/>
              <w:left w:w="20" w:type="dxa"/>
              <w:bottom w:w="20" w:type="dxa"/>
              <w:right w:w="20" w:type="dxa"/>
            </w:tcMar>
            <w:vAlign w:val="center"/>
            <w:hideMark/>
          </w:tcPr>
          <w:p w14:paraId="49A04662"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24B8FFD6" w14:textId="77777777" w:rsidR="00E23435" w:rsidRPr="00C87BB6" w:rsidRDefault="00E23435" w:rsidP="0018710E">
            <w:pPr>
              <w:pStyle w:val="movimento"/>
              <w:rPr>
                <w:color w:val="002060"/>
              </w:rPr>
            </w:pPr>
            <w:r w:rsidRPr="00C87BB6">
              <w:rPr>
                <w:color w:val="002060"/>
              </w:rPr>
              <w:t>MAHDOUI KARIM</w:t>
            </w:r>
          </w:p>
        </w:tc>
        <w:tc>
          <w:tcPr>
            <w:tcW w:w="2200" w:type="dxa"/>
            <w:tcMar>
              <w:top w:w="20" w:type="dxa"/>
              <w:left w:w="20" w:type="dxa"/>
              <w:bottom w:w="20" w:type="dxa"/>
              <w:right w:w="20" w:type="dxa"/>
            </w:tcMar>
            <w:vAlign w:val="center"/>
            <w:hideMark/>
          </w:tcPr>
          <w:p w14:paraId="683B6D3C" w14:textId="77777777" w:rsidR="00E23435" w:rsidRPr="00C87BB6" w:rsidRDefault="00E23435" w:rsidP="0018710E">
            <w:pPr>
              <w:pStyle w:val="movimento2"/>
              <w:rPr>
                <w:color w:val="002060"/>
              </w:rPr>
            </w:pPr>
            <w:r w:rsidRPr="00C87BB6">
              <w:rPr>
                <w:color w:val="002060"/>
              </w:rPr>
              <w:t xml:space="preserve">(PEGASO C5) </w:t>
            </w:r>
          </w:p>
        </w:tc>
      </w:tr>
    </w:tbl>
    <w:p w14:paraId="3EA06F84" w14:textId="77777777" w:rsidR="00E23435" w:rsidRPr="00C87BB6" w:rsidRDefault="00E23435" w:rsidP="00E23435">
      <w:pPr>
        <w:pStyle w:val="titolo30"/>
        <w:rPr>
          <w:rFonts w:eastAsiaTheme="minorEastAsia"/>
          <w:color w:val="002060"/>
        </w:rPr>
      </w:pPr>
      <w:r w:rsidRPr="00C87BB6">
        <w:rPr>
          <w:color w:val="002060"/>
        </w:rPr>
        <w:t xml:space="preserve">CALCIATORI NON ESPULSI </w:t>
      </w:r>
    </w:p>
    <w:p w14:paraId="2BE30248" w14:textId="77777777" w:rsidR="00E23435" w:rsidRPr="00C87BB6" w:rsidRDefault="00E23435" w:rsidP="00E23435">
      <w:pPr>
        <w:pStyle w:val="titolo20"/>
        <w:rPr>
          <w:color w:val="002060"/>
        </w:rPr>
      </w:pPr>
      <w:r w:rsidRPr="00C87BB6">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57EFFC05" w14:textId="77777777" w:rsidTr="0018710E">
        <w:tc>
          <w:tcPr>
            <w:tcW w:w="2200" w:type="dxa"/>
            <w:tcMar>
              <w:top w:w="20" w:type="dxa"/>
              <w:left w:w="20" w:type="dxa"/>
              <w:bottom w:w="20" w:type="dxa"/>
              <w:right w:w="20" w:type="dxa"/>
            </w:tcMar>
            <w:vAlign w:val="center"/>
            <w:hideMark/>
          </w:tcPr>
          <w:p w14:paraId="3EDB4A24" w14:textId="77777777" w:rsidR="00E23435" w:rsidRPr="00C87BB6" w:rsidRDefault="00E23435" w:rsidP="0018710E">
            <w:pPr>
              <w:pStyle w:val="movimento"/>
              <w:rPr>
                <w:color w:val="002060"/>
              </w:rPr>
            </w:pPr>
            <w:r w:rsidRPr="00C87BB6">
              <w:rPr>
                <w:color w:val="002060"/>
              </w:rPr>
              <w:t>RADI RICCARDO</w:t>
            </w:r>
          </w:p>
        </w:tc>
        <w:tc>
          <w:tcPr>
            <w:tcW w:w="2200" w:type="dxa"/>
            <w:tcMar>
              <w:top w:w="20" w:type="dxa"/>
              <w:left w:w="20" w:type="dxa"/>
              <w:bottom w:w="20" w:type="dxa"/>
              <w:right w:w="20" w:type="dxa"/>
            </w:tcMar>
            <w:vAlign w:val="center"/>
            <w:hideMark/>
          </w:tcPr>
          <w:p w14:paraId="7DB81394" w14:textId="77777777" w:rsidR="00E23435" w:rsidRPr="00C87BB6" w:rsidRDefault="00E23435" w:rsidP="0018710E">
            <w:pPr>
              <w:pStyle w:val="movimento2"/>
              <w:rPr>
                <w:color w:val="002060"/>
              </w:rPr>
            </w:pPr>
            <w:r w:rsidRPr="00C87BB6">
              <w:rPr>
                <w:color w:val="002060"/>
              </w:rPr>
              <w:t xml:space="preserve">(PIANDIROSE) </w:t>
            </w:r>
          </w:p>
        </w:tc>
        <w:tc>
          <w:tcPr>
            <w:tcW w:w="800" w:type="dxa"/>
            <w:tcMar>
              <w:top w:w="20" w:type="dxa"/>
              <w:left w:w="20" w:type="dxa"/>
              <w:bottom w:w="20" w:type="dxa"/>
              <w:right w:w="20" w:type="dxa"/>
            </w:tcMar>
            <w:vAlign w:val="center"/>
            <w:hideMark/>
          </w:tcPr>
          <w:p w14:paraId="19D40011"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751343D8"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7F1EB418" w14:textId="77777777" w:rsidR="00E23435" w:rsidRPr="00C87BB6" w:rsidRDefault="00E23435" w:rsidP="0018710E">
            <w:pPr>
              <w:pStyle w:val="movimento2"/>
              <w:rPr>
                <w:color w:val="002060"/>
              </w:rPr>
            </w:pPr>
            <w:r w:rsidRPr="00C87BB6">
              <w:rPr>
                <w:color w:val="002060"/>
              </w:rPr>
              <w:t> </w:t>
            </w:r>
          </w:p>
        </w:tc>
      </w:tr>
    </w:tbl>
    <w:p w14:paraId="2CA43D09" w14:textId="77777777" w:rsidR="00E23435" w:rsidRPr="00C87BB6" w:rsidRDefault="00E23435" w:rsidP="00E23435">
      <w:pPr>
        <w:pStyle w:val="titolo20"/>
        <w:rPr>
          <w:rFonts w:eastAsiaTheme="minorEastAsia"/>
          <w:color w:val="002060"/>
        </w:rPr>
      </w:pPr>
      <w:r w:rsidRPr="00C87BB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580565FE" w14:textId="77777777" w:rsidTr="0018710E">
        <w:tc>
          <w:tcPr>
            <w:tcW w:w="2200" w:type="dxa"/>
            <w:tcMar>
              <w:top w:w="20" w:type="dxa"/>
              <w:left w:w="20" w:type="dxa"/>
              <w:bottom w:w="20" w:type="dxa"/>
              <w:right w:w="20" w:type="dxa"/>
            </w:tcMar>
            <w:vAlign w:val="center"/>
            <w:hideMark/>
          </w:tcPr>
          <w:p w14:paraId="33C6475B" w14:textId="77777777" w:rsidR="00E23435" w:rsidRPr="00C87BB6" w:rsidRDefault="00E23435" w:rsidP="0018710E">
            <w:pPr>
              <w:pStyle w:val="movimento"/>
              <w:rPr>
                <w:color w:val="002060"/>
              </w:rPr>
            </w:pPr>
            <w:r w:rsidRPr="00C87BB6">
              <w:rPr>
                <w:color w:val="002060"/>
              </w:rPr>
              <w:t>LOMBARDI ENRICO</w:t>
            </w:r>
          </w:p>
        </w:tc>
        <w:tc>
          <w:tcPr>
            <w:tcW w:w="2200" w:type="dxa"/>
            <w:tcMar>
              <w:top w:w="20" w:type="dxa"/>
              <w:left w:w="20" w:type="dxa"/>
              <w:bottom w:w="20" w:type="dxa"/>
              <w:right w:w="20" w:type="dxa"/>
            </w:tcMar>
            <w:vAlign w:val="center"/>
            <w:hideMark/>
          </w:tcPr>
          <w:p w14:paraId="58AC33AA" w14:textId="77777777" w:rsidR="00E23435" w:rsidRPr="00C87BB6" w:rsidRDefault="00E23435" w:rsidP="0018710E">
            <w:pPr>
              <w:pStyle w:val="movimento2"/>
              <w:rPr>
                <w:color w:val="002060"/>
              </w:rPr>
            </w:pPr>
            <w:r w:rsidRPr="00C87BB6">
              <w:rPr>
                <w:color w:val="002060"/>
              </w:rPr>
              <w:t xml:space="preserve">(CASENUOVE) </w:t>
            </w:r>
          </w:p>
        </w:tc>
        <w:tc>
          <w:tcPr>
            <w:tcW w:w="800" w:type="dxa"/>
            <w:tcMar>
              <w:top w:w="20" w:type="dxa"/>
              <w:left w:w="20" w:type="dxa"/>
              <w:bottom w:w="20" w:type="dxa"/>
              <w:right w:w="20" w:type="dxa"/>
            </w:tcMar>
            <w:vAlign w:val="center"/>
            <w:hideMark/>
          </w:tcPr>
          <w:p w14:paraId="6146F725"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7A841FFA" w14:textId="77777777" w:rsidR="00E23435" w:rsidRPr="00C87BB6" w:rsidRDefault="00E23435" w:rsidP="0018710E">
            <w:pPr>
              <w:pStyle w:val="movimento"/>
              <w:rPr>
                <w:color w:val="002060"/>
              </w:rPr>
            </w:pPr>
            <w:r w:rsidRPr="00C87BB6">
              <w:rPr>
                <w:color w:val="002060"/>
              </w:rPr>
              <w:t>GIOVANNINI DENNIS</w:t>
            </w:r>
          </w:p>
        </w:tc>
        <w:tc>
          <w:tcPr>
            <w:tcW w:w="2200" w:type="dxa"/>
            <w:tcMar>
              <w:top w:w="20" w:type="dxa"/>
              <w:left w:w="20" w:type="dxa"/>
              <w:bottom w:w="20" w:type="dxa"/>
              <w:right w:w="20" w:type="dxa"/>
            </w:tcMar>
            <w:vAlign w:val="center"/>
            <w:hideMark/>
          </w:tcPr>
          <w:p w14:paraId="39CBBC59" w14:textId="77777777" w:rsidR="00E23435" w:rsidRPr="00C87BB6" w:rsidRDefault="00E23435" w:rsidP="0018710E">
            <w:pPr>
              <w:pStyle w:val="movimento2"/>
              <w:rPr>
                <w:color w:val="002060"/>
              </w:rPr>
            </w:pPr>
            <w:r w:rsidRPr="00C87BB6">
              <w:rPr>
                <w:color w:val="002060"/>
              </w:rPr>
              <w:t xml:space="preserve">(TRUENTIN LAMA) </w:t>
            </w:r>
          </w:p>
        </w:tc>
      </w:tr>
      <w:tr w:rsidR="00E23435" w:rsidRPr="00C87BB6" w14:paraId="7C209AB1" w14:textId="77777777" w:rsidTr="0018710E">
        <w:tc>
          <w:tcPr>
            <w:tcW w:w="2200" w:type="dxa"/>
            <w:tcMar>
              <w:top w:w="20" w:type="dxa"/>
              <w:left w:w="20" w:type="dxa"/>
              <w:bottom w:w="20" w:type="dxa"/>
              <w:right w:w="20" w:type="dxa"/>
            </w:tcMar>
            <w:vAlign w:val="center"/>
            <w:hideMark/>
          </w:tcPr>
          <w:p w14:paraId="62269BEF" w14:textId="77777777" w:rsidR="00E23435" w:rsidRPr="00C87BB6" w:rsidRDefault="00E23435" w:rsidP="0018710E">
            <w:pPr>
              <w:pStyle w:val="movimento"/>
              <w:rPr>
                <w:color w:val="002060"/>
              </w:rPr>
            </w:pPr>
            <w:r w:rsidRPr="00C87BB6">
              <w:rPr>
                <w:color w:val="002060"/>
              </w:rPr>
              <w:t>FOSSAROLI MIRCO</w:t>
            </w:r>
          </w:p>
        </w:tc>
        <w:tc>
          <w:tcPr>
            <w:tcW w:w="2200" w:type="dxa"/>
            <w:tcMar>
              <w:top w:w="20" w:type="dxa"/>
              <w:left w:w="20" w:type="dxa"/>
              <w:bottom w:w="20" w:type="dxa"/>
              <w:right w:w="20" w:type="dxa"/>
            </w:tcMar>
            <w:vAlign w:val="center"/>
            <w:hideMark/>
          </w:tcPr>
          <w:p w14:paraId="7E3917C8" w14:textId="77777777" w:rsidR="00E23435" w:rsidRPr="00C87BB6" w:rsidRDefault="00E23435" w:rsidP="0018710E">
            <w:pPr>
              <w:pStyle w:val="movimento2"/>
              <w:rPr>
                <w:color w:val="002060"/>
              </w:rPr>
            </w:pPr>
            <w:r w:rsidRPr="00C87BB6">
              <w:rPr>
                <w:color w:val="002060"/>
              </w:rPr>
              <w:t xml:space="preserve">(URBANITAS APIRO) </w:t>
            </w:r>
          </w:p>
        </w:tc>
        <w:tc>
          <w:tcPr>
            <w:tcW w:w="800" w:type="dxa"/>
            <w:tcMar>
              <w:top w:w="20" w:type="dxa"/>
              <w:left w:w="20" w:type="dxa"/>
              <w:bottom w:w="20" w:type="dxa"/>
              <w:right w:w="20" w:type="dxa"/>
            </w:tcMar>
            <w:vAlign w:val="center"/>
            <w:hideMark/>
          </w:tcPr>
          <w:p w14:paraId="6F524C70"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434B5D66"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3D4ADD82" w14:textId="77777777" w:rsidR="00E23435" w:rsidRPr="00C87BB6" w:rsidRDefault="00E23435" w:rsidP="0018710E">
            <w:pPr>
              <w:pStyle w:val="movimento2"/>
              <w:rPr>
                <w:color w:val="002060"/>
              </w:rPr>
            </w:pPr>
            <w:r w:rsidRPr="00C87BB6">
              <w:rPr>
                <w:color w:val="002060"/>
              </w:rPr>
              <w:t> </w:t>
            </w:r>
          </w:p>
        </w:tc>
      </w:tr>
    </w:tbl>
    <w:p w14:paraId="09DB69AC" w14:textId="77777777" w:rsidR="00E23435" w:rsidRPr="00C87BB6" w:rsidRDefault="00E23435" w:rsidP="00E23435">
      <w:pPr>
        <w:pStyle w:val="titolo20"/>
        <w:rPr>
          <w:rFonts w:eastAsiaTheme="minorEastAsia"/>
          <w:color w:val="002060"/>
        </w:rPr>
      </w:pPr>
      <w:r w:rsidRPr="00C87BB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7189412A" w14:textId="77777777" w:rsidTr="0018710E">
        <w:tc>
          <w:tcPr>
            <w:tcW w:w="2200" w:type="dxa"/>
            <w:tcMar>
              <w:top w:w="20" w:type="dxa"/>
              <w:left w:w="20" w:type="dxa"/>
              <w:bottom w:w="20" w:type="dxa"/>
              <w:right w:w="20" w:type="dxa"/>
            </w:tcMar>
            <w:vAlign w:val="center"/>
            <w:hideMark/>
          </w:tcPr>
          <w:p w14:paraId="41719838" w14:textId="77777777" w:rsidR="00E23435" w:rsidRPr="00C87BB6" w:rsidRDefault="00E23435" w:rsidP="0018710E">
            <w:pPr>
              <w:pStyle w:val="movimento"/>
              <w:rPr>
                <w:color w:val="002060"/>
              </w:rPr>
            </w:pPr>
            <w:r w:rsidRPr="00C87BB6">
              <w:rPr>
                <w:color w:val="002060"/>
              </w:rPr>
              <w:t>CAMELA MARIO</w:t>
            </w:r>
          </w:p>
        </w:tc>
        <w:tc>
          <w:tcPr>
            <w:tcW w:w="2200" w:type="dxa"/>
            <w:tcMar>
              <w:top w:w="20" w:type="dxa"/>
              <w:left w:w="20" w:type="dxa"/>
              <w:bottom w:w="20" w:type="dxa"/>
              <w:right w:w="20" w:type="dxa"/>
            </w:tcMar>
            <w:vAlign w:val="center"/>
            <w:hideMark/>
          </w:tcPr>
          <w:p w14:paraId="3DE960AE" w14:textId="77777777" w:rsidR="00E23435" w:rsidRPr="00C87BB6" w:rsidRDefault="00E23435" w:rsidP="0018710E">
            <w:pPr>
              <w:pStyle w:val="movimento2"/>
              <w:rPr>
                <w:color w:val="002060"/>
              </w:rPr>
            </w:pPr>
            <w:r w:rsidRPr="00C87BB6">
              <w:rPr>
                <w:color w:val="002060"/>
              </w:rPr>
              <w:t xml:space="preserve">(RIPABERARDA) </w:t>
            </w:r>
          </w:p>
        </w:tc>
        <w:tc>
          <w:tcPr>
            <w:tcW w:w="800" w:type="dxa"/>
            <w:tcMar>
              <w:top w:w="20" w:type="dxa"/>
              <w:left w:w="20" w:type="dxa"/>
              <w:bottom w:w="20" w:type="dxa"/>
              <w:right w:w="20" w:type="dxa"/>
            </w:tcMar>
            <w:vAlign w:val="center"/>
            <w:hideMark/>
          </w:tcPr>
          <w:p w14:paraId="3D2EBFDD"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45835428" w14:textId="77777777" w:rsidR="00E23435" w:rsidRPr="00C87BB6" w:rsidRDefault="00E23435" w:rsidP="0018710E">
            <w:pPr>
              <w:pStyle w:val="movimento"/>
              <w:rPr>
                <w:color w:val="002060"/>
              </w:rPr>
            </w:pPr>
            <w:r w:rsidRPr="00C87BB6">
              <w:rPr>
                <w:color w:val="002060"/>
              </w:rPr>
              <w:t>BURONI SAMUELE</w:t>
            </w:r>
          </w:p>
        </w:tc>
        <w:tc>
          <w:tcPr>
            <w:tcW w:w="2200" w:type="dxa"/>
            <w:tcMar>
              <w:top w:w="20" w:type="dxa"/>
              <w:left w:w="20" w:type="dxa"/>
              <w:bottom w:w="20" w:type="dxa"/>
              <w:right w:w="20" w:type="dxa"/>
            </w:tcMar>
            <w:vAlign w:val="center"/>
            <w:hideMark/>
          </w:tcPr>
          <w:p w14:paraId="5A405853" w14:textId="77777777" w:rsidR="00E23435" w:rsidRPr="00C87BB6" w:rsidRDefault="00E23435" w:rsidP="0018710E">
            <w:pPr>
              <w:pStyle w:val="movimento2"/>
              <w:rPr>
                <w:color w:val="002060"/>
              </w:rPr>
            </w:pPr>
            <w:r w:rsidRPr="00C87BB6">
              <w:rPr>
                <w:color w:val="002060"/>
              </w:rPr>
              <w:t xml:space="preserve">(SMIRRA CITY) </w:t>
            </w:r>
          </w:p>
        </w:tc>
      </w:tr>
      <w:tr w:rsidR="00E23435" w:rsidRPr="00C87BB6" w14:paraId="358E4F98" w14:textId="77777777" w:rsidTr="0018710E">
        <w:tc>
          <w:tcPr>
            <w:tcW w:w="2200" w:type="dxa"/>
            <w:tcMar>
              <w:top w:w="20" w:type="dxa"/>
              <w:left w:w="20" w:type="dxa"/>
              <w:bottom w:w="20" w:type="dxa"/>
              <w:right w:w="20" w:type="dxa"/>
            </w:tcMar>
            <w:vAlign w:val="center"/>
            <w:hideMark/>
          </w:tcPr>
          <w:p w14:paraId="3995E05E" w14:textId="77777777" w:rsidR="00E23435" w:rsidRPr="00C87BB6" w:rsidRDefault="00E23435" w:rsidP="0018710E">
            <w:pPr>
              <w:pStyle w:val="movimento"/>
              <w:rPr>
                <w:color w:val="002060"/>
              </w:rPr>
            </w:pPr>
            <w:r w:rsidRPr="00C87BB6">
              <w:rPr>
                <w:color w:val="002060"/>
              </w:rPr>
              <w:t>MANFRONI DAVIDE</w:t>
            </w:r>
          </w:p>
        </w:tc>
        <w:tc>
          <w:tcPr>
            <w:tcW w:w="2200" w:type="dxa"/>
            <w:tcMar>
              <w:top w:w="20" w:type="dxa"/>
              <w:left w:w="20" w:type="dxa"/>
              <w:bottom w:w="20" w:type="dxa"/>
              <w:right w:w="20" w:type="dxa"/>
            </w:tcMar>
            <w:vAlign w:val="center"/>
            <w:hideMark/>
          </w:tcPr>
          <w:p w14:paraId="45CD5695" w14:textId="77777777" w:rsidR="00E23435" w:rsidRPr="00C87BB6" w:rsidRDefault="00E23435" w:rsidP="0018710E">
            <w:pPr>
              <w:pStyle w:val="movimento2"/>
              <w:rPr>
                <w:color w:val="002060"/>
              </w:rPr>
            </w:pPr>
            <w:r w:rsidRPr="00C87BB6">
              <w:rPr>
                <w:color w:val="002060"/>
              </w:rPr>
              <w:t xml:space="preserve">(SPORTING GROTTAMMARE) </w:t>
            </w:r>
          </w:p>
        </w:tc>
        <w:tc>
          <w:tcPr>
            <w:tcW w:w="800" w:type="dxa"/>
            <w:tcMar>
              <w:top w:w="20" w:type="dxa"/>
              <w:left w:w="20" w:type="dxa"/>
              <w:bottom w:w="20" w:type="dxa"/>
              <w:right w:w="20" w:type="dxa"/>
            </w:tcMar>
            <w:vAlign w:val="center"/>
            <w:hideMark/>
          </w:tcPr>
          <w:p w14:paraId="717F6333"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3F0D89E6"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05700577" w14:textId="77777777" w:rsidR="00E23435" w:rsidRPr="00C87BB6" w:rsidRDefault="00E23435" w:rsidP="0018710E">
            <w:pPr>
              <w:pStyle w:val="movimento2"/>
              <w:rPr>
                <w:color w:val="002060"/>
              </w:rPr>
            </w:pPr>
            <w:r w:rsidRPr="00C87BB6">
              <w:rPr>
                <w:color w:val="002060"/>
              </w:rPr>
              <w:t> </w:t>
            </w:r>
          </w:p>
        </w:tc>
      </w:tr>
    </w:tbl>
    <w:p w14:paraId="2F9037E3" w14:textId="77777777" w:rsidR="00E23435" w:rsidRPr="00C87BB6" w:rsidRDefault="00E23435" w:rsidP="00E23435">
      <w:pPr>
        <w:pStyle w:val="titolo20"/>
        <w:rPr>
          <w:rFonts w:eastAsiaTheme="minorEastAsia"/>
          <w:color w:val="002060"/>
        </w:rPr>
      </w:pPr>
      <w:r w:rsidRPr="00C87BB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6E8833A2" w14:textId="77777777" w:rsidTr="0018710E">
        <w:tc>
          <w:tcPr>
            <w:tcW w:w="2200" w:type="dxa"/>
            <w:tcMar>
              <w:top w:w="20" w:type="dxa"/>
              <w:left w:w="20" w:type="dxa"/>
              <w:bottom w:w="20" w:type="dxa"/>
              <w:right w:w="20" w:type="dxa"/>
            </w:tcMar>
            <w:vAlign w:val="center"/>
            <w:hideMark/>
          </w:tcPr>
          <w:p w14:paraId="4ABCC5BF" w14:textId="77777777" w:rsidR="00E23435" w:rsidRPr="00C87BB6" w:rsidRDefault="00E23435" w:rsidP="0018710E">
            <w:pPr>
              <w:pStyle w:val="movimento"/>
              <w:rPr>
                <w:color w:val="002060"/>
              </w:rPr>
            </w:pPr>
            <w:r w:rsidRPr="00C87BB6">
              <w:rPr>
                <w:color w:val="002060"/>
              </w:rPr>
              <w:t>GRISOGANI MATTIA</w:t>
            </w:r>
          </w:p>
        </w:tc>
        <w:tc>
          <w:tcPr>
            <w:tcW w:w="2200" w:type="dxa"/>
            <w:tcMar>
              <w:top w:w="20" w:type="dxa"/>
              <w:left w:w="20" w:type="dxa"/>
              <w:bottom w:w="20" w:type="dxa"/>
              <w:right w:w="20" w:type="dxa"/>
            </w:tcMar>
            <w:vAlign w:val="center"/>
            <w:hideMark/>
          </w:tcPr>
          <w:p w14:paraId="46FB18C3" w14:textId="77777777" w:rsidR="00E23435" w:rsidRPr="00C87BB6" w:rsidRDefault="00E23435" w:rsidP="0018710E">
            <w:pPr>
              <w:pStyle w:val="movimento2"/>
              <w:rPr>
                <w:color w:val="002060"/>
              </w:rPr>
            </w:pPr>
            <w:r w:rsidRPr="00C87BB6">
              <w:rPr>
                <w:color w:val="002060"/>
              </w:rPr>
              <w:t xml:space="preserve">(FIGHT BULLS CORRIDONIA) </w:t>
            </w:r>
          </w:p>
        </w:tc>
        <w:tc>
          <w:tcPr>
            <w:tcW w:w="800" w:type="dxa"/>
            <w:tcMar>
              <w:top w:w="20" w:type="dxa"/>
              <w:left w:w="20" w:type="dxa"/>
              <w:bottom w:w="20" w:type="dxa"/>
              <w:right w:w="20" w:type="dxa"/>
            </w:tcMar>
            <w:vAlign w:val="center"/>
            <w:hideMark/>
          </w:tcPr>
          <w:p w14:paraId="29F1CBA8"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3C1EA534" w14:textId="77777777" w:rsidR="00E23435" w:rsidRPr="00C87BB6" w:rsidRDefault="00E23435" w:rsidP="0018710E">
            <w:pPr>
              <w:pStyle w:val="movimento"/>
              <w:rPr>
                <w:color w:val="002060"/>
              </w:rPr>
            </w:pPr>
            <w:r w:rsidRPr="00C87BB6">
              <w:rPr>
                <w:color w:val="002060"/>
              </w:rPr>
              <w:t>BRUFFA GABRIELE</w:t>
            </w:r>
          </w:p>
        </w:tc>
        <w:tc>
          <w:tcPr>
            <w:tcW w:w="2200" w:type="dxa"/>
            <w:tcMar>
              <w:top w:w="20" w:type="dxa"/>
              <w:left w:w="20" w:type="dxa"/>
              <w:bottom w:w="20" w:type="dxa"/>
              <w:right w:w="20" w:type="dxa"/>
            </w:tcMar>
            <w:vAlign w:val="center"/>
            <w:hideMark/>
          </w:tcPr>
          <w:p w14:paraId="7EB48611" w14:textId="77777777" w:rsidR="00E23435" w:rsidRPr="00C87BB6" w:rsidRDefault="00E23435" w:rsidP="0018710E">
            <w:pPr>
              <w:pStyle w:val="movimento2"/>
              <w:rPr>
                <w:color w:val="002060"/>
              </w:rPr>
            </w:pPr>
            <w:r w:rsidRPr="00C87BB6">
              <w:rPr>
                <w:color w:val="002060"/>
              </w:rPr>
              <w:t xml:space="preserve">(FRASASSI C5) </w:t>
            </w:r>
          </w:p>
        </w:tc>
      </w:tr>
      <w:tr w:rsidR="00E23435" w:rsidRPr="00C87BB6" w14:paraId="53FC684B" w14:textId="77777777" w:rsidTr="0018710E">
        <w:tc>
          <w:tcPr>
            <w:tcW w:w="2200" w:type="dxa"/>
            <w:tcMar>
              <w:top w:w="20" w:type="dxa"/>
              <w:left w:w="20" w:type="dxa"/>
              <w:bottom w:w="20" w:type="dxa"/>
              <w:right w:w="20" w:type="dxa"/>
            </w:tcMar>
            <w:vAlign w:val="center"/>
            <w:hideMark/>
          </w:tcPr>
          <w:p w14:paraId="7A31B89F" w14:textId="77777777" w:rsidR="00E23435" w:rsidRPr="00C87BB6" w:rsidRDefault="00E23435" w:rsidP="0018710E">
            <w:pPr>
              <w:pStyle w:val="movimento"/>
              <w:rPr>
                <w:color w:val="002060"/>
              </w:rPr>
            </w:pPr>
            <w:r w:rsidRPr="00C87BB6">
              <w:rPr>
                <w:color w:val="002060"/>
              </w:rPr>
              <w:t>LATINI DANIELE</w:t>
            </w:r>
          </w:p>
        </w:tc>
        <w:tc>
          <w:tcPr>
            <w:tcW w:w="2200" w:type="dxa"/>
            <w:tcMar>
              <w:top w:w="20" w:type="dxa"/>
              <w:left w:w="20" w:type="dxa"/>
              <w:bottom w:w="20" w:type="dxa"/>
              <w:right w:w="20" w:type="dxa"/>
            </w:tcMar>
            <w:vAlign w:val="center"/>
            <w:hideMark/>
          </w:tcPr>
          <w:p w14:paraId="6084A5D1" w14:textId="77777777" w:rsidR="00E23435" w:rsidRPr="00C87BB6" w:rsidRDefault="00E23435" w:rsidP="0018710E">
            <w:pPr>
              <w:pStyle w:val="movimento2"/>
              <w:rPr>
                <w:color w:val="002060"/>
              </w:rPr>
            </w:pPr>
            <w:r w:rsidRPr="00C87BB6">
              <w:rPr>
                <w:color w:val="002060"/>
              </w:rPr>
              <w:t xml:space="preserve">(RIPABERARDA) </w:t>
            </w:r>
          </w:p>
        </w:tc>
        <w:tc>
          <w:tcPr>
            <w:tcW w:w="800" w:type="dxa"/>
            <w:tcMar>
              <w:top w:w="20" w:type="dxa"/>
              <w:left w:w="20" w:type="dxa"/>
              <w:bottom w:w="20" w:type="dxa"/>
              <w:right w:w="20" w:type="dxa"/>
            </w:tcMar>
            <w:vAlign w:val="center"/>
            <w:hideMark/>
          </w:tcPr>
          <w:p w14:paraId="5BDA3F15"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5EB2E1A4" w14:textId="77777777" w:rsidR="00E23435" w:rsidRPr="00C87BB6" w:rsidRDefault="00E23435" w:rsidP="0018710E">
            <w:pPr>
              <w:pStyle w:val="movimento"/>
              <w:rPr>
                <w:color w:val="002060"/>
              </w:rPr>
            </w:pPr>
            <w:r w:rsidRPr="00C87BB6">
              <w:rPr>
                <w:color w:val="002060"/>
              </w:rPr>
              <w:t>FIRMANI GREGORIO</w:t>
            </w:r>
          </w:p>
        </w:tc>
        <w:tc>
          <w:tcPr>
            <w:tcW w:w="2200" w:type="dxa"/>
            <w:tcMar>
              <w:top w:w="20" w:type="dxa"/>
              <w:left w:w="20" w:type="dxa"/>
              <w:bottom w:w="20" w:type="dxa"/>
              <w:right w:w="20" w:type="dxa"/>
            </w:tcMar>
            <w:vAlign w:val="center"/>
            <w:hideMark/>
          </w:tcPr>
          <w:p w14:paraId="0F8748B1" w14:textId="77777777" w:rsidR="00E23435" w:rsidRPr="00C87BB6" w:rsidRDefault="00E23435" w:rsidP="0018710E">
            <w:pPr>
              <w:pStyle w:val="movimento2"/>
              <w:rPr>
                <w:color w:val="002060"/>
              </w:rPr>
            </w:pPr>
            <w:r w:rsidRPr="00C87BB6">
              <w:rPr>
                <w:color w:val="002060"/>
              </w:rPr>
              <w:t xml:space="preserve">(SAMBENEDETTESE CALCIO A 5) </w:t>
            </w:r>
          </w:p>
        </w:tc>
      </w:tr>
      <w:tr w:rsidR="00E23435" w:rsidRPr="00C87BB6" w14:paraId="11A0FC03" w14:textId="77777777" w:rsidTr="0018710E">
        <w:tc>
          <w:tcPr>
            <w:tcW w:w="2200" w:type="dxa"/>
            <w:tcMar>
              <w:top w:w="20" w:type="dxa"/>
              <w:left w:w="20" w:type="dxa"/>
              <w:bottom w:w="20" w:type="dxa"/>
              <w:right w:w="20" w:type="dxa"/>
            </w:tcMar>
            <w:vAlign w:val="center"/>
            <w:hideMark/>
          </w:tcPr>
          <w:p w14:paraId="1539F5B7" w14:textId="77777777" w:rsidR="00E23435" w:rsidRPr="00C87BB6" w:rsidRDefault="00E23435" w:rsidP="0018710E">
            <w:pPr>
              <w:pStyle w:val="movimento"/>
              <w:rPr>
                <w:color w:val="002060"/>
              </w:rPr>
            </w:pPr>
            <w:r w:rsidRPr="00C87BB6">
              <w:rPr>
                <w:color w:val="002060"/>
              </w:rPr>
              <w:t>TOMASSINI LUCA</w:t>
            </w:r>
          </w:p>
        </w:tc>
        <w:tc>
          <w:tcPr>
            <w:tcW w:w="2200" w:type="dxa"/>
            <w:tcMar>
              <w:top w:w="20" w:type="dxa"/>
              <w:left w:w="20" w:type="dxa"/>
              <w:bottom w:w="20" w:type="dxa"/>
              <w:right w:w="20" w:type="dxa"/>
            </w:tcMar>
            <w:vAlign w:val="center"/>
            <w:hideMark/>
          </w:tcPr>
          <w:p w14:paraId="6B94399B" w14:textId="77777777" w:rsidR="00E23435" w:rsidRPr="00C87BB6" w:rsidRDefault="00E23435" w:rsidP="0018710E">
            <w:pPr>
              <w:pStyle w:val="movimento2"/>
              <w:rPr>
                <w:color w:val="002060"/>
              </w:rPr>
            </w:pPr>
            <w:r w:rsidRPr="00C87BB6">
              <w:rPr>
                <w:color w:val="002060"/>
              </w:rPr>
              <w:t xml:space="preserve">(SMIRRA CITY) </w:t>
            </w:r>
          </w:p>
        </w:tc>
        <w:tc>
          <w:tcPr>
            <w:tcW w:w="800" w:type="dxa"/>
            <w:tcMar>
              <w:top w:w="20" w:type="dxa"/>
              <w:left w:w="20" w:type="dxa"/>
              <w:bottom w:w="20" w:type="dxa"/>
              <w:right w:w="20" w:type="dxa"/>
            </w:tcMar>
            <w:vAlign w:val="center"/>
            <w:hideMark/>
          </w:tcPr>
          <w:p w14:paraId="3072DE21"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41C06457"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0CD63AF8" w14:textId="77777777" w:rsidR="00E23435" w:rsidRPr="00C87BB6" w:rsidRDefault="00E23435" w:rsidP="0018710E">
            <w:pPr>
              <w:pStyle w:val="movimento2"/>
              <w:rPr>
                <w:color w:val="002060"/>
              </w:rPr>
            </w:pPr>
            <w:r w:rsidRPr="00C87BB6">
              <w:rPr>
                <w:color w:val="002060"/>
              </w:rPr>
              <w:t> </w:t>
            </w:r>
          </w:p>
        </w:tc>
      </w:tr>
    </w:tbl>
    <w:p w14:paraId="67F0B03E" w14:textId="77777777" w:rsidR="00E23435" w:rsidRPr="00C87BB6" w:rsidRDefault="00E23435" w:rsidP="00E23435">
      <w:pPr>
        <w:pStyle w:val="titolo20"/>
        <w:rPr>
          <w:rFonts w:eastAsiaTheme="minorEastAsia"/>
          <w:color w:val="002060"/>
        </w:rPr>
      </w:pPr>
      <w:r w:rsidRPr="00C87BB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4D3C039E" w14:textId="77777777" w:rsidTr="0018710E">
        <w:tc>
          <w:tcPr>
            <w:tcW w:w="2200" w:type="dxa"/>
            <w:tcMar>
              <w:top w:w="20" w:type="dxa"/>
              <w:left w:w="20" w:type="dxa"/>
              <w:bottom w:w="20" w:type="dxa"/>
              <w:right w:w="20" w:type="dxa"/>
            </w:tcMar>
            <w:vAlign w:val="center"/>
            <w:hideMark/>
          </w:tcPr>
          <w:p w14:paraId="17A61A5C" w14:textId="77777777" w:rsidR="00E23435" w:rsidRPr="00C87BB6" w:rsidRDefault="00E23435" w:rsidP="0018710E">
            <w:pPr>
              <w:pStyle w:val="movimento"/>
              <w:rPr>
                <w:color w:val="002060"/>
              </w:rPr>
            </w:pPr>
            <w:r w:rsidRPr="00C87BB6">
              <w:rPr>
                <w:color w:val="002060"/>
              </w:rPr>
              <w:t>SPERANZINI LUCA</w:t>
            </w:r>
          </w:p>
        </w:tc>
        <w:tc>
          <w:tcPr>
            <w:tcW w:w="2200" w:type="dxa"/>
            <w:tcMar>
              <w:top w:w="20" w:type="dxa"/>
              <w:left w:w="20" w:type="dxa"/>
              <w:bottom w:w="20" w:type="dxa"/>
              <w:right w:w="20" w:type="dxa"/>
            </w:tcMar>
            <w:vAlign w:val="center"/>
            <w:hideMark/>
          </w:tcPr>
          <w:p w14:paraId="5A4DFB1C" w14:textId="77777777" w:rsidR="00E23435" w:rsidRPr="00C87BB6" w:rsidRDefault="00E23435" w:rsidP="0018710E">
            <w:pPr>
              <w:pStyle w:val="movimento2"/>
              <w:rPr>
                <w:color w:val="002060"/>
              </w:rPr>
            </w:pPr>
            <w:r w:rsidRPr="00C87BB6">
              <w:rPr>
                <w:color w:val="002060"/>
              </w:rPr>
              <w:t xml:space="preserve">(BOCA CIVITANOVA A.) </w:t>
            </w:r>
          </w:p>
        </w:tc>
        <w:tc>
          <w:tcPr>
            <w:tcW w:w="800" w:type="dxa"/>
            <w:tcMar>
              <w:top w:w="20" w:type="dxa"/>
              <w:left w:w="20" w:type="dxa"/>
              <w:bottom w:w="20" w:type="dxa"/>
              <w:right w:w="20" w:type="dxa"/>
            </w:tcMar>
            <w:vAlign w:val="center"/>
            <w:hideMark/>
          </w:tcPr>
          <w:p w14:paraId="7CA74A25"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38D459A3" w14:textId="77777777" w:rsidR="00E23435" w:rsidRPr="00C87BB6" w:rsidRDefault="00E23435" w:rsidP="0018710E">
            <w:pPr>
              <w:pStyle w:val="movimento"/>
              <w:rPr>
                <w:color w:val="002060"/>
              </w:rPr>
            </w:pPr>
            <w:r w:rsidRPr="00C87BB6">
              <w:rPr>
                <w:color w:val="002060"/>
              </w:rPr>
              <w:t>MENGONI NICOLO</w:t>
            </w:r>
          </w:p>
        </w:tc>
        <w:tc>
          <w:tcPr>
            <w:tcW w:w="2200" w:type="dxa"/>
            <w:tcMar>
              <w:top w:w="20" w:type="dxa"/>
              <w:left w:w="20" w:type="dxa"/>
              <w:bottom w:w="20" w:type="dxa"/>
              <w:right w:w="20" w:type="dxa"/>
            </w:tcMar>
            <w:vAlign w:val="center"/>
            <w:hideMark/>
          </w:tcPr>
          <w:p w14:paraId="457FA725" w14:textId="77777777" w:rsidR="00E23435" w:rsidRPr="00C87BB6" w:rsidRDefault="00E23435" w:rsidP="0018710E">
            <w:pPr>
              <w:pStyle w:val="movimento2"/>
              <w:rPr>
                <w:color w:val="002060"/>
              </w:rPr>
            </w:pPr>
            <w:r w:rsidRPr="00C87BB6">
              <w:rPr>
                <w:color w:val="002060"/>
              </w:rPr>
              <w:t xml:space="preserve">(CASENUOVE) </w:t>
            </w:r>
          </w:p>
        </w:tc>
      </w:tr>
      <w:tr w:rsidR="00E23435" w:rsidRPr="00C87BB6" w14:paraId="18A0452D" w14:textId="77777777" w:rsidTr="0018710E">
        <w:tc>
          <w:tcPr>
            <w:tcW w:w="2200" w:type="dxa"/>
            <w:tcMar>
              <w:top w:w="20" w:type="dxa"/>
              <w:left w:w="20" w:type="dxa"/>
              <w:bottom w:w="20" w:type="dxa"/>
              <w:right w:w="20" w:type="dxa"/>
            </w:tcMar>
            <w:vAlign w:val="center"/>
            <w:hideMark/>
          </w:tcPr>
          <w:p w14:paraId="1263A1B0" w14:textId="77777777" w:rsidR="00E23435" w:rsidRPr="00C87BB6" w:rsidRDefault="00E23435" w:rsidP="0018710E">
            <w:pPr>
              <w:pStyle w:val="movimento"/>
              <w:rPr>
                <w:color w:val="002060"/>
              </w:rPr>
            </w:pPr>
            <w:r w:rsidRPr="00C87BB6">
              <w:rPr>
                <w:color w:val="002060"/>
              </w:rPr>
              <w:t>BREGA MATTIA</w:t>
            </w:r>
          </w:p>
        </w:tc>
        <w:tc>
          <w:tcPr>
            <w:tcW w:w="2200" w:type="dxa"/>
            <w:tcMar>
              <w:top w:w="20" w:type="dxa"/>
              <w:left w:w="20" w:type="dxa"/>
              <w:bottom w:w="20" w:type="dxa"/>
              <w:right w:w="20" w:type="dxa"/>
            </w:tcMar>
            <w:vAlign w:val="center"/>
            <w:hideMark/>
          </w:tcPr>
          <w:p w14:paraId="133E95E3" w14:textId="77777777" w:rsidR="00E23435" w:rsidRPr="00C87BB6" w:rsidRDefault="00E23435" w:rsidP="0018710E">
            <w:pPr>
              <w:pStyle w:val="movimento2"/>
              <w:rPr>
                <w:color w:val="002060"/>
              </w:rPr>
            </w:pPr>
            <w:r w:rsidRPr="00C87BB6">
              <w:rPr>
                <w:color w:val="002060"/>
              </w:rPr>
              <w:t xml:space="preserve">(CIRCOLO COLLODI CALCIO 5) </w:t>
            </w:r>
          </w:p>
        </w:tc>
        <w:tc>
          <w:tcPr>
            <w:tcW w:w="800" w:type="dxa"/>
            <w:tcMar>
              <w:top w:w="20" w:type="dxa"/>
              <w:left w:w="20" w:type="dxa"/>
              <w:bottom w:w="20" w:type="dxa"/>
              <w:right w:w="20" w:type="dxa"/>
            </w:tcMar>
            <w:vAlign w:val="center"/>
            <w:hideMark/>
          </w:tcPr>
          <w:p w14:paraId="6308DABD"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65BC641E" w14:textId="77777777" w:rsidR="00E23435" w:rsidRPr="00C87BB6" w:rsidRDefault="00E23435" w:rsidP="0018710E">
            <w:pPr>
              <w:pStyle w:val="movimento"/>
              <w:rPr>
                <w:color w:val="002060"/>
              </w:rPr>
            </w:pPr>
            <w:r w:rsidRPr="00C87BB6">
              <w:rPr>
                <w:color w:val="002060"/>
              </w:rPr>
              <w:t>SABBATINI FEDERICO</w:t>
            </w:r>
          </w:p>
        </w:tc>
        <w:tc>
          <w:tcPr>
            <w:tcW w:w="2200" w:type="dxa"/>
            <w:tcMar>
              <w:top w:w="20" w:type="dxa"/>
              <w:left w:w="20" w:type="dxa"/>
              <w:bottom w:w="20" w:type="dxa"/>
              <w:right w:w="20" w:type="dxa"/>
            </w:tcMar>
            <w:vAlign w:val="center"/>
            <w:hideMark/>
          </w:tcPr>
          <w:p w14:paraId="0759BC7A" w14:textId="77777777" w:rsidR="00E23435" w:rsidRPr="00C87BB6" w:rsidRDefault="00E23435" w:rsidP="0018710E">
            <w:pPr>
              <w:pStyle w:val="movimento2"/>
              <w:rPr>
                <w:color w:val="002060"/>
              </w:rPr>
            </w:pPr>
            <w:r w:rsidRPr="00C87BB6">
              <w:rPr>
                <w:color w:val="002060"/>
              </w:rPr>
              <w:t xml:space="preserve">(GLS DORICA AN.UR) </w:t>
            </w:r>
          </w:p>
        </w:tc>
      </w:tr>
      <w:tr w:rsidR="00E23435" w:rsidRPr="00C87BB6" w14:paraId="453BEFA7" w14:textId="77777777" w:rsidTr="0018710E">
        <w:tc>
          <w:tcPr>
            <w:tcW w:w="2200" w:type="dxa"/>
            <w:tcMar>
              <w:top w:w="20" w:type="dxa"/>
              <w:left w:w="20" w:type="dxa"/>
              <w:bottom w:w="20" w:type="dxa"/>
              <w:right w:w="20" w:type="dxa"/>
            </w:tcMar>
            <w:vAlign w:val="center"/>
            <w:hideMark/>
          </w:tcPr>
          <w:p w14:paraId="578A934E" w14:textId="77777777" w:rsidR="00E23435" w:rsidRPr="00C87BB6" w:rsidRDefault="00E23435" w:rsidP="0018710E">
            <w:pPr>
              <w:pStyle w:val="movimento"/>
              <w:rPr>
                <w:color w:val="002060"/>
              </w:rPr>
            </w:pPr>
            <w:r w:rsidRPr="00C87BB6">
              <w:rPr>
                <w:color w:val="002060"/>
              </w:rPr>
              <w:t>TORRESI MATTEO</w:t>
            </w:r>
          </w:p>
        </w:tc>
        <w:tc>
          <w:tcPr>
            <w:tcW w:w="2200" w:type="dxa"/>
            <w:tcMar>
              <w:top w:w="20" w:type="dxa"/>
              <w:left w:w="20" w:type="dxa"/>
              <w:bottom w:w="20" w:type="dxa"/>
              <w:right w:w="20" w:type="dxa"/>
            </w:tcMar>
            <w:vAlign w:val="center"/>
            <w:hideMark/>
          </w:tcPr>
          <w:p w14:paraId="7A420DDF" w14:textId="77777777" w:rsidR="00E23435" w:rsidRPr="00C87BB6" w:rsidRDefault="00E23435" w:rsidP="0018710E">
            <w:pPr>
              <w:pStyle w:val="movimento2"/>
              <w:rPr>
                <w:color w:val="002060"/>
              </w:rPr>
            </w:pPr>
            <w:r w:rsidRPr="00C87BB6">
              <w:rPr>
                <w:color w:val="002060"/>
              </w:rPr>
              <w:t xml:space="preserve">(MOGLIANESE) </w:t>
            </w:r>
          </w:p>
        </w:tc>
        <w:tc>
          <w:tcPr>
            <w:tcW w:w="800" w:type="dxa"/>
            <w:tcMar>
              <w:top w:w="20" w:type="dxa"/>
              <w:left w:w="20" w:type="dxa"/>
              <w:bottom w:w="20" w:type="dxa"/>
              <w:right w:w="20" w:type="dxa"/>
            </w:tcMar>
            <w:vAlign w:val="center"/>
            <w:hideMark/>
          </w:tcPr>
          <w:p w14:paraId="531B0B7D"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4F948E67" w14:textId="77777777" w:rsidR="00E23435" w:rsidRPr="00C87BB6" w:rsidRDefault="00E23435" w:rsidP="0018710E">
            <w:pPr>
              <w:pStyle w:val="movimento"/>
              <w:rPr>
                <w:color w:val="002060"/>
              </w:rPr>
            </w:pPr>
            <w:r w:rsidRPr="00C87BB6">
              <w:rPr>
                <w:color w:val="002060"/>
              </w:rPr>
              <w:t>DE CAROLIS MASSIMO</w:t>
            </w:r>
          </w:p>
        </w:tc>
        <w:tc>
          <w:tcPr>
            <w:tcW w:w="2200" w:type="dxa"/>
            <w:tcMar>
              <w:top w:w="20" w:type="dxa"/>
              <w:left w:w="20" w:type="dxa"/>
              <w:bottom w:w="20" w:type="dxa"/>
              <w:right w:w="20" w:type="dxa"/>
            </w:tcMar>
            <w:vAlign w:val="center"/>
            <w:hideMark/>
          </w:tcPr>
          <w:p w14:paraId="1127F703" w14:textId="77777777" w:rsidR="00E23435" w:rsidRPr="00C87BB6" w:rsidRDefault="00E23435" w:rsidP="0018710E">
            <w:pPr>
              <w:pStyle w:val="movimento2"/>
              <w:rPr>
                <w:color w:val="002060"/>
              </w:rPr>
            </w:pPr>
            <w:r w:rsidRPr="00C87BB6">
              <w:rPr>
                <w:color w:val="002060"/>
              </w:rPr>
              <w:t xml:space="preserve">(SAMBENEDETTESE CALCIO A 5) </w:t>
            </w:r>
          </w:p>
        </w:tc>
      </w:tr>
      <w:tr w:rsidR="00E23435" w:rsidRPr="00C87BB6" w14:paraId="38F674BE" w14:textId="77777777" w:rsidTr="0018710E">
        <w:tc>
          <w:tcPr>
            <w:tcW w:w="2200" w:type="dxa"/>
            <w:tcMar>
              <w:top w:w="20" w:type="dxa"/>
              <w:left w:w="20" w:type="dxa"/>
              <w:bottom w:w="20" w:type="dxa"/>
              <w:right w:w="20" w:type="dxa"/>
            </w:tcMar>
            <w:vAlign w:val="center"/>
            <w:hideMark/>
          </w:tcPr>
          <w:p w14:paraId="2765B109" w14:textId="77777777" w:rsidR="00E23435" w:rsidRPr="00C87BB6" w:rsidRDefault="00E23435" w:rsidP="0018710E">
            <w:pPr>
              <w:pStyle w:val="movimento"/>
              <w:rPr>
                <w:color w:val="002060"/>
              </w:rPr>
            </w:pPr>
            <w:r w:rsidRPr="00C87BB6">
              <w:rPr>
                <w:color w:val="002060"/>
              </w:rPr>
              <w:t>PAZZELLI ANDREA</w:t>
            </w:r>
          </w:p>
        </w:tc>
        <w:tc>
          <w:tcPr>
            <w:tcW w:w="2200" w:type="dxa"/>
            <w:tcMar>
              <w:top w:w="20" w:type="dxa"/>
              <w:left w:w="20" w:type="dxa"/>
              <w:bottom w:w="20" w:type="dxa"/>
              <w:right w:w="20" w:type="dxa"/>
            </w:tcMar>
            <w:vAlign w:val="center"/>
            <w:hideMark/>
          </w:tcPr>
          <w:p w14:paraId="0345782C" w14:textId="77777777" w:rsidR="00E23435" w:rsidRPr="00C87BB6" w:rsidRDefault="00E23435" w:rsidP="0018710E">
            <w:pPr>
              <w:pStyle w:val="movimento2"/>
              <w:rPr>
                <w:color w:val="002060"/>
              </w:rPr>
            </w:pPr>
            <w:r w:rsidRPr="00C87BB6">
              <w:rPr>
                <w:color w:val="002060"/>
              </w:rPr>
              <w:t xml:space="preserve">(SAN GINESIO FUTSAL) </w:t>
            </w:r>
          </w:p>
        </w:tc>
        <w:tc>
          <w:tcPr>
            <w:tcW w:w="800" w:type="dxa"/>
            <w:tcMar>
              <w:top w:w="20" w:type="dxa"/>
              <w:left w:w="20" w:type="dxa"/>
              <w:bottom w:w="20" w:type="dxa"/>
              <w:right w:w="20" w:type="dxa"/>
            </w:tcMar>
            <w:vAlign w:val="center"/>
            <w:hideMark/>
          </w:tcPr>
          <w:p w14:paraId="1B1FD18E"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2EB6F674" w14:textId="77777777" w:rsidR="00E23435" w:rsidRPr="00C87BB6" w:rsidRDefault="00E23435" w:rsidP="0018710E">
            <w:pPr>
              <w:pStyle w:val="movimento"/>
              <w:rPr>
                <w:color w:val="002060"/>
              </w:rPr>
            </w:pPr>
            <w:r w:rsidRPr="00C87BB6">
              <w:rPr>
                <w:color w:val="002060"/>
              </w:rPr>
              <w:t>FRATTESI RICCARDO</w:t>
            </w:r>
          </w:p>
        </w:tc>
        <w:tc>
          <w:tcPr>
            <w:tcW w:w="2200" w:type="dxa"/>
            <w:tcMar>
              <w:top w:w="20" w:type="dxa"/>
              <w:left w:w="20" w:type="dxa"/>
              <w:bottom w:w="20" w:type="dxa"/>
              <w:right w:w="20" w:type="dxa"/>
            </w:tcMar>
            <w:vAlign w:val="center"/>
            <w:hideMark/>
          </w:tcPr>
          <w:p w14:paraId="3C197DA8" w14:textId="77777777" w:rsidR="00E23435" w:rsidRPr="00C87BB6" w:rsidRDefault="00E23435" w:rsidP="0018710E">
            <w:pPr>
              <w:pStyle w:val="movimento2"/>
              <w:rPr>
                <w:color w:val="002060"/>
              </w:rPr>
            </w:pPr>
            <w:r w:rsidRPr="00C87BB6">
              <w:rPr>
                <w:color w:val="002060"/>
              </w:rPr>
              <w:t xml:space="preserve">(SMIRRA CITY) </w:t>
            </w:r>
          </w:p>
        </w:tc>
      </w:tr>
      <w:tr w:rsidR="00E23435" w:rsidRPr="00C87BB6" w14:paraId="09E8EF11" w14:textId="77777777" w:rsidTr="0018710E">
        <w:tc>
          <w:tcPr>
            <w:tcW w:w="2200" w:type="dxa"/>
            <w:tcMar>
              <w:top w:w="20" w:type="dxa"/>
              <w:left w:w="20" w:type="dxa"/>
              <w:bottom w:w="20" w:type="dxa"/>
              <w:right w:w="20" w:type="dxa"/>
            </w:tcMar>
            <w:vAlign w:val="center"/>
            <w:hideMark/>
          </w:tcPr>
          <w:p w14:paraId="61E96747" w14:textId="77777777" w:rsidR="00E23435" w:rsidRPr="00C87BB6" w:rsidRDefault="00E23435" w:rsidP="0018710E">
            <w:pPr>
              <w:pStyle w:val="movimento"/>
              <w:rPr>
                <w:color w:val="002060"/>
              </w:rPr>
            </w:pPr>
            <w:r w:rsidRPr="00C87BB6">
              <w:rPr>
                <w:color w:val="002060"/>
              </w:rPr>
              <w:t>CROSTA CARLO</w:t>
            </w:r>
          </w:p>
        </w:tc>
        <w:tc>
          <w:tcPr>
            <w:tcW w:w="2200" w:type="dxa"/>
            <w:tcMar>
              <w:top w:w="20" w:type="dxa"/>
              <w:left w:w="20" w:type="dxa"/>
              <w:bottom w:w="20" w:type="dxa"/>
              <w:right w:w="20" w:type="dxa"/>
            </w:tcMar>
            <w:vAlign w:val="center"/>
            <w:hideMark/>
          </w:tcPr>
          <w:p w14:paraId="522BE8DB" w14:textId="77777777" w:rsidR="00E23435" w:rsidRPr="00C87BB6" w:rsidRDefault="00E23435" w:rsidP="0018710E">
            <w:pPr>
              <w:pStyle w:val="movimento2"/>
              <w:rPr>
                <w:color w:val="002060"/>
              </w:rPr>
            </w:pPr>
            <w:r w:rsidRPr="00C87BB6">
              <w:rPr>
                <w:color w:val="002060"/>
              </w:rPr>
              <w:t xml:space="preserve">(TRUENTIN LAMA) </w:t>
            </w:r>
          </w:p>
        </w:tc>
        <w:tc>
          <w:tcPr>
            <w:tcW w:w="800" w:type="dxa"/>
            <w:tcMar>
              <w:top w:w="20" w:type="dxa"/>
              <w:left w:w="20" w:type="dxa"/>
              <w:bottom w:w="20" w:type="dxa"/>
              <w:right w:w="20" w:type="dxa"/>
            </w:tcMar>
            <w:vAlign w:val="center"/>
            <w:hideMark/>
          </w:tcPr>
          <w:p w14:paraId="79910022"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4ABF0BBE" w14:textId="77777777" w:rsidR="00E23435" w:rsidRPr="00C87BB6" w:rsidRDefault="00E23435" w:rsidP="0018710E">
            <w:pPr>
              <w:pStyle w:val="movimento"/>
              <w:rPr>
                <w:color w:val="002060"/>
              </w:rPr>
            </w:pPr>
            <w:r w:rsidRPr="00C87BB6">
              <w:rPr>
                <w:color w:val="002060"/>
              </w:rPr>
              <w:t>MECOZZI SIMONE</w:t>
            </w:r>
          </w:p>
        </w:tc>
        <w:tc>
          <w:tcPr>
            <w:tcW w:w="2200" w:type="dxa"/>
            <w:tcMar>
              <w:top w:w="20" w:type="dxa"/>
              <w:left w:w="20" w:type="dxa"/>
              <w:bottom w:w="20" w:type="dxa"/>
              <w:right w:w="20" w:type="dxa"/>
            </w:tcMar>
            <w:vAlign w:val="center"/>
            <w:hideMark/>
          </w:tcPr>
          <w:p w14:paraId="1E324760" w14:textId="77777777" w:rsidR="00E23435" w:rsidRPr="00C87BB6" w:rsidRDefault="00E23435" w:rsidP="0018710E">
            <w:pPr>
              <w:pStyle w:val="movimento2"/>
              <w:rPr>
                <w:color w:val="002060"/>
              </w:rPr>
            </w:pPr>
            <w:r w:rsidRPr="00C87BB6">
              <w:rPr>
                <w:color w:val="002060"/>
              </w:rPr>
              <w:t xml:space="preserve">(TRUENTIN LAMA) </w:t>
            </w:r>
          </w:p>
        </w:tc>
      </w:tr>
      <w:tr w:rsidR="00E23435" w:rsidRPr="00C87BB6" w14:paraId="22418661" w14:textId="77777777" w:rsidTr="0018710E">
        <w:tc>
          <w:tcPr>
            <w:tcW w:w="2200" w:type="dxa"/>
            <w:tcMar>
              <w:top w:w="20" w:type="dxa"/>
              <w:left w:w="20" w:type="dxa"/>
              <w:bottom w:w="20" w:type="dxa"/>
              <w:right w:w="20" w:type="dxa"/>
            </w:tcMar>
            <w:vAlign w:val="center"/>
            <w:hideMark/>
          </w:tcPr>
          <w:p w14:paraId="482813B3" w14:textId="77777777" w:rsidR="00E23435" w:rsidRPr="00C87BB6" w:rsidRDefault="00E23435" w:rsidP="0018710E">
            <w:pPr>
              <w:pStyle w:val="movimento"/>
              <w:rPr>
                <w:color w:val="002060"/>
              </w:rPr>
            </w:pPr>
            <w:r w:rsidRPr="00C87BB6">
              <w:rPr>
                <w:color w:val="002060"/>
              </w:rPr>
              <w:lastRenderedPageBreak/>
              <w:t>SPINELLI LUCA</w:t>
            </w:r>
          </w:p>
        </w:tc>
        <w:tc>
          <w:tcPr>
            <w:tcW w:w="2200" w:type="dxa"/>
            <w:tcMar>
              <w:top w:w="20" w:type="dxa"/>
              <w:left w:w="20" w:type="dxa"/>
              <w:bottom w:w="20" w:type="dxa"/>
              <w:right w:w="20" w:type="dxa"/>
            </w:tcMar>
            <w:vAlign w:val="center"/>
            <w:hideMark/>
          </w:tcPr>
          <w:p w14:paraId="4488A087" w14:textId="77777777" w:rsidR="00E23435" w:rsidRPr="00C87BB6" w:rsidRDefault="00E23435" w:rsidP="0018710E">
            <w:pPr>
              <w:pStyle w:val="movimento2"/>
              <w:rPr>
                <w:color w:val="002060"/>
              </w:rPr>
            </w:pPr>
            <w:r w:rsidRPr="00C87BB6">
              <w:rPr>
                <w:color w:val="002060"/>
              </w:rPr>
              <w:t xml:space="preserve">(TRUENTIN LAMA) </w:t>
            </w:r>
          </w:p>
        </w:tc>
        <w:tc>
          <w:tcPr>
            <w:tcW w:w="800" w:type="dxa"/>
            <w:tcMar>
              <w:top w:w="20" w:type="dxa"/>
              <w:left w:w="20" w:type="dxa"/>
              <w:bottom w:w="20" w:type="dxa"/>
              <w:right w:w="20" w:type="dxa"/>
            </w:tcMar>
            <w:vAlign w:val="center"/>
            <w:hideMark/>
          </w:tcPr>
          <w:p w14:paraId="48834777"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6F5973B3"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55B88134" w14:textId="77777777" w:rsidR="00E23435" w:rsidRPr="00C87BB6" w:rsidRDefault="00E23435" w:rsidP="0018710E">
            <w:pPr>
              <w:pStyle w:val="movimento2"/>
              <w:rPr>
                <w:color w:val="002060"/>
              </w:rPr>
            </w:pPr>
            <w:r w:rsidRPr="00C87BB6">
              <w:rPr>
                <w:color w:val="002060"/>
              </w:rPr>
              <w:t> </w:t>
            </w:r>
          </w:p>
        </w:tc>
      </w:tr>
    </w:tbl>
    <w:p w14:paraId="46CCEC96" w14:textId="77777777" w:rsidR="00E23435" w:rsidRPr="00C87BB6" w:rsidRDefault="00E23435" w:rsidP="00E23435">
      <w:pPr>
        <w:pStyle w:val="titolo10"/>
        <w:rPr>
          <w:rFonts w:eastAsiaTheme="minorEastAsia"/>
          <w:color w:val="002060"/>
        </w:rPr>
      </w:pPr>
      <w:r w:rsidRPr="00C87BB6">
        <w:rPr>
          <w:color w:val="002060"/>
        </w:rPr>
        <w:t xml:space="preserve">GARE DEL 18/ 2/2023 </w:t>
      </w:r>
    </w:p>
    <w:p w14:paraId="3E9D1CEB" w14:textId="77777777" w:rsidR="00E23435" w:rsidRPr="00C87BB6" w:rsidRDefault="00E23435" w:rsidP="00E23435">
      <w:pPr>
        <w:pStyle w:val="titolo7a"/>
        <w:rPr>
          <w:color w:val="002060"/>
        </w:rPr>
      </w:pPr>
      <w:r w:rsidRPr="00C87BB6">
        <w:rPr>
          <w:color w:val="002060"/>
        </w:rPr>
        <w:t xml:space="preserve">PROVVEDIMENTI DISCIPLINARI </w:t>
      </w:r>
    </w:p>
    <w:p w14:paraId="2C6B48D3" w14:textId="77777777" w:rsidR="00E23435" w:rsidRPr="00C87BB6" w:rsidRDefault="00E23435" w:rsidP="00E23435">
      <w:pPr>
        <w:pStyle w:val="titolo7b0"/>
        <w:rPr>
          <w:color w:val="002060"/>
        </w:rPr>
      </w:pPr>
      <w:r w:rsidRPr="00C87BB6">
        <w:rPr>
          <w:color w:val="002060"/>
        </w:rPr>
        <w:t xml:space="preserve">In base alle risultanze degli atti ufficiali sono state deliberate le seguenti sanzioni disciplinari. </w:t>
      </w:r>
    </w:p>
    <w:p w14:paraId="2AD59E3F" w14:textId="77777777" w:rsidR="00E23435" w:rsidRPr="00C87BB6" w:rsidRDefault="00E23435" w:rsidP="00E23435">
      <w:pPr>
        <w:pStyle w:val="titolo30"/>
        <w:rPr>
          <w:color w:val="002060"/>
        </w:rPr>
      </w:pPr>
      <w:r w:rsidRPr="00C87BB6">
        <w:rPr>
          <w:color w:val="002060"/>
        </w:rPr>
        <w:t xml:space="preserve">ALLENATORI </w:t>
      </w:r>
    </w:p>
    <w:p w14:paraId="60249753" w14:textId="77777777" w:rsidR="00E23435" w:rsidRPr="00C87BB6" w:rsidRDefault="00E23435" w:rsidP="00E23435">
      <w:pPr>
        <w:pStyle w:val="titolo20"/>
        <w:rPr>
          <w:color w:val="002060"/>
        </w:rPr>
      </w:pPr>
      <w:r w:rsidRPr="00C87BB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71BF9687" w14:textId="77777777" w:rsidTr="0018710E">
        <w:tc>
          <w:tcPr>
            <w:tcW w:w="2200" w:type="dxa"/>
            <w:tcMar>
              <w:top w:w="20" w:type="dxa"/>
              <w:left w:w="20" w:type="dxa"/>
              <w:bottom w:w="20" w:type="dxa"/>
              <w:right w:w="20" w:type="dxa"/>
            </w:tcMar>
            <w:vAlign w:val="center"/>
            <w:hideMark/>
          </w:tcPr>
          <w:p w14:paraId="76CE2D15" w14:textId="77777777" w:rsidR="00E23435" w:rsidRPr="00C87BB6" w:rsidRDefault="00E23435" w:rsidP="0018710E">
            <w:pPr>
              <w:pStyle w:val="movimento"/>
              <w:rPr>
                <w:color w:val="002060"/>
              </w:rPr>
            </w:pPr>
            <w:r w:rsidRPr="00C87BB6">
              <w:rPr>
                <w:color w:val="002060"/>
              </w:rPr>
              <w:t>SABATINELLI MARCO</w:t>
            </w:r>
          </w:p>
        </w:tc>
        <w:tc>
          <w:tcPr>
            <w:tcW w:w="2200" w:type="dxa"/>
            <w:tcMar>
              <w:top w:w="20" w:type="dxa"/>
              <w:left w:w="20" w:type="dxa"/>
              <w:bottom w:w="20" w:type="dxa"/>
              <w:right w:w="20" w:type="dxa"/>
            </w:tcMar>
            <w:vAlign w:val="center"/>
            <w:hideMark/>
          </w:tcPr>
          <w:p w14:paraId="5EA467FA" w14:textId="77777777" w:rsidR="00E23435" w:rsidRPr="00C87BB6" w:rsidRDefault="00E23435" w:rsidP="0018710E">
            <w:pPr>
              <w:pStyle w:val="movimento2"/>
              <w:rPr>
                <w:color w:val="002060"/>
              </w:rPr>
            </w:pPr>
            <w:r w:rsidRPr="00C87BB6">
              <w:rPr>
                <w:color w:val="002060"/>
              </w:rPr>
              <w:t xml:space="preserve">(CASTELRAIMONDO CALCIO A 5) </w:t>
            </w:r>
          </w:p>
        </w:tc>
        <w:tc>
          <w:tcPr>
            <w:tcW w:w="800" w:type="dxa"/>
            <w:tcMar>
              <w:top w:w="20" w:type="dxa"/>
              <w:left w:w="20" w:type="dxa"/>
              <w:bottom w:w="20" w:type="dxa"/>
              <w:right w:w="20" w:type="dxa"/>
            </w:tcMar>
            <w:vAlign w:val="center"/>
            <w:hideMark/>
          </w:tcPr>
          <w:p w14:paraId="6435CAA5"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7EABFA33"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26AA63B3" w14:textId="77777777" w:rsidR="00E23435" w:rsidRPr="00C87BB6" w:rsidRDefault="00E23435" w:rsidP="0018710E">
            <w:pPr>
              <w:pStyle w:val="movimento2"/>
              <w:rPr>
                <w:color w:val="002060"/>
              </w:rPr>
            </w:pPr>
            <w:r w:rsidRPr="00C87BB6">
              <w:rPr>
                <w:color w:val="002060"/>
              </w:rPr>
              <w:t> </w:t>
            </w:r>
          </w:p>
        </w:tc>
      </w:tr>
    </w:tbl>
    <w:p w14:paraId="5DFEA457" w14:textId="77777777" w:rsidR="00E23435" w:rsidRPr="00C87BB6" w:rsidRDefault="00E23435" w:rsidP="00E23435">
      <w:pPr>
        <w:pStyle w:val="titolo30"/>
        <w:rPr>
          <w:rFonts w:eastAsiaTheme="minorEastAsia"/>
          <w:color w:val="002060"/>
        </w:rPr>
      </w:pPr>
      <w:r w:rsidRPr="00C87BB6">
        <w:rPr>
          <w:color w:val="002060"/>
        </w:rPr>
        <w:t xml:space="preserve">CALCIATORI ESPULSI </w:t>
      </w:r>
    </w:p>
    <w:p w14:paraId="0CF37BA5" w14:textId="77777777" w:rsidR="00E23435" w:rsidRPr="00C87BB6" w:rsidRDefault="00E23435" w:rsidP="00E23435">
      <w:pPr>
        <w:pStyle w:val="titolo20"/>
        <w:rPr>
          <w:color w:val="002060"/>
        </w:rPr>
      </w:pPr>
      <w:r w:rsidRPr="00C87BB6">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16B6AB4F" w14:textId="77777777" w:rsidTr="0018710E">
        <w:tc>
          <w:tcPr>
            <w:tcW w:w="2200" w:type="dxa"/>
            <w:tcMar>
              <w:top w:w="20" w:type="dxa"/>
              <w:left w:w="20" w:type="dxa"/>
              <w:bottom w:w="20" w:type="dxa"/>
              <w:right w:w="20" w:type="dxa"/>
            </w:tcMar>
            <w:vAlign w:val="center"/>
            <w:hideMark/>
          </w:tcPr>
          <w:p w14:paraId="73DB1AD7" w14:textId="77777777" w:rsidR="00E23435" w:rsidRPr="00C87BB6" w:rsidRDefault="00E23435" w:rsidP="0018710E">
            <w:pPr>
              <w:pStyle w:val="movimento"/>
              <w:rPr>
                <w:color w:val="002060"/>
              </w:rPr>
            </w:pPr>
            <w:r w:rsidRPr="00C87BB6">
              <w:rPr>
                <w:color w:val="002060"/>
              </w:rPr>
              <w:t>COACCI ALESSANDRO</w:t>
            </w:r>
          </w:p>
        </w:tc>
        <w:tc>
          <w:tcPr>
            <w:tcW w:w="2200" w:type="dxa"/>
            <w:tcMar>
              <w:top w:w="20" w:type="dxa"/>
              <w:left w:w="20" w:type="dxa"/>
              <w:bottom w:w="20" w:type="dxa"/>
              <w:right w:w="20" w:type="dxa"/>
            </w:tcMar>
            <w:vAlign w:val="center"/>
            <w:hideMark/>
          </w:tcPr>
          <w:p w14:paraId="37A1A942" w14:textId="77777777" w:rsidR="00E23435" w:rsidRPr="00C87BB6" w:rsidRDefault="00E23435" w:rsidP="0018710E">
            <w:pPr>
              <w:pStyle w:val="movimento2"/>
              <w:rPr>
                <w:color w:val="002060"/>
              </w:rPr>
            </w:pPr>
            <w:r w:rsidRPr="00C87BB6">
              <w:rPr>
                <w:color w:val="002060"/>
              </w:rPr>
              <w:t xml:space="preserve">(SPECIAL ONE SPORTING CLUB) </w:t>
            </w:r>
          </w:p>
        </w:tc>
        <w:tc>
          <w:tcPr>
            <w:tcW w:w="800" w:type="dxa"/>
            <w:tcMar>
              <w:top w:w="20" w:type="dxa"/>
              <w:left w:w="20" w:type="dxa"/>
              <w:bottom w:w="20" w:type="dxa"/>
              <w:right w:w="20" w:type="dxa"/>
            </w:tcMar>
            <w:vAlign w:val="center"/>
            <w:hideMark/>
          </w:tcPr>
          <w:p w14:paraId="4FE72C42"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7299AD4D"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0C9A4E33" w14:textId="77777777" w:rsidR="00E23435" w:rsidRPr="00C87BB6" w:rsidRDefault="00E23435" w:rsidP="0018710E">
            <w:pPr>
              <w:pStyle w:val="movimento2"/>
              <w:rPr>
                <w:color w:val="002060"/>
              </w:rPr>
            </w:pPr>
            <w:r w:rsidRPr="00C87BB6">
              <w:rPr>
                <w:color w:val="002060"/>
              </w:rPr>
              <w:t> </w:t>
            </w:r>
          </w:p>
        </w:tc>
      </w:tr>
    </w:tbl>
    <w:p w14:paraId="78D6B2B0" w14:textId="77777777" w:rsidR="00E23435" w:rsidRPr="00C87BB6" w:rsidRDefault="00E23435" w:rsidP="00E23435">
      <w:pPr>
        <w:pStyle w:val="titolo20"/>
        <w:rPr>
          <w:rFonts w:eastAsiaTheme="minorEastAsia"/>
          <w:color w:val="002060"/>
        </w:rPr>
      </w:pPr>
      <w:r w:rsidRPr="00C87BB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388B48A0" w14:textId="77777777" w:rsidTr="0018710E">
        <w:tc>
          <w:tcPr>
            <w:tcW w:w="2200" w:type="dxa"/>
            <w:tcMar>
              <w:top w:w="20" w:type="dxa"/>
              <w:left w:w="20" w:type="dxa"/>
              <w:bottom w:w="20" w:type="dxa"/>
              <w:right w:w="20" w:type="dxa"/>
            </w:tcMar>
            <w:vAlign w:val="center"/>
            <w:hideMark/>
          </w:tcPr>
          <w:p w14:paraId="5F920498" w14:textId="77777777" w:rsidR="00E23435" w:rsidRPr="00C87BB6" w:rsidRDefault="00E23435" w:rsidP="0018710E">
            <w:pPr>
              <w:pStyle w:val="movimento"/>
              <w:rPr>
                <w:color w:val="002060"/>
              </w:rPr>
            </w:pPr>
            <w:r w:rsidRPr="00C87BB6">
              <w:rPr>
                <w:color w:val="002060"/>
              </w:rPr>
              <w:t>OTTAVIANI FEDERICO</w:t>
            </w:r>
          </w:p>
        </w:tc>
        <w:tc>
          <w:tcPr>
            <w:tcW w:w="2200" w:type="dxa"/>
            <w:tcMar>
              <w:top w:w="20" w:type="dxa"/>
              <w:left w:w="20" w:type="dxa"/>
              <w:bottom w:w="20" w:type="dxa"/>
              <w:right w:w="20" w:type="dxa"/>
            </w:tcMar>
            <w:vAlign w:val="center"/>
            <w:hideMark/>
          </w:tcPr>
          <w:p w14:paraId="7FC72264" w14:textId="77777777" w:rsidR="00E23435" w:rsidRPr="00C87BB6" w:rsidRDefault="00E23435" w:rsidP="0018710E">
            <w:pPr>
              <w:pStyle w:val="movimento2"/>
              <w:rPr>
                <w:color w:val="002060"/>
              </w:rPr>
            </w:pPr>
            <w:r w:rsidRPr="00C87BB6">
              <w:rPr>
                <w:color w:val="002060"/>
              </w:rPr>
              <w:t xml:space="preserve">(AUDAX CALCIO PIOBBICO) </w:t>
            </w:r>
          </w:p>
        </w:tc>
        <w:tc>
          <w:tcPr>
            <w:tcW w:w="800" w:type="dxa"/>
            <w:tcMar>
              <w:top w:w="20" w:type="dxa"/>
              <w:left w:w="20" w:type="dxa"/>
              <w:bottom w:w="20" w:type="dxa"/>
              <w:right w:w="20" w:type="dxa"/>
            </w:tcMar>
            <w:vAlign w:val="center"/>
            <w:hideMark/>
          </w:tcPr>
          <w:p w14:paraId="157F5B1B"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51D6C930" w14:textId="77777777" w:rsidR="00E23435" w:rsidRPr="00C87BB6" w:rsidRDefault="00E23435" w:rsidP="0018710E">
            <w:pPr>
              <w:pStyle w:val="movimento"/>
              <w:rPr>
                <w:color w:val="002060"/>
              </w:rPr>
            </w:pPr>
            <w:r w:rsidRPr="00C87BB6">
              <w:rPr>
                <w:color w:val="002060"/>
              </w:rPr>
              <w:t>SCAGLIONI MANUEL</w:t>
            </w:r>
          </w:p>
        </w:tc>
        <w:tc>
          <w:tcPr>
            <w:tcW w:w="2200" w:type="dxa"/>
            <w:tcMar>
              <w:top w:w="20" w:type="dxa"/>
              <w:left w:w="20" w:type="dxa"/>
              <w:bottom w:w="20" w:type="dxa"/>
              <w:right w:w="20" w:type="dxa"/>
            </w:tcMar>
            <w:vAlign w:val="center"/>
            <w:hideMark/>
          </w:tcPr>
          <w:p w14:paraId="37F120FD" w14:textId="77777777" w:rsidR="00E23435" w:rsidRPr="00C87BB6" w:rsidRDefault="00E23435" w:rsidP="0018710E">
            <w:pPr>
              <w:pStyle w:val="movimento2"/>
              <w:rPr>
                <w:color w:val="002060"/>
              </w:rPr>
            </w:pPr>
            <w:r w:rsidRPr="00C87BB6">
              <w:rPr>
                <w:color w:val="002060"/>
              </w:rPr>
              <w:t xml:space="preserve">(VADO C5) </w:t>
            </w:r>
          </w:p>
        </w:tc>
      </w:tr>
    </w:tbl>
    <w:p w14:paraId="526DFD3D" w14:textId="77777777" w:rsidR="00E23435" w:rsidRPr="00C87BB6" w:rsidRDefault="00E23435" w:rsidP="00E23435">
      <w:pPr>
        <w:pStyle w:val="titolo30"/>
        <w:rPr>
          <w:rFonts w:eastAsiaTheme="minorEastAsia"/>
          <w:color w:val="002060"/>
        </w:rPr>
      </w:pPr>
      <w:r w:rsidRPr="00C87BB6">
        <w:rPr>
          <w:color w:val="002060"/>
        </w:rPr>
        <w:t xml:space="preserve">CALCIATORI NON ESPULSI </w:t>
      </w:r>
    </w:p>
    <w:p w14:paraId="6098E234" w14:textId="77777777" w:rsidR="00E23435" w:rsidRPr="00C87BB6" w:rsidRDefault="00E23435" w:rsidP="00E23435">
      <w:pPr>
        <w:pStyle w:val="titolo20"/>
        <w:rPr>
          <w:color w:val="002060"/>
        </w:rPr>
      </w:pPr>
      <w:r w:rsidRPr="00C87BB6">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14418D5D" w14:textId="77777777" w:rsidTr="0018710E">
        <w:tc>
          <w:tcPr>
            <w:tcW w:w="2200" w:type="dxa"/>
            <w:tcMar>
              <w:top w:w="20" w:type="dxa"/>
              <w:left w:w="20" w:type="dxa"/>
              <w:bottom w:w="20" w:type="dxa"/>
              <w:right w:w="20" w:type="dxa"/>
            </w:tcMar>
            <w:vAlign w:val="center"/>
            <w:hideMark/>
          </w:tcPr>
          <w:p w14:paraId="642AC4F2" w14:textId="77777777" w:rsidR="00E23435" w:rsidRPr="00C87BB6" w:rsidRDefault="00E23435" w:rsidP="0018710E">
            <w:pPr>
              <w:pStyle w:val="movimento"/>
              <w:rPr>
                <w:color w:val="002060"/>
              </w:rPr>
            </w:pPr>
            <w:r w:rsidRPr="00C87BB6">
              <w:rPr>
                <w:color w:val="002060"/>
              </w:rPr>
              <w:t>MARINELLI GIULIO</w:t>
            </w:r>
          </w:p>
        </w:tc>
        <w:tc>
          <w:tcPr>
            <w:tcW w:w="2200" w:type="dxa"/>
            <w:tcMar>
              <w:top w:w="20" w:type="dxa"/>
              <w:left w:w="20" w:type="dxa"/>
              <w:bottom w:w="20" w:type="dxa"/>
              <w:right w:w="20" w:type="dxa"/>
            </w:tcMar>
            <w:vAlign w:val="center"/>
            <w:hideMark/>
          </w:tcPr>
          <w:p w14:paraId="57D272DF" w14:textId="77777777" w:rsidR="00E23435" w:rsidRPr="00C87BB6" w:rsidRDefault="00E23435" w:rsidP="0018710E">
            <w:pPr>
              <w:pStyle w:val="movimento2"/>
              <w:rPr>
                <w:color w:val="002060"/>
              </w:rPr>
            </w:pPr>
            <w:r w:rsidRPr="00C87BB6">
              <w:rPr>
                <w:color w:val="002060"/>
              </w:rPr>
              <w:t xml:space="preserve">(VADO C5) </w:t>
            </w:r>
          </w:p>
        </w:tc>
        <w:tc>
          <w:tcPr>
            <w:tcW w:w="800" w:type="dxa"/>
            <w:tcMar>
              <w:top w:w="20" w:type="dxa"/>
              <w:left w:w="20" w:type="dxa"/>
              <w:bottom w:w="20" w:type="dxa"/>
              <w:right w:w="20" w:type="dxa"/>
            </w:tcMar>
            <w:vAlign w:val="center"/>
            <w:hideMark/>
          </w:tcPr>
          <w:p w14:paraId="3F8DB1A0"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39E40E15"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7CFD15FD" w14:textId="77777777" w:rsidR="00E23435" w:rsidRPr="00C87BB6" w:rsidRDefault="00E23435" w:rsidP="0018710E">
            <w:pPr>
              <w:pStyle w:val="movimento2"/>
              <w:rPr>
                <w:color w:val="002060"/>
              </w:rPr>
            </w:pPr>
            <w:r w:rsidRPr="00C87BB6">
              <w:rPr>
                <w:color w:val="002060"/>
              </w:rPr>
              <w:t> </w:t>
            </w:r>
          </w:p>
        </w:tc>
      </w:tr>
    </w:tbl>
    <w:p w14:paraId="31D8E567" w14:textId="77777777" w:rsidR="00E23435" w:rsidRPr="00C87BB6" w:rsidRDefault="00E23435" w:rsidP="00E23435">
      <w:pPr>
        <w:pStyle w:val="titolo20"/>
        <w:rPr>
          <w:rFonts w:eastAsiaTheme="minorEastAsia"/>
          <w:color w:val="002060"/>
        </w:rPr>
      </w:pPr>
      <w:r w:rsidRPr="00C87BB6">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37AC6D81" w14:textId="77777777" w:rsidTr="0018710E">
        <w:tc>
          <w:tcPr>
            <w:tcW w:w="2200" w:type="dxa"/>
            <w:tcMar>
              <w:top w:w="20" w:type="dxa"/>
              <w:left w:w="20" w:type="dxa"/>
              <w:bottom w:w="20" w:type="dxa"/>
              <w:right w:w="20" w:type="dxa"/>
            </w:tcMar>
            <w:vAlign w:val="center"/>
            <w:hideMark/>
          </w:tcPr>
          <w:p w14:paraId="68E5783B" w14:textId="77777777" w:rsidR="00E23435" w:rsidRPr="00C87BB6" w:rsidRDefault="00E23435" w:rsidP="0018710E">
            <w:pPr>
              <w:pStyle w:val="movimento"/>
              <w:rPr>
                <w:color w:val="002060"/>
              </w:rPr>
            </w:pPr>
            <w:r w:rsidRPr="00C87BB6">
              <w:rPr>
                <w:color w:val="002060"/>
              </w:rPr>
              <w:t>ZINGARETTI ANDREA</w:t>
            </w:r>
          </w:p>
        </w:tc>
        <w:tc>
          <w:tcPr>
            <w:tcW w:w="2200" w:type="dxa"/>
            <w:tcMar>
              <w:top w:w="20" w:type="dxa"/>
              <w:left w:w="20" w:type="dxa"/>
              <w:bottom w:w="20" w:type="dxa"/>
              <w:right w:w="20" w:type="dxa"/>
            </w:tcMar>
            <w:vAlign w:val="center"/>
            <w:hideMark/>
          </w:tcPr>
          <w:p w14:paraId="46426B24" w14:textId="77777777" w:rsidR="00E23435" w:rsidRPr="00C87BB6" w:rsidRDefault="00E23435" w:rsidP="0018710E">
            <w:pPr>
              <w:pStyle w:val="movimento2"/>
              <w:rPr>
                <w:color w:val="002060"/>
              </w:rPr>
            </w:pPr>
            <w:r w:rsidRPr="00C87BB6">
              <w:rPr>
                <w:color w:val="002060"/>
              </w:rPr>
              <w:t xml:space="preserve">(ATLETICO NO BORDERS) </w:t>
            </w:r>
          </w:p>
        </w:tc>
        <w:tc>
          <w:tcPr>
            <w:tcW w:w="800" w:type="dxa"/>
            <w:tcMar>
              <w:top w:w="20" w:type="dxa"/>
              <w:left w:w="20" w:type="dxa"/>
              <w:bottom w:w="20" w:type="dxa"/>
              <w:right w:w="20" w:type="dxa"/>
            </w:tcMar>
            <w:vAlign w:val="center"/>
            <w:hideMark/>
          </w:tcPr>
          <w:p w14:paraId="7D1519A5"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2D85B96A"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7E26F5B0" w14:textId="77777777" w:rsidR="00E23435" w:rsidRPr="00C87BB6" w:rsidRDefault="00E23435" w:rsidP="0018710E">
            <w:pPr>
              <w:pStyle w:val="movimento2"/>
              <w:rPr>
                <w:color w:val="002060"/>
              </w:rPr>
            </w:pPr>
            <w:r w:rsidRPr="00C87BB6">
              <w:rPr>
                <w:color w:val="002060"/>
              </w:rPr>
              <w:t> </w:t>
            </w:r>
          </w:p>
        </w:tc>
      </w:tr>
    </w:tbl>
    <w:p w14:paraId="6CF1BE69" w14:textId="77777777" w:rsidR="00E23435" w:rsidRPr="00C87BB6" w:rsidRDefault="00E23435" w:rsidP="00E23435">
      <w:pPr>
        <w:pStyle w:val="titolo20"/>
        <w:rPr>
          <w:rFonts w:eastAsiaTheme="minorEastAsia"/>
          <w:color w:val="002060"/>
        </w:rPr>
      </w:pPr>
      <w:r w:rsidRPr="00C87BB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3DF73831" w14:textId="77777777" w:rsidTr="0018710E">
        <w:tc>
          <w:tcPr>
            <w:tcW w:w="2200" w:type="dxa"/>
            <w:tcMar>
              <w:top w:w="20" w:type="dxa"/>
              <w:left w:w="20" w:type="dxa"/>
              <w:bottom w:w="20" w:type="dxa"/>
              <w:right w:w="20" w:type="dxa"/>
            </w:tcMar>
            <w:vAlign w:val="center"/>
            <w:hideMark/>
          </w:tcPr>
          <w:p w14:paraId="1122A61A" w14:textId="77777777" w:rsidR="00E23435" w:rsidRPr="00C87BB6" w:rsidRDefault="00E23435" w:rsidP="0018710E">
            <w:pPr>
              <w:pStyle w:val="movimento"/>
              <w:rPr>
                <w:color w:val="002060"/>
              </w:rPr>
            </w:pPr>
            <w:r w:rsidRPr="00C87BB6">
              <w:rPr>
                <w:color w:val="002060"/>
              </w:rPr>
              <w:t>SEVERINI SIMONE</w:t>
            </w:r>
          </w:p>
        </w:tc>
        <w:tc>
          <w:tcPr>
            <w:tcW w:w="2200" w:type="dxa"/>
            <w:tcMar>
              <w:top w:w="20" w:type="dxa"/>
              <w:left w:w="20" w:type="dxa"/>
              <w:bottom w:w="20" w:type="dxa"/>
              <w:right w:w="20" w:type="dxa"/>
            </w:tcMar>
            <w:vAlign w:val="center"/>
            <w:hideMark/>
          </w:tcPr>
          <w:p w14:paraId="794AF2E8" w14:textId="77777777" w:rsidR="00E23435" w:rsidRPr="00C87BB6" w:rsidRDefault="00E23435" w:rsidP="0018710E">
            <w:pPr>
              <w:pStyle w:val="movimento2"/>
              <w:rPr>
                <w:color w:val="002060"/>
              </w:rPr>
            </w:pPr>
            <w:r w:rsidRPr="00C87BB6">
              <w:rPr>
                <w:color w:val="002060"/>
              </w:rPr>
              <w:t xml:space="preserve">(ANGELI) </w:t>
            </w:r>
          </w:p>
        </w:tc>
        <w:tc>
          <w:tcPr>
            <w:tcW w:w="800" w:type="dxa"/>
            <w:tcMar>
              <w:top w:w="20" w:type="dxa"/>
              <w:left w:w="20" w:type="dxa"/>
              <w:bottom w:w="20" w:type="dxa"/>
              <w:right w:w="20" w:type="dxa"/>
            </w:tcMar>
            <w:vAlign w:val="center"/>
            <w:hideMark/>
          </w:tcPr>
          <w:p w14:paraId="4B55A8B7"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303646D4" w14:textId="77777777" w:rsidR="00E23435" w:rsidRPr="00C87BB6" w:rsidRDefault="00E23435" w:rsidP="0018710E">
            <w:pPr>
              <w:pStyle w:val="movimento"/>
              <w:rPr>
                <w:color w:val="002060"/>
              </w:rPr>
            </w:pPr>
            <w:r w:rsidRPr="00C87BB6">
              <w:rPr>
                <w:color w:val="002060"/>
              </w:rPr>
              <w:t>CICCONI EMANUELE</w:t>
            </w:r>
          </w:p>
        </w:tc>
        <w:tc>
          <w:tcPr>
            <w:tcW w:w="2200" w:type="dxa"/>
            <w:tcMar>
              <w:top w:w="20" w:type="dxa"/>
              <w:left w:w="20" w:type="dxa"/>
              <w:bottom w:w="20" w:type="dxa"/>
              <w:right w:w="20" w:type="dxa"/>
            </w:tcMar>
            <w:vAlign w:val="center"/>
            <w:hideMark/>
          </w:tcPr>
          <w:p w14:paraId="2D47FE65" w14:textId="77777777" w:rsidR="00E23435" w:rsidRPr="00C87BB6" w:rsidRDefault="00E23435" w:rsidP="0018710E">
            <w:pPr>
              <w:pStyle w:val="movimento2"/>
              <w:rPr>
                <w:color w:val="002060"/>
              </w:rPr>
            </w:pPr>
            <w:r w:rsidRPr="00C87BB6">
              <w:rPr>
                <w:color w:val="002060"/>
              </w:rPr>
              <w:t xml:space="preserve">(CALCETTO NUMANA) </w:t>
            </w:r>
          </w:p>
        </w:tc>
      </w:tr>
      <w:tr w:rsidR="00E23435" w:rsidRPr="00C87BB6" w14:paraId="367F7236" w14:textId="77777777" w:rsidTr="0018710E">
        <w:tc>
          <w:tcPr>
            <w:tcW w:w="2200" w:type="dxa"/>
            <w:tcMar>
              <w:top w:w="20" w:type="dxa"/>
              <w:left w:w="20" w:type="dxa"/>
              <w:bottom w:w="20" w:type="dxa"/>
              <w:right w:w="20" w:type="dxa"/>
            </w:tcMar>
            <w:vAlign w:val="center"/>
            <w:hideMark/>
          </w:tcPr>
          <w:p w14:paraId="50337EED" w14:textId="77777777" w:rsidR="00E23435" w:rsidRPr="00C87BB6" w:rsidRDefault="00E23435" w:rsidP="0018710E">
            <w:pPr>
              <w:pStyle w:val="movimento"/>
              <w:rPr>
                <w:color w:val="002060"/>
              </w:rPr>
            </w:pPr>
            <w:r w:rsidRPr="00C87BB6">
              <w:rPr>
                <w:color w:val="002060"/>
              </w:rPr>
              <w:t>GARAVANI ANDREA</w:t>
            </w:r>
          </w:p>
        </w:tc>
        <w:tc>
          <w:tcPr>
            <w:tcW w:w="2200" w:type="dxa"/>
            <w:tcMar>
              <w:top w:w="20" w:type="dxa"/>
              <w:left w:w="20" w:type="dxa"/>
              <w:bottom w:w="20" w:type="dxa"/>
              <w:right w:w="20" w:type="dxa"/>
            </w:tcMar>
            <w:vAlign w:val="center"/>
            <w:hideMark/>
          </w:tcPr>
          <w:p w14:paraId="62991CBE" w14:textId="77777777" w:rsidR="00E23435" w:rsidRPr="00C87BB6" w:rsidRDefault="00E23435" w:rsidP="0018710E">
            <w:pPr>
              <w:pStyle w:val="movimento2"/>
              <w:rPr>
                <w:color w:val="002060"/>
              </w:rPr>
            </w:pPr>
            <w:r w:rsidRPr="00C87BB6">
              <w:rPr>
                <w:color w:val="002060"/>
              </w:rPr>
              <w:t xml:space="preserve">(VADO C5) </w:t>
            </w:r>
          </w:p>
        </w:tc>
        <w:tc>
          <w:tcPr>
            <w:tcW w:w="800" w:type="dxa"/>
            <w:tcMar>
              <w:top w:w="20" w:type="dxa"/>
              <w:left w:w="20" w:type="dxa"/>
              <w:bottom w:w="20" w:type="dxa"/>
              <w:right w:w="20" w:type="dxa"/>
            </w:tcMar>
            <w:vAlign w:val="center"/>
            <w:hideMark/>
          </w:tcPr>
          <w:p w14:paraId="26F08C47"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75423ECE"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09705BD3" w14:textId="77777777" w:rsidR="00E23435" w:rsidRPr="00C87BB6" w:rsidRDefault="00E23435" w:rsidP="0018710E">
            <w:pPr>
              <w:pStyle w:val="movimento2"/>
              <w:rPr>
                <w:color w:val="002060"/>
              </w:rPr>
            </w:pPr>
            <w:r w:rsidRPr="00C87BB6">
              <w:rPr>
                <w:color w:val="002060"/>
              </w:rPr>
              <w:t> </w:t>
            </w:r>
          </w:p>
        </w:tc>
      </w:tr>
    </w:tbl>
    <w:p w14:paraId="524D632C" w14:textId="77777777" w:rsidR="00E23435" w:rsidRPr="00C87BB6" w:rsidRDefault="00E23435" w:rsidP="00E23435">
      <w:pPr>
        <w:pStyle w:val="titolo20"/>
        <w:rPr>
          <w:rFonts w:eastAsiaTheme="minorEastAsia"/>
          <w:color w:val="002060"/>
        </w:rPr>
      </w:pPr>
      <w:r w:rsidRPr="00C87BB6">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4318C079" w14:textId="77777777" w:rsidTr="0018710E">
        <w:tc>
          <w:tcPr>
            <w:tcW w:w="2200" w:type="dxa"/>
            <w:tcMar>
              <w:top w:w="20" w:type="dxa"/>
              <w:left w:w="20" w:type="dxa"/>
              <w:bottom w:w="20" w:type="dxa"/>
              <w:right w:w="20" w:type="dxa"/>
            </w:tcMar>
            <w:vAlign w:val="center"/>
            <w:hideMark/>
          </w:tcPr>
          <w:p w14:paraId="7DE27BDA" w14:textId="77777777" w:rsidR="00E23435" w:rsidRPr="00C87BB6" w:rsidRDefault="00E23435" w:rsidP="0018710E">
            <w:pPr>
              <w:pStyle w:val="movimento"/>
              <w:rPr>
                <w:color w:val="002060"/>
              </w:rPr>
            </w:pPr>
            <w:r w:rsidRPr="00C87BB6">
              <w:rPr>
                <w:color w:val="002060"/>
              </w:rPr>
              <w:t>PARTICELLI MIRKO</w:t>
            </w:r>
          </w:p>
        </w:tc>
        <w:tc>
          <w:tcPr>
            <w:tcW w:w="2200" w:type="dxa"/>
            <w:tcMar>
              <w:top w:w="20" w:type="dxa"/>
              <w:left w:w="20" w:type="dxa"/>
              <w:bottom w:w="20" w:type="dxa"/>
              <w:right w:w="20" w:type="dxa"/>
            </w:tcMar>
            <w:vAlign w:val="center"/>
            <w:hideMark/>
          </w:tcPr>
          <w:p w14:paraId="74B65779" w14:textId="77777777" w:rsidR="00E23435" w:rsidRPr="00C87BB6" w:rsidRDefault="00E23435" w:rsidP="0018710E">
            <w:pPr>
              <w:pStyle w:val="movimento2"/>
              <w:rPr>
                <w:color w:val="002060"/>
              </w:rPr>
            </w:pPr>
            <w:r w:rsidRPr="00C87BB6">
              <w:rPr>
                <w:color w:val="002060"/>
              </w:rPr>
              <w:t xml:space="preserve">(CASTELRAIMONDO CALCIO A 5) </w:t>
            </w:r>
          </w:p>
        </w:tc>
        <w:tc>
          <w:tcPr>
            <w:tcW w:w="800" w:type="dxa"/>
            <w:tcMar>
              <w:top w:w="20" w:type="dxa"/>
              <w:left w:w="20" w:type="dxa"/>
              <w:bottom w:w="20" w:type="dxa"/>
              <w:right w:w="20" w:type="dxa"/>
            </w:tcMar>
            <w:vAlign w:val="center"/>
            <w:hideMark/>
          </w:tcPr>
          <w:p w14:paraId="1246B1C6"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3D1EB34D"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5DD1578E" w14:textId="77777777" w:rsidR="00E23435" w:rsidRPr="00C87BB6" w:rsidRDefault="00E23435" w:rsidP="0018710E">
            <w:pPr>
              <w:pStyle w:val="movimento2"/>
              <w:rPr>
                <w:color w:val="002060"/>
              </w:rPr>
            </w:pPr>
            <w:r w:rsidRPr="00C87BB6">
              <w:rPr>
                <w:color w:val="002060"/>
              </w:rPr>
              <w:t> </w:t>
            </w:r>
          </w:p>
        </w:tc>
      </w:tr>
    </w:tbl>
    <w:p w14:paraId="279CAC4A" w14:textId="77777777" w:rsidR="00E23435" w:rsidRPr="00C87BB6" w:rsidRDefault="00E23435" w:rsidP="00E23435">
      <w:pPr>
        <w:pStyle w:val="titolo20"/>
        <w:rPr>
          <w:rFonts w:eastAsiaTheme="minorEastAsia"/>
          <w:color w:val="002060"/>
        </w:rPr>
      </w:pPr>
      <w:r w:rsidRPr="00C87BB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7DEBBF31" w14:textId="77777777" w:rsidTr="0018710E">
        <w:tc>
          <w:tcPr>
            <w:tcW w:w="2200" w:type="dxa"/>
            <w:tcMar>
              <w:top w:w="20" w:type="dxa"/>
              <w:left w:w="20" w:type="dxa"/>
              <w:bottom w:w="20" w:type="dxa"/>
              <w:right w:w="20" w:type="dxa"/>
            </w:tcMar>
            <w:vAlign w:val="center"/>
            <w:hideMark/>
          </w:tcPr>
          <w:p w14:paraId="408A4D8D" w14:textId="77777777" w:rsidR="00E23435" w:rsidRPr="00C87BB6" w:rsidRDefault="00E23435" w:rsidP="0018710E">
            <w:pPr>
              <w:pStyle w:val="movimento"/>
              <w:rPr>
                <w:color w:val="002060"/>
              </w:rPr>
            </w:pPr>
            <w:r w:rsidRPr="00C87BB6">
              <w:rPr>
                <w:color w:val="002060"/>
              </w:rPr>
              <w:t>MIRA FRANCESCO</w:t>
            </w:r>
          </w:p>
        </w:tc>
        <w:tc>
          <w:tcPr>
            <w:tcW w:w="2200" w:type="dxa"/>
            <w:tcMar>
              <w:top w:w="20" w:type="dxa"/>
              <w:left w:w="20" w:type="dxa"/>
              <w:bottom w:w="20" w:type="dxa"/>
              <w:right w:w="20" w:type="dxa"/>
            </w:tcMar>
            <w:vAlign w:val="center"/>
            <w:hideMark/>
          </w:tcPr>
          <w:p w14:paraId="14CDFCAE" w14:textId="77777777" w:rsidR="00E23435" w:rsidRPr="00C87BB6" w:rsidRDefault="00E23435" w:rsidP="0018710E">
            <w:pPr>
              <w:pStyle w:val="movimento2"/>
              <w:rPr>
                <w:color w:val="002060"/>
              </w:rPr>
            </w:pPr>
            <w:r w:rsidRPr="00C87BB6">
              <w:rPr>
                <w:color w:val="002060"/>
              </w:rPr>
              <w:t xml:space="preserve">(CASTELRAIMONDO CALCIO A 5) </w:t>
            </w:r>
          </w:p>
        </w:tc>
        <w:tc>
          <w:tcPr>
            <w:tcW w:w="800" w:type="dxa"/>
            <w:tcMar>
              <w:top w:w="20" w:type="dxa"/>
              <w:left w:w="20" w:type="dxa"/>
              <w:bottom w:w="20" w:type="dxa"/>
              <w:right w:w="20" w:type="dxa"/>
            </w:tcMar>
            <w:vAlign w:val="center"/>
            <w:hideMark/>
          </w:tcPr>
          <w:p w14:paraId="3D636C9D"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2A4A8EDD"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0957873C" w14:textId="77777777" w:rsidR="00E23435" w:rsidRPr="00C87BB6" w:rsidRDefault="00E23435" w:rsidP="0018710E">
            <w:pPr>
              <w:pStyle w:val="movimento2"/>
              <w:rPr>
                <w:color w:val="002060"/>
              </w:rPr>
            </w:pPr>
            <w:r w:rsidRPr="00C87BB6">
              <w:rPr>
                <w:color w:val="002060"/>
              </w:rPr>
              <w:t> </w:t>
            </w:r>
          </w:p>
        </w:tc>
      </w:tr>
    </w:tbl>
    <w:p w14:paraId="5812B60F" w14:textId="77777777" w:rsidR="00E23435" w:rsidRPr="00C87BB6" w:rsidRDefault="00E23435" w:rsidP="00E23435">
      <w:pPr>
        <w:pStyle w:val="titolo20"/>
        <w:rPr>
          <w:rFonts w:eastAsiaTheme="minorEastAsia"/>
          <w:color w:val="002060"/>
        </w:rPr>
      </w:pPr>
      <w:r w:rsidRPr="00C87BB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6C731DD0" w14:textId="77777777" w:rsidTr="0018710E">
        <w:tc>
          <w:tcPr>
            <w:tcW w:w="2200" w:type="dxa"/>
            <w:tcMar>
              <w:top w:w="20" w:type="dxa"/>
              <w:left w:w="20" w:type="dxa"/>
              <w:bottom w:w="20" w:type="dxa"/>
              <w:right w:w="20" w:type="dxa"/>
            </w:tcMar>
            <w:vAlign w:val="center"/>
            <w:hideMark/>
          </w:tcPr>
          <w:p w14:paraId="60DF2FA5" w14:textId="77777777" w:rsidR="00E23435" w:rsidRPr="00C87BB6" w:rsidRDefault="00E23435" w:rsidP="0018710E">
            <w:pPr>
              <w:pStyle w:val="movimento"/>
              <w:rPr>
                <w:color w:val="002060"/>
              </w:rPr>
            </w:pPr>
            <w:r w:rsidRPr="00C87BB6">
              <w:rPr>
                <w:color w:val="002060"/>
              </w:rPr>
              <w:t>LODDO ELIA</w:t>
            </w:r>
          </w:p>
        </w:tc>
        <w:tc>
          <w:tcPr>
            <w:tcW w:w="2200" w:type="dxa"/>
            <w:tcMar>
              <w:top w:w="20" w:type="dxa"/>
              <w:left w:w="20" w:type="dxa"/>
              <w:bottom w:w="20" w:type="dxa"/>
              <w:right w:w="20" w:type="dxa"/>
            </w:tcMar>
            <w:vAlign w:val="center"/>
            <w:hideMark/>
          </w:tcPr>
          <w:p w14:paraId="6D33B0BE" w14:textId="77777777" w:rsidR="00E23435" w:rsidRPr="00C87BB6" w:rsidRDefault="00E23435" w:rsidP="0018710E">
            <w:pPr>
              <w:pStyle w:val="movimento2"/>
              <w:rPr>
                <w:color w:val="002060"/>
              </w:rPr>
            </w:pPr>
            <w:r w:rsidRPr="00C87BB6">
              <w:rPr>
                <w:color w:val="002060"/>
              </w:rPr>
              <w:t xml:space="preserve">(ANKON NOVA MARMI) </w:t>
            </w:r>
          </w:p>
        </w:tc>
        <w:tc>
          <w:tcPr>
            <w:tcW w:w="800" w:type="dxa"/>
            <w:tcMar>
              <w:top w:w="20" w:type="dxa"/>
              <w:left w:w="20" w:type="dxa"/>
              <w:bottom w:w="20" w:type="dxa"/>
              <w:right w:w="20" w:type="dxa"/>
            </w:tcMar>
            <w:vAlign w:val="center"/>
            <w:hideMark/>
          </w:tcPr>
          <w:p w14:paraId="73106720"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57512B70" w14:textId="77777777" w:rsidR="00E23435" w:rsidRPr="00C87BB6" w:rsidRDefault="00E23435" w:rsidP="0018710E">
            <w:pPr>
              <w:pStyle w:val="movimento"/>
              <w:rPr>
                <w:color w:val="002060"/>
              </w:rPr>
            </w:pPr>
            <w:r w:rsidRPr="00C87BB6">
              <w:rPr>
                <w:color w:val="002060"/>
              </w:rPr>
              <w:t>MICHELETTI MATTIA</w:t>
            </w:r>
          </w:p>
        </w:tc>
        <w:tc>
          <w:tcPr>
            <w:tcW w:w="2200" w:type="dxa"/>
            <w:tcMar>
              <w:top w:w="20" w:type="dxa"/>
              <w:left w:w="20" w:type="dxa"/>
              <w:bottom w:w="20" w:type="dxa"/>
              <w:right w:w="20" w:type="dxa"/>
            </w:tcMar>
            <w:vAlign w:val="center"/>
            <w:hideMark/>
          </w:tcPr>
          <w:p w14:paraId="5FFC486B" w14:textId="77777777" w:rsidR="00E23435" w:rsidRPr="00C87BB6" w:rsidRDefault="00E23435" w:rsidP="0018710E">
            <w:pPr>
              <w:pStyle w:val="movimento2"/>
              <w:rPr>
                <w:color w:val="002060"/>
              </w:rPr>
            </w:pPr>
            <w:r w:rsidRPr="00C87BB6">
              <w:rPr>
                <w:color w:val="002060"/>
              </w:rPr>
              <w:t xml:space="preserve">(ANKON NOVA MARMI) </w:t>
            </w:r>
          </w:p>
        </w:tc>
      </w:tr>
      <w:tr w:rsidR="00E23435" w:rsidRPr="00C87BB6" w14:paraId="74A012A4" w14:textId="77777777" w:rsidTr="0018710E">
        <w:tc>
          <w:tcPr>
            <w:tcW w:w="2200" w:type="dxa"/>
            <w:tcMar>
              <w:top w:w="20" w:type="dxa"/>
              <w:left w:w="20" w:type="dxa"/>
              <w:bottom w:w="20" w:type="dxa"/>
              <w:right w:w="20" w:type="dxa"/>
            </w:tcMar>
            <w:vAlign w:val="center"/>
            <w:hideMark/>
          </w:tcPr>
          <w:p w14:paraId="174BB8D0" w14:textId="77777777" w:rsidR="00E23435" w:rsidRPr="00C87BB6" w:rsidRDefault="00E23435" w:rsidP="0018710E">
            <w:pPr>
              <w:pStyle w:val="movimento"/>
              <w:rPr>
                <w:color w:val="002060"/>
              </w:rPr>
            </w:pPr>
            <w:r w:rsidRPr="00C87BB6">
              <w:rPr>
                <w:color w:val="002060"/>
              </w:rPr>
              <w:t>PARRA RAMIREZ YANHIER ANDRES</w:t>
            </w:r>
          </w:p>
        </w:tc>
        <w:tc>
          <w:tcPr>
            <w:tcW w:w="2200" w:type="dxa"/>
            <w:tcMar>
              <w:top w:w="20" w:type="dxa"/>
              <w:left w:w="20" w:type="dxa"/>
              <w:bottom w:w="20" w:type="dxa"/>
              <w:right w:w="20" w:type="dxa"/>
            </w:tcMar>
            <w:vAlign w:val="center"/>
            <w:hideMark/>
          </w:tcPr>
          <w:p w14:paraId="4EFDCDF7" w14:textId="77777777" w:rsidR="00E23435" w:rsidRPr="00C87BB6" w:rsidRDefault="00E23435" w:rsidP="0018710E">
            <w:pPr>
              <w:pStyle w:val="movimento2"/>
              <w:rPr>
                <w:color w:val="002060"/>
              </w:rPr>
            </w:pPr>
            <w:r w:rsidRPr="00C87BB6">
              <w:rPr>
                <w:color w:val="002060"/>
              </w:rPr>
              <w:t xml:space="preserve">(ATLETICO NO BORDERS) </w:t>
            </w:r>
          </w:p>
        </w:tc>
        <w:tc>
          <w:tcPr>
            <w:tcW w:w="800" w:type="dxa"/>
            <w:tcMar>
              <w:top w:w="20" w:type="dxa"/>
              <w:left w:w="20" w:type="dxa"/>
              <w:bottom w:w="20" w:type="dxa"/>
              <w:right w:w="20" w:type="dxa"/>
            </w:tcMar>
            <w:vAlign w:val="center"/>
            <w:hideMark/>
          </w:tcPr>
          <w:p w14:paraId="79D364BA"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3DCC3845" w14:textId="77777777" w:rsidR="00E23435" w:rsidRPr="00C87BB6" w:rsidRDefault="00E23435" w:rsidP="0018710E">
            <w:pPr>
              <w:pStyle w:val="movimento"/>
              <w:rPr>
                <w:color w:val="002060"/>
              </w:rPr>
            </w:pPr>
            <w:r w:rsidRPr="00C87BB6">
              <w:rPr>
                <w:color w:val="002060"/>
              </w:rPr>
              <w:t>RIDOLFI ALESSANDRO</w:t>
            </w:r>
          </w:p>
        </w:tc>
        <w:tc>
          <w:tcPr>
            <w:tcW w:w="2200" w:type="dxa"/>
            <w:tcMar>
              <w:top w:w="20" w:type="dxa"/>
              <w:left w:w="20" w:type="dxa"/>
              <w:bottom w:w="20" w:type="dxa"/>
              <w:right w:w="20" w:type="dxa"/>
            </w:tcMar>
            <w:vAlign w:val="center"/>
            <w:hideMark/>
          </w:tcPr>
          <w:p w14:paraId="5E977CEA" w14:textId="77777777" w:rsidR="00E23435" w:rsidRPr="00C87BB6" w:rsidRDefault="00E23435" w:rsidP="0018710E">
            <w:pPr>
              <w:pStyle w:val="movimento2"/>
              <w:rPr>
                <w:color w:val="002060"/>
              </w:rPr>
            </w:pPr>
            <w:r w:rsidRPr="00C87BB6">
              <w:rPr>
                <w:color w:val="002060"/>
              </w:rPr>
              <w:t xml:space="preserve">(AUDAX CALCIO PIOBBICO) </w:t>
            </w:r>
          </w:p>
        </w:tc>
      </w:tr>
      <w:tr w:rsidR="00E23435" w:rsidRPr="00C87BB6" w14:paraId="1875A3FC" w14:textId="77777777" w:rsidTr="0018710E">
        <w:tc>
          <w:tcPr>
            <w:tcW w:w="2200" w:type="dxa"/>
            <w:tcMar>
              <w:top w:w="20" w:type="dxa"/>
              <w:left w:w="20" w:type="dxa"/>
              <w:bottom w:w="20" w:type="dxa"/>
              <w:right w:w="20" w:type="dxa"/>
            </w:tcMar>
            <w:vAlign w:val="center"/>
            <w:hideMark/>
          </w:tcPr>
          <w:p w14:paraId="3BF82486" w14:textId="77777777" w:rsidR="00E23435" w:rsidRPr="00C87BB6" w:rsidRDefault="00E23435" w:rsidP="0018710E">
            <w:pPr>
              <w:pStyle w:val="movimento"/>
              <w:rPr>
                <w:color w:val="002060"/>
              </w:rPr>
            </w:pPr>
            <w:r w:rsidRPr="00C87BB6">
              <w:rPr>
                <w:color w:val="002060"/>
              </w:rPr>
              <w:t>ELMAZI REMZI</w:t>
            </w:r>
          </w:p>
        </w:tc>
        <w:tc>
          <w:tcPr>
            <w:tcW w:w="2200" w:type="dxa"/>
            <w:tcMar>
              <w:top w:w="20" w:type="dxa"/>
              <w:left w:w="20" w:type="dxa"/>
              <w:bottom w:w="20" w:type="dxa"/>
              <w:right w:w="20" w:type="dxa"/>
            </w:tcMar>
            <w:vAlign w:val="center"/>
            <w:hideMark/>
          </w:tcPr>
          <w:p w14:paraId="399E07C4" w14:textId="77777777" w:rsidR="00E23435" w:rsidRPr="00C87BB6" w:rsidRDefault="00E23435" w:rsidP="0018710E">
            <w:pPr>
              <w:pStyle w:val="movimento2"/>
              <w:rPr>
                <w:color w:val="002060"/>
              </w:rPr>
            </w:pPr>
            <w:r w:rsidRPr="00C87BB6">
              <w:rPr>
                <w:color w:val="002060"/>
              </w:rPr>
              <w:t xml:space="preserve">(FFJ CALCIO A 5) </w:t>
            </w:r>
          </w:p>
        </w:tc>
        <w:tc>
          <w:tcPr>
            <w:tcW w:w="800" w:type="dxa"/>
            <w:tcMar>
              <w:top w:w="20" w:type="dxa"/>
              <w:left w:w="20" w:type="dxa"/>
              <w:bottom w:w="20" w:type="dxa"/>
              <w:right w:w="20" w:type="dxa"/>
            </w:tcMar>
            <w:vAlign w:val="center"/>
            <w:hideMark/>
          </w:tcPr>
          <w:p w14:paraId="7E9CB0EF"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5C3CACA5" w14:textId="77777777" w:rsidR="00E23435" w:rsidRPr="00C87BB6" w:rsidRDefault="00E23435" w:rsidP="0018710E">
            <w:pPr>
              <w:pStyle w:val="movimento"/>
              <w:rPr>
                <w:color w:val="002060"/>
              </w:rPr>
            </w:pPr>
            <w:r w:rsidRPr="00C87BB6">
              <w:rPr>
                <w:color w:val="002060"/>
              </w:rPr>
              <w:t>TITTARELLI DIEGO</w:t>
            </w:r>
          </w:p>
        </w:tc>
        <w:tc>
          <w:tcPr>
            <w:tcW w:w="2200" w:type="dxa"/>
            <w:tcMar>
              <w:top w:w="20" w:type="dxa"/>
              <w:left w:w="20" w:type="dxa"/>
              <w:bottom w:w="20" w:type="dxa"/>
              <w:right w:w="20" w:type="dxa"/>
            </w:tcMar>
            <w:vAlign w:val="center"/>
            <w:hideMark/>
          </w:tcPr>
          <w:p w14:paraId="1EB81E78" w14:textId="77777777" w:rsidR="00E23435" w:rsidRPr="00C87BB6" w:rsidRDefault="00E23435" w:rsidP="0018710E">
            <w:pPr>
              <w:pStyle w:val="movimento2"/>
              <w:rPr>
                <w:color w:val="002060"/>
              </w:rPr>
            </w:pPr>
            <w:r w:rsidRPr="00C87BB6">
              <w:rPr>
                <w:color w:val="002060"/>
              </w:rPr>
              <w:t xml:space="preserve">(SANTA MARIA NUOVA A.S.D.) </w:t>
            </w:r>
          </w:p>
        </w:tc>
      </w:tr>
      <w:tr w:rsidR="00E23435" w:rsidRPr="00C87BB6" w14:paraId="0FEE557C" w14:textId="77777777" w:rsidTr="0018710E">
        <w:tc>
          <w:tcPr>
            <w:tcW w:w="2200" w:type="dxa"/>
            <w:tcMar>
              <w:top w:w="20" w:type="dxa"/>
              <w:left w:w="20" w:type="dxa"/>
              <w:bottom w:w="20" w:type="dxa"/>
              <w:right w:w="20" w:type="dxa"/>
            </w:tcMar>
            <w:vAlign w:val="center"/>
            <w:hideMark/>
          </w:tcPr>
          <w:p w14:paraId="7420AB79" w14:textId="77777777" w:rsidR="00E23435" w:rsidRPr="00C87BB6" w:rsidRDefault="00E23435" w:rsidP="0018710E">
            <w:pPr>
              <w:pStyle w:val="movimento"/>
              <w:rPr>
                <w:color w:val="002060"/>
              </w:rPr>
            </w:pPr>
            <w:r w:rsidRPr="00C87BB6">
              <w:rPr>
                <w:color w:val="002060"/>
              </w:rPr>
              <w:t>AGUZZI ALESSANDRO</w:t>
            </w:r>
          </w:p>
        </w:tc>
        <w:tc>
          <w:tcPr>
            <w:tcW w:w="2200" w:type="dxa"/>
            <w:tcMar>
              <w:top w:w="20" w:type="dxa"/>
              <w:left w:w="20" w:type="dxa"/>
              <w:bottom w:w="20" w:type="dxa"/>
              <w:right w:w="20" w:type="dxa"/>
            </w:tcMar>
            <w:vAlign w:val="center"/>
            <w:hideMark/>
          </w:tcPr>
          <w:p w14:paraId="245F3240" w14:textId="77777777" w:rsidR="00E23435" w:rsidRPr="00C87BB6" w:rsidRDefault="00E23435" w:rsidP="0018710E">
            <w:pPr>
              <w:pStyle w:val="movimento2"/>
              <w:rPr>
                <w:color w:val="002060"/>
              </w:rPr>
            </w:pPr>
            <w:r w:rsidRPr="00C87BB6">
              <w:rPr>
                <w:color w:val="002060"/>
              </w:rPr>
              <w:t xml:space="preserve">(SPECIAL ONE SPORTING CLUB) </w:t>
            </w:r>
          </w:p>
        </w:tc>
        <w:tc>
          <w:tcPr>
            <w:tcW w:w="800" w:type="dxa"/>
            <w:tcMar>
              <w:top w:w="20" w:type="dxa"/>
              <w:left w:w="20" w:type="dxa"/>
              <w:bottom w:w="20" w:type="dxa"/>
              <w:right w:w="20" w:type="dxa"/>
            </w:tcMar>
            <w:vAlign w:val="center"/>
            <w:hideMark/>
          </w:tcPr>
          <w:p w14:paraId="73178D4D"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6994AAD2"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076A3134" w14:textId="77777777" w:rsidR="00E23435" w:rsidRPr="00C87BB6" w:rsidRDefault="00E23435" w:rsidP="0018710E">
            <w:pPr>
              <w:pStyle w:val="movimento2"/>
              <w:rPr>
                <w:color w:val="002060"/>
              </w:rPr>
            </w:pPr>
            <w:r w:rsidRPr="00C87BB6">
              <w:rPr>
                <w:color w:val="002060"/>
              </w:rPr>
              <w:t> </w:t>
            </w:r>
          </w:p>
        </w:tc>
      </w:tr>
    </w:tbl>
    <w:p w14:paraId="4552355C" w14:textId="77777777" w:rsidR="00E23435" w:rsidRPr="00C87BB6" w:rsidRDefault="00E23435" w:rsidP="00E23435">
      <w:pPr>
        <w:pStyle w:val="titolo20"/>
        <w:rPr>
          <w:rFonts w:eastAsiaTheme="minorEastAsia"/>
          <w:color w:val="002060"/>
        </w:rPr>
      </w:pPr>
      <w:r w:rsidRPr="00C87BB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07549EAF" w14:textId="77777777" w:rsidTr="0018710E">
        <w:tc>
          <w:tcPr>
            <w:tcW w:w="2200" w:type="dxa"/>
            <w:tcMar>
              <w:top w:w="20" w:type="dxa"/>
              <w:left w:w="20" w:type="dxa"/>
              <w:bottom w:w="20" w:type="dxa"/>
              <w:right w:w="20" w:type="dxa"/>
            </w:tcMar>
            <w:vAlign w:val="center"/>
            <w:hideMark/>
          </w:tcPr>
          <w:p w14:paraId="7DD5F6EA" w14:textId="77777777" w:rsidR="00E23435" w:rsidRPr="00C87BB6" w:rsidRDefault="00E23435" w:rsidP="0018710E">
            <w:pPr>
              <w:pStyle w:val="movimento"/>
              <w:rPr>
                <w:color w:val="002060"/>
              </w:rPr>
            </w:pPr>
            <w:r w:rsidRPr="00C87BB6">
              <w:rPr>
                <w:color w:val="002060"/>
              </w:rPr>
              <w:t>GIOVAGNONI MICHELE</w:t>
            </w:r>
          </w:p>
        </w:tc>
        <w:tc>
          <w:tcPr>
            <w:tcW w:w="2200" w:type="dxa"/>
            <w:tcMar>
              <w:top w:w="20" w:type="dxa"/>
              <w:left w:w="20" w:type="dxa"/>
              <w:bottom w:w="20" w:type="dxa"/>
              <w:right w:w="20" w:type="dxa"/>
            </w:tcMar>
            <w:vAlign w:val="center"/>
            <w:hideMark/>
          </w:tcPr>
          <w:p w14:paraId="146E6FD0" w14:textId="77777777" w:rsidR="00E23435" w:rsidRPr="00C87BB6" w:rsidRDefault="00E23435" w:rsidP="0018710E">
            <w:pPr>
              <w:pStyle w:val="movimento2"/>
              <w:rPr>
                <w:color w:val="002060"/>
              </w:rPr>
            </w:pPr>
            <w:r w:rsidRPr="00C87BB6">
              <w:rPr>
                <w:color w:val="002060"/>
              </w:rPr>
              <w:t xml:space="preserve">(CALCETTO NUMANA) </w:t>
            </w:r>
          </w:p>
        </w:tc>
        <w:tc>
          <w:tcPr>
            <w:tcW w:w="800" w:type="dxa"/>
            <w:tcMar>
              <w:top w:w="20" w:type="dxa"/>
              <w:left w:w="20" w:type="dxa"/>
              <w:bottom w:w="20" w:type="dxa"/>
              <w:right w:w="20" w:type="dxa"/>
            </w:tcMar>
            <w:vAlign w:val="center"/>
            <w:hideMark/>
          </w:tcPr>
          <w:p w14:paraId="6BC43B54"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6224EB44" w14:textId="77777777" w:rsidR="00E23435" w:rsidRPr="00C87BB6" w:rsidRDefault="00E23435" w:rsidP="0018710E">
            <w:pPr>
              <w:pStyle w:val="movimento"/>
              <w:rPr>
                <w:color w:val="002060"/>
              </w:rPr>
            </w:pPr>
            <w:r w:rsidRPr="00C87BB6">
              <w:rPr>
                <w:color w:val="002060"/>
              </w:rPr>
              <w:t>IACONETA GIUSEPPE</w:t>
            </w:r>
          </w:p>
        </w:tc>
        <w:tc>
          <w:tcPr>
            <w:tcW w:w="2200" w:type="dxa"/>
            <w:tcMar>
              <w:top w:w="20" w:type="dxa"/>
              <w:left w:w="20" w:type="dxa"/>
              <w:bottom w:w="20" w:type="dxa"/>
              <w:right w:w="20" w:type="dxa"/>
            </w:tcMar>
            <w:vAlign w:val="center"/>
            <w:hideMark/>
          </w:tcPr>
          <w:p w14:paraId="3D628351" w14:textId="77777777" w:rsidR="00E23435" w:rsidRPr="00C87BB6" w:rsidRDefault="00E23435" w:rsidP="0018710E">
            <w:pPr>
              <w:pStyle w:val="movimento2"/>
              <w:rPr>
                <w:color w:val="002060"/>
              </w:rPr>
            </w:pPr>
            <w:r w:rsidRPr="00C87BB6">
              <w:rPr>
                <w:color w:val="002060"/>
              </w:rPr>
              <w:t xml:space="preserve">(CALCETTO NUMANA) </w:t>
            </w:r>
          </w:p>
        </w:tc>
      </w:tr>
      <w:tr w:rsidR="00E23435" w:rsidRPr="00C87BB6" w14:paraId="2725185C" w14:textId="77777777" w:rsidTr="0018710E">
        <w:tc>
          <w:tcPr>
            <w:tcW w:w="2200" w:type="dxa"/>
            <w:tcMar>
              <w:top w:w="20" w:type="dxa"/>
              <w:left w:w="20" w:type="dxa"/>
              <w:bottom w:w="20" w:type="dxa"/>
              <w:right w:w="20" w:type="dxa"/>
            </w:tcMar>
            <w:vAlign w:val="center"/>
            <w:hideMark/>
          </w:tcPr>
          <w:p w14:paraId="54585466" w14:textId="77777777" w:rsidR="00E23435" w:rsidRPr="00C87BB6" w:rsidRDefault="00E23435" w:rsidP="0018710E">
            <w:pPr>
              <w:pStyle w:val="movimento"/>
              <w:rPr>
                <w:color w:val="002060"/>
              </w:rPr>
            </w:pPr>
            <w:r w:rsidRPr="00C87BB6">
              <w:rPr>
                <w:color w:val="002060"/>
              </w:rPr>
              <w:t>DONNANNO FRANCESCO</w:t>
            </w:r>
          </w:p>
        </w:tc>
        <w:tc>
          <w:tcPr>
            <w:tcW w:w="2200" w:type="dxa"/>
            <w:tcMar>
              <w:top w:w="20" w:type="dxa"/>
              <w:left w:w="20" w:type="dxa"/>
              <w:bottom w:w="20" w:type="dxa"/>
              <w:right w:w="20" w:type="dxa"/>
            </w:tcMar>
            <w:vAlign w:val="center"/>
            <w:hideMark/>
          </w:tcPr>
          <w:p w14:paraId="5BAAA911" w14:textId="77777777" w:rsidR="00E23435" w:rsidRPr="00C87BB6" w:rsidRDefault="00E23435" w:rsidP="0018710E">
            <w:pPr>
              <w:pStyle w:val="movimento2"/>
              <w:rPr>
                <w:color w:val="002060"/>
              </w:rPr>
            </w:pPr>
            <w:r w:rsidRPr="00C87BB6">
              <w:rPr>
                <w:color w:val="002060"/>
              </w:rPr>
              <w:t xml:space="preserve">(FFJ CALCIO A 5) </w:t>
            </w:r>
          </w:p>
        </w:tc>
        <w:tc>
          <w:tcPr>
            <w:tcW w:w="800" w:type="dxa"/>
            <w:tcMar>
              <w:top w:w="20" w:type="dxa"/>
              <w:left w:w="20" w:type="dxa"/>
              <w:bottom w:w="20" w:type="dxa"/>
              <w:right w:w="20" w:type="dxa"/>
            </w:tcMar>
            <w:vAlign w:val="center"/>
            <w:hideMark/>
          </w:tcPr>
          <w:p w14:paraId="3D24CD1D"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47DDA681" w14:textId="77777777" w:rsidR="00E23435" w:rsidRPr="00C87BB6" w:rsidRDefault="00E23435" w:rsidP="0018710E">
            <w:pPr>
              <w:pStyle w:val="movimento"/>
              <w:rPr>
                <w:color w:val="002060"/>
              </w:rPr>
            </w:pPr>
            <w:r w:rsidRPr="00C87BB6">
              <w:rPr>
                <w:color w:val="002060"/>
              </w:rPr>
              <w:t>MATTIONI NICOLA</w:t>
            </w:r>
          </w:p>
        </w:tc>
        <w:tc>
          <w:tcPr>
            <w:tcW w:w="2200" w:type="dxa"/>
            <w:tcMar>
              <w:top w:w="20" w:type="dxa"/>
              <w:left w:w="20" w:type="dxa"/>
              <w:bottom w:w="20" w:type="dxa"/>
              <w:right w:w="20" w:type="dxa"/>
            </w:tcMar>
            <w:vAlign w:val="center"/>
            <w:hideMark/>
          </w:tcPr>
          <w:p w14:paraId="1D497BF5" w14:textId="77777777" w:rsidR="00E23435" w:rsidRPr="00C87BB6" w:rsidRDefault="00E23435" w:rsidP="0018710E">
            <w:pPr>
              <w:pStyle w:val="movimento2"/>
              <w:rPr>
                <w:color w:val="002060"/>
              </w:rPr>
            </w:pPr>
            <w:r w:rsidRPr="00C87BB6">
              <w:rPr>
                <w:color w:val="002060"/>
              </w:rPr>
              <w:t xml:space="preserve">(SANTA MARIA NUOVA A.S.D.) </w:t>
            </w:r>
          </w:p>
        </w:tc>
      </w:tr>
      <w:tr w:rsidR="00E23435" w:rsidRPr="00C87BB6" w14:paraId="2DD632F1" w14:textId="77777777" w:rsidTr="0018710E">
        <w:tc>
          <w:tcPr>
            <w:tcW w:w="2200" w:type="dxa"/>
            <w:tcMar>
              <w:top w:w="20" w:type="dxa"/>
              <w:left w:w="20" w:type="dxa"/>
              <w:bottom w:w="20" w:type="dxa"/>
              <w:right w:w="20" w:type="dxa"/>
            </w:tcMar>
            <w:vAlign w:val="center"/>
            <w:hideMark/>
          </w:tcPr>
          <w:p w14:paraId="5524374B" w14:textId="77777777" w:rsidR="00E23435" w:rsidRPr="00C87BB6" w:rsidRDefault="00E23435" w:rsidP="0018710E">
            <w:pPr>
              <w:pStyle w:val="movimento"/>
              <w:rPr>
                <w:color w:val="002060"/>
              </w:rPr>
            </w:pPr>
            <w:r w:rsidRPr="00C87BB6">
              <w:rPr>
                <w:color w:val="002060"/>
              </w:rPr>
              <w:t>RAMADANI SHEZA</w:t>
            </w:r>
          </w:p>
        </w:tc>
        <w:tc>
          <w:tcPr>
            <w:tcW w:w="2200" w:type="dxa"/>
            <w:tcMar>
              <w:top w:w="20" w:type="dxa"/>
              <w:left w:w="20" w:type="dxa"/>
              <w:bottom w:w="20" w:type="dxa"/>
              <w:right w:w="20" w:type="dxa"/>
            </w:tcMar>
            <w:vAlign w:val="center"/>
            <w:hideMark/>
          </w:tcPr>
          <w:p w14:paraId="696A2916" w14:textId="77777777" w:rsidR="00E23435" w:rsidRPr="00C87BB6" w:rsidRDefault="00E23435" w:rsidP="0018710E">
            <w:pPr>
              <w:pStyle w:val="movimento2"/>
              <w:rPr>
                <w:color w:val="002060"/>
              </w:rPr>
            </w:pPr>
            <w:r w:rsidRPr="00C87BB6">
              <w:rPr>
                <w:color w:val="002060"/>
              </w:rPr>
              <w:t xml:space="preserve">(VADO C5) </w:t>
            </w:r>
          </w:p>
        </w:tc>
        <w:tc>
          <w:tcPr>
            <w:tcW w:w="800" w:type="dxa"/>
            <w:tcMar>
              <w:top w:w="20" w:type="dxa"/>
              <w:left w:w="20" w:type="dxa"/>
              <w:bottom w:w="20" w:type="dxa"/>
              <w:right w:w="20" w:type="dxa"/>
            </w:tcMar>
            <w:vAlign w:val="center"/>
            <w:hideMark/>
          </w:tcPr>
          <w:p w14:paraId="28B71FF6"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1451FA95"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2806F448" w14:textId="77777777" w:rsidR="00E23435" w:rsidRPr="00C87BB6" w:rsidRDefault="00E23435" w:rsidP="0018710E">
            <w:pPr>
              <w:pStyle w:val="movimento2"/>
              <w:rPr>
                <w:color w:val="002060"/>
              </w:rPr>
            </w:pPr>
            <w:r w:rsidRPr="00C87BB6">
              <w:rPr>
                <w:color w:val="002060"/>
              </w:rPr>
              <w:t> </w:t>
            </w:r>
          </w:p>
        </w:tc>
      </w:tr>
    </w:tbl>
    <w:p w14:paraId="0D6D17A7" w14:textId="77777777" w:rsidR="00E23435" w:rsidRPr="00C87BB6" w:rsidRDefault="00E23435" w:rsidP="00E23435">
      <w:pPr>
        <w:pStyle w:val="titolo10"/>
        <w:rPr>
          <w:rFonts w:eastAsiaTheme="minorEastAsia"/>
          <w:color w:val="002060"/>
        </w:rPr>
      </w:pPr>
      <w:r w:rsidRPr="00C87BB6">
        <w:rPr>
          <w:color w:val="002060"/>
        </w:rPr>
        <w:t xml:space="preserve">GARE DEL 20/ 2/2023 </w:t>
      </w:r>
    </w:p>
    <w:p w14:paraId="2D311BD0" w14:textId="77777777" w:rsidR="00E23435" w:rsidRPr="00C87BB6" w:rsidRDefault="00E23435" w:rsidP="00E23435">
      <w:pPr>
        <w:pStyle w:val="titolo7a"/>
        <w:rPr>
          <w:color w:val="002060"/>
        </w:rPr>
      </w:pPr>
      <w:r w:rsidRPr="00C87BB6">
        <w:rPr>
          <w:color w:val="002060"/>
        </w:rPr>
        <w:lastRenderedPageBreak/>
        <w:t xml:space="preserve">PROVVEDIMENTI DISCIPLINARI </w:t>
      </w:r>
    </w:p>
    <w:p w14:paraId="5004D29A" w14:textId="77777777" w:rsidR="00E23435" w:rsidRPr="00C87BB6" w:rsidRDefault="00E23435" w:rsidP="00E23435">
      <w:pPr>
        <w:pStyle w:val="titolo7b0"/>
        <w:rPr>
          <w:color w:val="002060"/>
        </w:rPr>
      </w:pPr>
      <w:r w:rsidRPr="00C87BB6">
        <w:rPr>
          <w:color w:val="002060"/>
        </w:rPr>
        <w:t xml:space="preserve">In base alle risultanze degli atti ufficiali sono state deliberate le seguenti sanzioni disciplinari. </w:t>
      </w:r>
    </w:p>
    <w:p w14:paraId="64104831" w14:textId="77777777" w:rsidR="00E23435" w:rsidRPr="00C87BB6" w:rsidRDefault="00E23435" w:rsidP="00E23435">
      <w:pPr>
        <w:pStyle w:val="titolo30"/>
        <w:rPr>
          <w:color w:val="002060"/>
        </w:rPr>
      </w:pPr>
      <w:r w:rsidRPr="00C87BB6">
        <w:rPr>
          <w:color w:val="002060"/>
        </w:rPr>
        <w:t xml:space="preserve">SOCIETA' </w:t>
      </w:r>
    </w:p>
    <w:p w14:paraId="5FAE6F5E" w14:textId="77777777" w:rsidR="00E23435" w:rsidRPr="00C87BB6" w:rsidRDefault="00E23435" w:rsidP="00E23435">
      <w:pPr>
        <w:pStyle w:val="titolo20"/>
        <w:rPr>
          <w:color w:val="002060"/>
        </w:rPr>
      </w:pPr>
      <w:r w:rsidRPr="00C87BB6">
        <w:rPr>
          <w:color w:val="002060"/>
        </w:rPr>
        <w:t xml:space="preserve">AMMENDA </w:t>
      </w:r>
    </w:p>
    <w:p w14:paraId="41F354BF" w14:textId="77777777" w:rsidR="00E23435" w:rsidRPr="00C87BB6" w:rsidRDefault="00E23435" w:rsidP="00E23435">
      <w:pPr>
        <w:pStyle w:val="diffida"/>
        <w:spacing w:before="80" w:beforeAutospacing="0" w:after="40" w:afterAutospacing="0"/>
        <w:jc w:val="left"/>
        <w:rPr>
          <w:color w:val="002060"/>
        </w:rPr>
      </w:pPr>
      <w:r w:rsidRPr="00C87BB6">
        <w:rPr>
          <w:color w:val="002060"/>
        </w:rPr>
        <w:t xml:space="preserve">Euro 50,00 VILLA CECCOLINI CALCIO </w:t>
      </w:r>
      <w:r w:rsidRPr="00C87BB6">
        <w:rPr>
          <w:color w:val="002060"/>
        </w:rPr>
        <w:br/>
        <w:t>per essere lo spogliatoio dell'arbitro privo della chiave di chiusura.</w:t>
      </w:r>
    </w:p>
    <w:p w14:paraId="2F06F6EF" w14:textId="77777777" w:rsidR="00E23435" w:rsidRPr="00C87BB6" w:rsidRDefault="00E23435" w:rsidP="00E23435">
      <w:pPr>
        <w:pStyle w:val="titolo30"/>
        <w:rPr>
          <w:color w:val="002060"/>
        </w:rPr>
      </w:pPr>
      <w:r w:rsidRPr="00C87BB6">
        <w:rPr>
          <w:color w:val="002060"/>
        </w:rPr>
        <w:t xml:space="preserve">CALCIATORI ESPULSI </w:t>
      </w:r>
    </w:p>
    <w:p w14:paraId="393BF69B" w14:textId="77777777" w:rsidR="00E23435" w:rsidRPr="00C87BB6" w:rsidRDefault="00E23435" w:rsidP="00E23435">
      <w:pPr>
        <w:pStyle w:val="titolo20"/>
        <w:rPr>
          <w:color w:val="002060"/>
        </w:rPr>
      </w:pPr>
      <w:r w:rsidRPr="00C87BB6">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23831BA0" w14:textId="77777777" w:rsidTr="0018710E">
        <w:tc>
          <w:tcPr>
            <w:tcW w:w="2200" w:type="dxa"/>
            <w:tcMar>
              <w:top w:w="20" w:type="dxa"/>
              <w:left w:w="20" w:type="dxa"/>
              <w:bottom w:w="20" w:type="dxa"/>
              <w:right w:w="20" w:type="dxa"/>
            </w:tcMar>
            <w:vAlign w:val="center"/>
            <w:hideMark/>
          </w:tcPr>
          <w:p w14:paraId="4C707299" w14:textId="77777777" w:rsidR="00E23435" w:rsidRPr="00C87BB6" w:rsidRDefault="00E23435" w:rsidP="0018710E">
            <w:pPr>
              <w:pStyle w:val="movimento"/>
              <w:rPr>
                <w:color w:val="002060"/>
              </w:rPr>
            </w:pPr>
            <w:r w:rsidRPr="00C87BB6">
              <w:rPr>
                <w:color w:val="002060"/>
              </w:rPr>
              <w:t>BALDELLI THOMAS</w:t>
            </w:r>
          </w:p>
        </w:tc>
        <w:tc>
          <w:tcPr>
            <w:tcW w:w="2200" w:type="dxa"/>
            <w:tcMar>
              <w:top w:w="20" w:type="dxa"/>
              <w:left w:w="20" w:type="dxa"/>
              <w:bottom w:w="20" w:type="dxa"/>
              <w:right w:w="20" w:type="dxa"/>
            </w:tcMar>
            <w:vAlign w:val="center"/>
            <w:hideMark/>
          </w:tcPr>
          <w:p w14:paraId="10E92CB4" w14:textId="77777777" w:rsidR="00E23435" w:rsidRPr="00C87BB6" w:rsidRDefault="00E23435" w:rsidP="0018710E">
            <w:pPr>
              <w:pStyle w:val="movimento2"/>
              <w:rPr>
                <w:color w:val="002060"/>
              </w:rPr>
            </w:pPr>
            <w:r w:rsidRPr="00C87BB6">
              <w:rPr>
                <w:color w:val="002060"/>
              </w:rPr>
              <w:t xml:space="preserve">(VILLA CECCOLINI CALCIO) </w:t>
            </w:r>
          </w:p>
        </w:tc>
        <w:tc>
          <w:tcPr>
            <w:tcW w:w="800" w:type="dxa"/>
            <w:tcMar>
              <w:top w:w="20" w:type="dxa"/>
              <w:left w:w="20" w:type="dxa"/>
              <w:bottom w:w="20" w:type="dxa"/>
              <w:right w:w="20" w:type="dxa"/>
            </w:tcMar>
            <w:vAlign w:val="center"/>
            <w:hideMark/>
          </w:tcPr>
          <w:p w14:paraId="5C64B60D"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1EA90790"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5593D5EF" w14:textId="77777777" w:rsidR="00E23435" w:rsidRPr="00C87BB6" w:rsidRDefault="00E23435" w:rsidP="0018710E">
            <w:pPr>
              <w:pStyle w:val="movimento2"/>
              <w:rPr>
                <w:color w:val="002060"/>
              </w:rPr>
            </w:pPr>
            <w:r w:rsidRPr="00C87BB6">
              <w:rPr>
                <w:color w:val="002060"/>
              </w:rPr>
              <w:t> </w:t>
            </w:r>
          </w:p>
        </w:tc>
      </w:tr>
    </w:tbl>
    <w:p w14:paraId="77C78EE1" w14:textId="77777777" w:rsidR="00E23435" w:rsidRPr="00C87BB6" w:rsidRDefault="00E23435" w:rsidP="00E23435">
      <w:pPr>
        <w:pStyle w:val="titolo30"/>
        <w:rPr>
          <w:rFonts w:eastAsiaTheme="minorEastAsia"/>
          <w:color w:val="002060"/>
        </w:rPr>
      </w:pPr>
      <w:r w:rsidRPr="00C87BB6">
        <w:rPr>
          <w:color w:val="002060"/>
        </w:rPr>
        <w:t xml:space="preserve">CALCIATORI NON ESPULSI </w:t>
      </w:r>
    </w:p>
    <w:p w14:paraId="3DC15210" w14:textId="77777777" w:rsidR="00E23435" w:rsidRPr="00C87BB6" w:rsidRDefault="00E23435" w:rsidP="00E23435">
      <w:pPr>
        <w:pStyle w:val="titolo20"/>
        <w:rPr>
          <w:color w:val="002060"/>
        </w:rPr>
      </w:pPr>
      <w:r w:rsidRPr="00C87BB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4F7E4317" w14:textId="77777777" w:rsidTr="0018710E">
        <w:tc>
          <w:tcPr>
            <w:tcW w:w="2200" w:type="dxa"/>
            <w:tcMar>
              <w:top w:w="20" w:type="dxa"/>
              <w:left w:w="20" w:type="dxa"/>
              <w:bottom w:w="20" w:type="dxa"/>
              <w:right w:w="20" w:type="dxa"/>
            </w:tcMar>
            <w:vAlign w:val="center"/>
            <w:hideMark/>
          </w:tcPr>
          <w:p w14:paraId="3C760143" w14:textId="77777777" w:rsidR="00E23435" w:rsidRPr="00C87BB6" w:rsidRDefault="00E23435" w:rsidP="0018710E">
            <w:pPr>
              <w:pStyle w:val="movimento"/>
              <w:rPr>
                <w:color w:val="002060"/>
              </w:rPr>
            </w:pPr>
            <w:r w:rsidRPr="00C87BB6">
              <w:rPr>
                <w:color w:val="002060"/>
              </w:rPr>
              <w:t>FORLUCCI ENRICO</w:t>
            </w:r>
          </w:p>
        </w:tc>
        <w:tc>
          <w:tcPr>
            <w:tcW w:w="2200" w:type="dxa"/>
            <w:tcMar>
              <w:top w:w="20" w:type="dxa"/>
              <w:left w:w="20" w:type="dxa"/>
              <w:bottom w:w="20" w:type="dxa"/>
              <w:right w:w="20" w:type="dxa"/>
            </w:tcMar>
            <w:vAlign w:val="center"/>
            <w:hideMark/>
          </w:tcPr>
          <w:p w14:paraId="161B2BD4" w14:textId="77777777" w:rsidR="00E23435" w:rsidRPr="00C87BB6" w:rsidRDefault="00E23435" w:rsidP="0018710E">
            <w:pPr>
              <w:pStyle w:val="movimento2"/>
              <w:rPr>
                <w:color w:val="002060"/>
              </w:rPr>
            </w:pPr>
            <w:r w:rsidRPr="00C87BB6">
              <w:rPr>
                <w:color w:val="002060"/>
              </w:rPr>
              <w:t xml:space="preserve">(URBANIA CALCIO) </w:t>
            </w:r>
          </w:p>
        </w:tc>
        <w:tc>
          <w:tcPr>
            <w:tcW w:w="800" w:type="dxa"/>
            <w:tcMar>
              <w:top w:w="20" w:type="dxa"/>
              <w:left w:w="20" w:type="dxa"/>
              <w:bottom w:w="20" w:type="dxa"/>
              <w:right w:w="20" w:type="dxa"/>
            </w:tcMar>
            <w:vAlign w:val="center"/>
            <w:hideMark/>
          </w:tcPr>
          <w:p w14:paraId="2B6D183E"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1347CD28" w14:textId="77777777" w:rsidR="00E23435" w:rsidRPr="00C87BB6" w:rsidRDefault="00E23435" w:rsidP="0018710E">
            <w:pPr>
              <w:pStyle w:val="movimento"/>
              <w:rPr>
                <w:color w:val="002060"/>
              </w:rPr>
            </w:pPr>
            <w:r w:rsidRPr="00C87BB6">
              <w:rPr>
                <w:color w:val="002060"/>
              </w:rPr>
              <w:t>MARUSIC DENIS</w:t>
            </w:r>
          </w:p>
        </w:tc>
        <w:tc>
          <w:tcPr>
            <w:tcW w:w="2200" w:type="dxa"/>
            <w:tcMar>
              <w:top w:w="20" w:type="dxa"/>
              <w:left w:w="20" w:type="dxa"/>
              <w:bottom w:w="20" w:type="dxa"/>
              <w:right w:w="20" w:type="dxa"/>
            </w:tcMar>
            <w:vAlign w:val="center"/>
            <w:hideMark/>
          </w:tcPr>
          <w:p w14:paraId="449627B6" w14:textId="77777777" w:rsidR="00E23435" w:rsidRPr="00C87BB6" w:rsidRDefault="00E23435" w:rsidP="0018710E">
            <w:pPr>
              <w:pStyle w:val="movimento2"/>
              <w:rPr>
                <w:color w:val="002060"/>
              </w:rPr>
            </w:pPr>
            <w:r w:rsidRPr="00C87BB6">
              <w:rPr>
                <w:color w:val="002060"/>
              </w:rPr>
              <w:t xml:space="preserve">(VILLA CECCOLINI CALCIO) </w:t>
            </w:r>
          </w:p>
        </w:tc>
      </w:tr>
      <w:tr w:rsidR="00E23435" w:rsidRPr="00C87BB6" w14:paraId="2C1EE3CB" w14:textId="77777777" w:rsidTr="0018710E">
        <w:tc>
          <w:tcPr>
            <w:tcW w:w="2200" w:type="dxa"/>
            <w:tcMar>
              <w:top w:w="20" w:type="dxa"/>
              <w:left w:w="20" w:type="dxa"/>
              <w:bottom w:w="20" w:type="dxa"/>
              <w:right w:w="20" w:type="dxa"/>
            </w:tcMar>
            <w:vAlign w:val="center"/>
            <w:hideMark/>
          </w:tcPr>
          <w:p w14:paraId="39E09841" w14:textId="77777777" w:rsidR="00E23435" w:rsidRPr="00C87BB6" w:rsidRDefault="00E23435" w:rsidP="0018710E">
            <w:pPr>
              <w:pStyle w:val="movimento"/>
              <w:rPr>
                <w:color w:val="002060"/>
              </w:rPr>
            </w:pPr>
            <w:r w:rsidRPr="00C87BB6">
              <w:rPr>
                <w:color w:val="002060"/>
              </w:rPr>
              <w:t>SABBATINI DIEGO</w:t>
            </w:r>
          </w:p>
        </w:tc>
        <w:tc>
          <w:tcPr>
            <w:tcW w:w="2200" w:type="dxa"/>
            <w:tcMar>
              <w:top w:w="20" w:type="dxa"/>
              <w:left w:w="20" w:type="dxa"/>
              <w:bottom w:w="20" w:type="dxa"/>
              <w:right w:w="20" w:type="dxa"/>
            </w:tcMar>
            <w:vAlign w:val="center"/>
            <w:hideMark/>
          </w:tcPr>
          <w:p w14:paraId="783DD9B7" w14:textId="77777777" w:rsidR="00E23435" w:rsidRPr="00C87BB6" w:rsidRDefault="00E23435" w:rsidP="0018710E">
            <w:pPr>
              <w:pStyle w:val="movimento2"/>
              <w:rPr>
                <w:color w:val="002060"/>
              </w:rPr>
            </w:pPr>
            <w:r w:rsidRPr="00C87BB6">
              <w:rPr>
                <w:color w:val="002060"/>
              </w:rPr>
              <w:t xml:space="preserve">(VILLA CECCOLINI CALCIO) </w:t>
            </w:r>
          </w:p>
        </w:tc>
        <w:tc>
          <w:tcPr>
            <w:tcW w:w="800" w:type="dxa"/>
            <w:tcMar>
              <w:top w:w="20" w:type="dxa"/>
              <w:left w:w="20" w:type="dxa"/>
              <w:bottom w:w="20" w:type="dxa"/>
              <w:right w:w="20" w:type="dxa"/>
            </w:tcMar>
            <w:vAlign w:val="center"/>
            <w:hideMark/>
          </w:tcPr>
          <w:p w14:paraId="77D63517"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6FBFBE0C"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29EAB498" w14:textId="77777777" w:rsidR="00E23435" w:rsidRPr="00C87BB6" w:rsidRDefault="00E23435" w:rsidP="0018710E">
            <w:pPr>
              <w:pStyle w:val="movimento2"/>
              <w:rPr>
                <w:color w:val="002060"/>
              </w:rPr>
            </w:pPr>
            <w:r w:rsidRPr="00C87BB6">
              <w:rPr>
                <w:color w:val="002060"/>
              </w:rPr>
              <w:t> </w:t>
            </w:r>
          </w:p>
        </w:tc>
      </w:tr>
    </w:tbl>
    <w:p w14:paraId="38159B8B" w14:textId="77777777" w:rsidR="00E23435" w:rsidRPr="00C87BB6" w:rsidRDefault="00E23435" w:rsidP="00E23435">
      <w:pPr>
        <w:pStyle w:val="titolo20"/>
        <w:rPr>
          <w:rFonts w:eastAsiaTheme="minorEastAsia"/>
          <w:color w:val="002060"/>
        </w:rPr>
      </w:pPr>
      <w:r w:rsidRPr="00C87BB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4A5B4EC7" w14:textId="77777777" w:rsidTr="0018710E">
        <w:tc>
          <w:tcPr>
            <w:tcW w:w="2200" w:type="dxa"/>
            <w:tcMar>
              <w:top w:w="20" w:type="dxa"/>
              <w:left w:w="20" w:type="dxa"/>
              <w:bottom w:w="20" w:type="dxa"/>
              <w:right w:w="20" w:type="dxa"/>
            </w:tcMar>
            <w:vAlign w:val="center"/>
            <w:hideMark/>
          </w:tcPr>
          <w:p w14:paraId="2FFCF133" w14:textId="77777777" w:rsidR="00E23435" w:rsidRPr="00C87BB6" w:rsidRDefault="00E23435" w:rsidP="0018710E">
            <w:pPr>
              <w:pStyle w:val="movimento"/>
              <w:rPr>
                <w:color w:val="002060"/>
              </w:rPr>
            </w:pPr>
            <w:r w:rsidRPr="00C87BB6">
              <w:rPr>
                <w:color w:val="002060"/>
              </w:rPr>
              <w:t>BRACCIONI CESARE</w:t>
            </w:r>
          </w:p>
        </w:tc>
        <w:tc>
          <w:tcPr>
            <w:tcW w:w="2200" w:type="dxa"/>
            <w:tcMar>
              <w:top w:w="20" w:type="dxa"/>
              <w:left w:w="20" w:type="dxa"/>
              <w:bottom w:w="20" w:type="dxa"/>
              <w:right w:w="20" w:type="dxa"/>
            </w:tcMar>
            <w:vAlign w:val="center"/>
            <w:hideMark/>
          </w:tcPr>
          <w:p w14:paraId="15BDF2DE" w14:textId="77777777" w:rsidR="00E23435" w:rsidRPr="00C87BB6" w:rsidRDefault="00E23435" w:rsidP="0018710E">
            <w:pPr>
              <w:pStyle w:val="movimento2"/>
              <w:rPr>
                <w:color w:val="002060"/>
              </w:rPr>
            </w:pPr>
            <w:r w:rsidRPr="00C87BB6">
              <w:rPr>
                <w:color w:val="002060"/>
              </w:rPr>
              <w:t xml:space="preserve">(URBANIA CALCIO) </w:t>
            </w:r>
          </w:p>
        </w:tc>
        <w:tc>
          <w:tcPr>
            <w:tcW w:w="800" w:type="dxa"/>
            <w:tcMar>
              <w:top w:w="20" w:type="dxa"/>
              <w:left w:w="20" w:type="dxa"/>
              <w:bottom w:w="20" w:type="dxa"/>
              <w:right w:w="20" w:type="dxa"/>
            </w:tcMar>
            <w:vAlign w:val="center"/>
            <w:hideMark/>
          </w:tcPr>
          <w:p w14:paraId="331AF11C"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2BA09D6F" w14:textId="77777777" w:rsidR="00E23435" w:rsidRPr="00C87BB6" w:rsidRDefault="00E23435" w:rsidP="0018710E">
            <w:pPr>
              <w:pStyle w:val="movimento"/>
              <w:rPr>
                <w:color w:val="002060"/>
              </w:rPr>
            </w:pPr>
            <w:r w:rsidRPr="00C87BB6">
              <w:rPr>
                <w:color w:val="002060"/>
              </w:rPr>
              <w:t>SENSI SEBASTIANO</w:t>
            </w:r>
          </w:p>
        </w:tc>
        <w:tc>
          <w:tcPr>
            <w:tcW w:w="2200" w:type="dxa"/>
            <w:tcMar>
              <w:top w:w="20" w:type="dxa"/>
              <w:left w:w="20" w:type="dxa"/>
              <w:bottom w:w="20" w:type="dxa"/>
              <w:right w:w="20" w:type="dxa"/>
            </w:tcMar>
            <w:vAlign w:val="center"/>
            <w:hideMark/>
          </w:tcPr>
          <w:p w14:paraId="4BC47222" w14:textId="77777777" w:rsidR="00E23435" w:rsidRPr="00C87BB6" w:rsidRDefault="00E23435" w:rsidP="0018710E">
            <w:pPr>
              <w:pStyle w:val="movimento2"/>
              <w:rPr>
                <w:color w:val="002060"/>
              </w:rPr>
            </w:pPr>
            <w:r w:rsidRPr="00C87BB6">
              <w:rPr>
                <w:color w:val="002060"/>
              </w:rPr>
              <w:t xml:space="preserve">(URBANIA CALCIO) </w:t>
            </w:r>
          </w:p>
        </w:tc>
      </w:tr>
    </w:tbl>
    <w:p w14:paraId="2BEA0CA0" w14:textId="77777777" w:rsidR="00E23435" w:rsidRPr="00C87BB6" w:rsidRDefault="00E23435" w:rsidP="00E23435">
      <w:pPr>
        <w:pStyle w:val="breakline"/>
        <w:rPr>
          <w:color w:val="002060"/>
        </w:rPr>
      </w:pPr>
    </w:p>
    <w:p w14:paraId="4CF311EB" w14:textId="77777777" w:rsidR="00E23435" w:rsidRPr="00C87BB6" w:rsidRDefault="00E23435" w:rsidP="00E23435">
      <w:pPr>
        <w:jc w:val="center"/>
        <w:rPr>
          <w:rFonts w:ascii="Arial" w:hAnsi="Arial" w:cs="Arial"/>
          <w:noProof/>
          <w:color w:val="002060"/>
          <w:sz w:val="22"/>
          <w:szCs w:val="22"/>
        </w:rPr>
      </w:pPr>
      <w:r w:rsidRPr="00C87BB6">
        <w:rPr>
          <w:rFonts w:ascii="Arial" w:hAnsi="Arial" w:cs="Arial"/>
          <w:noProof/>
          <w:color w:val="002060"/>
          <w:sz w:val="22"/>
          <w:szCs w:val="22"/>
        </w:rPr>
        <w:t>F.to IL SEGRETARIO                                   F.to IL GIUDICE SPORTIVO</w:t>
      </w:r>
    </w:p>
    <w:p w14:paraId="24033C44" w14:textId="77777777" w:rsidR="00E23435" w:rsidRPr="00C87BB6" w:rsidRDefault="00E23435" w:rsidP="00E23435">
      <w:pPr>
        <w:pStyle w:val="breakline"/>
        <w:rPr>
          <w:rFonts w:eastAsiaTheme="minorEastAsia"/>
          <w:color w:val="002060"/>
        </w:rPr>
      </w:pPr>
      <w:r w:rsidRPr="00C87BB6">
        <w:rPr>
          <w:rFonts w:ascii="Arial" w:hAnsi="Arial" w:cs="Arial"/>
          <w:noProof/>
          <w:color w:val="002060"/>
          <w:sz w:val="22"/>
          <w:szCs w:val="22"/>
        </w:rPr>
        <w:t xml:space="preserve">                         Angelo Castellana        </w:t>
      </w:r>
      <w:r w:rsidRPr="00C87BB6">
        <w:rPr>
          <w:rFonts w:ascii="Arial" w:hAnsi="Arial" w:cs="Arial"/>
          <w:noProof/>
          <w:color w:val="002060"/>
          <w:sz w:val="22"/>
          <w:szCs w:val="22"/>
        </w:rPr>
        <w:tab/>
        <w:t xml:space="preserve">                                Agnese Lazzaretti</w:t>
      </w:r>
    </w:p>
    <w:p w14:paraId="2B2BB2A7" w14:textId="77777777" w:rsidR="00E23435" w:rsidRPr="00C87BB6" w:rsidRDefault="00E23435" w:rsidP="00E23435">
      <w:pPr>
        <w:pStyle w:val="breakline"/>
        <w:rPr>
          <w:rFonts w:eastAsiaTheme="minorEastAsia"/>
          <w:color w:val="002060"/>
        </w:rPr>
      </w:pPr>
    </w:p>
    <w:p w14:paraId="4671821D" w14:textId="77777777" w:rsidR="00E23435" w:rsidRPr="00C87BB6" w:rsidRDefault="00E23435" w:rsidP="00E23435">
      <w:pPr>
        <w:pStyle w:val="titoloprinc0"/>
        <w:rPr>
          <w:color w:val="002060"/>
        </w:rPr>
      </w:pPr>
      <w:r w:rsidRPr="00C87BB6">
        <w:rPr>
          <w:color w:val="002060"/>
        </w:rPr>
        <w:t>CLASSIFICA</w:t>
      </w:r>
    </w:p>
    <w:p w14:paraId="0B997D63" w14:textId="77777777" w:rsidR="00E23435" w:rsidRPr="00C87BB6" w:rsidRDefault="00E23435" w:rsidP="00E23435">
      <w:pPr>
        <w:pStyle w:val="breakline"/>
        <w:rPr>
          <w:color w:val="002060"/>
        </w:rPr>
      </w:pPr>
    </w:p>
    <w:p w14:paraId="1A6BF331" w14:textId="77777777" w:rsidR="00E23435" w:rsidRPr="00C87BB6" w:rsidRDefault="00E23435" w:rsidP="00E23435">
      <w:pPr>
        <w:pStyle w:val="breakline"/>
        <w:rPr>
          <w:color w:val="002060"/>
        </w:rPr>
      </w:pPr>
    </w:p>
    <w:p w14:paraId="3A5D696E" w14:textId="77777777" w:rsidR="00E23435" w:rsidRPr="00C87BB6" w:rsidRDefault="00E23435" w:rsidP="00E23435">
      <w:pPr>
        <w:pStyle w:val="sottotitolocampionato10"/>
        <w:rPr>
          <w:color w:val="002060"/>
        </w:rPr>
      </w:pPr>
      <w:r w:rsidRPr="00C87BB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23435" w:rsidRPr="00C87BB6" w14:paraId="79DFD947" w14:textId="77777777" w:rsidTr="001871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27781" w14:textId="77777777" w:rsidR="00E23435" w:rsidRPr="00C87BB6" w:rsidRDefault="00E23435" w:rsidP="0018710E">
            <w:pPr>
              <w:pStyle w:val="headertabella0"/>
              <w:rPr>
                <w:color w:val="002060"/>
              </w:rPr>
            </w:pPr>
            <w:r w:rsidRPr="00C87BB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F61D5" w14:textId="77777777" w:rsidR="00E23435" w:rsidRPr="00C87BB6" w:rsidRDefault="00E23435" w:rsidP="0018710E">
            <w:pPr>
              <w:pStyle w:val="headertabella0"/>
              <w:rPr>
                <w:color w:val="002060"/>
              </w:rPr>
            </w:pPr>
            <w:r w:rsidRPr="00C87BB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91DA5" w14:textId="77777777" w:rsidR="00E23435" w:rsidRPr="00C87BB6" w:rsidRDefault="00E23435" w:rsidP="0018710E">
            <w:pPr>
              <w:pStyle w:val="headertabella0"/>
              <w:rPr>
                <w:color w:val="002060"/>
              </w:rPr>
            </w:pPr>
            <w:r w:rsidRPr="00C87BB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300C1" w14:textId="77777777" w:rsidR="00E23435" w:rsidRPr="00C87BB6" w:rsidRDefault="00E23435" w:rsidP="0018710E">
            <w:pPr>
              <w:pStyle w:val="headertabella0"/>
              <w:rPr>
                <w:color w:val="002060"/>
              </w:rPr>
            </w:pPr>
            <w:r w:rsidRPr="00C87BB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0E6B3" w14:textId="77777777" w:rsidR="00E23435" w:rsidRPr="00C87BB6" w:rsidRDefault="00E23435" w:rsidP="0018710E">
            <w:pPr>
              <w:pStyle w:val="headertabella0"/>
              <w:rPr>
                <w:color w:val="002060"/>
              </w:rPr>
            </w:pPr>
            <w:r w:rsidRPr="00C87BB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F31CE" w14:textId="77777777" w:rsidR="00E23435" w:rsidRPr="00C87BB6" w:rsidRDefault="00E23435" w:rsidP="0018710E">
            <w:pPr>
              <w:pStyle w:val="headertabella0"/>
              <w:rPr>
                <w:color w:val="002060"/>
              </w:rPr>
            </w:pPr>
            <w:r w:rsidRPr="00C87BB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657F9" w14:textId="77777777" w:rsidR="00E23435" w:rsidRPr="00C87BB6" w:rsidRDefault="00E23435" w:rsidP="0018710E">
            <w:pPr>
              <w:pStyle w:val="headertabella0"/>
              <w:rPr>
                <w:color w:val="002060"/>
              </w:rPr>
            </w:pPr>
            <w:r w:rsidRPr="00C87BB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99E69" w14:textId="77777777" w:rsidR="00E23435" w:rsidRPr="00C87BB6" w:rsidRDefault="00E23435" w:rsidP="0018710E">
            <w:pPr>
              <w:pStyle w:val="headertabella0"/>
              <w:rPr>
                <w:color w:val="002060"/>
              </w:rPr>
            </w:pPr>
            <w:r w:rsidRPr="00C87BB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F0068" w14:textId="77777777" w:rsidR="00E23435" w:rsidRPr="00C87BB6" w:rsidRDefault="00E23435" w:rsidP="0018710E">
            <w:pPr>
              <w:pStyle w:val="headertabella0"/>
              <w:rPr>
                <w:color w:val="002060"/>
              </w:rPr>
            </w:pPr>
            <w:r w:rsidRPr="00C87BB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F5C97" w14:textId="77777777" w:rsidR="00E23435" w:rsidRPr="00C87BB6" w:rsidRDefault="00E23435" w:rsidP="0018710E">
            <w:pPr>
              <w:pStyle w:val="headertabella0"/>
              <w:rPr>
                <w:color w:val="002060"/>
              </w:rPr>
            </w:pPr>
            <w:r w:rsidRPr="00C87BB6">
              <w:rPr>
                <w:color w:val="002060"/>
              </w:rPr>
              <w:t>PE</w:t>
            </w:r>
          </w:p>
        </w:tc>
      </w:tr>
      <w:tr w:rsidR="00E23435" w:rsidRPr="00C87BB6" w14:paraId="39C2A029" w14:textId="77777777" w:rsidTr="001871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9F837D" w14:textId="77777777" w:rsidR="00E23435" w:rsidRPr="00C87BB6" w:rsidRDefault="00E23435" w:rsidP="0018710E">
            <w:pPr>
              <w:pStyle w:val="rowtabella0"/>
              <w:rPr>
                <w:color w:val="002060"/>
              </w:rPr>
            </w:pPr>
            <w:r w:rsidRPr="00C87BB6">
              <w:rPr>
                <w:color w:val="002060"/>
              </w:rPr>
              <w:t>A.S.D. SMIRRA CITY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40E47" w14:textId="77777777" w:rsidR="00E23435" w:rsidRPr="00C87BB6" w:rsidRDefault="00E23435" w:rsidP="0018710E">
            <w:pPr>
              <w:pStyle w:val="rowtabella0"/>
              <w:jc w:val="center"/>
              <w:rPr>
                <w:color w:val="002060"/>
              </w:rPr>
            </w:pPr>
            <w:r w:rsidRPr="00C87BB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498A7"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116DB" w14:textId="77777777" w:rsidR="00E23435" w:rsidRPr="00C87BB6" w:rsidRDefault="00E23435" w:rsidP="0018710E">
            <w:pPr>
              <w:pStyle w:val="rowtabella0"/>
              <w:jc w:val="center"/>
              <w:rPr>
                <w:color w:val="002060"/>
              </w:rPr>
            </w:pPr>
            <w:r w:rsidRPr="00C87BB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6C7BF"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9AB5A"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F61AF" w14:textId="77777777" w:rsidR="00E23435" w:rsidRPr="00C87BB6" w:rsidRDefault="00E23435" w:rsidP="0018710E">
            <w:pPr>
              <w:pStyle w:val="rowtabella0"/>
              <w:jc w:val="center"/>
              <w:rPr>
                <w:color w:val="002060"/>
              </w:rPr>
            </w:pPr>
            <w:r w:rsidRPr="00C87BB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333B8" w14:textId="77777777" w:rsidR="00E23435" w:rsidRPr="00C87BB6" w:rsidRDefault="00E23435" w:rsidP="0018710E">
            <w:pPr>
              <w:pStyle w:val="rowtabella0"/>
              <w:jc w:val="center"/>
              <w:rPr>
                <w:color w:val="002060"/>
              </w:rPr>
            </w:pPr>
            <w:r w:rsidRPr="00C87BB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3D5B5" w14:textId="77777777" w:rsidR="00E23435" w:rsidRPr="00C87BB6" w:rsidRDefault="00E23435" w:rsidP="0018710E">
            <w:pPr>
              <w:pStyle w:val="rowtabella0"/>
              <w:jc w:val="center"/>
              <w:rPr>
                <w:color w:val="002060"/>
              </w:rPr>
            </w:pPr>
            <w:r w:rsidRPr="00C87BB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A85FB" w14:textId="77777777" w:rsidR="00E23435" w:rsidRPr="00C87BB6" w:rsidRDefault="00E23435" w:rsidP="0018710E">
            <w:pPr>
              <w:pStyle w:val="rowtabella0"/>
              <w:jc w:val="center"/>
              <w:rPr>
                <w:color w:val="002060"/>
              </w:rPr>
            </w:pPr>
            <w:r w:rsidRPr="00C87BB6">
              <w:rPr>
                <w:color w:val="002060"/>
              </w:rPr>
              <w:t>0</w:t>
            </w:r>
          </w:p>
        </w:tc>
      </w:tr>
      <w:tr w:rsidR="00E23435" w:rsidRPr="00C87BB6" w14:paraId="658F235A"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8724A6" w14:textId="77777777" w:rsidR="00E23435" w:rsidRPr="00C87BB6" w:rsidRDefault="00E23435" w:rsidP="0018710E">
            <w:pPr>
              <w:pStyle w:val="rowtabella0"/>
              <w:rPr>
                <w:color w:val="002060"/>
              </w:rPr>
            </w:pPr>
            <w:r w:rsidRPr="00C87BB6">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5F9C1" w14:textId="77777777" w:rsidR="00E23435" w:rsidRPr="00C87BB6" w:rsidRDefault="00E23435" w:rsidP="0018710E">
            <w:pPr>
              <w:pStyle w:val="rowtabella0"/>
              <w:jc w:val="center"/>
              <w:rPr>
                <w:color w:val="002060"/>
              </w:rPr>
            </w:pPr>
            <w:r w:rsidRPr="00C87BB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B27EB"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75529"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AEA39"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86EF1"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4CC0C" w14:textId="77777777" w:rsidR="00E23435" w:rsidRPr="00C87BB6" w:rsidRDefault="00E23435" w:rsidP="0018710E">
            <w:pPr>
              <w:pStyle w:val="rowtabella0"/>
              <w:jc w:val="center"/>
              <w:rPr>
                <w:color w:val="002060"/>
              </w:rPr>
            </w:pPr>
            <w:r w:rsidRPr="00C87BB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4C08C" w14:textId="77777777" w:rsidR="00E23435" w:rsidRPr="00C87BB6" w:rsidRDefault="00E23435" w:rsidP="0018710E">
            <w:pPr>
              <w:pStyle w:val="rowtabella0"/>
              <w:jc w:val="center"/>
              <w:rPr>
                <w:color w:val="002060"/>
              </w:rPr>
            </w:pPr>
            <w:r w:rsidRPr="00C87BB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BBE81"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8609C" w14:textId="77777777" w:rsidR="00E23435" w:rsidRPr="00C87BB6" w:rsidRDefault="00E23435" w:rsidP="0018710E">
            <w:pPr>
              <w:pStyle w:val="rowtabella0"/>
              <w:jc w:val="center"/>
              <w:rPr>
                <w:color w:val="002060"/>
              </w:rPr>
            </w:pPr>
            <w:r w:rsidRPr="00C87BB6">
              <w:rPr>
                <w:color w:val="002060"/>
              </w:rPr>
              <w:t>0</w:t>
            </w:r>
          </w:p>
        </w:tc>
      </w:tr>
      <w:tr w:rsidR="00E23435" w:rsidRPr="00C87BB6" w14:paraId="49B02CCC"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4C1600" w14:textId="77777777" w:rsidR="00E23435" w:rsidRPr="00C87BB6" w:rsidRDefault="00E23435" w:rsidP="0018710E">
            <w:pPr>
              <w:pStyle w:val="rowtabella0"/>
              <w:rPr>
                <w:color w:val="002060"/>
              </w:rPr>
            </w:pPr>
            <w:r w:rsidRPr="00C87BB6">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4E3D3" w14:textId="77777777" w:rsidR="00E23435" w:rsidRPr="00C87BB6" w:rsidRDefault="00E23435" w:rsidP="0018710E">
            <w:pPr>
              <w:pStyle w:val="rowtabella0"/>
              <w:jc w:val="center"/>
              <w:rPr>
                <w:color w:val="002060"/>
              </w:rPr>
            </w:pPr>
            <w:r w:rsidRPr="00C87BB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51016"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6EE31"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C8B3F"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6A144"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57C14" w14:textId="77777777" w:rsidR="00E23435" w:rsidRPr="00C87BB6" w:rsidRDefault="00E23435" w:rsidP="0018710E">
            <w:pPr>
              <w:pStyle w:val="rowtabella0"/>
              <w:jc w:val="center"/>
              <w:rPr>
                <w:color w:val="002060"/>
              </w:rPr>
            </w:pPr>
            <w:r w:rsidRPr="00C87BB6">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5E4F4" w14:textId="77777777" w:rsidR="00E23435" w:rsidRPr="00C87BB6" w:rsidRDefault="00E23435" w:rsidP="0018710E">
            <w:pPr>
              <w:pStyle w:val="rowtabella0"/>
              <w:jc w:val="center"/>
              <w:rPr>
                <w:color w:val="002060"/>
              </w:rPr>
            </w:pPr>
            <w:r w:rsidRPr="00C87BB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D4EBC" w14:textId="77777777" w:rsidR="00E23435" w:rsidRPr="00C87BB6" w:rsidRDefault="00E23435" w:rsidP="0018710E">
            <w:pPr>
              <w:pStyle w:val="rowtabella0"/>
              <w:jc w:val="center"/>
              <w:rPr>
                <w:color w:val="002060"/>
              </w:rPr>
            </w:pPr>
            <w:r w:rsidRPr="00C87BB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28A4B" w14:textId="77777777" w:rsidR="00E23435" w:rsidRPr="00C87BB6" w:rsidRDefault="00E23435" w:rsidP="0018710E">
            <w:pPr>
              <w:pStyle w:val="rowtabella0"/>
              <w:jc w:val="center"/>
              <w:rPr>
                <w:color w:val="002060"/>
              </w:rPr>
            </w:pPr>
            <w:r w:rsidRPr="00C87BB6">
              <w:rPr>
                <w:color w:val="002060"/>
              </w:rPr>
              <w:t>0</w:t>
            </w:r>
          </w:p>
        </w:tc>
      </w:tr>
      <w:tr w:rsidR="00E23435" w:rsidRPr="00C87BB6" w14:paraId="21A9ECAE"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B367E1" w14:textId="77777777" w:rsidR="00E23435" w:rsidRPr="00C87BB6" w:rsidRDefault="00E23435" w:rsidP="0018710E">
            <w:pPr>
              <w:pStyle w:val="rowtabella0"/>
              <w:rPr>
                <w:color w:val="002060"/>
              </w:rPr>
            </w:pPr>
            <w:r w:rsidRPr="00C87BB6">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4C714" w14:textId="77777777" w:rsidR="00E23435" w:rsidRPr="00C87BB6" w:rsidRDefault="00E23435" w:rsidP="0018710E">
            <w:pPr>
              <w:pStyle w:val="rowtabella0"/>
              <w:jc w:val="center"/>
              <w:rPr>
                <w:color w:val="002060"/>
              </w:rPr>
            </w:pPr>
            <w:r w:rsidRPr="00C87BB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627C6"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0CB25"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E19CB"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041EF"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E48B7" w14:textId="77777777" w:rsidR="00E23435" w:rsidRPr="00C87BB6" w:rsidRDefault="00E23435" w:rsidP="0018710E">
            <w:pPr>
              <w:pStyle w:val="rowtabella0"/>
              <w:jc w:val="center"/>
              <w:rPr>
                <w:color w:val="002060"/>
              </w:rPr>
            </w:pPr>
            <w:r w:rsidRPr="00C87BB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86015" w14:textId="77777777" w:rsidR="00E23435" w:rsidRPr="00C87BB6" w:rsidRDefault="00E23435" w:rsidP="0018710E">
            <w:pPr>
              <w:pStyle w:val="rowtabella0"/>
              <w:jc w:val="center"/>
              <w:rPr>
                <w:color w:val="002060"/>
              </w:rPr>
            </w:pPr>
            <w:r w:rsidRPr="00C87BB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AEA09" w14:textId="77777777" w:rsidR="00E23435" w:rsidRPr="00C87BB6" w:rsidRDefault="00E23435" w:rsidP="0018710E">
            <w:pPr>
              <w:pStyle w:val="rowtabella0"/>
              <w:jc w:val="center"/>
              <w:rPr>
                <w:color w:val="002060"/>
              </w:rPr>
            </w:pPr>
            <w:r w:rsidRPr="00C87BB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11E09" w14:textId="77777777" w:rsidR="00E23435" w:rsidRPr="00C87BB6" w:rsidRDefault="00E23435" w:rsidP="0018710E">
            <w:pPr>
              <w:pStyle w:val="rowtabella0"/>
              <w:jc w:val="center"/>
              <w:rPr>
                <w:color w:val="002060"/>
              </w:rPr>
            </w:pPr>
            <w:r w:rsidRPr="00C87BB6">
              <w:rPr>
                <w:color w:val="002060"/>
              </w:rPr>
              <w:t>0</w:t>
            </w:r>
          </w:p>
        </w:tc>
      </w:tr>
      <w:tr w:rsidR="00E23435" w:rsidRPr="00C87BB6" w14:paraId="4E78719D"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E9858A" w14:textId="77777777" w:rsidR="00E23435" w:rsidRPr="00C87BB6" w:rsidRDefault="00E23435" w:rsidP="0018710E">
            <w:pPr>
              <w:pStyle w:val="rowtabella0"/>
              <w:rPr>
                <w:color w:val="002060"/>
              </w:rPr>
            </w:pPr>
            <w:r w:rsidRPr="00C87BB6">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4A6B2" w14:textId="77777777" w:rsidR="00E23435" w:rsidRPr="00C87BB6" w:rsidRDefault="00E23435" w:rsidP="0018710E">
            <w:pPr>
              <w:pStyle w:val="rowtabella0"/>
              <w:jc w:val="center"/>
              <w:rPr>
                <w:color w:val="002060"/>
              </w:rPr>
            </w:pPr>
            <w:r w:rsidRPr="00C87BB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BD0E8"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A30BF"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CC868"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12063"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4684E" w14:textId="77777777" w:rsidR="00E23435" w:rsidRPr="00C87BB6" w:rsidRDefault="00E23435" w:rsidP="0018710E">
            <w:pPr>
              <w:pStyle w:val="rowtabella0"/>
              <w:jc w:val="center"/>
              <w:rPr>
                <w:color w:val="002060"/>
              </w:rPr>
            </w:pPr>
            <w:r w:rsidRPr="00C87BB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25938" w14:textId="77777777" w:rsidR="00E23435" w:rsidRPr="00C87BB6" w:rsidRDefault="00E23435" w:rsidP="0018710E">
            <w:pPr>
              <w:pStyle w:val="rowtabella0"/>
              <w:jc w:val="center"/>
              <w:rPr>
                <w:color w:val="002060"/>
              </w:rPr>
            </w:pPr>
            <w:r w:rsidRPr="00C87BB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58DDC" w14:textId="77777777" w:rsidR="00E23435" w:rsidRPr="00C87BB6" w:rsidRDefault="00E23435" w:rsidP="0018710E">
            <w:pPr>
              <w:pStyle w:val="rowtabella0"/>
              <w:jc w:val="center"/>
              <w:rPr>
                <w:color w:val="002060"/>
              </w:rPr>
            </w:pPr>
            <w:r w:rsidRPr="00C87BB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02CEE" w14:textId="77777777" w:rsidR="00E23435" w:rsidRPr="00C87BB6" w:rsidRDefault="00E23435" w:rsidP="0018710E">
            <w:pPr>
              <w:pStyle w:val="rowtabella0"/>
              <w:jc w:val="center"/>
              <w:rPr>
                <w:color w:val="002060"/>
              </w:rPr>
            </w:pPr>
            <w:r w:rsidRPr="00C87BB6">
              <w:rPr>
                <w:color w:val="002060"/>
              </w:rPr>
              <w:t>0</w:t>
            </w:r>
          </w:p>
        </w:tc>
      </w:tr>
      <w:tr w:rsidR="00E23435" w:rsidRPr="00C87BB6" w14:paraId="18CAA08D"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AB74FD" w14:textId="77777777" w:rsidR="00E23435" w:rsidRPr="00C87BB6" w:rsidRDefault="00E23435" w:rsidP="0018710E">
            <w:pPr>
              <w:pStyle w:val="rowtabella0"/>
              <w:rPr>
                <w:color w:val="002060"/>
              </w:rPr>
            </w:pPr>
            <w:r w:rsidRPr="00C87BB6">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40FC3" w14:textId="77777777" w:rsidR="00E23435" w:rsidRPr="00C87BB6" w:rsidRDefault="00E23435" w:rsidP="0018710E">
            <w:pPr>
              <w:pStyle w:val="rowtabella0"/>
              <w:jc w:val="center"/>
              <w:rPr>
                <w:color w:val="002060"/>
              </w:rPr>
            </w:pPr>
            <w:r w:rsidRPr="00C87BB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D7D70"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2041D"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47885"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051B3"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AF4A2" w14:textId="77777777" w:rsidR="00E23435" w:rsidRPr="00C87BB6" w:rsidRDefault="00E23435" w:rsidP="0018710E">
            <w:pPr>
              <w:pStyle w:val="rowtabella0"/>
              <w:jc w:val="center"/>
              <w:rPr>
                <w:color w:val="002060"/>
              </w:rPr>
            </w:pPr>
            <w:r w:rsidRPr="00C87BB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78B99" w14:textId="77777777" w:rsidR="00E23435" w:rsidRPr="00C87BB6" w:rsidRDefault="00E23435" w:rsidP="0018710E">
            <w:pPr>
              <w:pStyle w:val="rowtabella0"/>
              <w:jc w:val="center"/>
              <w:rPr>
                <w:color w:val="002060"/>
              </w:rPr>
            </w:pPr>
            <w:r w:rsidRPr="00C87BB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32E84"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C7829" w14:textId="77777777" w:rsidR="00E23435" w:rsidRPr="00C87BB6" w:rsidRDefault="00E23435" w:rsidP="0018710E">
            <w:pPr>
              <w:pStyle w:val="rowtabella0"/>
              <w:jc w:val="center"/>
              <w:rPr>
                <w:color w:val="002060"/>
              </w:rPr>
            </w:pPr>
            <w:r w:rsidRPr="00C87BB6">
              <w:rPr>
                <w:color w:val="002060"/>
              </w:rPr>
              <w:t>0</w:t>
            </w:r>
          </w:p>
        </w:tc>
      </w:tr>
      <w:tr w:rsidR="00E23435" w:rsidRPr="00C87BB6" w14:paraId="7BAFDA01"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7E0B07" w14:textId="77777777" w:rsidR="00E23435" w:rsidRPr="00C87BB6" w:rsidRDefault="00E23435" w:rsidP="0018710E">
            <w:pPr>
              <w:pStyle w:val="rowtabella0"/>
              <w:rPr>
                <w:color w:val="002060"/>
              </w:rPr>
            </w:pPr>
            <w:r w:rsidRPr="00C87BB6">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9E228" w14:textId="77777777" w:rsidR="00E23435" w:rsidRPr="00C87BB6" w:rsidRDefault="00E23435" w:rsidP="0018710E">
            <w:pPr>
              <w:pStyle w:val="rowtabella0"/>
              <w:jc w:val="center"/>
              <w:rPr>
                <w:color w:val="002060"/>
              </w:rPr>
            </w:pPr>
            <w:r w:rsidRPr="00C87BB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617D5"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D3799"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AADAA"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53EBB"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45BF5" w14:textId="77777777" w:rsidR="00E23435" w:rsidRPr="00C87BB6" w:rsidRDefault="00E23435" w:rsidP="0018710E">
            <w:pPr>
              <w:pStyle w:val="rowtabella0"/>
              <w:jc w:val="center"/>
              <w:rPr>
                <w:color w:val="002060"/>
              </w:rPr>
            </w:pPr>
            <w:r w:rsidRPr="00C87BB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89F8C" w14:textId="77777777" w:rsidR="00E23435" w:rsidRPr="00C87BB6" w:rsidRDefault="00E23435" w:rsidP="0018710E">
            <w:pPr>
              <w:pStyle w:val="rowtabella0"/>
              <w:jc w:val="center"/>
              <w:rPr>
                <w:color w:val="002060"/>
              </w:rPr>
            </w:pPr>
            <w:r w:rsidRPr="00C87BB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D73A9"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ADDE8" w14:textId="77777777" w:rsidR="00E23435" w:rsidRPr="00C87BB6" w:rsidRDefault="00E23435" w:rsidP="0018710E">
            <w:pPr>
              <w:pStyle w:val="rowtabella0"/>
              <w:jc w:val="center"/>
              <w:rPr>
                <w:color w:val="002060"/>
              </w:rPr>
            </w:pPr>
            <w:r w:rsidRPr="00C87BB6">
              <w:rPr>
                <w:color w:val="002060"/>
              </w:rPr>
              <w:t>0</w:t>
            </w:r>
          </w:p>
        </w:tc>
      </w:tr>
      <w:tr w:rsidR="00E23435" w:rsidRPr="00C87BB6" w14:paraId="3BAF67A2"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4B5891" w14:textId="77777777" w:rsidR="00E23435" w:rsidRPr="00C87BB6" w:rsidRDefault="00E23435" w:rsidP="0018710E">
            <w:pPr>
              <w:pStyle w:val="rowtabella0"/>
              <w:rPr>
                <w:color w:val="002060"/>
              </w:rPr>
            </w:pPr>
            <w:r w:rsidRPr="00C87BB6">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1846B" w14:textId="77777777" w:rsidR="00E23435" w:rsidRPr="00C87BB6" w:rsidRDefault="00E23435" w:rsidP="0018710E">
            <w:pPr>
              <w:pStyle w:val="rowtabella0"/>
              <w:jc w:val="center"/>
              <w:rPr>
                <w:color w:val="002060"/>
              </w:rPr>
            </w:pPr>
            <w:r w:rsidRPr="00C87BB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20397"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0A87A"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C0406"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31A65"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861B8" w14:textId="77777777" w:rsidR="00E23435" w:rsidRPr="00C87BB6" w:rsidRDefault="00E23435" w:rsidP="0018710E">
            <w:pPr>
              <w:pStyle w:val="rowtabella0"/>
              <w:jc w:val="center"/>
              <w:rPr>
                <w:color w:val="002060"/>
              </w:rPr>
            </w:pPr>
            <w:r w:rsidRPr="00C87BB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99F32" w14:textId="77777777" w:rsidR="00E23435" w:rsidRPr="00C87BB6" w:rsidRDefault="00E23435" w:rsidP="0018710E">
            <w:pPr>
              <w:pStyle w:val="rowtabella0"/>
              <w:jc w:val="center"/>
              <w:rPr>
                <w:color w:val="002060"/>
              </w:rPr>
            </w:pPr>
            <w:r w:rsidRPr="00C87BB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D025B"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01196" w14:textId="77777777" w:rsidR="00E23435" w:rsidRPr="00C87BB6" w:rsidRDefault="00E23435" w:rsidP="0018710E">
            <w:pPr>
              <w:pStyle w:val="rowtabella0"/>
              <w:jc w:val="center"/>
              <w:rPr>
                <w:color w:val="002060"/>
              </w:rPr>
            </w:pPr>
            <w:r w:rsidRPr="00C87BB6">
              <w:rPr>
                <w:color w:val="002060"/>
              </w:rPr>
              <w:t>0</w:t>
            </w:r>
          </w:p>
        </w:tc>
      </w:tr>
      <w:tr w:rsidR="00E23435" w:rsidRPr="00C87BB6" w14:paraId="19DA7E8E"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2777E9" w14:textId="77777777" w:rsidR="00E23435" w:rsidRPr="00C87BB6" w:rsidRDefault="00E23435" w:rsidP="0018710E">
            <w:pPr>
              <w:pStyle w:val="rowtabella0"/>
              <w:rPr>
                <w:color w:val="002060"/>
              </w:rPr>
            </w:pPr>
            <w:r w:rsidRPr="00C87BB6">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FF91E" w14:textId="77777777" w:rsidR="00E23435" w:rsidRPr="00C87BB6" w:rsidRDefault="00E23435" w:rsidP="0018710E">
            <w:pPr>
              <w:pStyle w:val="rowtabella0"/>
              <w:jc w:val="center"/>
              <w:rPr>
                <w:color w:val="002060"/>
              </w:rPr>
            </w:pPr>
            <w:r w:rsidRPr="00C87BB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4B4B6"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58886"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377C9"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74492"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E53E8" w14:textId="77777777" w:rsidR="00E23435" w:rsidRPr="00C87BB6" w:rsidRDefault="00E23435" w:rsidP="0018710E">
            <w:pPr>
              <w:pStyle w:val="rowtabella0"/>
              <w:jc w:val="center"/>
              <w:rPr>
                <w:color w:val="002060"/>
              </w:rPr>
            </w:pPr>
            <w:r w:rsidRPr="00C87BB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5ADF8" w14:textId="77777777" w:rsidR="00E23435" w:rsidRPr="00C87BB6" w:rsidRDefault="00E23435" w:rsidP="0018710E">
            <w:pPr>
              <w:pStyle w:val="rowtabella0"/>
              <w:jc w:val="center"/>
              <w:rPr>
                <w:color w:val="002060"/>
              </w:rPr>
            </w:pPr>
            <w:r w:rsidRPr="00C87BB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FCFE5"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764FF" w14:textId="77777777" w:rsidR="00E23435" w:rsidRPr="00C87BB6" w:rsidRDefault="00E23435" w:rsidP="0018710E">
            <w:pPr>
              <w:pStyle w:val="rowtabella0"/>
              <w:jc w:val="center"/>
              <w:rPr>
                <w:color w:val="002060"/>
              </w:rPr>
            </w:pPr>
            <w:r w:rsidRPr="00C87BB6">
              <w:rPr>
                <w:color w:val="002060"/>
              </w:rPr>
              <w:t>0</w:t>
            </w:r>
          </w:p>
        </w:tc>
      </w:tr>
      <w:tr w:rsidR="00E23435" w:rsidRPr="00C87BB6" w14:paraId="592B75FE"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35C10F" w14:textId="77777777" w:rsidR="00E23435" w:rsidRPr="00C87BB6" w:rsidRDefault="00E23435" w:rsidP="0018710E">
            <w:pPr>
              <w:pStyle w:val="rowtabella0"/>
              <w:rPr>
                <w:color w:val="002060"/>
              </w:rPr>
            </w:pPr>
            <w:r w:rsidRPr="00C87BB6">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C547D"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1F296"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440A7"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1308B"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01139"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1918C" w14:textId="77777777" w:rsidR="00E23435" w:rsidRPr="00C87BB6" w:rsidRDefault="00E23435" w:rsidP="0018710E">
            <w:pPr>
              <w:pStyle w:val="rowtabella0"/>
              <w:jc w:val="center"/>
              <w:rPr>
                <w:color w:val="002060"/>
              </w:rPr>
            </w:pPr>
            <w:r w:rsidRPr="00C87BB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97989" w14:textId="77777777" w:rsidR="00E23435" w:rsidRPr="00C87BB6" w:rsidRDefault="00E23435" w:rsidP="0018710E">
            <w:pPr>
              <w:pStyle w:val="rowtabella0"/>
              <w:jc w:val="center"/>
              <w:rPr>
                <w:color w:val="002060"/>
              </w:rPr>
            </w:pPr>
            <w:r w:rsidRPr="00C87BB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82FCC" w14:textId="77777777" w:rsidR="00E23435" w:rsidRPr="00C87BB6" w:rsidRDefault="00E23435" w:rsidP="0018710E">
            <w:pPr>
              <w:pStyle w:val="rowtabella0"/>
              <w:jc w:val="center"/>
              <w:rPr>
                <w:color w:val="002060"/>
              </w:rPr>
            </w:pPr>
            <w:r w:rsidRPr="00C87BB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E7356" w14:textId="77777777" w:rsidR="00E23435" w:rsidRPr="00C87BB6" w:rsidRDefault="00E23435" w:rsidP="0018710E">
            <w:pPr>
              <w:pStyle w:val="rowtabella0"/>
              <w:jc w:val="center"/>
              <w:rPr>
                <w:color w:val="002060"/>
              </w:rPr>
            </w:pPr>
            <w:r w:rsidRPr="00C87BB6">
              <w:rPr>
                <w:color w:val="002060"/>
              </w:rPr>
              <w:t>0</w:t>
            </w:r>
          </w:p>
        </w:tc>
      </w:tr>
      <w:tr w:rsidR="00E23435" w:rsidRPr="00C87BB6" w14:paraId="2588F82D"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5A839C" w14:textId="77777777" w:rsidR="00E23435" w:rsidRPr="00C87BB6" w:rsidRDefault="00E23435" w:rsidP="0018710E">
            <w:pPr>
              <w:pStyle w:val="rowtabella0"/>
              <w:rPr>
                <w:color w:val="002060"/>
              </w:rPr>
            </w:pPr>
            <w:r w:rsidRPr="00C87BB6">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7FEEA"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B51F8"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44D6B"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ACFCC"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2A6DB"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7E457" w14:textId="77777777" w:rsidR="00E23435" w:rsidRPr="00C87BB6" w:rsidRDefault="00E23435" w:rsidP="0018710E">
            <w:pPr>
              <w:pStyle w:val="rowtabella0"/>
              <w:jc w:val="center"/>
              <w:rPr>
                <w:color w:val="002060"/>
              </w:rPr>
            </w:pPr>
            <w:r w:rsidRPr="00C87BB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FD411" w14:textId="77777777" w:rsidR="00E23435" w:rsidRPr="00C87BB6" w:rsidRDefault="00E23435" w:rsidP="0018710E">
            <w:pPr>
              <w:pStyle w:val="rowtabella0"/>
              <w:jc w:val="center"/>
              <w:rPr>
                <w:color w:val="002060"/>
              </w:rPr>
            </w:pPr>
            <w:r w:rsidRPr="00C87BB6">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770C2" w14:textId="77777777" w:rsidR="00E23435" w:rsidRPr="00C87BB6" w:rsidRDefault="00E23435" w:rsidP="0018710E">
            <w:pPr>
              <w:pStyle w:val="rowtabella0"/>
              <w:jc w:val="center"/>
              <w:rPr>
                <w:color w:val="002060"/>
              </w:rPr>
            </w:pPr>
            <w:r w:rsidRPr="00C87BB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DA17C" w14:textId="77777777" w:rsidR="00E23435" w:rsidRPr="00C87BB6" w:rsidRDefault="00E23435" w:rsidP="0018710E">
            <w:pPr>
              <w:pStyle w:val="rowtabella0"/>
              <w:jc w:val="center"/>
              <w:rPr>
                <w:color w:val="002060"/>
              </w:rPr>
            </w:pPr>
            <w:r w:rsidRPr="00C87BB6">
              <w:rPr>
                <w:color w:val="002060"/>
              </w:rPr>
              <w:t>0</w:t>
            </w:r>
          </w:p>
        </w:tc>
      </w:tr>
      <w:tr w:rsidR="00E23435" w:rsidRPr="00C87BB6" w14:paraId="6F53DA70" w14:textId="77777777" w:rsidTr="001871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A59FEE" w14:textId="77777777" w:rsidR="00E23435" w:rsidRPr="00C87BB6" w:rsidRDefault="00E23435" w:rsidP="0018710E">
            <w:pPr>
              <w:pStyle w:val="rowtabella0"/>
              <w:rPr>
                <w:color w:val="002060"/>
              </w:rPr>
            </w:pPr>
            <w:r w:rsidRPr="00C87BB6">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52F2C"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F904A"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F3089"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5E6D1"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49ABE"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15B6C" w14:textId="77777777" w:rsidR="00E23435" w:rsidRPr="00C87BB6" w:rsidRDefault="00E23435" w:rsidP="0018710E">
            <w:pPr>
              <w:pStyle w:val="rowtabella0"/>
              <w:jc w:val="center"/>
              <w:rPr>
                <w:color w:val="002060"/>
              </w:rPr>
            </w:pPr>
            <w:r w:rsidRPr="00C87BB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CF409" w14:textId="77777777" w:rsidR="00E23435" w:rsidRPr="00C87BB6" w:rsidRDefault="00E23435" w:rsidP="0018710E">
            <w:pPr>
              <w:pStyle w:val="rowtabella0"/>
              <w:jc w:val="center"/>
              <w:rPr>
                <w:color w:val="002060"/>
              </w:rPr>
            </w:pPr>
            <w:r w:rsidRPr="00C87BB6">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AC0C7" w14:textId="77777777" w:rsidR="00E23435" w:rsidRPr="00C87BB6" w:rsidRDefault="00E23435" w:rsidP="0018710E">
            <w:pPr>
              <w:pStyle w:val="rowtabella0"/>
              <w:jc w:val="center"/>
              <w:rPr>
                <w:color w:val="002060"/>
              </w:rPr>
            </w:pPr>
            <w:r w:rsidRPr="00C87BB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28561" w14:textId="77777777" w:rsidR="00E23435" w:rsidRPr="00C87BB6" w:rsidRDefault="00E23435" w:rsidP="0018710E">
            <w:pPr>
              <w:pStyle w:val="rowtabella0"/>
              <w:jc w:val="center"/>
              <w:rPr>
                <w:color w:val="002060"/>
              </w:rPr>
            </w:pPr>
            <w:r w:rsidRPr="00C87BB6">
              <w:rPr>
                <w:color w:val="002060"/>
              </w:rPr>
              <w:t>8</w:t>
            </w:r>
          </w:p>
        </w:tc>
      </w:tr>
    </w:tbl>
    <w:p w14:paraId="7EEFF2B8" w14:textId="77777777" w:rsidR="00E23435" w:rsidRPr="00C87BB6" w:rsidRDefault="00E23435" w:rsidP="00E23435">
      <w:pPr>
        <w:pStyle w:val="breakline"/>
        <w:rPr>
          <w:rFonts w:eastAsiaTheme="minorEastAsia"/>
          <w:color w:val="002060"/>
        </w:rPr>
      </w:pPr>
    </w:p>
    <w:p w14:paraId="563F7CBF" w14:textId="77777777" w:rsidR="00E23435" w:rsidRPr="00C87BB6" w:rsidRDefault="00E23435" w:rsidP="00E23435">
      <w:pPr>
        <w:pStyle w:val="breakline"/>
        <w:rPr>
          <w:color w:val="002060"/>
        </w:rPr>
      </w:pPr>
    </w:p>
    <w:p w14:paraId="5CA1879F" w14:textId="77777777" w:rsidR="00E23435" w:rsidRPr="00C87BB6" w:rsidRDefault="00E23435" w:rsidP="00E23435">
      <w:pPr>
        <w:pStyle w:val="sottotitolocampionato10"/>
        <w:rPr>
          <w:color w:val="002060"/>
        </w:rPr>
      </w:pPr>
      <w:r w:rsidRPr="00C87BB6">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23435" w:rsidRPr="00C87BB6" w14:paraId="2168ECE3" w14:textId="77777777" w:rsidTr="001871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CCF9B" w14:textId="77777777" w:rsidR="00E23435" w:rsidRPr="00C87BB6" w:rsidRDefault="00E23435" w:rsidP="0018710E">
            <w:pPr>
              <w:pStyle w:val="headertabella0"/>
              <w:rPr>
                <w:color w:val="002060"/>
              </w:rPr>
            </w:pPr>
            <w:r w:rsidRPr="00C87BB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535EB" w14:textId="77777777" w:rsidR="00E23435" w:rsidRPr="00C87BB6" w:rsidRDefault="00E23435" w:rsidP="0018710E">
            <w:pPr>
              <w:pStyle w:val="headertabella0"/>
              <w:rPr>
                <w:color w:val="002060"/>
              </w:rPr>
            </w:pPr>
            <w:r w:rsidRPr="00C87BB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22C39" w14:textId="77777777" w:rsidR="00E23435" w:rsidRPr="00C87BB6" w:rsidRDefault="00E23435" w:rsidP="0018710E">
            <w:pPr>
              <w:pStyle w:val="headertabella0"/>
              <w:rPr>
                <w:color w:val="002060"/>
              </w:rPr>
            </w:pPr>
            <w:r w:rsidRPr="00C87BB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754DB" w14:textId="77777777" w:rsidR="00E23435" w:rsidRPr="00C87BB6" w:rsidRDefault="00E23435" w:rsidP="0018710E">
            <w:pPr>
              <w:pStyle w:val="headertabella0"/>
              <w:rPr>
                <w:color w:val="002060"/>
              </w:rPr>
            </w:pPr>
            <w:r w:rsidRPr="00C87BB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F40B6" w14:textId="77777777" w:rsidR="00E23435" w:rsidRPr="00C87BB6" w:rsidRDefault="00E23435" w:rsidP="0018710E">
            <w:pPr>
              <w:pStyle w:val="headertabella0"/>
              <w:rPr>
                <w:color w:val="002060"/>
              </w:rPr>
            </w:pPr>
            <w:r w:rsidRPr="00C87BB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22FDA" w14:textId="77777777" w:rsidR="00E23435" w:rsidRPr="00C87BB6" w:rsidRDefault="00E23435" w:rsidP="0018710E">
            <w:pPr>
              <w:pStyle w:val="headertabella0"/>
              <w:rPr>
                <w:color w:val="002060"/>
              </w:rPr>
            </w:pPr>
            <w:r w:rsidRPr="00C87BB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29EB5" w14:textId="77777777" w:rsidR="00E23435" w:rsidRPr="00C87BB6" w:rsidRDefault="00E23435" w:rsidP="0018710E">
            <w:pPr>
              <w:pStyle w:val="headertabella0"/>
              <w:rPr>
                <w:color w:val="002060"/>
              </w:rPr>
            </w:pPr>
            <w:r w:rsidRPr="00C87BB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F376E" w14:textId="77777777" w:rsidR="00E23435" w:rsidRPr="00C87BB6" w:rsidRDefault="00E23435" w:rsidP="0018710E">
            <w:pPr>
              <w:pStyle w:val="headertabella0"/>
              <w:rPr>
                <w:color w:val="002060"/>
              </w:rPr>
            </w:pPr>
            <w:r w:rsidRPr="00C87BB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E6135" w14:textId="77777777" w:rsidR="00E23435" w:rsidRPr="00C87BB6" w:rsidRDefault="00E23435" w:rsidP="0018710E">
            <w:pPr>
              <w:pStyle w:val="headertabella0"/>
              <w:rPr>
                <w:color w:val="002060"/>
              </w:rPr>
            </w:pPr>
            <w:r w:rsidRPr="00C87BB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41DD3" w14:textId="77777777" w:rsidR="00E23435" w:rsidRPr="00C87BB6" w:rsidRDefault="00E23435" w:rsidP="0018710E">
            <w:pPr>
              <w:pStyle w:val="headertabella0"/>
              <w:rPr>
                <w:color w:val="002060"/>
              </w:rPr>
            </w:pPr>
            <w:r w:rsidRPr="00C87BB6">
              <w:rPr>
                <w:color w:val="002060"/>
              </w:rPr>
              <w:t>PE</w:t>
            </w:r>
          </w:p>
        </w:tc>
      </w:tr>
      <w:tr w:rsidR="00E23435" w:rsidRPr="00C87BB6" w14:paraId="0A456A51" w14:textId="77777777" w:rsidTr="001871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549402" w14:textId="77777777" w:rsidR="00E23435" w:rsidRPr="00C87BB6" w:rsidRDefault="00E23435" w:rsidP="0018710E">
            <w:pPr>
              <w:pStyle w:val="rowtabella0"/>
              <w:rPr>
                <w:color w:val="002060"/>
              </w:rPr>
            </w:pPr>
            <w:r w:rsidRPr="00C87BB6">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EFEDF" w14:textId="77777777" w:rsidR="00E23435" w:rsidRPr="00C87BB6" w:rsidRDefault="00E23435" w:rsidP="0018710E">
            <w:pPr>
              <w:pStyle w:val="rowtabella0"/>
              <w:jc w:val="center"/>
              <w:rPr>
                <w:color w:val="002060"/>
              </w:rPr>
            </w:pPr>
            <w:r w:rsidRPr="00C87BB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48B4D"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0DE17" w14:textId="77777777" w:rsidR="00E23435" w:rsidRPr="00C87BB6" w:rsidRDefault="00E23435" w:rsidP="0018710E">
            <w:pPr>
              <w:pStyle w:val="rowtabella0"/>
              <w:jc w:val="center"/>
              <w:rPr>
                <w:color w:val="002060"/>
              </w:rPr>
            </w:pPr>
            <w:r w:rsidRPr="00C87BB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4FF62"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62313"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C6CE3" w14:textId="77777777" w:rsidR="00E23435" w:rsidRPr="00C87BB6" w:rsidRDefault="00E23435" w:rsidP="0018710E">
            <w:pPr>
              <w:pStyle w:val="rowtabella0"/>
              <w:jc w:val="center"/>
              <w:rPr>
                <w:color w:val="002060"/>
              </w:rPr>
            </w:pPr>
            <w:r w:rsidRPr="00C87BB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A2A44" w14:textId="77777777" w:rsidR="00E23435" w:rsidRPr="00C87BB6" w:rsidRDefault="00E23435" w:rsidP="0018710E">
            <w:pPr>
              <w:pStyle w:val="rowtabella0"/>
              <w:jc w:val="center"/>
              <w:rPr>
                <w:color w:val="002060"/>
              </w:rPr>
            </w:pPr>
            <w:r w:rsidRPr="00C87BB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43877" w14:textId="77777777" w:rsidR="00E23435" w:rsidRPr="00C87BB6" w:rsidRDefault="00E23435" w:rsidP="0018710E">
            <w:pPr>
              <w:pStyle w:val="rowtabella0"/>
              <w:jc w:val="center"/>
              <w:rPr>
                <w:color w:val="002060"/>
              </w:rPr>
            </w:pPr>
            <w:r w:rsidRPr="00C87BB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6E4D5" w14:textId="77777777" w:rsidR="00E23435" w:rsidRPr="00C87BB6" w:rsidRDefault="00E23435" w:rsidP="0018710E">
            <w:pPr>
              <w:pStyle w:val="rowtabella0"/>
              <w:jc w:val="center"/>
              <w:rPr>
                <w:color w:val="002060"/>
              </w:rPr>
            </w:pPr>
            <w:r w:rsidRPr="00C87BB6">
              <w:rPr>
                <w:color w:val="002060"/>
              </w:rPr>
              <w:t>0</w:t>
            </w:r>
          </w:p>
        </w:tc>
      </w:tr>
      <w:tr w:rsidR="00E23435" w:rsidRPr="00C87BB6" w14:paraId="1610E83E"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0C5BFA" w14:textId="77777777" w:rsidR="00E23435" w:rsidRPr="00C87BB6" w:rsidRDefault="00E23435" w:rsidP="0018710E">
            <w:pPr>
              <w:pStyle w:val="rowtabella0"/>
              <w:rPr>
                <w:color w:val="002060"/>
              </w:rPr>
            </w:pPr>
            <w:r w:rsidRPr="00C87BB6">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1424B" w14:textId="77777777" w:rsidR="00E23435" w:rsidRPr="00C87BB6" w:rsidRDefault="00E23435" w:rsidP="0018710E">
            <w:pPr>
              <w:pStyle w:val="rowtabella0"/>
              <w:jc w:val="center"/>
              <w:rPr>
                <w:color w:val="002060"/>
              </w:rPr>
            </w:pPr>
            <w:r w:rsidRPr="00C87BB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8DAC3"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D486D"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0526A"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69E05"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92D23" w14:textId="77777777" w:rsidR="00E23435" w:rsidRPr="00C87BB6" w:rsidRDefault="00E23435" w:rsidP="0018710E">
            <w:pPr>
              <w:pStyle w:val="rowtabella0"/>
              <w:jc w:val="center"/>
              <w:rPr>
                <w:color w:val="002060"/>
              </w:rPr>
            </w:pPr>
            <w:r w:rsidRPr="00C87BB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5735B" w14:textId="77777777" w:rsidR="00E23435" w:rsidRPr="00C87BB6" w:rsidRDefault="00E23435" w:rsidP="0018710E">
            <w:pPr>
              <w:pStyle w:val="rowtabella0"/>
              <w:jc w:val="center"/>
              <w:rPr>
                <w:color w:val="002060"/>
              </w:rPr>
            </w:pPr>
            <w:r w:rsidRPr="00C87BB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72327" w14:textId="77777777" w:rsidR="00E23435" w:rsidRPr="00C87BB6" w:rsidRDefault="00E23435" w:rsidP="0018710E">
            <w:pPr>
              <w:pStyle w:val="rowtabella0"/>
              <w:jc w:val="center"/>
              <w:rPr>
                <w:color w:val="002060"/>
              </w:rPr>
            </w:pPr>
            <w:r w:rsidRPr="00C87BB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C78BE" w14:textId="77777777" w:rsidR="00E23435" w:rsidRPr="00C87BB6" w:rsidRDefault="00E23435" w:rsidP="0018710E">
            <w:pPr>
              <w:pStyle w:val="rowtabella0"/>
              <w:jc w:val="center"/>
              <w:rPr>
                <w:color w:val="002060"/>
              </w:rPr>
            </w:pPr>
            <w:r w:rsidRPr="00C87BB6">
              <w:rPr>
                <w:color w:val="002060"/>
              </w:rPr>
              <w:t>0</w:t>
            </w:r>
          </w:p>
        </w:tc>
      </w:tr>
      <w:tr w:rsidR="00E23435" w:rsidRPr="00C87BB6" w14:paraId="0C0C7E31"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AA567C" w14:textId="77777777" w:rsidR="00E23435" w:rsidRPr="00C87BB6" w:rsidRDefault="00E23435" w:rsidP="0018710E">
            <w:pPr>
              <w:pStyle w:val="rowtabella0"/>
              <w:rPr>
                <w:color w:val="002060"/>
              </w:rPr>
            </w:pPr>
            <w:r w:rsidRPr="00C87BB6">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4A339" w14:textId="77777777" w:rsidR="00E23435" w:rsidRPr="00C87BB6" w:rsidRDefault="00E23435" w:rsidP="0018710E">
            <w:pPr>
              <w:pStyle w:val="rowtabella0"/>
              <w:jc w:val="center"/>
              <w:rPr>
                <w:color w:val="002060"/>
              </w:rPr>
            </w:pPr>
            <w:r w:rsidRPr="00C87BB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682D1"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58636"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A89E1"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8426C"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90039" w14:textId="77777777" w:rsidR="00E23435" w:rsidRPr="00C87BB6" w:rsidRDefault="00E23435" w:rsidP="0018710E">
            <w:pPr>
              <w:pStyle w:val="rowtabella0"/>
              <w:jc w:val="center"/>
              <w:rPr>
                <w:color w:val="002060"/>
              </w:rPr>
            </w:pPr>
            <w:r w:rsidRPr="00C87BB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A867E" w14:textId="77777777" w:rsidR="00E23435" w:rsidRPr="00C87BB6" w:rsidRDefault="00E23435" w:rsidP="0018710E">
            <w:pPr>
              <w:pStyle w:val="rowtabella0"/>
              <w:jc w:val="center"/>
              <w:rPr>
                <w:color w:val="002060"/>
              </w:rPr>
            </w:pPr>
            <w:r w:rsidRPr="00C87BB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645F3" w14:textId="77777777" w:rsidR="00E23435" w:rsidRPr="00C87BB6" w:rsidRDefault="00E23435" w:rsidP="0018710E">
            <w:pPr>
              <w:pStyle w:val="rowtabella0"/>
              <w:jc w:val="center"/>
              <w:rPr>
                <w:color w:val="002060"/>
              </w:rPr>
            </w:pPr>
            <w:r w:rsidRPr="00C87BB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63B45" w14:textId="77777777" w:rsidR="00E23435" w:rsidRPr="00C87BB6" w:rsidRDefault="00E23435" w:rsidP="0018710E">
            <w:pPr>
              <w:pStyle w:val="rowtabella0"/>
              <w:jc w:val="center"/>
              <w:rPr>
                <w:color w:val="002060"/>
              </w:rPr>
            </w:pPr>
            <w:r w:rsidRPr="00C87BB6">
              <w:rPr>
                <w:color w:val="002060"/>
              </w:rPr>
              <w:t>0</w:t>
            </w:r>
          </w:p>
        </w:tc>
      </w:tr>
      <w:tr w:rsidR="00E23435" w:rsidRPr="00C87BB6" w14:paraId="45043730"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51D326" w14:textId="77777777" w:rsidR="00E23435" w:rsidRPr="00C87BB6" w:rsidRDefault="00E23435" w:rsidP="0018710E">
            <w:pPr>
              <w:pStyle w:val="rowtabella0"/>
              <w:rPr>
                <w:color w:val="002060"/>
              </w:rPr>
            </w:pPr>
            <w:r w:rsidRPr="00C87BB6">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E3F3C" w14:textId="77777777" w:rsidR="00E23435" w:rsidRPr="00C87BB6" w:rsidRDefault="00E23435" w:rsidP="0018710E">
            <w:pPr>
              <w:pStyle w:val="rowtabella0"/>
              <w:jc w:val="center"/>
              <w:rPr>
                <w:color w:val="002060"/>
              </w:rPr>
            </w:pPr>
            <w:r w:rsidRPr="00C87BB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C9FE3"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E9F0F"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8C2E4"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96066"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3EC0A" w14:textId="77777777" w:rsidR="00E23435" w:rsidRPr="00C87BB6" w:rsidRDefault="00E23435" w:rsidP="0018710E">
            <w:pPr>
              <w:pStyle w:val="rowtabella0"/>
              <w:jc w:val="center"/>
              <w:rPr>
                <w:color w:val="002060"/>
              </w:rPr>
            </w:pPr>
            <w:r w:rsidRPr="00C87BB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32450" w14:textId="77777777" w:rsidR="00E23435" w:rsidRPr="00C87BB6" w:rsidRDefault="00E23435" w:rsidP="0018710E">
            <w:pPr>
              <w:pStyle w:val="rowtabella0"/>
              <w:jc w:val="center"/>
              <w:rPr>
                <w:color w:val="002060"/>
              </w:rPr>
            </w:pPr>
            <w:r w:rsidRPr="00C87BB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4BB05" w14:textId="77777777" w:rsidR="00E23435" w:rsidRPr="00C87BB6" w:rsidRDefault="00E23435" w:rsidP="0018710E">
            <w:pPr>
              <w:pStyle w:val="rowtabella0"/>
              <w:jc w:val="center"/>
              <w:rPr>
                <w:color w:val="002060"/>
              </w:rPr>
            </w:pPr>
            <w:r w:rsidRPr="00C87BB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7A43B" w14:textId="77777777" w:rsidR="00E23435" w:rsidRPr="00C87BB6" w:rsidRDefault="00E23435" w:rsidP="0018710E">
            <w:pPr>
              <w:pStyle w:val="rowtabella0"/>
              <w:jc w:val="center"/>
              <w:rPr>
                <w:color w:val="002060"/>
              </w:rPr>
            </w:pPr>
            <w:r w:rsidRPr="00C87BB6">
              <w:rPr>
                <w:color w:val="002060"/>
              </w:rPr>
              <w:t>0</w:t>
            </w:r>
          </w:p>
        </w:tc>
      </w:tr>
      <w:tr w:rsidR="00E23435" w:rsidRPr="00C87BB6" w14:paraId="5CF2B0F9"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C5F86A" w14:textId="77777777" w:rsidR="00E23435" w:rsidRPr="00C87BB6" w:rsidRDefault="00E23435" w:rsidP="0018710E">
            <w:pPr>
              <w:pStyle w:val="rowtabella0"/>
              <w:rPr>
                <w:color w:val="002060"/>
              </w:rPr>
            </w:pPr>
            <w:r w:rsidRPr="00C87BB6">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7DB64" w14:textId="77777777" w:rsidR="00E23435" w:rsidRPr="00C87BB6" w:rsidRDefault="00E23435" w:rsidP="0018710E">
            <w:pPr>
              <w:pStyle w:val="rowtabella0"/>
              <w:jc w:val="center"/>
              <w:rPr>
                <w:color w:val="002060"/>
              </w:rPr>
            </w:pPr>
            <w:r w:rsidRPr="00C87BB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85FD8"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1DD7A"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A5C7A"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A6EEA"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DE27E" w14:textId="77777777" w:rsidR="00E23435" w:rsidRPr="00C87BB6" w:rsidRDefault="00E23435" w:rsidP="0018710E">
            <w:pPr>
              <w:pStyle w:val="rowtabella0"/>
              <w:jc w:val="center"/>
              <w:rPr>
                <w:color w:val="002060"/>
              </w:rPr>
            </w:pPr>
            <w:r w:rsidRPr="00C87BB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6F3A9" w14:textId="77777777" w:rsidR="00E23435" w:rsidRPr="00C87BB6" w:rsidRDefault="00E23435" w:rsidP="0018710E">
            <w:pPr>
              <w:pStyle w:val="rowtabella0"/>
              <w:jc w:val="center"/>
              <w:rPr>
                <w:color w:val="002060"/>
              </w:rPr>
            </w:pPr>
            <w:r w:rsidRPr="00C87BB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E65D9" w14:textId="77777777" w:rsidR="00E23435" w:rsidRPr="00C87BB6" w:rsidRDefault="00E23435" w:rsidP="0018710E">
            <w:pPr>
              <w:pStyle w:val="rowtabella0"/>
              <w:jc w:val="center"/>
              <w:rPr>
                <w:color w:val="002060"/>
              </w:rPr>
            </w:pPr>
            <w:r w:rsidRPr="00C87BB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60C4C" w14:textId="77777777" w:rsidR="00E23435" w:rsidRPr="00C87BB6" w:rsidRDefault="00E23435" w:rsidP="0018710E">
            <w:pPr>
              <w:pStyle w:val="rowtabella0"/>
              <w:jc w:val="center"/>
              <w:rPr>
                <w:color w:val="002060"/>
              </w:rPr>
            </w:pPr>
            <w:r w:rsidRPr="00C87BB6">
              <w:rPr>
                <w:color w:val="002060"/>
              </w:rPr>
              <w:t>0</w:t>
            </w:r>
          </w:p>
        </w:tc>
      </w:tr>
      <w:tr w:rsidR="00E23435" w:rsidRPr="00C87BB6" w14:paraId="32119798"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7C39D7" w14:textId="77777777" w:rsidR="00E23435" w:rsidRPr="00C87BB6" w:rsidRDefault="00E23435" w:rsidP="0018710E">
            <w:pPr>
              <w:pStyle w:val="rowtabella0"/>
              <w:rPr>
                <w:color w:val="002060"/>
              </w:rPr>
            </w:pPr>
            <w:r w:rsidRPr="00C87BB6">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3D0D5" w14:textId="77777777" w:rsidR="00E23435" w:rsidRPr="00C87BB6" w:rsidRDefault="00E23435" w:rsidP="0018710E">
            <w:pPr>
              <w:pStyle w:val="rowtabella0"/>
              <w:jc w:val="center"/>
              <w:rPr>
                <w:color w:val="002060"/>
              </w:rPr>
            </w:pPr>
            <w:r w:rsidRPr="00C87BB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F7285"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90472"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C8917"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424FA"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B5AB3" w14:textId="77777777" w:rsidR="00E23435" w:rsidRPr="00C87BB6" w:rsidRDefault="00E23435" w:rsidP="0018710E">
            <w:pPr>
              <w:pStyle w:val="rowtabella0"/>
              <w:jc w:val="center"/>
              <w:rPr>
                <w:color w:val="002060"/>
              </w:rPr>
            </w:pPr>
            <w:r w:rsidRPr="00C87BB6">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32A44" w14:textId="77777777" w:rsidR="00E23435" w:rsidRPr="00C87BB6" w:rsidRDefault="00E23435" w:rsidP="0018710E">
            <w:pPr>
              <w:pStyle w:val="rowtabella0"/>
              <w:jc w:val="center"/>
              <w:rPr>
                <w:color w:val="002060"/>
              </w:rPr>
            </w:pPr>
            <w:r w:rsidRPr="00C87BB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9571B" w14:textId="77777777" w:rsidR="00E23435" w:rsidRPr="00C87BB6" w:rsidRDefault="00E23435" w:rsidP="0018710E">
            <w:pPr>
              <w:pStyle w:val="rowtabella0"/>
              <w:jc w:val="center"/>
              <w:rPr>
                <w:color w:val="002060"/>
              </w:rPr>
            </w:pPr>
            <w:r w:rsidRPr="00C87BB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F8FEF" w14:textId="77777777" w:rsidR="00E23435" w:rsidRPr="00C87BB6" w:rsidRDefault="00E23435" w:rsidP="0018710E">
            <w:pPr>
              <w:pStyle w:val="rowtabella0"/>
              <w:jc w:val="center"/>
              <w:rPr>
                <w:color w:val="002060"/>
              </w:rPr>
            </w:pPr>
            <w:r w:rsidRPr="00C87BB6">
              <w:rPr>
                <w:color w:val="002060"/>
              </w:rPr>
              <w:t>0</w:t>
            </w:r>
          </w:p>
        </w:tc>
      </w:tr>
      <w:tr w:rsidR="00E23435" w:rsidRPr="00C87BB6" w14:paraId="29886370"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F17EE7" w14:textId="77777777" w:rsidR="00E23435" w:rsidRPr="00C87BB6" w:rsidRDefault="00E23435" w:rsidP="0018710E">
            <w:pPr>
              <w:pStyle w:val="rowtabella0"/>
              <w:rPr>
                <w:color w:val="002060"/>
              </w:rPr>
            </w:pPr>
            <w:r w:rsidRPr="00C87BB6">
              <w:rPr>
                <w:color w:val="002060"/>
              </w:rPr>
              <w:t>A.S.D. ATLETICO NO BORDERS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E5835" w14:textId="77777777" w:rsidR="00E23435" w:rsidRPr="00C87BB6" w:rsidRDefault="00E23435" w:rsidP="0018710E">
            <w:pPr>
              <w:pStyle w:val="rowtabella0"/>
              <w:jc w:val="center"/>
              <w:rPr>
                <w:color w:val="002060"/>
              </w:rPr>
            </w:pPr>
            <w:r w:rsidRPr="00C87BB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ABF7E"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14798"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4981E"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C8127"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38F3C" w14:textId="77777777" w:rsidR="00E23435" w:rsidRPr="00C87BB6" w:rsidRDefault="00E23435" w:rsidP="0018710E">
            <w:pPr>
              <w:pStyle w:val="rowtabella0"/>
              <w:jc w:val="center"/>
              <w:rPr>
                <w:color w:val="002060"/>
              </w:rPr>
            </w:pPr>
            <w:r w:rsidRPr="00C87BB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AB102" w14:textId="77777777" w:rsidR="00E23435" w:rsidRPr="00C87BB6" w:rsidRDefault="00E23435" w:rsidP="0018710E">
            <w:pPr>
              <w:pStyle w:val="rowtabella0"/>
              <w:jc w:val="center"/>
              <w:rPr>
                <w:color w:val="002060"/>
              </w:rPr>
            </w:pPr>
            <w:r w:rsidRPr="00C87BB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58D1E"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3873F" w14:textId="77777777" w:rsidR="00E23435" w:rsidRPr="00C87BB6" w:rsidRDefault="00E23435" w:rsidP="0018710E">
            <w:pPr>
              <w:pStyle w:val="rowtabella0"/>
              <w:jc w:val="center"/>
              <w:rPr>
                <w:color w:val="002060"/>
              </w:rPr>
            </w:pPr>
            <w:r w:rsidRPr="00C87BB6">
              <w:rPr>
                <w:color w:val="002060"/>
              </w:rPr>
              <w:t>0</w:t>
            </w:r>
          </w:p>
        </w:tc>
      </w:tr>
      <w:tr w:rsidR="00E23435" w:rsidRPr="00C87BB6" w14:paraId="320AA3C6"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5B9AB9" w14:textId="77777777" w:rsidR="00E23435" w:rsidRPr="00C87BB6" w:rsidRDefault="00E23435" w:rsidP="0018710E">
            <w:pPr>
              <w:pStyle w:val="rowtabella0"/>
              <w:rPr>
                <w:color w:val="002060"/>
              </w:rPr>
            </w:pPr>
            <w:r w:rsidRPr="00C87BB6">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B9FA6" w14:textId="77777777" w:rsidR="00E23435" w:rsidRPr="00C87BB6" w:rsidRDefault="00E23435" w:rsidP="0018710E">
            <w:pPr>
              <w:pStyle w:val="rowtabella0"/>
              <w:jc w:val="center"/>
              <w:rPr>
                <w:color w:val="002060"/>
              </w:rPr>
            </w:pPr>
            <w:r w:rsidRPr="00C87BB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86145"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87639"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C409A"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709E5"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367A4" w14:textId="77777777" w:rsidR="00E23435" w:rsidRPr="00C87BB6" w:rsidRDefault="00E23435" w:rsidP="0018710E">
            <w:pPr>
              <w:pStyle w:val="rowtabella0"/>
              <w:jc w:val="center"/>
              <w:rPr>
                <w:color w:val="002060"/>
              </w:rPr>
            </w:pPr>
            <w:r w:rsidRPr="00C87BB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BC30F" w14:textId="77777777" w:rsidR="00E23435" w:rsidRPr="00C87BB6" w:rsidRDefault="00E23435" w:rsidP="0018710E">
            <w:pPr>
              <w:pStyle w:val="rowtabella0"/>
              <w:jc w:val="center"/>
              <w:rPr>
                <w:color w:val="002060"/>
              </w:rPr>
            </w:pPr>
            <w:r w:rsidRPr="00C87BB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71767"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99520" w14:textId="77777777" w:rsidR="00E23435" w:rsidRPr="00C87BB6" w:rsidRDefault="00E23435" w:rsidP="0018710E">
            <w:pPr>
              <w:pStyle w:val="rowtabella0"/>
              <w:jc w:val="center"/>
              <w:rPr>
                <w:color w:val="002060"/>
              </w:rPr>
            </w:pPr>
            <w:r w:rsidRPr="00C87BB6">
              <w:rPr>
                <w:color w:val="002060"/>
              </w:rPr>
              <w:t>0</w:t>
            </w:r>
          </w:p>
        </w:tc>
      </w:tr>
      <w:tr w:rsidR="00E23435" w:rsidRPr="00C87BB6" w14:paraId="4F6115A7"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39B0C7" w14:textId="77777777" w:rsidR="00E23435" w:rsidRPr="00C87BB6" w:rsidRDefault="00E23435" w:rsidP="0018710E">
            <w:pPr>
              <w:pStyle w:val="rowtabella0"/>
              <w:rPr>
                <w:color w:val="002060"/>
              </w:rPr>
            </w:pPr>
            <w:r w:rsidRPr="00C87BB6">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FB7EF" w14:textId="77777777" w:rsidR="00E23435" w:rsidRPr="00C87BB6" w:rsidRDefault="00E23435" w:rsidP="0018710E">
            <w:pPr>
              <w:pStyle w:val="rowtabella0"/>
              <w:jc w:val="center"/>
              <w:rPr>
                <w:color w:val="002060"/>
              </w:rPr>
            </w:pPr>
            <w:r w:rsidRPr="00C87BB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0060B"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4B302"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4137E"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C925B"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76EC5" w14:textId="77777777" w:rsidR="00E23435" w:rsidRPr="00C87BB6" w:rsidRDefault="00E23435" w:rsidP="0018710E">
            <w:pPr>
              <w:pStyle w:val="rowtabella0"/>
              <w:jc w:val="center"/>
              <w:rPr>
                <w:color w:val="002060"/>
              </w:rPr>
            </w:pPr>
            <w:r w:rsidRPr="00C87BB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160DE" w14:textId="77777777" w:rsidR="00E23435" w:rsidRPr="00C87BB6" w:rsidRDefault="00E23435" w:rsidP="0018710E">
            <w:pPr>
              <w:pStyle w:val="rowtabella0"/>
              <w:jc w:val="center"/>
              <w:rPr>
                <w:color w:val="002060"/>
              </w:rPr>
            </w:pPr>
            <w:r w:rsidRPr="00C87BB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E14AC"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BACCE" w14:textId="77777777" w:rsidR="00E23435" w:rsidRPr="00C87BB6" w:rsidRDefault="00E23435" w:rsidP="0018710E">
            <w:pPr>
              <w:pStyle w:val="rowtabella0"/>
              <w:jc w:val="center"/>
              <w:rPr>
                <w:color w:val="002060"/>
              </w:rPr>
            </w:pPr>
            <w:r w:rsidRPr="00C87BB6">
              <w:rPr>
                <w:color w:val="002060"/>
              </w:rPr>
              <w:t>0</w:t>
            </w:r>
          </w:p>
        </w:tc>
      </w:tr>
      <w:tr w:rsidR="00E23435" w:rsidRPr="00C87BB6" w14:paraId="7C1E7614"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88980F" w14:textId="77777777" w:rsidR="00E23435" w:rsidRPr="00C87BB6" w:rsidRDefault="00E23435" w:rsidP="0018710E">
            <w:pPr>
              <w:pStyle w:val="rowtabella0"/>
              <w:rPr>
                <w:color w:val="002060"/>
              </w:rPr>
            </w:pPr>
            <w:r w:rsidRPr="00C87BB6">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E62F9" w14:textId="77777777" w:rsidR="00E23435" w:rsidRPr="00C87BB6" w:rsidRDefault="00E23435" w:rsidP="0018710E">
            <w:pPr>
              <w:pStyle w:val="rowtabella0"/>
              <w:jc w:val="center"/>
              <w:rPr>
                <w:color w:val="002060"/>
              </w:rPr>
            </w:pPr>
            <w:r w:rsidRPr="00C87BB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7B70A"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5A02B"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E91E6"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FFD33"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13C70" w14:textId="77777777" w:rsidR="00E23435" w:rsidRPr="00C87BB6" w:rsidRDefault="00E23435" w:rsidP="0018710E">
            <w:pPr>
              <w:pStyle w:val="rowtabella0"/>
              <w:jc w:val="center"/>
              <w:rPr>
                <w:color w:val="002060"/>
              </w:rPr>
            </w:pPr>
            <w:r w:rsidRPr="00C87BB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83CED" w14:textId="77777777" w:rsidR="00E23435" w:rsidRPr="00C87BB6" w:rsidRDefault="00E23435" w:rsidP="0018710E">
            <w:pPr>
              <w:pStyle w:val="rowtabella0"/>
              <w:jc w:val="center"/>
              <w:rPr>
                <w:color w:val="002060"/>
              </w:rPr>
            </w:pPr>
            <w:r w:rsidRPr="00C87BB6">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61853" w14:textId="77777777" w:rsidR="00E23435" w:rsidRPr="00C87BB6" w:rsidRDefault="00E23435" w:rsidP="0018710E">
            <w:pPr>
              <w:pStyle w:val="rowtabella0"/>
              <w:jc w:val="center"/>
              <w:rPr>
                <w:color w:val="002060"/>
              </w:rPr>
            </w:pPr>
            <w:r w:rsidRPr="00C87BB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02C40" w14:textId="77777777" w:rsidR="00E23435" w:rsidRPr="00C87BB6" w:rsidRDefault="00E23435" w:rsidP="0018710E">
            <w:pPr>
              <w:pStyle w:val="rowtabella0"/>
              <w:jc w:val="center"/>
              <w:rPr>
                <w:color w:val="002060"/>
              </w:rPr>
            </w:pPr>
            <w:r w:rsidRPr="00C87BB6">
              <w:rPr>
                <w:color w:val="002060"/>
              </w:rPr>
              <w:t>0</w:t>
            </w:r>
          </w:p>
        </w:tc>
      </w:tr>
      <w:tr w:rsidR="00E23435" w:rsidRPr="00C87BB6" w14:paraId="56848EE3"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A4CD82" w14:textId="77777777" w:rsidR="00E23435" w:rsidRPr="00C87BB6" w:rsidRDefault="00E23435" w:rsidP="0018710E">
            <w:pPr>
              <w:pStyle w:val="rowtabella0"/>
              <w:rPr>
                <w:color w:val="002060"/>
                <w:lang w:val="es-ES"/>
              </w:rPr>
            </w:pPr>
            <w:r w:rsidRPr="00C87BB6">
              <w:rPr>
                <w:color w:val="002060"/>
                <w:lang w:val="es-E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CD1F6"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FAD20"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1678A"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DD47B"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D20C4" w14:textId="77777777" w:rsidR="00E23435" w:rsidRPr="00C87BB6" w:rsidRDefault="00E23435" w:rsidP="0018710E">
            <w:pPr>
              <w:pStyle w:val="rowtabella0"/>
              <w:jc w:val="center"/>
              <w:rPr>
                <w:color w:val="002060"/>
              </w:rPr>
            </w:pPr>
            <w:r w:rsidRPr="00C87BB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ED961" w14:textId="77777777" w:rsidR="00E23435" w:rsidRPr="00C87BB6" w:rsidRDefault="00E23435" w:rsidP="0018710E">
            <w:pPr>
              <w:pStyle w:val="rowtabella0"/>
              <w:jc w:val="center"/>
              <w:rPr>
                <w:color w:val="002060"/>
              </w:rPr>
            </w:pPr>
            <w:r w:rsidRPr="00C87BB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63C0C" w14:textId="77777777" w:rsidR="00E23435" w:rsidRPr="00C87BB6" w:rsidRDefault="00E23435" w:rsidP="0018710E">
            <w:pPr>
              <w:pStyle w:val="rowtabella0"/>
              <w:jc w:val="center"/>
              <w:rPr>
                <w:color w:val="002060"/>
              </w:rPr>
            </w:pPr>
            <w:r w:rsidRPr="00C87BB6">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A8214" w14:textId="77777777" w:rsidR="00E23435" w:rsidRPr="00C87BB6" w:rsidRDefault="00E23435" w:rsidP="0018710E">
            <w:pPr>
              <w:pStyle w:val="rowtabella0"/>
              <w:jc w:val="center"/>
              <w:rPr>
                <w:color w:val="002060"/>
              </w:rPr>
            </w:pPr>
            <w:r w:rsidRPr="00C87BB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D44C8" w14:textId="77777777" w:rsidR="00E23435" w:rsidRPr="00C87BB6" w:rsidRDefault="00E23435" w:rsidP="0018710E">
            <w:pPr>
              <w:pStyle w:val="rowtabella0"/>
              <w:jc w:val="center"/>
              <w:rPr>
                <w:color w:val="002060"/>
              </w:rPr>
            </w:pPr>
            <w:r w:rsidRPr="00C87BB6">
              <w:rPr>
                <w:color w:val="002060"/>
              </w:rPr>
              <w:t>0</w:t>
            </w:r>
          </w:p>
        </w:tc>
      </w:tr>
      <w:tr w:rsidR="00E23435" w:rsidRPr="00C87BB6" w14:paraId="2522396D" w14:textId="77777777" w:rsidTr="001871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6A7966" w14:textId="77777777" w:rsidR="00E23435" w:rsidRPr="00C87BB6" w:rsidRDefault="00E23435" w:rsidP="0018710E">
            <w:pPr>
              <w:pStyle w:val="rowtabella0"/>
              <w:rPr>
                <w:color w:val="002060"/>
              </w:rPr>
            </w:pPr>
            <w:r w:rsidRPr="00C87BB6">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01D37"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D94AE"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DBEE9"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1D979"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0AEEF"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3AE3D" w14:textId="77777777" w:rsidR="00E23435" w:rsidRPr="00C87BB6" w:rsidRDefault="00E23435" w:rsidP="0018710E">
            <w:pPr>
              <w:pStyle w:val="rowtabella0"/>
              <w:jc w:val="center"/>
              <w:rPr>
                <w:color w:val="002060"/>
              </w:rPr>
            </w:pPr>
            <w:r w:rsidRPr="00C87BB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02278" w14:textId="77777777" w:rsidR="00E23435" w:rsidRPr="00C87BB6" w:rsidRDefault="00E23435" w:rsidP="0018710E">
            <w:pPr>
              <w:pStyle w:val="rowtabella0"/>
              <w:jc w:val="center"/>
              <w:rPr>
                <w:color w:val="002060"/>
              </w:rPr>
            </w:pPr>
            <w:r w:rsidRPr="00C87BB6">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71F66" w14:textId="77777777" w:rsidR="00E23435" w:rsidRPr="00C87BB6" w:rsidRDefault="00E23435" w:rsidP="0018710E">
            <w:pPr>
              <w:pStyle w:val="rowtabella0"/>
              <w:jc w:val="center"/>
              <w:rPr>
                <w:color w:val="002060"/>
              </w:rPr>
            </w:pPr>
            <w:r w:rsidRPr="00C87BB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C62AD" w14:textId="77777777" w:rsidR="00E23435" w:rsidRPr="00C87BB6" w:rsidRDefault="00E23435" w:rsidP="0018710E">
            <w:pPr>
              <w:pStyle w:val="rowtabella0"/>
              <w:jc w:val="center"/>
              <w:rPr>
                <w:color w:val="002060"/>
              </w:rPr>
            </w:pPr>
            <w:r w:rsidRPr="00C87BB6">
              <w:rPr>
                <w:color w:val="002060"/>
              </w:rPr>
              <w:t>0</w:t>
            </w:r>
          </w:p>
        </w:tc>
      </w:tr>
    </w:tbl>
    <w:p w14:paraId="2D01D561" w14:textId="77777777" w:rsidR="00E23435" w:rsidRPr="00C87BB6" w:rsidRDefault="00E23435" w:rsidP="00E23435">
      <w:pPr>
        <w:pStyle w:val="breakline"/>
        <w:rPr>
          <w:rFonts w:eastAsiaTheme="minorEastAsia"/>
          <w:color w:val="002060"/>
        </w:rPr>
      </w:pPr>
    </w:p>
    <w:p w14:paraId="3A63A85B" w14:textId="77777777" w:rsidR="00E23435" w:rsidRPr="00C87BB6" w:rsidRDefault="00E23435" w:rsidP="00E23435">
      <w:pPr>
        <w:pStyle w:val="breakline"/>
        <w:rPr>
          <w:color w:val="002060"/>
        </w:rPr>
      </w:pPr>
    </w:p>
    <w:p w14:paraId="1C3E74CA" w14:textId="77777777" w:rsidR="00E23435" w:rsidRPr="00C87BB6" w:rsidRDefault="00E23435" w:rsidP="00E23435">
      <w:pPr>
        <w:pStyle w:val="sottotitolocampionato10"/>
        <w:rPr>
          <w:color w:val="002060"/>
        </w:rPr>
      </w:pPr>
      <w:r w:rsidRPr="00C87BB6">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23435" w:rsidRPr="00C87BB6" w14:paraId="5DE9AF61" w14:textId="77777777" w:rsidTr="001871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33909" w14:textId="77777777" w:rsidR="00E23435" w:rsidRPr="00C87BB6" w:rsidRDefault="00E23435" w:rsidP="0018710E">
            <w:pPr>
              <w:pStyle w:val="headertabella0"/>
              <w:rPr>
                <w:color w:val="002060"/>
              </w:rPr>
            </w:pPr>
            <w:r w:rsidRPr="00C87BB6">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FC4F8" w14:textId="77777777" w:rsidR="00E23435" w:rsidRPr="00C87BB6" w:rsidRDefault="00E23435" w:rsidP="0018710E">
            <w:pPr>
              <w:pStyle w:val="headertabella0"/>
              <w:rPr>
                <w:color w:val="002060"/>
              </w:rPr>
            </w:pPr>
            <w:r w:rsidRPr="00C87BB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4287F" w14:textId="77777777" w:rsidR="00E23435" w:rsidRPr="00C87BB6" w:rsidRDefault="00E23435" w:rsidP="0018710E">
            <w:pPr>
              <w:pStyle w:val="headertabella0"/>
              <w:rPr>
                <w:color w:val="002060"/>
              </w:rPr>
            </w:pPr>
            <w:r w:rsidRPr="00C87BB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27823" w14:textId="77777777" w:rsidR="00E23435" w:rsidRPr="00C87BB6" w:rsidRDefault="00E23435" w:rsidP="0018710E">
            <w:pPr>
              <w:pStyle w:val="headertabella0"/>
              <w:rPr>
                <w:color w:val="002060"/>
              </w:rPr>
            </w:pPr>
            <w:r w:rsidRPr="00C87BB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7B50C" w14:textId="77777777" w:rsidR="00E23435" w:rsidRPr="00C87BB6" w:rsidRDefault="00E23435" w:rsidP="0018710E">
            <w:pPr>
              <w:pStyle w:val="headertabella0"/>
              <w:rPr>
                <w:color w:val="002060"/>
              </w:rPr>
            </w:pPr>
            <w:r w:rsidRPr="00C87BB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98180" w14:textId="77777777" w:rsidR="00E23435" w:rsidRPr="00C87BB6" w:rsidRDefault="00E23435" w:rsidP="0018710E">
            <w:pPr>
              <w:pStyle w:val="headertabella0"/>
              <w:rPr>
                <w:color w:val="002060"/>
              </w:rPr>
            </w:pPr>
            <w:r w:rsidRPr="00C87BB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9D3CF" w14:textId="77777777" w:rsidR="00E23435" w:rsidRPr="00C87BB6" w:rsidRDefault="00E23435" w:rsidP="0018710E">
            <w:pPr>
              <w:pStyle w:val="headertabella0"/>
              <w:rPr>
                <w:color w:val="002060"/>
              </w:rPr>
            </w:pPr>
            <w:r w:rsidRPr="00C87BB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F6A8B" w14:textId="77777777" w:rsidR="00E23435" w:rsidRPr="00C87BB6" w:rsidRDefault="00E23435" w:rsidP="0018710E">
            <w:pPr>
              <w:pStyle w:val="headertabella0"/>
              <w:rPr>
                <w:color w:val="002060"/>
              </w:rPr>
            </w:pPr>
            <w:r w:rsidRPr="00C87BB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70EC5" w14:textId="77777777" w:rsidR="00E23435" w:rsidRPr="00C87BB6" w:rsidRDefault="00E23435" w:rsidP="0018710E">
            <w:pPr>
              <w:pStyle w:val="headertabella0"/>
              <w:rPr>
                <w:color w:val="002060"/>
              </w:rPr>
            </w:pPr>
            <w:r w:rsidRPr="00C87BB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E5EDA" w14:textId="77777777" w:rsidR="00E23435" w:rsidRPr="00C87BB6" w:rsidRDefault="00E23435" w:rsidP="0018710E">
            <w:pPr>
              <w:pStyle w:val="headertabella0"/>
              <w:rPr>
                <w:color w:val="002060"/>
              </w:rPr>
            </w:pPr>
            <w:r w:rsidRPr="00C87BB6">
              <w:rPr>
                <w:color w:val="002060"/>
              </w:rPr>
              <w:t>PE</w:t>
            </w:r>
          </w:p>
        </w:tc>
      </w:tr>
      <w:tr w:rsidR="00E23435" w:rsidRPr="00C87BB6" w14:paraId="5BB6930D" w14:textId="77777777" w:rsidTr="001871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FA0270" w14:textId="77777777" w:rsidR="00E23435" w:rsidRPr="00C87BB6" w:rsidRDefault="00E23435" w:rsidP="0018710E">
            <w:pPr>
              <w:pStyle w:val="rowtabella0"/>
              <w:rPr>
                <w:color w:val="002060"/>
              </w:rPr>
            </w:pPr>
            <w:r w:rsidRPr="00C87BB6">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C7999" w14:textId="77777777" w:rsidR="00E23435" w:rsidRPr="00C87BB6" w:rsidRDefault="00E23435" w:rsidP="0018710E">
            <w:pPr>
              <w:pStyle w:val="rowtabella0"/>
              <w:jc w:val="center"/>
              <w:rPr>
                <w:color w:val="002060"/>
              </w:rPr>
            </w:pPr>
            <w:r w:rsidRPr="00C87BB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1C689"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A5B73" w14:textId="77777777" w:rsidR="00E23435" w:rsidRPr="00C87BB6" w:rsidRDefault="00E23435" w:rsidP="0018710E">
            <w:pPr>
              <w:pStyle w:val="rowtabella0"/>
              <w:jc w:val="center"/>
              <w:rPr>
                <w:color w:val="002060"/>
              </w:rPr>
            </w:pPr>
            <w:r w:rsidRPr="00C87BB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310E9"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C9516"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029B0" w14:textId="77777777" w:rsidR="00E23435" w:rsidRPr="00C87BB6" w:rsidRDefault="00E23435" w:rsidP="0018710E">
            <w:pPr>
              <w:pStyle w:val="rowtabella0"/>
              <w:jc w:val="center"/>
              <w:rPr>
                <w:color w:val="002060"/>
              </w:rPr>
            </w:pPr>
            <w:r w:rsidRPr="00C87BB6">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BFD5C" w14:textId="77777777" w:rsidR="00E23435" w:rsidRPr="00C87BB6" w:rsidRDefault="00E23435" w:rsidP="0018710E">
            <w:pPr>
              <w:pStyle w:val="rowtabella0"/>
              <w:jc w:val="center"/>
              <w:rPr>
                <w:color w:val="002060"/>
              </w:rPr>
            </w:pPr>
            <w:r w:rsidRPr="00C87BB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383A6" w14:textId="77777777" w:rsidR="00E23435" w:rsidRPr="00C87BB6" w:rsidRDefault="00E23435" w:rsidP="0018710E">
            <w:pPr>
              <w:pStyle w:val="rowtabella0"/>
              <w:jc w:val="center"/>
              <w:rPr>
                <w:color w:val="002060"/>
              </w:rPr>
            </w:pPr>
            <w:r w:rsidRPr="00C87BB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E26E3" w14:textId="77777777" w:rsidR="00E23435" w:rsidRPr="00C87BB6" w:rsidRDefault="00E23435" w:rsidP="0018710E">
            <w:pPr>
              <w:pStyle w:val="rowtabella0"/>
              <w:jc w:val="center"/>
              <w:rPr>
                <w:color w:val="002060"/>
              </w:rPr>
            </w:pPr>
            <w:r w:rsidRPr="00C87BB6">
              <w:rPr>
                <w:color w:val="002060"/>
              </w:rPr>
              <w:t>0</w:t>
            </w:r>
          </w:p>
        </w:tc>
      </w:tr>
      <w:tr w:rsidR="00E23435" w:rsidRPr="00C87BB6" w14:paraId="077658B5"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344998" w14:textId="77777777" w:rsidR="00E23435" w:rsidRPr="00C87BB6" w:rsidRDefault="00E23435" w:rsidP="0018710E">
            <w:pPr>
              <w:pStyle w:val="rowtabella0"/>
              <w:rPr>
                <w:color w:val="002060"/>
              </w:rPr>
            </w:pPr>
            <w:r w:rsidRPr="00C87BB6">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806F7" w14:textId="77777777" w:rsidR="00E23435" w:rsidRPr="00C87BB6" w:rsidRDefault="00E23435" w:rsidP="0018710E">
            <w:pPr>
              <w:pStyle w:val="rowtabella0"/>
              <w:jc w:val="center"/>
              <w:rPr>
                <w:color w:val="002060"/>
              </w:rPr>
            </w:pPr>
            <w:r w:rsidRPr="00C87BB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FF4CB"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ED907"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8ADC0"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E47D0"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5BEB9" w14:textId="77777777" w:rsidR="00E23435" w:rsidRPr="00C87BB6" w:rsidRDefault="00E23435" w:rsidP="0018710E">
            <w:pPr>
              <w:pStyle w:val="rowtabella0"/>
              <w:jc w:val="center"/>
              <w:rPr>
                <w:color w:val="002060"/>
              </w:rPr>
            </w:pPr>
            <w:r w:rsidRPr="00C87BB6">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26F9D" w14:textId="77777777" w:rsidR="00E23435" w:rsidRPr="00C87BB6" w:rsidRDefault="00E23435" w:rsidP="0018710E">
            <w:pPr>
              <w:pStyle w:val="rowtabella0"/>
              <w:jc w:val="center"/>
              <w:rPr>
                <w:color w:val="002060"/>
              </w:rPr>
            </w:pPr>
            <w:r w:rsidRPr="00C87BB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09A8D" w14:textId="77777777" w:rsidR="00E23435" w:rsidRPr="00C87BB6" w:rsidRDefault="00E23435" w:rsidP="0018710E">
            <w:pPr>
              <w:pStyle w:val="rowtabella0"/>
              <w:jc w:val="center"/>
              <w:rPr>
                <w:color w:val="002060"/>
              </w:rPr>
            </w:pPr>
            <w:r w:rsidRPr="00C87BB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5D5C2" w14:textId="77777777" w:rsidR="00E23435" w:rsidRPr="00C87BB6" w:rsidRDefault="00E23435" w:rsidP="0018710E">
            <w:pPr>
              <w:pStyle w:val="rowtabella0"/>
              <w:jc w:val="center"/>
              <w:rPr>
                <w:color w:val="002060"/>
              </w:rPr>
            </w:pPr>
            <w:r w:rsidRPr="00C87BB6">
              <w:rPr>
                <w:color w:val="002060"/>
              </w:rPr>
              <w:t>0</w:t>
            </w:r>
          </w:p>
        </w:tc>
      </w:tr>
      <w:tr w:rsidR="00E23435" w:rsidRPr="00C87BB6" w14:paraId="225C3B49"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35DA70" w14:textId="77777777" w:rsidR="00E23435" w:rsidRPr="00C87BB6" w:rsidRDefault="00E23435" w:rsidP="0018710E">
            <w:pPr>
              <w:pStyle w:val="rowtabella0"/>
              <w:rPr>
                <w:color w:val="002060"/>
              </w:rPr>
            </w:pPr>
            <w:r w:rsidRPr="00C87BB6">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9EDDA" w14:textId="77777777" w:rsidR="00E23435" w:rsidRPr="00C87BB6" w:rsidRDefault="00E23435" w:rsidP="0018710E">
            <w:pPr>
              <w:pStyle w:val="rowtabella0"/>
              <w:jc w:val="center"/>
              <w:rPr>
                <w:color w:val="002060"/>
              </w:rPr>
            </w:pPr>
            <w:r w:rsidRPr="00C87BB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6A500"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4E4EA"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EBEC6"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97CA2"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F305D" w14:textId="77777777" w:rsidR="00E23435" w:rsidRPr="00C87BB6" w:rsidRDefault="00E23435" w:rsidP="0018710E">
            <w:pPr>
              <w:pStyle w:val="rowtabella0"/>
              <w:jc w:val="center"/>
              <w:rPr>
                <w:color w:val="002060"/>
              </w:rPr>
            </w:pPr>
            <w:r w:rsidRPr="00C87BB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F2DA3" w14:textId="77777777" w:rsidR="00E23435" w:rsidRPr="00C87BB6" w:rsidRDefault="00E23435" w:rsidP="0018710E">
            <w:pPr>
              <w:pStyle w:val="rowtabella0"/>
              <w:jc w:val="center"/>
              <w:rPr>
                <w:color w:val="002060"/>
              </w:rPr>
            </w:pPr>
            <w:r w:rsidRPr="00C87BB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6957D" w14:textId="77777777" w:rsidR="00E23435" w:rsidRPr="00C87BB6" w:rsidRDefault="00E23435" w:rsidP="0018710E">
            <w:pPr>
              <w:pStyle w:val="rowtabella0"/>
              <w:jc w:val="center"/>
              <w:rPr>
                <w:color w:val="002060"/>
              </w:rPr>
            </w:pPr>
            <w:r w:rsidRPr="00C87BB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1BCFE" w14:textId="77777777" w:rsidR="00E23435" w:rsidRPr="00C87BB6" w:rsidRDefault="00E23435" w:rsidP="0018710E">
            <w:pPr>
              <w:pStyle w:val="rowtabella0"/>
              <w:jc w:val="center"/>
              <w:rPr>
                <w:color w:val="002060"/>
              </w:rPr>
            </w:pPr>
            <w:r w:rsidRPr="00C87BB6">
              <w:rPr>
                <w:color w:val="002060"/>
              </w:rPr>
              <w:t>0</w:t>
            </w:r>
          </w:p>
        </w:tc>
      </w:tr>
      <w:tr w:rsidR="00E23435" w:rsidRPr="00C87BB6" w14:paraId="4153276F"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5B1F49" w14:textId="77777777" w:rsidR="00E23435" w:rsidRPr="00C87BB6" w:rsidRDefault="00E23435" w:rsidP="0018710E">
            <w:pPr>
              <w:pStyle w:val="rowtabella0"/>
              <w:rPr>
                <w:color w:val="002060"/>
              </w:rPr>
            </w:pPr>
            <w:r w:rsidRPr="00C87BB6">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BFD1A" w14:textId="77777777" w:rsidR="00E23435" w:rsidRPr="00C87BB6" w:rsidRDefault="00E23435" w:rsidP="0018710E">
            <w:pPr>
              <w:pStyle w:val="rowtabella0"/>
              <w:jc w:val="center"/>
              <w:rPr>
                <w:color w:val="002060"/>
              </w:rPr>
            </w:pPr>
            <w:r w:rsidRPr="00C87BB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99028"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C33D6"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D6266"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4ABBC"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D2C7B" w14:textId="77777777" w:rsidR="00E23435" w:rsidRPr="00C87BB6" w:rsidRDefault="00E23435" w:rsidP="0018710E">
            <w:pPr>
              <w:pStyle w:val="rowtabella0"/>
              <w:jc w:val="center"/>
              <w:rPr>
                <w:color w:val="002060"/>
              </w:rPr>
            </w:pPr>
            <w:r w:rsidRPr="00C87BB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034B7" w14:textId="77777777" w:rsidR="00E23435" w:rsidRPr="00C87BB6" w:rsidRDefault="00E23435" w:rsidP="0018710E">
            <w:pPr>
              <w:pStyle w:val="rowtabella0"/>
              <w:jc w:val="center"/>
              <w:rPr>
                <w:color w:val="002060"/>
              </w:rPr>
            </w:pPr>
            <w:r w:rsidRPr="00C87BB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315A4" w14:textId="77777777" w:rsidR="00E23435" w:rsidRPr="00C87BB6" w:rsidRDefault="00E23435" w:rsidP="0018710E">
            <w:pPr>
              <w:pStyle w:val="rowtabella0"/>
              <w:jc w:val="center"/>
              <w:rPr>
                <w:color w:val="002060"/>
              </w:rPr>
            </w:pPr>
            <w:r w:rsidRPr="00C87BB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20127" w14:textId="77777777" w:rsidR="00E23435" w:rsidRPr="00C87BB6" w:rsidRDefault="00E23435" w:rsidP="0018710E">
            <w:pPr>
              <w:pStyle w:val="rowtabella0"/>
              <w:jc w:val="center"/>
              <w:rPr>
                <w:color w:val="002060"/>
              </w:rPr>
            </w:pPr>
            <w:r w:rsidRPr="00C87BB6">
              <w:rPr>
                <w:color w:val="002060"/>
              </w:rPr>
              <w:t>0</w:t>
            </w:r>
          </w:p>
        </w:tc>
      </w:tr>
      <w:tr w:rsidR="00E23435" w:rsidRPr="00C87BB6" w14:paraId="67341211"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1CA73D" w14:textId="77777777" w:rsidR="00E23435" w:rsidRPr="00C87BB6" w:rsidRDefault="00E23435" w:rsidP="0018710E">
            <w:pPr>
              <w:pStyle w:val="rowtabella0"/>
              <w:rPr>
                <w:color w:val="002060"/>
              </w:rPr>
            </w:pPr>
            <w:r w:rsidRPr="00C87BB6">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8A7CE" w14:textId="77777777" w:rsidR="00E23435" w:rsidRPr="00C87BB6" w:rsidRDefault="00E23435" w:rsidP="0018710E">
            <w:pPr>
              <w:pStyle w:val="rowtabella0"/>
              <w:jc w:val="center"/>
              <w:rPr>
                <w:color w:val="002060"/>
              </w:rPr>
            </w:pPr>
            <w:r w:rsidRPr="00C87BB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A38BE"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F9F9F"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B855B"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7D1CC"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83B80" w14:textId="77777777" w:rsidR="00E23435" w:rsidRPr="00C87BB6" w:rsidRDefault="00E23435" w:rsidP="0018710E">
            <w:pPr>
              <w:pStyle w:val="rowtabella0"/>
              <w:jc w:val="center"/>
              <w:rPr>
                <w:color w:val="002060"/>
              </w:rPr>
            </w:pPr>
            <w:r w:rsidRPr="00C87BB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F86C7" w14:textId="77777777" w:rsidR="00E23435" w:rsidRPr="00C87BB6" w:rsidRDefault="00E23435" w:rsidP="0018710E">
            <w:pPr>
              <w:pStyle w:val="rowtabella0"/>
              <w:jc w:val="center"/>
              <w:rPr>
                <w:color w:val="002060"/>
              </w:rPr>
            </w:pPr>
            <w:r w:rsidRPr="00C87BB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23BA2" w14:textId="77777777" w:rsidR="00E23435" w:rsidRPr="00C87BB6" w:rsidRDefault="00E23435" w:rsidP="0018710E">
            <w:pPr>
              <w:pStyle w:val="rowtabella0"/>
              <w:jc w:val="center"/>
              <w:rPr>
                <w:color w:val="002060"/>
              </w:rPr>
            </w:pPr>
            <w:r w:rsidRPr="00C87BB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6B0A9" w14:textId="77777777" w:rsidR="00E23435" w:rsidRPr="00C87BB6" w:rsidRDefault="00E23435" w:rsidP="0018710E">
            <w:pPr>
              <w:pStyle w:val="rowtabella0"/>
              <w:jc w:val="center"/>
              <w:rPr>
                <w:color w:val="002060"/>
              </w:rPr>
            </w:pPr>
            <w:r w:rsidRPr="00C87BB6">
              <w:rPr>
                <w:color w:val="002060"/>
              </w:rPr>
              <w:t>0</w:t>
            </w:r>
          </w:p>
        </w:tc>
      </w:tr>
      <w:tr w:rsidR="00E23435" w:rsidRPr="00C87BB6" w14:paraId="26AFE6D8"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A60BBD" w14:textId="77777777" w:rsidR="00E23435" w:rsidRPr="00C87BB6" w:rsidRDefault="00E23435" w:rsidP="0018710E">
            <w:pPr>
              <w:pStyle w:val="rowtabella0"/>
              <w:rPr>
                <w:color w:val="002060"/>
              </w:rPr>
            </w:pPr>
            <w:r w:rsidRPr="00C87BB6">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D2B47" w14:textId="77777777" w:rsidR="00E23435" w:rsidRPr="00C87BB6" w:rsidRDefault="00E23435" w:rsidP="0018710E">
            <w:pPr>
              <w:pStyle w:val="rowtabella0"/>
              <w:jc w:val="center"/>
              <w:rPr>
                <w:color w:val="002060"/>
              </w:rPr>
            </w:pPr>
            <w:r w:rsidRPr="00C87BB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1FF90"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5F6B3"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6247E"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2CC17"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C71C8" w14:textId="77777777" w:rsidR="00E23435" w:rsidRPr="00C87BB6" w:rsidRDefault="00E23435" w:rsidP="0018710E">
            <w:pPr>
              <w:pStyle w:val="rowtabella0"/>
              <w:jc w:val="center"/>
              <w:rPr>
                <w:color w:val="002060"/>
              </w:rPr>
            </w:pPr>
            <w:r w:rsidRPr="00C87BB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6075C" w14:textId="77777777" w:rsidR="00E23435" w:rsidRPr="00C87BB6" w:rsidRDefault="00E23435" w:rsidP="0018710E">
            <w:pPr>
              <w:pStyle w:val="rowtabella0"/>
              <w:jc w:val="center"/>
              <w:rPr>
                <w:color w:val="002060"/>
              </w:rPr>
            </w:pPr>
            <w:r w:rsidRPr="00C87BB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51815"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9B84C" w14:textId="77777777" w:rsidR="00E23435" w:rsidRPr="00C87BB6" w:rsidRDefault="00E23435" w:rsidP="0018710E">
            <w:pPr>
              <w:pStyle w:val="rowtabella0"/>
              <w:jc w:val="center"/>
              <w:rPr>
                <w:color w:val="002060"/>
              </w:rPr>
            </w:pPr>
            <w:r w:rsidRPr="00C87BB6">
              <w:rPr>
                <w:color w:val="002060"/>
              </w:rPr>
              <w:t>0</w:t>
            </w:r>
          </w:p>
        </w:tc>
      </w:tr>
      <w:tr w:rsidR="00E23435" w:rsidRPr="00C87BB6" w14:paraId="40CD32A2"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37BEE4" w14:textId="77777777" w:rsidR="00E23435" w:rsidRPr="00C87BB6" w:rsidRDefault="00E23435" w:rsidP="0018710E">
            <w:pPr>
              <w:pStyle w:val="rowtabella0"/>
              <w:rPr>
                <w:color w:val="002060"/>
              </w:rPr>
            </w:pPr>
            <w:r w:rsidRPr="00C87BB6">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3032E" w14:textId="77777777" w:rsidR="00E23435" w:rsidRPr="00C87BB6" w:rsidRDefault="00E23435" w:rsidP="0018710E">
            <w:pPr>
              <w:pStyle w:val="rowtabella0"/>
              <w:jc w:val="center"/>
              <w:rPr>
                <w:color w:val="002060"/>
              </w:rPr>
            </w:pPr>
            <w:r w:rsidRPr="00C87BB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DA0BA"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BCF12"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3B4A9"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6B067"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A46AC" w14:textId="77777777" w:rsidR="00E23435" w:rsidRPr="00C87BB6" w:rsidRDefault="00E23435" w:rsidP="0018710E">
            <w:pPr>
              <w:pStyle w:val="rowtabella0"/>
              <w:jc w:val="center"/>
              <w:rPr>
                <w:color w:val="002060"/>
              </w:rPr>
            </w:pPr>
            <w:r w:rsidRPr="00C87BB6">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5F381" w14:textId="77777777" w:rsidR="00E23435" w:rsidRPr="00C87BB6" w:rsidRDefault="00E23435" w:rsidP="0018710E">
            <w:pPr>
              <w:pStyle w:val="rowtabella0"/>
              <w:jc w:val="center"/>
              <w:rPr>
                <w:color w:val="002060"/>
              </w:rPr>
            </w:pPr>
            <w:r w:rsidRPr="00C87BB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B4620" w14:textId="77777777" w:rsidR="00E23435" w:rsidRPr="00C87BB6" w:rsidRDefault="00E23435" w:rsidP="0018710E">
            <w:pPr>
              <w:pStyle w:val="rowtabella0"/>
              <w:jc w:val="center"/>
              <w:rPr>
                <w:color w:val="002060"/>
              </w:rPr>
            </w:pPr>
            <w:r w:rsidRPr="00C87BB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DFE30" w14:textId="77777777" w:rsidR="00E23435" w:rsidRPr="00C87BB6" w:rsidRDefault="00E23435" w:rsidP="0018710E">
            <w:pPr>
              <w:pStyle w:val="rowtabella0"/>
              <w:jc w:val="center"/>
              <w:rPr>
                <w:color w:val="002060"/>
              </w:rPr>
            </w:pPr>
            <w:r w:rsidRPr="00C87BB6">
              <w:rPr>
                <w:color w:val="002060"/>
              </w:rPr>
              <w:t>0</w:t>
            </w:r>
          </w:p>
        </w:tc>
      </w:tr>
      <w:tr w:rsidR="00E23435" w:rsidRPr="00C87BB6" w14:paraId="2A9CF44F"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1C375D" w14:textId="77777777" w:rsidR="00E23435" w:rsidRPr="00C87BB6" w:rsidRDefault="00E23435" w:rsidP="0018710E">
            <w:pPr>
              <w:pStyle w:val="rowtabella0"/>
              <w:rPr>
                <w:color w:val="002060"/>
              </w:rPr>
            </w:pPr>
            <w:r w:rsidRPr="00C87BB6">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49B57" w14:textId="77777777" w:rsidR="00E23435" w:rsidRPr="00C87BB6" w:rsidRDefault="00E23435" w:rsidP="0018710E">
            <w:pPr>
              <w:pStyle w:val="rowtabella0"/>
              <w:jc w:val="center"/>
              <w:rPr>
                <w:color w:val="002060"/>
              </w:rPr>
            </w:pPr>
            <w:r w:rsidRPr="00C87BB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8270F"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F24BF"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17300"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5A901"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18726" w14:textId="77777777" w:rsidR="00E23435" w:rsidRPr="00C87BB6" w:rsidRDefault="00E23435" w:rsidP="0018710E">
            <w:pPr>
              <w:pStyle w:val="rowtabella0"/>
              <w:jc w:val="center"/>
              <w:rPr>
                <w:color w:val="002060"/>
              </w:rPr>
            </w:pPr>
            <w:r w:rsidRPr="00C87BB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A72FA" w14:textId="77777777" w:rsidR="00E23435" w:rsidRPr="00C87BB6" w:rsidRDefault="00E23435" w:rsidP="0018710E">
            <w:pPr>
              <w:pStyle w:val="rowtabella0"/>
              <w:jc w:val="center"/>
              <w:rPr>
                <w:color w:val="002060"/>
              </w:rPr>
            </w:pPr>
            <w:r w:rsidRPr="00C87BB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9C72D" w14:textId="77777777" w:rsidR="00E23435" w:rsidRPr="00C87BB6" w:rsidRDefault="00E23435" w:rsidP="0018710E">
            <w:pPr>
              <w:pStyle w:val="rowtabella0"/>
              <w:jc w:val="center"/>
              <w:rPr>
                <w:color w:val="002060"/>
              </w:rPr>
            </w:pPr>
            <w:r w:rsidRPr="00C87BB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AC178" w14:textId="77777777" w:rsidR="00E23435" w:rsidRPr="00C87BB6" w:rsidRDefault="00E23435" w:rsidP="0018710E">
            <w:pPr>
              <w:pStyle w:val="rowtabella0"/>
              <w:jc w:val="center"/>
              <w:rPr>
                <w:color w:val="002060"/>
              </w:rPr>
            </w:pPr>
            <w:r w:rsidRPr="00C87BB6">
              <w:rPr>
                <w:color w:val="002060"/>
              </w:rPr>
              <w:t>0</w:t>
            </w:r>
          </w:p>
        </w:tc>
      </w:tr>
      <w:tr w:rsidR="00E23435" w:rsidRPr="00C87BB6" w14:paraId="26E20840"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553AC3" w14:textId="77777777" w:rsidR="00E23435" w:rsidRPr="00C87BB6" w:rsidRDefault="00E23435" w:rsidP="0018710E">
            <w:pPr>
              <w:pStyle w:val="rowtabella0"/>
              <w:rPr>
                <w:color w:val="002060"/>
              </w:rPr>
            </w:pPr>
            <w:r w:rsidRPr="00C87BB6">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C304A" w14:textId="77777777" w:rsidR="00E23435" w:rsidRPr="00C87BB6" w:rsidRDefault="00E23435" w:rsidP="0018710E">
            <w:pPr>
              <w:pStyle w:val="rowtabella0"/>
              <w:jc w:val="center"/>
              <w:rPr>
                <w:color w:val="002060"/>
              </w:rPr>
            </w:pPr>
            <w:r w:rsidRPr="00C87BB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584D7"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5EC9F"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3524D"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912D7"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484CB" w14:textId="77777777" w:rsidR="00E23435" w:rsidRPr="00C87BB6" w:rsidRDefault="00E23435" w:rsidP="0018710E">
            <w:pPr>
              <w:pStyle w:val="rowtabella0"/>
              <w:jc w:val="center"/>
              <w:rPr>
                <w:color w:val="002060"/>
              </w:rPr>
            </w:pPr>
            <w:r w:rsidRPr="00C87BB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72C8C" w14:textId="77777777" w:rsidR="00E23435" w:rsidRPr="00C87BB6" w:rsidRDefault="00E23435" w:rsidP="0018710E">
            <w:pPr>
              <w:pStyle w:val="rowtabella0"/>
              <w:jc w:val="center"/>
              <w:rPr>
                <w:color w:val="002060"/>
              </w:rPr>
            </w:pPr>
            <w:r w:rsidRPr="00C87BB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4D7AA" w14:textId="77777777" w:rsidR="00E23435" w:rsidRPr="00C87BB6" w:rsidRDefault="00E23435" w:rsidP="0018710E">
            <w:pPr>
              <w:pStyle w:val="rowtabella0"/>
              <w:jc w:val="center"/>
              <w:rPr>
                <w:color w:val="002060"/>
              </w:rPr>
            </w:pPr>
            <w:r w:rsidRPr="00C87BB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288AB" w14:textId="77777777" w:rsidR="00E23435" w:rsidRPr="00C87BB6" w:rsidRDefault="00E23435" w:rsidP="0018710E">
            <w:pPr>
              <w:pStyle w:val="rowtabella0"/>
              <w:jc w:val="center"/>
              <w:rPr>
                <w:color w:val="002060"/>
              </w:rPr>
            </w:pPr>
            <w:r w:rsidRPr="00C87BB6">
              <w:rPr>
                <w:color w:val="002060"/>
              </w:rPr>
              <w:t>0</w:t>
            </w:r>
          </w:p>
        </w:tc>
      </w:tr>
      <w:tr w:rsidR="00E23435" w:rsidRPr="00C87BB6" w14:paraId="117E210C"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634A1A" w14:textId="77777777" w:rsidR="00E23435" w:rsidRPr="00C87BB6" w:rsidRDefault="00E23435" w:rsidP="0018710E">
            <w:pPr>
              <w:pStyle w:val="rowtabella0"/>
              <w:rPr>
                <w:color w:val="002060"/>
              </w:rPr>
            </w:pPr>
            <w:r w:rsidRPr="00C87BB6">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EB2E5"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1C0CD"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E487F"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009AD"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00E03"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64C99" w14:textId="77777777" w:rsidR="00E23435" w:rsidRPr="00C87BB6" w:rsidRDefault="00E23435" w:rsidP="0018710E">
            <w:pPr>
              <w:pStyle w:val="rowtabella0"/>
              <w:jc w:val="center"/>
              <w:rPr>
                <w:color w:val="002060"/>
              </w:rPr>
            </w:pPr>
            <w:r w:rsidRPr="00C87BB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57CAD" w14:textId="77777777" w:rsidR="00E23435" w:rsidRPr="00C87BB6" w:rsidRDefault="00E23435" w:rsidP="0018710E">
            <w:pPr>
              <w:pStyle w:val="rowtabella0"/>
              <w:jc w:val="center"/>
              <w:rPr>
                <w:color w:val="002060"/>
              </w:rPr>
            </w:pPr>
            <w:r w:rsidRPr="00C87BB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CAC54" w14:textId="77777777" w:rsidR="00E23435" w:rsidRPr="00C87BB6" w:rsidRDefault="00E23435" w:rsidP="0018710E">
            <w:pPr>
              <w:pStyle w:val="rowtabella0"/>
              <w:jc w:val="center"/>
              <w:rPr>
                <w:color w:val="002060"/>
              </w:rPr>
            </w:pPr>
            <w:r w:rsidRPr="00C87BB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BBDD3" w14:textId="77777777" w:rsidR="00E23435" w:rsidRPr="00C87BB6" w:rsidRDefault="00E23435" w:rsidP="0018710E">
            <w:pPr>
              <w:pStyle w:val="rowtabella0"/>
              <w:jc w:val="center"/>
              <w:rPr>
                <w:color w:val="002060"/>
              </w:rPr>
            </w:pPr>
            <w:r w:rsidRPr="00C87BB6">
              <w:rPr>
                <w:color w:val="002060"/>
              </w:rPr>
              <w:t>0</w:t>
            </w:r>
          </w:p>
        </w:tc>
      </w:tr>
      <w:tr w:rsidR="00E23435" w:rsidRPr="00C87BB6" w14:paraId="1BC1C288"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C67CB0" w14:textId="77777777" w:rsidR="00E23435" w:rsidRPr="00C87BB6" w:rsidRDefault="00E23435" w:rsidP="0018710E">
            <w:pPr>
              <w:pStyle w:val="rowtabella0"/>
              <w:rPr>
                <w:color w:val="002060"/>
              </w:rPr>
            </w:pPr>
            <w:r w:rsidRPr="00C87BB6">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A2FAD"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3BB1F"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E3B60"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8A4AC"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22950"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798D5" w14:textId="77777777" w:rsidR="00E23435" w:rsidRPr="00C87BB6" w:rsidRDefault="00E23435" w:rsidP="0018710E">
            <w:pPr>
              <w:pStyle w:val="rowtabella0"/>
              <w:jc w:val="center"/>
              <w:rPr>
                <w:color w:val="002060"/>
              </w:rPr>
            </w:pPr>
            <w:r w:rsidRPr="00C87BB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F1B1E" w14:textId="77777777" w:rsidR="00E23435" w:rsidRPr="00C87BB6" w:rsidRDefault="00E23435" w:rsidP="0018710E">
            <w:pPr>
              <w:pStyle w:val="rowtabella0"/>
              <w:jc w:val="center"/>
              <w:rPr>
                <w:color w:val="002060"/>
              </w:rPr>
            </w:pPr>
            <w:r w:rsidRPr="00C87BB6">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00B90" w14:textId="77777777" w:rsidR="00E23435" w:rsidRPr="00C87BB6" w:rsidRDefault="00E23435" w:rsidP="0018710E">
            <w:pPr>
              <w:pStyle w:val="rowtabella0"/>
              <w:jc w:val="center"/>
              <w:rPr>
                <w:color w:val="002060"/>
              </w:rPr>
            </w:pPr>
            <w:r w:rsidRPr="00C87BB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87FF6" w14:textId="77777777" w:rsidR="00E23435" w:rsidRPr="00C87BB6" w:rsidRDefault="00E23435" w:rsidP="0018710E">
            <w:pPr>
              <w:pStyle w:val="rowtabella0"/>
              <w:jc w:val="center"/>
              <w:rPr>
                <w:color w:val="002060"/>
              </w:rPr>
            </w:pPr>
            <w:r w:rsidRPr="00C87BB6">
              <w:rPr>
                <w:color w:val="002060"/>
              </w:rPr>
              <w:t>0</w:t>
            </w:r>
          </w:p>
        </w:tc>
      </w:tr>
      <w:tr w:rsidR="00E23435" w:rsidRPr="00C87BB6" w14:paraId="257A2B66" w14:textId="77777777" w:rsidTr="001871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509DCA" w14:textId="77777777" w:rsidR="00E23435" w:rsidRPr="00C87BB6" w:rsidRDefault="00E23435" w:rsidP="0018710E">
            <w:pPr>
              <w:pStyle w:val="rowtabella0"/>
              <w:rPr>
                <w:color w:val="002060"/>
                <w:lang w:val="es-ES"/>
              </w:rPr>
            </w:pPr>
            <w:r w:rsidRPr="00C87BB6">
              <w:rPr>
                <w:color w:val="002060"/>
                <w:lang w:val="es-ES"/>
              </w:rPr>
              <w:t>A.S.D. PEGASO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24C09"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BE6A4"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BCE4F"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69766"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AF0B6" w14:textId="77777777" w:rsidR="00E23435" w:rsidRPr="00C87BB6" w:rsidRDefault="00E23435" w:rsidP="0018710E">
            <w:pPr>
              <w:pStyle w:val="rowtabella0"/>
              <w:jc w:val="center"/>
              <w:rPr>
                <w:color w:val="002060"/>
              </w:rPr>
            </w:pPr>
            <w:r w:rsidRPr="00C87BB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1229F" w14:textId="77777777" w:rsidR="00E23435" w:rsidRPr="00C87BB6" w:rsidRDefault="00E23435" w:rsidP="0018710E">
            <w:pPr>
              <w:pStyle w:val="rowtabella0"/>
              <w:jc w:val="center"/>
              <w:rPr>
                <w:color w:val="002060"/>
              </w:rPr>
            </w:pPr>
            <w:r w:rsidRPr="00C87BB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A29EB" w14:textId="77777777" w:rsidR="00E23435" w:rsidRPr="00C87BB6" w:rsidRDefault="00E23435" w:rsidP="0018710E">
            <w:pPr>
              <w:pStyle w:val="rowtabella0"/>
              <w:jc w:val="center"/>
              <w:rPr>
                <w:color w:val="002060"/>
              </w:rPr>
            </w:pPr>
            <w:r w:rsidRPr="00C87BB6">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70100" w14:textId="77777777" w:rsidR="00E23435" w:rsidRPr="00C87BB6" w:rsidRDefault="00E23435" w:rsidP="0018710E">
            <w:pPr>
              <w:pStyle w:val="rowtabella0"/>
              <w:jc w:val="center"/>
              <w:rPr>
                <w:color w:val="002060"/>
              </w:rPr>
            </w:pPr>
            <w:r w:rsidRPr="00C87BB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E34BE" w14:textId="77777777" w:rsidR="00E23435" w:rsidRPr="00C87BB6" w:rsidRDefault="00E23435" w:rsidP="0018710E">
            <w:pPr>
              <w:pStyle w:val="rowtabella0"/>
              <w:jc w:val="center"/>
              <w:rPr>
                <w:color w:val="002060"/>
              </w:rPr>
            </w:pPr>
            <w:r w:rsidRPr="00C87BB6">
              <w:rPr>
                <w:color w:val="002060"/>
              </w:rPr>
              <w:t>0</w:t>
            </w:r>
          </w:p>
        </w:tc>
      </w:tr>
    </w:tbl>
    <w:p w14:paraId="5ADFC1BE" w14:textId="77777777" w:rsidR="00E23435" w:rsidRPr="00C87BB6" w:rsidRDefault="00E23435" w:rsidP="00E23435">
      <w:pPr>
        <w:pStyle w:val="breakline"/>
        <w:rPr>
          <w:rFonts w:eastAsiaTheme="minorEastAsia"/>
          <w:color w:val="002060"/>
        </w:rPr>
      </w:pPr>
    </w:p>
    <w:p w14:paraId="5518801F" w14:textId="77777777" w:rsidR="00E23435" w:rsidRPr="00C87BB6" w:rsidRDefault="00E23435" w:rsidP="00E23435">
      <w:pPr>
        <w:pStyle w:val="breakline"/>
        <w:rPr>
          <w:color w:val="002060"/>
        </w:rPr>
      </w:pPr>
    </w:p>
    <w:p w14:paraId="27F806E5" w14:textId="77777777" w:rsidR="00E23435" w:rsidRPr="00C87BB6" w:rsidRDefault="00E23435" w:rsidP="00E23435">
      <w:pPr>
        <w:pStyle w:val="sottotitolocampionato10"/>
        <w:rPr>
          <w:color w:val="002060"/>
        </w:rPr>
      </w:pPr>
      <w:r w:rsidRPr="00C87BB6">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23435" w:rsidRPr="00C87BB6" w14:paraId="07D39BD4" w14:textId="77777777" w:rsidTr="001871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D4CAA" w14:textId="77777777" w:rsidR="00E23435" w:rsidRPr="00C87BB6" w:rsidRDefault="00E23435" w:rsidP="0018710E">
            <w:pPr>
              <w:pStyle w:val="headertabella0"/>
              <w:rPr>
                <w:color w:val="002060"/>
              </w:rPr>
            </w:pPr>
            <w:r w:rsidRPr="00C87BB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30EEA" w14:textId="77777777" w:rsidR="00E23435" w:rsidRPr="00C87BB6" w:rsidRDefault="00E23435" w:rsidP="0018710E">
            <w:pPr>
              <w:pStyle w:val="headertabella0"/>
              <w:rPr>
                <w:color w:val="002060"/>
              </w:rPr>
            </w:pPr>
            <w:r w:rsidRPr="00C87BB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01C46" w14:textId="77777777" w:rsidR="00E23435" w:rsidRPr="00C87BB6" w:rsidRDefault="00E23435" w:rsidP="0018710E">
            <w:pPr>
              <w:pStyle w:val="headertabella0"/>
              <w:rPr>
                <w:color w:val="002060"/>
              </w:rPr>
            </w:pPr>
            <w:r w:rsidRPr="00C87BB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96740" w14:textId="77777777" w:rsidR="00E23435" w:rsidRPr="00C87BB6" w:rsidRDefault="00E23435" w:rsidP="0018710E">
            <w:pPr>
              <w:pStyle w:val="headertabella0"/>
              <w:rPr>
                <w:color w:val="002060"/>
              </w:rPr>
            </w:pPr>
            <w:r w:rsidRPr="00C87BB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AB01B" w14:textId="77777777" w:rsidR="00E23435" w:rsidRPr="00C87BB6" w:rsidRDefault="00E23435" w:rsidP="0018710E">
            <w:pPr>
              <w:pStyle w:val="headertabella0"/>
              <w:rPr>
                <w:color w:val="002060"/>
              </w:rPr>
            </w:pPr>
            <w:r w:rsidRPr="00C87BB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2DBF1" w14:textId="77777777" w:rsidR="00E23435" w:rsidRPr="00C87BB6" w:rsidRDefault="00E23435" w:rsidP="0018710E">
            <w:pPr>
              <w:pStyle w:val="headertabella0"/>
              <w:rPr>
                <w:color w:val="002060"/>
              </w:rPr>
            </w:pPr>
            <w:r w:rsidRPr="00C87BB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C881C" w14:textId="77777777" w:rsidR="00E23435" w:rsidRPr="00C87BB6" w:rsidRDefault="00E23435" w:rsidP="0018710E">
            <w:pPr>
              <w:pStyle w:val="headertabella0"/>
              <w:rPr>
                <w:color w:val="002060"/>
              </w:rPr>
            </w:pPr>
            <w:r w:rsidRPr="00C87BB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E9906" w14:textId="77777777" w:rsidR="00E23435" w:rsidRPr="00C87BB6" w:rsidRDefault="00E23435" w:rsidP="0018710E">
            <w:pPr>
              <w:pStyle w:val="headertabella0"/>
              <w:rPr>
                <w:color w:val="002060"/>
              </w:rPr>
            </w:pPr>
            <w:r w:rsidRPr="00C87BB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168E0" w14:textId="77777777" w:rsidR="00E23435" w:rsidRPr="00C87BB6" w:rsidRDefault="00E23435" w:rsidP="0018710E">
            <w:pPr>
              <w:pStyle w:val="headertabella0"/>
              <w:rPr>
                <w:color w:val="002060"/>
              </w:rPr>
            </w:pPr>
            <w:r w:rsidRPr="00C87BB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13037" w14:textId="77777777" w:rsidR="00E23435" w:rsidRPr="00C87BB6" w:rsidRDefault="00E23435" w:rsidP="0018710E">
            <w:pPr>
              <w:pStyle w:val="headertabella0"/>
              <w:rPr>
                <w:color w:val="002060"/>
              </w:rPr>
            </w:pPr>
            <w:r w:rsidRPr="00C87BB6">
              <w:rPr>
                <w:color w:val="002060"/>
              </w:rPr>
              <w:t>PE</w:t>
            </w:r>
          </w:p>
        </w:tc>
      </w:tr>
      <w:tr w:rsidR="00E23435" w:rsidRPr="00C87BB6" w14:paraId="08E8FABA" w14:textId="77777777" w:rsidTr="001871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0DD26E" w14:textId="77777777" w:rsidR="00E23435" w:rsidRPr="00C87BB6" w:rsidRDefault="00E23435" w:rsidP="0018710E">
            <w:pPr>
              <w:pStyle w:val="rowtabella0"/>
              <w:rPr>
                <w:color w:val="002060"/>
              </w:rPr>
            </w:pPr>
            <w:r w:rsidRPr="00C87BB6">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EAB91" w14:textId="77777777" w:rsidR="00E23435" w:rsidRPr="00C87BB6" w:rsidRDefault="00E23435" w:rsidP="0018710E">
            <w:pPr>
              <w:pStyle w:val="rowtabella0"/>
              <w:jc w:val="center"/>
              <w:rPr>
                <w:color w:val="002060"/>
              </w:rPr>
            </w:pPr>
            <w:r w:rsidRPr="00C87BB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898D6"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C4EAB" w14:textId="77777777" w:rsidR="00E23435" w:rsidRPr="00C87BB6" w:rsidRDefault="00E23435" w:rsidP="0018710E">
            <w:pPr>
              <w:pStyle w:val="rowtabella0"/>
              <w:jc w:val="center"/>
              <w:rPr>
                <w:color w:val="002060"/>
              </w:rPr>
            </w:pPr>
            <w:r w:rsidRPr="00C87BB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2B297"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A14BD"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A4DE1" w14:textId="77777777" w:rsidR="00E23435" w:rsidRPr="00C87BB6" w:rsidRDefault="00E23435" w:rsidP="0018710E">
            <w:pPr>
              <w:pStyle w:val="rowtabella0"/>
              <w:jc w:val="center"/>
              <w:rPr>
                <w:color w:val="002060"/>
              </w:rPr>
            </w:pPr>
            <w:r w:rsidRPr="00C87BB6">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AABEB" w14:textId="77777777" w:rsidR="00E23435" w:rsidRPr="00C87BB6" w:rsidRDefault="00E23435" w:rsidP="0018710E">
            <w:pPr>
              <w:pStyle w:val="rowtabella0"/>
              <w:jc w:val="center"/>
              <w:rPr>
                <w:color w:val="002060"/>
              </w:rPr>
            </w:pPr>
            <w:r w:rsidRPr="00C87BB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247E4" w14:textId="77777777" w:rsidR="00E23435" w:rsidRPr="00C87BB6" w:rsidRDefault="00E23435" w:rsidP="0018710E">
            <w:pPr>
              <w:pStyle w:val="rowtabella0"/>
              <w:jc w:val="center"/>
              <w:rPr>
                <w:color w:val="002060"/>
              </w:rPr>
            </w:pPr>
            <w:r w:rsidRPr="00C87BB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CB06D" w14:textId="77777777" w:rsidR="00E23435" w:rsidRPr="00C87BB6" w:rsidRDefault="00E23435" w:rsidP="0018710E">
            <w:pPr>
              <w:pStyle w:val="rowtabella0"/>
              <w:jc w:val="center"/>
              <w:rPr>
                <w:color w:val="002060"/>
              </w:rPr>
            </w:pPr>
            <w:r w:rsidRPr="00C87BB6">
              <w:rPr>
                <w:color w:val="002060"/>
              </w:rPr>
              <w:t>0</w:t>
            </w:r>
          </w:p>
        </w:tc>
      </w:tr>
      <w:tr w:rsidR="00E23435" w:rsidRPr="00C87BB6" w14:paraId="73A0118E"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E773BB" w14:textId="77777777" w:rsidR="00E23435" w:rsidRPr="00C87BB6" w:rsidRDefault="00E23435" w:rsidP="0018710E">
            <w:pPr>
              <w:pStyle w:val="rowtabella0"/>
              <w:rPr>
                <w:color w:val="002060"/>
              </w:rPr>
            </w:pPr>
            <w:r w:rsidRPr="00C87BB6">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FB5B0" w14:textId="77777777" w:rsidR="00E23435" w:rsidRPr="00C87BB6" w:rsidRDefault="00E23435" w:rsidP="0018710E">
            <w:pPr>
              <w:pStyle w:val="rowtabella0"/>
              <w:jc w:val="center"/>
              <w:rPr>
                <w:color w:val="002060"/>
              </w:rPr>
            </w:pPr>
            <w:r w:rsidRPr="00C87BB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9D204"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ABC52"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75999"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52B2E"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6736E" w14:textId="77777777" w:rsidR="00E23435" w:rsidRPr="00C87BB6" w:rsidRDefault="00E23435" w:rsidP="0018710E">
            <w:pPr>
              <w:pStyle w:val="rowtabella0"/>
              <w:jc w:val="center"/>
              <w:rPr>
                <w:color w:val="002060"/>
              </w:rPr>
            </w:pPr>
            <w:r w:rsidRPr="00C87BB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71622" w14:textId="77777777" w:rsidR="00E23435" w:rsidRPr="00C87BB6" w:rsidRDefault="00E23435" w:rsidP="0018710E">
            <w:pPr>
              <w:pStyle w:val="rowtabella0"/>
              <w:jc w:val="center"/>
              <w:rPr>
                <w:color w:val="002060"/>
              </w:rPr>
            </w:pPr>
            <w:r w:rsidRPr="00C87BB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8E1A7" w14:textId="77777777" w:rsidR="00E23435" w:rsidRPr="00C87BB6" w:rsidRDefault="00E23435" w:rsidP="0018710E">
            <w:pPr>
              <w:pStyle w:val="rowtabella0"/>
              <w:jc w:val="center"/>
              <w:rPr>
                <w:color w:val="002060"/>
              </w:rPr>
            </w:pPr>
            <w:r w:rsidRPr="00C87BB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5B291" w14:textId="77777777" w:rsidR="00E23435" w:rsidRPr="00C87BB6" w:rsidRDefault="00E23435" w:rsidP="0018710E">
            <w:pPr>
              <w:pStyle w:val="rowtabella0"/>
              <w:jc w:val="center"/>
              <w:rPr>
                <w:color w:val="002060"/>
              </w:rPr>
            </w:pPr>
            <w:r w:rsidRPr="00C87BB6">
              <w:rPr>
                <w:color w:val="002060"/>
              </w:rPr>
              <w:t>0</w:t>
            </w:r>
          </w:p>
        </w:tc>
      </w:tr>
      <w:tr w:rsidR="00E23435" w:rsidRPr="00C87BB6" w14:paraId="4D362242"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CE6D38" w14:textId="77777777" w:rsidR="00E23435" w:rsidRPr="00C87BB6" w:rsidRDefault="00E23435" w:rsidP="0018710E">
            <w:pPr>
              <w:pStyle w:val="rowtabella0"/>
              <w:rPr>
                <w:color w:val="002060"/>
              </w:rPr>
            </w:pPr>
            <w:r w:rsidRPr="00C87BB6">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0E845" w14:textId="77777777" w:rsidR="00E23435" w:rsidRPr="00C87BB6" w:rsidRDefault="00E23435" w:rsidP="0018710E">
            <w:pPr>
              <w:pStyle w:val="rowtabella0"/>
              <w:jc w:val="center"/>
              <w:rPr>
                <w:color w:val="002060"/>
              </w:rPr>
            </w:pPr>
            <w:r w:rsidRPr="00C87BB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B5A43"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282D9"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295BF"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7B533"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F4642" w14:textId="77777777" w:rsidR="00E23435" w:rsidRPr="00C87BB6" w:rsidRDefault="00E23435" w:rsidP="0018710E">
            <w:pPr>
              <w:pStyle w:val="rowtabella0"/>
              <w:jc w:val="center"/>
              <w:rPr>
                <w:color w:val="002060"/>
              </w:rPr>
            </w:pPr>
            <w:r w:rsidRPr="00C87BB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73EEB" w14:textId="77777777" w:rsidR="00E23435" w:rsidRPr="00C87BB6" w:rsidRDefault="00E23435" w:rsidP="0018710E">
            <w:pPr>
              <w:pStyle w:val="rowtabella0"/>
              <w:jc w:val="center"/>
              <w:rPr>
                <w:color w:val="002060"/>
              </w:rPr>
            </w:pPr>
            <w:r w:rsidRPr="00C87BB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5C19F" w14:textId="77777777" w:rsidR="00E23435" w:rsidRPr="00C87BB6" w:rsidRDefault="00E23435" w:rsidP="0018710E">
            <w:pPr>
              <w:pStyle w:val="rowtabella0"/>
              <w:jc w:val="center"/>
              <w:rPr>
                <w:color w:val="002060"/>
              </w:rPr>
            </w:pPr>
            <w:r w:rsidRPr="00C87BB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1BB2B" w14:textId="77777777" w:rsidR="00E23435" w:rsidRPr="00C87BB6" w:rsidRDefault="00E23435" w:rsidP="0018710E">
            <w:pPr>
              <w:pStyle w:val="rowtabella0"/>
              <w:jc w:val="center"/>
              <w:rPr>
                <w:color w:val="002060"/>
              </w:rPr>
            </w:pPr>
            <w:r w:rsidRPr="00C87BB6">
              <w:rPr>
                <w:color w:val="002060"/>
              </w:rPr>
              <w:t>0</w:t>
            </w:r>
          </w:p>
        </w:tc>
      </w:tr>
      <w:tr w:rsidR="00E23435" w:rsidRPr="00C87BB6" w14:paraId="497E4F14"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CD1C50" w14:textId="77777777" w:rsidR="00E23435" w:rsidRPr="00C87BB6" w:rsidRDefault="00E23435" w:rsidP="0018710E">
            <w:pPr>
              <w:pStyle w:val="rowtabella0"/>
              <w:rPr>
                <w:color w:val="002060"/>
              </w:rPr>
            </w:pPr>
            <w:r w:rsidRPr="00C87BB6">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3F6D7" w14:textId="77777777" w:rsidR="00E23435" w:rsidRPr="00C87BB6" w:rsidRDefault="00E23435" w:rsidP="0018710E">
            <w:pPr>
              <w:pStyle w:val="rowtabella0"/>
              <w:jc w:val="center"/>
              <w:rPr>
                <w:color w:val="002060"/>
              </w:rPr>
            </w:pPr>
            <w:r w:rsidRPr="00C87BB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15E69"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FC6D9"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C5178"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E2BE1"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634EC" w14:textId="77777777" w:rsidR="00E23435" w:rsidRPr="00C87BB6" w:rsidRDefault="00E23435" w:rsidP="0018710E">
            <w:pPr>
              <w:pStyle w:val="rowtabella0"/>
              <w:jc w:val="center"/>
              <w:rPr>
                <w:color w:val="002060"/>
              </w:rPr>
            </w:pPr>
            <w:r w:rsidRPr="00C87BB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927F0" w14:textId="77777777" w:rsidR="00E23435" w:rsidRPr="00C87BB6" w:rsidRDefault="00E23435" w:rsidP="0018710E">
            <w:pPr>
              <w:pStyle w:val="rowtabella0"/>
              <w:jc w:val="center"/>
              <w:rPr>
                <w:color w:val="002060"/>
              </w:rPr>
            </w:pPr>
            <w:r w:rsidRPr="00C87BB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DF2BB"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5FA41" w14:textId="77777777" w:rsidR="00E23435" w:rsidRPr="00C87BB6" w:rsidRDefault="00E23435" w:rsidP="0018710E">
            <w:pPr>
              <w:pStyle w:val="rowtabella0"/>
              <w:jc w:val="center"/>
              <w:rPr>
                <w:color w:val="002060"/>
              </w:rPr>
            </w:pPr>
            <w:r w:rsidRPr="00C87BB6">
              <w:rPr>
                <w:color w:val="002060"/>
              </w:rPr>
              <w:t>0</w:t>
            </w:r>
          </w:p>
        </w:tc>
      </w:tr>
      <w:tr w:rsidR="00E23435" w:rsidRPr="00C87BB6" w14:paraId="62430754"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AC8657" w14:textId="77777777" w:rsidR="00E23435" w:rsidRPr="00C87BB6" w:rsidRDefault="00E23435" w:rsidP="0018710E">
            <w:pPr>
              <w:pStyle w:val="rowtabella0"/>
              <w:rPr>
                <w:color w:val="002060"/>
              </w:rPr>
            </w:pPr>
            <w:r w:rsidRPr="00C87BB6">
              <w:rPr>
                <w:color w:val="002060"/>
              </w:rPr>
              <w:t>A.S.D. SAN GINESIO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A6371" w14:textId="77777777" w:rsidR="00E23435" w:rsidRPr="00C87BB6" w:rsidRDefault="00E23435" w:rsidP="0018710E">
            <w:pPr>
              <w:pStyle w:val="rowtabella0"/>
              <w:jc w:val="center"/>
              <w:rPr>
                <w:color w:val="002060"/>
              </w:rPr>
            </w:pPr>
            <w:r w:rsidRPr="00C87BB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5A37E"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DF084"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0C654"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55E35"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BDAFC" w14:textId="77777777" w:rsidR="00E23435" w:rsidRPr="00C87BB6" w:rsidRDefault="00E23435" w:rsidP="0018710E">
            <w:pPr>
              <w:pStyle w:val="rowtabella0"/>
              <w:jc w:val="center"/>
              <w:rPr>
                <w:color w:val="002060"/>
              </w:rPr>
            </w:pPr>
            <w:r w:rsidRPr="00C87BB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CFD8C" w14:textId="77777777" w:rsidR="00E23435" w:rsidRPr="00C87BB6" w:rsidRDefault="00E23435" w:rsidP="0018710E">
            <w:pPr>
              <w:pStyle w:val="rowtabella0"/>
              <w:jc w:val="center"/>
              <w:rPr>
                <w:color w:val="002060"/>
              </w:rPr>
            </w:pPr>
            <w:r w:rsidRPr="00C87BB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78B0C" w14:textId="77777777" w:rsidR="00E23435" w:rsidRPr="00C87BB6" w:rsidRDefault="00E23435" w:rsidP="0018710E">
            <w:pPr>
              <w:pStyle w:val="rowtabella0"/>
              <w:jc w:val="center"/>
              <w:rPr>
                <w:color w:val="002060"/>
              </w:rPr>
            </w:pPr>
            <w:r w:rsidRPr="00C87BB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E2520" w14:textId="77777777" w:rsidR="00E23435" w:rsidRPr="00C87BB6" w:rsidRDefault="00E23435" w:rsidP="0018710E">
            <w:pPr>
              <w:pStyle w:val="rowtabella0"/>
              <w:jc w:val="center"/>
              <w:rPr>
                <w:color w:val="002060"/>
              </w:rPr>
            </w:pPr>
            <w:r w:rsidRPr="00C87BB6">
              <w:rPr>
                <w:color w:val="002060"/>
              </w:rPr>
              <w:t>0</w:t>
            </w:r>
          </w:p>
        </w:tc>
      </w:tr>
      <w:tr w:rsidR="00E23435" w:rsidRPr="00C87BB6" w14:paraId="44FAA4D5"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7CFF07" w14:textId="77777777" w:rsidR="00E23435" w:rsidRPr="00C87BB6" w:rsidRDefault="00E23435" w:rsidP="0018710E">
            <w:pPr>
              <w:pStyle w:val="rowtabella0"/>
              <w:rPr>
                <w:color w:val="002060"/>
              </w:rPr>
            </w:pPr>
            <w:r w:rsidRPr="00C87BB6">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07D65" w14:textId="77777777" w:rsidR="00E23435" w:rsidRPr="00C87BB6" w:rsidRDefault="00E23435" w:rsidP="0018710E">
            <w:pPr>
              <w:pStyle w:val="rowtabella0"/>
              <w:jc w:val="center"/>
              <w:rPr>
                <w:color w:val="002060"/>
              </w:rPr>
            </w:pPr>
            <w:r w:rsidRPr="00C87BB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75AF8"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99650"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85A12"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44AAB"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14BC7" w14:textId="77777777" w:rsidR="00E23435" w:rsidRPr="00C87BB6" w:rsidRDefault="00E23435" w:rsidP="0018710E">
            <w:pPr>
              <w:pStyle w:val="rowtabella0"/>
              <w:jc w:val="center"/>
              <w:rPr>
                <w:color w:val="002060"/>
              </w:rPr>
            </w:pPr>
            <w:r w:rsidRPr="00C87BB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4D9F9" w14:textId="77777777" w:rsidR="00E23435" w:rsidRPr="00C87BB6" w:rsidRDefault="00E23435" w:rsidP="0018710E">
            <w:pPr>
              <w:pStyle w:val="rowtabella0"/>
              <w:jc w:val="center"/>
              <w:rPr>
                <w:color w:val="002060"/>
              </w:rPr>
            </w:pPr>
            <w:r w:rsidRPr="00C87BB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B06A3" w14:textId="77777777" w:rsidR="00E23435" w:rsidRPr="00C87BB6" w:rsidRDefault="00E23435" w:rsidP="0018710E">
            <w:pPr>
              <w:pStyle w:val="rowtabella0"/>
              <w:jc w:val="center"/>
              <w:rPr>
                <w:color w:val="002060"/>
              </w:rPr>
            </w:pPr>
            <w:r w:rsidRPr="00C87BB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A8B9B" w14:textId="77777777" w:rsidR="00E23435" w:rsidRPr="00C87BB6" w:rsidRDefault="00E23435" w:rsidP="0018710E">
            <w:pPr>
              <w:pStyle w:val="rowtabella0"/>
              <w:jc w:val="center"/>
              <w:rPr>
                <w:color w:val="002060"/>
              </w:rPr>
            </w:pPr>
            <w:r w:rsidRPr="00C87BB6">
              <w:rPr>
                <w:color w:val="002060"/>
              </w:rPr>
              <w:t>0</w:t>
            </w:r>
          </w:p>
        </w:tc>
      </w:tr>
      <w:tr w:rsidR="00E23435" w:rsidRPr="00C87BB6" w14:paraId="781F4075"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924BF4" w14:textId="77777777" w:rsidR="00E23435" w:rsidRPr="00C87BB6" w:rsidRDefault="00E23435" w:rsidP="0018710E">
            <w:pPr>
              <w:pStyle w:val="rowtabella0"/>
              <w:rPr>
                <w:color w:val="002060"/>
              </w:rPr>
            </w:pPr>
            <w:r w:rsidRPr="00C87BB6">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8C1E8" w14:textId="77777777" w:rsidR="00E23435" w:rsidRPr="00C87BB6" w:rsidRDefault="00E23435" w:rsidP="0018710E">
            <w:pPr>
              <w:pStyle w:val="rowtabella0"/>
              <w:jc w:val="center"/>
              <w:rPr>
                <w:color w:val="002060"/>
              </w:rPr>
            </w:pPr>
            <w:r w:rsidRPr="00C87BB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3BB33"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145CD"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FC51B"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96B69"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A6360" w14:textId="77777777" w:rsidR="00E23435" w:rsidRPr="00C87BB6" w:rsidRDefault="00E23435" w:rsidP="0018710E">
            <w:pPr>
              <w:pStyle w:val="rowtabella0"/>
              <w:jc w:val="center"/>
              <w:rPr>
                <w:color w:val="002060"/>
              </w:rPr>
            </w:pPr>
            <w:r w:rsidRPr="00C87BB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3379C" w14:textId="77777777" w:rsidR="00E23435" w:rsidRPr="00C87BB6" w:rsidRDefault="00E23435" w:rsidP="0018710E">
            <w:pPr>
              <w:pStyle w:val="rowtabella0"/>
              <w:jc w:val="center"/>
              <w:rPr>
                <w:color w:val="002060"/>
              </w:rPr>
            </w:pPr>
            <w:r w:rsidRPr="00C87BB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93E6D"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CC506" w14:textId="77777777" w:rsidR="00E23435" w:rsidRPr="00C87BB6" w:rsidRDefault="00E23435" w:rsidP="0018710E">
            <w:pPr>
              <w:pStyle w:val="rowtabella0"/>
              <w:jc w:val="center"/>
              <w:rPr>
                <w:color w:val="002060"/>
              </w:rPr>
            </w:pPr>
            <w:r w:rsidRPr="00C87BB6">
              <w:rPr>
                <w:color w:val="002060"/>
              </w:rPr>
              <w:t>0</w:t>
            </w:r>
          </w:p>
        </w:tc>
      </w:tr>
      <w:tr w:rsidR="00E23435" w:rsidRPr="00C87BB6" w14:paraId="0CA4C8CE"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F8BB11" w14:textId="77777777" w:rsidR="00E23435" w:rsidRPr="00C87BB6" w:rsidRDefault="00E23435" w:rsidP="0018710E">
            <w:pPr>
              <w:pStyle w:val="rowtabella0"/>
              <w:rPr>
                <w:color w:val="002060"/>
              </w:rPr>
            </w:pPr>
            <w:r w:rsidRPr="00C87BB6">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D710A" w14:textId="77777777" w:rsidR="00E23435" w:rsidRPr="00C87BB6" w:rsidRDefault="00E23435" w:rsidP="0018710E">
            <w:pPr>
              <w:pStyle w:val="rowtabella0"/>
              <w:jc w:val="center"/>
              <w:rPr>
                <w:color w:val="002060"/>
              </w:rPr>
            </w:pPr>
            <w:r w:rsidRPr="00C87BB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65BC2"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AF420"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43083"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5F6F8"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058CB" w14:textId="77777777" w:rsidR="00E23435" w:rsidRPr="00C87BB6" w:rsidRDefault="00E23435" w:rsidP="0018710E">
            <w:pPr>
              <w:pStyle w:val="rowtabella0"/>
              <w:jc w:val="center"/>
              <w:rPr>
                <w:color w:val="002060"/>
              </w:rPr>
            </w:pPr>
            <w:r w:rsidRPr="00C87BB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B2F47" w14:textId="77777777" w:rsidR="00E23435" w:rsidRPr="00C87BB6" w:rsidRDefault="00E23435" w:rsidP="0018710E">
            <w:pPr>
              <w:pStyle w:val="rowtabella0"/>
              <w:jc w:val="center"/>
              <w:rPr>
                <w:color w:val="002060"/>
              </w:rPr>
            </w:pPr>
            <w:r w:rsidRPr="00C87BB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16DDE"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0A488" w14:textId="77777777" w:rsidR="00E23435" w:rsidRPr="00C87BB6" w:rsidRDefault="00E23435" w:rsidP="0018710E">
            <w:pPr>
              <w:pStyle w:val="rowtabella0"/>
              <w:jc w:val="center"/>
              <w:rPr>
                <w:color w:val="002060"/>
              </w:rPr>
            </w:pPr>
            <w:r w:rsidRPr="00C87BB6">
              <w:rPr>
                <w:color w:val="002060"/>
              </w:rPr>
              <w:t>0</w:t>
            </w:r>
          </w:p>
        </w:tc>
      </w:tr>
      <w:tr w:rsidR="00E23435" w:rsidRPr="00C87BB6" w14:paraId="509DF2C3"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B840AF" w14:textId="77777777" w:rsidR="00E23435" w:rsidRPr="00C87BB6" w:rsidRDefault="00E23435" w:rsidP="0018710E">
            <w:pPr>
              <w:pStyle w:val="rowtabella0"/>
              <w:rPr>
                <w:color w:val="002060"/>
              </w:rPr>
            </w:pPr>
            <w:r w:rsidRPr="00C87BB6">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635BE"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88E66"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B8065"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99C61"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0F3A7"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03345" w14:textId="77777777" w:rsidR="00E23435" w:rsidRPr="00C87BB6" w:rsidRDefault="00E23435" w:rsidP="0018710E">
            <w:pPr>
              <w:pStyle w:val="rowtabella0"/>
              <w:jc w:val="center"/>
              <w:rPr>
                <w:color w:val="002060"/>
              </w:rPr>
            </w:pPr>
            <w:r w:rsidRPr="00C87BB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BC398" w14:textId="77777777" w:rsidR="00E23435" w:rsidRPr="00C87BB6" w:rsidRDefault="00E23435" w:rsidP="0018710E">
            <w:pPr>
              <w:pStyle w:val="rowtabella0"/>
              <w:jc w:val="center"/>
              <w:rPr>
                <w:color w:val="002060"/>
              </w:rPr>
            </w:pPr>
            <w:r w:rsidRPr="00C87BB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B7CC8" w14:textId="77777777" w:rsidR="00E23435" w:rsidRPr="00C87BB6" w:rsidRDefault="00E23435" w:rsidP="0018710E">
            <w:pPr>
              <w:pStyle w:val="rowtabella0"/>
              <w:jc w:val="center"/>
              <w:rPr>
                <w:color w:val="002060"/>
              </w:rPr>
            </w:pPr>
            <w:r w:rsidRPr="00C87BB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EC0F9" w14:textId="77777777" w:rsidR="00E23435" w:rsidRPr="00C87BB6" w:rsidRDefault="00E23435" w:rsidP="0018710E">
            <w:pPr>
              <w:pStyle w:val="rowtabella0"/>
              <w:jc w:val="center"/>
              <w:rPr>
                <w:color w:val="002060"/>
              </w:rPr>
            </w:pPr>
            <w:r w:rsidRPr="00C87BB6">
              <w:rPr>
                <w:color w:val="002060"/>
              </w:rPr>
              <w:t>0</w:t>
            </w:r>
          </w:p>
        </w:tc>
      </w:tr>
      <w:tr w:rsidR="00E23435" w:rsidRPr="00C87BB6" w14:paraId="010523AB"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7708AB" w14:textId="77777777" w:rsidR="00E23435" w:rsidRPr="00C87BB6" w:rsidRDefault="00E23435" w:rsidP="0018710E">
            <w:pPr>
              <w:pStyle w:val="rowtabella0"/>
              <w:rPr>
                <w:color w:val="002060"/>
              </w:rPr>
            </w:pPr>
            <w:r w:rsidRPr="00C87BB6">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45C31"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195FF"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43B70"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935CA"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17B31" w14:textId="77777777" w:rsidR="00E23435" w:rsidRPr="00C87BB6" w:rsidRDefault="00E23435" w:rsidP="0018710E">
            <w:pPr>
              <w:pStyle w:val="rowtabella0"/>
              <w:jc w:val="center"/>
              <w:rPr>
                <w:color w:val="002060"/>
              </w:rPr>
            </w:pPr>
            <w:r w:rsidRPr="00C87BB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00DE6" w14:textId="77777777" w:rsidR="00E23435" w:rsidRPr="00C87BB6" w:rsidRDefault="00E23435" w:rsidP="0018710E">
            <w:pPr>
              <w:pStyle w:val="rowtabella0"/>
              <w:jc w:val="center"/>
              <w:rPr>
                <w:color w:val="002060"/>
              </w:rPr>
            </w:pPr>
            <w:r w:rsidRPr="00C87BB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1F737" w14:textId="77777777" w:rsidR="00E23435" w:rsidRPr="00C87BB6" w:rsidRDefault="00E23435" w:rsidP="0018710E">
            <w:pPr>
              <w:pStyle w:val="rowtabella0"/>
              <w:jc w:val="center"/>
              <w:rPr>
                <w:color w:val="002060"/>
              </w:rPr>
            </w:pPr>
            <w:r w:rsidRPr="00C87BB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5B778" w14:textId="77777777" w:rsidR="00E23435" w:rsidRPr="00C87BB6" w:rsidRDefault="00E23435" w:rsidP="0018710E">
            <w:pPr>
              <w:pStyle w:val="rowtabella0"/>
              <w:jc w:val="center"/>
              <w:rPr>
                <w:color w:val="002060"/>
              </w:rPr>
            </w:pPr>
            <w:r w:rsidRPr="00C87BB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C632B" w14:textId="77777777" w:rsidR="00E23435" w:rsidRPr="00C87BB6" w:rsidRDefault="00E23435" w:rsidP="0018710E">
            <w:pPr>
              <w:pStyle w:val="rowtabella0"/>
              <w:jc w:val="center"/>
              <w:rPr>
                <w:color w:val="002060"/>
              </w:rPr>
            </w:pPr>
            <w:r w:rsidRPr="00C87BB6">
              <w:rPr>
                <w:color w:val="002060"/>
              </w:rPr>
              <w:t>0</w:t>
            </w:r>
          </w:p>
        </w:tc>
      </w:tr>
      <w:tr w:rsidR="00E23435" w:rsidRPr="00C87BB6" w14:paraId="653EEA6E"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360FB1" w14:textId="77777777" w:rsidR="00E23435" w:rsidRPr="00C87BB6" w:rsidRDefault="00E23435" w:rsidP="0018710E">
            <w:pPr>
              <w:pStyle w:val="rowtabella0"/>
              <w:rPr>
                <w:color w:val="002060"/>
              </w:rPr>
            </w:pPr>
            <w:r w:rsidRPr="00C87BB6">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4D876"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10007"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B1298"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5030B"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2B52E"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D8D0A" w14:textId="77777777" w:rsidR="00E23435" w:rsidRPr="00C87BB6" w:rsidRDefault="00E23435" w:rsidP="0018710E">
            <w:pPr>
              <w:pStyle w:val="rowtabella0"/>
              <w:jc w:val="center"/>
              <w:rPr>
                <w:color w:val="002060"/>
              </w:rPr>
            </w:pPr>
            <w:r w:rsidRPr="00C87BB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87EB2" w14:textId="77777777" w:rsidR="00E23435" w:rsidRPr="00C87BB6" w:rsidRDefault="00E23435" w:rsidP="0018710E">
            <w:pPr>
              <w:pStyle w:val="rowtabella0"/>
              <w:jc w:val="center"/>
              <w:rPr>
                <w:color w:val="002060"/>
              </w:rPr>
            </w:pPr>
            <w:r w:rsidRPr="00C87BB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11FC5"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CAFBE" w14:textId="77777777" w:rsidR="00E23435" w:rsidRPr="00C87BB6" w:rsidRDefault="00E23435" w:rsidP="0018710E">
            <w:pPr>
              <w:pStyle w:val="rowtabella0"/>
              <w:jc w:val="center"/>
              <w:rPr>
                <w:color w:val="002060"/>
              </w:rPr>
            </w:pPr>
            <w:r w:rsidRPr="00C87BB6">
              <w:rPr>
                <w:color w:val="002060"/>
              </w:rPr>
              <w:t>0</w:t>
            </w:r>
          </w:p>
        </w:tc>
      </w:tr>
      <w:tr w:rsidR="00E23435" w:rsidRPr="00C87BB6" w14:paraId="60B943CB" w14:textId="77777777" w:rsidTr="001871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B47912" w14:textId="77777777" w:rsidR="00E23435" w:rsidRPr="00C87BB6" w:rsidRDefault="00E23435" w:rsidP="0018710E">
            <w:pPr>
              <w:pStyle w:val="rowtabella0"/>
              <w:rPr>
                <w:color w:val="002060"/>
              </w:rPr>
            </w:pPr>
            <w:r w:rsidRPr="00C87BB6">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56BB9"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27D4A"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D34A3"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8FFE5"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DD441"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46FD8" w14:textId="77777777" w:rsidR="00E23435" w:rsidRPr="00C87BB6" w:rsidRDefault="00E23435" w:rsidP="0018710E">
            <w:pPr>
              <w:pStyle w:val="rowtabella0"/>
              <w:jc w:val="center"/>
              <w:rPr>
                <w:color w:val="002060"/>
              </w:rPr>
            </w:pPr>
            <w:r w:rsidRPr="00C87BB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38E15" w14:textId="77777777" w:rsidR="00E23435" w:rsidRPr="00C87BB6" w:rsidRDefault="00E23435" w:rsidP="0018710E">
            <w:pPr>
              <w:pStyle w:val="rowtabella0"/>
              <w:jc w:val="center"/>
              <w:rPr>
                <w:color w:val="002060"/>
              </w:rPr>
            </w:pPr>
            <w:r w:rsidRPr="00C87BB6">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E8295" w14:textId="77777777" w:rsidR="00E23435" w:rsidRPr="00C87BB6" w:rsidRDefault="00E23435" w:rsidP="0018710E">
            <w:pPr>
              <w:pStyle w:val="rowtabella0"/>
              <w:jc w:val="center"/>
              <w:rPr>
                <w:color w:val="002060"/>
              </w:rPr>
            </w:pPr>
            <w:r w:rsidRPr="00C87BB6">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48EDB" w14:textId="77777777" w:rsidR="00E23435" w:rsidRPr="00C87BB6" w:rsidRDefault="00E23435" w:rsidP="0018710E">
            <w:pPr>
              <w:pStyle w:val="rowtabella0"/>
              <w:jc w:val="center"/>
              <w:rPr>
                <w:color w:val="002060"/>
              </w:rPr>
            </w:pPr>
            <w:r w:rsidRPr="00C87BB6">
              <w:rPr>
                <w:color w:val="002060"/>
              </w:rPr>
              <w:t>0</w:t>
            </w:r>
          </w:p>
        </w:tc>
      </w:tr>
    </w:tbl>
    <w:p w14:paraId="3E6AB397" w14:textId="77777777" w:rsidR="00E23435" w:rsidRPr="00C87BB6" w:rsidRDefault="00E23435" w:rsidP="00E23435">
      <w:pPr>
        <w:pStyle w:val="breakline"/>
        <w:rPr>
          <w:rFonts w:eastAsiaTheme="minorEastAsia"/>
          <w:color w:val="002060"/>
        </w:rPr>
      </w:pPr>
    </w:p>
    <w:p w14:paraId="1E787077" w14:textId="77777777" w:rsidR="00E23435" w:rsidRPr="00C87BB6" w:rsidRDefault="00E23435" w:rsidP="00E23435">
      <w:pPr>
        <w:pStyle w:val="breakline"/>
        <w:rPr>
          <w:color w:val="002060"/>
        </w:rPr>
      </w:pPr>
    </w:p>
    <w:p w14:paraId="0D7F3916" w14:textId="77777777" w:rsidR="00E23435" w:rsidRPr="00C87BB6" w:rsidRDefault="00E23435" w:rsidP="00E23435">
      <w:pPr>
        <w:pStyle w:val="sottotitolocampionato10"/>
        <w:rPr>
          <w:color w:val="002060"/>
        </w:rPr>
      </w:pPr>
      <w:r w:rsidRPr="00C87BB6">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23435" w:rsidRPr="00C87BB6" w14:paraId="50024B4D" w14:textId="77777777" w:rsidTr="001871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DA8C7" w14:textId="77777777" w:rsidR="00E23435" w:rsidRPr="00C87BB6" w:rsidRDefault="00E23435" w:rsidP="0018710E">
            <w:pPr>
              <w:pStyle w:val="headertabella0"/>
              <w:rPr>
                <w:color w:val="002060"/>
              </w:rPr>
            </w:pPr>
            <w:r w:rsidRPr="00C87BB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0C570" w14:textId="77777777" w:rsidR="00E23435" w:rsidRPr="00C87BB6" w:rsidRDefault="00E23435" w:rsidP="0018710E">
            <w:pPr>
              <w:pStyle w:val="headertabella0"/>
              <w:rPr>
                <w:color w:val="002060"/>
              </w:rPr>
            </w:pPr>
            <w:r w:rsidRPr="00C87BB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35026" w14:textId="77777777" w:rsidR="00E23435" w:rsidRPr="00C87BB6" w:rsidRDefault="00E23435" w:rsidP="0018710E">
            <w:pPr>
              <w:pStyle w:val="headertabella0"/>
              <w:rPr>
                <w:color w:val="002060"/>
              </w:rPr>
            </w:pPr>
            <w:r w:rsidRPr="00C87BB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6A250" w14:textId="77777777" w:rsidR="00E23435" w:rsidRPr="00C87BB6" w:rsidRDefault="00E23435" w:rsidP="0018710E">
            <w:pPr>
              <w:pStyle w:val="headertabella0"/>
              <w:rPr>
                <w:color w:val="002060"/>
              </w:rPr>
            </w:pPr>
            <w:r w:rsidRPr="00C87BB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DAF1B" w14:textId="77777777" w:rsidR="00E23435" w:rsidRPr="00C87BB6" w:rsidRDefault="00E23435" w:rsidP="0018710E">
            <w:pPr>
              <w:pStyle w:val="headertabella0"/>
              <w:rPr>
                <w:color w:val="002060"/>
              </w:rPr>
            </w:pPr>
            <w:r w:rsidRPr="00C87BB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362B1" w14:textId="77777777" w:rsidR="00E23435" w:rsidRPr="00C87BB6" w:rsidRDefault="00E23435" w:rsidP="0018710E">
            <w:pPr>
              <w:pStyle w:val="headertabella0"/>
              <w:rPr>
                <w:color w:val="002060"/>
              </w:rPr>
            </w:pPr>
            <w:r w:rsidRPr="00C87BB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E0FDF" w14:textId="77777777" w:rsidR="00E23435" w:rsidRPr="00C87BB6" w:rsidRDefault="00E23435" w:rsidP="0018710E">
            <w:pPr>
              <w:pStyle w:val="headertabella0"/>
              <w:rPr>
                <w:color w:val="002060"/>
              </w:rPr>
            </w:pPr>
            <w:r w:rsidRPr="00C87BB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3A352" w14:textId="77777777" w:rsidR="00E23435" w:rsidRPr="00C87BB6" w:rsidRDefault="00E23435" w:rsidP="0018710E">
            <w:pPr>
              <w:pStyle w:val="headertabella0"/>
              <w:rPr>
                <w:color w:val="002060"/>
              </w:rPr>
            </w:pPr>
            <w:r w:rsidRPr="00C87BB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D5B4D" w14:textId="77777777" w:rsidR="00E23435" w:rsidRPr="00C87BB6" w:rsidRDefault="00E23435" w:rsidP="0018710E">
            <w:pPr>
              <w:pStyle w:val="headertabella0"/>
              <w:rPr>
                <w:color w:val="002060"/>
              </w:rPr>
            </w:pPr>
            <w:r w:rsidRPr="00C87BB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482FE" w14:textId="77777777" w:rsidR="00E23435" w:rsidRPr="00C87BB6" w:rsidRDefault="00E23435" w:rsidP="0018710E">
            <w:pPr>
              <w:pStyle w:val="headertabella0"/>
              <w:rPr>
                <w:color w:val="002060"/>
              </w:rPr>
            </w:pPr>
            <w:r w:rsidRPr="00C87BB6">
              <w:rPr>
                <w:color w:val="002060"/>
              </w:rPr>
              <w:t>PE</w:t>
            </w:r>
          </w:p>
        </w:tc>
      </w:tr>
      <w:tr w:rsidR="00E23435" w:rsidRPr="00C87BB6" w14:paraId="105FA55A" w14:textId="77777777" w:rsidTr="001871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0F9A93" w14:textId="77777777" w:rsidR="00E23435" w:rsidRPr="00C87BB6" w:rsidRDefault="00E23435" w:rsidP="0018710E">
            <w:pPr>
              <w:pStyle w:val="rowtabella0"/>
              <w:rPr>
                <w:color w:val="002060"/>
              </w:rPr>
            </w:pPr>
            <w:r w:rsidRPr="00C87BB6">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9A577" w14:textId="77777777" w:rsidR="00E23435" w:rsidRPr="00C87BB6" w:rsidRDefault="00E23435" w:rsidP="0018710E">
            <w:pPr>
              <w:pStyle w:val="rowtabella0"/>
              <w:jc w:val="center"/>
              <w:rPr>
                <w:color w:val="002060"/>
              </w:rPr>
            </w:pPr>
            <w:r w:rsidRPr="00C87BB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D7237"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38A5B" w14:textId="77777777" w:rsidR="00E23435" w:rsidRPr="00C87BB6" w:rsidRDefault="00E23435" w:rsidP="0018710E">
            <w:pPr>
              <w:pStyle w:val="rowtabella0"/>
              <w:jc w:val="center"/>
              <w:rPr>
                <w:color w:val="002060"/>
              </w:rPr>
            </w:pPr>
            <w:r w:rsidRPr="00C87BB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F7C48"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FAAFA"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F03FA" w14:textId="77777777" w:rsidR="00E23435" w:rsidRPr="00C87BB6" w:rsidRDefault="00E23435" w:rsidP="0018710E">
            <w:pPr>
              <w:pStyle w:val="rowtabella0"/>
              <w:jc w:val="center"/>
              <w:rPr>
                <w:color w:val="002060"/>
              </w:rPr>
            </w:pPr>
            <w:r w:rsidRPr="00C87BB6">
              <w:rPr>
                <w:color w:val="002060"/>
              </w:rPr>
              <w:t>176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8486B"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EE5FE" w14:textId="77777777" w:rsidR="00E23435" w:rsidRPr="00C87BB6" w:rsidRDefault="00E23435" w:rsidP="0018710E">
            <w:pPr>
              <w:pStyle w:val="rowtabella0"/>
              <w:jc w:val="center"/>
              <w:rPr>
                <w:color w:val="002060"/>
              </w:rPr>
            </w:pPr>
            <w:r w:rsidRPr="00C87BB6">
              <w:rPr>
                <w:color w:val="002060"/>
              </w:rPr>
              <w:t>157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A3929" w14:textId="77777777" w:rsidR="00E23435" w:rsidRPr="00C87BB6" w:rsidRDefault="00E23435" w:rsidP="0018710E">
            <w:pPr>
              <w:pStyle w:val="rowtabella0"/>
              <w:jc w:val="center"/>
              <w:rPr>
                <w:color w:val="002060"/>
              </w:rPr>
            </w:pPr>
            <w:r w:rsidRPr="00C87BB6">
              <w:rPr>
                <w:color w:val="002060"/>
              </w:rPr>
              <w:t>0</w:t>
            </w:r>
          </w:p>
        </w:tc>
      </w:tr>
      <w:tr w:rsidR="00E23435" w:rsidRPr="00C87BB6" w14:paraId="47C28A6B"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571DCD" w14:textId="77777777" w:rsidR="00E23435" w:rsidRPr="00C87BB6" w:rsidRDefault="00E23435" w:rsidP="0018710E">
            <w:pPr>
              <w:pStyle w:val="rowtabella0"/>
              <w:rPr>
                <w:color w:val="002060"/>
              </w:rPr>
            </w:pPr>
            <w:r w:rsidRPr="00C87BB6">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F0C79" w14:textId="77777777" w:rsidR="00E23435" w:rsidRPr="00C87BB6" w:rsidRDefault="00E23435" w:rsidP="0018710E">
            <w:pPr>
              <w:pStyle w:val="rowtabella0"/>
              <w:jc w:val="center"/>
              <w:rPr>
                <w:color w:val="002060"/>
              </w:rPr>
            </w:pPr>
            <w:r w:rsidRPr="00C87BB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E7757"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52855" w14:textId="77777777" w:rsidR="00E23435" w:rsidRPr="00C87BB6" w:rsidRDefault="00E23435" w:rsidP="0018710E">
            <w:pPr>
              <w:pStyle w:val="rowtabella0"/>
              <w:jc w:val="center"/>
              <w:rPr>
                <w:color w:val="002060"/>
              </w:rPr>
            </w:pPr>
            <w:r w:rsidRPr="00C87BB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93C03"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03819"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4FE55" w14:textId="77777777" w:rsidR="00E23435" w:rsidRPr="00C87BB6" w:rsidRDefault="00E23435" w:rsidP="0018710E">
            <w:pPr>
              <w:pStyle w:val="rowtabella0"/>
              <w:jc w:val="center"/>
              <w:rPr>
                <w:color w:val="002060"/>
              </w:rPr>
            </w:pPr>
            <w:r w:rsidRPr="00C87BB6">
              <w:rPr>
                <w:color w:val="002060"/>
              </w:rPr>
              <w:t>129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DE842" w14:textId="77777777" w:rsidR="00E23435" w:rsidRPr="00C87BB6" w:rsidRDefault="00E23435" w:rsidP="0018710E">
            <w:pPr>
              <w:pStyle w:val="rowtabella0"/>
              <w:jc w:val="center"/>
              <w:rPr>
                <w:color w:val="002060"/>
              </w:rPr>
            </w:pPr>
            <w:r w:rsidRPr="00C87BB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3FC9A" w14:textId="77777777" w:rsidR="00E23435" w:rsidRPr="00C87BB6" w:rsidRDefault="00E23435" w:rsidP="0018710E">
            <w:pPr>
              <w:pStyle w:val="rowtabella0"/>
              <w:jc w:val="center"/>
              <w:rPr>
                <w:color w:val="002060"/>
              </w:rPr>
            </w:pPr>
            <w:r w:rsidRPr="00C87BB6">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E6482" w14:textId="77777777" w:rsidR="00E23435" w:rsidRPr="00C87BB6" w:rsidRDefault="00E23435" w:rsidP="0018710E">
            <w:pPr>
              <w:pStyle w:val="rowtabella0"/>
              <w:jc w:val="center"/>
              <w:rPr>
                <w:color w:val="002060"/>
              </w:rPr>
            </w:pPr>
            <w:r w:rsidRPr="00C87BB6">
              <w:rPr>
                <w:color w:val="002060"/>
              </w:rPr>
              <w:t>0</w:t>
            </w:r>
          </w:p>
        </w:tc>
      </w:tr>
      <w:tr w:rsidR="00E23435" w:rsidRPr="00C87BB6" w14:paraId="1C6D4B0C"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4517BF" w14:textId="77777777" w:rsidR="00E23435" w:rsidRPr="00C87BB6" w:rsidRDefault="00E23435" w:rsidP="0018710E">
            <w:pPr>
              <w:pStyle w:val="rowtabella0"/>
              <w:rPr>
                <w:color w:val="002060"/>
              </w:rPr>
            </w:pPr>
            <w:r w:rsidRPr="00C87BB6">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CAAF1" w14:textId="77777777" w:rsidR="00E23435" w:rsidRPr="00C87BB6" w:rsidRDefault="00E23435" w:rsidP="0018710E">
            <w:pPr>
              <w:pStyle w:val="rowtabella0"/>
              <w:jc w:val="center"/>
              <w:rPr>
                <w:color w:val="002060"/>
              </w:rPr>
            </w:pPr>
            <w:r w:rsidRPr="00C87BB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6AE00"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E16A9" w14:textId="77777777" w:rsidR="00E23435" w:rsidRPr="00C87BB6" w:rsidRDefault="00E23435" w:rsidP="0018710E">
            <w:pPr>
              <w:pStyle w:val="rowtabella0"/>
              <w:jc w:val="center"/>
              <w:rPr>
                <w:color w:val="002060"/>
              </w:rPr>
            </w:pPr>
            <w:r w:rsidRPr="00C87BB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81102"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15BBC"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90541" w14:textId="77777777" w:rsidR="00E23435" w:rsidRPr="00C87BB6" w:rsidRDefault="00E23435" w:rsidP="0018710E">
            <w:pPr>
              <w:pStyle w:val="rowtabella0"/>
              <w:jc w:val="center"/>
              <w:rPr>
                <w:color w:val="002060"/>
              </w:rPr>
            </w:pPr>
            <w:r w:rsidRPr="00C87BB6">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B4CCE" w14:textId="77777777" w:rsidR="00E23435" w:rsidRPr="00C87BB6" w:rsidRDefault="00E23435" w:rsidP="0018710E">
            <w:pPr>
              <w:pStyle w:val="rowtabella0"/>
              <w:jc w:val="center"/>
              <w:rPr>
                <w:color w:val="002060"/>
              </w:rPr>
            </w:pPr>
            <w:r w:rsidRPr="00C87BB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E4B88" w14:textId="77777777" w:rsidR="00E23435" w:rsidRPr="00C87BB6" w:rsidRDefault="00E23435" w:rsidP="0018710E">
            <w:pPr>
              <w:pStyle w:val="rowtabella0"/>
              <w:jc w:val="center"/>
              <w:rPr>
                <w:color w:val="002060"/>
              </w:rPr>
            </w:pPr>
            <w:r w:rsidRPr="00C87BB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4924B" w14:textId="77777777" w:rsidR="00E23435" w:rsidRPr="00C87BB6" w:rsidRDefault="00E23435" w:rsidP="0018710E">
            <w:pPr>
              <w:pStyle w:val="rowtabella0"/>
              <w:jc w:val="center"/>
              <w:rPr>
                <w:color w:val="002060"/>
              </w:rPr>
            </w:pPr>
            <w:r w:rsidRPr="00C87BB6">
              <w:rPr>
                <w:color w:val="002060"/>
              </w:rPr>
              <w:t>0</w:t>
            </w:r>
          </w:p>
        </w:tc>
      </w:tr>
      <w:tr w:rsidR="00E23435" w:rsidRPr="00C87BB6" w14:paraId="3C375B1D"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E4D251" w14:textId="77777777" w:rsidR="00E23435" w:rsidRPr="00C87BB6" w:rsidRDefault="00E23435" w:rsidP="0018710E">
            <w:pPr>
              <w:pStyle w:val="rowtabella0"/>
              <w:rPr>
                <w:color w:val="002060"/>
                <w:lang w:val="es-ES"/>
              </w:rPr>
            </w:pPr>
            <w:r w:rsidRPr="00C87BB6">
              <w:rPr>
                <w:color w:val="002060"/>
                <w:lang w:val="es-ES"/>
              </w:rPr>
              <w:t>A.S.D. FUTSAL VIRE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547CB" w14:textId="77777777" w:rsidR="00E23435" w:rsidRPr="00C87BB6" w:rsidRDefault="00E23435" w:rsidP="0018710E">
            <w:pPr>
              <w:pStyle w:val="rowtabella0"/>
              <w:jc w:val="center"/>
              <w:rPr>
                <w:color w:val="002060"/>
              </w:rPr>
            </w:pPr>
            <w:r w:rsidRPr="00C87BB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FEC79"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F9A7F"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6F159"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5BCDF"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B932D" w14:textId="77777777" w:rsidR="00E23435" w:rsidRPr="00C87BB6" w:rsidRDefault="00E23435" w:rsidP="0018710E">
            <w:pPr>
              <w:pStyle w:val="rowtabella0"/>
              <w:jc w:val="center"/>
              <w:rPr>
                <w:color w:val="002060"/>
              </w:rPr>
            </w:pPr>
            <w:r w:rsidRPr="00C87BB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9E8DC" w14:textId="77777777" w:rsidR="00E23435" w:rsidRPr="00C87BB6" w:rsidRDefault="00E23435" w:rsidP="0018710E">
            <w:pPr>
              <w:pStyle w:val="rowtabella0"/>
              <w:jc w:val="center"/>
              <w:rPr>
                <w:color w:val="002060"/>
              </w:rPr>
            </w:pPr>
            <w:r w:rsidRPr="00C87BB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70CA7" w14:textId="77777777" w:rsidR="00E23435" w:rsidRPr="00C87BB6" w:rsidRDefault="00E23435" w:rsidP="0018710E">
            <w:pPr>
              <w:pStyle w:val="rowtabella0"/>
              <w:jc w:val="center"/>
              <w:rPr>
                <w:color w:val="002060"/>
              </w:rPr>
            </w:pPr>
            <w:r w:rsidRPr="00C87BB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D1624" w14:textId="77777777" w:rsidR="00E23435" w:rsidRPr="00C87BB6" w:rsidRDefault="00E23435" w:rsidP="0018710E">
            <w:pPr>
              <w:pStyle w:val="rowtabella0"/>
              <w:jc w:val="center"/>
              <w:rPr>
                <w:color w:val="002060"/>
              </w:rPr>
            </w:pPr>
            <w:r w:rsidRPr="00C87BB6">
              <w:rPr>
                <w:color w:val="002060"/>
              </w:rPr>
              <w:t>0</w:t>
            </w:r>
          </w:p>
        </w:tc>
      </w:tr>
      <w:tr w:rsidR="00E23435" w:rsidRPr="00C87BB6" w14:paraId="075F252E"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AF40ED" w14:textId="77777777" w:rsidR="00E23435" w:rsidRPr="00C87BB6" w:rsidRDefault="00E23435" w:rsidP="0018710E">
            <w:pPr>
              <w:pStyle w:val="rowtabella0"/>
              <w:rPr>
                <w:color w:val="002060"/>
              </w:rPr>
            </w:pPr>
            <w:r w:rsidRPr="00C87BB6">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A9254" w14:textId="77777777" w:rsidR="00E23435" w:rsidRPr="00C87BB6" w:rsidRDefault="00E23435" w:rsidP="0018710E">
            <w:pPr>
              <w:pStyle w:val="rowtabella0"/>
              <w:jc w:val="center"/>
              <w:rPr>
                <w:color w:val="002060"/>
              </w:rPr>
            </w:pPr>
            <w:r w:rsidRPr="00C87BB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C45E8"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2A143"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141DC"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86972"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1E9B2" w14:textId="77777777" w:rsidR="00E23435" w:rsidRPr="00C87BB6" w:rsidRDefault="00E23435" w:rsidP="0018710E">
            <w:pPr>
              <w:pStyle w:val="rowtabella0"/>
              <w:jc w:val="center"/>
              <w:rPr>
                <w:color w:val="002060"/>
              </w:rPr>
            </w:pPr>
            <w:r w:rsidRPr="00C87BB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F1CBE" w14:textId="77777777" w:rsidR="00E23435" w:rsidRPr="00C87BB6" w:rsidRDefault="00E23435" w:rsidP="0018710E">
            <w:pPr>
              <w:pStyle w:val="rowtabella0"/>
              <w:jc w:val="center"/>
              <w:rPr>
                <w:color w:val="002060"/>
              </w:rPr>
            </w:pPr>
            <w:r w:rsidRPr="00C87BB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E7F02" w14:textId="77777777" w:rsidR="00E23435" w:rsidRPr="00C87BB6" w:rsidRDefault="00E23435" w:rsidP="0018710E">
            <w:pPr>
              <w:pStyle w:val="rowtabella0"/>
              <w:jc w:val="center"/>
              <w:rPr>
                <w:color w:val="002060"/>
              </w:rPr>
            </w:pPr>
            <w:r w:rsidRPr="00C87BB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B75B2" w14:textId="77777777" w:rsidR="00E23435" w:rsidRPr="00C87BB6" w:rsidRDefault="00E23435" w:rsidP="0018710E">
            <w:pPr>
              <w:pStyle w:val="rowtabella0"/>
              <w:jc w:val="center"/>
              <w:rPr>
                <w:color w:val="002060"/>
              </w:rPr>
            </w:pPr>
            <w:r w:rsidRPr="00C87BB6">
              <w:rPr>
                <w:color w:val="002060"/>
              </w:rPr>
              <w:t>0</w:t>
            </w:r>
          </w:p>
        </w:tc>
      </w:tr>
      <w:tr w:rsidR="00E23435" w:rsidRPr="00C87BB6" w14:paraId="71BC35A1"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21FE52" w14:textId="77777777" w:rsidR="00E23435" w:rsidRPr="00C87BB6" w:rsidRDefault="00E23435" w:rsidP="0018710E">
            <w:pPr>
              <w:pStyle w:val="rowtabella0"/>
              <w:rPr>
                <w:color w:val="002060"/>
              </w:rPr>
            </w:pPr>
            <w:r w:rsidRPr="00C87BB6">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67ADC" w14:textId="77777777" w:rsidR="00E23435" w:rsidRPr="00C87BB6" w:rsidRDefault="00E23435" w:rsidP="0018710E">
            <w:pPr>
              <w:pStyle w:val="rowtabella0"/>
              <w:jc w:val="center"/>
              <w:rPr>
                <w:color w:val="002060"/>
              </w:rPr>
            </w:pPr>
            <w:r w:rsidRPr="00C87BB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4396B"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B7C22"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62261"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1D102"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C1789" w14:textId="77777777" w:rsidR="00E23435" w:rsidRPr="00C87BB6" w:rsidRDefault="00E23435" w:rsidP="0018710E">
            <w:pPr>
              <w:pStyle w:val="rowtabella0"/>
              <w:jc w:val="center"/>
              <w:rPr>
                <w:color w:val="002060"/>
              </w:rPr>
            </w:pPr>
            <w:r w:rsidRPr="00C87BB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FCC7F" w14:textId="77777777" w:rsidR="00E23435" w:rsidRPr="00C87BB6" w:rsidRDefault="00E23435" w:rsidP="0018710E">
            <w:pPr>
              <w:pStyle w:val="rowtabella0"/>
              <w:jc w:val="center"/>
              <w:rPr>
                <w:color w:val="002060"/>
              </w:rPr>
            </w:pPr>
            <w:r w:rsidRPr="00C87BB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4E2ED"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2802D" w14:textId="77777777" w:rsidR="00E23435" w:rsidRPr="00C87BB6" w:rsidRDefault="00E23435" w:rsidP="0018710E">
            <w:pPr>
              <w:pStyle w:val="rowtabella0"/>
              <w:jc w:val="center"/>
              <w:rPr>
                <w:color w:val="002060"/>
              </w:rPr>
            </w:pPr>
            <w:r w:rsidRPr="00C87BB6">
              <w:rPr>
                <w:color w:val="002060"/>
              </w:rPr>
              <w:t>0</w:t>
            </w:r>
          </w:p>
        </w:tc>
      </w:tr>
      <w:tr w:rsidR="00E23435" w:rsidRPr="00C87BB6" w14:paraId="4952C473"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626848" w14:textId="77777777" w:rsidR="00E23435" w:rsidRPr="00C87BB6" w:rsidRDefault="00E23435" w:rsidP="0018710E">
            <w:pPr>
              <w:pStyle w:val="rowtabella0"/>
              <w:rPr>
                <w:color w:val="002060"/>
              </w:rPr>
            </w:pPr>
            <w:r w:rsidRPr="00C87BB6">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789AB" w14:textId="77777777" w:rsidR="00E23435" w:rsidRPr="00C87BB6" w:rsidRDefault="00E23435" w:rsidP="0018710E">
            <w:pPr>
              <w:pStyle w:val="rowtabella0"/>
              <w:jc w:val="center"/>
              <w:rPr>
                <w:color w:val="002060"/>
              </w:rPr>
            </w:pPr>
            <w:r w:rsidRPr="00C87BB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93419"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067CA"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A9FE1"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43900"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BB309" w14:textId="77777777" w:rsidR="00E23435" w:rsidRPr="00C87BB6" w:rsidRDefault="00E23435" w:rsidP="0018710E">
            <w:pPr>
              <w:pStyle w:val="rowtabella0"/>
              <w:jc w:val="center"/>
              <w:rPr>
                <w:color w:val="002060"/>
              </w:rPr>
            </w:pPr>
            <w:r w:rsidRPr="00C87BB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00150" w14:textId="77777777" w:rsidR="00E23435" w:rsidRPr="00C87BB6" w:rsidRDefault="00E23435" w:rsidP="0018710E">
            <w:pPr>
              <w:pStyle w:val="rowtabella0"/>
              <w:jc w:val="center"/>
              <w:rPr>
                <w:color w:val="002060"/>
              </w:rPr>
            </w:pPr>
            <w:r w:rsidRPr="00C87BB6">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F37E0" w14:textId="77777777" w:rsidR="00E23435" w:rsidRPr="00C87BB6" w:rsidRDefault="00E23435" w:rsidP="0018710E">
            <w:pPr>
              <w:pStyle w:val="rowtabella0"/>
              <w:jc w:val="center"/>
              <w:rPr>
                <w:color w:val="002060"/>
              </w:rPr>
            </w:pPr>
            <w:r w:rsidRPr="00C87BB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F4FBD" w14:textId="77777777" w:rsidR="00E23435" w:rsidRPr="00C87BB6" w:rsidRDefault="00E23435" w:rsidP="0018710E">
            <w:pPr>
              <w:pStyle w:val="rowtabella0"/>
              <w:jc w:val="center"/>
              <w:rPr>
                <w:color w:val="002060"/>
              </w:rPr>
            </w:pPr>
            <w:r w:rsidRPr="00C87BB6">
              <w:rPr>
                <w:color w:val="002060"/>
              </w:rPr>
              <w:t>0</w:t>
            </w:r>
          </w:p>
        </w:tc>
      </w:tr>
      <w:tr w:rsidR="00E23435" w:rsidRPr="00C87BB6" w14:paraId="71FEEA0D"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4751DD" w14:textId="77777777" w:rsidR="00E23435" w:rsidRPr="00C87BB6" w:rsidRDefault="00E23435" w:rsidP="0018710E">
            <w:pPr>
              <w:pStyle w:val="rowtabella0"/>
              <w:rPr>
                <w:color w:val="002060"/>
              </w:rPr>
            </w:pPr>
            <w:r w:rsidRPr="00C87BB6">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C414F"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24C1E"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EDB44"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E744D"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09B72"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8265A" w14:textId="77777777" w:rsidR="00E23435" w:rsidRPr="00C87BB6" w:rsidRDefault="00E23435" w:rsidP="0018710E">
            <w:pPr>
              <w:pStyle w:val="rowtabella0"/>
              <w:jc w:val="center"/>
              <w:rPr>
                <w:color w:val="002060"/>
              </w:rPr>
            </w:pPr>
            <w:r w:rsidRPr="00C87BB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41E8A" w14:textId="77777777" w:rsidR="00E23435" w:rsidRPr="00C87BB6" w:rsidRDefault="00E23435" w:rsidP="0018710E">
            <w:pPr>
              <w:pStyle w:val="rowtabella0"/>
              <w:jc w:val="center"/>
              <w:rPr>
                <w:color w:val="002060"/>
              </w:rPr>
            </w:pPr>
            <w:r w:rsidRPr="00C87BB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477CA"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44A31" w14:textId="77777777" w:rsidR="00E23435" w:rsidRPr="00C87BB6" w:rsidRDefault="00E23435" w:rsidP="0018710E">
            <w:pPr>
              <w:pStyle w:val="rowtabella0"/>
              <w:jc w:val="center"/>
              <w:rPr>
                <w:color w:val="002060"/>
              </w:rPr>
            </w:pPr>
            <w:r w:rsidRPr="00C87BB6">
              <w:rPr>
                <w:color w:val="002060"/>
              </w:rPr>
              <w:t>0</w:t>
            </w:r>
          </w:p>
        </w:tc>
      </w:tr>
      <w:tr w:rsidR="00E23435" w:rsidRPr="00C87BB6" w14:paraId="5C3CB14B"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65F406" w14:textId="77777777" w:rsidR="00E23435" w:rsidRPr="00C87BB6" w:rsidRDefault="00E23435" w:rsidP="0018710E">
            <w:pPr>
              <w:pStyle w:val="rowtabella0"/>
              <w:rPr>
                <w:color w:val="002060"/>
                <w:lang w:val="es-ES"/>
              </w:rPr>
            </w:pPr>
            <w:r w:rsidRPr="00C87BB6">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F7B65"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DBD24"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DD3D7"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496B4"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648AF"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F64DA" w14:textId="77777777" w:rsidR="00E23435" w:rsidRPr="00C87BB6" w:rsidRDefault="00E23435" w:rsidP="0018710E">
            <w:pPr>
              <w:pStyle w:val="rowtabella0"/>
              <w:jc w:val="center"/>
              <w:rPr>
                <w:color w:val="002060"/>
              </w:rPr>
            </w:pPr>
            <w:r w:rsidRPr="00C87BB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CBBAA" w14:textId="77777777" w:rsidR="00E23435" w:rsidRPr="00C87BB6" w:rsidRDefault="00E23435" w:rsidP="0018710E">
            <w:pPr>
              <w:pStyle w:val="rowtabella0"/>
              <w:jc w:val="center"/>
              <w:rPr>
                <w:color w:val="002060"/>
              </w:rPr>
            </w:pPr>
            <w:r w:rsidRPr="00C87BB6">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832A4" w14:textId="77777777" w:rsidR="00E23435" w:rsidRPr="00C87BB6" w:rsidRDefault="00E23435" w:rsidP="0018710E">
            <w:pPr>
              <w:pStyle w:val="rowtabella0"/>
              <w:jc w:val="center"/>
              <w:rPr>
                <w:color w:val="002060"/>
              </w:rPr>
            </w:pPr>
            <w:r w:rsidRPr="00C87BB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B74CD" w14:textId="77777777" w:rsidR="00E23435" w:rsidRPr="00C87BB6" w:rsidRDefault="00E23435" w:rsidP="0018710E">
            <w:pPr>
              <w:pStyle w:val="rowtabella0"/>
              <w:jc w:val="center"/>
              <w:rPr>
                <w:color w:val="002060"/>
              </w:rPr>
            </w:pPr>
            <w:r w:rsidRPr="00C87BB6">
              <w:rPr>
                <w:color w:val="002060"/>
              </w:rPr>
              <w:t>0</w:t>
            </w:r>
          </w:p>
        </w:tc>
      </w:tr>
      <w:tr w:rsidR="00E23435" w:rsidRPr="00C87BB6" w14:paraId="4DB74698"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6A60DE" w14:textId="77777777" w:rsidR="00E23435" w:rsidRPr="00C87BB6" w:rsidRDefault="00E23435" w:rsidP="0018710E">
            <w:pPr>
              <w:pStyle w:val="rowtabella0"/>
              <w:rPr>
                <w:color w:val="002060"/>
                <w:lang w:val="es-ES"/>
              </w:rPr>
            </w:pPr>
            <w:r w:rsidRPr="00C87BB6">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2D739"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796DA"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2E751"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0B1CB"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18866"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A67C2" w14:textId="77777777" w:rsidR="00E23435" w:rsidRPr="00C87BB6" w:rsidRDefault="00E23435" w:rsidP="0018710E">
            <w:pPr>
              <w:pStyle w:val="rowtabella0"/>
              <w:jc w:val="center"/>
              <w:rPr>
                <w:color w:val="002060"/>
              </w:rPr>
            </w:pPr>
            <w:r w:rsidRPr="00C87BB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B2185" w14:textId="77777777" w:rsidR="00E23435" w:rsidRPr="00C87BB6" w:rsidRDefault="00E23435" w:rsidP="0018710E">
            <w:pPr>
              <w:pStyle w:val="rowtabella0"/>
              <w:jc w:val="center"/>
              <w:rPr>
                <w:color w:val="002060"/>
              </w:rPr>
            </w:pPr>
            <w:r w:rsidRPr="00C87BB6">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1ACF4" w14:textId="77777777" w:rsidR="00E23435" w:rsidRPr="00C87BB6" w:rsidRDefault="00E23435" w:rsidP="0018710E">
            <w:pPr>
              <w:pStyle w:val="rowtabella0"/>
              <w:jc w:val="center"/>
              <w:rPr>
                <w:color w:val="002060"/>
              </w:rPr>
            </w:pPr>
            <w:r w:rsidRPr="00C87BB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4EAF9" w14:textId="77777777" w:rsidR="00E23435" w:rsidRPr="00C87BB6" w:rsidRDefault="00E23435" w:rsidP="0018710E">
            <w:pPr>
              <w:pStyle w:val="rowtabella0"/>
              <w:jc w:val="center"/>
              <w:rPr>
                <w:color w:val="002060"/>
              </w:rPr>
            </w:pPr>
            <w:r w:rsidRPr="00C87BB6">
              <w:rPr>
                <w:color w:val="002060"/>
              </w:rPr>
              <w:t>0</w:t>
            </w:r>
          </w:p>
        </w:tc>
      </w:tr>
      <w:tr w:rsidR="00E23435" w:rsidRPr="00C87BB6" w14:paraId="0917A8AD"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1C240B" w14:textId="77777777" w:rsidR="00E23435" w:rsidRPr="00C87BB6" w:rsidRDefault="00E23435" w:rsidP="0018710E">
            <w:pPr>
              <w:pStyle w:val="rowtabella0"/>
              <w:rPr>
                <w:color w:val="002060"/>
              </w:rPr>
            </w:pPr>
            <w:r w:rsidRPr="00C87BB6">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F5FE9"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F4409"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1F7AB"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73244"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017B1"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9DBF5" w14:textId="77777777" w:rsidR="00E23435" w:rsidRPr="00C87BB6" w:rsidRDefault="00E23435" w:rsidP="0018710E">
            <w:pPr>
              <w:pStyle w:val="rowtabella0"/>
              <w:jc w:val="center"/>
              <w:rPr>
                <w:color w:val="002060"/>
              </w:rPr>
            </w:pPr>
            <w:r w:rsidRPr="00C87BB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82D2D" w14:textId="77777777" w:rsidR="00E23435" w:rsidRPr="00C87BB6" w:rsidRDefault="00E23435" w:rsidP="0018710E">
            <w:pPr>
              <w:pStyle w:val="rowtabella0"/>
              <w:jc w:val="center"/>
              <w:rPr>
                <w:color w:val="002060"/>
              </w:rPr>
            </w:pPr>
            <w:r w:rsidRPr="00C87BB6">
              <w:rPr>
                <w:color w:val="002060"/>
              </w:rPr>
              <w:t>145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A1C32" w14:textId="77777777" w:rsidR="00E23435" w:rsidRPr="00C87BB6" w:rsidRDefault="00E23435" w:rsidP="0018710E">
            <w:pPr>
              <w:pStyle w:val="rowtabella0"/>
              <w:jc w:val="center"/>
              <w:rPr>
                <w:color w:val="002060"/>
              </w:rPr>
            </w:pPr>
            <w:r w:rsidRPr="00C87BB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885F4" w14:textId="77777777" w:rsidR="00E23435" w:rsidRPr="00C87BB6" w:rsidRDefault="00E23435" w:rsidP="0018710E">
            <w:pPr>
              <w:pStyle w:val="rowtabella0"/>
              <w:jc w:val="center"/>
              <w:rPr>
                <w:color w:val="002060"/>
              </w:rPr>
            </w:pPr>
            <w:r w:rsidRPr="00C87BB6">
              <w:rPr>
                <w:color w:val="002060"/>
              </w:rPr>
              <w:t>0</w:t>
            </w:r>
          </w:p>
        </w:tc>
      </w:tr>
      <w:tr w:rsidR="00E23435" w:rsidRPr="00C87BB6" w14:paraId="18208DF6" w14:textId="77777777" w:rsidTr="001871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AEAFD0" w14:textId="77777777" w:rsidR="00E23435" w:rsidRPr="00C87BB6" w:rsidRDefault="00E23435" w:rsidP="0018710E">
            <w:pPr>
              <w:pStyle w:val="rowtabella0"/>
              <w:rPr>
                <w:color w:val="002060"/>
              </w:rPr>
            </w:pPr>
            <w:r w:rsidRPr="00C87BB6">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BBCE5"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A5A43"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5713D"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61424"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F80E6" w14:textId="77777777" w:rsidR="00E23435" w:rsidRPr="00C87BB6" w:rsidRDefault="00E23435" w:rsidP="0018710E">
            <w:pPr>
              <w:pStyle w:val="rowtabella0"/>
              <w:jc w:val="center"/>
              <w:rPr>
                <w:color w:val="002060"/>
              </w:rPr>
            </w:pPr>
            <w:r w:rsidRPr="00C87BB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0A689" w14:textId="77777777" w:rsidR="00E23435" w:rsidRPr="00C87BB6" w:rsidRDefault="00E23435" w:rsidP="0018710E">
            <w:pPr>
              <w:pStyle w:val="rowtabella0"/>
              <w:jc w:val="center"/>
              <w:rPr>
                <w:color w:val="002060"/>
              </w:rPr>
            </w:pPr>
            <w:r w:rsidRPr="00C87BB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1AB56" w14:textId="77777777" w:rsidR="00E23435" w:rsidRPr="00C87BB6" w:rsidRDefault="00E23435" w:rsidP="0018710E">
            <w:pPr>
              <w:pStyle w:val="rowtabella0"/>
              <w:jc w:val="center"/>
              <w:rPr>
                <w:color w:val="002060"/>
              </w:rPr>
            </w:pPr>
            <w:r w:rsidRPr="00C87BB6">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6ECB8" w14:textId="77777777" w:rsidR="00E23435" w:rsidRPr="00C87BB6" w:rsidRDefault="00E23435" w:rsidP="0018710E">
            <w:pPr>
              <w:pStyle w:val="rowtabella0"/>
              <w:jc w:val="center"/>
              <w:rPr>
                <w:color w:val="002060"/>
              </w:rPr>
            </w:pPr>
            <w:r w:rsidRPr="00C87BB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406AB" w14:textId="77777777" w:rsidR="00E23435" w:rsidRPr="00C87BB6" w:rsidRDefault="00E23435" w:rsidP="0018710E">
            <w:pPr>
              <w:pStyle w:val="rowtabella0"/>
              <w:jc w:val="center"/>
              <w:rPr>
                <w:color w:val="002060"/>
              </w:rPr>
            </w:pPr>
            <w:r w:rsidRPr="00C87BB6">
              <w:rPr>
                <w:color w:val="002060"/>
              </w:rPr>
              <w:t>0</w:t>
            </w:r>
          </w:p>
        </w:tc>
      </w:tr>
    </w:tbl>
    <w:p w14:paraId="33F2E6EB" w14:textId="77777777" w:rsidR="00E23435" w:rsidRPr="00C87BB6" w:rsidRDefault="00E23435" w:rsidP="00E23435">
      <w:pPr>
        <w:pStyle w:val="breakline"/>
        <w:rPr>
          <w:rFonts w:eastAsiaTheme="minorEastAsia"/>
          <w:color w:val="002060"/>
        </w:rPr>
      </w:pPr>
    </w:p>
    <w:p w14:paraId="089199F8" w14:textId="77777777" w:rsidR="00E23435" w:rsidRPr="00C87BB6" w:rsidRDefault="00E23435" w:rsidP="00E23435">
      <w:pPr>
        <w:pStyle w:val="titoloprinc0"/>
        <w:rPr>
          <w:color w:val="002060"/>
        </w:rPr>
      </w:pPr>
      <w:r w:rsidRPr="00C87BB6">
        <w:rPr>
          <w:color w:val="002060"/>
        </w:rPr>
        <w:t>PROGRAMMA GARE</w:t>
      </w:r>
    </w:p>
    <w:p w14:paraId="54CC7557" w14:textId="77777777" w:rsidR="00E23435" w:rsidRPr="00C87BB6" w:rsidRDefault="00E23435" w:rsidP="00E23435">
      <w:pPr>
        <w:pStyle w:val="breakline"/>
        <w:rPr>
          <w:color w:val="002060"/>
        </w:rPr>
      </w:pPr>
    </w:p>
    <w:p w14:paraId="42BE77ED" w14:textId="77777777" w:rsidR="00E23435" w:rsidRPr="00C87BB6" w:rsidRDefault="00E23435" w:rsidP="00E23435">
      <w:pPr>
        <w:pStyle w:val="sottotitolocampionato10"/>
        <w:rPr>
          <w:color w:val="002060"/>
        </w:rPr>
      </w:pPr>
      <w:r w:rsidRPr="00C87BB6">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78"/>
        <w:gridCol w:w="1980"/>
        <w:gridCol w:w="385"/>
        <w:gridCol w:w="897"/>
        <w:gridCol w:w="1281"/>
        <w:gridCol w:w="1550"/>
        <w:gridCol w:w="1529"/>
      </w:tblGrid>
      <w:tr w:rsidR="00E23435" w:rsidRPr="00C87BB6" w14:paraId="61105756" w14:textId="77777777" w:rsidTr="001871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B9977" w14:textId="77777777" w:rsidR="00E23435" w:rsidRPr="00C87BB6" w:rsidRDefault="00E23435" w:rsidP="0018710E">
            <w:pPr>
              <w:pStyle w:val="headertabella0"/>
              <w:rPr>
                <w:color w:val="002060"/>
              </w:rPr>
            </w:pPr>
            <w:r w:rsidRPr="00C87BB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B1FF3" w14:textId="77777777" w:rsidR="00E23435" w:rsidRPr="00C87BB6" w:rsidRDefault="00E23435" w:rsidP="0018710E">
            <w:pPr>
              <w:pStyle w:val="headertabella0"/>
              <w:rPr>
                <w:color w:val="002060"/>
              </w:rPr>
            </w:pPr>
            <w:r w:rsidRPr="00C87BB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5B68B" w14:textId="77777777" w:rsidR="00E23435" w:rsidRPr="00C87BB6" w:rsidRDefault="00E23435" w:rsidP="0018710E">
            <w:pPr>
              <w:pStyle w:val="headertabella0"/>
              <w:rPr>
                <w:color w:val="002060"/>
              </w:rPr>
            </w:pPr>
            <w:r w:rsidRPr="00C87BB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8E9B4" w14:textId="77777777" w:rsidR="00E23435" w:rsidRPr="00C87BB6" w:rsidRDefault="00E23435" w:rsidP="0018710E">
            <w:pPr>
              <w:pStyle w:val="headertabella0"/>
              <w:rPr>
                <w:color w:val="002060"/>
              </w:rPr>
            </w:pPr>
            <w:r w:rsidRPr="00C87BB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A9E38" w14:textId="77777777" w:rsidR="00E23435" w:rsidRPr="00C87BB6" w:rsidRDefault="00E23435" w:rsidP="0018710E">
            <w:pPr>
              <w:pStyle w:val="headertabella0"/>
              <w:rPr>
                <w:color w:val="002060"/>
              </w:rPr>
            </w:pPr>
            <w:r w:rsidRPr="00C87BB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49FAF" w14:textId="77777777" w:rsidR="00E23435" w:rsidRPr="00C87BB6" w:rsidRDefault="00E23435" w:rsidP="0018710E">
            <w:pPr>
              <w:pStyle w:val="headertabella0"/>
              <w:rPr>
                <w:color w:val="002060"/>
              </w:rPr>
            </w:pPr>
            <w:proofErr w:type="spellStart"/>
            <w:r w:rsidRPr="00C87BB6">
              <w:rPr>
                <w:color w:val="002060"/>
              </w:rPr>
              <w:t>Localita'</w:t>
            </w:r>
            <w:proofErr w:type="spellEnd"/>
            <w:r w:rsidRPr="00C87BB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EF881" w14:textId="77777777" w:rsidR="00E23435" w:rsidRPr="00C87BB6" w:rsidRDefault="00E23435" w:rsidP="0018710E">
            <w:pPr>
              <w:pStyle w:val="headertabella0"/>
              <w:rPr>
                <w:color w:val="002060"/>
              </w:rPr>
            </w:pPr>
            <w:r w:rsidRPr="00C87BB6">
              <w:rPr>
                <w:color w:val="002060"/>
              </w:rPr>
              <w:t>Indirizzo Impianto</w:t>
            </w:r>
          </w:p>
        </w:tc>
      </w:tr>
      <w:tr w:rsidR="00E23435" w:rsidRPr="00C87BB6" w14:paraId="4354117C" w14:textId="77777777" w:rsidTr="001871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F35C5A" w14:textId="77777777" w:rsidR="00E23435" w:rsidRPr="00C87BB6" w:rsidRDefault="00E23435" w:rsidP="0018710E">
            <w:pPr>
              <w:pStyle w:val="rowtabella0"/>
              <w:rPr>
                <w:color w:val="002060"/>
              </w:rPr>
            </w:pPr>
            <w:r w:rsidRPr="00C87BB6">
              <w:rPr>
                <w:color w:val="002060"/>
              </w:rPr>
              <w:t>MONTECCHIO SPORT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2AC7ED" w14:textId="77777777" w:rsidR="00E23435" w:rsidRPr="00C87BB6" w:rsidRDefault="00E23435" w:rsidP="0018710E">
            <w:pPr>
              <w:pStyle w:val="rowtabella0"/>
              <w:rPr>
                <w:color w:val="002060"/>
              </w:rPr>
            </w:pPr>
            <w:r w:rsidRPr="00C87BB6">
              <w:rPr>
                <w:color w:val="002060"/>
              </w:rPr>
              <w:t>CIARNIN</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44CA22" w14:textId="77777777" w:rsidR="00E23435" w:rsidRPr="00C87BB6" w:rsidRDefault="00E23435" w:rsidP="0018710E">
            <w:pPr>
              <w:pStyle w:val="rowtabella0"/>
              <w:jc w:val="center"/>
              <w:rPr>
                <w:color w:val="002060"/>
              </w:rPr>
            </w:pPr>
            <w:r w:rsidRPr="00C87BB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0B37B8" w14:textId="77777777" w:rsidR="00E23435" w:rsidRPr="00C87BB6" w:rsidRDefault="00E23435" w:rsidP="0018710E">
            <w:pPr>
              <w:pStyle w:val="rowtabella0"/>
              <w:rPr>
                <w:color w:val="002060"/>
              </w:rPr>
            </w:pPr>
            <w:r w:rsidRPr="00C87BB6">
              <w:rPr>
                <w:color w:val="002060"/>
              </w:rPr>
              <w:t>24/02/2023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655E9E" w14:textId="77777777" w:rsidR="00E23435" w:rsidRPr="00C87BB6" w:rsidRDefault="00E23435" w:rsidP="0018710E">
            <w:pPr>
              <w:pStyle w:val="rowtabella0"/>
              <w:rPr>
                <w:color w:val="002060"/>
              </w:rPr>
            </w:pPr>
            <w:r w:rsidRPr="00C87BB6">
              <w:rPr>
                <w:color w:val="002060"/>
              </w:rPr>
              <w:t>5423 PALAS.MONTECCHIO "PALADIONIGI"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EBA5E6" w14:textId="77777777" w:rsidR="00E23435" w:rsidRPr="00C87BB6" w:rsidRDefault="00E23435" w:rsidP="0018710E">
            <w:pPr>
              <w:pStyle w:val="rowtabella0"/>
              <w:rPr>
                <w:color w:val="002060"/>
              </w:rPr>
            </w:pPr>
            <w:r w:rsidRPr="00C87BB6">
              <w:rPr>
                <w:color w:val="002060"/>
              </w:rPr>
              <w:t>VALLEFOGLIA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481B82" w14:textId="77777777" w:rsidR="00E23435" w:rsidRPr="00C87BB6" w:rsidRDefault="00E23435" w:rsidP="0018710E">
            <w:pPr>
              <w:pStyle w:val="rowtabella0"/>
              <w:rPr>
                <w:color w:val="002060"/>
              </w:rPr>
            </w:pPr>
            <w:r w:rsidRPr="00C87BB6">
              <w:rPr>
                <w:color w:val="002060"/>
              </w:rPr>
              <w:t>VIA MAZZINI</w:t>
            </w:r>
          </w:p>
        </w:tc>
      </w:tr>
      <w:tr w:rsidR="00E23435" w:rsidRPr="00C87BB6" w14:paraId="434E2D41"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2F91ED" w14:textId="77777777" w:rsidR="00E23435" w:rsidRPr="00C87BB6" w:rsidRDefault="00E23435" w:rsidP="0018710E">
            <w:pPr>
              <w:pStyle w:val="rowtabella0"/>
              <w:rPr>
                <w:color w:val="002060"/>
              </w:rPr>
            </w:pPr>
            <w:r w:rsidRPr="00C87BB6">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FDD656" w14:textId="77777777" w:rsidR="00E23435" w:rsidRPr="00C87BB6" w:rsidRDefault="00E23435" w:rsidP="0018710E">
            <w:pPr>
              <w:pStyle w:val="rowtabella0"/>
              <w:rPr>
                <w:color w:val="002060"/>
              </w:rPr>
            </w:pPr>
            <w:r w:rsidRPr="00C87BB6">
              <w:rPr>
                <w:color w:val="002060"/>
              </w:rPr>
              <w:t>VADO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1485A6"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57F411" w14:textId="77777777" w:rsidR="00E23435" w:rsidRPr="00C87BB6" w:rsidRDefault="00E23435" w:rsidP="0018710E">
            <w:pPr>
              <w:pStyle w:val="rowtabella0"/>
              <w:rPr>
                <w:color w:val="002060"/>
              </w:rPr>
            </w:pPr>
            <w:r w:rsidRPr="00C87BB6">
              <w:rPr>
                <w:color w:val="002060"/>
              </w:rPr>
              <w:t>24/02/2023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3B03F2" w14:textId="77777777" w:rsidR="00E23435" w:rsidRPr="00C87BB6" w:rsidRDefault="00E23435" w:rsidP="0018710E">
            <w:pPr>
              <w:pStyle w:val="rowtabella0"/>
              <w:rPr>
                <w:color w:val="002060"/>
              </w:rPr>
            </w:pPr>
            <w:r w:rsidRPr="00C87BB6">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13379A" w14:textId="77777777" w:rsidR="00E23435" w:rsidRPr="00C87BB6" w:rsidRDefault="00E23435" w:rsidP="0018710E">
            <w:pPr>
              <w:pStyle w:val="rowtabella0"/>
              <w:rPr>
                <w:color w:val="002060"/>
              </w:rPr>
            </w:pPr>
            <w:r w:rsidRPr="00C87BB6">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48DCDE" w14:textId="77777777" w:rsidR="00E23435" w:rsidRPr="00C87BB6" w:rsidRDefault="00E23435" w:rsidP="0018710E">
            <w:pPr>
              <w:pStyle w:val="rowtabella0"/>
              <w:rPr>
                <w:color w:val="002060"/>
              </w:rPr>
            </w:pPr>
            <w:r w:rsidRPr="00C87BB6">
              <w:rPr>
                <w:color w:val="002060"/>
              </w:rPr>
              <w:t>VIA ROMA, SNC</w:t>
            </w:r>
          </w:p>
        </w:tc>
      </w:tr>
      <w:tr w:rsidR="00E23435" w:rsidRPr="00C87BB6" w14:paraId="0BCE573C"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2AF314" w14:textId="77777777" w:rsidR="00E23435" w:rsidRPr="00C87BB6" w:rsidRDefault="00E23435" w:rsidP="0018710E">
            <w:pPr>
              <w:pStyle w:val="rowtabella0"/>
              <w:rPr>
                <w:color w:val="002060"/>
              </w:rPr>
            </w:pPr>
            <w:r w:rsidRPr="00C87BB6">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BBFF49" w14:textId="77777777" w:rsidR="00E23435" w:rsidRPr="00C87BB6" w:rsidRDefault="00E23435" w:rsidP="0018710E">
            <w:pPr>
              <w:pStyle w:val="rowtabella0"/>
              <w:rPr>
                <w:color w:val="002060"/>
              </w:rPr>
            </w:pPr>
            <w:r w:rsidRPr="00C87BB6">
              <w:rPr>
                <w:color w:val="002060"/>
              </w:rPr>
              <w:t>AUDAX CALCIO PIOBBICO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3D7621"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E984F6" w14:textId="77777777" w:rsidR="00E23435" w:rsidRPr="00C87BB6" w:rsidRDefault="00E23435" w:rsidP="0018710E">
            <w:pPr>
              <w:pStyle w:val="rowtabella0"/>
              <w:rPr>
                <w:color w:val="002060"/>
              </w:rPr>
            </w:pPr>
            <w:r w:rsidRPr="00C87BB6">
              <w:rPr>
                <w:color w:val="002060"/>
              </w:rPr>
              <w:t>24/02/2023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9EBB52" w14:textId="77777777" w:rsidR="00E23435" w:rsidRPr="00C87BB6" w:rsidRDefault="00E23435" w:rsidP="0018710E">
            <w:pPr>
              <w:pStyle w:val="rowtabella0"/>
              <w:rPr>
                <w:color w:val="002060"/>
              </w:rPr>
            </w:pPr>
            <w:r w:rsidRPr="00C87BB6">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84E61F" w14:textId="77777777" w:rsidR="00E23435" w:rsidRPr="00C87BB6" w:rsidRDefault="00E23435" w:rsidP="0018710E">
            <w:pPr>
              <w:pStyle w:val="rowtabella0"/>
              <w:rPr>
                <w:color w:val="002060"/>
              </w:rPr>
            </w:pPr>
            <w:r w:rsidRPr="00C87BB6">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7D08FB" w14:textId="77777777" w:rsidR="00E23435" w:rsidRPr="00C87BB6" w:rsidRDefault="00E23435" w:rsidP="0018710E">
            <w:pPr>
              <w:pStyle w:val="rowtabella0"/>
              <w:rPr>
                <w:color w:val="002060"/>
              </w:rPr>
            </w:pPr>
            <w:r w:rsidRPr="00C87BB6">
              <w:rPr>
                <w:color w:val="002060"/>
              </w:rPr>
              <w:t>VIA DEI PIOPPI 2</w:t>
            </w:r>
          </w:p>
        </w:tc>
      </w:tr>
      <w:tr w:rsidR="00E23435" w:rsidRPr="00C87BB6" w14:paraId="585A3C39"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F5484E" w14:textId="77777777" w:rsidR="00E23435" w:rsidRPr="00C87BB6" w:rsidRDefault="00E23435" w:rsidP="0018710E">
            <w:pPr>
              <w:pStyle w:val="rowtabella0"/>
              <w:rPr>
                <w:color w:val="002060"/>
              </w:rPr>
            </w:pPr>
            <w:r w:rsidRPr="00C87BB6">
              <w:rPr>
                <w:color w:val="002060"/>
              </w:rPr>
              <w:t>URBANIA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E391F5" w14:textId="77777777" w:rsidR="00E23435" w:rsidRPr="00C87BB6" w:rsidRDefault="00E23435" w:rsidP="0018710E">
            <w:pPr>
              <w:pStyle w:val="rowtabella0"/>
              <w:rPr>
                <w:color w:val="002060"/>
              </w:rPr>
            </w:pPr>
            <w:r w:rsidRPr="00C87BB6">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6331A2"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73CE39" w14:textId="77777777" w:rsidR="00E23435" w:rsidRPr="00C87BB6" w:rsidRDefault="00E23435" w:rsidP="0018710E">
            <w:pPr>
              <w:pStyle w:val="rowtabella0"/>
              <w:rPr>
                <w:color w:val="002060"/>
              </w:rPr>
            </w:pPr>
            <w:r w:rsidRPr="00C87BB6">
              <w:rPr>
                <w:color w:val="002060"/>
              </w:rPr>
              <w:t>24/02/2023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BB274B" w14:textId="77777777" w:rsidR="00E23435" w:rsidRPr="00C87BB6" w:rsidRDefault="00E23435" w:rsidP="0018710E">
            <w:pPr>
              <w:pStyle w:val="rowtabella0"/>
              <w:rPr>
                <w:color w:val="002060"/>
              </w:rPr>
            </w:pPr>
            <w:r w:rsidRPr="00C87BB6">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DF1FC5" w14:textId="77777777" w:rsidR="00E23435" w:rsidRPr="00C87BB6" w:rsidRDefault="00E23435" w:rsidP="0018710E">
            <w:pPr>
              <w:pStyle w:val="rowtabella0"/>
              <w:rPr>
                <w:color w:val="002060"/>
              </w:rPr>
            </w:pPr>
            <w:r w:rsidRPr="00C87BB6">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D292E4" w14:textId="77777777" w:rsidR="00E23435" w:rsidRPr="00C87BB6" w:rsidRDefault="00E23435" w:rsidP="0018710E">
            <w:pPr>
              <w:pStyle w:val="rowtabella0"/>
              <w:rPr>
                <w:color w:val="002060"/>
              </w:rPr>
            </w:pPr>
            <w:r w:rsidRPr="00C87BB6">
              <w:rPr>
                <w:color w:val="002060"/>
              </w:rPr>
              <w:t>VIA CAMPO SPORTIVO</w:t>
            </w:r>
          </w:p>
        </w:tc>
      </w:tr>
      <w:tr w:rsidR="00E23435" w:rsidRPr="00C87BB6" w14:paraId="5F792202"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C5393E" w14:textId="77777777" w:rsidR="00E23435" w:rsidRPr="00C87BB6" w:rsidRDefault="00E23435" w:rsidP="0018710E">
            <w:pPr>
              <w:pStyle w:val="rowtabella0"/>
              <w:rPr>
                <w:color w:val="002060"/>
              </w:rPr>
            </w:pPr>
            <w:r w:rsidRPr="00C87BB6">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31AD87" w14:textId="77777777" w:rsidR="00E23435" w:rsidRPr="00C87BB6" w:rsidRDefault="00E23435" w:rsidP="0018710E">
            <w:pPr>
              <w:pStyle w:val="rowtabella0"/>
              <w:rPr>
                <w:color w:val="002060"/>
              </w:rPr>
            </w:pPr>
            <w:r w:rsidRPr="00C87BB6">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DB021D"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ECE5DA" w14:textId="77777777" w:rsidR="00E23435" w:rsidRPr="00C87BB6" w:rsidRDefault="00E23435" w:rsidP="0018710E">
            <w:pPr>
              <w:pStyle w:val="rowtabella0"/>
              <w:rPr>
                <w:color w:val="002060"/>
              </w:rPr>
            </w:pPr>
            <w:r w:rsidRPr="00C87BB6">
              <w:rPr>
                <w:color w:val="002060"/>
              </w:rPr>
              <w:t>25/02/2023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3ADBCD" w14:textId="77777777" w:rsidR="00E23435" w:rsidRPr="00C87BB6" w:rsidRDefault="00E23435" w:rsidP="0018710E">
            <w:pPr>
              <w:pStyle w:val="rowtabella0"/>
              <w:rPr>
                <w:color w:val="002060"/>
              </w:rPr>
            </w:pPr>
            <w:r w:rsidRPr="00C87BB6">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0F07D5" w14:textId="77777777" w:rsidR="00E23435" w:rsidRPr="00C87BB6" w:rsidRDefault="00E23435" w:rsidP="0018710E">
            <w:pPr>
              <w:pStyle w:val="rowtabella0"/>
              <w:rPr>
                <w:color w:val="002060"/>
              </w:rPr>
            </w:pPr>
            <w:r w:rsidRPr="00C87BB6">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AC77B4" w14:textId="77777777" w:rsidR="00E23435" w:rsidRPr="00C87BB6" w:rsidRDefault="00E23435" w:rsidP="0018710E">
            <w:pPr>
              <w:pStyle w:val="rowtabella0"/>
              <w:rPr>
                <w:color w:val="002060"/>
              </w:rPr>
            </w:pPr>
            <w:r w:rsidRPr="00C87BB6">
              <w:rPr>
                <w:color w:val="002060"/>
              </w:rPr>
              <w:t>VIA MARCONI GENGA STAZIONE</w:t>
            </w:r>
          </w:p>
        </w:tc>
      </w:tr>
      <w:tr w:rsidR="00E23435" w:rsidRPr="00C87BB6" w14:paraId="54815A07" w14:textId="77777777" w:rsidTr="001871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1A9CF7" w14:textId="77777777" w:rsidR="00E23435" w:rsidRPr="00C87BB6" w:rsidRDefault="00E23435" w:rsidP="0018710E">
            <w:pPr>
              <w:pStyle w:val="rowtabella0"/>
              <w:rPr>
                <w:color w:val="002060"/>
              </w:rPr>
            </w:pPr>
            <w:r w:rsidRPr="00C87BB6">
              <w:rPr>
                <w:color w:val="002060"/>
              </w:rPr>
              <w:t>SMIRRA CITY</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047B56" w14:textId="77777777" w:rsidR="00E23435" w:rsidRPr="00C87BB6" w:rsidRDefault="00E23435" w:rsidP="0018710E">
            <w:pPr>
              <w:pStyle w:val="rowtabella0"/>
              <w:rPr>
                <w:color w:val="002060"/>
              </w:rPr>
            </w:pPr>
            <w:r w:rsidRPr="00C87BB6">
              <w:rPr>
                <w:color w:val="002060"/>
              </w:rPr>
              <w:t>VILLA CECCOLINI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FC5049"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A0C349" w14:textId="77777777" w:rsidR="00E23435" w:rsidRPr="00C87BB6" w:rsidRDefault="00E23435" w:rsidP="0018710E">
            <w:pPr>
              <w:pStyle w:val="rowtabella0"/>
              <w:rPr>
                <w:color w:val="002060"/>
              </w:rPr>
            </w:pPr>
            <w:r w:rsidRPr="00C87BB6">
              <w:rPr>
                <w:color w:val="002060"/>
              </w:rPr>
              <w:t>25/02/2023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7074EC" w14:textId="77777777" w:rsidR="00E23435" w:rsidRPr="00C87BB6" w:rsidRDefault="00E23435" w:rsidP="0018710E">
            <w:pPr>
              <w:pStyle w:val="rowtabella0"/>
              <w:rPr>
                <w:color w:val="002060"/>
              </w:rPr>
            </w:pPr>
            <w:r w:rsidRPr="00C87BB6">
              <w:rPr>
                <w:color w:val="002060"/>
              </w:rPr>
              <w:t>5482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4284C9" w14:textId="77777777" w:rsidR="00E23435" w:rsidRPr="00C87BB6" w:rsidRDefault="00E23435" w:rsidP="0018710E">
            <w:pPr>
              <w:pStyle w:val="rowtabella0"/>
              <w:rPr>
                <w:color w:val="002060"/>
              </w:rPr>
            </w:pPr>
            <w:r w:rsidRPr="00C87BB6">
              <w:rPr>
                <w:color w:val="002060"/>
              </w:rPr>
              <w:t>ACQUALAGNA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ECE106" w14:textId="77777777" w:rsidR="00E23435" w:rsidRPr="00C87BB6" w:rsidRDefault="00E23435" w:rsidP="0018710E">
            <w:pPr>
              <w:pStyle w:val="rowtabella0"/>
              <w:rPr>
                <w:color w:val="002060"/>
              </w:rPr>
            </w:pPr>
            <w:r w:rsidRPr="00C87BB6">
              <w:rPr>
                <w:color w:val="002060"/>
              </w:rPr>
              <w:t>VIA ALDO GAMBA SNC</w:t>
            </w:r>
          </w:p>
        </w:tc>
      </w:tr>
    </w:tbl>
    <w:p w14:paraId="016796E4" w14:textId="77777777" w:rsidR="00E23435" w:rsidRPr="00C87BB6" w:rsidRDefault="00E23435" w:rsidP="00E23435">
      <w:pPr>
        <w:pStyle w:val="breakline"/>
        <w:rPr>
          <w:rFonts w:eastAsiaTheme="minorEastAsia"/>
          <w:color w:val="002060"/>
        </w:rPr>
      </w:pPr>
    </w:p>
    <w:p w14:paraId="7E1452DC" w14:textId="77777777" w:rsidR="00E23435" w:rsidRPr="00C87BB6" w:rsidRDefault="00E23435" w:rsidP="00E23435">
      <w:pPr>
        <w:pStyle w:val="breakline"/>
        <w:rPr>
          <w:color w:val="002060"/>
        </w:rPr>
      </w:pPr>
    </w:p>
    <w:p w14:paraId="6CBBBE4D" w14:textId="77777777" w:rsidR="00E23435" w:rsidRPr="00C87BB6" w:rsidRDefault="00E23435" w:rsidP="00E23435">
      <w:pPr>
        <w:pStyle w:val="breakline"/>
        <w:rPr>
          <w:color w:val="002060"/>
        </w:rPr>
      </w:pPr>
    </w:p>
    <w:p w14:paraId="7980896E" w14:textId="77777777" w:rsidR="00E23435" w:rsidRPr="00C87BB6" w:rsidRDefault="00E23435" w:rsidP="00E23435">
      <w:pPr>
        <w:pStyle w:val="sottotitolocampionato10"/>
        <w:rPr>
          <w:color w:val="002060"/>
        </w:rPr>
      </w:pPr>
      <w:r w:rsidRPr="00C87BB6">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03"/>
        <w:gridCol w:w="385"/>
        <w:gridCol w:w="898"/>
        <w:gridCol w:w="1175"/>
        <w:gridCol w:w="1567"/>
        <w:gridCol w:w="1544"/>
      </w:tblGrid>
      <w:tr w:rsidR="00E23435" w:rsidRPr="00C87BB6" w14:paraId="7638DFC7" w14:textId="77777777" w:rsidTr="001871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52BBC" w14:textId="77777777" w:rsidR="00E23435" w:rsidRPr="00C87BB6" w:rsidRDefault="00E23435" w:rsidP="0018710E">
            <w:pPr>
              <w:pStyle w:val="headertabella0"/>
              <w:rPr>
                <w:color w:val="002060"/>
              </w:rPr>
            </w:pPr>
            <w:r w:rsidRPr="00C87BB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B9EFE" w14:textId="77777777" w:rsidR="00E23435" w:rsidRPr="00C87BB6" w:rsidRDefault="00E23435" w:rsidP="0018710E">
            <w:pPr>
              <w:pStyle w:val="headertabella0"/>
              <w:rPr>
                <w:color w:val="002060"/>
              </w:rPr>
            </w:pPr>
            <w:r w:rsidRPr="00C87BB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F4BFD" w14:textId="77777777" w:rsidR="00E23435" w:rsidRPr="00C87BB6" w:rsidRDefault="00E23435" w:rsidP="0018710E">
            <w:pPr>
              <w:pStyle w:val="headertabella0"/>
              <w:rPr>
                <w:color w:val="002060"/>
              </w:rPr>
            </w:pPr>
            <w:r w:rsidRPr="00C87BB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32151" w14:textId="77777777" w:rsidR="00E23435" w:rsidRPr="00C87BB6" w:rsidRDefault="00E23435" w:rsidP="0018710E">
            <w:pPr>
              <w:pStyle w:val="headertabella0"/>
              <w:rPr>
                <w:color w:val="002060"/>
              </w:rPr>
            </w:pPr>
            <w:r w:rsidRPr="00C87BB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21CA8" w14:textId="77777777" w:rsidR="00E23435" w:rsidRPr="00C87BB6" w:rsidRDefault="00E23435" w:rsidP="0018710E">
            <w:pPr>
              <w:pStyle w:val="headertabella0"/>
              <w:rPr>
                <w:color w:val="002060"/>
              </w:rPr>
            </w:pPr>
            <w:r w:rsidRPr="00C87BB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2392A" w14:textId="77777777" w:rsidR="00E23435" w:rsidRPr="00C87BB6" w:rsidRDefault="00E23435" w:rsidP="0018710E">
            <w:pPr>
              <w:pStyle w:val="headertabella0"/>
              <w:rPr>
                <w:color w:val="002060"/>
              </w:rPr>
            </w:pPr>
            <w:proofErr w:type="spellStart"/>
            <w:r w:rsidRPr="00C87BB6">
              <w:rPr>
                <w:color w:val="002060"/>
              </w:rPr>
              <w:t>Localita'</w:t>
            </w:r>
            <w:proofErr w:type="spellEnd"/>
            <w:r w:rsidRPr="00C87BB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7DBD2" w14:textId="77777777" w:rsidR="00E23435" w:rsidRPr="00C87BB6" w:rsidRDefault="00E23435" w:rsidP="0018710E">
            <w:pPr>
              <w:pStyle w:val="headertabella0"/>
              <w:rPr>
                <w:color w:val="002060"/>
              </w:rPr>
            </w:pPr>
            <w:r w:rsidRPr="00C87BB6">
              <w:rPr>
                <w:color w:val="002060"/>
              </w:rPr>
              <w:t>Indirizzo Impianto</w:t>
            </w:r>
          </w:p>
        </w:tc>
      </w:tr>
      <w:tr w:rsidR="00E23435" w:rsidRPr="00C87BB6" w14:paraId="12EBCB2E" w14:textId="77777777" w:rsidTr="001871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EDC2FC" w14:textId="77777777" w:rsidR="00E23435" w:rsidRPr="00C87BB6" w:rsidRDefault="00E23435" w:rsidP="0018710E">
            <w:pPr>
              <w:pStyle w:val="rowtabella0"/>
              <w:rPr>
                <w:color w:val="002060"/>
              </w:rPr>
            </w:pPr>
            <w:r w:rsidRPr="00C87BB6">
              <w:rPr>
                <w:color w:val="002060"/>
              </w:rPr>
              <w:lastRenderedPageBreak/>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5E3AC2" w14:textId="77777777" w:rsidR="00E23435" w:rsidRPr="00C87BB6" w:rsidRDefault="00E23435" w:rsidP="0018710E">
            <w:pPr>
              <w:pStyle w:val="rowtabella0"/>
              <w:rPr>
                <w:color w:val="002060"/>
              </w:rPr>
            </w:pPr>
            <w:r w:rsidRPr="00C87BB6">
              <w:rPr>
                <w:color w:val="002060"/>
              </w:rPr>
              <w:t>FIUMINATA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00C5AB" w14:textId="77777777" w:rsidR="00E23435" w:rsidRPr="00C87BB6" w:rsidRDefault="00E23435" w:rsidP="0018710E">
            <w:pPr>
              <w:pStyle w:val="rowtabella0"/>
              <w:jc w:val="center"/>
              <w:rPr>
                <w:color w:val="002060"/>
              </w:rPr>
            </w:pPr>
            <w:r w:rsidRPr="00C87BB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AC1CDE" w14:textId="77777777" w:rsidR="00E23435" w:rsidRPr="00C87BB6" w:rsidRDefault="00E23435" w:rsidP="0018710E">
            <w:pPr>
              <w:pStyle w:val="rowtabella0"/>
              <w:rPr>
                <w:color w:val="002060"/>
              </w:rPr>
            </w:pPr>
            <w:r w:rsidRPr="00C87BB6">
              <w:rPr>
                <w:color w:val="002060"/>
              </w:rPr>
              <w:t>24/02/2023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DC6935" w14:textId="77777777" w:rsidR="00E23435" w:rsidRPr="00C87BB6" w:rsidRDefault="00E23435" w:rsidP="0018710E">
            <w:pPr>
              <w:pStyle w:val="rowtabella0"/>
              <w:rPr>
                <w:color w:val="002060"/>
              </w:rPr>
            </w:pPr>
            <w:r w:rsidRPr="00C87BB6">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BCFA10" w14:textId="77777777" w:rsidR="00E23435" w:rsidRPr="00C87BB6" w:rsidRDefault="00E23435" w:rsidP="0018710E">
            <w:pPr>
              <w:pStyle w:val="rowtabella0"/>
              <w:rPr>
                <w:color w:val="002060"/>
              </w:rPr>
            </w:pPr>
            <w:r w:rsidRPr="00C87BB6">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D1E930" w14:textId="77777777" w:rsidR="00E23435" w:rsidRPr="00C87BB6" w:rsidRDefault="00E23435" w:rsidP="0018710E">
            <w:pPr>
              <w:pStyle w:val="rowtabella0"/>
              <w:rPr>
                <w:color w:val="002060"/>
              </w:rPr>
            </w:pPr>
            <w:r w:rsidRPr="00C87BB6">
              <w:rPr>
                <w:color w:val="002060"/>
              </w:rPr>
              <w:t>LOCALITA' LE CALVIE</w:t>
            </w:r>
          </w:p>
        </w:tc>
      </w:tr>
      <w:tr w:rsidR="00E23435" w:rsidRPr="00C87BB6" w14:paraId="3CF5CA7F"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DE5709" w14:textId="77777777" w:rsidR="00E23435" w:rsidRPr="00C87BB6" w:rsidRDefault="00E23435" w:rsidP="0018710E">
            <w:pPr>
              <w:pStyle w:val="rowtabella0"/>
              <w:rPr>
                <w:color w:val="002060"/>
              </w:rPr>
            </w:pPr>
            <w:r w:rsidRPr="00C87BB6">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BDDE5E" w14:textId="77777777" w:rsidR="00E23435" w:rsidRPr="00C87BB6" w:rsidRDefault="00E23435" w:rsidP="0018710E">
            <w:pPr>
              <w:pStyle w:val="rowtabella0"/>
              <w:rPr>
                <w:color w:val="002060"/>
              </w:rPr>
            </w:pPr>
            <w:r w:rsidRPr="00C87BB6">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089DC8"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99CF23" w14:textId="77777777" w:rsidR="00E23435" w:rsidRPr="00C87BB6" w:rsidRDefault="00E23435" w:rsidP="0018710E">
            <w:pPr>
              <w:pStyle w:val="rowtabella0"/>
              <w:rPr>
                <w:color w:val="002060"/>
              </w:rPr>
            </w:pPr>
            <w:r w:rsidRPr="00C87BB6">
              <w:rPr>
                <w:color w:val="002060"/>
              </w:rPr>
              <w:t>24/02/2023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AC1E25" w14:textId="77777777" w:rsidR="00E23435" w:rsidRPr="00C87BB6" w:rsidRDefault="00E23435" w:rsidP="0018710E">
            <w:pPr>
              <w:pStyle w:val="rowtabella0"/>
              <w:rPr>
                <w:color w:val="002060"/>
              </w:rPr>
            </w:pPr>
            <w:r w:rsidRPr="00C87BB6">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0D66A1" w14:textId="77777777" w:rsidR="00E23435" w:rsidRPr="00C87BB6" w:rsidRDefault="00E23435" w:rsidP="0018710E">
            <w:pPr>
              <w:pStyle w:val="rowtabella0"/>
              <w:rPr>
                <w:color w:val="002060"/>
              </w:rPr>
            </w:pPr>
            <w:r w:rsidRPr="00C87BB6">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270B9F" w14:textId="77777777" w:rsidR="00E23435" w:rsidRPr="00C87BB6" w:rsidRDefault="00E23435" w:rsidP="0018710E">
            <w:pPr>
              <w:pStyle w:val="rowtabella0"/>
              <w:rPr>
                <w:color w:val="002060"/>
              </w:rPr>
            </w:pPr>
            <w:r w:rsidRPr="00C87BB6">
              <w:rPr>
                <w:color w:val="002060"/>
              </w:rPr>
              <w:t>VIA B.BUOZZI</w:t>
            </w:r>
          </w:p>
        </w:tc>
      </w:tr>
      <w:tr w:rsidR="00E23435" w:rsidRPr="00C87BB6" w14:paraId="2E826AB0"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664E04" w14:textId="77777777" w:rsidR="00E23435" w:rsidRPr="00C87BB6" w:rsidRDefault="00E23435" w:rsidP="0018710E">
            <w:pPr>
              <w:pStyle w:val="rowtabella0"/>
              <w:rPr>
                <w:color w:val="002060"/>
              </w:rPr>
            </w:pPr>
            <w:r w:rsidRPr="00C87BB6">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CBCE2A" w14:textId="77777777" w:rsidR="00E23435" w:rsidRPr="00C87BB6" w:rsidRDefault="00E23435" w:rsidP="0018710E">
            <w:pPr>
              <w:pStyle w:val="rowtabella0"/>
              <w:rPr>
                <w:color w:val="002060"/>
              </w:rPr>
            </w:pPr>
            <w:r w:rsidRPr="00C87BB6">
              <w:rPr>
                <w:color w:val="002060"/>
              </w:rPr>
              <w:t>URBANITAS APIRO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B0EB84"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47DAA7" w14:textId="77777777" w:rsidR="00E23435" w:rsidRPr="00C87BB6" w:rsidRDefault="00E23435" w:rsidP="0018710E">
            <w:pPr>
              <w:pStyle w:val="rowtabella0"/>
              <w:rPr>
                <w:color w:val="002060"/>
              </w:rPr>
            </w:pPr>
            <w:r w:rsidRPr="00C87BB6">
              <w:rPr>
                <w:color w:val="002060"/>
              </w:rPr>
              <w:t>24/02/2023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9C1F3E" w14:textId="77777777" w:rsidR="00E23435" w:rsidRPr="00C87BB6" w:rsidRDefault="00E23435" w:rsidP="0018710E">
            <w:pPr>
              <w:pStyle w:val="rowtabella0"/>
              <w:rPr>
                <w:color w:val="002060"/>
              </w:rPr>
            </w:pPr>
            <w:r w:rsidRPr="00C87BB6">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6780E9" w14:textId="77777777" w:rsidR="00E23435" w:rsidRPr="00C87BB6" w:rsidRDefault="00E23435" w:rsidP="0018710E">
            <w:pPr>
              <w:pStyle w:val="rowtabella0"/>
              <w:rPr>
                <w:color w:val="002060"/>
              </w:rPr>
            </w:pPr>
            <w:r w:rsidRPr="00C87BB6">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C9605C" w14:textId="77777777" w:rsidR="00E23435" w:rsidRPr="00C87BB6" w:rsidRDefault="00E23435" w:rsidP="0018710E">
            <w:pPr>
              <w:pStyle w:val="rowtabella0"/>
              <w:rPr>
                <w:color w:val="002060"/>
              </w:rPr>
            </w:pPr>
            <w:r w:rsidRPr="00C87BB6">
              <w:rPr>
                <w:color w:val="002060"/>
              </w:rPr>
              <w:t>VIA GAETANO RAVAGLI</w:t>
            </w:r>
          </w:p>
        </w:tc>
      </w:tr>
      <w:tr w:rsidR="00E23435" w:rsidRPr="00C87BB6" w14:paraId="31B13FA8"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439D6E" w14:textId="77777777" w:rsidR="00E23435" w:rsidRPr="00C87BB6" w:rsidRDefault="00E23435" w:rsidP="0018710E">
            <w:pPr>
              <w:pStyle w:val="rowtabella0"/>
              <w:rPr>
                <w:color w:val="002060"/>
              </w:rPr>
            </w:pPr>
            <w:r w:rsidRPr="00C87BB6">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FB6758" w14:textId="77777777" w:rsidR="00E23435" w:rsidRPr="00C87BB6" w:rsidRDefault="00E23435" w:rsidP="0018710E">
            <w:pPr>
              <w:pStyle w:val="rowtabella0"/>
              <w:rPr>
                <w:color w:val="002060"/>
              </w:rPr>
            </w:pPr>
            <w:r w:rsidRPr="00C87BB6">
              <w:rPr>
                <w:color w:val="002060"/>
              </w:rPr>
              <w:t>MMSA GIOVANE AURORA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B86167"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7D7C5D" w14:textId="77777777" w:rsidR="00E23435" w:rsidRPr="00C87BB6" w:rsidRDefault="00E23435" w:rsidP="0018710E">
            <w:pPr>
              <w:pStyle w:val="rowtabella0"/>
              <w:rPr>
                <w:color w:val="002060"/>
              </w:rPr>
            </w:pPr>
            <w:r w:rsidRPr="00C87BB6">
              <w:rPr>
                <w:color w:val="002060"/>
              </w:rPr>
              <w:t>24/02/2023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18F4B8" w14:textId="77777777" w:rsidR="00E23435" w:rsidRPr="00C87BB6" w:rsidRDefault="00E23435" w:rsidP="0018710E">
            <w:pPr>
              <w:pStyle w:val="rowtabella0"/>
              <w:rPr>
                <w:color w:val="002060"/>
              </w:rPr>
            </w:pPr>
            <w:r w:rsidRPr="00C87BB6">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711747" w14:textId="77777777" w:rsidR="00E23435" w:rsidRPr="00C87BB6" w:rsidRDefault="00E23435" w:rsidP="0018710E">
            <w:pPr>
              <w:pStyle w:val="rowtabella0"/>
              <w:rPr>
                <w:color w:val="002060"/>
              </w:rPr>
            </w:pPr>
            <w:r w:rsidRPr="00C87BB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96CFDE" w14:textId="77777777" w:rsidR="00E23435" w:rsidRPr="00C87BB6" w:rsidRDefault="00E23435" w:rsidP="0018710E">
            <w:pPr>
              <w:pStyle w:val="rowtabella0"/>
              <w:rPr>
                <w:color w:val="002060"/>
              </w:rPr>
            </w:pPr>
            <w:r w:rsidRPr="00C87BB6">
              <w:rPr>
                <w:color w:val="002060"/>
              </w:rPr>
              <w:t>VIA DEI TESSITORI</w:t>
            </w:r>
          </w:p>
        </w:tc>
      </w:tr>
      <w:tr w:rsidR="00E23435" w:rsidRPr="00C87BB6" w14:paraId="6B6EF26D"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E3D8DC" w14:textId="77777777" w:rsidR="00E23435" w:rsidRPr="00C87BB6" w:rsidRDefault="00E23435" w:rsidP="0018710E">
            <w:pPr>
              <w:pStyle w:val="rowtabella0"/>
              <w:rPr>
                <w:color w:val="002060"/>
              </w:rPr>
            </w:pPr>
            <w:r w:rsidRPr="00C87BB6">
              <w:rPr>
                <w:color w:val="002060"/>
              </w:rPr>
              <w:t>ATLETICO NO BORDERS</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035F0A" w14:textId="77777777" w:rsidR="00E23435" w:rsidRPr="00C87BB6" w:rsidRDefault="00E23435" w:rsidP="0018710E">
            <w:pPr>
              <w:pStyle w:val="rowtabella0"/>
              <w:rPr>
                <w:color w:val="002060"/>
              </w:rPr>
            </w:pPr>
            <w:r w:rsidRPr="00C87BB6">
              <w:rPr>
                <w:color w:val="002060"/>
              </w:rPr>
              <w:t>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61EADC"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7BC6E1" w14:textId="77777777" w:rsidR="00E23435" w:rsidRPr="00C87BB6" w:rsidRDefault="00E23435" w:rsidP="0018710E">
            <w:pPr>
              <w:pStyle w:val="rowtabella0"/>
              <w:rPr>
                <w:color w:val="002060"/>
              </w:rPr>
            </w:pPr>
            <w:r w:rsidRPr="00C87BB6">
              <w:rPr>
                <w:color w:val="002060"/>
              </w:rPr>
              <w:t>25/02/2023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8947C1" w14:textId="77777777" w:rsidR="00E23435" w:rsidRPr="00C87BB6" w:rsidRDefault="00E23435" w:rsidP="0018710E">
            <w:pPr>
              <w:pStyle w:val="rowtabella0"/>
              <w:rPr>
                <w:color w:val="002060"/>
              </w:rPr>
            </w:pPr>
            <w:r w:rsidRPr="00C87BB6">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92A2CA" w14:textId="77777777" w:rsidR="00E23435" w:rsidRPr="00C87BB6" w:rsidRDefault="00E23435" w:rsidP="0018710E">
            <w:pPr>
              <w:pStyle w:val="rowtabella0"/>
              <w:rPr>
                <w:color w:val="002060"/>
              </w:rPr>
            </w:pPr>
            <w:r w:rsidRPr="00C87BB6">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7BD389" w14:textId="77777777" w:rsidR="00E23435" w:rsidRPr="00C87BB6" w:rsidRDefault="00E23435" w:rsidP="0018710E">
            <w:pPr>
              <w:pStyle w:val="rowtabella0"/>
              <w:rPr>
                <w:color w:val="002060"/>
              </w:rPr>
            </w:pPr>
            <w:r w:rsidRPr="00C87BB6">
              <w:rPr>
                <w:color w:val="002060"/>
              </w:rPr>
              <w:t>VIA B.BUOZZI</w:t>
            </w:r>
          </w:p>
        </w:tc>
      </w:tr>
      <w:tr w:rsidR="00E23435" w:rsidRPr="00C87BB6" w14:paraId="5B1E9AAF" w14:textId="77777777" w:rsidTr="001871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5740A0" w14:textId="77777777" w:rsidR="00E23435" w:rsidRPr="00C87BB6" w:rsidRDefault="00E23435" w:rsidP="0018710E">
            <w:pPr>
              <w:pStyle w:val="rowtabella0"/>
              <w:rPr>
                <w:color w:val="002060"/>
              </w:rPr>
            </w:pPr>
            <w:r w:rsidRPr="00C87BB6">
              <w:rPr>
                <w:color w:val="002060"/>
              </w:rPr>
              <w:t>CASTELRAIMONDO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570BE0" w14:textId="77777777" w:rsidR="00E23435" w:rsidRPr="00C87BB6" w:rsidRDefault="00E23435" w:rsidP="0018710E">
            <w:pPr>
              <w:pStyle w:val="rowtabella0"/>
              <w:rPr>
                <w:color w:val="002060"/>
              </w:rPr>
            </w:pPr>
            <w:r w:rsidRPr="00C87BB6">
              <w:rPr>
                <w:color w:val="002060"/>
              </w:rPr>
              <w:t>VIRTUS TEAM SOC.COOP.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6F4A5F"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84E89E" w14:textId="77777777" w:rsidR="00E23435" w:rsidRPr="00C87BB6" w:rsidRDefault="00E23435" w:rsidP="0018710E">
            <w:pPr>
              <w:pStyle w:val="rowtabella0"/>
              <w:rPr>
                <w:color w:val="002060"/>
              </w:rPr>
            </w:pPr>
            <w:r w:rsidRPr="00C87BB6">
              <w:rPr>
                <w:color w:val="002060"/>
              </w:rPr>
              <w:t>25/02/2023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DCC187" w14:textId="77777777" w:rsidR="00E23435" w:rsidRPr="00C87BB6" w:rsidRDefault="00E23435" w:rsidP="0018710E">
            <w:pPr>
              <w:pStyle w:val="rowtabella0"/>
              <w:rPr>
                <w:color w:val="002060"/>
              </w:rPr>
            </w:pPr>
            <w:r w:rsidRPr="00C87BB6">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F9207F" w14:textId="77777777" w:rsidR="00E23435" w:rsidRPr="00C87BB6" w:rsidRDefault="00E23435" w:rsidP="0018710E">
            <w:pPr>
              <w:pStyle w:val="rowtabella0"/>
              <w:rPr>
                <w:color w:val="002060"/>
              </w:rPr>
            </w:pPr>
            <w:r w:rsidRPr="00C87BB6">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609AC6" w14:textId="77777777" w:rsidR="00E23435" w:rsidRPr="00C87BB6" w:rsidRDefault="00E23435" w:rsidP="0018710E">
            <w:pPr>
              <w:pStyle w:val="rowtabella0"/>
              <w:rPr>
                <w:color w:val="002060"/>
              </w:rPr>
            </w:pPr>
            <w:r w:rsidRPr="00C87BB6">
              <w:rPr>
                <w:color w:val="002060"/>
              </w:rPr>
              <w:t>VIA GRAMSCI-VIA FEGGIANI</w:t>
            </w:r>
          </w:p>
        </w:tc>
      </w:tr>
    </w:tbl>
    <w:p w14:paraId="4021160C" w14:textId="77777777" w:rsidR="00E23435" w:rsidRPr="00C87BB6" w:rsidRDefault="00E23435" w:rsidP="00E23435">
      <w:pPr>
        <w:pStyle w:val="breakline"/>
        <w:rPr>
          <w:rFonts w:eastAsiaTheme="minorEastAsia"/>
          <w:color w:val="002060"/>
        </w:rPr>
      </w:pPr>
    </w:p>
    <w:p w14:paraId="5057A878" w14:textId="77777777" w:rsidR="00E23435" w:rsidRPr="00C87BB6" w:rsidRDefault="00E23435" w:rsidP="00E23435">
      <w:pPr>
        <w:pStyle w:val="breakline"/>
        <w:rPr>
          <w:color w:val="002060"/>
        </w:rPr>
      </w:pPr>
    </w:p>
    <w:p w14:paraId="4DE6E2D4" w14:textId="77777777" w:rsidR="00E23435" w:rsidRPr="00C87BB6" w:rsidRDefault="00E23435" w:rsidP="00E23435">
      <w:pPr>
        <w:pStyle w:val="breakline"/>
        <w:rPr>
          <w:color w:val="002060"/>
        </w:rPr>
      </w:pPr>
    </w:p>
    <w:p w14:paraId="2D98B3B0" w14:textId="77777777" w:rsidR="00E23435" w:rsidRPr="00C87BB6" w:rsidRDefault="00E23435" w:rsidP="00E23435">
      <w:pPr>
        <w:pStyle w:val="sottotitolocampionato10"/>
        <w:rPr>
          <w:color w:val="002060"/>
        </w:rPr>
      </w:pPr>
      <w:r w:rsidRPr="00C87BB6">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7"/>
        <w:gridCol w:w="385"/>
        <w:gridCol w:w="898"/>
        <w:gridCol w:w="1191"/>
        <w:gridCol w:w="1556"/>
        <w:gridCol w:w="1547"/>
      </w:tblGrid>
      <w:tr w:rsidR="00E23435" w:rsidRPr="00C87BB6" w14:paraId="2F28DE1B" w14:textId="77777777" w:rsidTr="001871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22427" w14:textId="77777777" w:rsidR="00E23435" w:rsidRPr="00C87BB6" w:rsidRDefault="00E23435" w:rsidP="0018710E">
            <w:pPr>
              <w:pStyle w:val="headertabella0"/>
              <w:rPr>
                <w:color w:val="002060"/>
              </w:rPr>
            </w:pPr>
            <w:r w:rsidRPr="00C87BB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1D55E" w14:textId="77777777" w:rsidR="00E23435" w:rsidRPr="00C87BB6" w:rsidRDefault="00E23435" w:rsidP="0018710E">
            <w:pPr>
              <w:pStyle w:val="headertabella0"/>
              <w:rPr>
                <w:color w:val="002060"/>
              </w:rPr>
            </w:pPr>
            <w:r w:rsidRPr="00C87BB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351E3" w14:textId="77777777" w:rsidR="00E23435" w:rsidRPr="00C87BB6" w:rsidRDefault="00E23435" w:rsidP="0018710E">
            <w:pPr>
              <w:pStyle w:val="headertabella0"/>
              <w:rPr>
                <w:color w:val="002060"/>
              </w:rPr>
            </w:pPr>
            <w:r w:rsidRPr="00C87BB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94A08" w14:textId="77777777" w:rsidR="00E23435" w:rsidRPr="00C87BB6" w:rsidRDefault="00E23435" w:rsidP="0018710E">
            <w:pPr>
              <w:pStyle w:val="headertabella0"/>
              <w:rPr>
                <w:color w:val="002060"/>
              </w:rPr>
            </w:pPr>
            <w:r w:rsidRPr="00C87BB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9E334" w14:textId="77777777" w:rsidR="00E23435" w:rsidRPr="00C87BB6" w:rsidRDefault="00E23435" w:rsidP="0018710E">
            <w:pPr>
              <w:pStyle w:val="headertabella0"/>
              <w:rPr>
                <w:color w:val="002060"/>
              </w:rPr>
            </w:pPr>
            <w:r w:rsidRPr="00C87BB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E3AFA" w14:textId="77777777" w:rsidR="00E23435" w:rsidRPr="00C87BB6" w:rsidRDefault="00E23435" w:rsidP="0018710E">
            <w:pPr>
              <w:pStyle w:val="headertabella0"/>
              <w:rPr>
                <w:color w:val="002060"/>
              </w:rPr>
            </w:pPr>
            <w:proofErr w:type="spellStart"/>
            <w:r w:rsidRPr="00C87BB6">
              <w:rPr>
                <w:color w:val="002060"/>
              </w:rPr>
              <w:t>Localita'</w:t>
            </w:r>
            <w:proofErr w:type="spellEnd"/>
            <w:r w:rsidRPr="00C87BB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950AC" w14:textId="77777777" w:rsidR="00E23435" w:rsidRPr="00C87BB6" w:rsidRDefault="00E23435" w:rsidP="0018710E">
            <w:pPr>
              <w:pStyle w:val="headertabella0"/>
              <w:rPr>
                <w:color w:val="002060"/>
              </w:rPr>
            </w:pPr>
            <w:r w:rsidRPr="00C87BB6">
              <w:rPr>
                <w:color w:val="002060"/>
              </w:rPr>
              <w:t>Indirizzo Impianto</w:t>
            </w:r>
          </w:p>
        </w:tc>
      </w:tr>
      <w:tr w:rsidR="00E23435" w:rsidRPr="00C87BB6" w14:paraId="011A80F2" w14:textId="77777777" w:rsidTr="001871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DD82F5" w14:textId="77777777" w:rsidR="00E23435" w:rsidRPr="00C87BB6" w:rsidRDefault="00E23435" w:rsidP="0018710E">
            <w:pPr>
              <w:pStyle w:val="rowtabella0"/>
              <w:rPr>
                <w:color w:val="002060"/>
              </w:rPr>
            </w:pPr>
            <w:r w:rsidRPr="00C87BB6">
              <w:rPr>
                <w:color w:val="002060"/>
              </w:rPr>
              <w:t>CIRCOLO COLLODI CALCIO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F5BFFA" w14:textId="77777777" w:rsidR="00E23435" w:rsidRPr="00C87BB6" w:rsidRDefault="00E23435" w:rsidP="0018710E">
            <w:pPr>
              <w:pStyle w:val="rowtabella0"/>
              <w:rPr>
                <w:color w:val="002060"/>
              </w:rPr>
            </w:pPr>
            <w:r w:rsidRPr="00C87BB6">
              <w:rPr>
                <w:color w:val="002060"/>
              </w:rPr>
              <w:t>CASENUOVE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D2C4E4" w14:textId="77777777" w:rsidR="00E23435" w:rsidRPr="00C87BB6" w:rsidRDefault="00E23435" w:rsidP="0018710E">
            <w:pPr>
              <w:pStyle w:val="rowtabella0"/>
              <w:jc w:val="center"/>
              <w:rPr>
                <w:color w:val="002060"/>
              </w:rPr>
            </w:pPr>
            <w:r w:rsidRPr="00C87BB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D84E52" w14:textId="77777777" w:rsidR="00E23435" w:rsidRPr="00C87BB6" w:rsidRDefault="00E23435" w:rsidP="0018710E">
            <w:pPr>
              <w:pStyle w:val="rowtabella0"/>
              <w:rPr>
                <w:color w:val="002060"/>
              </w:rPr>
            </w:pPr>
            <w:r w:rsidRPr="00C87BB6">
              <w:rPr>
                <w:color w:val="002060"/>
              </w:rPr>
              <w:t>24/02/2023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41846B" w14:textId="77777777" w:rsidR="00E23435" w:rsidRPr="00C87BB6" w:rsidRDefault="00E23435" w:rsidP="0018710E">
            <w:pPr>
              <w:pStyle w:val="rowtabella0"/>
              <w:rPr>
                <w:color w:val="002060"/>
              </w:rPr>
            </w:pPr>
            <w:r w:rsidRPr="00C87BB6">
              <w:rPr>
                <w:color w:val="002060"/>
              </w:rPr>
              <w:t>5026 PALL.GEODETICO FRAZ.PINOCCHIO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81D489" w14:textId="77777777" w:rsidR="00E23435" w:rsidRPr="00C87BB6" w:rsidRDefault="00E23435" w:rsidP="0018710E">
            <w:pPr>
              <w:pStyle w:val="rowtabella0"/>
              <w:rPr>
                <w:color w:val="002060"/>
              </w:rPr>
            </w:pPr>
            <w:r w:rsidRPr="00C87BB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C3798A" w14:textId="77777777" w:rsidR="00E23435" w:rsidRPr="00C87BB6" w:rsidRDefault="00E23435" w:rsidP="0018710E">
            <w:pPr>
              <w:pStyle w:val="rowtabella0"/>
              <w:rPr>
                <w:color w:val="002060"/>
              </w:rPr>
            </w:pPr>
            <w:r w:rsidRPr="00C87BB6">
              <w:rPr>
                <w:color w:val="002060"/>
              </w:rPr>
              <w:t>VIA CARPEGNA-VIA M.TE S.VICINO</w:t>
            </w:r>
          </w:p>
        </w:tc>
      </w:tr>
      <w:tr w:rsidR="00E23435" w:rsidRPr="00C87BB6" w14:paraId="2B7647E6"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D18746" w14:textId="77777777" w:rsidR="00E23435" w:rsidRPr="00C87BB6" w:rsidRDefault="00E23435" w:rsidP="0018710E">
            <w:pPr>
              <w:pStyle w:val="rowtabella0"/>
              <w:rPr>
                <w:color w:val="002060"/>
              </w:rPr>
            </w:pPr>
            <w:r w:rsidRPr="00C87BB6">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3F6D96" w14:textId="77777777" w:rsidR="00E23435" w:rsidRPr="00C87BB6" w:rsidRDefault="00E23435" w:rsidP="0018710E">
            <w:pPr>
              <w:pStyle w:val="rowtabella0"/>
              <w:rPr>
                <w:color w:val="002060"/>
              </w:rPr>
            </w:pPr>
            <w:r w:rsidRPr="00C87BB6">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5BDABF"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E3C7A1" w14:textId="77777777" w:rsidR="00E23435" w:rsidRPr="00C87BB6" w:rsidRDefault="00E23435" w:rsidP="0018710E">
            <w:pPr>
              <w:pStyle w:val="rowtabella0"/>
              <w:rPr>
                <w:color w:val="002060"/>
              </w:rPr>
            </w:pPr>
            <w:r w:rsidRPr="00C87BB6">
              <w:rPr>
                <w:color w:val="002060"/>
              </w:rPr>
              <w:t>24/02/2023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6E10BA" w14:textId="77777777" w:rsidR="00E23435" w:rsidRPr="00C87BB6" w:rsidRDefault="00E23435" w:rsidP="0018710E">
            <w:pPr>
              <w:pStyle w:val="rowtabella0"/>
              <w:rPr>
                <w:color w:val="002060"/>
              </w:rPr>
            </w:pPr>
            <w:r w:rsidRPr="00C87BB6">
              <w:rPr>
                <w:color w:val="002060"/>
              </w:rPr>
              <w:t>5079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8493FA" w14:textId="77777777" w:rsidR="00E23435" w:rsidRPr="00C87BB6" w:rsidRDefault="00E23435" w:rsidP="0018710E">
            <w:pPr>
              <w:pStyle w:val="rowtabella0"/>
              <w:rPr>
                <w:color w:val="002060"/>
              </w:rPr>
            </w:pPr>
            <w:r w:rsidRPr="00C87BB6">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2DA096" w14:textId="77777777" w:rsidR="00E23435" w:rsidRPr="00C87BB6" w:rsidRDefault="00E23435" w:rsidP="0018710E">
            <w:pPr>
              <w:pStyle w:val="rowtabella0"/>
              <w:rPr>
                <w:color w:val="002060"/>
              </w:rPr>
            </w:pPr>
            <w:r w:rsidRPr="00C87BB6">
              <w:rPr>
                <w:color w:val="002060"/>
              </w:rPr>
              <w:t>VIA GHANDI - FRAZ. CROCETTE</w:t>
            </w:r>
          </w:p>
        </w:tc>
      </w:tr>
      <w:tr w:rsidR="00E23435" w:rsidRPr="00C87BB6" w14:paraId="6F49F167"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B11F3E" w14:textId="77777777" w:rsidR="00E23435" w:rsidRPr="00C87BB6" w:rsidRDefault="00E23435" w:rsidP="0018710E">
            <w:pPr>
              <w:pStyle w:val="rowtabella0"/>
              <w:rPr>
                <w:color w:val="002060"/>
              </w:rPr>
            </w:pPr>
            <w:r w:rsidRPr="00C87BB6">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087273" w14:textId="77777777" w:rsidR="00E23435" w:rsidRPr="00C87BB6" w:rsidRDefault="00E23435" w:rsidP="0018710E">
            <w:pPr>
              <w:pStyle w:val="rowtabella0"/>
              <w:rPr>
                <w:color w:val="002060"/>
              </w:rPr>
            </w:pPr>
            <w:r w:rsidRPr="00C87BB6">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1B9963"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D875A8" w14:textId="77777777" w:rsidR="00E23435" w:rsidRPr="00C87BB6" w:rsidRDefault="00E23435" w:rsidP="0018710E">
            <w:pPr>
              <w:pStyle w:val="rowtabella0"/>
              <w:rPr>
                <w:color w:val="002060"/>
              </w:rPr>
            </w:pPr>
            <w:r w:rsidRPr="00C87BB6">
              <w:rPr>
                <w:color w:val="002060"/>
              </w:rPr>
              <w:t>24/02/2023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269043" w14:textId="77777777" w:rsidR="00E23435" w:rsidRPr="00C87BB6" w:rsidRDefault="00E23435" w:rsidP="0018710E">
            <w:pPr>
              <w:pStyle w:val="rowtabella0"/>
              <w:rPr>
                <w:color w:val="002060"/>
              </w:rPr>
            </w:pPr>
            <w:r w:rsidRPr="00C87BB6">
              <w:rPr>
                <w:color w:val="002060"/>
              </w:rPr>
              <w:t>5047 PALLONE GEODETICO "L.PAPINI"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793934" w14:textId="77777777" w:rsidR="00E23435" w:rsidRPr="00C87BB6" w:rsidRDefault="00E23435" w:rsidP="0018710E">
            <w:pPr>
              <w:pStyle w:val="rowtabella0"/>
              <w:rPr>
                <w:color w:val="002060"/>
              </w:rPr>
            </w:pPr>
            <w:r w:rsidRPr="00C87BB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9431DF" w14:textId="77777777" w:rsidR="00E23435" w:rsidRPr="00C87BB6" w:rsidRDefault="00E23435" w:rsidP="0018710E">
            <w:pPr>
              <w:pStyle w:val="rowtabella0"/>
              <w:rPr>
                <w:color w:val="002060"/>
              </w:rPr>
            </w:pPr>
            <w:r w:rsidRPr="00C87BB6">
              <w:rPr>
                <w:color w:val="002060"/>
              </w:rPr>
              <w:t>VIA ESINO 122 TORRETTE</w:t>
            </w:r>
          </w:p>
        </w:tc>
      </w:tr>
      <w:tr w:rsidR="00E23435" w:rsidRPr="00C87BB6" w14:paraId="44F11DDF"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BF01DF" w14:textId="77777777" w:rsidR="00E23435" w:rsidRPr="00C87BB6" w:rsidRDefault="00E23435" w:rsidP="0018710E">
            <w:pPr>
              <w:pStyle w:val="rowtabella0"/>
              <w:rPr>
                <w:color w:val="002060"/>
              </w:rPr>
            </w:pPr>
            <w:r w:rsidRPr="00C87BB6">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B76874" w14:textId="77777777" w:rsidR="00E23435" w:rsidRPr="00C87BB6" w:rsidRDefault="00E23435" w:rsidP="0018710E">
            <w:pPr>
              <w:pStyle w:val="rowtabella0"/>
              <w:rPr>
                <w:color w:val="002060"/>
              </w:rPr>
            </w:pPr>
            <w:r w:rsidRPr="00C87BB6">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2F1CEF"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75D1DF" w14:textId="77777777" w:rsidR="00E23435" w:rsidRPr="00C87BB6" w:rsidRDefault="00E23435" w:rsidP="0018710E">
            <w:pPr>
              <w:pStyle w:val="rowtabella0"/>
              <w:rPr>
                <w:color w:val="002060"/>
              </w:rPr>
            </w:pPr>
            <w:r w:rsidRPr="00C87BB6">
              <w:rPr>
                <w:color w:val="002060"/>
              </w:rPr>
              <w:t>25/02/2023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0111B5" w14:textId="77777777" w:rsidR="00E23435" w:rsidRPr="00C87BB6" w:rsidRDefault="00E23435" w:rsidP="0018710E">
            <w:pPr>
              <w:pStyle w:val="rowtabella0"/>
              <w:rPr>
                <w:color w:val="002060"/>
              </w:rPr>
            </w:pPr>
            <w:r w:rsidRPr="00C87BB6">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112159" w14:textId="77777777" w:rsidR="00E23435" w:rsidRPr="00C87BB6" w:rsidRDefault="00E23435" w:rsidP="0018710E">
            <w:pPr>
              <w:pStyle w:val="rowtabella0"/>
              <w:rPr>
                <w:color w:val="002060"/>
              </w:rPr>
            </w:pPr>
            <w:r w:rsidRPr="00C87BB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392FF1" w14:textId="77777777" w:rsidR="00E23435" w:rsidRPr="00C87BB6" w:rsidRDefault="00E23435" w:rsidP="0018710E">
            <w:pPr>
              <w:pStyle w:val="rowtabella0"/>
              <w:rPr>
                <w:color w:val="002060"/>
              </w:rPr>
            </w:pPr>
            <w:r w:rsidRPr="00C87BB6">
              <w:rPr>
                <w:color w:val="002060"/>
              </w:rPr>
              <w:t>LOCALITA' NONTESICURO</w:t>
            </w:r>
          </w:p>
        </w:tc>
      </w:tr>
      <w:tr w:rsidR="00E23435" w:rsidRPr="00C87BB6" w14:paraId="7F197FA2"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13CE73" w14:textId="77777777" w:rsidR="00E23435" w:rsidRPr="00C87BB6" w:rsidRDefault="00E23435" w:rsidP="0018710E">
            <w:pPr>
              <w:pStyle w:val="rowtabella0"/>
              <w:rPr>
                <w:color w:val="002060"/>
              </w:rPr>
            </w:pPr>
            <w:r w:rsidRPr="00C87BB6">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E3F4D6" w14:textId="77777777" w:rsidR="00E23435" w:rsidRPr="00C87BB6" w:rsidRDefault="00E23435" w:rsidP="0018710E">
            <w:pPr>
              <w:pStyle w:val="rowtabella0"/>
              <w:rPr>
                <w:color w:val="002060"/>
              </w:rPr>
            </w:pPr>
            <w:r w:rsidRPr="00C87BB6">
              <w:rPr>
                <w:color w:val="002060"/>
              </w:rPr>
              <w:t>PEGASO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346E51"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78D23A" w14:textId="77777777" w:rsidR="00E23435" w:rsidRPr="00C87BB6" w:rsidRDefault="00E23435" w:rsidP="0018710E">
            <w:pPr>
              <w:pStyle w:val="rowtabella0"/>
              <w:rPr>
                <w:color w:val="002060"/>
              </w:rPr>
            </w:pPr>
            <w:r w:rsidRPr="00C87BB6">
              <w:rPr>
                <w:color w:val="002060"/>
              </w:rPr>
              <w:t>25/02/2023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25A269" w14:textId="77777777" w:rsidR="00E23435" w:rsidRPr="00C87BB6" w:rsidRDefault="00E23435" w:rsidP="0018710E">
            <w:pPr>
              <w:pStyle w:val="rowtabella0"/>
              <w:rPr>
                <w:color w:val="002060"/>
              </w:rPr>
            </w:pPr>
            <w:r w:rsidRPr="00C87BB6">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D4577C" w14:textId="77777777" w:rsidR="00E23435" w:rsidRPr="00C87BB6" w:rsidRDefault="00E23435" w:rsidP="0018710E">
            <w:pPr>
              <w:pStyle w:val="rowtabella0"/>
              <w:rPr>
                <w:color w:val="002060"/>
              </w:rPr>
            </w:pPr>
            <w:r w:rsidRPr="00C87BB6">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2CFE02" w14:textId="77777777" w:rsidR="00E23435" w:rsidRPr="00C87BB6" w:rsidRDefault="00E23435" w:rsidP="0018710E">
            <w:pPr>
              <w:pStyle w:val="rowtabella0"/>
              <w:rPr>
                <w:color w:val="002060"/>
              </w:rPr>
            </w:pPr>
            <w:r w:rsidRPr="00C87BB6">
              <w:rPr>
                <w:color w:val="002060"/>
              </w:rPr>
              <w:t>VIA MANZONI FZ. S.BIAGIO</w:t>
            </w:r>
          </w:p>
        </w:tc>
      </w:tr>
      <w:tr w:rsidR="00E23435" w:rsidRPr="00C87BB6" w14:paraId="67078129" w14:textId="77777777" w:rsidTr="001871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425766" w14:textId="77777777" w:rsidR="00E23435" w:rsidRPr="00C87BB6" w:rsidRDefault="00E23435" w:rsidP="0018710E">
            <w:pPr>
              <w:pStyle w:val="rowtabella0"/>
              <w:rPr>
                <w:color w:val="002060"/>
              </w:rPr>
            </w:pPr>
            <w:r w:rsidRPr="00C87BB6">
              <w:rPr>
                <w:color w:val="002060"/>
              </w:rPr>
              <w:t>GIOVANE ANCONA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1FAD1C" w14:textId="77777777" w:rsidR="00E23435" w:rsidRPr="00C87BB6" w:rsidRDefault="00E23435" w:rsidP="0018710E">
            <w:pPr>
              <w:pStyle w:val="rowtabella0"/>
              <w:rPr>
                <w:color w:val="002060"/>
              </w:rPr>
            </w:pPr>
            <w:r w:rsidRPr="00C87BB6">
              <w:rPr>
                <w:color w:val="002060"/>
              </w:rPr>
              <w:t>ASPIO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40E8D5"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310F2B" w14:textId="77777777" w:rsidR="00E23435" w:rsidRPr="00C87BB6" w:rsidRDefault="00E23435" w:rsidP="0018710E">
            <w:pPr>
              <w:pStyle w:val="rowtabella0"/>
              <w:rPr>
                <w:color w:val="002060"/>
              </w:rPr>
            </w:pPr>
            <w:r w:rsidRPr="00C87BB6">
              <w:rPr>
                <w:color w:val="002060"/>
              </w:rPr>
              <w:t>27/02/2023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1FABA7" w14:textId="77777777" w:rsidR="00E23435" w:rsidRPr="00C87BB6" w:rsidRDefault="00E23435" w:rsidP="0018710E">
            <w:pPr>
              <w:pStyle w:val="rowtabella0"/>
              <w:rPr>
                <w:color w:val="002060"/>
              </w:rPr>
            </w:pPr>
            <w:r w:rsidRPr="00C87BB6">
              <w:rPr>
                <w:color w:val="002060"/>
              </w:rPr>
              <w:t>5022 PALLONE GEODETICO LOC.CANDIA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0906FF" w14:textId="77777777" w:rsidR="00E23435" w:rsidRPr="00C87BB6" w:rsidRDefault="00E23435" w:rsidP="0018710E">
            <w:pPr>
              <w:pStyle w:val="rowtabella0"/>
              <w:rPr>
                <w:color w:val="002060"/>
              </w:rPr>
            </w:pPr>
            <w:r w:rsidRPr="00C87BB6">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5E62F7" w14:textId="77777777" w:rsidR="00E23435" w:rsidRPr="00C87BB6" w:rsidRDefault="00E23435" w:rsidP="0018710E">
            <w:pPr>
              <w:pStyle w:val="rowtabella0"/>
              <w:rPr>
                <w:color w:val="002060"/>
              </w:rPr>
            </w:pPr>
            <w:r w:rsidRPr="00C87BB6">
              <w:rPr>
                <w:color w:val="002060"/>
              </w:rPr>
              <w:t>LOCALITA' CANDIA</w:t>
            </w:r>
          </w:p>
        </w:tc>
      </w:tr>
    </w:tbl>
    <w:p w14:paraId="25F2DD29" w14:textId="77777777" w:rsidR="00E23435" w:rsidRPr="00C87BB6" w:rsidRDefault="00E23435" w:rsidP="00E23435">
      <w:pPr>
        <w:pStyle w:val="breakline"/>
        <w:rPr>
          <w:rFonts w:eastAsiaTheme="minorEastAsia"/>
          <w:color w:val="002060"/>
        </w:rPr>
      </w:pPr>
    </w:p>
    <w:p w14:paraId="711B2A82" w14:textId="77777777" w:rsidR="00E23435" w:rsidRPr="00C87BB6" w:rsidRDefault="00E23435" w:rsidP="00E23435">
      <w:pPr>
        <w:pStyle w:val="breakline"/>
        <w:rPr>
          <w:color w:val="002060"/>
        </w:rPr>
      </w:pPr>
    </w:p>
    <w:p w14:paraId="3A3ABB68" w14:textId="77777777" w:rsidR="00E23435" w:rsidRPr="00C87BB6" w:rsidRDefault="00E23435" w:rsidP="00E23435">
      <w:pPr>
        <w:pStyle w:val="breakline"/>
        <w:rPr>
          <w:color w:val="002060"/>
        </w:rPr>
      </w:pPr>
    </w:p>
    <w:p w14:paraId="7A345A1F" w14:textId="77777777" w:rsidR="00E23435" w:rsidRPr="00C87BB6" w:rsidRDefault="00E23435" w:rsidP="00E23435">
      <w:pPr>
        <w:pStyle w:val="sottotitolocampionato10"/>
        <w:rPr>
          <w:color w:val="002060"/>
        </w:rPr>
      </w:pPr>
      <w:r w:rsidRPr="00C87BB6">
        <w:rPr>
          <w:color w:val="002060"/>
        </w:rP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8"/>
        <w:gridCol w:w="385"/>
        <w:gridCol w:w="898"/>
        <w:gridCol w:w="1176"/>
        <w:gridCol w:w="1562"/>
        <w:gridCol w:w="1557"/>
      </w:tblGrid>
      <w:tr w:rsidR="00E23435" w:rsidRPr="00C87BB6" w14:paraId="5F7B12DC" w14:textId="77777777" w:rsidTr="001871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25331" w14:textId="77777777" w:rsidR="00E23435" w:rsidRPr="00C87BB6" w:rsidRDefault="00E23435" w:rsidP="0018710E">
            <w:pPr>
              <w:pStyle w:val="headertabella0"/>
              <w:rPr>
                <w:color w:val="002060"/>
              </w:rPr>
            </w:pPr>
            <w:r w:rsidRPr="00C87BB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E696C" w14:textId="77777777" w:rsidR="00E23435" w:rsidRPr="00C87BB6" w:rsidRDefault="00E23435" w:rsidP="0018710E">
            <w:pPr>
              <w:pStyle w:val="headertabella0"/>
              <w:rPr>
                <w:color w:val="002060"/>
              </w:rPr>
            </w:pPr>
            <w:r w:rsidRPr="00C87BB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F4048" w14:textId="77777777" w:rsidR="00E23435" w:rsidRPr="00C87BB6" w:rsidRDefault="00E23435" w:rsidP="0018710E">
            <w:pPr>
              <w:pStyle w:val="headertabella0"/>
              <w:rPr>
                <w:color w:val="002060"/>
              </w:rPr>
            </w:pPr>
            <w:r w:rsidRPr="00C87BB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1E126" w14:textId="77777777" w:rsidR="00E23435" w:rsidRPr="00C87BB6" w:rsidRDefault="00E23435" w:rsidP="0018710E">
            <w:pPr>
              <w:pStyle w:val="headertabella0"/>
              <w:rPr>
                <w:color w:val="002060"/>
              </w:rPr>
            </w:pPr>
            <w:r w:rsidRPr="00C87BB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74439" w14:textId="77777777" w:rsidR="00E23435" w:rsidRPr="00C87BB6" w:rsidRDefault="00E23435" w:rsidP="0018710E">
            <w:pPr>
              <w:pStyle w:val="headertabella0"/>
              <w:rPr>
                <w:color w:val="002060"/>
              </w:rPr>
            </w:pPr>
            <w:r w:rsidRPr="00C87BB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11B3F" w14:textId="77777777" w:rsidR="00E23435" w:rsidRPr="00C87BB6" w:rsidRDefault="00E23435" w:rsidP="0018710E">
            <w:pPr>
              <w:pStyle w:val="headertabella0"/>
              <w:rPr>
                <w:color w:val="002060"/>
              </w:rPr>
            </w:pPr>
            <w:proofErr w:type="spellStart"/>
            <w:r w:rsidRPr="00C87BB6">
              <w:rPr>
                <w:color w:val="002060"/>
              </w:rPr>
              <w:t>Localita'</w:t>
            </w:r>
            <w:proofErr w:type="spellEnd"/>
            <w:r w:rsidRPr="00C87BB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EFFE0" w14:textId="77777777" w:rsidR="00E23435" w:rsidRPr="00C87BB6" w:rsidRDefault="00E23435" w:rsidP="0018710E">
            <w:pPr>
              <w:pStyle w:val="headertabella0"/>
              <w:rPr>
                <w:color w:val="002060"/>
              </w:rPr>
            </w:pPr>
            <w:r w:rsidRPr="00C87BB6">
              <w:rPr>
                <w:color w:val="002060"/>
              </w:rPr>
              <w:t>Indirizzo Impianto</w:t>
            </w:r>
          </w:p>
        </w:tc>
      </w:tr>
      <w:tr w:rsidR="00E23435" w:rsidRPr="00C87BB6" w14:paraId="525814AF" w14:textId="77777777" w:rsidTr="001871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8F5DA3" w14:textId="77777777" w:rsidR="00E23435" w:rsidRPr="00C87BB6" w:rsidRDefault="00E23435" w:rsidP="0018710E">
            <w:pPr>
              <w:pStyle w:val="rowtabella0"/>
              <w:rPr>
                <w:color w:val="002060"/>
              </w:rPr>
            </w:pPr>
            <w:r w:rsidRPr="00C87BB6">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07F648" w14:textId="77777777" w:rsidR="00E23435" w:rsidRPr="00C87BB6" w:rsidRDefault="00E23435" w:rsidP="0018710E">
            <w:pPr>
              <w:pStyle w:val="rowtabella0"/>
              <w:rPr>
                <w:color w:val="002060"/>
              </w:rPr>
            </w:pPr>
            <w:r w:rsidRPr="00C87BB6">
              <w:rPr>
                <w:color w:val="002060"/>
              </w:rPr>
              <w:t>BOCA CIVITANOVA 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7FE73E" w14:textId="77777777" w:rsidR="00E23435" w:rsidRPr="00C87BB6" w:rsidRDefault="00E23435" w:rsidP="0018710E">
            <w:pPr>
              <w:pStyle w:val="rowtabella0"/>
              <w:jc w:val="center"/>
              <w:rPr>
                <w:color w:val="002060"/>
              </w:rPr>
            </w:pPr>
            <w:r w:rsidRPr="00C87BB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D7337A" w14:textId="77777777" w:rsidR="00E23435" w:rsidRPr="00C87BB6" w:rsidRDefault="00E23435" w:rsidP="0018710E">
            <w:pPr>
              <w:pStyle w:val="rowtabella0"/>
              <w:rPr>
                <w:color w:val="002060"/>
              </w:rPr>
            </w:pPr>
            <w:r w:rsidRPr="00C87BB6">
              <w:rPr>
                <w:color w:val="002060"/>
              </w:rPr>
              <w:t>24/02/2023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DEB632" w14:textId="77777777" w:rsidR="00E23435" w:rsidRPr="00C87BB6" w:rsidRDefault="00E23435" w:rsidP="0018710E">
            <w:pPr>
              <w:pStyle w:val="rowtabella0"/>
              <w:rPr>
                <w:color w:val="002060"/>
              </w:rPr>
            </w:pPr>
            <w:r w:rsidRPr="00C87BB6">
              <w:rPr>
                <w:color w:val="002060"/>
              </w:rPr>
              <w:t>5626 PALESTRA SCUOLA MEDIA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008511" w14:textId="77777777" w:rsidR="00E23435" w:rsidRPr="00C87BB6" w:rsidRDefault="00E23435" w:rsidP="0018710E">
            <w:pPr>
              <w:pStyle w:val="rowtabella0"/>
              <w:rPr>
                <w:color w:val="002060"/>
              </w:rPr>
            </w:pPr>
            <w:r w:rsidRPr="00C87BB6">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FD9C0B" w14:textId="77777777" w:rsidR="00E23435" w:rsidRPr="00C87BB6" w:rsidRDefault="00E23435" w:rsidP="0018710E">
            <w:pPr>
              <w:pStyle w:val="rowtabella0"/>
              <w:rPr>
                <w:color w:val="002060"/>
              </w:rPr>
            </w:pPr>
            <w:r w:rsidRPr="00C87BB6">
              <w:rPr>
                <w:color w:val="002060"/>
              </w:rPr>
              <w:t>CONT.S.LIBORIO VIA VEREGRENSE</w:t>
            </w:r>
          </w:p>
        </w:tc>
      </w:tr>
      <w:tr w:rsidR="00E23435" w:rsidRPr="00C87BB6" w14:paraId="4F03D055"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1E582A" w14:textId="77777777" w:rsidR="00E23435" w:rsidRPr="00C87BB6" w:rsidRDefault="00E23435" w:rsidP="0018710E">
            <w:pPr>
              <w:pStyle w:val="rowtabella0"/>
              <w:rPr>
                <w:color w:val="002060"/>
              </w:rPr>
            </w:pPr>
            <w:r w:rsidRPr="00C87BB6">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290DE3" w14:textId="77777777" w:rsidR="00E23435" w:rsidRPr="00C87BB6" w:rsidRDefault="00E23435" w:rsidP="0018710E">
            <w:pPr>
              <w:pStyle w:val="rowtabella0"/>
              <w:rPr>
                <w:color w:val="002060"/>
              </w:rPr>
            </w:pPr>
            <w:r w:rsidRPr="00C87BB6">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069402"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68E2B3" w14:textId="77777777" w:rsidR="00E23435" w:rsidRPr="00C87BB6" w:rsidRDefault="00E23435" w:rsidP="0018710E">
            <w:pPr>
              <w:pStyle w:val="rowtabella0"/>
              <w:rPr>
                <w:color w:val="002060"/>
              </w:rPr>
            </w:pPr>
            <w:r w:rsidRPr="00C87BB6">
              <w:rPr>
                <w:color w:val="002060"/>
              </w:rPr>
              <w:t>24/02/2023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CDBBED" w14:textId="77777777" w:rsidR="00E23435" w:rsidRPr="00C87BB6" w:rsidRDefault="00E23435" w:rsidP="0018710E">
            <w:pPr>
              <w:pStyle w:val="rowtabella0"/>
              <w:rPr>
                <w:color w:val="002060"/>
              </w:rPr>
            </w:pPr>
            <w:r w:rsidRPr="00C87BB6">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AF5734" w14:textId="77777777" w:rsidR="00E23435" w:rsidRPr="00C87BB6" w:rsidRDefault="00E23435" w:rsidP="0018710E">
            <w:pPr>
              <w:pStyle w:val="rowtabella0"/>
              <w:rPr>
                <w:color w:val="002060"/>
              </w:rPr>
            </w:pPr>
            <w:r w:rsidRPr="00C87BB6">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B13324" w14:textId="77777777" w:rsidR="00E23435" w:rsidRPr="00C87BB6" w:rsidRDefault="00E23435" w:rsidP="0018710E">
            <w:pPr>
              <w:pStyle w:val="rowtabella0"/>
              <w:rPr>
                <w:color w:val="002060"/>
              </w:rPr>
            </w:pPr>
            <w:r w:rsidRPr="00C87BB6">
              <w:rPr>
                <w:color w:val="002060"/>
              </w:rPr>
              <w:t>VIA TAGLIAMENTO</w:t>
            </w:r>
          </w:p>
        </w:tc>
      </w:tr>
      <w:tr w:rsidR="00E23435" w:rsidRPr="00C87BB6" w14:paraId="3AD2B502"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5C2811" w14:textId="77777777" w:rsidR="00E23435" w:rsidRPr="00C87BB6" w:rsidRDefault="00E23435" w:rsidP="0018710E">
            <w:pPr>
              <w:pStyle w:val="rowtabella0"/>
              <w:rPr>
                <w:color w:val="002060"/>
              </w:rPr>
            </w:pPr>
            <w:r w:rsidRPr="00C87BB6">
              <w:rPr>
                <w:color w:val="002060"/>
              </w:rPr>
              <w:t>CALCIO S.ELPIDIO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79F030" w14:textId="77777777" w:rsidR="00E23435" w:rsidRPr="00C87BB6" w:rsidRDefault="00E23435" w:rsidP="0018710E">
            <w:pPr>
              <w:pStyle w:val="rowtabella0"/>
              <w:rPr>
                <w:color w:val="002060"/>
              </w:rPr>
            </w:pPr>
            <w:r w:rsidRPr="00C87BB6">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003D60"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3F60D7" w14:textId="77777777" w:rsidR="00E23435" w:rsidRPr="00C87BB6" w:rsidRDefault="00E23435" w:rsidP="0018710E">
            <w:pPr>
              <w:pStyle w:val="rowtabella0"/>
              <w:rPr>
                <w:color w:val="002060"/>
              </w:rPr>
            </w:pPr>
            <w:r w:rsidRPr="00C87BB6">
              <w:rPr>
                <w:color w:val="002060"/>
              </w:rPr>
              <w:t>24/02/2023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73178F" w14:textId="77777777" w:rsidR="00E23435" w:rsidRPr="00C87BB6" w:rsidRDefault="00E23435" w:rsidP="0018710E">
            <w:pPr>
              <w:pStyle w:val="rowtabella0"/>
              <w:rPr>
                <w:color w:val="002060"/>
              </w:rPr>
            </w:pPr>
            <w:r w:rsidRPr="00C87BB6">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5BA1BD" w14:textId="77777777" w:rsidR="00E23435" w:rsidRPr="00C87BB6" w:rsidRDefault="00E23435" w:rsidP="0018710E">
            <w:pPr>
              <w:pStyle w:val="rowtabella0"/>
              <w:rPr>
                <w:color w:val="002060"/>
              </w:rPr>
            </w:pPr>
            <w:r w:rsidRPr="00C87BB6">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58B2DD" w14:textId="77777777" w:rsidR="00E23435" w:rsidRPr="00C87BB6" w:rsidRDefault="00E23435" w:rsidP="0018710E">
            <w:pPr>
              <w:pStyle w:val="rowtabella0"/>
              <w:rPr>
                <w:color w:val="002060"/>
              </w:rPr>
            </w:pPr>
            <w:r w:rsidRPr="00C87BB6">
              <w:rPr>
                <w:color w:val="002060"/>
              </w:rPr>
              <w:t>VIA CARDUCCI</w:t>
            </w:r>
          </w:p>
        </w:tc>
      </w:tr>
      <w:tr w:rsidR="00E23435" w:rsidRPr="00C87BB6" w14:paraId="5DDFEF9A"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76D6B5" w14:textId="77777777" w:rsidR="00E23435" w:rsidRPr="00C87BB6" w:rsidRDefault="00E23435" w:rsidP="0018710E">
            <w:pPr>
              <w:pStyle w:val="rowtabella0"/>
              <w:rPr>
                <w:color w:val="002060"/>
              </w:rPr>
            </w:pPr>
            <w:r w:rsidRPr="00C87BB6">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17B473" w14:textId="77777777" w:rsidR="00E23435" w:rsidRPr="00C87BB6" w:rsidRDefault="00E23435" w:rsidP="0018710E">
            <w:pPr>
              <w:pStyle w:val="rowtabella0"/>
              <w:rPr>
                <w:color w:val="002060"/>
              </w:rPr>
            </w:pPr>
            <w:r w:rsidRPr="00C87BB6">
              <w:rPr>
                <w:color w:val="002060"/>
              </w:rPr>
              <w:t>MOGLIANESE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725952"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D98BCF" w14:textId="77777777" w:rsidR="00E23435" w:rsidRPr="00C87BB6" w:rsidRDefault="00E23435" w:rsidP="0018710E">
            <w:pPr>
              <w:pStyle w:val="rowtabella0"/>
              <w:rPr>
                <w:color w:val="002060"/>
              </w:rPr>
            </w:pPr>
            <w:r w:rsidRPr="00C87BB6">
              <w:rPr>
                <w:color w:val="002060"/>
              </w:rPr>
              <w:t>24/02/2023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D5690E" w14:textId="77777777" w:rsidR="00E23435" w:rsidRPr="00C87BB6" w:rsidRDefault="00E23435" w:rsidP="0018710E">
            <w:pPr>
              <w:pStyle w:val="rowtabella0"/>
              <w:rPr>
                <w:color w:val="002060"/>
              </w:rPr>
            </w:pPr>
            <w:r w:rsidRPr="00C87BB6">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2C044B" w14:textId="77777777" w:rsidR="00E23435" w:rsidRPr="00C87BB6" w:rsidRDefault="00E23435" w:rsidP="0018710E">
            <w:pPr>
              <w:pStyle w:val="rowtabella0"/>
              <w:rPr>
                <w:color w:val="002060"/>
              </w:rPr>
            </w:pPr>
            <w:r w:rsidRPr="00C87BB6">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AD92A7" w14:textId="77777777" w:rsidR="00E23435" w:rsidRPr="00C87BB6" w:rsidRDefault="00E23435" w:rsidP="0018710E">
            <w:pPr>
              <w:pStyle w:val="rowtabella0"/>
              <w:rPr>
                <w:color w:val="002060"/>
              </w:rPr>
            </w:pPr>
            <w:r w:rsidRPr="00C87BB6">
              <w:rPr>
                <w:color w:val="002060"/>
              </w:rPr>
              <w:t>VIA INDIPENDENZA-CAPODARCO</w:t>
            </w:r>
          </w:p>
        </w:tc>
      </w:tr>
      <w:tr w:rsidR="00E23435" w:rsidRPr="00C87BB6" w14:paraId="6C003D57"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F7C61A" w14:textId="77777777" w:rsidR="00E23435" w:rsidRPr="00C87BB6" w:rsidRDefault="00E23435" w:rsidP="0018710E">
            <w:pPr>
              <w:pStyle w:val="rowtabella0"/>
              <w:rPr>
                <w:color w:val="002060"/>
              </w:rPr>
            </w:pPr>
            <w:r w:rsidRPr="00C87BB6">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77C783" w14:textId="77777777" w:rsidR="00E23435" w:rsidRPr="00C87BB6" w:rsidRDefault="00E23435" w:rsidP="0018710E">
            <w:pPr>
              <w:pStyle w:val="rowtabella0"/>
              <w:rPr>
                <w:color w:val="002060"/>
              </w:rPr>
            </w:pPr>
            <w:r w:rsidRPr="00C87BB6">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2DAE00"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7925CB" w14:textId="77777777" w:rsidR="00E23435" w:rsidRPr="00C87BB6" w:rsidRDefault="00E23435" w:rsidP="0018710E">
            <w:pPr>
              <w:pStyle w:val="rowtabella0"/>
              <w:rPr>
                <w:color w:val="002060"/>
              </w:rPr>
            </w:pPr>
            <w:r w:rsidRPr="00C87BB6">
              <w:rPr>
                <w:color w:val="002060"/>
              </w:rPr>
              <w:t>24/02/2023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ABB6E3" w14:textId="77777777" w:rsidR="00E23435" w:rsidRPr="00C87BB6" w:rsidRDefault="00E23435" w:rsidP="0018710E">
            <w:pPr>
              <w:pStyle w:val="rowtabella0"/>
              <w:rPr>
                <w:color w:val="002060"/>
              </w:rPr>
            </w:pPr>
            <w:r w:rsidRPr="00C87BB6">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93E9A5" w14:textId="77777777" w:rsidR="00E23435" w:rsidRPr="00C87BB6" w:rsidRDefault="00E23435" w:rsidP="0018710E">
            <w:pPr>
              <w:pStyle w:val="rowtabella0"/>
              <w:rPr>
                <w:color w:val="002060"/>
              </w:rPr>
            </w:pPr>
            <w:r w:rsidRPr="00C87BB6">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774E36" w14:textId="77777777" w:rsidR="00E23435" w:rsidRPr="00C87BB6" w:rsidRDefault="00E23435" w:rsidP="0018710E">
            <w:pPr>
              <w:pStyle w:val="rowtabella0"/>
              <w:rPr>
                <w:color w:val="002060"/>
              </w:rPr>
            </w:pPr>
            <w:r w:rsidRPr="00C87BB6">
              <w:rPr>
                <w:color w:val="002060"/>
              </w:rPr>
              <w:t>VIA ALDO MORO</w:t>
            </w:r>
          </w:p>
        </w:tc>
      </w:tr>
      <w:tr w:rsidR="00E23435" w:rsidRPr="00C87BB6" w14:paraId="3B46FE9B" w14:textId="77777777" w:rsidTr="001871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3E16A2" w14:textId="77777777" w:rsidR="00E23435" w:rsidRPr="00C87BB6" w:rsidRDefault="00E23435" w:rsidP="0018710E">
            <w:pPr>
              <w:pStyle w:val="rowtabella0"/>
              <w:rPr>
                <w:color w:val="002060"/>
              </w:rPr>
            </w:pPr>
            <w:r w:rsidRPr="00C87BB6">
              <w:rPr>
                <w:color w:val="002060"/>
              </w:rPr>
              <w:t>SAN GINESIO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F73193" w14:textId="77777777" w:rsidR="00E23435" w:rsidRPr="00C87BB6" w:rsidRDefault="00E23435" w:rsidP="0018710E">
            <w:pPr>
              <w:pStyle w:val="rowtabella0"/>
              <w:rPr>
                <w:color w:val="002060"/>
              </w:rPr>
            </w:pPr>
            <w:r w:rsidRPr="00C87BB6">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359D62"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E38F4A" w14:textId="77777777" w:rsidR="00E23435" w:rsidRPr="00C87BB6" w:rsidRDefault="00E23435" w:rsidP="0018710E">
            <w:pPr>
              <w:pStyle w:val="rowtabella0"/>
              <w:rPr>
                <w:color w:val="002060"/>
              </w:rPr>
            </w:pPr>
            <w:r w:rsidRPr="00C87BB6">
              <w:rPr>
                <w:color w:val="002060"/>
              </w:rPr>
              <w:t>24/02/2023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FD1028" w14:textId="77777777" w:rsidR="00E23435" w:rsidRPr="00C87BB6" w:rsidRDefault="00E23435" w:rsidP="0018710E">
            <w:pPr>
              <w:pStyle w:val="rowtabella0"/>
              <w:rPr>
                <w:color w:val="002060"/>
              </w:rPr>
            </w:pPr>
            <w:r w:rsidRPr="00C87BB6">
              <w:rPr>
                <w:color w:val="002060"/>
              </w:rPr>
              <w:t>5206 PALASPORT "GIULIO CHIERICI"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619530" w14:textId="77777777" w:rsidR="00E23435" w:rsidRPr="00C87BB6" w:rsidRDefault="00E23435" w:rsidP="0018710E">
            <w:pPr>
              <w:pStyle w:val="rowtabella0"/>
              <w:rPr>
                <w:color w:val="002060"/>
              </w:rPr>
            </w:pPr>
            <w:r w:rsidRPr="00C87BB6">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A5374A" w14:textId="77777777" w:rsidR="00E23435" w:rsidRPr="00C87BB6" w:rsidRDefault="00E23435" w:rsidP="0018710E">
            <w:pPr>
              <w:pStyle w:val="rowtabella0"/>
              <w:rPr>
                <w:color w:val="002060"/>
              </w:rPr>
            </w:pPr>
            <w:r w:rsidRPr="00C87BB6">
              <w:rPr>
                <w:color w:val="002060"/>
              </w:rPr>
              <w:t>VIA DELLA REPUBBLICA</w:t>
            </w:r>
          </w:p>
        </w:tc>
      </w:tr>
    </w:tbl>
    <w:p w14:paraId="2DA2495D" w14:textId="77777777" w:rsidR="00E23435" w:rsidRPr="00C87BB6" w:rsidRDefault="00E23435" w:rsidP="00E23435">
      <w:pPr>
        <w:pStyle w:val="breakline"/>
        <w:rPr>
          <w:rFonts w:eastAsiaTheme="minorEastAsia"/>
          <w:color w:val="002060"/>
        </w:rPr>
      </w:pPr>
    </w:p>
    <w:p w14:paraId="45E55272" w14:textId="77777777" w:rsidR="00E23435" w:rsidRPr="00C87BB6" w:rsidRDefault="00E23435" w:rsidP="00E23435">
      <w:pPr>
        <w:pStyle w:val="breakline"/>
        <w:rPr>
          <w:color w:val="002060"/>
        </w:rPr>
      </w:pPr>
    </w:p>
    <w:p w14:paraId="0998BB34" w14:textId="77777777" w:rsidR="00E23435" w:rsidRPr="00C87BB6" w:rsidRDefault="00E23435" w:rsidP="00E23435">
      <w:pPr>
        <w:pStyle w:val="breakline"/>
        <w:rPr>
          <w:color w:val="002060"/>
        </w:rPr>
      </w:pPr>
    </w:p>
    <w:p w14:paraId="435280EC" w14:textId="77777777" w:rsidR="00E23435" w:rsidRPr="00C87BB6" w:rsidRDefault="00E23435" w:rsidP="00E23435">
      <w:pPr>
        <w:pStyle w:val="sottotitolocampionato10"/>
        <w:rPr>
          <w:color w:val="002060"/>
        </w:rPr>
      </w:pPr>
      <w:r w:rsidRPr="00C87BB6">
        <w:rPr>
          <w:color w:val="002060"/>
        </w:rPr>
        <w:t>GIRONE E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01"/>
        <w:gridCol w:w="385"/>
        <w:gridCol w:w="898"/>
        <w:gridCol w:w="1198"/>
        <w:gridCol w:w="1535"/>
        <w:gridCol w:w="1564"/>
      </w:tblGrid>
      <w:tr w:rsidR="00E23435" w:rsidRPr="00C87BB6" w14:paraId="0F8D25DA" w14:textId="77777777" w:rsidTr="001871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8BF11" w14:textId="77777777" w:rsidR="00E23435" w:rsidRPr="00C87BB6" w:rsidRDefault="00E23435" w:rsidP="0018710E">
            <w:pPr>
              <w:pStyle w:val="headertabella0"/>
              <w:rPr>
                <w:color w:val="002060"/>
              </w:rPr>
            </w:pPr>
            <w:r w:rsidRPr="00C87BB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6C724" w14:textId="77777777" w:rsidR="00E23435" w:rsidRPr="00C87BB6" w:rsidRDefault="00E23435" w:rsidP="0018710E">
            <w:pPr>
              <w:pStyle w:val="headertabella0"/>
              <w:rPr>
                <w:color w:val="002060"/>
              </w:rPr>
            </w:pPr>
            <w:r w:rsidRPr="00C87BB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2935B" w14:textId="77777777" w:rsidR="00E23435" w:rsidRPr="00C87BB6" w:rsidRDefault="00E23435" w:rsidP="0018710E">
            <w:pPr>
              <w:pStyle w:val="headertabella0"/>
              <w:rPr>
                <w:color w:val="002060"/>
              </w:rPr>
            </w:pPr>
            <w:r w:rsidRPr="00C87BB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BFDC0" w14:textId="77777777" w:rsidR="00E23435" w:rsidRPr="00C87BB6" w:rsidRDefault="00E23435" w:rsidP="0018710E">
            <w:pPr>
              <w:pStyle w:val="headertabella0"/>
              <w:rPr>
                <w:color w:val="002060"/>
              </w:rPr>
            </w:pPr>
            <w:r w:rsidRPr="00C87BB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2739C" w14:textId="77777777" w:rsidR="00E23435" w:rsidRPr="00C87BB6" w:rsidRDefault="00E23435" w:rsidP="0018710E">
            <w:pPr>
              <w:pStyle w:val="headertabella0"/>
              <w:rPr>
                <w:color w:val="002060"/>
              </w:rPr>
            </w:pPr>
            <w:r w:rsidRPr="00C87BB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9FEBC" w14:textId="77777777" w:rsidR="00E23435" w:rsidRPr="00C87BB6" w:rsidRDefault="00E23435" w:rsidP="0018710E">
            <w:pPr>
              <w:pStyle w:val="headertabella0"/>
              <w:rPr>
                <w:color w:val="002060"/>
              </w:rPr>
            </w:pPr>
            <w:proofErr w:type="spellStart"/>
            <w:r w:rsidRPr="00C87BB6">
              <w:rPr>
                <w:color w:val="002060"/>
              </w:rPr>
              <w:t>Localita'</w:t>
            </w:r>
            <w:proofErr w:type="spellEnd"/>
            <w:r w:rsidRPr="00C87BB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E750D" w14:textId="77777777" w:rsidR="00E23435" w:rsidRPr="00C87BB6" w:rsidRDefault="00E23435" w:rsidP="0018710E">
            <w:pPr>
              <w:pStyle w:val="headertabella0"/>
              <w:rPr>
                <w:color w:val="002060"/>
              </w:rPr>
            </w:pPr>
            <w:r w:rsidRPr="00C87BB6">
              <w:rPr>
                <w:color w:val="002060"/>
              </w:rPr>
              <w:t>Indirizzo Impianto</w:t>
            </w:r>
          </w:p>
        </w:tc>
      </w:tr>
      <w:tr w:rsidR="00E23435" w:rsidRPr="00C87BB6" w14:paraId="66192B02" w14:textId="77777777" w:rsidTr="001871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F1E387" w14:textId="77777777" w:rsidR="00E23435" w:rsidRPr="00C87BB6" w:rsidRDefault="00E23435" w:rsidP="0018710E">
            <w:pPr>
              <w:pStyle w:val="rowtabella0"/>
              <w:rPr>
                <w:color w:val="002060"/>
              </w:rPr>
            </w:pPr>
            <w:r w:rsidRPr="00C87BB6">
              <w:rPr>
                <w:color w:val="002060"/>
              </w:rPr>
              <w:t>BOCASTRUM UNITED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B288E3" w14:textId="77777777" w:rsidR="00E23435" w:rsidRPr="00C87BB6" w:rsidRDefault="00E23435" w:rsidP="0018710E">
            <w:pPr>
              <w:pStyle w:val="rowtabella0"/>
              <w:rPr>
                <w:color w:val="002060"/>
              </w:rPr>
            </w:pPr>
            <w:r w:rsidRPr="00C87BB6">
              <w:rPr>
                <w:color w:val="002060"/>
              </w:rPr>
              <w:t>TRIBALCIO 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3A33F2" w14:textId="77777777" w:rsidR="00E23435" w:rsidRPr="00C87BB6" w:rsidRDefault="00E23435" w:rsidP="0018710E">
            <w:pPr>
              <w:pStyle w:val="rowtabella0"/>
              <w:jc w:val="center"/>
              <w:rPr>
                <w:color w:val="002060"/>
              </w:rPr>
            </w:pPr>
            <w:r w:rsidRPr="00C87BB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E7AFB1" w14:textId="77777777" w:rsidR="00E23435" w:rsidRPr="00C87BB6" w:rsidRDefault="00E23435" w:rsidP="0018710E">
            <w:pPr>
              <w:pStyle w:val="rowtabella0"/>
              <w:rPr>
                <w:color w:val="002060"/>
              </w:rPr>
            </w:pPr>
            <w:r w:rsidRPr="00C87BB6">
              <w:rPr>
                <w:color w:val="002060"/>
              </w:rPr>
              <w:t>24/02/2023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4BFEE7" w14:textId="77777777" w:rsidR="00E23435" w:rsidRPr="00C87BB6" w:rsidRDefault="00E23435" w:rsidP="0018710E">
            <w:pPr>
              <w:pStyle w:val="rowtabella0"/>
              <w:rPr>
                <w:color w:val="002060"/>
              </w:rPr>
            </w:pPr>
            <w:r w:rsidRPr="00C87BB6">
              <w:rPr>
                <w:color w:val="002060"/>
              </w:rPr>
              <w:t>5665 PALESTRA C5 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7EC972" w14:textId="77777777" w:rsidR="00E23435" w:rsidRPr="00C87BB6" w:rsidRDefault="00E23435" w:rsidP="0018710E">
            <w:pPr>
              <w:pStyle w:val="rowtabella0"/>
              <w:rPr>
                <w:color w:val="002060"/>
              </w:rPr>
            </w:pPr>
            <w:r w:rsidRPr="00C87BB6">
              <w:rPr>
                <w:color w:val="002060"/>
              </w:rPr>
              <w:t>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02F90D" w14:textId="77777777" w:rsidR="00E23435" w:rsidRPr="00C87BB6" w:rsidRDefault="00E23435" w:rsidP="0018710E">
            <w:pPr>
              <w:pStyle w:val="rowtabella0"/>
              <w:rPr>
                <w:color w:val="002060"/>
              </w:rPr>
            </w:pPr>
            <w:r w:rsidRPr="00C87BB6">
              <w:rPr>
                <w:color w:val="002060"/>
              </w:rPr>
              <w:t>LOC. ROCCHETTA</w:t>
            </w:r>
          </w:p>
        </w:tc>
      </w:tr>
      <w:tr w:rsidR="00E23435" w:rsidRPr="00C87BB6" w14:paraId="0FB2AEFE"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93C9E9" w14:textId="77777777" w:rsidR="00E23435" w:rsidRPr="00C87BB6" w:rsidRDefault="00E23435" w:rsidP="0018710E">
            <w:pPr>
              <w:pStyle w:val="rowtabella0"/>
              <w:rPr>
                <w:color w:val="002060"/>
              </w:rPr>
            </w:pPr>
            <w:r w:rsidRPr="00C87BB6">
              <w:rPr>
                <w:color w:val="002060"/>
              </w:rPr>
              <w:t>DAMIANI E GATTI ASCOLI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B5D5D9" w14:textId="77777777" w:rsidR="00E23435" w:rsidRPr="00C87BB6" w:rsidRDefault="00E23435" w:rsidP="0018710E">
            <w:pPr>
              <w:pStyle w:val="rowtabella0"/>
              <w:rPr>
                <w:color w:val="002060"/>
              </w:rPr>
            </w:pPr>
            <w:r w:rsidRPr="00C87BB6">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D9B660"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368B31" w14:textId="77777777" w:rsidR="00E23435" w:rsidRPr="00C87BB6" w:rsidRDefault="00E23435" w:rsidP="0018710E">
            <w:pPr>
              <w:pStyle w:val="rowtabella0"/>
              <w:rPr>
                <w:color w:val="002060"/>
              </w:rPr>
            </w:pPr>
            <w:r w:rsidRPr="00C87BB6">
              <w:rPr>
                <w:color w:val="002060"/>
              </w:rPr>
              <w:t>24/02/2023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86BCA0" w14:textId="77777777" w:rsidR="00E23435" w:rsidRPr="00C87BB6" w:rsidRDefault="00E23435" w:rsidP="0018710E">
            <w:pPr>
              <w:pStyle w:val="rowtabella0"/>
              <w:rPr>
                <w:color w:val="002060"/>
              </w:rPr>
            </w:pPr>
            <w:r w:rsidRPr="00C87BB6">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FF408F" w14:textId="77777777" w:rsidR="00E23435" w:rsidRPr="00C87BB6" w:rsidRDefault="00E23435" w:rsidP="0018710E">
            <w:pPr>
              <w:pStyle w:val="rowtabella0"/>
              <w:rPr>
                <w:color w:val="002060"/>
              </w:rPr>
            </w:pPr>
            <w:r w:rsidRPr="00C87BB6">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5C804B" w14:textId="77777777" w:rsidR="00E23435" w:rsidRPr="00C87BB6" w:rsidRDefault="00E23435" w:rsidP="0018710E">
            <w:pPr>
              <w:pStyle w:val="rowtabella0"/>
              <w:rPr>
                <w:color w:val="002060"/>
              </w:rPr>
            </w:pPr>
            <w:r w:rsidRPr="00C87BB6">
              <w:rPr>
                <w:color w:val="002060"/>
              </w:rPr>
              <w:t>VIA DELL IRIS</w:t>
            </w:r>
          </w:p>
        </w:tc>
      </w:tr>
      <w:tr w:rsidR="00E23435" w:rsidRPr="00C87BB6" w14:paraId="1F5E0C9E"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EFEF8F" w14:textId="77777777" w:rsidR="00E23435" w:rsidRPr="00C87BB6" w:rsidRDefault="00E23435" w:rsidP="0018710E">
            <w:pPr>
              <w:pStyle w:val="rowtabella0"/>
              <w:rPr>
                <w:color w:val="002060"/>
              </w:rPr>
            </w:pPr>
            <w:r w:rsidRPr="00C87BB6">
              <w:rPr>
                <w:color w:val="002060"/>
              </w:rPr>
              <w:t>FUTSAL VIRE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C61E03" w14:textId="77777777" w:rsidR="00E23435" w:rsidRPr="00C87BB6" w:rsidRDefault="00E23435" w:rsidP="0018710E">
            <w:pPr>
              <w:pStyle w:val="rowtabella0"/>
              <w:rPr>
                <w:color w:val="002060"/>
              </w:rPr>
            </w:pPr>
            <w:r w:rsidRPr="00C87BB6">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7A237F"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B080C7" w14:textId="77777777" w:rsidR="00E23435" w:rsidRPr="00C87BB6" w:rsidRDefault="00E23435" w:rsidP="0018710E">
            <w:pPr>
              <w:pStyle w:val="rowtabella0"/>
              <w:rPr>
                <w:color w:val="002060"/>
              </w:rPr>
            </w:pPr>
            <w:r w:rsidRPr="00C87BB6">
              <w:rPr>
                <w:color w:val="002060"/>
              </w:rPr>
              <w:t>24/02/2023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490A44" w14:textId="77777777" w:rsidR="00E23435" w:rsidRPr="00C87BB6" w:rsidRDefault="00E23435" w:rsidP="0018710E">
            <w:pPr>
              <w:pStyle w:val="rowtabella0"/>
              <w:rPr>
                <w:color w:val="002060"/>
              </w:rPr>
            </w:pPr>
            <w:r w:rsidRPr="00C87BB6">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1BA07B" w14:textId="77777777" w:rsidR="00E23435" w:rsidRPr="00C87BB6" w:rsidRDefault="00E23435" w:rsidP="0018710E">
            <w:pPr>
              <w:pStyle w:val="rowtabella0"/>
              <w:rPr>
                <w:color w:val="002060"/>
              </w:rPr>
            </w:pPr>
            <w:r w:rsidRPr="00C87BB6">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E856FD" w14:textId="77777777" w:rsidR="00E23435" w:rsidRPr="00C87BB6" w:rsidRDefault="00E23435" w:rsidP="0018710E">
            <w:pPr>
              <w:pStyle w:val="rowtabella0"/>
              <w:rPr>
                <w:color w:val="002060"/>
              </w:rPr>
            </w:pPr>
            <w:r w:rsidRPr="00C87BB6">
              <w:rPr>
                <w:color w:val="002060"/>
              </w:rPr>
              <w:t>LOC.MONTEROCCO VIA A.MANCINI</w:t>
            </w:r>
          </w:p>
        </w:tc>
      </w:tr>
      <w:tr w:rsidR="00E23435" w:rsidRPr="00C87BB6" w14:paraId="32CE8CAC"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16C1AB" w14:textId="77777777" w:rsidR="00E23435" w:rsidRPr="00C87BB6" w:rsidRDefault="00E23435" w:rsidP="0018710E">
            <w:pPr>
              <w:pStyle w:val="rowtabella0"/>
              <w:rPr>
                <w:color w:val="002060"/>
              </w:rPr>
            </w:pPr>
            <w:r w:rsidRPr="00C87BB6">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10A6C5" w14:textId="77777777" w:rsidR="00E23435" w:rsidRPr="00C87BB6" w:rsidRDefault="00E23435" w:rsidP="0018710E">
            <w:pPr>
              <w:pStyle w:val="rowtabella0"/>
              <w:rPr>
                <w:color w:val="002060"/>
              </w:rPr>
            </w:pPr>
            <w:r w:rsidRPr="00C87BB6">
              <w:rPr>
                <w:color w:val="002060"/>
              </w:rPr>
              <w:t>FUTSAL L.C.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DAB1E7"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E7B8B1" w14:textId="77777777" w:rsidR="00E23435" w:rsidRPr="00C87BB6" w:rsidRDefault="00E23435" w:rsidP="0018710E">
            <w:pPr>
              <w:pStyle w:val="rowtabella0"/>
              <w:rPr>
                <w:color w:val="002060"/>
              </w:rPr>
            </w:pPr>
            <w:r w:rsidRPr="00C87BB6">
              <w:rPr>
                <w:color w:val="002060"/>
              </w:rPr>
              <w:t>24/02/2023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A54CF8" w14:textId="77777777" w:rsidR="00E23435" w:rsidRPr="00C87BB6" w:rsidRDefault="00E23435" w:rsidP="0018710E">
            <w:pPr>
              <w:pStyle w:val="rowtabella0"/>
              <w:rPr>
                <w:color w:val="002060"/>
              </w:rPr>
            </w:pPr>
            <w:r w:rsidRPr="00C87BB6">
              <w:rPr>
                <w:color w:val="002060"/>
              </w:rPr>
              <w:t>5683 PALASPORT LOC.RIPABERARDA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86AACC" w14:textId="77777777" w:rsidR="00E23435" w:rsidRPr="00C87BB6" w:rsidRDefault="00E23435" w:rsidP="0018710E">
            <w:pPr>
              <w:pStyle w:val="rowtabella0"/>
              <w:rPr>
                <w:color w:val="002060"/>
              </w:rPr>
            </w:pPr>
            <w:r w:rsidRPr="00C87BB6">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5332BF" w14:textId="77777777" w:rsidR="00E23435" w:rsidRPr="00C87BB6" w:rsidRDefault="00E23435" w:rsidP="0018710E">
            <w:pPr>
              <w:pStyle w:val="rowtabella0"/>
              <w:rPr>
                <w:color w:val="002060"/>
              </w:rPr>
            </w:pPr>
            <w:r w:rsidRPr="00C87BB6">
              <w:rPr>
                <w:color w:val="002060"/>
              </w:rPr>
              <w:t>VIA DON GIUSEPPE MARUCCI</w:t>
            </w:r>
          </w:p>
        </w:tc>
      </w:tr>
      <w:tr w:rsidR="00E23435" w:rsidRPr="00C87BB6" w14:paraId="5BA82AC1"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F780AC" w14:textId="77777777" w:rsidR="00E23435" w:rsidRPr="00C87BB6" w:rsidRDefault="00E23435" w:rsidP="0018710E">
            <w:pPr>
              <w:pStyle w:val="rowtabella0"/>
              <w:rPr>
                <w:color w:val="002060"/>
              </w:rPr>
            </w:pPr>
            <w:r w:rsidRPr="00C87BB6">
              <w:rPr>
                <w:color w:val="002060"/>
              </w:rPr>
              <w:t>SAMBENEDETTESE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100654" w14:textId="77777777" w:rsidR="00E23435" w:rsidRPr="00C87BB6" w:rsidRDefault="00E23435" w:rsidP="0018710E">
            <w:pPr>
              <w:pStyle w:val="rowtabella0"/>
              <w:rPr>
                <w:color w:val="002060"/>
              </w:rPr>
            </w:pPr>
            <w:r w:rsidRPr="00C87BB6">
              <w:rPr>
                <w:color w:val="002060"/>
              </w:rPr>
              <w:t>AMICI 84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CF6EB4"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D6ACFB" w14:textId="77777777" w:rsidR="00E23435" w:rsidRPr="00C87BB6" w:rsidRDefault="00E23435" w:rsidP="0018710E">
            <w:pPr>
              <w:pStyle w:val="rowtabella0"/>
              <w:rPr>
                <w:color w:val="002060"/>
              </w:rPr>
            </w:pPr>
            <w:r w:rsidRPr="00C87BB6">
              <w:rPr>
                <w:color w:val="002060"/>
              </w:rPr>
              <w:t>24/02/2023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B6FEDD" w14:textId="77777777" w:rsidR="00E23435" w:rsidRPr="00C87BB6" w:rsidRDefault="00E23435" w:rsidP="0018710E">
            <w:pPr>
              <w:pStyle w:val="rowtabella0"/>
              <w:rPr>
                <w:color w:val="002060"/>
              </w:rPr>
            </w:pPr>
            <w:r w:rsidRPr="00C87BB6">
              <w:rPr>
                <w:color w:val="002060"/>
              </w:rPr>
              <w:t>5688 CAMPO COPERTO PORTO D'ASCOLI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5C2A6B" w14:textId="77777777" w:rsidR="00E23435" w:rsidRPr="00C87BB6" w:rsidRDefault="00E23435" w:rsidP="0018710E">
            <w:pPr>
              <w:pStyle w:val="rowtabella0"/>
              <w:rPr>
                <w:color w:val="002060"/>
              </w:rPr>
            </w:pPr>
            <w:r w:rsidRPr="00C87BB6">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D4254F" w14:textId="77777777" w:rsidR="00E23435" w:rsidRPr="00C87BB6" w:rsidRDefault="00E23435" w:rsidP="0018710E">
            <w:pPr>
              <w:pStyle w:val="rowtabella0"/>
              <w:rPr>
                <w:color w:val="002060"/>
              </w:rPr>
            </w:pPr>
            <w:r w:rsidRPr="00C87BB6">
              <w:rPr>
                <w:color w:val="002060"/>
              </w:rPr>
              <w:t>VIA VAL CUVIA LOCALITA'AGRARIA</w:t>
            </w:r>
          </w:p>
        </w:tc>
      </w:tr>
      <w:tr w:rsidR="00E23435" w:rsidRPr="00C87BB6" w14:paraId="18D00F32" w14:textId="77777777" w:rsidTr="001871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7D0D0C" w14:textId="77777777" w:rsidR="00E23435" w:rsidRPr="00C87BB6" w:rsidRDefault="00E23435" w:rsidP="0018710E">
            <w:pPr>
              <w:pStyle w:val="rowtabella0"/>
              <w:rPr>
                <w:color w:val="002060"/>
              </w:rPr>
            </w:pPr>
            <w:r w:rsidRPr="00C87BB6">
              <w:rPr>
                <w:color w:val="002060"/>
              </w:rPr>
              <w:t>FROG S CLUB SPORT</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6A6485" w14:textId="77777777" w:rsidR="00E23435" w:rsidRPr="00C87BB6" w:rsidRDefault="00E23435" w:rsidP="0018710E">
            <w:pPr>
              <w:pStyle w:val="rowtabella0"/>
              <w:rPr>
                <w:color w:val="002060"/>
              </w:rPr>
            </w:pPr>
            <w:r w:rsidRPr="00C87BB6">
              <w:rPr>
                <w:color w:val="002060"/>
              </w:rPr>
              <w:t>ATLETICO ASCOLI 2000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9F1005"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365128" w14:textId="77777777" w:rsidR="00E23435" w:rsidRPr="00C87BB6" w:rsidRDefault="00E23435" w:rsidP="0018710E">
            <w:pPr>
              <w:pStyle w:val="rowtabella0"/>
              <w:rPr>
                <w:color w:val="002060"/>
              </w:rPr>
            </w:pPr>
            <w:r w:rsidRPr="00C87BB6">
              <w:rPr>
                <w:color w:val="002060"/>
              </w:rPr>
              <w:t>27/02/2023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D42DFE" w14:textId="77777777" w:rsidR="00E23435" w:rsidRPr="00C87BB6" w:rsidRDefault="00E23435" w:rsidP="0018710E">
            <w:pPr>
              <w:pStyle w:val="rowtabella0"/>
              <w:rPr>
                <w:color w:val="002060"/>
              </w:rPr>
            </w:pPr>
            <w:r w:rsidRPr="00C87BB6">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F54788" w14:textId="77777777" w:rsidR="00E23435" w:rsidRPr="00C87BB6" w:rsidRDefault="00E23435" w:rsidP="0018710E">
            <w:pPr>
              <w:pStyle w:val="rowtabella0"/>
              <w:rPr>
                <w:color w:val="002060"/>
              </w:rPr>
            </w:pPr>
            <w:r w:rsidRPr="00C87BB6">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C61994" w14:textId="77777777" w:rsidR="00E23435" w:rsidRPr="00C87BB6" w:rsidRDefault="00E23435" w:rsidP="0018710E">
            <w:pPr>
              <w:pStyle w:val="rowtabella0"/>
              <w:rPr>
                <w:color w:val="002060"/>
              </w:rPr>
            </w:pPr>
            <w:r w:rsidRPr="00C87BB6">
              <w:rPr>
                <w:color w:val="002060"/>
              </w:rPr>
              <w:t>VIA PIRANDELLO</w:t>
            </w:r>
          </w:p>
        </w:tc>
      </w:tr>
    </w:tbl>
    <w:p w14:paraId="00E3AF22" w14:textId="77777777" w:rsidR="00E23435" w:rsidRPr="00C87BB6" w:rsidRDefault="00E23435" w:rsidP="00E23435">
      <w:pPr>
        <w:pStyle w:val="breakline"/>
        <w:rPr>
          <w:color w:val="002060"/>
        </w:rPr>
      </w:pPr>
    </w:p>
    <w:p w14:paraId="39C26725" w14:textId="77777777" w:rsidR="00E23435" w:rsidRPr="00C87BB6" w:rsidRDefault="00E23435" w:rsidP="00E23435">
      <w:pPr>
        <w:pStyle w:val="titolocampionato0"/>
        <w:shd w:val="clear" w:color="auto" w:fill="CCCCCC"/>
        <w:spacing w:before="80" w:after="40"/>
        <w:rPr>
          <w:color w:val="002060"/>
        </w:rPr>
      </w:pPr>
      <w:r w:rsidRPr="00C87BB6">
        <w:rPr>
          <w:color w:val="002060"/>
        </w:rPr>
        <w:t>REGIONALE CALCIO A 5 FEMMINILE</w:t>
      </w:r>
    </w:p>
    <w:p w14:paraId="71FBCE55" w14:textId="77777777" w:rsidR="00E23435" w:rsidRPr="00C87BB6" w:rsidRDefault="00E23435" w:rsidP="00E23435">
      <w:pPr>
        <w:pStyle w:val="titoloprinc0"/>
        <w:rPr>
          <w:color w:val="002060"/>
        </w:rPr>
      </w:pPr>
      <w:r w:rsidRPr="00C87BB6">
        <w:rPr>
          <w:color w:val="002060"/>
        </w:rPr>
        <w:t>VARIAZIONI AL PROGRAMMA GARE</w:t>
      </w:r>
    </w:p>
    <w:p w14:paraId="64277AA7" w14:textId="77777777" w:rsidR="00E23435" w:rsidRPr="00C87BB6" w:rsidRDefault="00E23435" w:rsidP="00E23435">
      <w:pPr>
        <w:pStyle w:val="breakline"/>
        <w:rPr>
          <w:color w:val="002060"/>
        </w:rPr>
      </w:pPr>
    </w:p>
    <w:p w14:paraId="59994889" w14:textId="77777777" w:rsidR="00E23435" w:rsidRPr="00C87BB6" w:rsidRDefault="00E23435" w:rsidP="00E23435">
      <w:pPr>
        <w:pStyle w:val="breakline"/>
        <w:rPr>
          <w:color w:val="002060"/>
        </w:rPr>
      </w:pPr>
    </w:p>
    <w:p w14:paraId="688090E0" w14:textId="77777777" w:rsidR="00E23435" w:rsidRPr="00C87BB6" w:rsidRDefault="00E23435" w:rsidP="00E23435">
      <w:pPr>
        <w:pStyle w:val="sottotitolocampionato10"/>
        <w:rPr>
          <w:color w:val="002060"/>
        </w:rPr>
      </w:pPr>
      <w:r w:rsidRPr="00C87BB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23435" w:rsidRPr="00C87BB6" w14:paraId="77929FF6" w14:textId="77777777" w:rsidTr="0018710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2CACD" w14:textId="77777777" w:rsidR="00E23435" w:rsidRPr="00C87BB6" w:rsidRDefault="00E23435" w:rsidP="0018710E">
            <w:pPr>
              <w:pStyle w:val="headertabella0"/>
              <w:rPr>
                <w:color w:val="002060"/>
              </w:rPr>
            </w:pPr>
            <w:r w:rsidRPr="00C87BB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AE3C1" w14:textId="77777777" w:rsidR="00E23435" w:rsidRPr="00C87BB6" w:rsidRDefault="00E23435" w:rsidP="0018710E">
            <w:pPr>
              <w:pStyle w:val="headertabella0"/>
              <w:rPr>
                <w:color w:val="002060"/>
              </w:rPr>
            </w:pPr>
            <w:r w:rsidRPr="00C87BB6">
              <w:rPr>
                <w:color w:val="002060"/>
              </w:rPr>
              <w:t xml:space="preserve">N° </w:t>
            </w:r>
            <w:proofErr w:type="spellStart"/>
            <w:r w:rsidRPr="00C87BB6">
              <w:rPr>
                <w:color w:val="002060"/>
              </w:rPr>
              <w:t>Gior</w:t>
            </w:r>
            <w:proofErr w:type="spellEnd"/>
            <w:r w:rsidRPr="00C87BB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02F51" w14:textId="77777777" w:rsidR="00E23435" w:rsidRPr="00C87BB6" w:rsidRDefault="00E23435" w:rsidP="0018710E">
            <w:pPr>
              <w:pStyle w:val="headertabella0"/>
              <w:rPr>
                <w:color w:val="002060"/>
              </w:rPr>
            </w:pPr>
            <w:r w:rsidRPr="00C87BB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405D9" w14:textId="77777777" w:rsidR="00E23435" w:rsidRPr="00C87BB6" w:rsidRDefault="00E23435" w:rsidP="0018710E">
            <w:pPr>
              <w:pStyle w:val="headertabella0"/>
              <w:rPr>
                <w:color w:val="002060"/>
              </w:rPr>
            </w:pPr>
            <w:r w:rsidRPr="00C87BB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1445B" w14:textId="77777777" w:rsidR="00E23435" w:rsidRPr="00C87BB6" w:rsidRDefault="00E23435" w:rsidP="0018710E">
            <w:pPr>
              <w:pStyle w:val="headertabella0"/>
              <w:rPr>
                <w:color w:val="002060"/>
              </w:rPr>
            </w:pPr>
            <w:r w:rsidRPr="00C87BB6">
              <w:rPr>
                <w:color w:val="002060"/>
              </w:rPr>
              <w:t xml:space="preserve">Data </w:t>
            </w:r>
            <w:proofErr w:type="spellStart"/>
            <w:r w:rsidRPr="00C87BB6">
              <w:rPr>
                <w:color w:val="002060"/>
              </w:rPr>
              <w:t>Orig</w:t>
            </w:r>
            <w:proofErr w:type="spellEnd"/>
            <w:r w:rsidRPr="00C87BB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80776" w14:textId="77777777" w:rsidR="00E23435" w:rsidRPr="00C87BB6" w:rsidRDefault="00E23435" w:rsidP="0018710E">
            <w:pPr>
              <w:pStyle w:val="headertabella0"/>
              <w:rPr>
                <w:color w:val="002060"/>
              </w:rPr>
            </w:pPr>
            <w:r w:rsidRPr="00C87BB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320BE" w14:textId="77777777" w:rsidR="00E23435" w:rsidRPr="00C87BB6" w:rsidRDefault="00E23435" w:rsidP="0018710E">
            <w:pPr>
              <w:pStyle w:val="headertabella0"/>
              <w:rPr>
                <w:color w:val="002060"/>
              </w:rPr>
            </w:pPr>
            <w:r w:rsidRPr="00C87BB6">
              <w:rPr>
                <w:color w:val="002060"/>
              </w:rPr>
              <w:t xml:space="preserve">Ora </w:t>
            </w:r>
            <w:proofErr w:type="spellStart"/>
            <w:r w:rsidRPr="00C87BB6">
              <w:rPr>
                <w:color w:val="002060"/>
              </w:rPr>
              <w:t>Orig</w:t>
            </w:r>
            <w:proofErr w:type="spellEnd"/>
            <w:r w:rsidRPr="00C87BB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C01ED" w14:textId="77777777" w:rsidR="00E23435" w:rsidRPr="00C87BB6" w:rsidRDefault="00E23435" w:rsidP="0018710E">
            <w:pPr>
              <w:pStyle w:val="headertabella0"/>
              <w:rPr>
                <w:color w:val="002060"/>
              </w:rPr>
            </w:pPr>
            <w:r w:rsidRPr="00C87BB6">
              <w:rPr>
                <w:color w:val="002060"/>
              </w:rPr>
              <w:t>Impianto</w:t>
            </w:r>
          </w:p>
        </w:tc>
      </w:tr>
      <w:tr w:rsidR="00E23435" w:rsidRPr="00C87BB6" w14:paraId="0BBAC1EF" w14:textId="77777777" w:rsidTr="0018710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F896B" w14:textId="77777777" w:rsidR="00E23435" w:rsidRPr="00C87BB6" w:rsidRDefault="00E23435" w:rsidP="0018710E">
            <w:pPr>
              <w:pStyle w:val="rowtabella0"/>
              <w:rPr>
                <w:color w:val="002060"/>
                <w:highlight w:val="yellow"/>
              </w:rPr>
            </w:pPr>
            <w:r w:rsidRPr="00C87BB6">
              <w:rPr>
                <w:color w:val="002060"/>
                <w:highlight w:val="yellow"/>
              </w:rPr>
              <w:t>01/03/2023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79AD3" w14:textId="77777777" w:rsidR="00E23435" w:rsidRPr="00C87BB6" w:rsidRDefault="00E23435" w:rsidP="0018710E">
            <w:pPr>
              <w:pStyle w:val="rowtabella0"/>
              <w:jc w:val="center"/>
              <w:rPr>
                <w:color w:val="002060"/>
                <w:highlight w:val="yellow"/>
              </w:rPr>
            </w:pPr>
            <w:r w:rsidRPr="00C87BB6">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B5908" w14:textId="77777777" w:rsidR="00E23435" w:rsidRPr="00C87BB6" w:rsidRDefault="00E23435" w:rsidP="0018710E">
            <w:pPr>
              <w:pStyle w:val="rowtabella0"/>
              <w:rPr>
                <w:color w:val="002060"/>
                <w:highlight w:val="yellow"/>
              </w:rPr>
            </w:pPr>
            <w:r w:rsidRPr="00C87BB6">
              <w:rPr>
                <w:color w:val="002060"/>
                <w:highlight w:val="yellow"/>
              </w:rPr>
              <w:t>POLISPORTIVA BOCA S.E.M.</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37394" w14:textId="77777777" w:rsidR="00E23435" w:rsidRPr="00C87BB6" w:rsidRDefault="00E23435" w:rsidP="0018710E">
            <w:pPr>
              <w:pStyle w:val="rowtabella0"/>
              <w:rPr>
                <w:color w:val="002060"/>
                <w:highlight w:val="yellow"/>
              </w:rPr>
            </w:pPr>
            <w:r w:rsidRPr="00C87BB6">
              <w:rPr>
                <w:color w:val="002060"/>
                <w:highlight w:val="yellow"/>
              </w:rPr>
              <w:t>LABELSYSTEM POTENZAPICENA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5CF5C" w14:textId="77777777" w:rsidR="00E23435" w:rsidRPr="00C87BB6" w:rsidRDefault="00E23435" w:rsidP="0018710E">
            <w:pPr>
              <w:pStyle w:val="rowtabella0"/>
              <w:rPr>
                <w:color w:val="002060"/>
              </w:rPr>
            </w:pPr>
            <w:r w:rsidRPr="00C87BB6">
              <w:rPr>
                <w:color w:val="002060"/>
              </w:rPr>
              <w:t>0</w:t>
            </w:r>
            <w:r>
              <w:rPr>
                <w:color w:val="002060"/>
              </w:rPr>
              <w:t>4</w:t>
            </w:r>
            <w:r w:rsidRPr="00C87BB6">
              <w:rPr>
                <w:color w:val="002060"/>
              </w:rPr>
              <w:t>/03/2023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0A0AF" w14:textId="77777777" w:rsidR="00E23435" w:rsidRPr="00C87BB6" w:rsidRDefault="00E23435" w:rsidP="0018710E">
            <w:pPr>
              <w:pStyle w:val="rowtabella0"/>
              <w:jc w:val="center"/>
              <w:rPr>
                <w:color w:val="002060"/>
              </w:rPr>
            </w:pPr>
            <w:r w:rsidRPr="00C87BB6">
              <w:rPr>
                <w:color w:val="002060"/>
                <w:highlight w:val="yellow"/>
              </w:rPr>
              <w:t>21:50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1567B" w14:textId="77777777" w:rsidR="00E23435" w:rsidRPr="00C87BB6" w:rsidRDefault="00E23435" w:rsidP="0018710E">
            <w:pPr>
              <w:pStyle w:val="rowtabella0"/>
              <w:jc w:val="center"/>
              <w:rPr>
                <w:color w:val="002060"/>
              </w:rPr>
            </w:pPr>
            <w:r w:rsidRPr="00C87BB6">
              <w:rPr>
                <w:color w:val="002060"/>
              </w:rPr>
              <w:t>16:30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F7EA8" w14:textId="77777777" w:rsidR="00E23435" w:rsidRPr="00C87BB6" w:rsidRDefault="00E23435" w:rsidP="0018710E">
            <w:pPr>
              <w:rPr>
                <w:color w:val="002060"/>
              </w:rPr>
            </w:pPr>
          </w:p>
        </w:tc>
      </w:tr>
    </w:tbl>
    <w:p w14:paraId="16AEAB91" w14:textId="77777777" w:rsidR="00E23435" w:rsidRPr="00C87BB6" w:rsidRDefault="00E23435" w:rsidP="00E23435">
      <w:pPr>
        <w:pStyle w:val="breakline"/>
        <w:rPr>
          <w:rFonts w:eastAsiaTheme="minorEastAsia"/>
          <w:color w:val="002060"/>
        </w:rPr>
      </w:pPr>
    </w:p>
    <w:p w14:paraId="45F8A6ED" w14:textId="77777777" w:rsidR="00E23435" w:rsidRPr="00C87BB6" w:rsidRDefault="00E23435" w:rsidP="00E23435">
      <w:pPr>
        <w:pStyle w:val="breakline"/>
        <w:rPr>
          <w:color w:val="002060"/>
        </w:rPr>
      </w:pPr>
    </w:p>
    <w:p w14:paraId="6F28B659" w14:textId="77777777" w:rsidR="00E23435" w:rsidRPr="00C87BB6" w:rsidRDefault="00E23435" w:rsidP="00E23435">
      <w:pPr>
        <w:pStyle w:val="titoloprinc0"/>
        <w:rPr>
          <w:color w:val="002060"/>
        </w:rPr>
      </w:pPr>
      <w:r w:rsidRPr="00C87BB6">
        <w:rPr>
          <w:color w:val="002060"/>
        </w:rPr>
        <w:t>RISULTATI</w:t>
      </w:r>
    </w:p>
    <w:p w14:paraId="07E875E3" w14:textId="77777777" w:rsidR="00E23435" w:rsidRPr="00C87BB6" w:rsidRDefault="00E23435" w:rsidP="00E23435">
      <w:pPr>
        <w:pStyle w:val="breakline"/>
        <w:rPr>
          <w:color w:val="002060"/>
        </w:rPr>
      </w:pPr>
    </w:p>
    <w:p w14:paraId="7BFF3B2F" w14:textId="77777777" w:rsidR="00E23435" w:rsidRPr="00C87BB6" w:rsidRDefault="00E23435" w:rsidP="00E23435">
      <w:pPr>
        <w:pStyle w:val="sottotitolocampionato10"/>
        <w:rPr>
          <w:color w:val="002060"/>
        </w:rPr>
      </w:pPr>
      <w:r w:rsidRPr="00C87BB6">
        <w:rPr>
          <w:color w:val="002060"/>
        </w:rPr>
        <w:t>RISULTATI UFFICIALI GARE DEL 17/02/2023</w:t>
      </w:r>
    </w:p>
    <w:p w14:paraId="6488C8CC" w14:textId="77777777" w:rsidR="00E23435" w:rsidRPr="00E23435" w:rsidRDefault="00E23435" w:rsidP="00E23435">
      <w:pPr>
        <w:pStyle w:val="sottotitolocampionato20"/>
        <w:spacing w:before="0" w:beforeAutospacing="0" w:after="0" w:afterAutospacing="0"/>
        <w:rPr>
          <w:rFonts w:ascii="Arial" w:hAnsi="Arial" w:cs="Arial"/>
          <w:color w:val="002060"/>
          <w:sz w:val="20"/>
          <w:szCs w:val="20"/>
        </w:rPr>
      </w:pPr>
      <w:r w:rsidRPr="00E23435">
        <w:rPr>
          <w:rFonts w:ascii="Arial" w:hAnsi="Arial" w:cs="Arial"/>
          <w:color w:val="002060"/>
          <w:sz w:val="20"/>
          <w:szCs w:val="20"/>
        </w:rPr>
        <w:t>Si trascrivono qui di seguito i risultati ufficiali delle gare disputate</w:t>
      </w:r>
    </w:p>
    <w:p w14:paraId="3B5197D1" w14:textId="77777777" w:rsidR="00E23435" w:rsidRPr="00C87BB6" w:rsidRDefault="00E23435" w:rsidP="00E2343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23435" w:rsidRPr="00C87BB6" w14:paraId="3ABBFC42" w14:textId="77777777" w:rsidTr="001871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23435" w:rsidRPr="00C87BB6" w14:paraId="0113FF87" w14:textId="77777777" w:rsidTr="001871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A0664" w14:textId="77777777" w:rsidR="00E23435" w:rsidRPr="00C87BB6" w:rsidRDefault="00E23435" w:rsidP="0018710E">
                  <w:pPr>
                    <w:pStyle w:val="headertabella0"/>
                    <w:rPr>
                      <w:color w:val="002060"/>
                    </w:rPr>
                  </w:pPr>
                  <w:r w:rsidRPr="00C87BB6">
                    <w:rPr>
                      <w:color w:val="002060"/>
                    </w:rPr>
                    <w:t>GIRONE A - 2 Giornata - R</w:t>
                  </w:r>
                </w:p>
              </w:tc>
            </w:tr>
            <w:tr w:rsidR="00E23435" w:rsidRPr="00C87BB6" w14:paraId="0C0B4DAC" w14:textId="77777777" w:rsidTr="0018710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3E7F4F" w14:textId="77777777" w:rsidR="00E23435" w:rsidRPr="00C87BB6" w:rsidRDefault="00E23435" w:rsidP="0018710E">
                  <w:pPr>
                    <w:pStyle w:val="rowtabella0"/>
                    <w:rPr>
                      <w:color w:val="002060"/>
                    </w:rPr>
                  </w:pPr>
                  <w:r w:rsidRPr="00C87BB6">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A6EC6B" w14:textId="77777777" w:rsidR="00E23435" w:rsidRPr="00C87BB6" w:rsidRDefault="00E23435" w:rsidP="0018710E">
                  <w:pPr>
                    <w:pStyle w:val="rowtabella0"/>
                    <w:rPr>
                      <w:color w:val="002060"/>
                    </w:rPr>
                  </w:pPr>
                  <w:r w:rsidRPr="00C87BB6">
                    <w:rPr>
                      <w:color w:val="002060"/>
                    </w:rPr>
                    <w:t>- U.MANDOLESI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C8877C" w14:textId="77777777" w:rsidR="00E23435" w:rsidRPr="00C87BB6" w:rsidRDefault="00E23435" w:rsidP="0018710E">
                  <w:pPr>
                    <w:pStyle w:val="rowtabella0"/>
                    <w:jc w:val="center"/>
                    <w:rPr>
                      <w:color w:val="002060"/>
                    </w:rPr>
                  </w:pPr>
                  <w:r w:rsidRPr="00C87BB6">
                    <w:rPr>
                      <w:color w:val="002060"/>
                    </w:rPr>
                    <w:t>7 - 0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0265E2" w14:textId="77777777" w:rsidR="00E23435" w:rsidRPr="00C87BB6" w:rsidRDefault="00E23435" w:rsidP="0018710E">
                  <w:pPr>
                    <w:pStyle w:val="rowtabella0"/>
                    <w:jc w:val="center"/>
                    <w:rPr>
                      <w:color w:val="002060"/>
                    </w:rPr>
                  </w:pPr>
                  <w:r w:rsidRPr="00C87BB6">
                    <w:rPr>
                      <w:color w:val="002060"/>
                    </w:rPr>
                    <w:t> </w:t>
                  </w:r>
                </w:p>
              </w:tc>
            </w:tr>
            <w:tr w:rsidR="00E23435" w:rsidRPr="00C87BB6" w14:paraId="7863F62C"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AF664D" w14:textId="77777777" w:rsidR="00E23435" w:rsidRPr="00C87BB6" w:rsidRDefault="00E23435" w:rsidP="0018710E">
                  <w:pPr>
                    <w:pStyle w:val="rowtabella0"/>
                    <w:rPr>
                      <w:color w:val="002060"/>
                    </w:rPr>
                  </w:pPr>
                  <w:r w:rsidRPr="00C87BB6">
                    <w:rPr>
                      <w:color w:val="002060"/>
                    </w:rPr>
                    <w:t>(1) BOCCIOFILA MONTEFANESE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F44EE5" w14:textId="77777777" w:rsidR="00E23435" w:rsidRPr="00C87BB6" w:rsidRDefault="00E23435" w:rsidP="0018710E">
                  <w:pPr>
                    <w:pStyle w:val="rowtabella0"/>
                    <w:rPr>
                      <w:color w:val="002060"/>
                    </w:rPr>
                  </w:pPr>
                  <w:r w:rsidRPr="00C87BB6">
                    <w:rPr>
                      <w:color w:val="002060"/>
                    </w:rPr>
                    <w:t>-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838681" w14:textId="77777777" w:rsidR="00E23435" w:rsidRPr="00C87BB6" w:rsidRDefault="00E23435" w:rsidP="0018710E">
                  <w:pPr>
                    <w:pStyle w:val="rowtabella0"/>
                    <w:jc w:val="center"/>
                    <w:rPr>
                      <w:color w:val="002060"/>
                    </w:rPr>
                  </w:pPr>
                  <w:r w:rsidRPr="00C87BB6">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CBB823" w14:textId="77777777" w:rsidR="00E23435" w:rsidRPr="00C87BB6" w:rsidRDefault="00E23435" w:rsidP="0018710E">
                  <w:pPr>
                    <w:pStyle w:val="rowtabella0"/>
                    <w:jc w:val="center"/>
                    <w:rPr>
                      <w:color w:val="002060"/>
                    </w:rPr>
                  </w:pPr>
                  <w:r w:rsidRPr="00C87BB6">
                    <w:rPr>
                      <w:color w:val="002060"/>
                    </w:rPr>
                    <w:t> </w:t>
                  </w:r>
                </w:p>
              </w:tc>
            </w:tr>
            <w:tr w:rsidR="00E23435" w:rsidRPr="00C87BB6" w14:paraId="7E4FDAA6"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E7DF8F" w14:textId="77777777" w:rsidR="00E23435" w:rsidRPr="00C87BB6" w:rsidRDefault="00E23435" w:rsidP="0018710E">
                  <w:pPr>
                    <w:pStyle w:val="rowtabella0"/>
                    <w:rPr>
                      <w:color w:val="002060"/>
                    </w:rPr>
                  </w:pPr>
                  <w:r w:rsidRPr="00C87BB6">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78483E" w14:textId="77777777" w:rsidR="00E23435" w:rsidRPr="00C87BB6" w:rsidRDefault="00E23435" w:rsidP="0018710E">
                  <w:pPr>
                    <w:pStyle w:val="rowtabella0"/>
                    <w:rPr>
                      <w:color w:val="002060"/>
                    </w:rPr>
                  </w:pPr>
                  <w:r w:rsidRPr="00C87BB6">
                    <w:rPr>
                      <w:color w:val="002060"/>
                    </w:rPr>
                    <w:t>- CENTRO SPORTIVO SUASA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783D74" w14:textId="77777777" w:rsidR="00E23435" w:rsidRPr="00C87BB6" w:rsidRDefault="00E23435" w:rsidP="0018710E">
                  <w:pPr>
                    <w:pStyle w:val="rowtabella0"/>
                    <w:jc w:val="center"/>
                    <w:rPr>
                      <w:color w:val="002060"/>
                    </w:rPr>
                  </w:pPr>
                  <w:r w:rsidRPr="00C87BB6">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DA5732" w14:textId="77777777" w:rsidR="00E23435" w:rsidRPr="00C87BB6" w:rsidRDefault="00E23435" w:rsidP="0018710E">
                  <w:pPr>
                    <w:pStyle w:val="rowtabella0"/>
                    <w:jc w:val="center"/>
                    <w:rPr>
                      <w:color w:val="002060"/>
                    </w:rPr>
                  </w:pPr>
                  <w:r w:rsidRPr="00C87BB6">
                    <w:rPr>
                      <w:color w:val="002060"/>
                    </w:rPr>
                    <w:t> </w:t>
                  </w:r>
                </w:p>
              </w:tc>
            </w:tr>
            <w:tr w:rsidR="00E23435" w:rsidRPr="00C87BB6" w14:paraId="08FC088B" w14:textId="77777777" w:rsidTr="0018710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840911" w14:textId="77777777" w:rsidR="00E23435" w:rsidRPr="00C87BB6" w:rsidRDefault="00E23435" w:rsidP="0018710E">
                  <w:pPr>
                    <w:pStyle w:val="rowtabella0"/>
                    <w:rPr>
                      <w:color w:val="002060"/>
                    </w:rPr>
                  </w:pPr>
                  <w:r w:rsidRPr="00C87BB6">
                    <w:rPr>
                      <w:color w:val="002060"/>
                    </w:rPr>
                    <w:t>(1) POLISPORTIVA BOCA S.E.M.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5CA744" w14:textId="77777777" w:rsidR="00E23435" w:rsidRPr="00C87BB6" w:rsidRDefault="00E23435" w:rsidP="0018710E">
                  <w:pPr>
                    <w:pStyle w:val="rowtabella0"/>
                    <w:rPr>
                      <w:color w:val="002060"/>
                    </w:rPr>
                  </w:pPr>
                  <w:r w:rsidRPr="00C87BB6">
                    <w:rPr>
                      <w:color w:val="002060"/>
                    </w:rPr>
                    <w:t>- ALMAJUVENTUS FANO1906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89D097" w14:textId="77777777" w:rsidR="00E23435" w:rsidRPr="00C87BB6" w:rsidRDefault="00E23435" w:rsidP="0018710E">
                  <w:pPr>
                    <w:pStyle w:val="rowtabella0"/>
                    <w:jc w:val="center"/>
                    <w:rPr>
                      <w:color w:val="002060"/>
                    </w:rPr>
                  </w:pPr>
                  <w:r w:rsidRPr="00C87BB6">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14187B" w14:textId="77777777" w:rsidR="00E23435" w:rsidRPr="00C87BB6" w:rsidRDefault="00E23435" w:rsidP="0018710E">
                  <w:pPr>
                    <w:pStyle w:val="rowtabella0"/>
                    <w:jc w:val="center"/>
                    <w:rPr>
                      <w:color w:val="002060"/>
                    </w:rPr>
                  </w:pPr>
                  <w:r w:rsidRPr="00C87BB6">
                    <w:rPr>
                      <w:color w:val="002060"/>
                    </w:rPr>
                    <w:t> </w:t>
                  </w:r>
                </w:p>
              </w:tc>
            </w:tr>
            <w:tr w:rsidR="00E23435" w:rsidRPr="00C87BB6" w14:paraId="62DCD032" w14:textId="77777777" w:rsidTr="0018710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E07883" w14:textId="77777777" w:rsidR="00E23435" w:rsidRPr="00C87BB6" w:rsidRDefault="00E23435" w:rsidP="0018710E">
                  <w:pPr>
                    <w:pStyle w:val="rowtabella0"/>
                    <w:rPr>
                      <w:color w:val="002060"/>
                    </w:rPr>
                  </w:pPr>
                  <w:r w:rsidRPr="00C87BB6">
                    <w:rPr>
                      <w:color w:val="002060"/>
                    </w:rPr>
                    <w:t>(2) 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7C2664" w14:textId="77777777" w:rsidR="00E23435" w:rsidRPr="00C87BB6" w:rsidRDefault="00E23435" w:rsidP="0018710E">
                  <w:pPr>
                    <w:pStyle w:val="rowtabella0"/>
                    <w:rPr>
                      <w:color w:val="002060"/>
                    </w:rPr>
                  </w:pPr>
                  <w:r w:rsidRPr="00C87BB6">
                    <w:rPr>
                      <w:color w:val="002060"/>
                    </w:rPr>
                    <w:t>- LABELSYSTEM POTENZAPICENA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D973E9" w14:textId="77777777" w:rsidR="00E23435" w:rsidRPr="00C87BB6" w:rsidRDefault="00E23435" w:rsidP="0018710E">
                  <w:pPr>
                    <w:pStyle w:val="rowtabella0"/>
                    <w:jc w:val="center"/>
                    <w:rPr>
                      <w:color w:val="002060"/>
                    </w:rPr>
                  </w:pPr>
                  <w:r w:rsidRPr="00C87BB6">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40AA95" w14:textId="77777777" w:rsidR="00E23435" w:rsidRPr="00C87BB6" w:rsidRDefault="00E23435" w:rsidP="0018710E">
                  <w:pPr>
                    <w:pStyle w:val="rowtabella0"/>
                    <w:jc w:val="center"/>
                    <w:rPr>
                      <w:color w:val="002060"/>
                    </w:rPr>
                  </w:pPr>
                  <w:r w:rsidRPr="00C87BB6">
                    <w:rPr>
                      <w:color w:val="002060"/>
                    </w:rPr>
                    <w:t> </w:t>
                  </w:r>
                </w:p>
              </w:tc>
            </w:tr>
            <w:tr w:rsidR="00E23435" w:rsidRPr="00C87BB6" w14:paraId="4FDFC3F4" w14:textId="77777777" w:rsidTr="0018710E">
              <w:tc>
                <w:tcPr>
                  <w:tcW w:w="4700" w:type="dxa"/>
                  <w:gridSpan w:val="4"/>
                  <w:tcBorders>
                    <w:top w:val="nil"/>
                    <w:left w:val="nil"/>
                    <w:bottom w:val="nil"/>
                    <w:right w:val="nil"/>
                  </w:tcBorders>
                  <w:tcMar>
                    <w:top w:w="20" w:type="dxa"/>
                    <w:left w:w="20" w:type="dxa"/>
                    <w:bottom w:w="20" w:type="dxa"/>
                    <w:right w:w="20" w:type="dxa"/>
                  </w:tcMar>
                  <w:vAlign w:val="center"/>
                  <w:hideMark/>
                </w:tcPr>
                <w:p w14:paraId="4C2C059A" w14:textId="77777777" w:rsidR="00E23435" w:rsidRPr="00C87BB6" w:rsidRDefault="00E23435" w:rsidP="0018710E">
                  <w:pPr>
                    <w:pStyle w:val="rowtabella0"/>
                    <w:rPr>
                      <w:color w:val="002060"/>
                    </w:rPr>
                  </w:pPr>
                  <w:r w:rsidRPr="00C87BB6">
                    <w:rPr>
                      <w:color w:val="002060"/>
                    </w:rPr>
                    <w:t>(1) - disputata il 18/02/2023</w:t>
                  </w:r>
                </w:p>
              </w:tc>
            </w:tr>
            <w:tr w:rsidR="00E23435" w:rsidRPr="00C87BB6" w14:paraId="3A4D4826" w14:textId="77777777" w:rsidTr="0018710E">
              <w:tc>
                <w:tcPr>
                  <w:tcW w:w="4700" w:type="dxa"/>
                  <w:gridSpan w:val="4"/>
                  <w:tcBorders>
                    <w:top w:val="nil"/>
                    <w:left w:val="nil"/>
                    <w:bottom w:val="nil"/>
                    <w:right w:val="nil"/>
                  </w:tcBorders>
                  <w:tcMar>
                    <w:top w:w="20" w:type="dxa"/>
                    <w:left w:w="20" w:type="dxa"/>
                    <w:bottom w:w="20" w:type="dxa"/>
                    <w:right w:w="20" w:type="dxa"/>
                  </w:tcMar>
                  <w:vAlign w:val="center"/>
                  <w:hideMark/>
                </w:tcPr>
                <w:p w14:paraId="566D4DC4" w14:textId="77777777" w:rsidR="00E23435" w:rsidRPr="00C87BB6" w:rsidRDefault="00E23435" w:rsidP="0018710E">
                  <w:pPr>
                    <w:pStyle w:val="rowtabella0"/>
                    <w:rPr>
                      <w:color w:val="002060"/>
                    </w:rPr>
                  </w:pPr>
                  <w:r w:rsidRPr="00C87BB6">
                    <w:rPr>
                      <w:color w:val="002060"/>
                    </w:rPr>
                    <w:t>(2) - disputata il 15/02/2023</w:t>
                  </w:r>
                </w:p>
              </w:tc>
            </w:tr>
          </w:tbl>
          <w:p w14:paraId="41D59B84" w14:textId="77777777" w:rsidR="00E23435" w:rsidRPr="00C87BB6" w:rsidRDefault="00E23435" w:rsidP="0018710E">
            <w:pPr>
              <w:rPr>
                <w:color w:val="002060"/>
              </w:rPr>
            </w:pPr>
          </w:p>
        </w:tc>
      </w:tr>
    </w:tbl>
    <w:p w14:paraId="58C939A1" w14:textId="77777777" w:rsidR="00E23435" w:rsidRPr="00C87BB6" w:rsidRDefault="00E23435" w:rsidP="00E23435">
      <w:pPr>
        <w:pStyle w:val="breakline"/>
        <w:rPr>
          <w:rFonts w:eastAsiaTheme="minorEastAsia"/>
          <w:color w:val="002060"/>
        </w:rPr>
      </w:pPr>
    </w:p>
    <w:p w14:paraId="3AB4C488" w14:textId="77777777" w:rsidR="00E23435" w:rsidRPr="00C87BB6" w:rsidRDefault="00E23435" w:rsidP="00E23435">
      <w:pPr>
        <w:pStyle w:val="breakline"/>
        <w:rPr>
          <w:color w:val="002060"/>
        </w:rPr>
      </w:pPr>
    </w:p>
    <w:p w14:paraId="43E47697" w14:textId="77777777" w:rsidR="00E23435" w:rsidRPr="00C87BB6" w:rsidRDefault="00E23435" w:rsidP="00E23435">
      <w:pPr>
        <w:pStyle w:val="titoloprinc0"/>
        <w:rPr>
          <w:color w:val="002060"/>
        </w:rPr>
      </w:pPr>
      <w:r w:rsidRPr="00C87BB6">
        <w:rPr>
          <w:color w:val="002060"/>
        </w:rPr>
        <w:t>GIUDICE SPORTIVO</w:t>
      </w:r>
    </w:p>
    <w:p w14:paraId="2EA648E3" w14:textId="77777777" w:rsidR="00E23435" w:rsidRPr="00C87BB6" w:rsidRDefault="00E23435" w:rsidP="00E23435">
      <w:pPr>
        <w:pStyle w:val="diffida"/>
        <w:rPr>
          <w:color w:val="002060"/>
        </w:rPr>
      </w:pPr>
      <w:r w:rsidRPr="00C87BB6">
        <w:rPr>
          <w:color w:val="002060"/>
        </w:rPr>
        <w:t>Il Giudice Sportivo Avv. Agnese Lazzaretti, con l'assistenza del segretario Angelo Castellana, nella seduta del 22/02/2023, ha adottato le decisioni che di seguito integralmente si riportano:</w:t>
      </w:r>
    </w:p>
    <w:p w14:paraId="3C46F1A0" w14:textId="77777777" w:rsidR="00E23435" w:rsidRPr="00C87BB6" w:rsidRDefault="00E23435" w:rsidP="00E23435">
      <w:pPr>
        <w:pStyle w:val="titolo10"/>
        <w:rPr>
          <w:color w:val="002060"/>
        </w:rPr>
      </w:pPr>
      <w:r w:rsidRPr="00C87BB6">
        <w:rPr>
          <w:color w:val="002060"/>
        </w:rPr>
        <w:t xml:space="preserve">GARE DEL 15/ 2/2023 </w:t>
      </w:r>
    </w:p>
    <w:p w14:paraId="08B053B5" w14:textId="77777777" w:rsidR="00E23435" w:rsidRPr="00C87BB6" w:rsidRDefault="00E23435" w:rsidP="00E23435">
      <w:pPr>
        <w:pStyle w:val="titolo7a"/>
        <w:rPr>
          <w:color w:val="002060"/>
        </w:rPr>
      </w:pPr>
      <w:r w:rsidRPr="00C87BB6">
        <w:rPr>
          <w:color w:val="002060"/>
        </w:rPr>
        <w:t xml:space="preserve">PROVVEDIMENTI DISCIPLINARI </w:t>
      </w:r>
    </w:p>
    <w:p w14:paraId="6F87EC4A" w14:textId="77777777" w:rsidR="00E23435" w:rsidRPr="00C87BB6" w:rsidRDefault="00E23435" w:rsidP="00E23435">
      <w:pPr>
        <w:pStyle w:val="titolo7b0"/>
        <w:rPr>
          <w:color w:val="002060"/>
        </w:rPr>
      </w:pPr>
      <w:r w:rsidRPr="00C87BB6">
        <w:rPr>
          <w:color w:val="002060"/>
        </w:rPr>
        <w:t xml:space="preserve">In base alle risultanze degli atti ufficiali sono state deliberate le seguenti sanzioni disciplinari. </w:t>
      </w:r>
    </w:p>
    <w:p w14:paraId="4C80D329" w14:textId="77777777" w:rsidR="00E23435" w:rsidRPr="00C87BB6" w:rsidRDefault="00E23435" w:rsidP="00E23435">
      <w:pPr>
        <w:pStyle w:val="titolo30"/>
        <w:rPr>
          <w:color w:val="002060"/>
        </w:rPr>
      </w:pPr>
      <w:r w:rsidRPr="00C87BB6">
        <w:rPr>
          <w:color w:val="002060"/>
        </w:rPr>
        <w:t xml:space="preserve">CALCIATORI NON ESPULSI </w:t>
      </w:r>
    </w:p>
    <w:p w14:paraId="0531A48A" w14:textId="77777777" w:rsidR="00E23435" w:rsidRPr="00C87BB6" w:rsidRDefault="00E23435" w:rsidP="00E23435">
      <w:pPr>
        <w:pStyle w:val="titolo20"/>
        <w:rPr>
          <w:color w:val="002060"/>
        </w:rPr>
      </w:pPr>
      <w:r w:rsidRPr="00C87BB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3FC2FD78" w14:textId="77777777" w:rsidTr="0018710E">
        <w:tc>
          <w:tcPr>
            <w:tcW w:w="2200" w:type="dxa"/>
            <w:tcMar>
              <w:top w:w="20" w:type="dxa"/>
              <w:left w:w="20" w:type="dxa"/>
              <w:bottom w:w="20" w:type="dxa"/>
              <w:right w:w="20" w:type="dxa"/>
            </w:tcMar>
            <w:vAlign w:val="center"/>
            <w:hideMark/>
          </w:tcPr>
          <w:p w14:paraId="5C81F109" w14:textId="77777777" w:rsidR="00E23435" w:rsidRPr="00C87BB6" w:rsidRDefault="00E23435" w:rsidP="0018710E">
            <w:pPr>
              <w:pStyle w:val="movimento"/>
              <w:rPr>
                <w:color w:val="002060"/>
              </w:rPr>
            </w:pPr>
            <w:r w:rsidRPr="00C87BB6">
              <w:rPr>
                <w:color w:val="002060"/>
              </w:rPr>
              <w:t>DI BUO FEDERICA</w:t>
            </w:r>
          </w:p>
        </w:tc>
        <w:tc>
          <w:tcPr>
            <w:tcW w:w="2200" w:type="dxa"/>
            <w:tcMar>
              <w:top w:w="20" w:type="dxa"/>
              <w:left w:w="20" w:type="dxa"/>
              <w:bottom w:w="20" w:type="dxa"/>
              <w:right w:w="20" w:type="dxa"/>
            </w:tcMar>
            <w:vAlign w:val="center"/>
            <w:hideMark/>
          </w:tcPr>
          <w:p w14:paraId="0008DB3D" w14:textId="77777777" w:rsidR="00E23435" w:rsidRPr="00C87BB6" w:rsidRDefault="00E23435" w:rsidP="0018710E">
            <w:pPr>
              <w:pStyle w:val="movimento2"/>
              <w:rPr>
                <w:color w:val="002060"/>
              </w:rPr>
            </w:pPr>
            <w:r w:rsidRPr="00C87BB6">
              <w:rPr>
                <w:color w:val="002060"/>
              </w:rPr>
              <w:t xml:space="preserve">(RIPABERARDA) </w:t>
            </w:r>
          </w:p>
        </w:tc>
        <w:tc>
          <w:tcPr>
            <w:tcW w:w="800" w:type="dxa"/>
            <w:tcMar>
              <w:top w:w="20" w:type="dxa"/>
              <w:left w:w="20" w:type="dxa"/>
              <w:bottom w:w="20" w:type="dxa"/>
              <w:right w:w="20" w:type="dxa"/>
            </w:tcMar>
            <w:vAlign w:val="center"/>
            <w:hideMark/>
          </w:tcPr>
          <w:p w14:paraId="6ECF5506"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22FDCB48"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7D6C5342" w14:textId="77777777" w:rsidR="00E23435" w:rsidRPr="00C87BB6" w:rsidRDefault="00E23435" w:rsidP="0018710E">
            <w:pPr>
              <w:pStyle w:val="movimento2"/>
              <w:rPr>
                <w:color w:val="002060"/>
              </w:rPr>
            </w:pPr>
            <w:r w:rsidRPr="00C87BB6">
              <w:rPr>
                <w:color w:val="002060"/>
              </w:rPr>
              <w:t> </w:t>
            </w:r>
          </w:p>
        </w:tc>
      </w:tr>
    </w:tbl>
    <w:p w14:paraId="3682AD0D" w14:textId="77777777" w:rsidR="00E23435" w:rsidRPr="00C87BB6" w:rsidRDefault="00E23435" w:rsidP="00E23435">
      <w:pPr>
        <w:pStyle w:val="breakline"/>
        <w:rPr>
          <w:color w:val="002060"/>
        </w:rPr>
      </w:pPr>
    </w:p>
    <w:p w14:paraId="4E359800" w14:textId="77777777" w:rsidR="00E23435" w:rsidRPr="00C87BB6" w:rsidRDefault="00E23435" w:rsidP="00E23435">
      <w:pPr>
        <w:jc w:val="center"/>
        <w:rPr>
          <w:rFonts w:ascii="Arial" w:hAnsi="Arial" w:cs="Arial"/>
          <w:noProof/>
          <w:color w:val="002060"/>
          <w:sz w:val="22"/>
          <w:szCs w:val="22"/>
        </w:rPr>
      </w:pPr>
      <w:r w:rsidRPr="00C87BB6">
        <w:rPr>
          <w:rFonts w:ascii="Arial" w:hAnsi="Arial" w:cs="Arial"/>
          <w:noProof/>
          <w:color w:val="002060"/>
          <w:sz w:val="22"/>
          <w:szCs w:val="22"/>
        </w:rPr>
        <w:t>F.to IL SEGRETARIO                                   F.to IL GIUDICE SPORTIVO</w:t>
      </w:r>
    </w:p>
    <w:p w14:paraId="79150E64" w14:textId="77777777" w:rsidR="00E23435" w:rsidRPr="00C87BB6" w:rsidRDefault="00E23435" w:rsidP="00E23435">
      <w:pPr>
        <w:pStyle w:val="breakline"/>
        <w:rPr>
          <w:rFonts w:eastAsiaTheme="minorEastAsia"/>
          <w:color w:val="002060"/>
        </w:rPr>
      </w:pPr>
      <w:r w:rsidRPr="00C87BB6">
        <w:rPr>
          <w:rFonts w:ascii="Arial" w:hAnsi="Arial" w:cs="Arial"/>
          <w:noProof/>
          <w:color w:val="002060"/>
          <w:sz w:val="22"/>
          <w:szCs w:val="22"/>
        </w:rPr>
        <w:t xml:space="preserve">                         Angelo Castellana        </w:t>
      </w:r>
      <w:r w:rsidRPr="00C87BB6">
        <w:rPr>
          <w:rFonts w:ascii="Arial" w:hAnsi="Arial" w:cs="Arial"/>
          <w:noProof/>
          <w:color w:val="002060"/>
          <w:sz w:val="22"/>
          <w:szCs w:val="22"/>
        </w:rPr>
        <w:tab/>
        <w:t xml:space="preserve">                                Agnese Lazzaretti</w:t>
      </w:r>
    </w:p>
    <w:p w14:paraId="37D5FCBA" w14:textId="77777777" w:rsidR="00E23435" w:rsidRPr="00C87BB6" w:rsidRDefault="00E23435" w:rsidP="00E23435">
      <w:pPr>
        <w:pStyle w:val="breakline"/>
        <w:rPr>
          <w:rFonts w:eastAsiaTheme="minorEastAsia"/>
          <w:color w:val="002060"/>
        </w:rPr>
      </w:pPr>
    </w:p>
    <w:p w14:paraId="274D42B7" w14:textId="77777777" w:rsidR="00E23435" w:rsidRPr="00C87BB6" w:rsidRDefault="00E23435" w:rsidP="00E23435">
      <w:pPr>
        <w:pStyle w:val="titoloprinc0"/>
        <w:rPr>
          <w:color w:val="002060"/>
        </w:rPr>
      </w:pPr>
      <w:r w:rsidRPr="00C87BB6">
        <w:rPr>
          <w:color w:val="002060"/>
        </w:rPr>
        <w:t>CLASSIFICA</w:t>
      </w:r>
    </w:p>
    <w:p w14:paraId="5A052379" w14:textId="77777777" w:rsidR="00E23435" w:rsidRPr="00C87BB6" w:rsidRDefault="00E23435" w:rsidP="00E23435">
      <w:pPr>
        <w:pStyle w:val="breakline"/>
        <w:rPr>
          <w:color w:val="002060"/>
        </w:rPr>
      </w:pPr>
    </w:p>
    <w:p w14:paraId="122EAD41" w14:textId="77777777" w:rsidR="00E23435" w:rsidRPr="00C87BB6" w:rsidRDefault="00E23435" w:rsidP="00E23435">
      <w:pPr>
        <w:pStyle w:val="breakline"/>
        <w:rPr>
          <w:color w:val="002060"/>
        </w:rPr>
      </w:pPr>
    </w:p>
    <w:p w14:paraId="23B9575A" w14:textId="77777777" w:rsidR="00E23435" w:rsidRPr="00C87BB6" w:rsidRDefault="00E23435" w:rsidP="00E23435">
      <w:pPr>
        <w:pStyle w:val="sottotitolocampionato10"/>
        <w:rPr>
          <w:color w:val="002060"/>
        </w:rPr>
      </w:pPr>
      <w:r w:rsidRPr="00C87BB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23435" w:rsidRPr="00C87BB6" w14:paraId="385046D5" w14:textId="77777777" w:rsidTr="001871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8EF24" w14:textId="77777777" w:rsidR="00E23435" w:rsidRPr="00C87BB6" w:rsidRDefault="00E23435" w:rsidP="0018710E">
            <w:pPr>
              <w:pStyle w:val="headertabella0"/>
              <w:rPr>
                <w:color w:val="002060"/>
              </w:rPr>
            </w:pPr>
            <w:r w:rsidRPr="00C87BB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AEA95" w14:textId="77777777" w:rsidR="00E23435" w:rsidRPr="00C87BB6" w:rsidRDefault="00E23435" w:rsidP="0018710E">
            <w:pPr>
              <w:pStyle w:val="headertabella0"/>
              <w:rPr>
                <w:color w:val="002060"/>
              </w:rPr>
            </w:pPr>
            <w:r w:rsidRPr="00C87BB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619F1" w14:textId="77777777" w:rsidR="00E23435" w:rsidRPr="00C87BB6" w:rsidRDefault="00E23435" w:rsidP="0018710E">
            <w:pPr>
              <w:pStyle w:val="headertabella0"/>
              <w:rPr>
                <w:color w:val="002060"/>
              </w:rPr>
            </w:pPr>
            <w:r w:rsidRPr="00C87BB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DF4C9" w14:textId="77777777" w:rsidR="00E23435" w:rsidRPr="00C87BB6" w:rsidRDefault="00E23435" w:rsidP="0018710E">
            <w:pPr>
              <w:pStyle w:val="headertabella0"/>
              <w:rPr>
                <w:color w:val="002060"/>
              </w:rPr>
            </w:pPr>
            <w:r w:rsidRPr="00C87BB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4B2BD" w14:textId="77777777" w:rsidR="00E23435" w:rsidRPr="00C87BB6" w:rsidRDefault="00E23435" w:rsidP="0018710E">
            <w:pPr>
              <w:pStyle w:val="headertabella0"/>
              <w:rPr>
                <w:color w:val="002060"/>
              </w:rPr>
            </w:pPr>
            <w:r w:rsidRPr="00C87BB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9CFD5" w14:textId="77777777" w:rsidR="00E23435" w:rsidRPr="00C87BB6" w:rsidRDefault="00E23435" w:rsidP="0018710E">
            <w:pPr>
              <w:pStyle w:val="headertabella0"/>
              <w:rPr>
                <w:color w:val="002060"/>
              </w:rPr>
            </w:pPr>
            <w:r w:rsidRPr="00C87BB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6E9AF" w14:textId="77777777" w:rsidR="00E23435" w:rsidRPr="00C87BB6" w:rsidRDefault="00E23435" w:rsidP="0018710E">
            <w:pPr>
              <w:pStyle w:val="headertabella0"/>
              <w:rPr>
                <w:color w:val="002060"/>
              </w:rPr>
            </w:pPr>
            <w:r w:rsidRPr="00C87BB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FA71B" w14:textId="77777777" w:rsidR="00E23435" w:rsidRPr="00C87BB6" w:rsidRDefault="00E23435" w:rsidP="0018710E">
            <w:pPr>
              <w:pStyle w:val="headertabella0"/>
              <w:rPr>
                <w:color w:val="002060"/>
              </w:rPr>
            </w:pPr>
            <w:r w:rsidRPr="00C87BB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A8A0E" w14:textId="77777777" w:rsidR="00E23435" w:rsidRPr="00C87BB6" w:rsidRDefault="00E23435" w:rsidP="0018710E">
            <w:pPr>
              <w:pStyle w:val="headertabella0"/>
              <w:rPr>
                <w:color w:val="002060"/>
              </w:rPr>
            </w:pPr>
            <w:r w:rsidRPr="00C87BB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F0D5B" w14:textId="77777777" w:rsidR="00E23435" w:rsidRPr="00C87BB6" w:rsidRDefault="00E23435" w:rsidP="0018710E">
            <w:pPr>
              <w:pStyle w:val="headertabella0"/>
              <w:rPr>
                <w:color w:val="002060"/>
              </w:rPr>
            </w:pPr>
            <w:r w:rsidRPr="00C87BB6">
              <w:rPr>
                <w:color w:val="002060"/>
              </w:rPr>
              <w:t>PE</w:t>
            </w:r>
          </w:p>
        </w:tc>
      </w:tr>
      <w:tr w:rsidR="00E23435" w:rsidRPr="00C87BB6" w14:paraId="1CD43536" w14:textId="77777777" w:rsidTr="001871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BA2D12" w14:textId="77777777" w:rsidR="00E23435" w:rsidRPr="00C87BB6" w:rsidRDefault="00E23435" w:rsidP="0018710E">
            <w:pPr>
              <w:pStyle w:val="rowtabella0"/>
              <w:rPr>
                <w:color w:val="002060"/>
              </w:rPr>
            </w:pPr>
            <w:r w:rsidRPr="00C87BB6">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0079F" w14:textId="77777777" w:rsidR="00E23435" w:rsidRPr="00C87BB6" w:rsidRDefault="00E23435" w:rsidP="0018710E">
            <w:pPr>
              <w:pStyle w:val="rowtabella0"/>
              <w:jc w:val="center"/>
              <w:rPr>
                <w:color w:val="002060"/>
              </w:rPr>
            </w:pPr>
            <w:r w:rsidRPr="00C87BB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130CF"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A4B10"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EAB28"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91199"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4DBEB" w14:textId="77777777" w:rsidR="00E23435" w:rsidRPr="00C87BB6" w:rsidRDefault="00E23435" w:rsidP="0018710E">
            <w:pPr>
              <w:pStyle w:val="rowtabella0"/>
              <w:jc w:val="center"/>
              <w:rPr>
                <w:color w:val="002060"/>
              </w:rPr>
            </w:pPr>
            <w:r w:rsidRPr="00C87BB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5AF32" w14:textId="77777777" w:rsidR="00E23435" w:rsidRPr="00C87BB6" w:rsidRDefault="00E23435" w:rsidP="0018710E">
            <w:pPr>
              <w:pStyle w:val="rowtabella0"/>
              <w:jc w:val="center"/>
              <w:rPr>
                <w:color w:val="002060"/>
              </w:rPr>
            </w:pPr>
            <w:r w:rsidRPr="00C87BB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EEF6E" w14:textId="77777777" w:rsidR="00E23435" w:rsidRPr="00C87BB6" w:rsidRDefault="00E23435" w:rsidP="0018710E">
            <w:pPr>
              <w:pStyle w:val="rowtabella0"/>
              <w:jc w:val="center"/>
              <w:rPr>
                <w:color w:val="002060"/>
              </w:rPr>
            </w:pPr>
            <w:r w:rsidRPr="00C87BB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3EF68" w14:textId="77777777" w:rsidR="00E23435" w:rsidRPr="00C87BB6" w:rsidRDefault="00E23435" w:rsidP="0018710E">
            <w:pPr>
              <w:pStyle w:val="rowtabella0"/>
              <w:jc w:val="center"/>
              <w:rPr>
                <w:color w:val="002060"/>
              </w:rPr>
            </w:pPr>
            <w:r w:rsidRPr="00C87BB6">
              <w:rPr>
                <w:color w:val="002060"/>
              </w:rPr>
              <w:t>0</w:t>
            </w:r>
          </w:p>
        </w:tc>
      </w:tr>
      <w:tr w:rsidR="00E23435" w:rsidRPr="00C87BB6" w14:paraId="370B481D"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0A1696" w14:textId="77777777" w:rsidR="00E23435" w:rsidRPr="00C87BB6" w:rsidRDefault="00E23435" w:rsidP="0018710E">
            <w:pPr>
              <w:pStyle w:val="rowtabella0"/>
              <w:rPr>
                <w:color w:val="002060"/>
              </w:rPr>
            </w:pPr>
            <w:r w:rsidRPr="00C87BB6">
              <w:rPr>
                <w:color w:val="002060"/>
              </w:rPr>
              <w:t>ALMAJUVENTUS FANO1906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13449" w14:textId="77777777" w:rsidR="00E23435" w:rsidRPr="00C87BB6" w:rsidRDefault="00E23435" w:rsidP="0018710E">
            <w:pPr>
              <w:pStyle w:val="rowtabella0"/>
              <w:jc w:val="center"/>
              <w:rPr>
                <w:color w:val="002060"/>
              </w:rPr>
            </w:pPr>
            <w:r w:rsidRPr="00C87BB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FAC69"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61474"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B9DF3"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75E33"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5AC2A" w14:textId="77777777" w:rsidR="00E23435" w:rsidRPr="00C87BB6" w:rsidRDefault="00E23435" w:rsidP="0018710E">
            <w:pPr>
              <w:pStyle w:val="rowtabella0"/>
              <w:jc w:val="center"/>
              <w:rPr>
                <w:color w:val="002060"/>
              </w:rPr>
            </w:pPr>
            <w:r w:rsidRPr="00C87BB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A6E5E"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9054F" w14:textId="77777777" w:rsidR="00E23435" w:rsidRPr="00C87BB6" w:rsidRDefault="00E23435" w:rsidP="0018710E">
            <w:pPr>
              <w:pStyle w:val="rowtabella0"/>
              <w:jc w:val="center"/>
              <w:rPr>
                <w:color w:val="002060"/>
              </w:rPr>
            </w:pPr>
            <w:r w:rsidRPr="00C87BB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D8D88" w14:textId="77777777" w:rsidR="00E23435" w:rsidRPr="00C87BB6" w:rsidRDefault="00E23435" w:rsidP="0018710E">
            <w:pPr>
              <w:pStyle w:val="rowtabella0"/>
              <w:jc w:val="center"/>
              <w:rPr>
                <w:color w:val="002060"/>
              </w:rPr>
            </w:pPr>
            <w:r w:rsidRPr="00C87BB6">
              <w:rPr>
                <w:color w:val="002060"/>
              </w:rPr>
              <w:t>0</w:t>
            </w:r>
          </w:p>
        </w:tc>
      </w:tr>
      <w:tr w:rsidR="00E23435" w:rsidRPr="00C87BB6" w14:paraId="22EC487E"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DA52BB" w14:textId="77777777" w:rsidR="00E23435" w:rsidRPr="00C87BB6" w:rsidRDefault="00E23435" w:rsidP="0018710E">
            <w:pPr>
              <w:pStyle w:val="rowtabella0"/>
              <w:rPr>
                <w:color w:val="002060"/>
              </w:rPr>
            </w:pPr>
            <w:r w:rsidRPr="00C87BB6">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4B3BD" w14:textId="77777777" w:rsidR="00E23435" w:rsidRPr="00C87BB6" w:rsidRDefault="00E23435" w:rsidP="0018710E">
            <w:pPr>
              <w:pStyle w:val="rowtabella0"/>
              <w:jc w:val="center"/>
              <w:rPr>
                <w:color w:val="002060"/>
              </w:rPr>
            </w:pPr>
            <w:r w:rsidRPr="00C87BB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03168"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40ACA"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EE770"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1777F"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22BBC" w14:textId="77777777" w:rsidR="00E23435" w:rsidRPr="00C87BB6" w:rsidRDefault="00E23435" w:rsidP="0018710E">
            <w:pPr>
              <w:pStyle w:val="rowtabella0"/>
              <w:jc w:val="center"/>
              <w:rPr>
                <w:color w:val="002060"/>
              </w:rPr>
            </w:pPr>
            <w:r w:rsidRPr="00C87BB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4BB04" w14:textId="77777777" w:rsidR="00E23435" w:rsidRPr="00C87BB6" w:rsidRDefault="00E23435" w:rsidP="0018710E">
            <w:pPr>
              <w:pStyle w:val="rowtabella0"/>
              <w:jc w:val="center"/>
              <w:rPr>
                <w:color w:val="002060"/>
              </w:rPr>
            </w:pPr>
            <w:r w:rsidRPr="00C87BB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75BA0" w14:textId="77777777" w:rsidR="00E23435" w:rsidRPr="00C87BB6" w:rsidRDefault="00E23435" w:rsidP="0018710E">
            <w:pPr>
              <w:pStyle w:val="rowtabella0"/>
              <w:jc w:val="center"/>
              <w:rPr>
                <w:color w:val="002060"/>
              </w:rPr>
            </w:pPr>
            <w:r w:rsidRPr="00C87BB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2D46E" w14:textId="77777777" w:rsidR="00E23435" w:rsidRPr="00C87BB6" w:rsidRDefault="00E23435" w:rsidP="0018710E">
            <w:pPr>
              <w:pStyle w:val="rowtabella0"/>
              <w:jc w:val="center"/>
              <w:rPr>
                <w:color w:val="002060"/>
              </w:rPr>
            </w:pPr>
            <w:r w:rsidRPr="00C87BB6">
              <w:rPr>
                <w:color w:val="002060"/>
              </w:rPr>
              <w:t>0</w:t>
            </w:r>
          </w:p>
        </w:tc>
      </w:tr>
      <w:tr w:rsidR="00E23435" w:rsidRPr="00C87BB6" w14:paraId="234D14B1"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A5DD04" w14:textId="77777777" w:rsidR="00E23435" w:rsidRPr="00C87BB6" w:rsidRDefault="00E23435" w:rsidP="0018710E">
            <w:pPr>
              <w:pStyle w:val="rowtabella0"/>
              <w:rPr>
                <w:color w:val="002060"/>
              </w:rPr>
            </w:pPr>
            <w:r w:rsidRPr="00C87BB6">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CDB17" w14:textId="77777777" w:rsidR="00E23435" w:rsidRPr="00C87BB6" w:rsidRDefault="00E23435" w:rsidP="0018710E">
            <w:pPr>
              <w:pStyle w:val="rowtabella0"/>
              <w:jc w:val="center"/>
              <w:rPr>
                <w:color w:val="002060"/>
              </w:rPr>
            </w:pPr>
            <w:r w:rsidRPr="00C87BB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DC5C4"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8C3D3"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D4468"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5F997"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4C4FD" w14:textId="77777777" w:rsidR="00E23435" w:rsidRPr="00C87BB6" w:rsidRDefault="00E23435" w:rsidP="0018710E">
            <w:pPr>
              <w:pStyle w:val="rowtabella0"/>
              <w:jc w:val="center"/>
              <w:rPr>
                <w:color w:val="002060"/>
              </w:rPr>
            </w:pPr>
            <w:r w:rsidRPr="00C87BB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5DB0D" w14:textId="77777777" w:rsidR="00E23435" w:rsidRPr="00C87BB6" w:rsidRDefault="00E23435" w:rsidP="0018710E">
            <w:pPr>
              <w:pStyle w:val="rowtabella0"/>
              <w:jc w:val="center"/>
              <w:rPr>
                <w:color w:val="002060"/>
              </w:rPr>
            </w:pPr>
            <w:r w:rsidRPr="00C87BB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163F5" w14:textId="77777777" w:rsidR="00E23435" w:rsidRPr="00C87BB6" w:rsidRDefault="00E23435" w:rsidP="0018710E">
            <w:pPr>
              <w:pStyle w:val="rowtabella0"/>
              <w:jc w:val="center"/>
              <w:rPr>
                <w:color w:val="002060"/>
              </w:rPr>
            </w:pPr>
            <w:r w:rsidRPr="00C87BB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46681" w14:textId="77777777" w:rsidR="00E23435" w:rsidRPr="00C87BB6" w:rsidRDefault="00E23435" w:rsidP="0018710E">
            <w:pPr>
              <w:pStyle w:val="rowtabella0"/>
              <w:jc w:val="center"/>
              <w:rPr>
                <w:color w:val="002060"/>
              </w:rPr>
            </w:pPr>
            <w:r w:rsidRPr="00C87BB6">
              <w:rPr>
                <w:color w:val="002060"/>
              </w:rPr>
              <w:t>0</w:t>
            </w:r>
          </w:p>
        </w:tc>
      </w:tr>
      <w:tr w:rsidR="00E23435" w:rsidRPr="00C87BB6" w14:paraId="264C9C75"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1F9C1F" w14:textId="77777777" w:rsidR="00E23435" w:rsidRPr="00C87BB6" w:rsidRDefault="00E23435" w:rsidP="0018710E">
            <w:pPr>
              <w:pStyle w:val="rowtabella0"/>
              <w:rPr>
                <w:color w:val="002060"/>
              </w:rPr>
            </w:pPr>
            <w:r w:rsidRPr="00C87BB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53896" w14:textId="77777777" w:rsidR="00E23435" w:rsidRPr="00C87BB6" w:rsidRDefault="00E23435" w:rsidP="0018710E">
            <w:pPr>
              <w:pStyle w:val="rowtabella0"/>
              <w:jc w:val="center"/>
              <w:rPr>
                <w:color w:val="002060"/>
              </w:rPr>
            </w:pPr>
            <w:r w:rsidRPr="00C87BB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8BED6"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E0A9C"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9C7AF"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E4338"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58021" w14:textId="77777777" w:rsidR="00E23435" w:rsidRPr="00C87BB6" w:rsidRDefault="00E23435" w:rsidP="0018710E">
            <w:pPr>
              <w:pStyle w:val="rowtabella0"/>
              <w:jc w:val="center"/>
              <w:rPr>
                <w:color w:val="002060"/>
              </w:rPr>
            </w:pPr>
            <w:r w:rsidRPr="00C87BB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14216" w14:textId="77777777" w:rsidR="00E23435" w:rsidRPr="00C87BB6" w:rsidRDefault="00E23435" w:rsidP="0018710E">
            <w:pPr>
              <w:pStyle w:val="rowtabella0"/>
              <w:jc w:val="center"/>
              <w:rPr>
                <w:color w:val="002060"/>
              </w:rPr>
            </w:pPr>
            <w:r w:rsidRPr="00C87BB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1267F" w14:textId="77777777" w:rsidR="00E23435" w:rsidRPr="00C87BB6" w:rsidRDefault="00E23435" w:rsidP="0018710E">
            <w:pPr>
              <w:pStyle w:val="rowtabella0"/>
              <w:jc w:val="center"/>
              <w:rPr>
                <w:color w:val="002060"/>
              </w:rPr>
            </w:pPr>
            <w:r w:rsidRPr="00C87BB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ED48A" w14:textId="77777777" w:rsidR="00E23435" w:rsidRPr="00C87BB6" w:rsidRDefault="00E23435" w:rsidP="0018710E">
            <w:pPr>
              <w:pStyle w:val="rowtabella0"/>
              <w:jc w:val="center"/>
              <w:rPr>
                <w:color w:val="002060"/>
              </w:rPr>
            </w:pPr>
            <w:r w:rsidRPr="00C87BB6">
              <w:rPr>
                <w:color w:val="002060"/>
              </w:rPr>
              <w:t>0</w:t>
            </w:r>
          </w:p>
        </w:tc>
      </w:tr>
      <w:tr w:rsidR="00E23435" w:rsidRPr="00C87BB6" w14:paraId="34004508"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1B04AD" w14:textId="77777777" w:rsidR="00E23435" w:rsidRPr="00C87BB6" w:rsidRDefault="00E23435" w:rsidP="0018710E">
            <w:pPr>
              <w:pStyle w:val="rowtabella0"/>
              <w:rPr>
                <w:color w:val="002060"/>
              </w:rPr>
            </w:pPr>
            <w:r w:rsidRPr="00C87BB6">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F4852"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66C12"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CD92A"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3E5F2"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9258C"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21AE9" w14:textId="77777777" w:rsidR="00E23435" w:rsidRPr="00C87BB6" w:rsidRDefault="00E23435" w:rsidP="0018710E">
            <w:pPr>
              <w:pStyle w:val="rowtabella0"/>
              <w:jc w:val="center"/>
              <w:rPr>
                <w:color w:val="002060"/>
              </w:rPr>
            </w:pPr>
            <w:r w:rsidRPr="00C87BB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F5F8B" w14:textId="77777777" w:rsidR="00E23435" w:rsidRPr="00C87BB6" w:rsidRDefault="00E23435" w:rsidP="0018710E">
            <w:pPr>
              <w:pStyle w:val="rowtabella0"/>
              <w:jc w:val="center"/>
              <w:rPr>
                <w:color w:val="002060"/>
              </w:rPr>
            </w:pPr>
            <w:r w:rsidRPr="00C87BB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13DED"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16C31" w14:textId="77777777" w:rsidR="00E23435" w:rsidRPr="00C87BB6" w:rsidRDefault="00E23435" w:rsidP="0018710E">
            <w:pPr>
              <w:pStyle w:val="rowtabella0"/>
              <w:jc w:val="center"/>
              <w:rPr>
                <w:color w:val="002060"/>
              </w:rPr>
            </w:pPr>
            <w:r w:rsidRPr="00C87BB6">
              <w:rPr>
                <w:color w:val="002060"/>
              </w:rPr>
              <w:t>0</w:t>
            </w:r>
          </w:p>
        </w:tc>
      </w:tr>
      <w:tr w:rsidR="00E23435" w:rsidRPr="00C87BB6" w14:paraId="7BC1EE17"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650459" w14:textId="77777777" w:rsidR="00E23435" w:rsidRPr="00C87BB6" w:rsidRDefault="00E23435" w:rsidP="0018710E">
            <w:pPr>
              <w:pStyle w:val="rowtabella0"/>
              <w:rPr>
                <w:color w:val="002060"/>
              </w:rPr>
            </w:pPr>
            <w:r w:rsidRPr="00C87BB6">
              <w:rPr>
                <w:color w:val="002060"/>
              </w:rPr>
              <w:t>A.S.D. BOCCIOFILA MONTEFANESE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485E7"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1B1E7"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2D398"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C3E8B"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8298C"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EAB89" w14:textId="77777777" w:rsidR="00E23435" w:rsidRPr="00C87BB6" w:rsidRDefault="00E23435" w:rsidP="0018710E">
            <w:pPr>
              <w:pStyle w:val="rowtabella0"/>
              <w:jc w:val="center"/>
              <w:rPr>
                <w:color w:val="002060"/>
              </w:rPr>
            </w:pPr>
            <w:r w:rsidRPr="00C87BB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79224" w14:textId="77777777" w:rsidR="00E23435" w:rsidRPr="00C87BB6" w:rsidRDefault="00E23435" w:rsidP="0018710E">
            <w:pPr>
              <w:pStyle w:val="rowtabella0"/>
              <w:jc w:val="center"/>
              <w:rPr>
                <w:color w:val="002060"/>
              </w:rPr>
            </w:pPr>
            <w:r w:rsidRPr="00C87BB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E5414"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C7DC5" w14:textId="77777777" w:rsidR="00E23435" w:rsidRPr="00C87BB6" w:rsidRDefault="00E23435" w:rsidP="0018710E">
            <w:pPr>
              <w:pStyle w:val="rowtabella0"/>
              <w:jc w:val="center"/>
              <w:rPr>
                <w:color w:val="002060"/>
              </w:rPr>
            </w:pPr>
            <w:r w:rsidRPr="00C87BB6">
              <w:rPr>
                <w:color w:val="002060"/>
              </w:rPr>
              <w:t>0</w:t>
            </w:r>
          </w:p>
        </w:tc>
      </w:tr>
      <w:tr w:rsidR="00E23435" w:rsidRPr="00C87BB6" w14:paraId="59C10774"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D7EE8D" w14:textId="77777777" w:rsidR="00E23435" w:rsidRPr="00C87BB6" w:rsidRDefault="00E23435" w:rsidP="0018710E">
            <w:pPr>
              <w:pStyle w:val="rowtabella0"/>
              <w:rPr>
                <w:color w:val="002060"/>
              </w:rPr>
            </w:pPr>
            <w:r w:rsidRPr="00C87BB6">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77D59" w14:textId="77777777" w:rsidR="00E23435" w:rsidRPr="00C87BB6" w:rsidRDefault="00E23435" w:rsidP="0018710E">
            <w:pPr>
              <w:pStyle w:val="rowtabella0"/>
              <w:jc w:val="center"/>
              <w:rPr>
                <w:color w:val="002060"/>
              </w:rPr>
            </w:pPr>
            <w:r w:rsidRPr="00C87BB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0AF47"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0F882"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A522B"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F0547"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A3D79" w14:textId="77777777" w:rsidR="00E23435" w:rsidRPr="00C87BB6" w:rsidRDefault="00E23435" w:rsidP="0018710E">
            <w:pPr>
              <w:pStyle w:val="rowtabella0"/>
              <w:jc w:val="center"/>
              <w:rPr>
                <w:color w:val="002060"/>
              </w:rPr>
            </w:pPr>
            <w:r w:rsidRPr="00C87BB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52C23" w14:textId="77777777" w:rsidR="00E23435" w:rsidRPr="00C87BB6" w:rsidRDefault="00E23435" w:rsidP="0018710E">
            <w:pPr>
              <w:pStyle w:val="rowtabella0"/>
              <w:jc w:val="center"/>
              <w:rPr>
                <w:color w:val="002060"/>
              </w:rPr>
            </w:pPr>
            <w:r w:rsidRPr="00C87BB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B2B1C"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19655" w14:textId="77777777" w:rsidR="00E23435" w:rsidRPr="00C87BB6" w:rsidRDefault="00E23435" w:rsidP="0018710E">
            <w:pPr>
              <w:pStyle w:val="rowtabella0"/>
              <w:jc w:val="center"/>
              <w:rPr>
                <w:color w:val="002060"/>
              </w:rPr>
            </w:pPr>
            <w:r w:rsidRPr="00C87BB6">
              <w:rPr>
                <w:color w:val="002060"/>
              </w:rPr>
              <w:t>0</w:t>
            </w:r>
          </w:p>
        </w:tc>
      </w:tr>
      <w:tr w:rsidR="00E23435" w:rsidRPr="00C87BB6" w14:paraId="3E6260A9"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47DF68" w14:textId="77777777" w:rsidR="00E23435" w:rsidRPr="00C87BB6" w:rsidRDefault="00E23435" w:rsidP="0018710E">
            <w:pPr>
              <w:pStyle w:val="rowtabella0"/>
              <w:rPr>
                <w:color w:val="002060"/>
              </w:rPr>
            </w:pPr>
            <w:r w:rsidRPr="00C87BB6">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272B2"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6EF4E"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7589B"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F00E8"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2B2E1"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5191C" w14:textId="77777777" w:rsidR="00E23435" w:rsidRPr="00C87BB6" w:rsidRDefault="00E23435" w:rsidP="0018710E">
            <w:pPr>
              <w:pStyle w:val="rowtabella0"/>
              <w:jc w:val="center"/>
              <w:rPr>
                <w:color w:val="002060"/>
              </w:rPr>
            </w:pPr>
            <w:r w:rsidRPr="00C87BB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129ED" w14:textId="77777777" w:rsidR="00E23435" w:rsidRPr="00C87BB6" w:rsidRDefault="00E23435" w:rsidP="0018710E">
            <w:pPr>
              <w:pStyle w:val="rowtabella0"/>
              <w:jc w:val="center"/>
              <w:rPr>
                <w:color w:val="002060"/>
              </w:rPr>
            </w:pPr>
            <w:r w:rsidRPr="00C87BB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2525F"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EE84B" w14:textId="77777777" w:rsidR="00E23435" w:rsidRPr="00C87BB6" w:rsidRDefault="00E23435" w:rsidP="0018710E">
            <w:pPr>
              <w:pStyle w:val="rowtabella0"/>
              <w:jc w:val="center"/>
              <w:rPr>
                <w:color w:val="002060"/>
              </w:rPr>
            </w:pPr>
            <w:r w:rsidRPr="00C87BB6">
              <w:rPr>
                <w:color w:val="002060"/>
              </w:rPr>
              <w:t>0</w:t>
            </w:r>
          </w:p>
        </w:tc>
      </w:tr>
      <w:tr w:rsidR="00E23435" w:rsidRPr="00C87BB6" w14:paraId="2A48BF32"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22FDF2" w14:textId="77777777" w:rsidR="00E23435" w:rsidRPr="00C87BB6" w:rsidRDefault="00E23435" w:rsidP="0018710E">
            <w:pPr>
              <w:pStyle w:val="rowtabella0"/>
              <w:rPr>
                <w:color w:val="002060"/>
              </w:rPr>
            </w:pPr>
            <w:r w:rsidRPr="00C87BB6">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522DA"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6DB4A" w14:textId="77777777" w:rsidR="00E23435" w:rsidRPr="00C87BB6" w:rsidRDefault="00E23435" w:rsidP="0018710E">
            <w:pPr>
              <w:pStyle w:val="rowtabella0"/>
              <w:jc w:val="center"/>
              <w:rPr>
                <w:color w:val="002060"/>
              </w:rPr>
            </w:pPr>
            <w:r w:rsidRPr="00C87BB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77469"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9A169"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1F4A3"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2F399" w14:textId="77777777" w:rsidR="00E23435" w:rsidRPr="00C87BB6" w:rsidRDefault="00E23435" w:rsidP="0018710E">
            <w:pPr>
              <w:pStyle w:val="rowtabella0"/>
              <w:jc w:val="center"/>
              <w:rPr>
                <w:color w:val="002060"/>
              </w:rPr>
            </w:pPr>
            <w:r w:rsidRPr="00C87BB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7FB03" w14:textId="77777777" w:rsidR="00E23435" w:rsidRPr="00C87BB6" w:rsidRDefault="00E23435" w:rsidP="0018710E">
            <w:pPr>
              <w:pStyle w:val="rowtabella0"/>
              <w:jc w:val="center"/>
              <w:rPr>
                <w:color w:val="002060"/>
              </w:rPr>
            </w:pPr>
            <w:r w:rsidRPr="00C87BB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59867" w14:textId="77777777" w:rsidR="00E23435" w:rsidRPr="00C87BB6" w:rsidRDefault="00E23435" w:rsidP="0018710E">
            <w:pPr>
              <w:pStyle w:val="rowtabella0"/>
              <w:jc w:val="center"/>
              <w:rPr>
                <w:color w:val="002060"/>
              </w:rPr>
            </w:pPr>
            <w:r w:rsidRPr="00C87BB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479FD" w14:textId="77777777" w:rsidR="00E23435" w:rsidRPr="00C87BB6" w:rsidRDefault="00E23435" w:rsidP="0018710E">
            <w:pPr>
              <w:pStyle w:val="rowtabella0"/>
              <w:jc w:val="center"/>
              <w:rPr>
                <w:color w:val="002060"/>
              </w:rPr>
            </w:pPr>
            <w:r w:rsidRPr="00C87BB6">
              <w:rPr>
                <w:color w:val="002060"/>
              </w:rPr>
              <w:t>0</w:t>
            </w:r>
          </w:p>
        </w:tc>
      </w:tr>
      <w:tr w:rsidR="00E23435" w:rsidRPr="00C87BB6" w14:paraId="1E169863" w14:textId="77777777" w:rsidTr="001871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DBA44D" w14:textId="77777777" w:rsidR="00E23435" w:rsidRPr="00C87BB6" w:rsidRDefault="00E23435" w:rsidP="0018710E">
            <w:pPr>
              <w:pStyle w:val="rowtabella0"/>
              <w:rPr>
                <w:color w:val="002060"/>
              </w:rPr>
            </w:pPr>
            <w:r w:rsidRPr="00C87BB6">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AEE38"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1C8C9" w14:textId="77777777" w:rsidR="00E23435" w:rsidRPr="00C87BB6" w:rsidRDefault="00E23435" w:rsidP="0018710E">
            <w:pPr>
              <w:pStyle w:val="rowtabella0"/>
              <w:jc w:val="center"/>
              <w:rPr>
                <w:color w:val="002060"/>
              </w:rPr>
            </w:pPr>
            <w:r w:rsidRPr="00C87BB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0BD2F"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678B6"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1A048" w14:textId="77777777" w:rsidR="00E23435" w:rsidRPr="00C87BB6" w:rsidRDefault="00E23435" w:rsidP="0018710E">
            <w:pPr>
              <w:pStyle w:val="rowtabella0"/>
              <w:jc w:val="center"/>
              <w:rPr>
                <w:color w:val="002060"/>
              </w:rPr>
            </w:pPr>
            <w:r w:rsidRPr="00C87BB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EAC8C"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E27CB" w14:textId="77777777" w:rsidR="00E23435" w:rsidRPr="00C87BB6" w:rsidRDefault="00E23435" w:rsidP="0018710E">
            <w:pPr>
              <w:pStyle w:val="rowtabella0"/>
              <w:jc w:val="center"/>
              <w:rPr>
                <w:color w:val="002060"/>
              </w:rPr>
            </w:pPr>
            <w:r w:rsidRPr="00C87BB6">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93B50" w14:textId="77777777" w:rsidR="00E23435" w:rsidRPr="00C87BB6" w:rsidRDefault="00E23435" w:rsidP="0018710E">
            <w:pPr>
              <w:pStyle w:val="rowtabella0"/>
              <w:jc w:val="center"/>
              <w:rPr>
                <w:color w:val="002060"/>
              </w:rPr>
            </w:pPr>
            <w:r w:rsidRPr="00C87BB6">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5381D" w14:textId="77777777" w:rsidR="00E23435" w:rsidRPr="00C87BB6" w:rsidRDefault="00E23435" w:rsidP="0018710E">
            <w:pPr>
              <w:pStyle w:val="rowtabella0"/>
              <w:jc w:val="center"/>
              <w:rPr>
                <w:color w:val="002060"/>
              </w:rPr>
            </w:pPr>
            <w:r w:rsidRPr="00C87BB6">
              <w:rPr>
                <w:color w:val="002060"/>
              </w:rPr>
              <w:t>0</w:t>
            </w:r>
          </w:p>
        </w:tc>
      </w:tr>
    </w:tbl>
    <w:p w14:paraId="63E0DE5C" w14:textId="77777777" w:rsidR="00E23435" w:rsidRPr="00C87BB6" w:rsidRDefault="00E23435" w:rsidP="00E23435">
      <w:pPr>
        <w:pStyle w:val="breakline"/>
        <w:rPr>
          <w:color w:val="002060"/>
        </w:rPr>
      </w:pPr>
    </w:p>
    <w:p w14:paraId="44BF6BCE" w14:textId="77777777" w:rsidR="00E23435" w:rsidRPr="00C87BB6" w:rsidRDefault="00E23435" w:rsidP="00E23435">
      <w:pPr>
        <w:pStyle w:val="titoloprinc0"/>
        <w:rPr>
          <w:color w:val="002060"/>
        </w:rPr>
      </w:pPr>
      <w:r w:rsidRPr="00C87BB6">
        <w:rPr>
          <w:color w:val="002060"/>
        </w:rPr>
        <w:t>PROGRAMMA GARE</w:t>
      </w:r>
    </w:p>
    <w:p w14:paraId="7E978564" w14:textId="77777777" w:rsidR="00E23435" w:rsidRPr="00C87BB6" w:rsidRDefault="00E23435" w:rsidP="00E23435">
      <w:pPr>
        <w:pStyle w:val="breakline"/>
        <w:rPr>
          <w:color w:val="002060"/>
        </w:rPr>
      </w:pPr>
    </w:p>
    <w:p w14:paraId="15E53914" w14:textId="77777777" w:rsidR="00E23435" w:rsidRPr="00C87BB6" w:rsidRDefault="00E23435" w:rsidP="00E23435">
      <w:pPr>
        <w:pStyle w:val="sottotitolocampionato10"/>
        <w:rPr>
          <w:color w:val="002060"/>
        </w:rPr>
      </w:pPr>
      <w:r w:rsidRPr="00C87BB6">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7"/>
        <w:gridCol w:w="385"/>
        <w:gridCol w:w="898"/>
        <w:gridCol w:w="1177"/>
        <w:gridCol w:w="1551"/>
        <w:gridCol w:w="1548"/>
      </w:tblGrid>
      <w:tr w:rsidR="00E23435" w:rsidRPr="00C87BB6" w14:paraId="2247FBE3" w14:textId="77777777" w:rsidTr="001871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B6F89" w14:textId="77777777" w:rsidR="00E23435" w:rsidRPr="00C87BB6" w:rsidRDefault="00E23435" w:rsidP="0018710E">
            <w:pPr>
              <w:pStyle w:val="headertabella0"/>
              <w:rPr>
                <w:color w:val="002060"/>
              </w:rPr>
            </w:pPr>
            <w:r w:rsidRPr="00C87BB6">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2A83F" w14:textId="77777777" w:rsidR="00E23435" w:rsidRPr="00C87BB6" w:rsidRDefault="00E23435" w:rsidP="0018710E">
            <w:pPr>
              <w:pStyle w:val="headertabella0"/>
              <w:rPr>
                <w:color w:val="002060"/>
              </w:rPr>
            </w:pPr>
            <w:r w:rsidRPr="00C87BB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D4BB0" w14:textId="77777777" w:rsidR="00E23435" w:rsidRPr="00C87BB6" w:rsidRDefault="00E23435" w:rsidP="0018710E">
            <w:pPr>
              <w:pStyle w:val="headertabella0"/>
              <w:rPr>
                <w:color w:val="002060"/>
              </w:rPr>
            </w:pPr>
            <w:r w:rsidRPr="00C87BB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D4765" w14:textId="77777777" w:rsidR="00E23435" w:rsidRPr="00C87BB6" w:rsidRDefault="00E23435" w:rsidP="0018710E">
            <w:pPr>
              <w:pStyle w:val="headertabella0"/>
              <w:rPr>
                <w:color w:val="002060"/>
              </w:rPr>
            </w:pPr>
            <w:r w:rsidRPr="00C87BB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8F131" w14:textId="77777777" w:rsidR="00E23435" w:rsidRPr="00C87BB6" w:rsidRDefault="00E23435" w:rsidP="0018710E">
            <w:pPr>
              <w:pStyle w:val="headertabella0"/>
              <w:rPr>
                <w:color w:val="002060"/>
              </w:rPr>
            </w:pPr>
            <w:r w:rsidRPr="00C87BB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9B640" w14:textId="77777777" w:rsidR="00E23435" w:rsidRPr="00C87BB6" w:rsidRDefault="00E23435" w:rsidP="0018710E">
            <w:pPr>
              <w:pStyle w:val="headertabella0"/>
              <w:rPr>
                <w:color w:val="002060"/>
              </w:rPr>
            </w:pPr>
            <w:proofErr w:type="spellStart"/>
            <w:r w:rsidRPr="00C87BB6">
              <w:rPr>
                <w:color w:val="002060"/>
              </w:rPr>
              <w:t>Localita'</w:t>
            </w:r>
            <w:proofErr w:type="spellEnd"/>
            <w:r w:rsidRPr="00C87BB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179BC" w14:textId="77777777" w:rsidR="00E23435" w:rsidRPr="00C87BB6" w:rsidRDefault="00E23435" w:rsidP="0018710E">
            <w:pPr>
              <w:pStyle w:val="headertabella0"/>
              <w:rPr>
                <w:color w:val="002060"/>
              </w:rPr>
            </w:pPr>
            <w:r w:rsidRPr="00C87BB6">
              <w:rPr>
                <w:color w:val="002060"/>
              </w:rPr>
              <w:t>Indirizzo Impianto</w:t>
            </w:r>
          </w:p>
        </w:tc>
      </w:tr>
      <w:tr w:rsidR="00E23435" w:rsidRPr="00C87BB6" w14:paraId="583B2591" w14:textId="77777777" w:rsidTr="001871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96FE18" w14:textId="77777777" w:rsidR="00E23435" w:rsidRPr="00C87BB6" w:rsidRDefault="00E23435" w:rsidP="0018710E">
            <w:pPr>
              <w:pStyle w:val="rowtabella0"/>
              <w:rPr>
                <w:color w:val="002060"/>
              </w:rPr>
            </w:pPr>
            <w:r w:rsidRPr="00C87BB6">
              <w:rPr>
                <w:color w:val="002060"/>
              </w:rPr>
              <w:t>CENTRO SPORTIVO SUASA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9EB543" w14:textId="77777777" w:rsidR="00E23435" w:rsidRPr="00C87BB6" w:rsidRDefault="00E23435" w:rsidP="0018710E">
            <w:pPr>
              <w:pStyle w:val="rowtabella0"/>
              <w:rPr>
                <w:color w:val="002060"/>
              </w:rPr>
            </w:pPr>
            <w:r w:rsidRPr="00C87BB6">
              <w:rPr>
                <w:color w:val="002060"/>
              </w:rPr>
              <w:t>POLISPORTIVA BOCA S.E.M.</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9C9D51" w14:textId="77777777" w:rsidR="00E23435" w:rsidRPr="00C87BB6" w:rsidRDefault="00E23435" w:rsidP="0018710E">
            <w:pPr>
              <w:pStyle w:val="rowtabella0"/>
              <w:jc w:val="center"/>
              <w:rPr>
                <w:color w:val="002060"/>
              </w:rPr>
            </w:pPr>
            <w:r w:rsidRPr="00C87BB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4BD4F7" w14:textId="77777777" w:rsidR="00E23435" w:rsidRPr="00C87BB6" w:rsidRDefault="00E23435" w:rsidP="0018710E">
            <w:pPr>
              <w:pStyle w:val="rowtabella0"/>
              <w:rPr>
                <w:color w:val="002060"/>
              </w:rPr>
            </w:pPr>
            <w:r w:rsidRPr="00C87BB6">
              <w:rPr>
                <w:color w:val="002060"/>
              </w:rPr>
              <w:t>24/02/2023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35C579" w14:textId="77777777" w:rsidR="00E23435" w:rsidRPr="00C87BB6" w:rsidRDefault="00E23435" w:rsidP="0018710E">
            <w:pPr>
              <w:pStyle w:val="rowtabella0"/>
              <w:rPr>
                <w:color w:val="002060"/>
              </w:rPr>
            </w:pPr>
            <w:r w:rsidRPr="00C87BB6">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E58BB6" w14:textId="77777777" w:rsidR="00E23435" w:rsidRPr="00C87BB6" w:rsidRDefault="00E23435" w:rsidP="0018710E">
            <w:pPr>
              <w:pStyle w:val="rowtabella0"/>
              <w:rPr>
                <w:color w:val="002060"/>
              </w:rPr>
            </w:pPr>
            <w:r w:rsidRPr="00C87BB6">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2D91B1" w14:textId="77777777" w:rsidR="00E23435" w:rsidRPr="00C87BB6" w:rsidRDefault="00E23435" w:rsidP="0018710E">
            <w:pPr>
              <w:pStyle w:val="rowtabella0"/>
              <w:rPr>
                <w:color w:val="002060"/>
              </w:rPr>
            </w:pPr>
            <w:r w:rsidRPr="00C87BB6">
              <w:rPr>
                <w:color w:val="002060"/>
              </w:rPr>
              <w:t>VIA ROSSINI</w:t>
            </w:r>
          </w:p>
        </w:tc>
      </w:tr>
      <w:tr w:rsidR="00E23435" w:rsidRPr="00C87BB6" w14:paraId="6B6B20F8"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1D05A9" w14:textId="77777777" w:rsidR="00E23435" w:rsidRPr="00C87BB6" w:rsidRDefault="00E23435" w:rsidP="0018710E">
            <w:pPr>
              <w:pStyle w:val="rowtabella0"/>
              <w:rPr>
                <w:color w:val="002060"/>
              </w:rPr>
            </w:pPr>
            <w:r w:rsidRPr="00C87BB6">
              <w:rPr>
                <w:color w:val="002060"/>
              </w:rPr>
              <w:t>GROTTESE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6F2A5E" w14:textId="77777777" w:rsidR="00E23435" w:rsidRPr="00C87BB6" w:rsidRDefault="00E23435" w:rsidP="0018710E">
            <w:pPr>
              <w:pStyle w:val="rowtabella0"/>
              <w:rPr>
                <w:color w:val="002060"/>
              </w:rPr>
            </w:pPr>
            <w:r w:rsidRPr="00C87BB6">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B9294B"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721795" w14:textId="77777777" w:rsidR="00E23435" w:rsidRPr="00C87BB6" w:rsidRDefault="00E23435" w:rsidP="0018710E">
            <w:pPr>
              <w:pStyle w:val="rowtabella0"/>
              <w:rPr>
                <w:color w:val="002060"/>
              </w:rPr>
            </w:pPr>
            <w:r w:rsidRPr="00C87BB6">
              <w:rPr>
                <w:color w:val="002060"/>
              </w:rPr>
              <w:t>24/02/2023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FF9A34" w14:textId="77777777" w:rsidR="00E23435" w:rsidRPr="00C87BB6" w:rsidRDefault="00E23435" w:rsidP="0018710E">
            <w:pPr>
              <w:pStyle w:val="rowtabella0"/>
              <w:rPr>
                <w:color w:val="002060"/>
              </w:rPr>
            </w:pPr>
            <w:r w:rsidRPr="00C87BB6">
              <w:rPr>
                <w:color w:val="002060"/>
              </w:rPr>
              <w:t>5730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CB8618" w14:textId="77777777" w:rsidR="00E23435" w:rsidRPr="00C87BB6" w:rsidRDefault="00E23435" w:rsidP="0018710E">
            <w:pPr>
              <w:pStyle w:val="rowtabella0"/>
              <w:rPr>
                <w:color w:val="002060"/>
              </w:rPr>
            </w:pPr>
            <w:r w:rsidRPr="00C87BB6">
              <w:rPr>
                <w:color w:val="002060"/>
              </w:rPr>
              <w:t>MONTOTTONE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E43251" w14:textId="77777777" w:rsidR="00E23435" w:rsidRPr="00C87BB6" w:rsidRDefault="00E23435" w:rsidP="0018710E">
            <w:pPr>
              <w:pStyle w:val="rowtabella0"/>
              <w:rPr>
                <w:color w:val="002060"/>
              </w:rPr>
            </w:pPr>
            <w:r w:rsidRPr="00C87BB6">
              <w:rPr>
                <w:color w:val="002060"/>
              </w:rPr>
              <w:t>VIA GALILEI SNC</w:t>
            </w:r>
          </w:p>
        </w:tc>
      </w:tr>
      <w:tr w:rsidR="00E23435" w:rsidRPr="00C87BB6" w14:paraId="3FE1EFA2"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DCB83E" w14:textId="77777777" w:rsidR="00E23435" w:rsidRPr="00C87BB6" w:rsidRDefault="00E23435" w:rsidP="0018710E">
            <w:pPr>
              <w:pStyle w:val="rowtabella0"/>
              <w:rPr>
                <w:color w:val="002060"/>
              </w:rPr>
            </w:pPr>
            <w:r w:rsidRPr="00C87BB6">
              <w:rPr>
                <w:color w:val="002060"/>
              </w:rPr>
              <w:t>LABELSYSTEM POTENZAPICENA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94D699" w14:textId="77777777" w:rsidR="00E23435" w:rsidRPr="00C87BB6" w:rsidRDefault="00E23435" w:rsidP="0018710E">
            <w:pPr>
              <w:pStyle w:val="rowtabella0"/>
              <w:rPr>
                <w:color w:val="002060"/>
              </w:rPr>
            </w:pPr>
            <w:r w:rsidRPr="00C87BB6">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F98EA4"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E1E201" w14:textId="77777777" w:rsidR="00E23435" w:rsidRPr="00C87BB6" w:rsidRDefault="00E23435" w:rsidP="0018710E">
            <w:pPr>
              <w:pStyle w:val="rowtabella0"/>
              <w:rPr>
                <w:color w:val="002060"/>
              </w:rPr>
            </w:pPr>
            <w:r w:rsidRPr="00C87BB6">
              <w:rPr>
                <w:color w:val="002060"/>
              </w:rPr>
              <w:t>24/02/2023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A7EB39" w14:textId="77777777" w:rsidR="00E23435" w:rsidRPr="00C87BB6" w:rsidRDefault="00E23435" w:rsidP="0018710E">
            <w:pPr>
              <w:pStyle w:val="rowtabella0"/>
              <w:rPr>
                <w:color w:val="002060"/>
              </w:rPr>
            </w:pPr>
            <w:r w:rsidRPr="00C87BB6">
              <w:rPr>
                <w:color w:val="002060"/>
              </w:rPr>
              <w:t>5279 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F7BFA6" w14:textId="77777777" w:rsidR="00E23435" w:rsidRPr="00C87BB6" w:rsidRDefault="00E23435" w:rsidP="0018710E">
            <w:pPr>
              <w:pStyle w:val="rowtabella0"/>
              <w:rPr>
                <w:color w:val="002060"/>
              </w:rPr>
            </w:pPr>
            <w:r w:rsidRPr="00C87BB6">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802A42" w14:textId="77777777" w:rsidR="00E23435" w:rsidRPr="00C87BB6" w:rsidRDefault="00E23435" w:rsidP="0018710E">
            <w:pPr>
              <w:pStyle w:val="rowtabella0"/>
              <w:rPr>
                <w:color w:val="002060"/>
              </w:rPr>
            </w:pPr>
            <w:r w:rsidRPr="00C87BB6">
              <w:rPr>
                <w:color w:val="002060"/>
              </w:rPr>
              <w:t>VIA DELLO SPORT</w:t>
            </w:r>
          </w:p>
        </w:tc>
      </w:tr>
      <w:tr w:rsidR="00E23435" w:rsidRPr="00C87BB6" w14:paraId="39BD16F8"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B2E288" w14:textId="77777777" w:rsidR="00E23435" w:rsidRPr="00C87BB6" w:rsidRDefault="00E23435" w:rsidP="0018710E">
            <w:pPr>
              <w:pStyle w:val="rowtabella0"/>
              <w:rPr>
                <w:color w:val="002060"/>
              </w:rPr>
            </w:pPr>
            <w:r w:rsidRPr="00C87BB6">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A95C97" w14:textId="77777777" w:rsidR="00E23435" w:rsidRPr="00C87BB6" w:rsidRDefault="00E23435" w:rsidP="0018710E">
            <w:pPr>
              <w:pStyle w:val="rowtabella0"/>
              <w:rPr>
                <w:color w:val="002060"/>
              </w:rPr>
            </w:pPr>
            <w:r w:rsidRPr="00C87BB6">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51D6E4"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AD87A0" w14:textId="77777777" w:rsidR="00E23435" w:rsidRPr="00C87BB6" w:rsidRDefault="00E23435" w:rsidP="0018710E">
            <w:pPr>
              <w:pStyle w:val="rowtabella0"/>
              <w:rPr>
                <w:color w:val="002060"/>
              </w:rPr>
            </w:pPr>
            <w:r w:rsidRPr="00C87BB6">
              <w:rPr>
                <w:color w:val="002060"/>
              </w:rPr>
              <w:t>24/02/2023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38D1B4" w14:textId="77777777" w:rsidR="00E23435" w:rsidRPr="00C87BB6" w:rsidRDefault="00E23435" w:rsidP="0018710E">
            <w:pPr>
              <w:pStyle w:val="rowtabella0"/>
              <w:rPr>
                <w:color w:val="002060"/>
              </w:rPr>
            </w:pPr>
            <w:r w:rsidRPr="00C87BB6">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D1C94C" w14:textId="77777777" w:rsidR="00E23435" w:rsidRPr="00C87BB6" w:rsidRDefault="00E23435" w:rsidP="0018710E">
            <w:pPr>
              <w:pStyle w:val="rowtabella0"/>
              <w:rPr>
                <w:color w:val="002060"/>
              </w:rPr>
            </w:pPr>
            <w:r w:rsidRPr="00C87BB6">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243974" w14:textId="77777777" w:rsidR="00E23435" w:rsidRPr="00C87BB6" w:rsidRDefault="00E23435" w:rsidP="0018710E">
            <w:pPr>
              <w:pStyle w:val="rowtabella0"/>
              <w:rPr>
                <w:color w:val="002060"/>
              </w:rPr>
            </w:pPr>
            <w:r w:rsidRPr="00C87BB6">
              <w:rPr>
                <w:color w:val="002060"/>
              </w:rPr>
              <w:t>VIA DELLO SPORT</w:t>
            </w:r>
          </w:p>
        </w:tc>
      </w:tr>
      <w:tr w:rsidR="00E23435" w:rsidRPr="00C87BB6" w14:paraId="1C0E95EE" w14:textId="77777777" w:rsidTr="001871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26FD4A" w14:textId="77777777" w:rsidR="00E23435" w:rsidRPr="00C87BB6" w:rsidRDefault="00E23435" w:rsidP="0018710E">
            <w:pPr>
              <w:pStyle w:val="rowtabella0"/>
              <w:rPr>
                <w:color w:val="002060"/>
              </w:rPr>
            </w:pPr>
            <w:r w:rsidRPr="00C87BB6">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CFC784" w14:textId="77777777" w:rsidR="00E23435" w:rsidRPr="00C87BB6" w:rsidRDefault="00E23435" w:rsidP="0018710E">
            <w:pPr>
              <w:pStyle w:val="rowtabella0"/>
              <w:rPr>
                <w:color w:val="002060"/>
              </w:rPr>
            </w:pPr>
            <w:r w:rsidRPr="00C87BB6">
              <w:rPr>
                <w:color w:val="002060"/>
              </w:rPr>
              <w:t>BOCCIOFILA MONTEFANESE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25DF4D"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F490B3" w14:textId="77777777" w:rsidR="00E23435" w:rsidRPr="00C87BB6" w:rsidRDefault="00E23435" w:rsidP="0018710E">
            <w:pPr>
              <w:pStyle w:val="rowtabella0"/>
              <w:rPr>
                <w:color w:val="002060"/>
              </w:rPr>
            </w:pPr>
            <w:r w:rsidRPr="00C87BB6">
              <w:rPr>
                <w:color w:val="002060"/>
              </w:rPr>
              <w:t>24/02/2023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5FE316" w14:textId="77777777" w:rsidR="00E23435" w:rsidRPr="00C87BB6" w:rsidRDefault="00E23435" w:rsidP="0018710E">
            <w:pPr>
              <w:pStyle w:val="rowtabella0"/>
              <w:rPr>
                <w:color w:val="002060"/>
              </w:rPr>
            </w:pPr>
            <w:r w:rsidRPr="00C87BB6">
              <w:rPr>
                <w:color w:val="002060"/>
              </w:rPr>
              <w:t>5723 PALESTRA "NARDI"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97CECF" w14:textId="77777777" w:rsidR="00E23435" w:rsidRPr="00C87BB6" w:rsidRDefault="00E23435" w:rsidP="0018710E">
            <w:pPr>
              <w:pStyle w:val="rowtabella0"/>
              <w:rPr>
                <w:color w:val="002060"/>
              </w:rPr>
            </w:pPr>
            <w:r w:rsidRPr="00C87BB6">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E5B2F1" w14:textId="77777777" w:rsidR="00E23435" w:rsidRPr="00C87BB6" w:rsidRDefault="00E23435" w:rsidP="0018710E">
            <w:pPr>
              <w:pStyle w:val="rowtabella0"/>
              <w:rPr>
                <w:color w:val="002060"/>
              </w:rPr>
            </w:pPr>
            <w:r w:rsidRPr="00C87BB6">
              <w:rPr>
                <w:color w:val="002060"/>
              </w:rPr>
              <w:t>VIA DEI PINI 49</w:t>
            </w:r>
          </w:p>
        </w:tc>
      </w:tr>
    </w:tbl>
    <w:p w14:paraId="769A7EC9" w14:textId="77777777" w:rsidR="00E23435" w:rsidRPr="00C87BB6" w:rsidRDefault="00E23435" w:rsidP="00E23435">
      <w:pPr>
        <w:pStyle w:val="breakline"/>
        <w:rPr>
          <w:rFonts w:eastAsiaTheme="minorEastAsia"/>
          <w:color w:val="002060"/>
        </w:rPr>
      </w:pPr>
    </w:p>
    <w:p w14:paraId="1FFECF1F" w14:textId="77777777" w:rsidR="00E23435" w:rsidRPr="00C87BB6" w:rsidRDefault="00E23435" w:rsidP="00E23435">
      <w:pPr>
        <w:pStyle w:val="breakline"/>
        <w:rPr>
          <w:color w:val="002060"/>
        </w:rPr>
      </w:pPr>
    </w:p>
    <w:p w14:paraId="0D5C9389" w14:textId="77777777" w:rsidR="00E23435" w:rsidRPr="00C87BB6" w:rsidRDefault="00E23435" w:rsidP="00E23435">
      <w:pPr>
        <w:pStyle w:val="breakline"/>
        <w:rPr>
          <w:color w:val="002060"/>
        </w:rPr>
      </w:pPr>
    </w:p>
    <w:p w14:paraId="339495E2" w14:textId="77777777" w:rsidR="00E23435" w:rsidRPr="00C87BB6" w:rsidRDefault="00E23435" w:rsidP="00E23435">
      <w:pPr>
        <w:pStyle w:val="sottotitolocampionato10"/>
        <w:rPr>
          <w:color w:val="002060"/>
        </w:rPr>
      </w:pPr>
      <w:r w:rsidRPr="00C87BB6">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6"/>
        <w:gridCol w:w="385"/>
        <w:gridCol w:w="898"/>
        <w:gridCol w:w="1177"/>
        <w:gridCol w:w="1549"/>
        <w:gridCol w:w="1549"/>
      </w:tblGrid>
      <w:tr w:rsidR="00E23435" w:rsidRPr="00C87BB6" w14:paraId="1C70D968" w14:textId="77777777" w:rsidTr="001871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6D1E5" w14:textId="77777777" w:rsidR="00E23435" w:rsidRPr="00C87BB6" w:rsidRDefault="00E23435" w:rsidP="0018710E">
            <w:pPr>
              <w:pStyle w:val="headertabella0"/>
              <w:rPr>
                <w:color w:val="002060"/>
              </w:rPr>
            </w:pPr>
            <w:r w:rsidRPr="00C87BB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F3361" w14:textId="77777777" w:rsidR="00E23435" w:rsidRPr="00C87BB6" w:rsidRDefault="00E23435" w:rsidP="0018710E">
            <w:pPr>
              <w:pStyle w:val="headertabella0"/>
              <w:rPr>
                <w:color w:val="002060"/>
              </w:rPr>
            </w:pPr>
            <w:r w:rsidRPr="00C87BB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2ED61" w14:textId="77777777" w:rsidR="00E23435" w:rsidRPr="00C87BB6" w:rsidRDefault="00E23435" w:rsidP="0018710E">
            <w:pPr>
              <w:pStyle w:val="headertabella0"/>
              <w:rPr>
                <w:color w:val="002060"/>
              </w:rPr>
            </w:pPr>
            <w:r w:rsidRPr="00C87BB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94D40" w14:textId="77777777" w:rsidR="00E23435" w:rsidRPr="00C87BB6" w:rsidRDefault="00E23435" w:rsidP="0018710E">
            <w:pPr>
              <w:pStyle w:val="headertabella0"/>
              <w:rPr>
                <w:color w:val="002060"/>
              </w:rPr>
            </w:pPr>
            <w:r w:rsidRPr="00C87BB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54DC4" w14:textId="77777777" w:rsidR="00E23435" w:rsidRPr="00C87BB6" w:rsidRDefault="00E23435" w:rsidP="0018710E">
            <w:pPr>
              <w:pStyle w:val="headertabella0"/>
              <w:rPr>
                <w:color w:val="002060"/>
              </w:rPr>
            </w:pPr>
            <w:r w:rsidRPr="00C87BB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536EA" w14:textId="77777777" w:rsidR="00E23435" w:rsidRPr="00C87BB6" w:rsidRDefault="00E23435" w:rsidP="0018710E">
            <w:pPr>
              <w:pStyle w:val="headertabella0"/>
              <w:rPr>
                <w:color w:val="002060"/>
              </w:rPr>
            </w:pPr>
            <w:proofErr w:type="spellStart"/>
            <w:r w:rsidRPr="00C87BB6">
              <w:rPr>
                <w:color w:val="002060"/>
              </w:rPr>
              <w:t>Localita'</w:t>
            </w:r>
            <w:proofErr w:type="spellEnd"/>
            <w:r w:rsidRPr="00C87BB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87943" w14:textId="77777777" w:rsidR="00E23435" w:rsidRPr="00C87BB6" w:rsidRDefault="00E23435" w:rsidP="0018710E">
            <w:pPr>
              <w:pStyle w:val="headertabella0"/>
              <w:rPr>
                <w:color w:val="002060"/>
              </w:rPr>
            </w:pPr>
            <w:r w:rsidRPr="00C87BB6">
              <w:rPr>
                <w:color w:val="002060"/>
              </w:rPr>
              <w:t>Indirizzo Impianto</w:t>
            </w:r>
          </w:p>
        </w:tc>
      </w:tr>
      <w:tr w:rsidR="00E23435" w:rsidRPr="00C87BB6" w14:paraId="6456DBBF" w14:textId="77777777" w:rsidTr="0018710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512AFF" w14:textId="77777777" w:rsidR="00E23435" w:rsidRPr="00C87BB6" w:rsidRDefault="00E23435" w:rsidP="0018710E">
            <w:pPr>
              <w:pStyle w:val="rowtabella0"/>
              <w:rPr>
                <w:color w:val="002060"/>
              </w:rPr>
            </w:pPr>
            <w:r w:rsidRPr="00C87BB6">
              <w:rPr>
                <w:color w:val="002060"/>
              </w:rPr>
              <w:t>POLISPORTIVA BOCA S.E.M.</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EB45AA" w14:textId="77777777" w:rsidR="00E23435" w:rsidRPr="00C87BB6" w:rsidRDefault="00E23435" w:rsidP="0018710E">
            <w:pPr>
              <w:pStyle w:val="rowtabella0"/>
              <w:rPr>
                <w:color w:val="002060"/>
              </w:rPr>
            </w:pPr>
            <w:r w:rsidRPr="00C87BB6">
              <w:rPr>
                <w:color w:val="002060"/>
              </w:rPr>
              <w:t>LABELSYSTEM POTENZAPICENA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DC5A1B" w14:textId="77777777" w:rsidR="00E23435" w:rsidRPr="00C87BB6" w:rsidRDefault="00E23435" w:rsidP="0018710E">
            <w:pPr>
              <w:pStyle w:val="rowtabella0"/>
              <w:jc w:val="center"/>
              <w:rPr>
                <w:color w:val="002060"/>
              </w:rPr>
            </w:pPr>
            <w:r w:rsidRPr="00C87BB6">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79A55C" w14:textId="77777777" w:rsidR="00E23435" w:rsidRPr="00C87BB6" w:rsidRDefault="00E23435" w:rsidP="0018710E">
            <w:pPr>
              <w:pStyle w:val="rowtabella0"/>
              <w:rPr>
                <w:color w:val="002060"/>
              </w:rPr>
            </w:pPr>
            <w:r w:rsidRPr="00C87BB6">
              <w:rPr>
                <w:color w:val="002060"/>
              </w:rPr>
              <w:t>01/03/2023 21:50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C99550" w14:textId="77777777" w:rsidR="00E23435" w:rsidRPr="00C87BB6" w:rsidRDefault="00E23435" w:rsidP="0018710E">
            <w:pPr>
              <w:pStyle w:val="rowtabella0"/>
              <w:rPr>
                <w:color w:val="002060"/>
              </w:rPr>
            </w:pPr>
            <w:r w:rsidRPr="00C87BB6">
              <w:rPr>
                <w:color w:val="002060"/>
              </w:rPr>
              <w:t>5677 PALESTRA DI 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71DE34" w14:textId="77777777" w:rsidR="00E23435" w:rsidRPr="00C87BB6" w:rsidRDefault="00E23435" w:rsidP="0018710E">
            <w:pPr>
              <w:pStyle w:val="rowtabella0"/>
              <w:rPr>
                <w:color w:val="002060"/>
              </w:rPr>
            </w:pPr>
            <w:r w:rsidRPr="00C87BB6">
              <w:rPr>
                <w:color w:val="002060"/>
              </w:rPr>
              <w:t>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6636F3" w14:textId="77777777" w:rsidR="00E23435" w:rsidRPr="00C87BB6" w:rsidRDefault="00E23435" w:rsidP="0018710E">
            <w:pPr>
              <w:pStyle w:val="rowtabella0"/>
              <w:rPr>
                <w:color w:val="002060"/>
              </w:rPr>
            </w:pPr>
            <w:r w:rsidRPr="00C87BB6">
              <w:rPr>
                <w:color w:val="002060"/>
              </w:rPr>
              <w:t>VIA CARDUCCI</w:t>
            </w:r>
          </w:p>
        </w:tc>
      </w:tr>
    </w:tbl>
    <w:p w14:paraId="7339158F" w14:textId="77777777" w:rsidR="00E23435" w:rsidRPr="00C87BB6" w:rsidRDefault="00E23435" w:rsidP="00E23435">
      <w:pPr>
        <w:pStyle w:val="breakline"/>
        <w:rPr>
          <w:rFonts w:eastAsiaTheme="minorEastAsia"/>
          <w:color w:val="002060"/>
        </w:rPr>
      </w:pPr>
    </w:p>
    <w:p w14:paraId="6FFD13B8" w14:textId="77777777" w:rsidR="00E23435" w:rsidRPr="00C87BB6" w:rsidRDefault="00E23435" w:rsidP="00E23435">
      <w:pPr>
        <w:pStyle w:val="breakline"/>
        <w:rPr>
          <w:color w:val="002060"/>
        </w:rPr>
      </w:pPr>
    </w:p>
    <w:p w14:paraId="5AEA74F3" w14:textId="77777777" w:rsidR="00E23435" w:rsidRPr="00C87BB6" w:rsidRDefault="00E23435" w:rsidP="00E23435">
      <w:pPr>
        <w:pStyle w:val="titolocampionato0"/>
        <w:shd w:val="clear" w:color="auto" w:fill="CCCCCC"/>
        <w:spacing w:before="80" w:after="40"/>
        <w:rPr>
          <w:color w:val="002060"/>
        </w:rPr>
      </w:pPr>
      <w:r w:rsidRPr="00C87BB6">
        <w:rPr>
          <w:color w:val="002060"/>
        </w:rPr>
        <w:t>UNDER 21 CALCIO A 5 REGIONALE</w:t>
      </w:r>
    </w:p>
    <w:p w14:paraId="6F9578E6" w14:textId="77777777" w:rsidR="00E23435" w:rsidRPr="00C87BB6" w:rsidRDefault="00E23435" w:rsidP="00E23435">
      <w:pPr>
        <w:pStyle w:val="titoloprinc0"/>
        <w:rPr>
          <w:color w:val="002060"/>
        </w:rPr>
      </w:pPr>
      <w:r w:rsidRPr="00C87BB6">
        <w:rPr>
          <w:color w:val="002060"/>
        </w:rPr>
        <w:t>CLASSIFICA</w:t>
      </w:r>
    </w:p>
    <w:p w14:paraId="544BFB9A" w14:textId="77777777" w:rsidR="00E23435" w:rsidRPr="00C87BB6" w:rsidRDefault="00E23435" w:rsidP="00E23435">
      <w:pPr>
        <w:pStyle w:val="breakline"/>
        <w:rPr>
          <w:color w:val="002060"/>
        </w:rPr>
      </w:pPr>
    </w:p>
    <w:p w14:paraId="02001A17" w14:textId="77777777" w:rsidR="00E23435" w:rsidRPr="00C87BB6" w:rsidRDefault="00E23435" w:rsidP="00E23435">
      <w:pPr>
        <w:pStyle w:val="breakline"/>
        <w:rPr>
          <w:color w:val="002060"/>
        </w:rPr>
      </w:pPr>
    </w:p>
    <w:p w14:paraId="58F5A159" w14:textId="77777777" w:rsidR="00E23435" w:rsidRPr="00C87BB6" w:rsidRDefault="00E23435" w:rsidP="00E23435">
      <w:pPr>
        <w:pStyle w:val="sottotitolocampionato10"/>
        <w:rPr>
          <w:color w:val="002060"/>
        </w:rPr>
      </w:pPr>
      <w:r w:rsidRPr="00C87BB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23435" w:rsidRPr="00C87BB6" w14:paraId="3E5C9161" w14:textId="77777777" w:rsidTr="001871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BA7A0" w14:textId="77777777" w:rsidR="00E23435" w:rsidRPr="00C87BB6" w:rsidRDefault="00E23435" w:rsidP="0018710E">
            <w:pPr>
              <w:pStyle w:val="headertabella0"/>
              <w:rPr>
                <w:color w:val="002060"/>
              </w:rPr>
            </w:pPr>
            <w:r w:rsidRPr="00C87BB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AA33B" w14:textId="77777777" w:rsidR="00E23435" w:rsidRPr="00C87BB6" w:rsidRDefault="00E23435" w:rsidP="0018710E">
            <w:pPr>
              <w:pStyle w:val="headertabella0"/>
              <w:rPr>
                <w:color w:val="002060"/>
              </w:rPr>
            </w:pPr>
            <w:r w:rsidRPr="00C87BB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4DCCF" w14:textId="77777777" w:rsidR="00E23435" w:rsidRPr="00C87BB6" w:rsidRDefault="00E23435" w:rsidP="0018710E">
            <w:pPr>
              <w:pStyle w:val="headertabella0"/>
              <w:rPr>
                <w:color w:val="002060"/>
              </w:rPr>
            </w:pPr>
            <w:r w:rsidRPr="00C87BB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7CAE3" w14:textId="77777777" w:rsidR="00E23435" w:rsidRPr="00C87BB6" w:rsidRDefault="00E23435" w:rsidP="0018710E">
            <w:pPr>
              <w:pStyle w:val="headertabella0"/>
              <w:rPr>
                <w:color w:val="002060"/>
              </w:rPr>
            </w:pPr>
            <w:r w:rsidRPr="00C87BB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F5090" w14:textId="77777777" w:rsidR="00E23435" w:rsidRPr="00C87BB6" w:rsidRDefault="00E23435" w:rsidP="0018710E">
            <w:pPr>
              <w:pStyle w:val="headertabella0"/>
              <w:rPr>
                <w:color w:val="002060"/>
              </w:rPr>
            </w:pPr>
            <w:r w:rsidRPr="00C87BB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285F3" w14:textId="77777777" w:rsidR="00E23435" w:rsidRPr="00C87BB6" w:rsidRDefault="00E23435" w:rsidP="0018710E">
            <w:pPr>
              <w:pStyle w:val="headertabella0"/>
              <w:rPr>
                <w:color w:val="002060"/>
              </w:rPr>
            </w:pPr>
            <w:r w:rsidRPr="00C87BB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96265" w14:textId="77777777" w:rsidR="00E23435" w:rsidRPr="00C87BB6" w:rsidRDefault="00E23435" w:rsidP="0018710E">
            <w:pPr>
              <w:pStyle w:val="headertabella0"/>
              <w:rPr>
                <w:color w:val="002060"/>
              </w:rPr>
            </w:pPr>
            <w:r w:rsidRPr="00C87BB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0691F" w14:textId="77777777" w:rsidR="00E23435" w:rsidRPr="00C87BB6" w:rsidRDefault="00E23435" w:rsidP="0018710E">
            <w:pPr>
              <w:pStyle w:val="headertabella0"/>
              <w:rPr>
                <w:color w:val="002060"/>
              </w:rPr>
            </w:pPr>
            <w:r w:rsidRPr="00C87BB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DBF74" w14:textId="77777777" w:rsidR="00E23435" w:rsidRPr="00C87BB6" w:rsidRDefault="00E23435" w:rsidP="0018710E">
            <w:pPr>
              <w:pStyle w:val="headertabella0"/>
              <w:rPr>
                <w:color w:val="002060"/>
              </w:rPr>
            </w:pPr>
            <w:r w:rsidRPr="00C87BB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67BEB" w14:textId="77777777" w:rsidR="00E23435" w:rsidRPr="00C87BB6" w:rsidRDefault="00E23435" w:rsidP="0018710E">
            <w:pPr>
              <w:pStyle w:val="headertabella0"/>
              <w:rPr>
                <w:color w:val="002060"/>
              </w:rPr>
            </w:pPr>
            <w:r w:rsidRPr="00C87BB6">
              <w:rPr>
                <w:color w:val="002060"/>
              </w:rPr>
              <w:t>PE</w:t>
            </w:r>
          </w:p>
        </w:tc>
      </w:tr>
      <w:tr w:rsidR="00E23435" w:rsidRPr="00C87BB6" w14:paraId="4F2C9A08" w14:textId="77777777" w:rsidTr="001871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421A1F" w14:textId="77777777" w:rsidR="00E23435" w:rsidRPr="00C87BB6" w:rsidRDefault="00E23435" w:rsidP="0018710E">
            <w:pPr>
              <w:pStyle w:val="rowtabella0"/>
              <w:rPr>
                <w:color w:val="002060"/>
                <w:lang w:val="es-ES"/>
              </w:rPr>
            </w:pPr>
            <w:r w:rsidRPr="00C87BB6">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0CF9D" w14:textId="77777777" w:rsidR="00E23435" w:rsidRPr="00C87BB6" w:rsidRDefault="00E23435" w:rsidP="0018710E">
            <w:pPr>
              <w:pStyle w:val="rowtabella0"/>
              <w:jc w:val="center"/>
              <w:rPr>
                <w:color w:val="002060"/>
              </w:rPr>
            </w:pPr>
            <w:r w:rsidRPr="00C87BB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95DED"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53589"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3AAB3"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87E61"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5118D" w14:textId="77777777" w:rsidR="00E23435" w:rsidRPr="00C87BB6" w:rsidRDefault="00E23435" w:rsidP="0018710E">
            <w:pPr>
              <w:pStyle w:val="rowtabella0"/>
              <w:jc w:val="center"/>
              <w:rPr>
                <w:color w:val="002060"/>
              </w:rPr>
            </w:pPr>
            <w:r w:rsidRPr="00C87BB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F1E8B" w14:textId="77777777" w:rsidR="00E23435" w:rsidRPr="00C87BB6" w:rsidRDefault="00E23435" w:rsidP="0018710E">
            <w:pPr>
              <w:pStyle w:val="rowtabella0"/>
              <w:jc w:val="center"/>
              <w:rPr>
                <w:color w:val="002060"/>
              </w:rPr>
            </w:pPr>
            <w:r w:rsidRPr="00C87BB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3AFE9" w14:textId="77777777" w:rsidR="00E23435" w:rsidRPr="00C87BB6" w:rsidRDefault="00E23435" w:rsidP="0018710E">
            <w:pPr>
              <w:pStyle w:val="rowtabella0"/>
              <w:jc w:val="center"/>
              <w:rPr>
                <w:color w:val="002060"/>
              </w:rPr>
            </w:pPr>
            <w:r w:rsidRPr="00C87BB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04965" w14:textId="77777777" w:rsidR="00E23435" w:rsidRPr="00C87BB6" w:rsidRDefault="00E23435" w:rsidP="0018710E">
            <w:pPr>
              <w:pStyle w:val="rowtabella0"/>
              <w:jc w:val="center"/>
              <w:rPr>
                <w:color w:val="002060"/>
              </w:rPr>
            </w:pPr>
            <w:r w:rsidRPr="00C87BB6">
              <w:rPr>
                <w:color w:val="002060"/>
              </w:rPr>
              <w:t>0</w:t>
            </w:r>
          </w:p>
        </w:tc>
      </w:tr>
      <w:tr w:rsidR="00E23435" w:rsidRPr="00C87BB6" w14:paraId="5523405C"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1E05EF" w14:textId="77777777" w:rsidR="00E23435" w:rsidRPr="00C87BB6" w:rsidRDefault="00E23435" w:rsidP="0018710E">
            <w:pPr>
              <w:pStyle w:val="rowtabella0"/>
              <w:rPr>
                <w:color w:val="002060"/>
                <w:lang w:val="es-ES"/>
              </w:rPr>
            </w:pPr>
            <w:r w:rsidRPr="00C87BB6">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6AAA6" w14:textId="77777777" w:rsidR="00E23435" w:rsidRPr="00C87BB6" w:rsidRDefault="00E23435" w:rsidP="0018710E">
            <w:pPr>
              <w:pStyle w:val="rowtabella0"/>
              <w:jc w:val="center"/>
              <w:rPr>
                <w:color w:val="002060"/>
              </w:rPr>
            </w:pPr>
            <w:r w:rsidRPr="00C87BB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D497E"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94089"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DB8D6"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8C742"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0D678" w14:textId="77777777" w:rsidR="00E23435" w:rsidRPr="00C87BB6" w:rsidRDefault="00E23435" w:rsidP="0018710E">
            <w:pPr>
              <w:pStyle w:val="rowtabella0"/>
              <w:jc w:val="center"/>
              <w:rPr>
                <w:color w:val="002060"/>
              </w:rPr>
            </w:pPr>
            <w:r w:rsidRPr="00C87BB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06282" w14:textId="77777777" w:rsidR="00E23435" w:rsidRPr="00C87BB6" w:rsidRDefault="00E23435" w:rsidP="0018710E">
            <w:pPr>
              <w:pStyle w:val="rowtabella0"/>
              <w:jc w:val="center"/>
              <w:rPr>
                <w:color w:val="002060"/>
              </w:rPr>
            </w:pPr>
            <w:r w:rsidRPr="00C87BB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FCF72" w14:textId="77777777" w:rsidR="00E23435" w:rsidRPr="00C87BB6" w:rsidRDefault="00E23435" w:rsidP="0018710E">
            <w:pPr>
              <w:pStyle w:val="rowtabella0"/>
              <w:jc w:val="center"/>
              <w:rPr>
                <w:color w:val="002060"/>
              </w:rPr>
            </w:pPr>
            <w:r w:rsidRPr="00C87BB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6276D" w14:textId="77777777" w:rsidR="00E23435" w:rsidRPr="00C87BB6" w:rsidRDefault="00E23435" w:rsidP="0018710E">
            <w:pPr>
              <w:pStyle w:val="rowtabella0"/>
              <w:jc w:val="center"/>
              <w:rPr>
                <w:color w:val="002060"/>
              </w:rPr>
            </w:pPr>
            <w:r w:rsidRPr="00C87BB6">
              <w:rPr>
                <w:color w:val="002060"/>
              </w:rPr>
              <w:t>0</w:t>
            </w:r>
          </w:p>
        </w:tc>
      </w:tr>
      <w:tr w:rsidR="00E23435" w:rsidRPr="00C87BB6" w14:paraId="77696B48"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68F95D" w14:textId="77777777" w:rsidR="00E23435" w:rsidRPr="00C87BB6" w:rsidRDefault="00E23435" w:rsidP="0018710E">
            <w:pPr>
              <w:pStyle w:val="rowtabella0"/>
              <w:rPr>
                <w:color w:val="002060"/>
              </w:rPr>
            </w:pPr>
            <w:r w:rsidRPr="00C87BB6">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34CDD" w14:textId="77777777" w:rsidR="00E23435" w:rsidRPr="00C87BB6" w:rsidRDefault="00E23435" w:rsidP="0018710E">
            <w:pPr>
              <w:pStyle w:val="rowtabella0"/>
              <w:jc w:val="center"/>
              <w:rPr>
                <w:color w:val="002060"/>
              </w:rPr>
            </w:pPr>
            <w:r w:rsidRPr="00C87BB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87939"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F6FB9"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DFB54"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F874E"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6813E" w14:textId="77777777" w:rsidR="00E23435" w:rsidRPr="00C87BB6" w:rsidRDefault="00E23435" w:rsidP="0018710E">
            <w:pPr>
              <w:pStyle w:val="rowtabella0"/>
              <w:jc w:val="center"/>
              <w:rPr>
                <w:color w:val="002060"/>
              </w:rPr>
            </w:pPr>
            <w:r w:rsidRPr="00C87BB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9136C" w14:textId="77777777" w:rsidR="00E23435" w:rsidRPr="00C87BB6" w:rsidRDefault="00E23435" w:rsidP="0018710E">
            <w:pPr>
              <w:pStyle w:val="rowtabella0"/>
              <w:jc w:val="center"/>
              <w:rPr>
                <w:color w:val="002060"/>
              </w:rPr>
            </w:pPr>
            <w:r w:rsidRPr="00C87BB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ADF4A"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4F78C" w14:textId="77777777" w:rsidR="00E23435" w:rsidRPr="00C87BB6" w:rsidRDefault="00E23435" w:rsidP="0018710E">
            <w:pPr>
              <w:pStyle w:val="rowtabella0"/>
              <w:jc w:val="center"/>
              <w:rPr>
                <w:color w:val="002060"/>
              </w:rPr>
            </w:pPr>
            <w:r w:rsidRPr="00C87BB6">
              <w:rPr>
                <w:color w:val="002060"/>
              </w:rPr>
              <w:t>0</w:t>
            </w:r>
          </w:p>
        </w:tc>
      </w:tr>
      <w:tr w:rsidR="00E23435" w:rsidRPr="00C87BB6" w14:paraId="6E3FD107"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45968E" w14:textId="77777777" w:rsidR="00E23435" w:rsidRPr="00C87BB6" w:rsidRDefault="00E23435" w:rsidP="0018710E">
            <w:pPr>
              <w:pStyle w:val="rowtabella0"/>
              <w:rPr>
                <w:color w:val="002060"/>
              </w:rPr>
            </w:pPr>
            <w:r w:rsidRPr="00C87BB6">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D808D"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99F8E"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AC781"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46D31"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DB5A9"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EEB76" w14:textId="77777777" w:rsidR="00E23435" w:rsidRPr="00C87BB6" w:rsidRDefault="00E23435" w:rsidP="0018710E">
            <w:pPr>
              <w:pStyle w:val="rowtabella0"/>
              <w:jc w:val="center"/>
              <w:rPr>
                <w:color w:val="002060"/>
              </w:rPr>
            </w:pPr>
            <w:r w:rsidRPr="00C87BB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BEA40" w14:textId="77777777" w:rsidR="00E23435" w:rsidRPr="00C87BB6" w:rsidRDefault="00E23435" w:rsidP="0018710E">
            <w:pPr>
              <w:pStyle w:val="rowtabella0"/>
              <w:jc w:val="center"/>
              <w:rPr>
                <w:color w:val="002060"/>
              </w:rPr>
            </w:pPr>
            <w:r w:rsidRPr="00C87BB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69807"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32B45" w14:textId="77777777" w:rsidR="00E23435" w:rsidRPr="00C87BB6" w:rsidRDefault="00E23435" w:rsidP="0018710E">
            <w:pPr>
              <w:pStyle w:val="rowtabella0"/>
              <w:jc w:val="center"/>
              <w:rPr>
                <w:color w:val="002060"/>
              </w:rPr>
            </w:pPr>
            <w:r w:rsidRPr="00C87BB6">
              <w:rPr>
                <w:color w:val="002060"/>
              </w:rPr>
              <w:t>0</w:t>
            </w:r>
          </w:p>
        </w:tc>
      </w:tr>
      <w:tr w:rsidR="00E23435" w:rsidRPr="00C87BB6" w14:paraId="424AE81E"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42E704" w14:textId="77777777" w:rsidR="00E23435" w:rsidRPr="00C87BB6" w:rsidRDefault="00E23435" w:rsidP="0018710E">
            <w:pPr>
              <w:pStyle w:val="rowtabella0"/>
              <w:rPr>
                <w:color w:val="002060"/>
              </w:rPr>
            </w:pPr>
            <w:r w:rsidRPr="00C87BB6">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54678"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D1E0B"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66B87"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80A96"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AEF96"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63830" w14:textId="77777777" w:rsidR="00E23435" w:rsidRPr="00C87BB6" w:rsidRDefault="00E23435" w:rsidP="0018710E">
            <w:pPr>
              <w:pStyle w:val="rowtabella0"/>
              <w:jc w:val="center"/>
              <w:rPr>
                <w:color w:val="002060"/>
              </w:rPr>
            </w:pPr>
            <w:r w:rsidRPr="00C87BB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67C73" w14:textId="77777777" w:rsidR="00E23435" w:rsidRPr="00C87BB6" w:rsidRDefault="00E23435" w:rsidP="0018710E">
            <w:pPr>
              <w:pStyle w:val="rowtabella0"/>
              <w:jc w:val="center"/>
              <w:rPr>
                <w:color w:val="002060"/>
              </w:rPr>
            </w:pPr>
            <w:r w:rsidRPr="00C87BB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14103" w14:textId="77777777" w:rsidR="00E23435" w:rsidRPr="00C87BB6" w:rsidRDefault="00E23435" w:rsidP="0018710E">
            <w:pPr>
              <w:pStyle w:val="rowtabella0"/>
              <w:jc w:val="center"/>
              <w:rPr>
                <w:color w:val="002060"/>
              </w:rPr>
            </w:pPr>
            <w:r w:rsidRPr="00C87BB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7E5E2" w14:textId="77777777" w:rsidR="00E23435" w:rsidRPr="00C87BB6" w:rsidRDefault="00E23435" w:rsidP="0018710E">
            <w:pPr>
              <w:pStyle w:val="rowtabella0"/>
              <w:jc w:val="center"/>
              <w:rPr>
                <w:color w:val="002060"/>
              </w:rPr>
            </w:pPr>
            <w:r w:rsidRPr="00C87BB6">
              <w:rPr>
                <w:color w:val="002060"/>
              </w:rPr>
              <w:t>0</w:t>
            </w:r>
          </w:p>
        </w:tc>
      </w:tr>
      <w:tr w:rsidR="00E23435" w:rsidRPr="00C87BB6" w14:paraId="4025BF9E"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B798A5" w14:textId="77777777" w:rsidR="00E23435" w:rsidRPr="00C87BB6" w:rsidRDefault="00E23435" w:rsidP="0018710E">
            <w:pPr>
              <w:pStyle w:val="rowtabella0"/>
              <w:rPr>
                <w:color w:val="002060"/>
              </w:rPr>
            </w:pPr>
            <w:r w:rsidRPr="00C87BB6">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7D24C"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B9E14"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C3178"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29805"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EBFF9"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78A39" w14:textId="77777777" w:rsidR="00E23435" w:rsidRPr="00C87BB6" w:rsidRDefault="00E23435" w:rsidP="0018710E">
            <w:pPr>
              <w:pStyle w:val="rowtabella0"/>
              <w:jc w:val="center"/>
              <w:rPr>
                <w:color w:val="002060"/>
              </w:rPr>
            </w:pPr>
            <w:r w:rsidRPr="00C87BB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E9395" w14:textId="77777777" w:rsidR="00E23435" w:rsidRPr="00C87BB6" w:rsidRDefault="00E23435" w:rsidP="0018710E">
            <w:pPr>
              <w:pStyle w:val="rowtabella0"/>
              <w:jc w:val="center"/>
              <w:rPr>
                <w:color w:val="002060"/>
              </w:rPr>
            </w:pPr>
            <w:r w:rsidRPr="00C87BB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0A408" w14:textId="77777777" w:rsidR="00E23435" w:rsidRPr="00C87BB6" w:rsidRDefault="00E23435" w:rsidP="0018710E">
            <w:pPr>
              <w:pStyle w:val="rowtabella0"/>
              <w:jc w:val="center"/>
              <w:rPr>
                <w:color w:val="002060"/>
              </w:rPr>
            </w:pPr>
            <w:r w:rsidRPr="00C87BB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185C6" w14:textId="77777777" w:rsidR="00E23435" w:rsidRPr="00C87BB6" w:rsidRDefault="00E23435" w:rsidP="0018710E">
            <w:pPr>
              <w:pStyle w:val="rowtabella0"/>
              <w:jc w:val="center"/>
              <w:rPr>
                <w:color w:val="002060"/>
              </w:rPr>
            </w:pPr>
            <w:r w:rsidRPr="00C87BB6">
              <w:rPr>
                <w:color w:val="002060"/>
              </w:rPr>
              <w:t>0</w:t>
            </w:r>
          </w:p>
        </w:tc>
      </w:tr>
      <w:tr w:rsidR="00E23435" w:rsidRPr="00C87BB6" w14:paraId="3CBAA08A" w14:textId="77777777" w:rsidTr="001871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34DD34" w14:textId="77777777" w:rsidR="00E23435" w:rsidRPr="00C87BB6" w:rsidRDefault="00E23435" w:rsidP="0018710E">
            <w:pPr>
              <w:pStyle w:val="rowtabella0"/>
              <w:rPr>
                <w:color w:val="002060"/>
              </w:rPr>
            </w:pPr>
            <w:r w:rsidRPr="00C87BB6">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6CE56"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686CB"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E0A83"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62BAB"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5FE22"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35557" w14:textId="77777777" w:rsidR="00E23435" w:rsidRPr="00C87BB6" w:rsidRDefault="00E23435" w:rsidP="0018710E">
            <w:pPr>
              <w:pStyle w:val="rowtabella0"/>
              <w:jc w:val="center"/>
              <w:rPr>
                <w:color w:val="002060"/>
              </w:rPr>
            </w:pPr>
            <w:r w:rsidRPr="00C87BB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DAF2A" w14:textId="77777777" w:rsidR="00E23435" w:rsidRPr="00C87BB6" w:rsidRDefault="00E23435" w:rsidP="0018710E">
            <w:pPr>
              <w:pStyle w:val="rowtabella0"/>
              <w:jc w:val="center"/>
              <w:rPr>
                <w:color w:val="002060"/>
              </w:rPr>
            </w:pPr>
            <w:r w:rsidRPr="00C87BB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5BFD1" w14:textId="77777777" w:rsidR="00E23435" w:rsidRPr="00C87BB6" w:rsidRDefault="00E23435" w:rsidP="0018710E">
            <w:pPr>
              <w:pStyle w:val="rowtabella0"/>
              <w:jc w:val="center"/>
              <w:rPr>
                <w:color w:val="002060"/>
              </w:rPr>
            </w:pPr>
            <w:r w:rsidRPr="00C87BB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C9271" w14:textId="77777777" w:rsidR="00E23435" w:rsidRPr="00C87BB6" w:rsidRDefault="00E23435" w:rsidP="0018710E">
            <w:pPr>
              <w:pStyle w:val="rowtabella0"/>
              <w:jc w:val="center"/>
              <w:rPr>
                <w:color w:val="002060"/>
              </w:rPr>
            </w:pPr>
            <w:r w:rsidRPr="00C87BB6">
              <w:rPr>
                <w:color w:val="002060"/>
              </w:rPr>
              <w:t>0</w:t>
            </w:r>
          </w:p>
        </w:tc>
      </w:tr>
    </w:tbl>
    <w:p w14:paraId="5EAD9D68" w14:textId="77777777" w:rsidR="00E23435" w:rsidRPr="00C87BB6" w:rsidRDefault="00E23435" w:rsidP="00E23435">
      <w:pPr>
        <w:pStyle w:val="breakline"/>
        <w:rPr>
          <w:rFonts w:eastAsiaTheme="minorEastAsia"/>
          <w:color w:val="002060"/>
        </w:rPr>
      </w:pPr>
    </w:p>
    <w:p w14:paraId="457C7F5D" w14:textId="77777777" w:rsidR="00E23435" w:rsidRPr="00C87BB6" w:rsidRDefault="00E23435" w:rsidP="00E23435">
      <w:pPr>
        <w:pStyle w:val="titoloprinc0"/>
        <w:rPr>
          <w:color w:val="002060"/>
        </w:rPr>
      </w:pPr>
      <w:r w:rsidRPr="00C87BB6">
        <w:rPr>
          <w:color w:val="002060"/>
        </w:rPr>
        <w:t>PROGRAMMA GARE</w:t>
      </w:r>
    </w:p>
    <w:p w14:paraId="542EF1CB" w14:textId="77777777" w:rsidR="00E23435" w:rsidRPr="00C87BB6" w:rsidRDefault="00E23435" w:rsidP="00E23435">
      <w:pPr>
        <w:pStyle w:val="breakline"/>
        <w:rPr>
          <w:color w:val="002060"/>
        </w:rPr>
      </w:pPr>
    </w:p>
    <w:p w14:paraId="27FEDEE0" w14:textId="77777777" w:rsidR="00E23435" w:rsidRPr="00C87BB6" w:rsidRDefault="00E23435" w:rsidP="00E23435">
      <w:pPr>
        <w:pStyle w:val="sottotitolocampionato10"/>
        <w:rPr>
          <w:color w:val="002060"/>
        </w:rPr>
      </w:pPr>
      <w:r w:rsidRPr="00C87BB6">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E23435" w:rsidRPr="00C87BB6" w14:paraId="5B0B3E96" w14:textId="77777777" w:rsidTr="001871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900F4" w14:textId="77777777" w:rsidR="00E23435" w:rsidRPr="00C87BB6" w:rsidRDefault="00E23435" w:rsidP="0018710E">
            <w:pPr>
              <w:pStyle w:val="headertabella0"/>
              <w:rPr>
                <w:color w:val="002060"/>
              </w:rPr>
            </w:pPr>
            <w:r w:rsidRPr="00C87BB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678B8" w14:textId="77777777" w:rsidR="00E23435" w:rsidRPr="00C87BB6" w:rsidRDefault="00E23435" w:rsidP="0018710E">
            <w:pPr>
              <w:pStyle w:val="headertabella0"/>
              <w:rPr>
                <w:color w:val="002060"/>
              </w:rPr>
            </w:pPr>
            <w:r w:rsidRPr="00C87BB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1E9DB" w14:textId="77777777" w:rsidR="00E23435" w:rsidRPr="00C87BB6" w:rsidRDefault="00E23435" w:rsidP="0018710E">
            <w:pPr>
              <w:pStyle w:val="headertabella0"/>
              <w:rPr>
                <w:color w:val="002060"/>
              </w:rPr>
            </w:pPr>
            <w:r w:rsidRPr="00C87BB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56D8C" w14:textId="77777777" w:rsidR="00E23435" w:rsidRPr="00C87BB6" w:rsidRDefault="00E23435" w:rsidP="0018710E">
            <w:pPr>
              <w:pStyle w:val="headertabella0"/>
              <w:rPr>
                <w:color w:val="002060"/>
              </w:rPr>
            </w:pPr>
            <w:r w:rsidRPr="00C87BB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8586C" w14:textId="77777777" w:rsidR="00E23435" w:rsidRPr="00C87BB6" w:rsidRDefault="00E23435" w:rsidP="0018710E">
            <w:pPr>
              <w:pStyle w:val="headertabella0"/>
              <w:rPr>
                <w:color w:val="002060"/>
              </w:rPr>
            </w:pPr>
            <w:r w:rsidRPr="00C87BB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4E26D" w14:textId="77777777" w:rsidR="00E23435" w:rsidRPr="00C87BB6" w:rsidRDefault="00E23435" w:rsidP="0018710E">
            <w:pPr>
              <w:pStyle w:val="headertabella0"/>
              <w:rPr>
                <w:color w:val="002060"/>
              </w:rPr>
            </w:pPr>
            <w:proofErr w:type="spellStart"/>
            <w:r w:rsidRPr="00C87BB6">
              <w:rPr>
                <w:color w:val="002060"/>
              </w:rPr>
              <w:t>Localita'</w:t>
            </w:r>
            <w:proofErr w:type="spellEnd"/>
            <w:r w:rsidRPr="00C87BB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F5C78" w14:textId="77777777" w:rsidR="00E23435" w:rsidRPr="00C87BB6" w:rsidRDefault="00E23435" w:rsidP="0018710E">
            <w:pPr>
              <w:pStyle w:val="headertabella0"/>
              <w:rPr>
                <w:color w:val="002060"/>
              </w:rPr>
            </w:pPr>
            <w:r w:rsidRPr="00C87BB6">
              <w:rPr>
                <w:color w:val="002060"/>
              </w:rPr>
              <w:t>Indirizzo Impianto</w:t>
            </w:r>
          </w:p>
        </w:tc>
      </w:tr>
      <w:tr w:rsidR="00E23435" w:rsidRPr="00C87BB6" w14:paraId="422176EA" w14:textId="77777777" w:rsidTr="001871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6CD5E9" w14:textId="77777777" w:rsidR="00E23435" w:rsidRPr="00C87BB6" w:rsidRDefault="00E23435" w:rsidP="0018710E">
            <w:pPr>
              <w:pStyle w:val="rowtabella0"/>
              <w:rPr>
                <w:color w:val="002060"/>
              </w:rPr>
            </w:pPr>
            <w:r w:rsidRPr="00C87BB6">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57282E" w14:textId="77777777" w:rsidR="00E23435" w:rsidRPr="00C87BB6" w:rsidRDefault="00E23435" w:rsidP="0018710E">
            <w:pPr>
              <w:pStyle w:val="rowtabella0"/>
              <w:rPr>
                <w:color w:val="002060"/>
              </w:rPr>
            </w:pPr>
            <w:r w:rsidRPr="00C87BB6">
              <w:rPr>
                <w:color w:val="002060"/>
              </w:rPr>
              <w:t>CITTA DI OSTRA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AD5311" w14:textId="77777777" w:rsidR="00E23435" w:rsidRPr="00C87BB6" w:rsidRDefault="00E23435" w:rsidP="0018710E">
            <w:pPr>
              <w:pStyle w:val="rowtabella0"/>
              <w:jc w:val="center"/>
              <w:rPr>
                <w:color w:val="002060"/>
              </w:rPr>
            </w:pPr>
            <w:r w:rsidRPr="00C87BB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586B4C" w14:textId="77777777" w:rsidR="00E23435" w:rsidRPr="00C87BB6" w:rsidRDefault="00E23435" w:rsidP="0018710E">
            <w:pPr>
              <w:pStyle w:val="rowtabella0"/>
              <w:rPr>
                <w:color w:val="002060"/>
              </w:rPr>
            </w:pPr>
            <w:r w:rsidRPr="00C87BB6">
              <w:rPr>
                <w:color w:val="002060"/>
              </w:rPr>
              <w:t>25/02/2023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191E52" w14:textId="77777777" w:rsidR="00E23435" w:rsidRPr="00C87BB6" w:rsidRDefault="00E23435" w:rsidP="0018710E">
            <w:pPr>
              <w:pStyle w:val="rowtabella0"/>
              <w:rPr>
                <w:color w:val="002060"/>
              </w:rPr>
            </w:pPr>
            <w:r w:rsidRPr="00C87BB6">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AD1637" w14:textId="77777777" w:rsidR="00E23435" w:rsidRPr="00C87BB6" w:rsidRDefault="00E23435" w:rsidP="0018710E">
            <w:pPr>
              <w:pStyle w:val="rowtabella0"/>
              <w:rPr>
                <w:color w:val="002060"/>
              </w:rPr>
            </w:pPr>
            <w:r w:rsidRPr="00C87BB6">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3A216F" w14:textId="77777777" w:rsidR="00E23435" w:rsidRPr="00C87BB6" w:rsidRDefault="00E23435" w:rsidP="0018710E">
            <w:pPr>
              <w:pStyle w:val="rowtabella0"/>
              <w:rPr>
                <w:color w:val="002060"/>
              </w:rPr>
            </w:pPr>
            <w:r w:rsidRPr="00C87BB6">
              <w:rPr>
                <w:color w:val="002060"/>
              </w:rPr>
              <w:t>VIA ROSSINI</w:t>
            </w:r>
          </w:p>
        </w:tc>
      </w:tr>
      <w:tr w:rsidR="00E23435" w:rsidRPr="00C87BB6" w14:paraId="1E0A79E8"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DBD5D0" w14:textId="77777777" w:rsidR="00E23435" w:rsidRPr="00C87BB6" w:rsidRDefault="00E23435" w:rsidP="0018710E">
            <w:pPr>
              <w:pStyle w:val="rowtabella0"/>
              <w:rPr>
                <w:color w:val="002060"/>
              </w:rPr>
            </w:pPr>
            <w:r w:rsidRPr="00C87BB6">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A64821" w14:textId="77777777" w:rsidR="00E23435" w:rsidRPr="00C87BB6" w:rsidRDefault="00E23435" w:rsidP="0018710E">
            <w:pPr>
              <w:pStyle w:val="rowtabella0"/>
              <w:rPr>
                <w:color w:val="002060"/>
              </w:rPr>
            </w:pPr>
            <w:r w:rsidRPr="00C87BB6">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2A0357"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CEE2EA" w14:textId="77777777" w:rsidR="00E23435" w:rsidRPr="00C87BB6" w:rsidRDefault="00E23435" w:rsidP="0018710E">
            <w:pPr>
              <w:pStyle w:val="rowtabella0"/>
              <w:rPr>
                <w:color w:val="002060"/>
              </w:rPr>
            </w:pPr>
            <w:r w:rsidRPr="00C87BB6">
              <w:rPr>
                <w:color w:val="002060"/>
              </w:rPr>
              <w:t>25/02/2023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E421B2" w14:textId="77777777" w:rsidR="00E23435" w:rsidRPr="00C87BB6" w:rsidRDefault="00E23435" w:rsidP="0018710E">
            <w:pPr>
              <w:pStyle w:val="rowtabella0"/>
              <w:rPr>
                <w:color w:val="002060"/>
              </w:rPr>
            </w:pPr>
            <w:r w:rsidRPr="00C87BB6">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ED78B6" w14:textId="77777777" w:rsidR="00E23435" w:rsidRPr="00C87BB6" w:rsidRDefault="00E23435" w:rsidP="0018710E">
            <w:pPr>
              <w:pStyle w:val="rowtabella0"/>
              <w:rPr>
                <w:color w:val="002060"/>
              </w:rPr>
            </w:pPr>
            <w:r w:rsidRPr="00C87BB6">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3CD029" w14:textId="77777777" w:rsidR="00E23435" w:rsidRPr="00C87BB6" w:rsidRDefault="00E23435" w:rsidP="0018710E">
            <w:pPr>
              <w:pStyle w:val="rowtabella0"/>
              <w:rPr>
                <w:color w:val="002060"/>
              </w:rPr>
            </w:pPr>
            <w:r w:rsidRPr="00C87BB6">
              <w:rPr>
                <w:color w:val="002060"/>
              </w:rPr>
              <w:t>VIA B.BUOZZI</w:t>
            </w:r>
          </w:p>
        </w:tc>
      </w:tr>
      <w:tr w:rsidR="00E23435" w:rsidRPr="00C87BB6" w14:paraId="29979D04" w14:textId="77777777" w:rsidTr="001871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F377ED" w14:textId="77777777" w:rsidR="00E23435" w:rsidRPr="00C87BB6" w:rsidRDefault="00E23435" w:rsidP="0018710E">
            <w:pPr>
              <w:pStyle w:val="rowtabella0"/>
              <w:rPr>
                <w:color w:val="002060"/>
              </w:rPr>
            </w:pPr>
            <w:r w:rsidRPr="00C87BB6">
              <w:rPr>
                <w:color w:val="002060"/>
              </w:rPr>
              <w:t>DAMIANI E GATTI ASCOLI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4C6CE2" w14:textId="77777777" w:rsidR="00E23435" w:rsidRPr="00C87BB6" w:rsidRDefault="00E23435" w:rsidP="0018710E">
            <w:pPr>
              <w:pStyle w:val="rowtabella0"/>
              <w:rPr>
                <w:color w:val="002060"/>
              </w:rPr>
            </w:pPr>
            <w:r w:rsidRPr="00C87BB6">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F9CCE8"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36999B" w14:textId="77777777" w:rsidR="00E23435" w:rsidRPr="00C87BB6" w:rsidRDefault="00E23435" w:rsidP="0018710E">
            <w:pPr>
              <w:pStyle w:val="rowtabella0"/>
              <w:rPr>
                <w:color w:val="002060"/>
              </w:rPr>
            </w:pPr>
            <w:r w:rsidRPr="00C87BB6">
              <w:rPr>
                <w:color w:val="002060"/>
              </w:rPr>
              <w:t>26/02/2023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AF8110" w14:textId="77777777" w:rsidR="00E23435" w:rsidRPr="00C87BB6" w:rsidRDefault="00E23435" w:rsidP="0018710E">
            <w:pPr>
              <w:pStyle w:val="rowtabella0"/>
              <w:rPr>
                <w:color w:val="002060"/>
              </w:rPr>
            </w:pPr>
            <w:r w:rsidRPr="00C87BB6">
              <w:rPr>
                <w:color w:val="002060"/>
              </w:rPr>
              <w:t>5710 PALESTRA C5 "MONTICELLI"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F70DAA" w14:textId="77777777" w:rsidR="00E23435" w:rsidRPr="00C87BB6" w:rsidRDefault="00E23435" w:rsidP="0018710E">
            <w:pPr>
              <w:pStyle w:val="rowtabella0"/>
              <w:rPr>
                <w:color w:val="002060"/>
              </w:rPr>
            </w:pPr>
            <w:r w:rsidRPr="00C87BB6">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D41E35" w14:textId="77777777" w:rsidR="00E23435" w:rsidRPr="00C87BB6" w:rsidRDefault="00E23435" w:rsidP="0018710E">
            <w:pPr>
              <w:pStyle w:val="rowtabella0"/>
              <w:rPr>
                <w:color w:val="002060"/>
              </w:rPr>
            </w:pPr>
            <w:r w:rsidRPr="00C87BB6">
              <w:rPr>
                <w:color w:val="002060"/>
              </w:rPr>
              <w:t>VIA DELL IRIS</w:t>
            </w:r>
          </w:p>
        </w:tc>
      </w:tr>
    </w:tbl>
    <w:p w14:paraId="386F5A0D" w14:textId="77777777" w:rsidR="00E23435" w:rsidRDefault="00E23435" w:rsidP="00E23435">
      <w:pPr>
        <w:pStyle w:val="breakline"/>
        <w:rPr>
          <w:color w:val="002060"/>
        </w:rPr>
      </w:pPr>
    </w:p>
    <w:p w14:paraId="22DE7606" w14:textId="77777777" w:rsidR="00E23435" w:rsidRPr="00C87BB6" w:rsidRDefault="00E23435" w:rsidP="00E23435">
      <w:pPr>
        <w:pStyle w:val="breakline"/>
        <w:rPr>
          <w:color w:val="002060"/>
        </w:rPr>
      </w:pPr>
    </w:p>
    <w:p w14:paraId="4B627ABA" w14:textId="77777777" w:rsidR="00E23435" w:rsidRPr="00C87BB6" w:rsidRDefault="00E23435" w:rsidP="00E23435">
      <w:pPr>
        <w:pStyle w:val="titolocampionato0"/>
        <w:shd w:val="clear" w:color="auto" w:fill="CCCCCC"/>
        <w:spacing w:before="80" w:after="40"/>
        <w:rPr>
          <w:color w:val="002060"/>
        </w:rPr>
      </w:pPr>
      <w:r w:rsidRPr="00C87BB6">
        <w:rPr>
          <w:color w:val="002060"/>
        </w:rPr>
        <w:t>UNDER 19 CALCIO A 5 REGIONALE</w:t>
      </w:r>
    </w:p>
    <w:p w14:paraId="1C0B1467" w14:textId="77777777" w:rsidR="00E23435" w:rsidRPr="00C87BB6" w:rsidRDefault="00E23435" w:rsidP="00E23435">
      <w:pPr>
        <w:pStyle w:val="titoloprinc0"/>
        <w:rPr>
          <w:color w:val="002060"/>
        </w:rPr>
      </w:pPr>
      <w:r w:rsidRPr="00C87BB6">
        <w:rPr>
          <w:color w:val="002060"/>
        </w:rPr>
        <w:t>RISULTATI</w:t>
      </w:r>
    </w:p>
    <w:p w14:paraId="701A7D4B" w14:textId="77777777" w:rsidR="00E23435" w:rsidRPr="00C87BB6" w:rsidRDefault="00E23435" w:rsidP="00E23435">
      <w:pPr>
        <w:pStyle w:val="breakline"/>
        <w:rPr>
          <w:color w:val="002060"/>
        </w:rPr>
      </w:pPr>
    </w:p>
    <w:p w14:paraId="4345AA32" w14:textId="77777777" w:rsidR="00E23435" w:rsidRPr="00C87BB6" w:rsidRDefault="00E23435" w:rsidP="00E23435">
      <w:pPr>
        <w:pStyle w:val="sottotitolocampionato10"/>
        <w:rPr>
          <w:color w:val="002060"/>
        </w:rPr>
      </w:pPr>
      <w:r w:rsidRPr="00C87BB6">
        <w:rPr>
          <w:color w:val="002060"/>
        </w:rPr>
        <w:t>RISULTATI UFFICIALI GARE DEL 18/02/2023</w:t>
      </w:r>
    </w:p>
    <w:p w14:paraId="6E8C325E" w14:textId="77777777" w:rsidR="00E23435" w:rsidRPr="00E23435" w:rsidRDefault="00E23435" w:rsidP="00E23435">
      <w:pPr>
        <w:pStyle w:val="sottotitolocampionato20"/>
        <w:spacing w:before="0" w:beforeAutospacing="0" w:after="0" w:afterAutospacing="0"/>
        <w:rPr>
          <w:rFonts w:ascii="Arial" w:hAnsi="Arial" w:cs="Arial"/>
          <w:color w:val="002060"/>
          <w:sz w:val="20"/>
          <w:szCs w:val="20"/>
        </w:rPr>
      </w:pPr>
      <w:r w:rsidRPr="00E23435">
        <w:rPr>
          <w:rFonts w:ascii="Arial" w:hAnsi="Arial" w:cs="Arial"/>
          <w:color w:val="002060"/>
          <w:sz w:val="20"/>
          <w:szCs w:val="20"/>
        </w:rPr>
        <w:t>Si trascrivono qui di seguito i risultati ufficiali delle gare disputate</w:t>
      </w:r>
    </w:p>
    <w:p w14:paraId="0BF7B293" w14:textId="77777777" w:rsidR="00E23435" w:rsidRPr="00C87BB6" w:rsidRDefault="00E23435" w:rsidP="00E2343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23435" w:rsidRPr="00C87BB6" w14:paraId="61EEF5D7" w14:textId="77777777" w:rsidTr="001871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23435" w:rsidRPr="00C87BB6" w14:paraId="30BFD83D" w14:textId="77777777" w:rsidTr="001871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A67E0" w14:textId="77777777" w:rsidR="00E23435" w:rsidRPr="00C87BB6" w:rsidRDefault="00E23435" w:rsidP="0018710E">
                  <w:pPr>
                    <w:pStyle w:val="headertabella0"/>
                    <w:rPr>
                      <w:color w:val="002060"/>
                    </w:rPr>
                  </w:pPr>
                  <w:r w:rsidRPr="00C87BB6">
                    <w:rPr>
                      <w:color w:val="002060"/>
                    </w:rPr>
                    <w:t>GIRONE A - 6 Giornata - R</w:t>
                  </w:r>
                </w:p>
              </w:tc>
            </w:tr>
            <w:tr w:rsidR="00E23435" w:rsidRPr="00C87BB6" w14:paraId="1370B866" w14:textId="77777777" w:rsidTr="0018710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AD76A29" w14:textId="77777777" w:rsidR="00E23435" w:rsidRPr="00C87BB6" w:rsidRDefault="00E23435" w:rsidP="0018710E">
                  <w:pPr>
                    <w:pStyle w:val="rowtabella0"/>
                    <w:rPr>
                      <w:color w:val="002060"/>
                    </w:rPr>
                  </w:pPr>
                  <w:r w:rsidRPr="00C87BB6">
                    <w:rPr>
                      <w:color w:val="002060"/>
                    </w:rPr>
                    <w:t>OSIMO FIVE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10841B" w14:textId="77777777" w:rsidR="00E23435" w:rsidRPr="00C87BB6" w:rsidRDefault="00E23435" w:rsidP="0018710E">
                  <w:pPr>
                    <w:pStyle w:val="rowtabella0"/>
                    <w:rPr>
                      <w:color w:val="002060"/>
                    </w:rPr>
                  </w:pPr>
                  <w:r w:rsidRPr="00C87BB6">
                    <w:rPr>
                      <w:color w:val="002060"/>
                    </w:rPr>
                    <w:t>- REAL FABRIANO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A8D827" w14:textId="77777777" w:rsidR="00E23435" w:rsidRPr="00C87BB6" w:rsidRDefault="00E23435" w:rsidP="0018710E">
                  <w:pPr>
                    <w:pStyle w:val="rowtabella0"/>
                    <w:jc w:val="center"/>
                    <w:rPr>
                      <w:color w:val="002060"/>
                    </w:rPr>
                  </w:pPr>
                  <w:r w:rsidRPr="00C87BB6">
                    <w:rPr>
                      <w:color w:val="002060"/>
                    </w:rPr>
                    <w:t>1 - 12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790990" w14:textId="77777777" w:rsidR="00E23435" w:rsidRPr="00C87BB6" w:rsidRDefault="00E23435" w:rsidP="0018710E">
                  <w:pPr>
                    <w:pStyle w:val="rowtabella0"/>
                    <w:jc w:val="center"/>
                    <w:rPr>
                      <w:color w:val="002060"/>
                    </w:rPr>
                  </w:pPr>
                  <w:r w:rsidRPr="00C87BB6">
                    <w:rPr>
                      <w:color w:val="002060"/>
                    </w:rPr>
                    <w:t> </w:t>
                  </w:r>
                </w:p>
              </w:tc>
            </w:tr>
          </w:tbl>
          <w:p w14:paraId="665EE7C9" w14:textId="77777777" w:rsidR="00E23435" w:rsidRPr="00C87BB6" w:rsidRDefault="00E23435" w:rsidP="0018710E">
            <w:pPr>
              <w:rPr>
                <w:color w:val="002060"/>
              </w:rPr>
            </w:pPr>
          </w:p>
        </w:tc>
      </w:tr>
    </w:tbl>
    <w:p w14:paraId="275A218F" w14:textId="77777777" w:rsidR="00E23435" w:rsidRPr="00C87BB6" w:rsidRDefault="00E23435" w:rsidP="00E23435">
      <w:pPr>
        <w:pStyle w:val="breakline"/>
        <w:rPr>
          <w:rFonts w:eastAsiaTheme="minorEastAsia"/>
          <w:color w:val="002060"/>
        </w:rPr>
      </w:pPr>
    </w:p>
    <w:p w14:paraId="47C6265E" w14:textId="77777777" w:rsidR="00E23435" w:rsidRPr="00C87BB6" w:rsidRDefault="00E23435" w:rsidP="00E23435">
      <w:pPr>
        <w:pStyle w:val="breakline"/>
        <w:rPr>
          <w:color w:val="002060"/>
        </w:rPr>
      </w:pPr>
    </w:p>
    <w:p w14:paraId="17BABF90" w14:textId="77777777" w:rsidR="00E23435" w:rsidRPr="00C87BB6" w:rsidRDefault="00E23435" w:rsidP="00E23435">
      <w:pPr>
        <w:pStyle w:val="titoloprinc0"/>
        <w:rPr>
          <w:color w:val="002060"/>
        </w:rPr>
      </w:pPr>
      <w:r w:rsidRPr="00C87BB6">
        <w:rPr>
          <w:color w:val="002060"/>
        </w:rPr>
        <w:t>GIUDICE SPORTIVO</w:t>
      </w:r>
    </w:p>
    <w:p w14:paraId="7253C1DD" w14:textId="77777777" w:rsidR="00E23435" w:rsidRPr="00C87BB6" w:rsidRDefault="00E23435" w:rsidP="00E23435">
      <w:pPr>
        <w:pStyle w:val="diffida"/>
        <w:rPr>
          <w:color w:val="002060"/>
        </w:rPr>
      </w:pPr>
      <w:r w:rsidRPr="00C87BB6">
        <w:rPr>
          <w:color w:val="002060"/>
        </w:rPr>
        <w:t>Il Giudice Sportivo Avv. Agnese Lazzaretti, con l'assistenza del segretario Angelo Castellana, nella seduta del 22/02/2023, ha adottato le decisioni che di seguito integralmente si riportano:</w:t>
      </w:r>
    </w:p>
    <w:p w14:paraId="1241313A" w14:textId="77777777" w:rsidR="00E23435" w:rsidRPr="00C87BB6" w:rsidRDefault="00E23435" w:rsidP="00E23435">
      <w:pPr>
        <w:pStyle w:val="titolo10"/>
        <w:rPr>
          <w:color w:val="002060"/>
        </w:rPr>
      </w:pPr>
      <w:r w:rsidRPr="00C87BB6">
        <w:rPr>
          <w:color w:val="002060"/>
        </w:rPr>
        <w:lastRenderedPageBreak/>
        <w:t xml:space="preserve">GARE DEL 18/ 2/2023 </w:t>
      </w:r>
    </w:p>
    <w:p w14:paraId="6A0A2DF2" w14:textId="77777777" w:rsidR="00E23435" w:rsidRPr="00C87BB6" w:rsidRDefault="00E23435" w:rsidP="00E23435">
      <w:pPr>
        <w:pStyle w:val="titolo7a"/>
        <w:rPr>
          <w:color w:val="002060"/>
        </w:rPr>
      </w:pPr>
      <w:r w:rsidRPr="00C87BB6">
        <w:rPr>
          <w:color w:val="002060"/>
        </w:rPr>
        <w:t xml:space="preserve">PROVVEDIMENTI DISCIPLINARI </w:t>
      </w:r>
    </w:p>
    <w:p w14:paraId="23919FBE" w14:textId="77777777" w:rsidR="00E23435" w:rsidRPr="00C87BB6" w:rsidRDefault="00E23435" w:rsidP="00E23435">
      <w:pPr>
        <w:pStyle w:val="titolo7b0"/>
        <w:rPr>
          <w:color w:val="002060"/>
        </w:rPr>
      </w:pPr>
      <w:r w:rsidRPr="00C87BB6">
        <w:rPr>
          <w:color w:val="002060"/>
        </w:rPr>
        <w:t xml:space="preserve">In base alle risultanze degli atti ufficiali sono state deliberate le seguenti sanzioni disciplinari. </w:t>
      </w:r>
    </w:p>
    <w:p w14:paraId="24A9F50C" w14:textId="77777777" w:rsidR="00E23435" w:rsidRPr="00C87BB6" w:rsidRDefault="00E23435" w:rsidP="00E23435">
      <w:pPr>
        <w:pStyle w:val="titolo30"/>
        <w:rPr>
          <w:color w:val="002060"/>
        </w:rPr>
      </w:pPr>
      <w:r w:rsidRPr="00C87BB6">
        <w:rPr>
          <w:color w:val="002060"/>
        </w:rPr>
        <w:t xml:space="preserve">CALCIATORI NON ESPULSI </w:t>
      </w:r>
    </w:p>
    <w:p w14:paraId="272A899B" w14:textId="77777777" w:rsidR="00E23435" w:rsidRPr="00C87BB6" w:rsidRDefault="00E23435" w:rsidP="00E23435">
      <w:pPr>
        <w:pStyle w:val="titolo20"/>
        <w:rPr>
          <w:color w:val="002060"/>
        </w:rPr>
      </w:pPr>
      <w:r w:rsidRPr="00C87BB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3F514F37" w14:textId="77777777" w:rsidTr="0018710E">
        <w:tc>
          <w:tcPr>
            <w:tcW w:w="2200" w:type="dxa"/>
            <w:tcMar>
              <w:top w:w="20" w:type="dxa"/>
              <w:left w:w="20" w:type="dxa"/>
              <w:bottom w:w="20" w:type="dxa"/>
              <w:right w:w="20" w:type="dxa"/>
            </w:tcMar>
            <w:vAlign w:val="center"/>
            <w:hideMark/>
          </w:tcPr>
          <w:p w14:paraId="25EDB449" w14:textId="77777777" w:rsidR="00E23435" w:rsidRPr="00C87BB6" w:rsidRDefault="00E23435" w:rsidP="0018710E">
            <w:pPr>
              <w:pStyle w:val="movimento"/>
              <w:rPr>
                <w:color w:val="002060"/>
              </w:rPr>
            </w:pPr>
            <w:r w:rsidRPr="00C87BB6">
              <w:rPr>
                <w:color w:val="002060"/>
              </w:rPr>
              <w:t>GIACOMETTI MATTEO</w:t>
            </w:r>
          </w:p>
        </w:tc>
        <w:tc>
          <w:tcPr>
            <w:tcW w:w="2200" w:type="dxa"/>
            <w:tcMar>
              <w:top w:w="20" w:type="dxa"/>
              <w:left w:w="20" w:type="dxa"/>
              <w:bottom w:w="20" w:type="dxa"/>
              <w:right w:w="20" w:type="dxa"/>
            </w:tcMar>
            <w:vAlign w:val="center"/>
            <w:hideMark/>
          </w:tcPr>
          <w:p w14:paraId="2B2A181B" w14:textId="77777777" w:rsidR="00E23435" w:rsidRPr="00C87BB6" w:rsidRDefault="00E23435" w:rsidP="0018710E">
            <w:pPr>
              <w:pStyle w:val="movimento2"/>
              <w:rPr>
                <w:color w:val="002060"/>
              </w:rPr>
            </w:pPr>
            <w:r w:rsidRPr="00C87BB6">
              <w:rPr>
                <w:color w:val="002060"/>
              </w:rPr>
              <w:t xml:space="preserve">(REAL FABRIANO) </w:t>
            </w:r>
          </w:p>
        </w:tc>
        <w:tc>
          <w:tcPr>
            <w:tcW w:w="800" w:type="dxa"/>
            <w:tcMar>
              <w:top w:w="20" w:type="dxa"/>
              <w:left w:w="20" w:type="dxa"/>
              <w:bottom w:w="20" w:type="dxa"/>
              <w:right w:w="20" w:type="dxa"/>
            </w:tcMar>
            <w:vAlign w:val="center"/>
            <w:hideMark/>
          </w:tcPr>
          <w:p w14:paraId="08EB9782"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51200595"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5482F72D" w14:textId="77777777" w:rsidR="00E23435" w:rsidRPr="00C87BB6" w:rsidRDefault="00E23435" w:rsidP="0018710E">
            <w:pPr>
              <w:pStyle w:val="movimento2"/>
              <w:rPr>
                <w:color w:val="002060"/>
              </w:rPr>
            </w:pPr>
            <w:r w:rsidRPr="00C87BB6">
              <w:rPr>
                <w:color w:val="002060"/>
              </w:rPr>
              <w:t> </w:t>
            </w:r>
          </w:p>
        </w:tc>
      </w:tr>
    </w:tbl>
    <w:p w14:paraId="2D58D0F7" w14:textId="77777777" w:rsidR="00E23435" w:rsidRPr="00C87BB6" w:rsidRDefault="00E23435" w:rsidP="00E23435">
      <w:pPr>
        <w:pStyle w:val="titolo20"/>
        <w:rPr>
          <w:rFonts w:eastAsiaTheme="minorEastAsia"/>
          <w:color w:val="002060"/>
        </w:rPr>
      </w:pPr>
      <w:r w:rsidRPr="00C87BB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6209036B" w14:textId="77777777" w:rsidTr="0018710E">
        <w:tc>
          <w:tcPr>
            <w:tcW w:w="2200" w:type="dxa"/>
            <w:tcMar>
              <w:top w:w="20" w:type="dxa"/>
              <w:left w:w="20" w:type="dxa"/>
              <w:bottom w:w="20" w:type="dxa"/>
              <w:right w:w="20" w:type="dxa"/>
            </w:tcMar>
            <w:vAlign w:val="center"/>
            <w:hideMark/>
          </w:tcPr>
          <w:p w14:paraId="4355615B" w14:textId="77777777" w:rsidR="00E23435" w:rsidRPr="00C87BB6" w:rsidRDefault="00E23435" w:rsidP="0018710E">
            <w:pPr>
              <w:pStyle w:val="movimento"/>
              <w:rPr>
                <w:color w:val="002060"/>
              </w:rPr>
            </w:pPr>
            <w:r w:rsidRPr="00C87BB6">
              <w:rPr>
                <w:color w:val="002060"/>
              </w:rPr>
              <w:t>MAURI SAMUELE</w:t>
            </w:r>
          </w:p>
        </w:tc>
        <w:tc>
          <w:tcPr>
            <w:tcW w:w="2200" w:type="dxa"/>
            <w:tcMar>
              <w:top w:w="20" w:type="dxa"/>
              <w:left w:w="20" w:type="dxa"/>
              <w:bottom w:w="20" w:type="dxa"/>
              <w:right w:w="20" w:type="dxa"/>
            </w:tcMar>
            <w:vAlign w:val="center"/>
            <w:hideMark/>
          </w:tcPr>
          <w:p w14:paraId="3D84C0CB" w14:textId="77777777" w:rsidR="00E23435" w:rsidRPr="00C87BB6" w:rsidRDefault="00E23435" w:rsidP="0018710E">
            <w:pPr>
              <w:pStyle w:val="movimento2"/>
              <w:rPr>
                <w:color w:val="002060"/>
              </w:rPr>
            </w:pPr>
            <w:r w:rsidRPr="00C87BB6">
              <w:rPr>
                <w:color w:val="002060"/>
              </w:rPr>
              <w:t xml:space="preserve">(REAL FABRIANO) </w:t>
            </w:r>
          </w:p>
        </w:tc>
        <w:tc>
          <w:tcPr>
            <w:tcW w:w="800" w:type="dxa"/>
            <w:tcMar>
              <w:top w:w="20" w:type="dxa"/>
              <w:left w:w="20" w:type="dxa"/>
              <w:bottom w:w="20" w:type="dxa"/>
              <w:right w:w="20" w:type="dxa"/>
            </w:tcMar>
            <w:vAlign w:val="center"/>
            <w:hideMark/>
          </w:tcPr>
          <w:p w14:paraId="28E4F255"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72315E66"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6AFF5FBF" w14:textId="77777777" w:rsidR="00E23435" w:rsidRPr="00C87BB6" w:rsidRDefault="00E23435" w:rsidP="0018710E">
            <w:pPr>
              <w:pStyle w:val="movimento2"/>
              <w:rPr>
                <w:color w:val="002060"/>
              </w:rPr>
            </w:pPr>
            <w:r w:rsidRPr="00C87BB6">
              <w:rPr>
                <w:color w:val="002060"/>
              </w:rPr>
              <w:t> </w:t>
            </w:r>
          </w:p>
        </w:tc>
      </w:tr>
    </w:tbl>
    <w:p w14:paraId="0ED50268" w14:textId="77777777" w:rsidR="00E23435" w:rsidRPr="00C87BB6" w:rsidRDefault="00E23435" w:rsidP="00E23435">
      <w:pPr>
        <w:pStyle w:val="titolo20"/>
        <w:rPr>
          <w:rFonts w:eastAsiaTheme="minorEastAsia"/>
          <w:color w:val="002060"/>
        </w:rPr>
      </w:pPr>
      <w:r w:rsidRPr="00C87BB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32785CF0" w14:textId="77777777" w:rsidTr="0018710E">
        <w:tc>
          <w:tcPr>
            <w:tcW w:w="2200" w:type="dxa"/>
            <w:tcMar>
              <w:top w:w="20" w:type="dxa"/>
              <w:left w:w="20" w:type="dxa"/>
              <w:bottom w:w="20" w:type="dxa"/>
              <w:right w:w="20" w:type="dxa"/>
            </w:tcMar>
            <w:vAlign w:val="center"/>
            <w:hideMark/>
          </w:tcPr>
          <w:p w14:paraId="1CC9FDCA" w14:textId="77777777" w:rsidR="00E23435" w:rsidRPr="00C87BB6" w:rsidRDefault="00E23435" w:rsidP="0018710E">
            <w:pPr>
              <w:pStyle w:val="movimento"/>
              <w:rPr>
                <w:color w:val="002060"/>
              </w:rPr>
            </w:pPr>
            <w:r w:rsidRPr="00C87BB6">
              <w:rPr>
                <w:color w:val="002060"/>
              </w:rPr>
              <w:t>SERRANI ALESSANDRO</w:t>
            </w:r>
          </w:p>
        </w:tc>
        <w:tc>
          <w:tcPr>
            <w:tcW w:w="2200" w:type="dxa"/>
            <w:tcMar>
              <w:top w:w="20" w:type="dxa"/>
              <w:left w:w="20" w:type="dxa"/>
              <w:bottom w:w="20" w:type="dxa"/>
              <w:right w:w="20" w:type="dxa"/>
            </w:tcMar>
            <w:vAlign w:val="center"/>
            <w:hideMark/>
          </w:tcPr>
          <w:p w14:paraId="0C19F618" w14:textId="77777777" w:rsidR="00E23435" w:rsidRPr="00C87BB6" w:rsidRDefault="00E23435" w:rsidP="0018710E">
            <w:pPr>
              <w:pStyle w:val="movimento2"/>
              <w:rPr>
                <w:color w:val="002060"/>
              </w:rPr>
            </w:pPr>
            <w:r w:rsidRPr="00C87BB6">
              <w:rPr>
                <w:color w:val="002060"/>
              </w:rPr>
              <w:t xml:space="preserve">(OSIMO FIVE) </w:t>
            </w:r>
          </w:p>
        </w:tc>
        <w:tc>
          <w:tcPr>
            <w:tcW w:w="800" w:type="dxa"/>
            <w:tcMar>
              <w:top w:w="20" w:type="dxa"/>
              <w:left w:w="20" w:type="dxa"/>
              <w:bottom w:w="20" w:type="dxa"/>
              <w:right w:w="20" w:type="dxa"/>
            </w:tcMar>
            <w:vAlign w:val="center"/>
            <w:hideMark/>
          </w:tcPr>
          <w:p w14:paraId="5B02A3AD"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0F4DFD17" w14:textId="77777777" w:rsidR="00E23435" w:rsidRPr="00C87BB6" w:rsidRDefault="00E23435" w:rsidP="0018710E">
            <w:pPr>
              <w:pStyle w:val="movimento"/>
              <w:rPr>
                <w:color w:val="002060"/>
              </w:rPr>
            </w:pPr>
            <w:r w:rsidRPr="00C87BB6">
              <w:rPr>
                <w:color w:val="002060"/>
              </w:rPr>
              <w:t>ARGALIA ALAN</w:t>
            </w:r>
          </w:p>
        </w:tc>
        <w:tc>
          <w:tcPr>
            <w:tcW w:w="2200" w:type="dxa"/>
            <w:tcMar>
              <w:top w:w="20" w:type="dxa"/>
              <w:left w:w="20" w:type="dxa"/>
              <w:bottom w:w="20" w:type="dxa"/>
              <w:right w:w="20" w:type="dxa"/>
            </w:tcMar>
            <w:vAlign w:val="center"/>
            <w:hideMark/>
          </w:tcPr>
          <w:p w14:paraId="3DF31BA5" w14:textId="77777777" w:rsidR="00E23435" w:rsidRPr="00C87BB6" w:rsidRDefault="00E23435" w:rsidP="0018710E">
            <w:pPr>
              <w:pStyle w:val="movimento2"/>
              <w:rPr>
                <w:color w:val="002060"/>
              </w:rPr>
            </w:pPr>
            <w:r w:rsidRPr="00C87BB6">
              <w:rPr>
                <w:color w:val="002060"/>
              </w:rPr>
              <w:t xml:space="preserve">(REAL FABRIANO) </w:t>
            </w:r>
          </w:p>
        </w:tc>
      </w:tr>
    </w:tbl>
    <w:p w14:paraId="4E922E6A" w14:textId="77777777" w:rsidR="00E23435" w:rsidRPr="00C87BB6" w:rsidRDefault="00E23435" w:rsidP="00E23435">
      <w:pPr>
        <w:pStyle w:val="breakline"/>
        <w:rPr>
          <w:color w:val="002060"/>
        </w:rPr>
      </w:pPr>
    </w:p>
    <w:p w14:paraId="590B806F" w14:textId="77777777" w:rsidR="00E23435" w:rsidRPr="00C87BB6" w:rsidRDefault="00E23435" w:rsidP="00E23435">
      <w:pPr>
        <w:jc w:val="center"/>
        <w:rPr>
          <w:rFonts w:ascii="Arial" w:hAnsi="Arial" w:cs="Arial"/>
          <w:noProof/>
          <w:color w:val="002060"/>
          <w:sz w:val="22"/>
          <w:szCs w:val="22"/>
        </w:rPr>
      </w:pPr>
      <w:r w:rsidRPr="00C87BB6">
        <w:rPr>
          <w:rFonts w:ascii="Arial" w:hAnsi="Arial" w:cs="Arial"/>
          <w:noProof/>
          <w:color w:val="002060"/>
          <w:sz w:val="22"/>
          <w:szCs w:val="22"/>
        </w:rPr>
        <w:t>F.to IL SEGRETARIO                                   F.to IL GIUDICE SPORTIVO</w:t>
      </w:r>
    </w:p>
    <w:p w14:paraId="294AF9B1" w14:textId="77777777" w:rsidR="00E23435" w:rsidRPr="00C87BB6" w:rsidRDefault="00E23435" w:rsidP="00E23435">
      <w:pPr>
        <w:pStyle w:val="breakline"/>
        <w:rPr>
          <w:rFonts w:eastAsiaTheme="minorEastAsia"/>
          <w:color w:val="002060"/>
        </w:rPr>
      </w:pPr>
      <w:r w:rsidRPr="00C87BB6">
        <w:rPr>
          <w:rFonts w:ascii="Arial" w:hAnsi="Arial" w:cs="Arial"/>
          <w:noProof/>
          <w:color w:val="002060"/>
          <w:sz w:val="22"/>
          <w:szCs w:val="22"/>
        </w:rPr>
        <w:t xml:space="preserve">                         Angelo Castellana        </w:t>
      </w:r>
      <w:r w:rsidRPr="00C87BB6">
        <w:rPr>
          <w:rFonts w:ascii="Arial" w:hAnsi="Arial" w:cs="Arial"/>
          <w:noProof/>
          <w:color w:val="002060"/>
          <w:sz w:val="22"/>
          <w:szCs w:val="22"/>
        </w:rPr>
        <w:tab/>
        <w:t xml:space="preserve">                                Agnese Lazzaretti</w:t>
      </w:r>
    </w:p>
    <w:p w14:paraId="3C59CD33" w14:textId="77777777" w:rsidR="00E23435" w:rsidRPr="00C87BB6" w:rsidRDefault="00E23435" w:rsidP="00E23435">
      <w:pPr>
        <w:pStyle w:val="breakline"/>
        <w:rPr>
          <w:rFonts w:eastAsiaTheme="minorEastAsia"/>
          <w:color w:val="002060"/>
        </w:rPr>
      </w:pPr>
    </w:p>
    <w:p w14:paraId="5C21E575" w14:textId="77777777" w:rsidR="00E23435" w:rsidRPr="00C87BB6" w:rsidRDefault="00E23435" w:rsidP="00E23435">
      <w:pPr>
        <w:pStyle w:val="titoloprinc0"/>
        <w:rPr>
          <w:color w:val="002060"/>
        </w:rPr>
      </w:pPr>
      <w:r w:rsidRPr="00C87BB6">
        <w:rPr>
          <w:color w:val="002060"/>
        </w:rPr>
        <w:t>CLASSIFICA</w:t>
      </w:r>
    </w:p>
    <w:p w14:paraId="1B6CA1BB" w14:textId="77777777" w:rsidR="00E23435" w:rsidRPr="00C87BB6" w:rsidRDefault="00E23435" w:rsidP="00E23435">
      <w:pPr>
        <w:pStyle w:val="breakline"/>
        <w:rPr>
          <w:color w:val="002060"/>
        </w:rPr>
      </w:pPr>
    </w:p>
    <w:p w14:paraId="31854FD0" w14:textId="77777777" w:rsidR="00E23435" w:rsidRPr="00C87BB6" w:rsidRDefault="00E23435" w:rsidP="00E23435">
      <w:pPr>
        <w:pStyle w:val="breakline"/>
        <w:rPr>
          <w:color w:val="002060"/>
        </w:rPr>
      </w:pPr>
    </w:p>
    <w:p w14:paraId="62539FF9" w14:textId="77777777" w:rsidR="00E23435" w:rsidRPr="00C87BB6" w:rsidRDefault="00E23435" w:rsidP="00E23435">
      <w:pPr>
        <w:pStyle w:val="sottotitolocampionato10"/>
        <w:rPr>
          <w:color w:val="002060"/>
        </w:rPr>
      </w:pPr>
      <w:r w:rsidRPr="00C87BB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23435" w:rsidRPr="00C87BB6" w14:paraId="4D63616E" w14:textId="77777777" w:rsidTr="001871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D0340" w14:textId="77777777" w:rsidR="00E23435" w:rsidRPr="00C87BB6" w:rsidRDefault="00E23435" w:rsidP="0018710E">
            <w:pPr>
              <w:pStyle w:val="headertabella0"/>
              <w:rPr>
                <w:color w:val="002060"/>
              </w:rPr>
            </w:pPr>
            <w:r w:rsidRPr="00C87BB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28865" w14:textId="77777777" w:rsidR="00E23435" w:rsidRPr="00C87BB6" w:rsidRDefault="00E23435" w:rsidP="0018710E">
            <w:pPr>
              <w:pStyle w:val="headertabella0"/>
              <w:rPr>
                <w:color w:val="002060"/>
              </w:rPr>
            </w:pPr>
            <w:r w:rsidRPr="00C87BB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72B83" w14:textId="77777777" w:rsidR="00E23435" w:rsidRPr="00C87BB6" w:rsidRDefault="00E23435" w:rsidP="0018710E">
            <w:pPr>
              <w:pStyle w:val="headertabella0"/>
              <w:rPr>
                <w:color w:val="002060"/>
              </w:rPr>
            </w:pPr>
            <w:r w:rsidRPr="00C87BB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D0980" w14:textId="77777777" w:rsidR="00E23435" w:rsidRPr="00C87BB6" w:rsidRDefault="00E23435" w:rsidP="0018710E">
            <w:pPr>
              <w:pStyle w:val="headertabella0"/>
              <w:rPr>
                <w:color w:val="002060"/>
              </w:rPr>
            </w:pPr>
            <w:r w:rsidRPr="00C87BB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233DD" w14:textId="77777777" w:rsidR="00E23435" w:rsidRPr="00C87BB6" w:rsidRDefault="00E23435" w:rsidP="0018710E">
            <w:pPr>
              <w:pStyle w:val="headertabella0"/>
              <w:rPr>
                <w:color w:val="002060"/>
              </w:rPr>
            </w:pPr>
            <w:r w:rsidRPr="00C87BB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C803F" w14:textId="77777777" w:rsidR="00E23435" w:rsidRPr="00C87BB6" w:rsidRDefault="00E23435" w:rsidP="0018710E">
            <w:pPr>
              <w:pStyle w:val="headertabella0"/>
              <w:rPr>
                <w:color w:val="002060"/>
              </w:rPr>
            </w:pPr>
            <w:r w:rsidRPr="00C87BB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0DE5C" w14:textId="77777777" w:rsidR="00E23435" w:rsidRPr="00C87BB6" w:rsidRDefault="00E23435" w:rsidP="0018710E">
            <w:pPr>
              <w:pStyle w:val="headertabella0"/>
              <w:rPr>
                <w:color w:val="002060"/>
              </w:rPr>
            </w:pPr>
            <w:r w:rsidRPr="00C87BB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F316E" w14:textId="77777777" w:rsidR="00E23435" w:rsidRPr="00C87BB6" w:rsidRDefault="00E23435" w:rsidP="0018710E">
            <w:pPr>
              <w:pStyle w:val="headertabella0"/>
              <w:rPr>
                <w:color w:val="002060"/>
              </w:rPr>
            </w:pPr>
            <w:r w:rsidRPr="00C87BB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84A23" w14:textId="77777777" w:rsidR="00E23435" w:rsidRPr="00C87BB6" w:rsidRDefault="00E23435" w:rsidP="0018710E">
            <w:pPr>
              <w:pStyle w:val="headertabella0"/>
              <w:rPr>
                <w:color w:val="002060"/>
              </w:rPr>
            </w:pPr>
            <w:r w:rsidRPr="00C87BB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10040" w14:textId="77777777" w:rsidR="00E23435" w:rsidRPr="00C87BB6" w:rsidRDefault="00E23435" w:rsidP="0018710E">
            <w:pPr>
              <w:pStyle w:val="headertabella0"/>
              <w:rPr>
                <w:color w:val="002060"/>
              </w:rPr>
            </w:pPr>
            <w:r w:rsidRPr="00C87BB6">
              <w:rPr>
                <w:color w:val="002060"/>
              </w:rPr>
              <w:t>PE</w:t>
            </w:r>
          </w:p>
        </w:tc>
      </w:tr>
      <w:tr w:rsidR="00E23435" w:rsidRPr="00C87BB6" w14:paraId="5447CD5D" w14:textId="77777777" w:rsidTr="001871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9D8C0E" w14:textId="77777777" w:rsidR="00E23435" w:rsidRPr="00C87BB6" w:rsidRDefault="00E23435" w:rsidP="0018710E">
            <w:pPr>
              <w:pStyle w:val="rowtabella0"/>
              <w:rPr>
                <w:color w:val="002060"/>
                <w:lang w:val="es-ES"/>
              </w:rPr>
            </w:pPr>
            <w:r w:rsidRPr="00C87BB6">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2DFC9" w14:textId="77777777" w:rsidR="00E23435" w:rsidRPr="00C87BB6" w:rsidRDefault="00E23435" w:rsidP="0018710E">
            <w:pPr>
              <w:pStyle w:val="rowtabella0"/>
              <w:jc w:val="center"/>
              <w:rPr>
                <w:color w:val="002060"/>
              </w:rPr>
            </w:pPr>
            <w:r w:rsidRPr="00C87BB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FEEAC"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40F5B" w14:textId="77777777" w:rsidR="00E23435" w:rsidRPr="00C87BB6" w:rsidRDefault="00E23435" w:rsidP="0018710E">
            <w:pPr>
              <w:pStyle w:val="rowtabella0"/>
              <w:jc w:val="center"/>
              <w:rPr>
                <w:color w:val="002060"/>
              </w:rPr>
            </w:pPr>
            <w:r w:rsidRPr="00C87BB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DEBDB"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DE336"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2605D" w14:textId="77777777" w:rsidR="00E23435" w:rsidRPr="00C87BB6" w:rsidRDefault="00E23435" w:rsidP="0018710E">
            <w:pPr>
              <w:pStyle w:val="rowtabella0"/>
              <w:jc w:val="center"/>
              <w:rPr>
                <w:color w:val="002060"/>
              </w:rPr>
            </w:pPr>
            <w:r w:rsidRPr="00C87BB6">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7B025" w14:textId="77777777" w:rsidR="00E23435" w:rsidRPr="00C87BB6" w:rsidRDefault="00E23435" w:rsidP="0018710E">
            <w:pPr>
              <w:pStyle w:val="rowtabella0"/>
              <w:jc w:val="center"/>
              <w:rPr>
                <w:color w:val="002060"/>
              </w:rPr>
            </w:pPr>
            <w:r w:rsidRPr="00C87BB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D458D" w14:textId="77777777" w:rsidR="00E23435" w:rsidRPr="00C87BB6" w:rsidRDefault="00E23435" w:rsidP="0018710E">
            <w:pPr>
              <w:pStyle w:val="rowtabella0"/>
              <w:jc w:val="center"/>
              <w:rPr>
                <w:color w:val="002060"/>
              </w:rPr>
            </w:pPr>
            <w:r w:rsidRPr="00C87BB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1D7FD" w14:textId="77777777" w:rsidR="00E23435" w:rsidRPr="00C87BB6" w:rsidRDefault="00E23435" w:rsidP="0018710E">
            <w:pPr>
              <w:pStyle w:val="rowtabella0"/>
              <w:jc w:val="center"/>
              <w:rPr>
                <w:color w:val="002060"/>
              </w:rPr>
            </w:pPr>
            <w:r w:rsidRPr="00C87BB6">
              <w:rPr>
                <w:color w:val="002060"/>
              </w:rPr>
              <w:t>0</w:t>
            </w:r>
          </w:p>
        </w:tc>
      </w:tr>
      <w:tr w:rsidR="00E23435" w:rsidRPr="00C87BB6" w14:paraId="3E2E937F"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9E5B6C" w14:textId="77777777" w:rsidR="00E23435" w:rsidRPr="00C87BB6" w:rsidRDefault="00E23435" w:rsidP="0018710E">
            <w:pPr>
              <w:pStyle w:val="rowtabella0"/>
              <w:rPr>
                <w:color w:val="002060"/>
              </w:rPr>
            </w:pPr>
            <w:r w:rsidRPr="00C87BB6">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63AFE" w14:textId="77777777" w:rsidR="00E23435" w:rsidRPr="00C87BB6" w:rsidRDefault="00E23435" w:rsidP="0018710E">
            <w:pPr>
              <w:pStyle w:val="rowtabella0"/>
              <w:jc w:val="center"/>
              <w:rPr>
                <w:color w:val="002060"/>
              </w:rPr>
            </w:pPr>
            <w:r w:rsidRPr="00C87BB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1E64F"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D3BD8"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D8A76"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5A529"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DFD00" w14:textId="77777777" w:rsidR="00E23435" w:rsidRPr="00C87BB6" w:rsidRDefault="00E23435" w:rsidP="0018710E">
            <w:pPr>
              <w:pStyle w:val="rowtabella0"/>
              <w:jc w:val="center"/>
              <w:rPr>
                <w:color w:val="002060"/>
              </w:rPr>
            </w:pPr>
            <w:r w:rsidRPr="00C87BB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F9A14" w14:textId="77777777" w:rsidR="00E23435" w:rsidRPr="00C87BB6" w:rsidRDefault="00E23435" w:rsidP="0018710E">
            <w:pPr>
              <w:pStyle w:val="rowtabella0"/>
              <w:jc w:val="center"/>
              <w:rPr>
                <w:color w:val="002060"/>
              </w:rPr>
            </w:pPr>
            <w:r w:rsidRPr="00C87BB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6CA21" w14:textId="77777777" w:rsidR="00E23435" w:rsidRPr="00C87BB6" w:rsidRDefault="00E23435" w:rsidP="0018710E">
            <w:pPr>
              <w:pStyle w:val="rowtabella0"/>
              <w:jc w:val="center"/>
              <w:rPr>
                <w:color w:val="002060"/>
              </w:rPr>
            </w:pPr>
            <w:r w:rsidRPr="00C87BB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53E2A" w14:textId="77777777" w:rsidR="00E23435" w:rsidRPr="00C87BB6" w:rsidRDefault="00E23435" w:rsidP="0018710E">
            <w:pPr>
              <w:pStyle w:val="rowtabella0"/>
              <w:jc w:val="center"/>
              <w:rPr>
                <w:color w:val="002060"/>
              </w:rPr>
            </w:pPr>
            <w:r w:rsidRPr="00C87BB6">
              <w:rPr>
                <w:color w:val="002060"/>
              </w:rPr>
              <w:t>0</w:t>
            </w:r>
          </w:p>
        </w:tc>
      </w:tr>
      <w:tr w:rsidR="00E23435" w:rsidRPr="00C87BB6" w14:paraId="30FDE9E5"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DD387E" w14:textId="77777777" w:rsidR="00E23435" w:rsidRPr="00C87BB6" w:rsidRDefault="00E23435" w:rsidP="0018710E">
            <w:pPr>
              <w:pStyle w:val="rowtabella0"/>
              <w:rPr>
                <w:color w:val="002060"/>
              </w:rPr>
            </w:pPr>
            <w:r w:rsidRPr="00C87BB6">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D0CF2" w14:textId="77777777" w:rsidR="00E23435" w:rsidRPr="00C87BB6" w:rsidRDefault="00E23435" w:rsidP="0018710E">
            <w:pPr>
              <w:pStyle w:val="rowtabella0"/>
              <w:jc w:val="center"/>
              <w:rPr>
                <w:color w:val="002060"/>
              </w:rPr>
            </w:pPr>
            <w:r w:rsidRPr="00C87BB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66B38" w14:textId="77777777" w:rsidR="00E23435" w:rsidRPr="00C87BB6" w:rsidRDefault="00E23435" w:rsidP="0018710E">
            <w:pPr>
              <w:pStyle w:val="rowtabella0"/>
              <w:jc w:val="center"/>
              <w:rPr>
                <w:color w:val="002060"/>
              </w:rPr>
            </w:pPr>
            <w:r w:rsidRPr="00C87BB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C0BE0"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0639F"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A9D09"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726AF" w14:textId="77777777" w:rsidR="00E23435" w:rsidRPr="00C87BB6" w:rsidRDefault="00E23435" w:rsidP="0018710E">
            <w:pPr>
              <w:pStyle w:val="rowtabella0"/>
              <w:jc w:val="center"/>
              <w:rPr>
                <w:color w:val="002060"/>
              </w:rPr>
            </w:pPr>
            <w:r w:rsidRPr="00C87BB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3B4D4" w14:textId="77777777" w:rsidR="00E23435" w:rsidRPr="00C87BB6" w:rsidRDefault="00E23435" w:rsidP="0018710E">
            <w:pPr>
              <w:pStyle w:val="rowtabella0"/>
              <w:jc w:val="center"/>
              <w:rPr>
                <w:color w:val="002060"/>
              </w:rPr>
            </w:pPr>
            <w:r w:rsidRPr="00C87BB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D1E21"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9AE3B" w14:textId="77777777" w:rsidR="00E23435" w:rsidRPr="00C87BB6" w:rsidRDefault="00E23435" w:rsidP="0018710E">
            <w:pPr>
              <w:pStyle w:val="rowtabella0"/>
              <w:jc w:val="center"/>
              <w:rPr>
                <w:color w:val="002060"/>
              </w:rPr>
            </w:pPr>
            <w:r w:rsidRPr="00C87BB6">
              <w:rPr>
                <w:color w:val="002060"/>
              </w:rPr>
              <w:t>0</w:t>
            </w:r>
          </w:p>
        </w:tc>
      </w:tr>
      <w:tr w:rsidR="00E23435" w:rsidRPr="00C87BB6" w14:paraId="457C2CD9"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02D594" w14:textId="77777777" w:rsidR="00E23435" w:rsidRPr="00C87BB6" w:rsidRDefault="00E23435" w:rsidP="0018710E">
            <w:pPr>
              <w:pStyle w:val="rowtabella0"/>
              <w:rPr>
                <w:color w:val="002060"/>
              </w:rPr>
            </w:pPr>
            <w:r w:rsidRPr="00C87BB6">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84B02" w14:textId="77777777" w:rsidR="00E23435" w:rsidRPr="00C87BB6" w:rsidRDefault="00E23435" w:rsidP="0018710E">
            <w:pPr>
              <w:pStyle w:val="rowtabella0"/>
              <w:jc w:val="center"/>
              <w:rPr>
                <w:color w:val="002060"/>
              </w:rPr>
            </w:pPr>
            <w:r w:rsidRPr="00C87BB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26711"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8BAC3"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19E8A"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BDA7F"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9DCC1" w14:textId="77777777" w:rsidR="00E23435" w:rsidRPr="00C87BB6" w:rsidRDefault="00E23435" w:rsidP="0018710E">
            <w:pPr>
              <w:pStyle w:val="rowtabella0"/>
              <w:jc w:val="center"/>
              <w:rPr>
                <w:color w:val="002060"/>
              </w:rPr>
            </w:pPr>
            <w:r w:rsidRPr="00C87BB6">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6AECE" w14:textId="77777777" w:rsidR="00E23435" w:rsidRPr="00C87BB6" w:rsidRDefault="00E23435" w:rsidP="0018710E">
            <w:pPr>
              <w:pStyle w:val="rowtabella0"/>
              <w:jc w:val="center"/>
              <w:rPr>
                <w:color w:val="002060"/>
              </w:rPr>
            </w:pPr>
            <w:r w:rsidRPr="00C87BB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CF4BF" w14:textId="77777777" w:rsidR="00E23435" w:rsidRPr="00C87BB6" w:rsidRDefault="00E23435" w:rsidP="0018710E">
            <w:pPr>
              <w:pStyle w:val="rowtabella0"/>
              <w:jc w:val="center"/>
              <w:rPr>
                <w:color w:val="002060"/>
              </w:rPr>
            </w:pPr>
            <w:r w:rsidRPr="00C87BB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60A0C" w14:textId="77777777" w:rsidR="00E23435" w:rsidRPr="00C87BB6" w:rsidRDefault="00E23435" w:rsidP="0018710E">
            <w:pPr>
              <w:pStyle w:val="rowtabella0"/>
              <w:jc w:val="center"/>
              <w:rPr>
                <w:color w:val="002060"/>
              </w:rPr>
            </w:pPr>
            <w:r w:rsidRPr="00C87BB6">
              <w:rPr>
                <w:color w:val="002060"/>
              </w:rPr>
              <w:t>0</w:t>
            </w:r>
          </w:p>
        </w:tc>
      </w:tr>
      <w:tr w:rsidR="00E23435" w:rsidRPr="00C87BB6" w14:paraId="1673A39A"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D16D67" w14:textId="77777777" w:rsidR="00E23435" w:rsidRPr="00C87BB6" w:rsidRDefault="00E23435" w:rsidP="0018710E">
            <w:pPr>
              <w:pStyle w:val="rowtabella0"/>
              <w:rPr>
                <w:color w:val="002060"/>
              </w:rPr>
            </w:pPr>
            <w:r w:rsidRPr="00C87BB6">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EE9D3" w14:textId="77777777" w:rsidR="00E23435" w:rsidRPr="00C87BB6" w:rsidRDefault="00E23435" w:rsidP="0018710E">
            <w:pPr>
              <w:pStyle w:val="rowtabella0"/>
              <w:jc w:val="center"/>
              <w:rPr>
                <w:color w:val="002060"/>
              </w:rPr>
            </w:pPr>
            <w:r w:rsidRPr="00C87BB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D2295"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4B3A7"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CDB85"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E4C98"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D1D71" w14:textId="77777777" w:rsidR="00E23435" w:rsidRPr="00C87BB6" w:rsidRDefault="00E23435" w:rsidP="0018710E">
            <w:pPr>
              <w:pStyle w:val="rowtabella0"/>
              <w:jc w:val="center"/>
              <w:rPr>
                <w:color w:val="002060"/>
              </w:rPr>
            </w:pPr>
            <w:r w:rsidRPr="00C87BB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F30B3" w14:textId="77777777" w:rsidR="00E23435" w:rsidRPr="00C87BB6" w:rsidRDefault="00E23435" w:rsidP="0018710E">
            <w:pPr>
              <w:pStyle w:val="rowtabella0"/>
              <w:jc w:val="center"/>
              <w:rPr>
                <w:color w:val="002060"/>
              </w:rPr>
            </w:pPr>
            <w:r w:rsidRPr="00C87BB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C02CB" w14:textId="77777777" w:rsidR="00E23435" w:rsidRPr="00C87BB6" w:rsidRDefault="00E23435" w:rsidP="0018710E">
            <w:pPr>
              <w:pStyle w:val="rowtabella0"/>
              <w:jc w:val="center"/>
              <w:rPr>
                <w:color w:val="002060"/>
              </w:rPr>
            </w:pPr>
            <w:r w:rsidRPr="00C87BB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40654" w14:textId="77777777" w:rsidR="00E23435" w:rsidRPr="00C87BB6" w:rsidRDefault="00E23435" w:rsidP="0018710E">
            <w:pPr>
              <w:pStyle w:val="rowtabella0"/>
              <w:jc w:val="center"/>
              <w:rPr>
                <w:color w:val="002060"/>
              </w:rPr>
            </w:pPr>
            <w:r w:rsidRPr="00C87BB6">
              <w:rPr>
                <w:color w:val="002060"/>
              </w:rPr>
              <w:t>0</w:t>
            </w:r>
          </w:p>
        </w:tc>
      </w:tr>
      <w:tr w:rsidR="00E23435" w:rsidRPr="00C87BB6" w14:paraId="73446982"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5811AD" w14:textId="77777777" w:rsidR="00E23435" w:rsidRPr="00C87BB6" w:rsidRDefault="00E23435" w:rsidP="0018710E">
            <w:pPr>
              <w:pStyle w:val="rowtabella0"/>
              <w:rPr>
                <w:color w:val="002060"/>
                <w:lang w:val="es-ES"/>
              </w:rPr>
            </w:pPr>
            <w:r w:rsidRPr="00C87BB6">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B05AB"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559A5" w14:textId="77777777" w:rsidR="00E23435" w:rsidRPr="00C87BB6" w:rsidRDefault="00E23435" w:rsidP="0018710E">
            <w:pPr>
              <w:pStyle w:val="rowtabella0"/>
              <w:jc w:val="center"/>
              <w:rPr>
                <w:color w:val="002060"/>
              </w:rPr>
            </w:pPr>
            <w:r w:rsidRPr="00C87BB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CF7B1"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71899"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74A26"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45FDC" w14:textId="77777777" w:rsidR="00E23435" w:rsidRPr="00C87BB6" w:rsidRDefault="00E23435" w:rsidP="0018710E">
            <w:pPr>
              <w:pStyle w:val="rowtabella0"/>
              <w:jc w:val="center"/>
              <w:rPr>
                <w:color w:val="002060"/>
              </w:rPr>
            </w:pPr>
            <w:r w:rsidRPr="00C87BB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E3C69" w14:textId="77777777" w:rsidR="00E23435" w:rsidRPr="00C87BB6" w:rsidRDefault="00E23435" w:rsidP="0018710E">
            <w:pPr>
              <w:pStyle w:val="rowtabella0"/>
              <w:jc w:val="center"/>
              <w:rPr>
                <w:color w:val="002060"/>
              </w:rPr>
            </w:pPr>
            <w:r w:rsidRPr="00C87BB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0588A"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1A283" w14:textId="77777777" w:rsidR="00E23435" w:rsidRPr="00C87BB6" w:rsidRDefault="00E23435" w:rsidP="0018710E">
            <w:pPr>
              <w:pStyle w:val="rowtabella0"/>
              <w:jc w:val="center"/>
              <w:rPr>
                <w:color w:val="002060"/>
              </w:rPr>
            </w:pPr>
            <w:r w:rsidRPr="00C87BB6">
              <w:rPr>
                <w:color w:val="002060"/>
              </w:rPr>
              <w:t>0</w:t>
            </w:r>
          </w:p>
        </w:tc>
      </w:tr>
      <w:tr w:rsidR="00E23435" w:rsidRPr="00C87BB6" w14:paraId="2A97F062"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908BFA" w14:textId="77777777" w:rsidR="00E23435" w:rsidRPr="00C87BB6" w:rsidRDefault="00E23435" w:rsidP="0018710E">
            <w:pPr>
              <w:pStyle w:val="rowtabella0"/>
              <w:rPr>
                <w:color w:val="002060"/>
              </w:rPr>
            </w:pPr>
            <w:r w:rsidRPr="00C87BB6">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6B117" w14:textId="77777777" w:rsidR="00E23435" w:rsidRPr="00C87BB6" w:rsidRDefault="00E23435" w:rsidP="0018710E">
            <w:pPr>
              <w:pStyle w:val="rowtabella0"/>
              <w:jc w:val="center"/>
              <w:rPr>
                <w:color w:val="002060"/>
              </w:rPr>
            </w:pPr>
            <w:r w:rsidRPr="00C87BB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48CD4" w14:textId="77777777" w:rsidR="00E23435" w:rsidRPr="00C87BB6" w:rsidRDefault="00E23435" w:rsidP="0018710E">
            <w:pPr>
              <w:pStyle w:val="rowtabella0"/>
              <w:jc w:val="center"/>
              <w:rPr>
                <w:color w:val="002060"/>
              </w:rPr>
            </w:pPr>
            <w:r w:rsidRPr="00C87BB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B9A2D"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67F40"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C77FD"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41886" w14:textId="77777777" w:rsidR="00E23435" w:rsidRPr="00C87BB6" w:rsidRDefault="00E23435" w:rsidP="0018710E">
            <w:pPr>
              <w:pStyle w:val="rowtabella0"/>
              <w:jc w:val="center"/>
              <w:rPr>
                <w:color w:val="002060"/>
              </w:rPr>
            </w:pPr>
            <w:r w:rsidRPr="00C87BB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DB0F0" w14:textId="77777777" w:rsidR="00E23435" w:rsidRPr="00C87BB6" w:rsidRDefault="00E23435" w:rsidP="0018710E">
            <w:pPr>
              <w:pStyle w:val="rowtabella0"/>
              <w:jc w:val="center"/>
              <w:rPr>
                <w:color w:val="002060"/>
              </w:rPr>
            </w:pPr>
            <w:r w:rsidRPr="00C87BB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99C02"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2FB1A" w14:textId="77777777" w:rsidR="00E23435" w:rsidRPr="00C87BB6" w:rsidRDefault="00E23435" w:rsidP="0018710E">
            <w:pPr>
              <w:pStyle w:val="rowtabella0"/>
              <w:jc w:val="center"/>
              <w:rPr>
                <w:color w:val="002060"/>
              </w:rPr>
            </w:pPr>
            <w:r w:rsidRPr="00C87BB6">
              <w:rPr>
                <w:color w:val="002060"/>
              </w:rPr>
              <w:t>0</w:t>
            </w:r>
          </w:p>
        </w:tc>
      </w:tr>
      <w:tr w:rsidR="00E23435" w:rsidRPr="00C87BB6" w14:paraId="5C3903C9"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EDB493" w14:textId="77777777" w:rsidR="00E23435" w:rsidRPr="00C87BB6" w:rsidRDefault="00E23435" w:rsidP="0018710E">
            <w:pPr>
              <w:pStyle w:val="rowtabella0"/>
              <w:rPr>
                <w:color w:val="002060"/>
              </w:rPr>
            </w:pPr>
            <w:r w:rsidRPr="00C87BB6">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51E21" w14:textId="77777777" w:rsidR="00E23435" w:rsidRPr="00C87BB6" w:rsidRDefault="00E23435" w:rsidP="0018710E">
            <w:pPr>
              <w:pStyle w:val="rowtabella0"/>
              <w:jc w:val="center"/>
              <w:rPr>
                <w:color w:val="002060"/>
              </w:rPr>
            </w:pPr>
            <w:r w:rsidRPr="00C87BB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1B0B5" w14:textId="77777777" w:rsidR="00E23435" w:rsidRPr="00C87BB6" w:rsidRDefault="00E23435" w:rsidP="0018710E">
            <w:pPr>
              <w:pStyle w:val="rowtabella0"/>
              <w:jc w:val="center"/>
              <w:rPr>
                <w:color w:val="002060"/>
              </w:rPr>
            </w:pPr>
            <w:r w:rsidRPr="00C87BB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4C5A2"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E7BF7"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6A1B3"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62A3E" w14:textId="77777777" w:rsidR="00E23435" w:rsidRPr="00C87BB6" w:rsidRDefault="00E23435" w:rsidP="0018710E">
            <w:pPr>
              <w:pStyle w:val="rowtabella0"/>
              <w:jc w:val="center"/>
              <w:rPr>
                <w:color w:val="002060"/>
              </w:rPr>
            </w:pPr>
            <w:r w:rsidRPr="00C87BB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F5AAD" w14:textId="77777777" w:rsidR="00E23435" w:rsidRPr="00C87BB6" w:rsidRDefault="00E23435" w:rsidP="0018710E">
            <w:pPr>
              <w:pStyle w:val="rowtabella0"/>
              <w:jc w:val="center"/>
              <w:rPr>
                <w:color w:val="002060"/>
              </w:rPr>
            </w:pPr>
            <w:r w:rsidRPr="00C87BB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663A2" w14:textId="77777777" w:rsidR="00E23435" w:rsidRPr="00C87BB6" w:rsidRDefault="00E23435" w:rsidP="0018710E">
            <w:pPr>
              <w:pStyle w:val="rowtabella0"/>
              <w:jc w:val="center"/>
              <w:rPr>
                <w:color w:val="002060"/>
              </w:rPr>
            </w:pPr>
            <w:r w:rsidRPr="00C87BB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90DF4" w14:textId="77777777" w:rsidR="00E23435" w:rsidRPr="00C87BB6" w:rsidRDefault="00E23435" w:rsidP="0018710E">
            <w:pPr>
              <w:pStyle w:val="rowtabella0"/>
              <w:jc w:val="center"/>
              <w:rPr>
                <w:color w:val="002060"/>
              </w:rPr>
            </w:pPr>
            <w:r w:rsidRPr="00C87BB6">
              <w:rPr>
                <w:color w:val="002060"/>
              </w:rPr>
              <w:t>0</w:t>
            </w:r>
          </w:p>
        </w:tc>
      </w:tr>
      <w:tr w:rsidR="00E23435" w:rsidRPr="00C87BB6" w14:paraId="15627A3C"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530E11" w14:textId="77777777" w:rsidR="00E23435" w:rsidRPr="00C87BB6" w:rsidRDefault="00E23435" w:rsidP="0018710E">
            <w:pPr>
              <w:pStyle w:val="rowtabella0"/>
              <w:rPr>
                <w:color w:val="002060"/>
              </w:rPr>
            </w:pPr>
            <w:r w:rsidRPr="00C87BB6">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F4D56" w14:textId="77777777" w:rsidR="00E23435" w:rsidRPr="00C87BB6" w:rsidRDefault="00E23435" w:rsidP="0018710E">
            <w:pPr>
              <w:pStyle w:val="rowtabella0"/>
              <w:jc w:val="center"/>
              <w:rPr>
                <w:color w:val="002060"/>
              </w:rPr>
            </w:pPr>
            <w:r w:rsidRPr="00C87BB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6A7B2"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C2E22"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2995B"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20B14"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FE1FE" w14:textId="77777777" w:rsidR="00E23435" w:rsidRPr="00C87BB6" w:rsidRDefault="00E23435" w:rsidP="0018710E">
            <w:pPr>
              <w:pStyle w:val="rowtabella0"/>
              <w:jc w:val="center"/>
              <w:rPr>
                <w:color w:val="002060"/>
              </w:rPr>
            </w:pPr>
            <w:r w:rsidRPr="00C87BB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DC469" w14:textId="77777777" w:rsidR="00E23435" w:rsidRPr="00C87BB6" w:rsidRDefault="00E23435" w:rsidP="0018710E">
            <w:pPr>
              <w:pStyle w:val="rowtabella0"/>
              <w:jc w:val="center"/>
              <w:rPr>
                <w:color w:val="002060"/>
              </w:rPr>
            </w:pPr>
            <w:r w:rsidRPr="00C87BB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4C2CA"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1A6A2" w14:textId="77777777" w:rsidR="00E23435" w:rsidRPr="00C87BB6" w:rsidRDefault="00E23435" w:rsidP="0018710E">
            <w:pPr>
              <w:pStyle w:val="rowtabella0"/>
              <w:jc w:val="center"/>
              <w:rPr>
                <w:color w:val="002060"/>
              </w:rPr>
            </w:pPr>
            <w:r w:rsidRPr="00C87BB6">
              <w:rPr>
                <w:color w:val="002060"/>
              </w:rPr>
              <w:t>0</w:t>
            </w:r>
          </w:p>
        </w:tc>
      </w:tr>
      <w:tr w:rsidR="00E23435" w:rsidRPr="00C87BB6" w14:paraId="07F5ECC9"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F7FA21" w14:textId="77777777" w:rsidR="00E23435" w:rsidRPr="00C87BB6" w:rsidRDefault="00E23435" w:rsidP="0018710E">
            <w:pPr>
              <w:pStyle w:val="rowtabella0"/>
              <w:rPr>
                <w:color w:val="002060"/>
              </w:rPr>
            </w:pPr>
            <w:r w:rsidRPr="00C87BB6">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3B5E1" w14:textId="77777777" w:rsidR="00E23435" w:rsidRPr="00C87BB6" w:rsidRDefault="00E23435" w:rsidP="0018710E">
            <w:pPr>
              <w:pStyle w:val="rowtabella0"/>
              <w:jc w:val="center"/>
              <w:rPr>
                <w:color w:val="002060"/>
              </w:rPr>
            </w:pPr>
            <w:r w:rsidRPr="00C87BB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5562D"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7C33A"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981D4"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6824D"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1871C" w14:textId="77777777" w:rsidR="00E23435" w:rsidRPr="00C87BB6" w:rsidRDefault="00E23435" w:rsidP="0018710E">
            <w:pPr>
              <w:pStyle w:val="rowtabella0"/>
              <w:jc w:val="center"/>
              <w:rPr>
                <w:color w:val="002060"/>
              </w:rPr>
            </w:pPr>
            <w:r w:rsidRPr="00C87BB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90D6C" w14:textId="77777777" w:rsidR="00E23435" w:rsidRPr="00C87BB6" w:rsidRDefault="00E23435" w:rsidP="0018710E">
            <w:pPr>
              <w:pStyle w:val="rowtabella0"/>
              <w:jc w:val="center"/>
              <w:rPr>
                <w:color w:val="002060"/>
              </w:rPr>
            </w:pPr>
            <w:r w:rsidRPr="00C87BB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4B050" w14:textId="77777777" w:rsidR="00E23435" w:rsidRPr="00C87BB6" w:rsidRDefault="00E23435" w:rsidP="0018710E">
            <w:pPr>
              <w:pStyle w:val="rowtabella0"/>
              <w:jc w:val="center"/>
              <w:rPr>
                <w:color w:val="002060"/>
              </w:rPr>
            </w:pPr>
            <w:r w:rsidRPr="00C87BB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CE33A" w14:textId="77777777" w:rsidR="00E23435" w:rsidRPr="00C87BB6" w:rsidRDefault="00E23435" w:rsidP="0018710E">
            <w:pPr>
              <w:pStyle w:val="rowtabella0"/>
              <w:jc w:val="center"/>
              <w:rPr>
                <w:color w:val="002060"/>
              </w:rPr>
            </w:pPr>
            <w:r w:rsidRPr="00C87BB6">
              <w:rPr>
                <w:color w:val="002060"/>
              </w:rPr>
              <w:t>1</w:t>
            </w:r>
          </w:p>
        </w:tc>
      </w:tr>
      <w:tr w:rsidR="00E23435" w:rsidRPr="00C87BB6" w14:paraId="1EEA0594" w14:textId="77777777" w:rsidTr="001871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897DCA" w14:textId="77777777" w:rsidR="00E23435" w:rsidRPr="00C87BB6" w:rsidRDefault="00E23435" w:rsidP="0018710E">
            <w:pPr>
              <w:pStyle w:val="rowtabella0"/>
              <w:rPr>
                <w:color w:val="002060"/>
              </w:rPr>
            </w:pPr>
            <w:r w:rsidRPr="00C87BB6">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B6CA6"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3F3FA" w14:textId="77777777" w:rsidR="00E23435" w:rsidRPr="00C87BB6" w:rsidRDefault="00E23435" w:rsidP="0018710E">
            <w:pPr>
              <w:pStyle w:val="rowtabella0"/>
              <w:jc w:val="center"/>
              <w:rPr>
                <w:color w:val="002060"/>
              </w:rPr>
            </w:pPr>
            <w:r w:rsidRPr="00C87BB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36A54"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2EE50"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D25B7" w14:textId="77777777" w:rsidR="00E23435" w:rsidRPr="00C87BB6" w:rsidRDefault="00E23435" w:rsidP="0018710E">
            <w:pPr>
              <w:pStyle w:val="rowtabella0"/>
              <w:jc w:val="center"/>
              <w:rPr>
                <w:color w:val="002060"/>
              </w:rPr>
            </w:pPr>
            <w:r w:rsidRPr="00C87BB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CAF39" w14:textId="77777777" w:rsidR="00E23435" w:rsidRPr="00C87BB6" w:rsidRDefault="00E23435" w:rsidP="0018710E">
            <w:pPr>
              <w:pStyle w:val="rowtabella0"/>
              <w:jc w:val="center"/>
              <w:rPr>
                <w:color w:val="002060"/>
              </w:rPr>
            </w:pPr>
            <w:r w:rsidRPr="00C87BB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B246F" w14:textId="77777777" w:rsidR="00E23435" w:rsidRPr="00C87BB6" w:rsidRDefault="00E23435" w:rsidP="0018710E">
            <w:pPr>
              <w:pStyle w:val="rowtabella0"/>
              <w:jc w:val="center"/>
              <w:rPr>
                <w:color w:val="002060"/>
              </w:rPr>
            </w:pPr>
            <w:r w:rsidRPr="00C87BB6">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15A37" w14:textId="77777777" w:rsidR="00E23435" w:rsidRPr="00C87BB6" w:rsidRDefault="00E23435" w:rsidP="0018710E">
            <w:pPr>
              <w:pStyle w:val="rowtabella0"/>
              <w:jc w:val="center"/>
              <w:rPr>
                <w:color w:val="002060"/>
              </w:rPr>
            </w:pPr>
            <w:r w:rsidRPr="00C87BB6">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ECA0C" w14:textId="77777777" w:rsidR="00E23435" w:rsidRPr="00C87BB6" w:rsidRDefault="00E23435" w:rsidP="0018710E">
            <w:pPr>
              <w:pStyle w:val="rowtabella0"/>
              <w:jc w:val="center"/>
              <w:rPr>
                <w:color w:val="002060"/>
              </w:rPr>
            </w:pPr>
            <w:r w:rsidRPr="00C87BB6">
              <w:rPr>
                <w:color w:val="002060"/>
              </w:rPr>
              <w:t>0</w:t>
            </w:r>
          </w:p>
        </w:tc>
      </w:tr>
    </w:tbl>
    <w:p w14:paraId="12E4C2BB" w14:textId="77777777" w:rsidR="00E23435" w:rsidRPr="00C87BB6" w:rsidRDefault="00E23435" w:rsidP="00E23435">
      <w:pPr>
        <w:pStyle w:val="breakline"/>
        <w:rPr>
          <w:rFonts w:eastAsiaTheme="minorEastAsia"/>
          <w:color w:val="002060"/>
        </w:rPr>
      </w:pPr>
    </w:p>
    <w:p w14:paraId="6D0F29BE" w14:textId="77777777" w:rsidR="00E23435" w:rsidRPr="00C87BB6" w:rsidRDefault="00E23435" w:rsidP="00E23435">
      <w:pPr>
        <w:pStyle w:val="titoloprinc0"/>
        <w:rPr>
          <w:color w:val="002060"/>
        </w:rPr>
      </w:pPr>
      <w:r w:rsidRPr="00C87BB6">
        <w:rPr>
          <w:color w:val="002060"/>
        </w:rPr>
        <w:t>PROGRAMMA GARE</w:t>
      </w:r>
    </w:p>
    <w:p w14:paraId="79C1457F" w14:textId="77777777" w:rsidR="00E23435" w:rsidRPr="00C87BB6" w:rsidRDefault="00E23435" w:rsidP="00E23435">
      <w:pPr>
        <w:pStyle w:val="breakline"/>
        <w:rPr>
          <w:color w:val="002060"/>
        </w:rPr>
      </w:pPr>
    </w:p>
    <w:p w14:paraId="06941380" w14:textId="77777777" w:rsidR="00E23435" w:rsidRPr="00C87BB6" w:rsidRDefault="00E23435" w:rsidP="00E23435">
      <w:pPr>
        <w:pStyle w:val="sottotitolocampionato10"/>
        <w:rPr>
          <w:color w:val="002060"/>
        </w:rPr>
      </w:pPr>
      <w:r w:rsidRPr="00C87BB6">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6"/>
        <w:gridCol w:w="385"/>
        <w:gridCol w:w="898"/>
        <w:gridCol w:w="1181"/>
        <w:gridCol w:w="1556"/>
        <w:gridCol w:w="1553"/>
      </w:tblGrid>
      <w:tr w:rsidR="00E23435" w:rsidRPr="00C87BB6" w14:paraId="3D90C4E8" w14:textId="77777777" w:rsidTr="001871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CBA70" w14:textId="77777777" w:rsidR="00E23435" w:rsidRPr="00C87BB6" w:rsidRDefault="00E23435" w:rsidP="0018710E">
            <w:pPr>
              <w:pStyle w:val="headertabella0"/>
              <w:rPr>
                <w:color w:val="002060"/>
              </w:rPr>
            </w:pPr>
            <w:r w:rsidRPr="00C87BB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94995" w14:textId="77777777" w:rsidR="00E23435" w:rsidRPr="00C87BB6" w:rsidRDefault="00E23435" w:rsidP="0018710E">
            <w:pPr>
              <w:pStyle w:val="headertabella0"/>
              <w:rPr>
                <w:color w:val="002060"/>
              </w:rPr>
            </w:pPr>
            <w:r w:rsidRPr="00C87BB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8AC61" w14:textId="77777777" w:rsidR="00E23435" w:rsidRPr="00C87BB6" w:rsidRDefault="00E23435" w:rsidP="0018710E">
            <w:pPr>
              <w:pStyle w:val="headertabella0"/>
              <w:rPr>
                <w:color w:val="002060"/>
              </w:rPr>
            </w:pPr>
            <w:r w:rsidRPr="00C87BB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9B126" w14:textId="77777777" w:rsidR="00E23435" w:rsidRPr="00C87BB6" w:rsidRDefault="00E23435" w:rsidP="0018710E">
            <w:pPr>
              <w:pStyle w:val="headertabella0"/>
              <w:rPr>
                <w:color w:val="002060"/>
              </w:rPr>
            </w:pPr>
            <w:r w:rsidRPr="00C87BB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DC336" w14:textId="77777777" w:rsidR="00E23435" w:rsidRPr="00C87BB6" w:rsidRDefault="00E23435" w:rsidP="0018710E">
            <w:pPr>
              <w:pStyle w:val="headertabella0"/>
              <w:rPr>
                <w:color w:val="002060"/>
              </w:rPr>
            </w:pPr>
            <w:r w:rsidRPr="00C87BB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6E899" w14:textId="77777777" w:rsidR="00E23435" w:rsidRPr="00C87BB6" w:rsidRDefault="00E23435" w:rsidP="0018710E">
            <w:pPr>
              <w:pStyle w:val="headertabella0"/>
              <w:rPr>
                <w:color w:val="002060"/>
              </w:rPr>
            </w:pPr>
            <w:proofErr w:type="spellStart"/>
            <w:r w:rsidRPr="00C87BB6">
              <w:rPr>
                <w:color w:val="002060"/>
              </w:rPr>
              <w:t>Localita'</w:t>
            </w:r>
            <w:proofErr w:type="spellEnd"/>
            <w:r w:rsidRPr="00C87BB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62AB2" w14:textId="77777777" w:rsidR="00E23435" w:rsidRPr="00C87BB6" w:rsidRDefault="00E23435" w:rsidP="0018710E">
            <w:pPr>
              <w:pStyle w:val="headertabella0"/>
              <w:rPr>
                <w:color w:val="002060"/>
              </w:rPr>
            </w:pPr>
            <w:r w:rsidRPr="00C87BB6">
              <w:rPr>
                <w:color w:val="002060"/>
              </w:rPr>
              <w:t>Indirizzo Impianto</w:t>
            </w:r>
          </w:p>
        </w:tc>
      </w:tr>
      <w:tr w:rsidR="00E23435" w:rsidRPr="00C87BB6" w14:paraId="52B5D130" w14:textId="77777777" w:rsidTr="001871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DED4BD" w14:textId="77777777" w:rsidR="00E23435" w:rsidRPr="00C87BB6" w:rsidRDefault="00E23435" w:rsidP="0018710E">
            <w:pPr>
              <w:pStyle w:val="rowtabella0"/>
              <w:rPr>
                <w:color w:val="002060"/>
              </w:rPr>
            </w:pPr>
            <w:r w:rsidRPr="00C87BB6">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945C69" w14:textId="77777777" w:rsidR="00E23435" w:rsidRPr="00C87BB6" w:rsidRDefault="00E23435" w:rsidP="0018710E">
            <w:pPr>
              <w:pStyle w:val="rowtabella0"/>
              <w:rPr>
                <w:color w:val="002060"/>
              </w:rPr>
            </w:pPr>
            <w:r w:rsidRPr="00C87BB6">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A9E476" w14:textId="77777777" w:rsidR="00E23435" w:rsidRPr="00C87BB6" w:rsidRDefault="00E23435" w:rsidP="0018710E">
            <w:pPr>
              <w:pStyle w:val="rowtabella0"/>
              <w:jc w:val="center"/>
              <w:rPr>
                <w:color w:val="002060"/>
              </w:rPr>
            </w:pPr>
            <w:r w:rsidRPr="00C87BB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AE652C" w14:textId="77777777" w:rsidR="00E23435" w:rsidRPr="00C87BB6" w:rsidRDefault="00E23435" w:rsidP="0018710E">
            <w:pPr>
              <w:pStyle w:val="rowtabella0"/>
              <w:rPr>
                <w:color w:val="002060"/>
              </w:rPr>
            </w:pPr>
            <w:r w:rsidRPr="00C87BB6">
              <w:rPr>
                <w:color w:val="002060"/>
              </w:rPr>
              <w:t>25/02/2023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6C3A47" w14:textId="77777777" w:rsidR="00E23435" w:rsidRPr="00C87BB6" w:rsidRDefault="00E23435" w:rsidP="0018710E">
            <w:pPr>
              <w:pStyle w:val="rowtabella0"/>
              <w:rPr>
                <w:color w:val="002060"/>
              </w:rPr>
            </w:pPr>
            <w:r w:rsidRPr="00C87BB6">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0481D9" w14:textId="77777777" w:rsidR="00E23435" w:rsidRPr="00C87BB6" w:rsidRDefault="00E23435" w:rsidP="0018710E">
            <w:pPr>
              <w:pStyle w:val="rowtabella0"/>
              <w:rPr>
                <w:color w:val="002060"/>
              </w:rPr>
            </w:pPr>
            <w:r w:rsidRPr="00C87BB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F62351" w14:textId="77777777" w:rsidR="00E23435" w:rsidRPr="00C87BB6" w:rsidRDefault="00E23435" w:rsidP="0018710E">
            <w:pPr>
              <w:pStyle w:val="rowtabella0"/>
              <w:rPr>
                <w:color w:val="002060"/>
              </w:rPr>
            </w:pPr>
            <w:r w:rsidRPr="00C87BB6">
              <w:rPr>
                <w:color w:val="002060"/>
              </w:rPr>
              <w:t>VIA ANTONIO ROSMINI 22/B</w:t>
            </w:r>
          </w:p>
        </w:tc>
      </w:tr>
      <w:tr w:rsidR="00E23435" w:rsidRPr="00C87BB6" w14:paraId="66210126"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26F475" w14:textId="77777777" w:rsidR="00E23435" w:rsidRPr="00C87BB6" w:rsidRDefault="00E23435" w:rsidP="0018710E">
            <w:pPr>
              <w:pStyle w:val="rowtabella0"/>
              <w:rPr>
                <w:color w:val="002060"/>
              </w:rPr>
            </w:pPr>
            <w:r w:rsidRPr="00C87BB6">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7CF410" w14:textId="77777777" w:rsidR="00E23435" w:rsidRPr="00C87BB6" w:rsidRDefault="00E23435" w:rsidP="0018710E">
            <w:pPr>
              <w:pStyle w:val="rowtabella0"/>
              <w:rPr>
                <w:color w:val="002060"/>
              </w:rPr>
            </w:pPr>
            <w:r w:rsidRPr="00C87BB6">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ABCF33"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3892A5" w14:textId="77777777" w:rsidR="00E23435" w:rsidRPr="00C87BB6" w:rsidRDefault="00E23435" w:rsidP="0018710E">
            <w:pPr>
              <w:pStyle w:val="rowtabella0"/>
              <w:rPr>
                <w:color w:val="002060"/>
              </w:rPr>
            </w:pPr>
            <w:r w:rsidRPr="00C87BB6">
              <w:rPr>
                <w:color w:val="002060"/>
              </w:rPr>
              <w:t>25/02/2023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5EA9D8" w14:textId="77777777" w:rsidR="00E23435" w:rsidRPr="00C87BB6" w:rsidRDefault="00E23435" w:rsidP="0018710E">
            <w:pPr>
              <w:pStyle w:val="rowtabella0"/>
              <w:rPr>
                <w:color w:val="002060"/>
              </w:rPr>
            </w:pPr>
            <w:r w:rsidRPr="00C87BB6">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A69E82" w14:textId="77777777" w:rsidR="00E23435" w:rsidRPr="00C87BB6" w:rsidRDefault="00E23435" w:rsidP="0018710E">
            <w:pPr>
              <w:pStyle w:val="rowtabella0"/>
              <w:rPr>
                <w:color w:val="002060"/>
              </w:rPr>
            </w:pPr>
            <w:r w:rsidRPr="00C87BB6">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1BAF4D" w14:textId="77777777" w:rsidR="00E23435" w:rsidRPr="00C87BB6" w:rsidRDefault="00E23435" w:rsidP="0018710E">
            <w:pPr>
              <w:pStyle w:val="rowtabella0"/>
              <w:rPr>
                <w:color w:val="002060"/>
              </w:rPr>
            </w:pPr>
            <w:r w:rsidRPr="00C87BB6">
              <w:rPr>
                <w:color w:val="002060"/>
              </w:rPr>
              <w:t>VIA DELLO STADIO</w:t>
            </w:r>
          </w:p>
        </w:tc>
      </w:tr>
      <w:tr w:rsidR="00E23435" w:rsidRPr="00C87BB6" w14:paraId="4B4E3EBB"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360964" w14:textId="77777777" w:rsidR="00E23435" w:rsidRPr="00C87BB6" w:rsidRDefault="00E23435" w:rsidP="0018710E">
            <w:pPr>
              <w:pStyle w:val="rowtabella0"/>
              <w:rPr>
                <w:color w:val="002060"/>
              </w:rPr>
            </w:pPr>
            <w:r w:rsidRPr="00C87BB6">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12FB1A" w14:textId="77777777" w:rsidR="00E23435" w:rsidRPr="00C87BB6" w:rsidRDefault="00E23435" w:rsidP="0018710E">
            <w:pPr>
              <w:pStyle w:val="rowtabella0"/>
              <w:rPr>
                <w:color w:val="002060"/>
              </w:rPr>
            </w:pPr>
            <w:r w:rsidRPr="00C87BB6">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37C9A6"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3F9770" w14:textId="77777777" w:rsidR="00E23435" w:rsidRPr="00C87BB6" w:rsidRDefault="00E23435" w:rsidP="0018710E">
            <w:pPr>
              <w:pStyle w:val="rowtabella0"/>
              <w:rPr>
                <w:color w:val="002060"/>
              </w:rPr>
            </w:pPr>
            <w:r w:rsidRPr="00C87BB6">
              <w:rPr>
                <w:color w:val="002060"/>
              </w:rPr>
              <w:t>25/02/2023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A15BA7" w14:textId="77777777" w:rsidR="00E23435" w:rsidRPr="00C87BB6" w:rsidRDefault="00E23435" w:rsidP="0018710E">
            <w:pPr>
              <w:pStyle w:val="rowtabella0"/>
              <w:rPr>
                <w:color w:val="002060"/>
              </w:rPr>
            </w:pPr>
            <w:r w:rsidRPr="00C87BB6">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45D432" w14:textId="77777777" w:rsidR="00E23435" w:rsidRPr="00C87BB6" w:rsidRDefault="00E23435" w:rsidP="0018710E">
            <w:pPr>
              <w:pStyle w:val="rowtabella0"/>
              <w:rPr>
                <w:color w:val="002060"/>
              </w:rPr>
            </w:pPr>
            <w:r w:rsidRPr="00C87BB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EA5F13" w14:textId="77777777" w:rsidR="00E23435" w:rsidRPr="00C87BB6" w:rsidRDefault="00E23435" w:rsidP="0018710E">
            <w:pPr>
              <w:pStyle w:val="rowtabella0"/>
              <w:rPr>
                <w:color w:val="002060"/>
              </w:rPr>
            </w:pPr>
            <w:r w:rsidRPr="00C87BB6">
              <w:rPr>
                <w:color w:val="002060"/>
              </w:rPr>
              <w:t>VIA MONTEPELAGO</w:t>
            </w:r>
          </w:p>
        </w:tc>
      </w:tr>
      <w:tr w:rsidR="00E23435" w:rsidRPr="00C87BB6" w14:paraId="642C98A7" w14:textId="77777777" w:rsidTr="001871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C97C2E" w14:textId="77777777" w:rsidR="00E23435" w:rsidRPr="00C87BB6" w:rsidRDefault="00E23435" w:rsidP="0018710E">
            <w:pPr>
              <w:pStyle w:val="rowtabella0"/>
              <w:rPr>
                <w:color w:val="002060"/>
              </w:rPr>
            </w:pPr>
            <w:r w:rsidRPr="00C87BB6">
              <w:rPr>
                <w:color w:val="002060"/>
              </w:rPr>
              <w:t>SPECIAL ONE SPORTING CLUB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ADA7EF" w14:textId="77777777" w:rsidR="00E23435" w:rsidRPr="00C87BB6" w:rsidRDefault="00E23435" w:rsidP="0018710E">
            <w:pPr>
              <w:pStyle w:val="rowtabella0"/>
              <w:rPr>
                <w:color w:val="002060"/>
              </w:rPr>
            </w:pPr>
            <w:r w:rsidRPr="00C87BB6">
              <w:rPr>
                <w:color w:val="002060"/>
              </w:rPr>
              <w:t>FERMANA FUTSAL 2022</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1050A5" w14:textId="77777777" w:rsidR="00E23435" w:rsidRPr="00C87BB6" w:rsidRDefault="00E23435" w:rsidP="0018710E">
            <w:pPr>
              <w:pStyle w:val="rowtabella0"/>
              <w:jc w:val="center"/>
              <w:rPr>
                <w:color w:val="002060"/>
              </w:rPr>
            </w:pPr>
            <w:r w:rsidRPr="00C87BB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F29519" w14:textId="77777777" w:rsidR="00E23435" w:rsidRPr="00C87BB6" w:rsidRDefault="00E23435" w:rsidP="0018710E">
            <w:pPr>
              <w:pStyle w:val="rowtabella0"/>
              <w:rPr>
                <w:color w:val="002060"/>
              </w:rPr>
            </w:pPr>
            <w:r w:rsidRPr="00C87BB6">
              <w:rPr>
                <w:color w:val="002060"/>
              </w:rPr>
              <w:t>25/02/2023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4E9AAD" w14:textId="77777777" w:rsidR="00E23435" w:rsidRPr="00C87BB6" w:rsidRDefault="00E23435" w:rsidP="0018710E">
            <w:pPr>
              <w:pStyle w:val="rowtabella0"/>
              <w:rPr>
                <w:color w:val="002060"/>
              </w:rPr>
            </w:pPr>
            <w:r w:rsidRPr="00C87BB6">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90BA57" w14:textId="77777777" w:rsidR="00E23435" w:rsidRPr="00C87BB6" w:rsidRDefault="00E23435" w:rsidP="0018710E">
            <w:pPr>
              <w:pStyle w:val="rowtabella0"/>
              <w:rPr>
                <w:color w:val="002060"/>
              </w:rPr>
            </w:pPr>
            <w:r w:rsidRPr="00C87BB6">
              <w:rPr>
                <w:color w:val="002060"/>
              </w:rPr>
              <w:t>SERRUNGARINA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4946C4" w14:textId="77777777" w:rsidR="00E23435" w:rsidRPr="00C87BB6" w:rsidRDefault="00E23435" w:rsidP="0018710E">
            <w:pPr>
              <w:pStyle w:val="rowtabella0"/>
              <w:rPr>
                <w:color w:val="002060"/>
              </w:rPr>
            </w:pPr>
            <w:r w:rsidRPr="00C87BB6">
              <w:rPr>
                <w:color w:val="002060"/>
              </w:rPr>
              <w:t>VIA DEI LECCI-TAVERNELLE</w:t>
            </w:r>
          </w:p>
        </w:tc>
      </w:tr>
    </w:tbl>
    <w:p w14:paraId="1DE93B80" w14:textId="77777777" w:rsidR="00E23435" w:rsidRPr="00C87BB6" w:rsidRDefault="00E23435" w:rsidP="00E23435">
      <w:pPr>
        <w:pStyle w:val="breakline"/>
        <w:rPr>
          <w:color w:val="002060"/>
        </w:rPr>
      </w:pPr>
    </w:p>
    <w:p w14:paraId="179C6882" w14:textId="77777777" w:rsidR="00E23435" w:rsidRPr="00C87BB6" w:rsidRDefault="00E23435" w:rsidP="00E23435">
      <w:pPr>
        <w:pStyle w:val="breakline"/>
        <w:rPr>
          <w:color w:val="002060"/>
        </w:rPr>
      </w:pPr>
    </w:p>
    <w:p w14:paraId="6661EFE2" w14:textId="77777777" w:rsidR="00E23435" w:rsidRPr="00C87BB6" w:rsidRDefault="00E23435" w:rsidP="00E23435">
      <w:pPr>
        <w:pStyle w:val="titolocampionato0"/>
        <w:shd w:val="clear" w:color="auto" w:fill="CCCCCC"/>
        <w:spacing w:before="80" w:after="40"/>
        <w:rPr>
          <w:color w:val="002060"/>
        </w:rPr>
      </w:pPr>
      <w:r w:rsidRPr="00C87BB6">
        <w:rPr>
          <w:color w:val="002060"/>
        </w:rPr>
        <w:t>UNDER 17 C5 REGIONALI MASCHILI</w:t>
      </w:r>
    </w:p>
    <w:p w14:paraId="563C94D5" w14:textId="77777777" w:rsidR="00E23435" w:rsidRPr="00C87BB6" w:rsidRDefault="00E23435" w:rsidP="00E23435">
      <w:pPr>
        <w:pStyle w:val="titoloprinc0"/>
        <w:rPr>
          <w:color w:val="002060"/>
        </w:rPr>
      </w:pPr>
      <w:r w:rsidRPr="00C87BB6">
        <w:rPr>
          <w:color w:val="002060"/>
        </w:rPr>
        <w:t>VARIAZIONI AL PROGRAMMA GARE</w:t>
      </w:r>
    </w:p>
    <w:p w14:paraId="6D268026" w14:textId="77777777" w:rsidR="00E23435" w:rsidRPr="00C87BB6" w:rsidRDefault="00E23435" w:rsidP="00E23435">
      <w:pPr>
        <w:pStyle w:val="breakline"/>
        <w:rPr>
          <w:color w:val="002060"/>
        </w:rPr>
      </w:pPr>
    </w:p>
    <w:p w14:paraId="790F2AA9" w14:textId="77777777" w:rsidR="00E23435" w:rsidRPr="00C87BB6" w:rsidRDefault="00E23435" w:rsidP="00E23435">
      <w:pPr>
        <w:pStyle w:val="breakline"/>
        <w:rPr>
          <w:color w:val="002060"/>
        </w:rPr>
      </w:pPr>
    </w:p>
    <w:p w14:paraId="55E49525" w14:textId="77777777" w:rsidR="00E23435" w:rsidRPr="00C87BB6" w:rsidRDefault="00E23435" w:rsidP="00E23435">
      <w:pPr>
        <w:pStyle w:val="sottotitolocampionato10"/>
        <w:rPr>
          <w:color w:val="002060"/>
        </w:rPr>
      </w:pPr>
      <w:r w:rsidRPr="00C87BB6">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23435" w:rsidRPr="00C87BB6" w14:paraId="5AA55245" w14:textId="77777777" w:rsidTr="0018710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AA11B" w14:textId="77777777" w:rsidR="00E23435" w:rsidRPr="00C87BB6" w:rsidRDefault="00E23435" w:rsidP="0018710E">
            <w:pPr>
              <w:pStyle w:val="headertabella0"/>
              <w:rPr>
                <w:color w:val="002060"/>
              </w:rPr>
            </w:pPr>
            <w:r w:rsidRPr="00C87BB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35B88" w14:textId="77777777" w:rsidR="00E23435" w:rsidRPr="00C87BB6" w:rsidRDefault="00E23435" w:rsidP="0018710E">
            <w:pPr>
              <w:pStyle w:val="headertabella0"/>
              <w:rPr>
                <w:color w:val="002060"/>
              </w:rPr>
            </w:pPr>
            <w:r w:rsidRPr="00C87BB6">
              <w:rPr>
                <w:color w:val="002060"/>
              </w:rPr>
              <w:t xml:space="preserve">N° </w:t>
            </w:r>
            <w:proofErr w:type="spellStart"/>
            <w:r w:rsidRPr="00C87BB6">
              <w:rPr>
                <w:color w:val="002060"/>
              </w:rPr>
              <w:t>Gior</w:t>
            </w:r>
            <w:proofErr w:type="spellEnd"/>
            <w:r w:rsidRPr="00C87BB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B3843" w14:textId="77777777" w:rsidR="00E23435" w:rsidRPr="00C87BB6" w:rsidRDefault="00E23435" w:rsidP="0018710E">
            <w:pPr>
              <w:pStyle w:val="headertabella0"/>
              <w:rPr>
                <w:color w:val="002060"/>
              </w:rPr>
            </w:pPr>
            <w:r w:rsidRPr="00C87BB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A4398" w14:textId="77777777" w:rsidR="00E23435" w:rsidRPr="00C87BB6" w:rsidRDefault="00E23435" w:rsidP="0018710E">
            <w:pPr>
              <w:pStyle w:val="headertabella0"/>
              <w:rPr>
                <w:color w:val="002060"/>
              </w:rPr>
            </w:pPr>
            <w:r w:rsidRPr="00C87BB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015BB" w14:textId="77777777" w:rsidR="00E23435" w:rsidRPr="00C87BB6" w:rsidRDefault="00E23435" w:rsidP="0018710E">
            <w:pPr>
              <w:pStyle w:val="headertabella0"/>
              <w:rPr>
                <w:color w:val="002060"/>
              </w:rPr>
            </w:pPr>
            <w:r w:rsidRPr="00C87BB6">
              <w:rPr>
                <w:color w:val="002060"/>
              </w:rPr>
              <w:t xml:space="preserve">Data </w:t>
            </w:r>
            <w:proofErr w:type="spellStart"/>
            <w:r w:rsidRPr="00C87BB6">
              <w:rPr>
                <w:color w:val="002060"/>
              </w:rPr>
              <w:t>Orig</w:t>
            </w:r>
            <w:proofErr w:type="spellEnd"/>
            <w:r w:rsidRPr="00C87BB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E75FB" w14:textId="77777777" w:rsidR="00E23435" w:rsidRPr="00C87BB6" w:rsidRDefault="00E23435" w:rsidP="0018710E">
            <w:pPr>
              <w:pStyle w:val="headertabella0"/>
              <w:rPr>
                <w:color w:val="002060"/>
              </w:rPr>
            </w:pPr>
            <w:r w:rsidRPr="00C87BB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11039" w14:textId="77777777" w:rsidR="00E23435" w:rsidRPr="00C87BB6" w:rsidRDefault="00E23435" w:rsidP="0018710E">
            <w:pPr>
              <w:pStyle w:val="headertabella0"/>
              <w:rPr>
                <w:color w:val="002060"/>
              </w:rPr>
            </w:pPr>
            <w:r w:rsidRPr="00C87BB6">
              <w:rPr>
                <w:color w:val="002060"/>
              </w:rPr>
              <w:t xml:space="preserve">Ora </w:t>
            </w:r>
            <w:proofErr w:type="spellStart"/>
            <w:r w:rsidRPr="00C87BB6">
              <w:rPr>
                <w:color w:val="002060"/>
              </w:rPr>
              <w:t>Orig</w:t>
            </w:r>
            <w:proofErr w:type="spellEnd"/>
            <w:r w:rsidRPr="00C87BB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84615" w14:textId="77777777" w:rsidR="00E23435" w:rsidRPr="00C87BB6" w:rsidRDefault="00E23435" w:rsidP="0018710E">
            <w:pPr>
              <w:pStyle w:val="headertabella0"/>
              <w:rPr>
                <w:color w:val="002060"/>
              </w:rPr>
            </w:pPr>
            <w:r w:rsidRPr="00C87BB6">
              <w:rPr>
                <w:color w:val="002060"/>
              </w:rPr>
              <w:t>Impianto</w:t>
            </w:r>
          </w:p>
        </w:tc>
      </w:tr>
      <w:tr w:rsidR="00E23435" w:rsidRPr="00C87BB6" w14:paraId="48F3D1CA" w14:textId="77777777" w:rsidTr="0018710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1F537" w14:textId="77777777" w:rsidR="00E23435" w:rsidRPr="00C87BB6" w:rsidRDefault="00E23435" w:rsidP="0018710E">
            <w:pPr>
              <w:pStyle w:val="rowtabella0"/>
              <w:rPr>
                <w:color w:val="002060"/>
                <w:highlight w:val="yellow"/>
              </w:rPr>
            </w:pPr>
            <w:r w:rsidRPr="00C87BB6">
              <w:rPr>
                <w:color w:val="002060"/>
                <w:highlight w:val="yellow"/>
              </w:rPr>
              <w:t>25/02/2023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8F1C8" w14:textId="77777777" w:rsidR="00E23435" w:rsidRPr="00C87BB6" w:rsidRDefault="00E23435" w:rsidP="0018710E">
            <w:pPr>
              <w:pStyle w:val="rowtabella0"/>
              <w:jc w:val="center"/>
              <w:rPr>
                <w:color w:val="002060"/>
                <w:highlight w:val="yellow"/>
              </w:rPr>
            </w:pPr>
            <w:r w:rsidRPr="00C87BB6">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06558" w14:textId="77777777" w:rsidR="00E23435" w:rsidRPr="00C87BB6" w:rsidRDefault="00E23435" w:rsidP="0018710E">
            <w:pPr>
              <w:pStyle w:val="rowtabella0"/>
              <w:rPr>
                <w:color w:val="002060"/>
                <w:highlight w:val="yellow"/>
              </w:rPr>
            </w:pPr>
            <w:r w:rsidRPr="00C87BB6">
              <w:rPr>
                <w:color w:val="002060"/>
                <w:highlight w:val="yellow"/>
              </w:rPr>
              <w:t>REAL EAGLES VIRTUS PAGLIA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C92B8" w14:textId="77777777" w:rsidR="00E23435" w:rsidRPr="00C87BB6" w:rsidRDefault="00E23435" w:rsidP="0018710E">
            <w:pPr>
              <w:pStyle w:val="rowtabella0"/>
              <w:rPr>
                <w:color w:val="002060"/>
                <w:highlight w:val="yellow"/>
              </w:rPr>
            </w:pPr>
            <w:r w:rsidRPr="00C87BB6">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58E0F" w14:textId="77777777" w:rsidR="00E23435" w:rsidRPr="00C87BB6" w:rsidRDefault="00E23435" w:rsidP="0018710E">
            <w:pPr>
              <w:rPr>
                <w:rFonts w:ascii="Arial" w:hAnsi="Arial" w:cs="Arial"/>
                <w:color w:val="002060"/>
                <w:sz w:val="12"/>
                <w:szCs w:val="12"/>
              </w:rPr>
            </w:pPr>
            <w:r w:rsidRPr="00C87BB6">
              <w:rPr>
                <w:rFonts w:ascii="Arial" w:hAnsi="Arial" w:cs="Arial"/>
                <w:color w:val="002060"/>
                <w:sz w:val="12"/>
                <w:szCs w:val="12"/>
              </w:rPr>
              <w:t>26/02/2023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7C0F8" w14:textId="77777777" w:rsidR="00E23435" w:rsidRPr="00C87BB6" w:rsidRDefault="00E23435" w:rsidP="0018710E">
            <w:pPr>
              <w:pStyle w:val="rowtabella0"/>
              <w:jc w:val="center"/>
              <w:rPr>
                <w:color w:val="002060"/>
              </w:rPr>
            </w:pPr>
            <w:r w:rsidRPr="00C87BB6">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2DD1B" w14:textId="77777777" w:rsidR="00E23435" w:rsidRPr="00C87BB6" w:rsidRDefault="00E23435" w:rsidP="0018710E">
            <w:pPr>
              <w:pStyle w:val="rowtabella0"/>
              <w:jc w:val="center"/>
              <w:rPr>
                <w:color w:val="002060"/>
              </w:rPr>
            </w:pPr>
            <w:r w:rsidRPr="00C87BB6">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94E0A" w14:textId="77777777" w:rsidR="00E23435" w:rsidRPr="00C87BB6" w:rsidRDefault="00E23435" w:rsidP="0018710E">
            <w:pPr>
              <w:rPr>
                <w:color w:val="002060"/>
              </w:rPr>
            </w:pPr>
          </w:p>
        </w:tc>
      </w:tr>
    </w:tbl>
    <w:p w14:paraId="4CC40B79" w14:textId="77777777" w:rsidR="00E23435" w:rsidRPr="00C87BB6" w:rsidRDefault="00E23435" w:rsidP="00E23435">
      <w:pPr>
        <w:pStyle w:val="breakline"/>
        <w:rPr>
          <w:rFonts w:eastAsiaTheme="minorEastAsia"/>
          <w:color w:val="002060"/>
        </w:rPr>
      </w:pPr>
    </w:p>
    <w:p w14:paraId="17F8F9AD" w14:textId="77777777" w:rsidR="00E23435" w:rsidRPr="00C87BB6" w:rsidRDefault="00E23435" w:rsidP="00E23435">
      <w:pPr>
        <w:pStyle w:val="breakline"/>
        <w:rPr>
          <w:color w:val="002060"/>
        </w:rPr>
      </w:pPr>
    </w:p>
    <w:p w14:paraId="458F17B9" w14:textId="77777777" w:rsidR="00E23435" w:rsidRPr="00C87BB6" w:rsidRDefault="00E23435" w:rsidP="00E23435">
      <w:pPr>
        <w:pStyle w:val="sottotitolocampionato10"/>
        <w:rPr>
          <w:color w:val="002060"/>
        </w:rPr>
      </w:pPr>
      <w:r w:rsidRPr="00C87BB6">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23435" w:rsidRPr="00C87BB6" w14:paraId="6DCE9FB6" w14:textId="77777777" w:rsidTr="0018710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DDEB0" w14:textId="77777777" w:rsidR="00E23435" w:rsidRPr="00C87BB6" w:rsidRDefault="00E23435" w:rsidP="0018710E">
            <w:pPr>
              <w:pStyle w:val="headertabella0"/>
              <w:rPr>
                <w:color w:val="002060"/>
              </w:rPr>
            </w:pPr>
            <w:r w:rsidRPr="00C87BB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4CE8A" w14:textId="77777777" w:rsidR="00E23435" w:rsidRPr="00C87BB6" w:rsidRDefault="00E23435" w:rsidP="0018710E">
            <w:pPr>
              <w:pStyle w:val="headertabella0"/>
              <w:rPr>
                <w:color w:val="002060"/>
              </w:rPr>
            </w:pPr>
            <w:r w:rsidRPr="00C87BB6">
              <w:rPr>
                <w:color w:val="002060"/>
              </w:rPr>
              <w:t xml:space="preserve">N° </w:t>
            </w:r>
            <w:proofErr w:type="spellStart"/>
            <w:r w:rsidRPr="00C87BB6">
              <w:rPr>
                <w:color w:val="002060"/>
              </w:rPr>
              <w:t>Gior</w:t>
            </w:r>
            <w:proofErr w:type="spellEnd"/>
            <w:r w:rsidRPr="00C87BB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484B5" w14:textId="77777777" w:rsidR="00E23435" w:rsidRPr="00C87BB6" w:rsidRDefault="00E23435" w:rsidP="0018710E">
            <w:pPr>
              <w:pStyle w:val="headertabella0"/>
              <w:rPr>
                <w:color w:val="002060"/>
              </w:rPr>
            </w:pPr>
            <w:r w:rsidRPr="00C87BB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40844" w14:textId="77777777" w:rsidR="00E23435" w:rsidRPr="00C87BB6" w:rsidRDefault="00E23435" w:rsidP="0018710E">
            <w:pPr>
              <w:pStyle w:val="headertabella0"/>
              <w:rPr>
                <w:color w:val="002060"/>
              </w:rPr>
            </w:pPr>
            <w:r w:rsidRPr="00C87BB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E03D9" w14:textId="77777777" w:rsidR="00E23435" w:rsidRPr="00C87BB6" w:rsidRDefault="00E23435" w:rsidP="0018710E">
            <w:pPr>
              <w:pStyle w:val="headertabella0"/>
              <w:rPr>
                <w:color w:val="002060"/>
              </w:rPr>
            </w:pPr>
            <w:r w:rsidRPr="00C87BB6">
              <w:rPr>
                <w:color w:val="002060"/>
              </w:rPr>
              <w:t xml:space="preserve">Data </w:t>
            </w:r>
            <w:proofErr w:type="spellStart"/>
            <w:r w:rsidRPr="00C87BB6">
              <w:rPr>
                <w:color w:val="002060"/>
              </w:rPr>
              <w:t>Orig</w:t>
            </w:r>
            <w:proofErr w:type="spellEnd"/>
            <w:r w:rsidRPr="00C87BB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69271" w14:textId="77777777" w:rsidR="00E23435" w:rsidRPr="00C87BB6" w:rsidRDefault="00E23435" w:rsidP="0018710E">
            <w:pPr>
              <w:pStyle w:val="headertabella0"/>
              <w:rPr>
                <w:color w:val="002060"/>
              </w:rPr>
            </w:pPr>
            <w:r w:rsidRPr="00C87BB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CE793" w14:textId="77777777" w:rsidR="00E23435" w:rsidRPr="00C87BB6" w:rsidRDefault="00E23435" w:rsidP="0018710E">
            <w:pPr>
              <w:pStyle w:val="headertabella0"/>
              <w:rPr>
                <w:color w:val="002060"/>
              </w:rPr>
            </w:pPr>
            <w:r w:rsidRPr="00C87BB6">
              <w:rPr>
                <w:color w:val="002060"/>
              </w:rPr>
              <w:t xml:space="preserve">Ora </w:t>
            </w:r>
            <w:proofErr w:type="spellStart"/>
            <w:r w:rsidRPr="00C87BB6">
              <w:rPr>
                <w:color w:val="002060"/>
              </w:rPr>
              <w:t>Orig</w:t>
            </w:r>
            <w:proofErr w:type="spellEnd"/>
            <w:r w:rsidRPr="00C87BB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CA2CE" w14:textId="77777777" w:rsidR="00E23435" w:rsidRPr="00C87BB6" w:rsidRDefault="00E23435" w:rsidP="0018710E">
            <w:pPr>
              <w:pStyle w:val="headertabella0"/>
              <w:rPr>
                <w:color w:val="002060"/>
              </w:rPr>
            </w:pPr>
            <w:r w:rsidRPr="00C87BB6">
              <w:rPr>
                <w:color w:val="002060"/>
              </w:rPr>
              <w:t>Impianto</w:t>
            </w:r>
          </w:p>
        </w:tc>
      </w:tr>
      <w:tr w:rsidR="00E23435" w:rsidRPr="00C87BB6" w14:paraId="26AC659D" w14:textId="77777777" w:rsidTr="0018710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1F205" w14:textId="77777777" w:rsidR="00E23435" w:rsidRPr="00C87BB6" w:rsidRDefault="00E23435" w:rsidP="0018710E">
            <w:pPr>
              <w:pStyle w:val="rowtabella0"/>
              <w:rPr>
                <w:color w:val="002060"/>
                <w:highlight w:val="yellow"/>
              </w:rPr>
            </w:pPr>
            <w:r w:rsidRPr="00C87BB6">
              <w:rPr>
                <w:color w:val="002060"/>
                <w:highlight w:val="yellow"/>
              </w:rPr>
              <w:t>25/02/2023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E68AE" w14:textId="77777777" w:rsidR="00E23435" w:rsidRPr="00C87BB6" w:rsidRDefault="00E23435" w:rsidP="0018710E">
            <w:pPr>
              <w:pStyle w:val="rowtabella0"/>
              <w:jc w:val="center"/>
              <w:rPr>
                <w:color w:val="002060"/>
                <w:highlight w:val="yellow"/>
              </w:rPr>
            </w:pPr>
            <w:r w:rsidRPr="00C87BB6">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2C443" w14:textId="77777777" w:rsidR="00E23435" w:rsidRPr="00C87BB6" w:rsidRDefault="00E23435" w:rsidP="0018710E">
            <w:pPr>
              <w:pStyle w:val="rowtabella0"/>
              <w:rPr>
                <w:color w:val="002060"/>
                <w:highlight w:val="yellow"/>
              </w:rPr>
            </w:pPr>
            <w:r w:rsidRPr="00C87BB6">
              <w:rPr>
                <w:color w:val="002060"/>
                <w:highlight w:val="yellow"/>
              </w:rPr>
              <w:t>DAMIANI E GATTI ASCOLI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00B24" w14:textId="77777777" w:rsidR="00E23435" w:rsidRPr="00C87BB6" w:rsidRDefault="00E23435" w:rsidP="0018710E">
            <w:pPr>
              <w:pStyle w:val="rowtabella0"/>
              <w:rPr>
                <w:color w:val="002060"/>
                <w:highlight w:val="yellow"/>
              </w:rPr>
            </w:pPr>
            <w:r w:rsidRPr="00C87BB6">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844E4" w14:textId="77777777" w:rsidR="00E23435" w:rsidRPr="00C87BB6" w:rsidRDefault="00E23435" w:rsidP="0018710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78603" w14:textId="77777777" w:rsidR="00E23435" w:rsidRPr="00C87BB6" w:rsidRDefault="00E23435" w:rsidP="0018710E">
            <w:pPr>
              <w:pStyle w:val="rowtabella0"/>
              <w:jc w:val="center"/>
              <w:rPr>
                <w:color w:val="002060"/>
                <w:highlight w:val="yellow"/>
              </w:rPr>
            </w:pPr>
            <w:r w:rsidRPr="00C87BB6">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D2138" w14:textId="77777777" w:rsidR="00E23435" w:rsidRPr="00C87BB6" w:rsidRDefault="00E23435" w:rsidP="0018710E">
            <w:pPr>
              <w:pStyle w:val="rowtabella0"/>
              <w:jc w:val="center"/>
              <w:rPr>
                <w:color w:val="002060"/>
              </w:rPr>
            </w:pPr>
            <w:r w:rsidRPr="00C87BB6">
              <w:rPr>
                <w:color w:val="002060"/>
              </w:rPr>
              <w:t>1</w:t>
            </w:r>
            <w:r>
              <w:rPr>
                <w:color w:val="002060"/>
              </w:rPr>
              <w:t>6</w:t>
            </w:r>
            <w:r w:rsidRPr="00C87BB6">
              <w:rPr>
                <w:color w:val="002060"/>
              </w:rPr>
              <w:t>:00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02C32" w14:textId="77777777" w:rsidR="00E23435" w:rsidRPr="00C87BB6" w:rsidRDefault="00E23435" w:rsidP="0018710E">
            <w:pPr>
              <w:pStyle w:val="rowtabella0"/>
              <w:rPr>
                <w:color w:val="002060"/>
              </w:rPr>
            </w:pPr>
          </w:p>
        </w:tc>
      </w:tr>
      <w:tr w:rsidR="00E23435" w:rsidRPr="00C87BB6" w14:paraId="22B3A4E3" w14:textId="77777777" w:rsidTr="0018710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2FDA5" w14:textId="77777777" w:rsidR="00E23435" w:rsidRPr="00C87BB6" w:rsidRDefault="00E23435" w:rsidP="0018710E">
            <w:pPr>
              <w:pStyle w:val="rowtabella0"/>
              <w:rPr>
                <w:color w:val="002060"/>
                <w:highlight w:val="yellow"/>
              </w:rPr>
            </w:pPr>
            <w:r w:rsidRPr="00C87BB6">
              <w:rPr>
                <w:color w:val="002060"/>
                <w:highlight w:val="yellow"/>
              </w:rPr>
              <w:t>25/02/2023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972F7" w14:textId="77777777" w:rsidR="00E23435" w:rsidRPr="00C87BB6" w:rsidRDefault="00E23435" w:rsidP="0018710E">
            <w:pPr>
              <w:pStyle w:val="rowtabella0"/>
              <w:jc w:val="center"/>
              <w:rPr>
                <w:color w:val="002060"/>
                <w:highlight w:val="yellow"/>
              </w:rPr>
            </w:pPr>
            <w:r w:rsidRPr="00C87BB6">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C4746" w14:textId="77777777" w:rsidR="00E23435" w:rsidRPr="00C87BB6" w:rsidRDefault="00E23435" w:rsidP="0018710E">
            <w:pPr>
              <w:pStyle w:val="rowtabella0"/>
              <w:rPr>
                <w:color w:val="002060"/>
                <w:highlight w:val="yellow"/>
              </w:rPr>
            </w:pPr>
            <w:r w:rsidRPr="00C87BB6">
              <w:rPr>
                <w:color w:val="002060"/>
                <w:highlight w:val="yellow"/>
              </w:rPr>
              <w:t>LABELSYSTEM POTENZAPICENA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6FE3B" w14:textId="77777777" w:rsidR="00E23435" w:rsidRPr="00C87BB6" w:rsidRDefault="00E23435" w:rsidP="0018710E">
            <w:pPr>
              <w:pStyle w:val="rowtabella0"/>
              <w:rPr>
                <w:color w:val="002060"/>
                <w:highlight w:val="yellow"/>
              </w:rPr>
            </w:pPr>
            <w:r w:rsidRPr="00C87BB6">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3E0F3" w14:textId="77777777" w:rsidR="00E23435" w:rsidRPr="00C87BB6" w:rsidRDefault="00E23435" w:rsidP="0018710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970A4" w14:textId="77777777" w:rsidR="00E23435" w:rsidRPr="00C87BB6" w:rsidRDefault="00E23435" w:rsidP="0018710E">
            <w:pPr>
              <w:pStyle w:val="rowtabella0"/>
              <w:jc w:val="center"/>
              <w:rPr>
                <w:color w:val="002060"/>
                <w:highlight w:val="yellow"/>
              </w:rPr>
            </w:pPr>
            <w:r w:rsidRPr="00C87BB6">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31D6B" w14:textId="77777777" w:rsidR="00E23435" w:rsidRPr="00C87BB6" w:rsidRDefault="00E23435" w:rsidP="0018710E">
            <w:pPr>
              <w:pStyle w:val="rowtabella0"/>
              <w:jc w:val="center"/>
              <w:rPr>
                <w:color w:val="002060"/>
              </w:rPr>
            </w:pPr>
            <w:r w:rsidRPr="00C87BB6">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C638B" w14:textId="77777777" w:rsidR="00E23435" w:rsidRPr="00C87BB6" w:rsidRDefault="00E23435" w:rsidP="0018710E">
            <w:pPr>
              <w:rPr>
                <w:color w:val="002060"/>
              </w:rPr>
            </w:pPr>
          </w:p>
        </w:tc>
      </w:tr>
    </w:tbl>
    <w:p w14:paraId="60C966B0" w14:textId="77777777" w:rsidR="00E23435" w:rsidRPr="00C87BB6" w:rsidRDefault="00E23435" w:rsidP="00E23435">
      <w:pPr>
        <w:pStyle w:val="breakline"/>
        <w:rPr>
          <w:rFonts w:eastAsiaTheme="minorEastAsia"/>
          <w:color w:val="002060"/>
        </w:rPr>
      </w:pPr>
    </w:p>
    <w:p w14:paraId="2975600E" w14:textId="77777777" w:rsidR="00E23435" w:rsidRPr="00C87BB6" w:rsidRDefault="00E23435" w:rsidP="00E23435">
      <w:pPr>
        <w:pStyle w:val="breakline"/>
        <w:rPr>
          <w:color w:val="002060"/>
        </w:rPr>
      </w:pPr>
    </w:p>
    <w:p w14:paraId="16F2C511" w14:textId="77777777" w:rsidR="00E23435" w:rsidRPr="00C87BB6" w:rsidRDefault="00E23435" w:rsidP="00E23435">
      <w:pPr>
        <w:pStyle w:val="titoloprinc0"/>
        <w:rPr>
          <w:color w:val="002060"/>
        </w:rPr>
      </w:pPr>
      <w:r w:rsidRPr="00C87BB6">
        <w:rPr>
          <w:color w:val="002060"/>
        </w:rPr>
        <w:t>RISULTATI</w:t>
      </w:r>
    </w:p>
    <w:p w14:paraId="7A7ED7B1" w14:textId="77777777" w:rsidR="00E23435" w:rsidRPr="00C87BB6" w:rsidRDefault="00E23435" w:rsidP="00E23435">
      <w:pPr>
        <w:pStyle w:val="breakline"/>
        <w:rPr>
          <w:color w:val="002060"/>
        </w:rPr>
      </w:pPr>
    </w:p>
    <w:p w14:paraId="6F259C2E" w14:textId="77777777" w:rsidR="00E23435" w:rsidRPr="00C87BB6" w:rsidRDefault="00E23435" w:rsidP="00E23435">
      <w:pPr>
        <w:pStyle w:val="sottotitolocampionato10"/>
        <w:rPr>
          <w:color w:val="002060"/>
        </w:rPr>
      </w:pPr>
      <w:r w:rsidRPr="00C87BB6">
        <w:rPr>
          <w:color w:val="002060"/>
        </w:rPr>
        <w:t>RISULTATI UFFICIALI GARE DEL 18/02/2023</w:t>
      </w:r>
    </w:p>
    <w:p w14:paraId="13754573" w14:textId="77777777" w:rsidR="00E23435" w:rsidRPr="00E23435" w:rsidRDefault="00E23435" w:rsidP="00E23435">
      <w:pPr>
        <w:pStyle w:val="sottotitolocampionato20"/>
        <w:spacing w:before="0" w:beforeAutospacing="0" w:after="0" w:afterAutospacing="0"/>
        <w:rPr>
          <w:rFonts w:ascii="Arial" w:hAnsi="Arial" w:cs="Arial"/>
          <w:color w:val="002060"/>
          <w:sz w:val="20"/>
          <w:szCs w:val="20"/>
        </w:rPr>
      </w:pPr>
      <w:r w:rsidRPr="00E23435">
        <w:rPr>
          <w:rFonts w:ascii="Arial" w:hAnsi="Arial" w:cs="Arial"/>
          <w:color w:val="002060"/>
          <w:sz w:val="20"/>
          <w:szCs w:val="20"/>
        </w:rPr>
        <w:t>Si trascrivono qui di seguito i risultati ufficiali delle gare disputate</w:t>
      </w:r>
    </w:p>
    <w:p w14:paraId="515439FF" w14:textId="77777777" w:rsidR="00E23435" w:rsidRPr="00C87BB6" w:rsidRDefault="00E23435" w:rsidP="00E2343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23435" w:rsidRPr="00C87BB6" w14:paraId="033096D7" w14:textId="77777777" w:rsidTr="001871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23435" w:rsidRPr="00C87BB6" w14:paraId="2252BEB5" w14:textId="77777777" w:rsidTr="001871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1CC99" w14:textId="77777777" w:rsidR="00E23435" w:rsidRPr="00C87BB6" w:rsidRDefault="00E23435" w:rsidP="0018710E">
                  <w:pPr>
                    <w:pStyle w:val="headertabella0"/>
                    <w:rPr>
                      <w:color w:val="002060"/>
                    </w:rPr>
                  </w:pPr>
                  <w:r w:rsidRPr="00C87BB6">
                    <w:rPr>
                      <w:color w:val="002060"/>
                    </w:rPr>
                    <w:t>GIRONE SA - 3 Giornata - A</w:t>
                  </w:r>
                </w:p>
              </w:tc>
            </w:tr>
            <w:tr w:rsidR="00E23435" w:rsidRPr="00C87BB6" w14:paraId="6EC7BFE8" w14:textId="77777777" w:rsidTr="0018710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6AF746" w14:textId="77777777" w:rsidR="00E23435" w:rsidRPr="00C87BB6" w:rsidRDefault="00E23435" w:rsidP="0018710E">
                  <w:pPr>
                    <w:pStyle w:val="rowtabella0"/>
                    <w:rPr>
                      <w:color w:val="002060"/>
                    </w:rPr>
                  </w:pPr>
                  <w:r w:rsidRPr="00C87BB6">
                    <w:rPr>
                      <w:color w:val="002060"/>
                    </w:rPr>
                    <w:t>AUDAX 1970 S.ANGELO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9D2A3F" w14:textId="77777777" w:rsidR="00E23435" w:rsidRPr="00C87BB6" w:rsidRDefault="00E23435" w:rsidP="0018710E">
                  <w:pPr>
                    <w:pStyle w:val="rowtabella0"/>
                    <w:rPr>
                      <w:color w:val="002060"/>
                    </w:rPr>
                  </w:pPr>
                  <w:r w:rsidRPr="00C87BB6">
                    <w:rPr>
                      <w:color w:val="002060"/>
                    </w:rPr>
                    <w:t>- BULDOG T.N.T. LUCREZIA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6A895A" w14:textId="77777777" w:rsidR="00E23435" w:rsidRPr="00C87BB6" w:rsidRDefault="00E23435" w:rsidP="0018710E">
                  <w:pPr>
                    <w:pStyle w:val="rowtabella0"/>
                    <w:jc w:val="center"/>
                    <w:rPr>
                      <w:color w:val="002060"/>
                    </w:rPr>
                  </w:pPr>
                  <w:r w:rsidRPr="00C87BB6">
                    <w:rPr>
                      <w:color w:val="002060"/>
                    </w:rPr>
                    <w:t>7 - 1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243311" w14:textId="77777777" w:rsidR="00E23435" w:rsidRPr="00C87BB6" w:rsidRDefault="00E23435" w:rsidP="0018710E">
                  <w:pPr>
                    <w:pStyle w:val="rowtabella0"/>
                    <w:jc w:val="center"/>
                    <w:rPr>
                      <w:color w:val="002060"/>
                    </w:rPr>
                  </w:pPr>
                  <w:r w:rsidRPr="00C87BB6">
                    <w:rPr>
                      <w:color w:val="002060"/>
                    </w:rPr>
                    <w:t> </w:t>
                  </w:r>
                </w:p>
              </w:tc>
            </w:tr>
          </w:tbl>
          <w:p w14:paraId="001A11FC" w14:textId="77777777" w:rsidR="00E23435" w:rsidRPr="00C87BB6" w:rsidRDefault="00E23435" w:rsidP="0018710E">
            <w:pPr>
              <w:rPr>
                <w:color w:val="002060"/>
              </w:rPr>
            </w:pPr>
          </w:p>
        </w:tc>
      </w:tr>
    </w:tbl>
    <w:p w14:paraId="7A17629C" w14:textId="77777777" w:rsidR="00E23435" w:rsidRPr="00C87BB6" w:rsidRDefault="00E23435" w:rsidP="00E23435">
      <w:pPr>
        <w:pStyle w:val="breakline"/>
        <w:rPr>
          <w:rFonts w:eastAsiaTheme="minorEastAsia"/>
          <w:color w:val="002060"/>
        </w:rPr>
      </w:pPr>
    </w:p>
    <w:p w14:paraId="6E2F0533" w14:textId="77777777" w:rsidR="00E23435" w:rsidRPr="00C87BB6" w:rsidRDefault="00E23435" w:rsidP="00E23435">
      <w:pPr>
        <w:pStyle w:val="breakline"/>
        <w:rPr>
          <w:color w:val="002060"/>
        </w:rPr>
      </w:pPr>
    </w:p>
    <w:p w14:paraId="1CE77056" w14:textId="77777777" w:rsidR="00E23435" w:rsidRPr="00C87BB6" w:rsidRDefault="00E23435" w:rsidP="00E23435">
      <w:pPr>
        <w:pStyle w:val="titoloprinc0"/>
        <w:rPr>
          <w:color w:val="002060"/>
        </w:rPr>
      </w:pPr>
      <w:r w:rsidRPr="00C87BB6">
        <w:rPr>
          <w:color w:val="002060"/>
        </w:rPr>
        <w:t>GIUDICE SPORTIVO</w:t>
      </w:r>
    </w:p>
    <w:p w14:paraId="75CD61FD" w14:textId="77777777" w:rsidR="00E23435" w:rsidRPr="00C87BB6" w:rsidRDefault="00E23435" w:rsidP="00E23435">
      <w:pPr>
        <w:pStyle w:val="diffida"/>
        <w:rPr>
          <w:color w:val="002060"/>
        </w:rPr>
      </w:pPr>
      <w:r w:rsidRPr="00C87BB6">
        <w:rPr>
          <w:color w:val="002060"/>
        </w:rPr>
        <w:t>Il Giudice Sportivo Avv. Agnese Lazzaretti, con l'assistenza del segretario Angelo Castellana, nella seduta del 22/02/2023, ha adottato le decisioni che di seguito integralmente si riportano:</w:t>
      </w:r>
    </w:p>
    <w:p w14:paraId="63352370" w14:textId="77777777" w:rsidR="00E23435" w:rsidRPr="00C87BB6" w:rsidRDefault="00E23435" w:rsidP="00E23435">
      <w:pPr>
        <w:pStyle w:val="titolo10"/>
        <w:rPr>
          <w:color w:val="002060"/>
        </w:rPr>
      </w:pPr>
      <w:r w:rsidRPr="00C87BB6">
        <w:rPr>
          <w:color w:val="002060"/>
        </w:rPr>
        <w:t xml:space="preserve">GARE DEL 18/ 2/2023 </w:t>
      </w:r>
    </w:p>
    <w:p w14:paraId="089D7BB3" w14:textId="77777777" w:rsidR="00E23435" w:rsidRPr="00C87BB6" w:rsidRDefault="00E23435" w:rsidP="00E23435">
      <w:pPr>
        <w:pStyle w:val="titolo7a"/>
        <w:rPr>
          <w:color w:val="002060"/>
        </w:rPr>
      </w:pPr>
      <w:r w:rsidRPr="00C87BB6">
        <w:rPr>
          <w:color w:val="002060"/>
        </w:rPr>
        <w:t xml:space="preserve">PROVVEDIMENTI DISCIPLINARI </w:t>
      </w:r>
    </w:p>
    <w:p w14:paraId="1C9F26BF" w14:textId="77777777" w:rsidR="00E23435" w:rsidRPr="00C87BB6" w:rsidRDefault="00E23435" w:rsidP="00E23435">
      <w:pPr>
        <w:pStyle w:val="titolo7b0"/>
        <w:rPr>
          <w:color w:val="002060"/>
        </w:rPr>
      </w:pPr>
      <w:r w:rsidRPr="00C87BB6">
        <w:rPr>
          <w:color w:val="002060"/>
        </w:rPr>
        <w:t xml:space="preserve">In base alle risultanze degli atti ufficiali sono state deliberate le seguenti sanzioni disciplinari. </w:t>
      </w:r>
    </w:p>
    <w:p w14:paraId="209E2104" w14:textId="77777777" w:rsidR="00E23435" w:rsidRPr="00C87BB6" w:rsidRDefault="00E23435" w:rsidP="00E23435">
      <w:pPr>
        <w:pStyle w:val="titolo30"/>
        <w:rPr>
          <w:color w:val="002060"/>
        </w:rPr>
      </w:pPr>
      <w:r w:rsidRPr="00C87BB6">
        <w:rPr>
          <w:color w:val="002060"/>
        </w:rPr>
        <w:t xml:space="preserve">CALCIATORI NON ESPULSI </w:t>
      </w:r>
    </w:p>
    <w:p w14:paraId="6D654FB2" w14:textId="77777777" w:rsidR="00E23435" w:rsidRPr="00C87BB6" w:rsidRDefault="00E23435" w:rsidP="00E23435">
      <w:pPr>
        <w:pStyle w:val="titolo20"/>
        <w:rPr>
          <w:color w:val="002060"/>
        </w:rPr>
      </w:pPr>
      <w:r w:rsidRPr="00C87BB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1FDA1789" w14:textId="77777777" w:rsidTr="0018710E">
        <w:tc>
          <w:tcPr>
            <w:tcW w:w="2200" w:type="dxa"/>
            <w:tcMar>
              <w:top w:w="20" w:type="dxa"/>
              <w:left w:w="20" w:type="dxa"/>
              <w:bottom w:w="20" w:type="dxa"/>
              <w:right w:w="20" w:type="dxa"/>
            </w:tcMar>
            <w:vAlign w:val="center"/>
            <w:hideMark/>
          </w:tcPr>
          <w:p w14:paraId="62AF572C" w14:textId="77777777" w:rsidR="00E23435" w:rsidRPr="00C87BB6" w:rsidRDefault="00E23435" w:rsidP="0018710E">
            <w:pPr>
              <w:pStyle w:val="movimento"/>
              <w:rPr>
                <w:color w:val="002060"/>
              </w:rPr>
            </w:pPr>
            <w:r w:rsidRPr="00C87BB6">
              <w:rPr>
                <w:color w:val="002060"/>
              </w:rPr>
              <w:t>DIOTALEVI MATTEO</w:t>
            </w:r>
          </w:p>
        </w:tc>
        <w:tc>
          <w:tcPr>
            <w:tcW w:w="2200" w:type="dxa"/>
            <w:tcMar>
              <w:top w:w="20" w:type="dxa"/>
              <w:left w:w="20" w:type="dxa"/>
              <w:bottom w:w="20" w:type="dxa"/>
              <w:right w:w="20" w:type="dxa"/>
            </w:tcMar>
            <w:vAlign w:val="center"/>
            <w:hideMark/>
          </w:tcPr>
          <w:p w14:paraId="7BB02865" w14:textId="77777777" w:rsidR="00E23435" w:rsidRPr="00C87BB6" w:rsidRDefault="00E23435" w:rsidP="0018710E">
            <w:pPr>
              <w:pStyle w:val="movimento2"/>
              <w:rPr>
                <w:color w:val="002060"/>
              </w:rPr>
            </w:pPr>
            <w:r w:rsidRPr="00C87BB6">
              <w:rPr>
                <w:color w:val="002060"/>
              </w:rPr>
              <w:t xml:space="preserve">(BULDOG T.N.T. LUCREZIA) </w:t>
            </w:r>
          </w:p>
        </w:tc>
        <w:tc>
          <w:tcPr>
            <w:tcW w:w="800" w:type="dxa"/>
            <w:tcMar>
              <w:top w:w="20" w:type="dxa"/>
              <w:left w:w="20" w:type="dxa"/>
              <w:bottom w:w="20" w:type="dxa"/>
              <w:right w:w="20" w:type="dxa"/>
            </w:tcMar>
            <w:vAlign w:val="center"/>
            <w:hideMark/>
          </w:tcPr>
          <w:p w14:paraId="300A9CBC"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222B9D75"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7E445E14" w14:textId="77777777" w:rsidR="00E23435" w:rsidRPr="00C87BB6" w:rsidRDefault="00E23435" w:rsidP="0018710E">
            <w:pPr>
              <w:pStyle w:val="movimento2"/>
              <w:rPr>
                <w:color w:val="002060"/>
              </w:rPr>
            </w:pPr>
            <w:r w:rsidRPr="00C87BB6">
              <w:rPr>
                <w:color w:val="002060"/>
              </w:rPr>
              <w:t> </w:t>
            </w:r>
          </w:p>
        </w:tc>
      </w:tr>
    </w:tbl>
    <w:p w14:paraId="0CC59666" w14:textId="77777777" w:rsidR="00E23435" w:rsidRPr="00C87BB6" w:rsidRDefault="00E23435" w:rsidP="00E23435">
      <w:pPr>
        <w:pStyle w:val="titolo20"/>
        <w:rPr>
          <w:rFonts w:eastAsiaTheme="minorEastAsia"/>
          <w:color w:val="002060"/>
        </w:rPr>
      </w:pPr>
      <w:r w:rsidRPr="00C87BB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0AA3387E" w14:textId="77777777" w:rsidTr="0018710E">
        <w:tc>
          <w:tcPr>
            <w:tcW w:w="2200" w:type="dxa"/>
            <w:tcMar>
              <w:top w:w="20" w:type="dxa"/>
              <w:left w:w="20" w:type="dxa"/>
              <w:bottom w:w="20" w:type="dxa"/>
              <w:right w:w="20" w:type="dxa"/>
            </w:tcMar>
            <w:vAlign w:val="center"/>
            <w:hideMark/>
          </w:tcPr>
          <w:p w14:paraId="1327804E" w14:textId="77777777" w:rsidR="00E23435" w:rsidRPr="00C87BB6" w:rsidRDefault="00E23435" w:rsidP="0018710E">
            <w:pPr>
              <w:pStyle w:val="movimento"/>
              <w:rPr>
                <w:color w:val="002060"/>
              </w:rPr>
            </w:pPr>
            <w:r w:rsidRPr="00C87BB6">
              <w:rPr>
                <w:color w:val="002060"/>
              </w:rPr>
              <w:t>PIERANDI TOMMASO</w:t>
            </w:r>
          </w:p>
        </w:tc>
        <w:tc>
          <w:tcPr>
            <w:tcW w:w="2200" w:type="dxa"/>
            <w:tcMar>
              <w:top w:w="20" w:type="dxa"/>
              <w:left w:w="20" w:type="dxa"/>
              <w:bottom w:w="20" w:type="dxa"/>
              <w:right w:w="20" w:type="dxa"/>
            </w:tcMar>
            <w:vAlign w:val="center"/>
            <w:hideMark/>
          </w:tcPr>
          <w:p w14:paraId="6D71DB1E" w14:textId="77777777" w:rsidR="00E23435" w:rsidRPr="00C87BB6" w:rsidRDefault="00E23435" w:rsidP="0018710E">
            <w:pPr>
              <w:pStyle w:val="movimento2"/>
              <w:rPr>
                <w:color w:val="002060"/>
              </w:rPr>
            </w:pPr>
            <w:r w:rsidRPr="00C87BB6">
              <w:rPr>
                <w:color w:val="002060"/>
              </w:rPr>
              <w:t xml:space="preserve">(AUDAX 1970 S.ANGELO) </w:t>
            </w:r>
          </w:p>
        </w:tc>
        <w:tc>
          <w:tcPr>
            <w:tcW w:w="800" w:type="dxa"/>
            <w:tcMar>
              <w:top w:w="20" w:type="dxa"/>
              <w:left w:w="20" w:type="dxa"/>
              <w:bottom w:w="20" w:type="dxa"/>
              <w:right w:w="20" w:type="dxa"/>
            </w:tcMar>
            <w:vAlign w:val="center"/>
            <w:hideMark/>
          </w:tcPr>
          <w:p w14:paraId="43F0033C"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69B90004"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794296E1" w14:textId="77777777" w:rsidR="00E23435" w:rsidRPr="00C87BB6" w:rsidRDefault="00E23435" w:rsidP="0018710E">
            <w:pPr>
              <w:pStyle w:val="movimento2"/>
              <w:rPr>
                <w:color w:val="002060"/>
              </w:rPr>
            </w:pPr>
            <w:r w:rsidRPr="00C87BB6">
              <w:rPr>
                <w:color w:val="002060"/>
              </w:rPr>
              <w:t> </w:t>
            </w:r>
          </w:p>
        </w:tc>
      </w:tr>
    </w:tbl>
    <w:p w14:paraId="32BAEBE7" w14:textId="77777777" w:rsidR="00E23435" w:rsidRPr="00C87BB6" w:rsidRDefault="00E23435" w:rsidP="00E23435">
      <w:pPr>
        <w:pStyle w:val="titolo20"/>
        <w:rPr>
          <w:rFonts w:eastAsiaTheme="minorEastAsia"/>
          <w:color w:val="002060"/>
        </w:rPr>
      </w:pPr>
      <w:r w:rsidRPr="00C87BB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23435" w:rsidRPr="00C87BB6" w14:paraId="1BA2B0B8" w14:textId="77777777" w:rsidTr="0018710E">
        <w:tc>
          <w:tcPr>
            <w:tcW w:w="2200" w:type="dxa"/>
            <w:tcMar>
              <w:top w:w="20" w:type="dxa"/>
              <w:left w:w="20" w:type="dxa"/>
              <w:bottom w:w="20" w:type="dxa"/>
              <w:right w:w="20" w:type="dxa"/>
            </w:tcMar>
            <w:vAlign w:val="center"/>
            <w:hideMark/>
          </w:tcPr>
          <w:p w14:paraId="47F8C440" w14:textId="77777777" w:rsidR="00E23435" w:rsidRPr="00C87BB6" w:rsidRDefault="00E23435" w:rsidP="0018710E">
            <w:pPr>
              <w:pStyle w:val="movimento"/>
              <w:rPr>
                <w:color w:val="002060"/>
              </w:rPr>
            </w:pPr>
            <w:r w:rsidRPr="00C87BB6">
              <w:rPr>
                <w:color w:val="002060"/>
              </w:rPr>
              <w:t>GUZMAN BARTOLACCI ALEJANDRO</w:t>
            </w:r>
          </w:p>
        </w:tc>
        <w:tc>
          <w:tcPr>
            <w:tcW w:w="2200" w:type="dxa"/>
            <w:tcMar>
              <w:top w:w="20" w:type="dxa"/>
              <w:left w:w="20" w:type="dxa"/>
              <w:bottom w:w="20" w:type="dxa"/>
              <w:right w:w="20" w:type="dxa"/>
            </w:tcMar>
            <w:vAlign w:val="center"/>
            <w:hideMark/>
          </w:tcPr>
          <w:p w14:paraId="2D8DA218" w14:textId="77777777" w:rsidR="00E23435" w:rsidRPr="00C87BB6" w:rsidRDefault="00E23435" w:rsidP="0018710E">
            <w:pPr>
              <w:pStyle w:val="movimento2"/>
              <w:rPr>
                <w:color w:val="002060"/>
              </w:rPr>
            </w:pPr>
            <w:r w:rsidRPr="00C87BB6">
              <w:rPr>
                <w:color w:val="002060"/>
              </w:rPr>
              <w:t xml:space="preserve">(AUDAX 1970 S.ANGELO) </w:t>
            </w:r>
          </w:p>
        </w:tc>
        <w:tc>
          <w:tcPr>
            <w:tcW w:w="800" w:type="dxa"/>
            <w:tcMar>
              <w:top w:w="20" w:type="dxa"/>
              <w:left w:w="20" w:type="dxa"/>
              <w:bottom w:w="20" w:type="dxa"/>
              <w:right w:w="20" w:type="dxa"/>
            </w:tcMar>
            <w:vAlign w:val="center"/>
            <w:hideMark/>
          </w:tcPr>
          <w:p w14:paraId="2D903A34" w14:textId="77777777" w:rsidR="00E23435" w:rsidRPr="00C87BB6" w:rsidRDefault="00E23435" w:rsidP="0018710E">
            <w:pPr>
              <w:pStyle w:val="movimento"/>
              <w:rPr>
                <w:color w:val="002060"/>
              </w:rPr>
            </w:pPr>
            <w:r w:rsidRPr="00C87BB6">
              <w:rPr>
                <w:color w:val="002060"/>
              </w:rPr>
              <w:t> </w:t>
            </w:r>
          </w:p>
        </w:tc>
        <w:tc>
          <w:tcPr>
            <w:tcW w:w="2200" w:type="dxa"/>
            <w:tcMar>
              <w:top w:w="20" w:type="dxa"/>
              <w:left w:w="20" w:type="dxa"/>
              <w:bottom w:w="20" w:type="dxa"/>
              <w:right w:w="20" w:type="dxa"/>
            </w:tcMar>
            <w:vAlign w:val="center"/>
            <w:hideMark/>
          </w:tcPr>
          <w:p w14:paraId="11159B4F" w14:textId="77777777" w:rsidR="00E23435" w:rsidRPr="00C87BB6" w:rsidRDefault="00E23435" w:rsidP="0018710E">
            <w:pPr>
              <w:pStyle w:val="movimento"/>
              <w:rPr>
                <w:color w:val="002060"/>
              </w:rPr>
            </w:pPr>
            <w:r w:rsidRPr="00C87BB6">
              <w:rPr>
                <w:color w:val="002060"/>
              </w:rPr>
              <w:t>PROCOPIO ALESSANDRO</w:t>
            </w:r>
          </w:p>
        </w:tc>
        <w:tc>
          <w:tcPr>
            <w:tcW w:w="2200" w:type="dxa"/>
            <w:tcMar>
              <w:top w:w="20" w:type="dxa"/>
              <w:left w:w="20" w:type="dxa"/>
              <w:bottom w:w="20" w:type="dxa"/>
              <w:right w:w="20" w:type="dxa"/>
            </w:tcMar>
            <w:vAlign w:val="center"/>
            <w:hideMark/>
          </w:tcPr>
          <w:p w14:paraId="04F3E4F1" w14:textId="77777777" w:rsidR="00E23435" w:rsidRPr="00C87BB6" w:rsidRDefault="00E23435" w:rsidP="0018710E">
            <w:pPr>
              <w:pStyle w:val="movimento2"/>
              <w:rPr>
                <w:color w:val="002060"/>
              </w:rPr>
            </w:pPr>
            <w:r w:rsidRPr="00C87BB6">
              <w:rPr>
                <w:color w:val="002060"/>
              </w:rPr>
              <w:t xml:space="preserve">(BULDOG T.N.T. LUCREZIA) </w:t>
            </w:r>
          </w:p>
        </w:tc>
      </w:tr>
    </w:tbl>
    <w:p w14:paraId="4B623B0A" w14:textId="77777777" w:rsidR="00E23435" w:rsidRPr="00C87BB6" w:rsidRDefault="00E23435" w:rsidP="00E23435">
      <w:pPr>
        <w:pStyle w:val="breakline"/>
        <w:rPr>
          <w:color w:val="002060"/>
        </w:rPr>
      </w:pPr>
    </w:p>
    <w:p w14:paraId="127FD151" w14:textId="77777777" w:rsidR="00E23435" w:rsidRPr="00C87BB6" w:rsidRDefault="00E23435" w:rsidP="00E23435">
      <w:pPr>
        <w:jc w:val="center"/>
        <w:rPr>
          <w:rFonts w:ascii="Arial" w:hAnsi="Arial" w:cs="Arial"/>
          <w:noProof/>
          <w:color w:val="002060"/>
          <w:sz w:val="22"/>
          <w:szCs w:val="22"/>
        </w:rPr>
      </w:pPr>
      <w:r w:rsidRPr="00C87BB6">
        <w:rPr>
          <w:rFonts w:ascii="Arial" w:hAnsi="Arial" w:cs="Arial"/>
          <w:noProof/>
          <w:color w:val="002060"/>
          <w:sz w:val="22"/>
          <w:szCs w:val="22"/>
        </w:rPr>
        <w:t>F.to IL SEGRETARIO                                   F.to IL GIUDICE SPORTIVO</w:t>
      </w:r>
    </w:p>
    <w:p w14:paraId="4C8DCC5E" w14:textId="77777777" w:rsidR="00E23435" w:rsidRPr="00C87BB6" w:rsidRDefault="00E23435" w:rsidP="00E23435">
      <w:pPr>
        <w:pStyle w:val="breakline"/>
        <w:rPr>
          <w:rFonts w:eastAsiaTheme="minorEastAsia"/>
          <w:color w:val="002060"/>
        </w:rPr>
      </w:pPr>
      <w:r w:rsidRPr="00C87BB6">
        <w:rPr>
          <w:rFonts w:ascii="Arial" w:hAnsi="Arial" w:cs="Arial"/>
          <w:noProof/>
          <w:color w:val="002060"/>
          <w:sz w:val="22"/>
          <w:szCs w:val="22"/>
        </w:rPr>
        <w:t xml:space="preserve">                         Angelo Castellana        </w:t>
      </w:r>
      <w:r w:rsidRPr="00C87BB6">
        <w:rPr>
          <w:rFonts w:ascii="Arial" w:hAnsi="Arial" w:cs="Arial"/>
          <w:noProof/>
          <w:color w:val="002060"/>
          <w:sz w:val="22"/>
          <w:szCs w:val="22"/>
        </w:rPr>
        <w:tab/>
        <w:t xml:space="preserve">                                Agnese Lazzaretti</w:t>
      </w:r>
    </w:p>
    <w:p w14:paraId="76E617F9" w14:textId="77777777" w:rsidR="00E23435" w:rsidRPr="00C87BB6" w:rsidRDefault="00E23435" w:rsidP="00E23435">
      <w:pPr>
        <w:pStyle w:val="breakline"/>
        <w:rPr>
          <w:rFonts w:eastAsiaTheme="minorEastAsia"/>
          <w:color w:val="002060"/>
        </w:rPr>
      </w:pPr>
    </w:p>
    <w:p w14:paraId="7432A5E3" w14:textId="77777777" w:rsidR="00E23435" w:rsidRPr="00C87BB6" w:rsidRDefault="00E23435" w:rsidP="00E23435">
      <w:pPr>
        <w:pStyle w:val="titoloprinc0"/>
        <w:rPr>
          <w:color w:val="002060"/>
        </w:rPr>
      </w:pPr>
      <w:r w:rsidRPr="00C87BB6">
        <w:rPr>
          <w:color w:val="002060"/>
        </w:rPr>
        <w:t>CLASSIFICA</w:t>
      </w:r>
    </w:p>
    <w:p w14:paraId="5612EE2C" w14:textId="77777777" w:rsidR="00E23435" w:rsidRPr="00C87BB6" w:rsidRDefault="00E23435" w:rsidP="00E23435">
      <w:pPr>
        <w:pStyle w:val="breakline"/>
        <w:rPr>
          <w:color w:val="002060"/>
        </w:rPr>
      </w:pPr>
    </w:p>
    <w:p w14:paraId="2F47FFCD" w14:textId="77777777" w:rsidR="00E23435" w:rsidRPr="00C87BB6" w:rsidRDefault="00E23435" w:rsidP="00E23435">
      <w:pPr>
        <w:pStyle w:val="breakline"/>
        <w:rPr>
          <w:color w:val="002060"/>
        </w:rPr>
      </w:pPr>
    </w:p>
    <w:p w14:paraId="782D31F0" w14:textId="77777777" w:rsidR="00E23435" w:rsidRPr="00C87BB6" w:rsidRDefault="00E23435" w:rsidP="00E23435">
      <w:pPr>
        <w:pStyle w:val="sottotitolocampionato10"/>
        <w:rPr>
          <w:color w:val="002060"/>
        </w:rPr>
      </w:pPr>
      <w:r w:rsidRPr="00C87BB6">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23435" w:rsidRPr="00C87BB6" w14:paraId="43D5EF1D" w14:textId="77777777" w:rsidTr="001871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1B58D" w14:textId="77777777" w:rsidR="00E23435" w:rsidRPr="00C87BB6" w:rsidRDefault="00E23435" w:rsidP="0018710E">
            <w:pPr>
              <w:pStyle w:val="headertabella0"/>
              <w:rPr>
                <w:color w:val="002060"/>
              </w:rPr>
            </w:pPr>
            <w:r w:rsidRPr="00C87BB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EDBAF" w14:textId="77777777" w:rsidR="00E23435" w:rsidRPr="00C87BB6" w:rsidRDefault="00E23435" w:rsidP="0018710E">
            <w:pPr>
              <w:pStyle w:val="headertabella0"/>
              <w:rPr>
                <w:color w:val="002060"/>
              </w:rPr>
            </w:pPr>
            <w:r w:rsidRPr="00C87BB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E8CFC" w14:textId="77777777" w:rsidR="00E23435" w:rsidRPr="00C87BB6" w:rsidRDefault="00E23435" w:rsidP="0018710E">
            <w:pPr>
              <w:pStyle w:val="headertabella0"/>
              <w:rPr>
                <w:color w:val="002060"/>
              </w:rPr>
            </w:pPr>
            <w:r w:rsidRPr="00C87BB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3732C" w14:textId="77777777" w:rsidR="00E23435" w:rsidRPr="00C87BB6" w:rsidRDefault="00E23435" w:rsidP="0018710E">
            <w:pPr>
              <w:pStyle w:val="headertabella0"/>
              <w:rPr>
                <w:color w:val="002060"/>
              </w:rPr>
            </w:pPr>
            <w:r w:rsidRPr="00C87BB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60760" w14:textId="77777777" w:rsidR="00E23435" w:rsidRPr="00C87BB6" w:rsidRDefault="00E23435" w:rsidP="0018710E">
            <w:pPr>
              <w:pStyle w:val="headertabella0"/>
              <w:rPr>
                <w:color w:val="002060"/>
              </w:rPr>
            </w:pPr>
            <w:r w:rsidRPr="00C87BB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59DAD" w14:textId="77777777" w:rsidR="00E23435" w:rsidRPr="00C87BB6" w:rsidRDefault="00E23435" w:rsidP="0018710E">
            <w:pPr>
              <w:pStyle w:val="headertabella0"/>
              <w:rPr>
                <w:color w:val="002060"/>
              </w:rPr>
            </w:pPr>
            <w:r w:rsidRPr="00C87BB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EF1B4" w14:textId="77777777" w:rsidR="00E23435" w:rsidRPr="00C87BB6" w:rsidRDefault="00E23435" w:rsidP="0018710E">
            <w:pPr>
              <w:pStyle w:val="headertabella0"/>
              <w:rPr>
                <w:color w:val="002060"/>
              </w:rPr>
            </w:pPr>
            <w:r w:rsidRPr="00C87BB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B69F8" w14:textId="77777777" w:rsidR="00E23435" w:rsidRPr="00C87BB6" w:rsidRDefault="00E23435" w:rsidP="0018710E">
            <w:pPr>
              <w:pStyle w:val="headertabella0"/>
              <w:rPr>
                <w:color w:val="002060"/>
              </w:rPr>
            </w:pPr>
            <w:r w:rsidRPr="00C87BB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D384B" w14:textId="77777777" w:rsidR="00E23435" w:rsidRPr="00C87BB6" w:rsidRDefault="00E23435" w:rsidP="0018710E">
            <w:pPr>
              <w:pStyle w:val="headertabella0"/>
              <w:rPr>
                <w:color w:val="002060"/>
              </w:rPr>
            </w:pPr>
            <w:r w:rsidRPr="00C87BB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56FFC" w14:textId="77777777" w:rsidR="00E23435" w:rsidRPr="00C87BB6" w:rsidRDefault="00E23435" w:rsidP="0018710E">
            <w:pPr>
              <w:pStyle w:val="headertabella0"/>
              <w:rPr>
                <w:color w:val="002060"/>
              </w:rPr>
            </w:pPr>
            <w:r w:rsidRPr="00C87BB6">
              <w:rPr>
                <w:color w:val="002060"/>
              </w:rPr>
              <w:t>PE</w:t>
            </w:r>
          </w:p>
        </w:tc>
      </w:tr>
      <w:tr w:rsidR="00E23435" w:rsidRPr="00C87BB6" w14:paraId="1A215B8E" w14:textId="77777777" w:rsidTr="001871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42F9D7" w14:textId="77777777" w:rsidR="00E23435" w:rsidRPr="00C87BB6" w:rsidRDefault="00E23435" w:rsidP="0018710E">
            <w:pPr>
              <w:pStyle w:val="rowtabella0"/>
              <w:rPr>
                <w:color w:val="002060"/>
              </w:rPr>
            </w:pPr>
            <w:r w:rsidRPr="00C87BB6">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75978"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FF216"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722C0"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CE86F"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DA524"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54679" w14:textId="77777777" w:rsidR="00E23435" w:rsidRPr="00C87BB6" w:rsidRDefault="00E23435" w:rsidP="0018710E">
            <w:pPr>
              <w:pStyle w:val="rowtabella0"/>
              <w:jc w:val="center"/>
              <w:rPr>
                <w:color w:val="002060"/>
              </w:rPr>
            </w:pPr>
            <w:r w:rsidRPr="00C87BB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D6380"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F13A6" w14:textId="77777777" w:rsidR="00E23435" w:rsidRPr="00C87BB6" w:rsidRDefault="00E23435" w:rsidP="0018710E">
            <w:pPr>
              <w:pStyle w:val="rowtabella0"/>
              <w:jc w:val="center"/>
              <w:rPr>
                <w:color w:val="002060"/>
              </w:rPr>
            </w:pPr>
            <w:r w:rsidRPr="00C87BB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17B3A" w14:textId="77777777" w:rsidR="00E23435" w:rsidRPr="00C87BB6" w:rsidRDefault="00E23435" w:rsidP="0018710E">
            <w:pPr>
              <w:pStyle w:val="rowtabella0"/>
              <w:jc w:val="center"/>
              <w:rPr>
                <w:color w:val="002060"/>
              </w:rPr>
            </w:pPr>
            <w:r w:rsidRPr="00C87BB6">
              <w:rPr>
                <w:color w:val="002060"/>
              </w:rPr>
              <w:t>0</w:t>
            </w:r>
          </w:p>
        </w:tc>
      </w:tr>
      <w:tr w:rsidR="00E23435" w:rsidRPr="00C87BB6" w14:paraId="739AE6C1"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C21741" w14:textId="77777777" w:rsidR="00E23435" w:rsidRPr="00C87BB6" w:rsidRDefault="00E23435" w:rsidP="0018710E">
            <w:pPr>
              <w:pStyle w:val="rowtabella0"/>
              <w:rPr>
                <w:color w:val="002060"/>
              </w:rPr>
            </w:pPr>
            <w:r w:rsidRPr="00C87BB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2C2BA"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51032"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B1199"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F06B3"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1056D"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9FEF1" w14:textId="77777777" w:rsidR="00E23435" w:rsidRPr="00C87BB6" w:rsidRDefault="00E23435" w:rsidP="0018710E">
            <w:pPr>
              <w:pStyle w:val="rowtabella0"/>
              <w:jc w:val="center"/>
              <w:rPr>
                <w:color w:val="002060"/>
              </w:rPr>
            </w:pPr>
            <w:r w:rsidRPr="00C87BB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61CF2"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14EFF" w14:textId="77777777" w:rsidR="00E23435" w:rsidRPr="00C87BB6" w:rsidRDefault="00E23435" w:rsidP="0018710E">
            <w:pPr>
              <w:pStyle w:val="rowtabella0"/>
              <w:jc w:val="center"/>
              <w:rPr>
                <w:color w:val="002060"/>
              </w:rPr>
            </w:pPr>
            <w:r w:rsidRPr="00C87BB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079BB" w14:textId="77777777" w:rsidR="00E23435" w:rsidRPr="00C87BB6" w:rsidRDefault="00E23435" w:rsidP="0018710E">
            <w:pPr>
              <w:pStyle w:val="rowtabella0"/>
              <w:jc w:val="center"/>
              <w:rPr>
                <w:color w:val="002060"/>
              </w:rPr>
            </w:pPr>
            <w:r w:rsidRPr="00C87BB6">
              <w:rPr>
                <w:color w:val="002060"/>
              </w:rPr>
              <w:t>0</w:t>
            </w:r>
          </w:p>
        </w:tc>
      </w:tr>
      <w:tr w:rsidR="00E23435" w:rsidRPr="00C87BB6" w14:paraId="3275BB10"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936291" w14:textId="77777777" w:rsidR="00E23435" w:rsidRPr="00C87BB6" w:rsidRDefault="00E23435" w:rsidP="0018710E">
            <w:pPr>
              <w:pStyle w:val="rowtabella0"/>
              <w:rPr>
                <w:color w:val="002060"/>
              </w:rPr>
            </w:pPr>
            <w:r w:rsidRPr="00C87BB6">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9103E"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103DF"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E6AAF"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FB242"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68365"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B5F02"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894BD"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ED54E"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9BF1F" w14:textId="77777777" w:rsidR="00E23435" w:rsidRPr="00C87BB6" w:rsidRDefault="00E23435" w:rsidP="0018710E">
            <w:pPr>
              <w:pStyle w:val="rowtabella0"/>
              <w:jc w:val="center"/>
              <w:rPr>
                <w:color w:val="002060"/>
              </w:rPr>
            </w:pPr>
            <w:r w:rsidRPr="00C87BB6">
              <w:rPr>
                <w:color w:val="002060"/>
              </w:rPr>
              <w:t>0</w:t>
            </w:r>
          </w:p>
        </w:tc>
      </w:tr>
      <w:tr w:rsidR="00E23435" w:rsidRPr="00C87BB6" w14:paraId="3F5210D0"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96347E" w14:textId="77777777" w:rsidR="00E23435" w:rsidRPr="00C87BB6" w:rsidRDefault="00E23435" w:rsidP="0018710E">
            <w:pPr>
              <w:pStyle w:val="rowtabella0"/>
              <w:rPr>
                <w:color w:val="002060"/>
                <w:lang w:val="es-ES"/>
              </w:rPr>
            </w:pPr>
            <w:r w:rsidRPr="00C87BB6">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8C441"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DBC77"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40CAF"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734D2"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22C51"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AD29A" w14:textId="77777777" w:rsidR="00E23435" w:rsidRPr="00C87BB6" w:rsidRDefault="00E23435" w:rsidP="0018710E">
            <w:pPr>
              <w:pStyle w:val="rowtabella0"/>
              <w:jc w:val="center"/>
              <w:rPr>
                <w:color w:val="002060"/>
              </w:rPr>
            </w:pPr>
            <w:r w:rsidRPr="00C87BB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E3A1B"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807AE"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B914E" w14:textId="77777777" w:rsidR="00E23435" w:rsidRPr="00C87BB6" w:rsidRDefault="00E23435" w:rsidP="0018710E">
            <w:pPr>
              <w:pStyle w:val="rowtabella0"/>
              <w:jc w:val="center"/>
              <w:rPr>
                <w:color w:val="002060"/>
              </w:rPr>
            </w:pPr>
            <w:r w:rsidRPr="00C87BB6">
              <w:rPr>
                <w:color w:val="002060"/>
              </w:rPr>
              <w:t>0</w:t>
            </w:r>
          </w:p>
        </w:tc>
      </w:tr>
      <w:tr w:rsidR="00E23435" w:rsidRPr="00C87BB6" w14:paraId="310C37A5"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5BCD3D" w14:textId="77777777" w:rsidR="00E23435" w:rsidRPr="00C87BB6" w:rsidRDefault="00E23435" w:rsidP="0018710E">
            <w:pPr>
              <w:pStyle w:val="rowtabella0"/>
              <w:rPr>
                <w:color w:val="002060"/>
              </w:rPr>
            </w:pPr>
            <w:r w:rsidRPr="00C87BB6">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D6731"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C87F6"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8B4F2"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273D0"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1F2D6"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DFABE"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946BB"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B4980"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F9DFA" w14:textId="77777777" w:rsidR="00E23435" w:rsidRPr="00C87BB6" w:rsidRDefault="00E23435" w:rsidP="0018710E">
            <w:pPr>
              <w:pStyle w:val="rowtabella0"/>
              <w:jc w:val="center"/>
              <w:rPr>
                <w:color w:val="002060"/>
              </w:rPr>
            </w:pPr>
            <w:r w:rsidRPr="00C87BB6">
              <w:rPr>
                <w:color w:val="002060"/>
              </w:rPr>
              <w:t>0</w:t>
            </w:r>
          </w:p>
        </w:tc>
      </w:tr>
      <w:tr w:rsidR="00E23435" w:rsidRPr="00C87BB6" w14:paraId="2CC21809"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BF74C8" w14:textId="77777777" w:rsidR="00E23435" w:rsidRPr="00C87BB6" w:rsidRDefault="00E23435" w:rsidP="0018710E">
            <w:pPr>
              <w:pStyle w:val="rowtabella0"/>
              <w:rPr>
                <w:color w:val="002060"/>
              </w:rPr>
            </w:pPr>
            <w:r w:rsidRPr="00C87BB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FED35"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BC7D8"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E8F26"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66AF0"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1539F"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2042D"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737A6" w14:textId="77777777" w:rsidR="00E23435" w:rsidRPr="00C87BB6" w:rsidRDefault="00E23435" w:rsidP="0018710E">
            <w:pPr>
              <w:pStyle w:val="rowtabella0"/>
              <w:jc w:val="center"/>
              <w:rPr>
                <w:color w:val="002060"/>
              </w:rPr>
            </w:pPr>
            <w:r w:rsidRPr="00C87BB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E942E"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75705" w14:textId="77777777" w:rsidR="00E23435" w:rsidRPr="00C87BB6" w:rsidRDefault="00E23435" w:rsidP="0018710E">
            <w:pPr>
              <w:pStyle w:val="rowtabella0"/>
              <w:jc w:val="center"/>
              <w:rPr>
                <w:color w:val="002060"/>
              </w:rPr>
            </w:pPr>
            <w:r w:rsidRPr="00C87BB6">
              <w:rPr>
                <w:color w:val="002060"/>
              </w:rPr>
              <w:t>0</w:t>
            </w:r>
          </w:p>
        </w:tc>
      </w:tr>
      <w:tr w:rsidR="00E23435" w:rsidRPr="00C87BB6" w14:paraId="385B9083"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20D41B" w14:textId="77777777" w:rsidR="00E23435" w:rsidRPr="00C87BB6" w:rsidRDefault="00E23435" w:rsidP="0018710E">
            <w:pPr>
              <w:pStyle w:val="rowtabella0"/>
              <w:rPr>
                <w:color w:val="002060"/>
              </w:rPr>
            </w:pPr>
            <w:r w:rsidRPr="00C87BB6">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5EA8C"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3D56D"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F84E7"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A3E46"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3F1A6"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A4E90"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4BB4F" w14:textId="77777777" w:rsidR="00E23435" w:rsidRPr="00C87BB6" w:rsidRDefault="00E23435" w:rsidP="0018710E">
            <w:pPr>
              <w:pStyle w:val="rowtabella0"/>
              <w:jc w:val="center"/>
              <w:rPr>
                <w:color w:val="002060"/>
              </w:rPr>
            </w:pPr>
            <w:r w:rsidRPr="00C87BB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2AD19"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78B65" w14:textId="77777777" w:rsidR="00E23435" w:rsidRPr="00C87BB6" w:rsidRDefault="00E23435" w:rsidP="0018710E">
            <w:pPr>
              <w:pStyle w:val="rowtabella0"/>
              <w:jc w:val="center"/>
              <w:rPr>
                <w:color w:val="002060"/>
              </w:rPr>
            </w:pPr>
            <w:r w:rsidRPr="00C87BB6">
              <w:rPr>
                <w:color w:val="002060"/>
              </w:rPr>
              <w:t>0</w:t>
            </w:r>
          </w:p>
        </w:tc>
      </w:tr>
      <w:tr w:rsidR="00E23435" w:rsidRPr="00C87BB6" w14:paraId="15D44E9C" w14:textId="77777777" w:rsidTr="001871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C3BDF1" w14:textId="77777777" w:rsidR="00E23435" w:rsidRPr="00C87BB6" w:rsidRDefault="00E23435" w:rsidP="0018710E">
            <w:pPr>
              <w:pStyle w:val="rowtabella0"/>
              <w:rPr>
                <w:color w:val="002060"/>
              </w:rPr>
            </w:pPr>
            <w:r w:rsidRPr="00C87BB6">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AA3EA"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F07EC"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FC041"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F3715"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106AE"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A2A56"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6F916" w14:textId="77777777" w:rsidR="00E23435" w:rsidRPr="00C87BB6" w:rsidRDefault="00E23435" w:rsidP="0018710E">
            <w:pPr>
              <w:pStyle w:val="rowtabella0"/>
              <w:jc w:val="center"/>
              <w:rPr>
                <w:color w:val="002060"/>
              </w:rPr>
            </w:pPr>
            <w:r w:rsidRPr="00C87BB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EA4A5" w14:textId="77777777" w:rsidR="00E23435" w:rsidRPr="00C87BB6" w:rsidRDefault="00E23435" w:rsidP="0018710E">
            <w:pPr>
              <w:pStyle w:val="rowtabella0"/>
              <w:jc w:val="center"/>
              <w:rPr>
                <w:color w:val="002060"/>
              </w:rPr>
            </w:pPr>
            <w:r w:rsidRPr="00C87BB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F3E42" w14:textId="77777777" w:rsidR="00E23435" w:rsidRPr="00C87BB6" w:rsidRDefault="00E23435" w:rsidP="0018710E">
            <w:pPr>
              <w:pStyle w:val="rowtabella0"/>
              <w:jc w:val="center"/>
              <w:rPr>
                <w:color w:val="002060"/>
              </w:rPr>
            </w:pPr>
            <w:r w:rsidRPr="00C87BB6">
              <w:rPr>
                <w:color w:val="002060"/>
              </w:rPr>
              <w:t>0</w:t>
            </w:r>
          </w:p>
        </w:tc>
      </w:tr>
    </w:tbl>
    <w:p w14:paraId="0CD867FA" w14:textId="77777777" w:rsidR="00E23435" w:rsidRPr="00C87BB6" w:rsidRDefault="00E23435" w:rsidP="00E23435">
      <w:pPr>
        <w:pStyle w:val="breakline"/>
        <w:rPr>
          <w:rFonts w:eastAsiaTheme="minorEastAsia"/>
          <w:color w:val="002060"/>
        </w:rPr>
      </w:pPr>
    </w:p>
    <w:p w14:paraId="6519A93A" w14:textId="77777777" w:rsidR="00E23435" w:rsidRPr="00C87BB6" w:rsidRDefault="00E23435" w:rsidP="00E23435">
      <w:pPr>
        <w:pStyle w:val="breakline"/>
        <w:rPr>
          <w:color w:val="002060"/>
        </w:rPr>
      </w:pPr>
    </w:p>
    <w:p w14:paraId="247DF3E2" w14:textId="77777777" w:rsidR="00E23435" w:rsidRPr="00C87BB6" w:rsidRDefault="00E23435" w:rsidP="00E23435">
      <w:pPr>
        <w:pStyle w:val="sottotitolocampionato10"/>
        <w:rPr>
          <w:color w:val="002060"/>
        </w:rPr>
      </w:pPr>
      <w:r w:rsidRPr="00C87BB6">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23435" w:rsidRPr="00C87BB6" w14:paraId="1F5F50D8" w14:textId="77777777" w:rsidTr="001871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1E877" w14:textId="77777777" w:rsidR="00E23435" w:rsidRPr="00C87BB6" w:rsidRDefault="00E23435" w:rsidP="0018710E">
            <w:pPr>
              <w:pStyle w:val="headertabella0"/>
              <w:rPr>
                <w:color w:val="002060"/>
              </w:rPr>
            </w:pPr>
            <w:r w:rsidRPr="00C87BB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FDC05" w14:textId="77777777" w:rsidR="00E23435" w:rsidRPr="00C87BB6" w:rsidRDefault="00E23435" w:rsidP="0018710E">
            <w:pPr>
              <w:pStyle w:val="headertabella0"/>
              <w:rPr>
                <w:color w:val="002060"/>
              </w:rPr>
            </w:pPr>
            <w:r w:rsidRPr="00C87BB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88DE6" w14:textId="77777777" w:rsidR="00E23435" w:rsidRPr="00C87BB6" w:rsidRDefault="00E23435" w:rsidP="0018710E">
            <w:pPr>
              <w:pStyle w:val="headertabella0"/>
              <w:rPr>
                <w:color w:val="002060"/>
              </w:rPr>
            </w:pPr>
            <w:r w:rsidRPr="00C87BB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8817A" w14:textId="77777777" w:rsidR="00E23435" w:rsidRPr="00C87BB6" w:rsidRDefault="00E23435" w:rsidP="0018710E">
            <w:pPr>
              <w:pStyle w:val="headertabella0"/>
              <w:rPr>
                <w:color w:val="002060"/>
              </w:rPr>
            </w:pPr>
            <w:r w:rsidRPr="00C87BB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C05C0" w14:textId="77777777" w:rsidR="00E23435" w:rsidRPr="00C87BB6" w:rsidRDefault="00E23435" w:rsidP="0018710E">
            <w:pPr>
              <w:pStyle w:val="headertabella0"/>
              <w:rPr>
                <w:color w:val="002060"/>
              </w:rPr>
            </w:pPr>
            <w:r w:rsidRPr="00C87BB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58E2F" w14:textId="77777777" w:rsidR="00E23435" w:rsidRPr="00C87BB6" w:rsidRDefault="00E23435" w:rsidP="0018710E">
            <w:pPr>
              <w:pStyle w:val="headertabella0"/>
              <w:rPr>
                <w:color w:val="002060"/>
              </w:rPr>
            </w:pPr>
            <w:r w:rsidRPr="00C87BB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C8F73" w14:textId="77777777" w:rsidR="00E23435" w:rsidRPr="00C87BB6" w:rsidRDefault="00E23435" w:rsidP="0018710E">
            <w:pPr>
              <w:pStyle w:val="headertabella0"/>
              <w:rPr>
                <w:color w:val="002060"/>
              </w:rPr>
            </w:pPr>
            <w:r w:rsidRPr="00C87BB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7D13E" w14:textId="77777777" w:rsidR="00E23435" w:rsidRPr="00C87BB6" w:rsidRDefault="00E23435" w:rsidP="0018710E">
            <w:pPr>
              <w:pStyle w:val="headertabella0"/>
              <w:rPr>
                <w:color w:val="002060"/>
              </w:rPr>
            </w:pPr>
            <w:r w:rsidRPr="00C87BB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326A4" w14:textId="77777777" w:rsidR="00E23435" w:rsidRPr="00C87BB6" w:rsidRDefault="00E23435" w:rsidP="0018710E">
            <w:pPr>
              <w:pStyle w:val="headertabella0"/>
              <w:rPr>
                <w:color w:val="002060"/>
              </w:rPr>
            </w:pPr>
            <w:r w:rsidRPr="00C87BB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E49BA" w14:textId="77777777" w:rsidR="00E23435" w:rsidRPr="00C87BB6" w:rsidRDefault="00E23435" w:rsidP="0018710E">
            <w:pPr>
              <w:pStyle w:val="headertabella0"/>
              <w:rPr>
                <w:color w:val="002060"/>
              </w:rPr>
            </w:pPr>
            <w:r w:rsidRPr="00C87BB6">
              <w:rPr>
                <w:color w:val="002060"/>
              </w:rPr>
              <w:t>PE</w:t>
            </w:r>
          </w:p>
        </w:tc>
      </w:tr>
      <w:tr w:rsidR="00E23435" w:rsidRPr="00C87BB6" w14:paraId="21A5E484" w14:textId="77777777" w:rsidTr="001871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AD3414" w14:textId="77777777" w:rsidR="00E23435" w:rsidRPr="00C87BB6" w:rsidRDefault="00E23435" w:rsidP="0018710E">
            <w:pPr>
              <w:pStyle w:val="rowtabella0"/>
              <w:rPr>
                <w:color w:val="002060"/>
                <w:lang w:val="es-ES"/>
              </w:rPr>
            </w:pPr>
            <w:r w:rsidRPr="00C87BB6">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3B34A"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1F76C"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DC665"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0FA92"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95967"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79E41" w14:textId="77777777" w:rsidR="00E23435" w:rsidRPr="00C87BB6" w:rsidRDefault="00E23435" w:rsidP="0018710E">
            <w:pPr>
              <w:pStyle w:val="rowtabella0"/>
              <w:jc w:val="center"/>
              <w:rPr>
                <w:color w:val="002060"/>
              </w:rPr>
            </w:pPr>
            <w:r w:rsidRPr="00C87BB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F1BA7"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488D7"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2A2A2" w14:textId="77777777" w:rsidR="00E23435" w:rsidRPr="00C87BB6" w:rsidRDefault="00E23435" w:rsidP="0018710E">
            <w:pPr>
              <w:pStyle w:val="rowtabella0"/>
              <w:jc w:val="center"/>
              <w:rPr>
                <w:color w:val="002060"/>
              </w:rPr>
            </w:pPr>
            <w:r w:rsidRPr="00C87BB6">
              <w:rPr>
                <w:color w:val="002060"/>
              </w:rPr>
              <w:t>0</w:t>
            </w:r>
          </w:p>
        </w:tc>
      </w:tr>
      <w:tr w:rsidR="00E23435" w:rsidRPr="00C87BB6" w14:paraId="2AAE1C19"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3C5040" w14:textId="77777777" w:rsidR="00E23435" w:rsidRPr="00C87BB6" w:rsidRDefault="00E23435" w:rsidP="0018710E">
            <w:pPr>
              <w:pStyle w:val="rowtabella0"/>
              <w:rPr>
                <w:color w:val="002060"/>
                <w:lang w:val="es-ES"/>
              </w:rPr>
            </w:pPr>
            <w:r w:rsidRPr="00C87BB6">
              <w:rPr>
                <w:color w:val="002060"/>
                <w:lang w:val="es-ES"/>
              </w:rPr>
              <w:lastRenderedPageBreak/>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F9F36"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BAD1D"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D0AD9"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61473"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B7617"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E2300"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19E40"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0E2A1"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30B1D" w14:textId="77777777" w:rsidR="00E23435" w:rsidRPr="00C87BB6" w:rsidRDefault="00E23435" w:rsidP="0018710E">
            <w:pPr>
              <w:pStyle w:val="rowtabella0"/>
              <w:jc w:val="center"/>
              <w:rPr>
                <w:color w:val="002060"/>
              </w:rPr>
            </w:pPr>
            <w:r w:rsidRPr="00C87BB6">
              <w:rPr>
                <w:color w:val="002060"/>
              </w:rPr>
              <w:t>0</w:t>
            </w:r>
          </w:p>
        </w:tc>
      </w:tr>
      <w:tr w:rsidR="00E23435" w:rsidRPr="00C87BB6" w14:paraId="4E1E8003"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78A646" w14:textId="77777777" w:rsidR="00E23435" w:rsidRPr="00C87BB6" w:rsidRDefault="00E23435" w:rsidP="0018710E">
            <w:pPr>
              <w:pStyle w:val="rowtabella0"/>
              <w:rPr>
                <w:color w:val="002060"/>
              </w:rPr>
            </w:pPr>
            <w:r w:rsidRPr="00C87BB6">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FB84D"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E38F7"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C3127"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65B57"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AFEF4"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3DB7C"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82632"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E39A3"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5E426" w14:textId="77777777" w:rsidR="00E23435" w:rsidRPr="00C87BB6" w:rsidRDefault="00E23435" w:rsidP="0018710E">
            <w:pPr>
              <w:pStyle w:val="rowtabella0"/>
              <w:jc w:val="center"/>
              <w:rPr>
                <w:color w:val="002060"/>
              </w:rPr>
            </w:pPr>
            <w:r w:rsidRPr="00C87BB6">
              <w:rPr>
                <w:color w:val="002060"/>
              </w:rPr>
              <w:t>0</w:t>
            </w:r>
          </w:p>
        </w:tc>
      </w:tr>
      <w:tr w:rsidR="00E23435" w:rsidRPr="00C87BB6" w14:paraId="1F93F4B2"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21D6C0" w14:textId="77777777" w:rsidR="00E23435" w:rsidRPr="00C87BB6" w:rsidRDefault="00E23435" w:rsidP="0018710E">
            <w:pPr>
              <w:pStyle w:val="rowtabella0"/>
              <w:rPr>
                <w:color w:val="002060"/>
              </w:rPr>
            </w:pPr>
            <w:r w:rsidRPr="00C87BB6">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82731"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4596C"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74DD1"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10CA4"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EAE85"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9EDFA"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B3222"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F49E6"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2D50C" w14:textId="77777777" w:rsidR="00E23435" w:rsidRPr="00C87BB6" w:rsidRDefault="00E23435" w:rsidP="0018710E">
            <w:pPr>
              <w:pStyle w:val="rowtabella0"/>
              <w:jc w:val="center"/>
              <w:rPr>
                <w:color w:val="002060"/>
              </w:rPr>
            </w:pPr>
            <w:r w:rsidRPr="00C87BB6">
              <w:rPr>
                <w:color w:val="002060"/>
              </w:rPr>
              <w:t>0</w:t>
            </w:r>
          </w:p>
        </w:tc>
      </w:tr>
      <w:tr w:rsidR="00E23435" w:rsidRPr="00C87BB6" w14:paraId="05A44183"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1F0125" w14:textId="77777777" w:rsidR="00E23435" w:rsidRPr="00C87BB6" w:rsidRDefault="00E23435" w:rsidP="0018710E">
            <w:pPr>
              <w:pStyle w:val="rowtabella0"/>
              <w:rPr>
                <w:color w:val="002060"/>
              </w:rPr>
            </w:pPr>
            <w:r w:rsidRPr="00C87BB6">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BAFEC"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8D583"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3E831"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F8554"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AC614"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DA994"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F9B6F"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AD726"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CC73D" w14:textId="77777777" w:rsidR="00E23435" w:rsidRPr="00C87BB6" w:rsidRDefault="00E23435" w:rsidP="0018710E">
            <w:pPr>
              <w:pStyle w:val="rowtabella0"/>
              <w:jc w:val="center"/>
              <w:rPr>
                <w:color w:val="002060"/>
              </w:rPr>
            </w:pPr>
            <w:r w:rsidRPr="00C87BB6">
              <w:rPr>
                <w:color w:val="002060"/>
              </w:rPr>
              <w:t>0</w:t>
            </w:r>
          </w:p>
        </w:tc>
      </w:tr>
      <w:tr w:rsidR="00E23435" w:rsidRPr="00C87BB6" w14:paraId="388D5C5E"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71E39C" w14:textId="77777777" w:rsidR="00E23435" w:rsidRPr="00C87BB6" w:rsidRDefault="00E23435" w:rsidP="0018710E">
            <w:pPr>
              <w:pStyle w:val="rowtabella0"/>
              <w:rPr>
                <w:color w:val="002060"/>
              </w:rPr>
            </w:pPr>
            <w:r w:rsidRPr="00C87BB6">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580CE"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B5453"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EC6CC"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D675D"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319CE"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19E19"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AE9A3" w14:textId="77777777" w:rsidR="00E23435" w:rsidRPr="00C87BB6" w:rsidRDefault="00E23435" w:rsidP="0018710E">
            <w:pPr>
              <w:pStyle w:val="rowtabella0"/>
              <w:jc w:val="center"/>
              <w:rPr>
                <w:color w:val="002060"/>
              </w:rPr>
            </w:pPr>
            <w:r w:rsidRPr="00C87BB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21A22"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17760" w14:textId="77777777" w:rsidR="00E23435" w:rsidRPr="00C87BB6" w:rsidRDefault="00E23435" w:rsidP="0018710E">
            <w:pPr>
              <w:pStyle w:val="rowtabella0"/>
              <w:jc w:val="center"/>
              <w:rPr>
                <w:color w:val="002060"/>
              </w:rPr>
            </w:pPr>
            <w:r w:rsidRPr="00C87BB6">
              <w:rPr>
                <w:color w:val="002060"/>
              </w:rPr>
              <w:t>0</w:t>
            </w:r>
          </w:p>
        </w:tc>
      </w:tr>
      <w:tr w:rsidR="00E23435" w:rsidRPr="00C87BB6" w14:paraId="664C5146" w14:textId="77777777" w:rsidTr="001871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1D485C" w14:textId="77777777" w:rsidR="00E23435" w:rsidRPr="00C87BB6" w:rsidRDefault="00E23435" w:rsidP="0018710E">
            <w:pPr>
              <w:pStyle w:val="rowtabella0"/>
              <w:rPr>
                <w:color w:val="002060"/>
              </w:rPr>
            </w:pPr>
            <w:r w:rsidRPr="00C87BB6">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DAC77"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E302B"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A9A6B"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2C893"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587BF"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563C8"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1CEBE" w14:textId="77777777" w:rsidR="00E23435" w:rsidRPr="00C87BB6" w:rsidRDefault="00E23435" w:rsidP="0018710E">
            <w:pPr>
              <w:pStyle w:val="rowtabella0"/>
              <w:jc w:val="center"/>
              <w:rPr>
                <w:color w:val="002060"/>
              </w:rPr>
            </w:pPr>
            <w:r w:rsidRPr="00C87BB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515C1"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078EF" w14:textId="77777777" w:rsidR="00E23435" w:rsidRPr="00C87BB6" w:rsidRDefault="00E23435" w:rsidP="0018710E">
            <w:pPr>
              <w:pStyle w:val="rowtabella0"/>
              <w:jc w:val="center"/>
              <w:rPr>
                <w:color w:val="002060"/>
              </w:rPr>
            </w:pPr>
            <w:r w:rsidRPr="00C87BB6">
              <w:rPr>
                <w:color w:val="002060"/>
              </w:rPr>
              <w:t>0</w:t>
            </w:r>
          </w:p>
        </w:tc>
      </w:tr>
    </w:tbl>
    <w:p w14:paraId="18D6CC37" w14:textId="77777777" w:rsidR="00E23435" w:rsidRPr="00C87BB6" w:rsidRDefault="00E23435" w:rsidP="00E23435">
      <w:pPr>
        <w:pStyle w:val="breakline"/>
        <w:rPr>
          <w:rFonts w:eastAsiaTheme="minorEastAsia"/>
          <w:color w:val="002060"/>
        </w:rPr>
      </w:pPr>
    </w:p>
    <w:p w14:paraId="03650F09" w14:textId="77777777" w:rsidR="00E23435" w:rsidRPr="00C87BB6" w:rsidRDefault="00E23435" w:rsidP="00E23435">
      <w:pPr>
        <w:pStyle w:val="breakline"/>
        <w:rPr>
          <w:color w:val="002060"/>
        </w:rPr>
      </w:pPr>
    </w:p>
    <w:p w14:paraId="56FE7075" w14:textId="77777777" w:rsidR="00E23435" w:rsidRPr="00C87BB6" w:rsidRDefault="00E23435" w:rsidP="00E23435">
      <w:pPr>
        <w:pStyle w:val="sottotitolocampionato10"/>
        <w:rPr>
          <w:color w:val="002060"/>
        </w:rPr>
      </w:pPr>
      <w:r w:rsidRPr="00C87BB6">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23435" w:rsidRPr="00C87BB6" w14:paraId="053FE651" w14:textId="77777777" w:rsidTr="001871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D2E70" w14:textId="77777777" w:rsidR="00E23435" w:rsidRPr="00C87BB6" w:rsidRDefault="00E23435" w:rsidP="0018710E">
            <w:pPr>
              <w:pStyle w:val="headertabella0"/>
              <w:rPr>
                <w:color w:val="002060"/>
              </w:rPr>
            </w:pPr>
            <w:r w:rsidRPr="00C87BB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B7B25" w14:textId="77777777" w:rsidR="00E23435" w:rsidRPr="00C87BB6" w:rsidRDefault="00E23435" w:rsidP="0018710E">
            <w:pPr>
              <w:pStyle w:val="headertabella0"/>
              <w:rPr>
                <w:color w:val="002060"/>
              </w:rPr>
            </w:pPr>
            <w:r w:rsidRPr="00C87BB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0090A" w14:textId="77777777" w:rsidR="00E23435" w:rsidRPr="00C87BB6" w:rsidRDefault="00E23435" w:rsidP="0018710E">
            <w:pPr>
              <w:pStyle w:val="headertabella0"/>
              <w:rPr>
                <w:color w:val="002060"/>
              </w:rPr>
            </w:pPr>
            <w:r w:rsidRPr="00C87BB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7B33B" w14:textId="77777777" w:rsidR="00E23435" w:rsidRPr="00C87BB6" w:rsidRDefault="00E23435" w:rsidP="0018710E">
            <w:pPr>
              <w:pStyle w:val="headertabella0"/>
              <w:rPr>
                <w:color w:val="002060"/>
              </w:rPr>
            </w:pPr>
            <w:r w:rsidRPr="00C87BB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395CE" w14:textId="77777777" w:rsidR="00E23435" w:rsidRPr="00C87BB6" w:rsidRDefault="00E23435" w:rsidP="0018710E">
            <w:pPr>
              <w:pStyle w:val="headertabella0"/>
              <w:rPr>
                <w:color w:val="002060"/>
              </w:rPr>
            </w:pPr>
            <w:r w:rsidRPr="00C87BB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6E297" w14:textId="77777777" w:rsidR="00E23435" w:rsidRPr="00C87BB6" w:rsidRDefault="00E23435" w:rsidP="0018710E">
            <w:pPr>
              <w:pStyle w:val="headertabella0"/>
              <w:rPr>
                <w:color w:val="002060"/>
              </w:rPr>
            </w:pPr>
            <w:r w:rsidRPr="00C87BB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FBB22" w14:textId="77777777" w:rsidR="00E23435" w:rsidRPr="00C87BB6" w:rsidRDefault="00E23435" w:rsidP="0018710E">
            <w:pPr>
              <w:pStyle w:val="headertabella0"/>
              <w:rPr>
                <w:color w:val="002060"/>
              </w:rPr>
            </w:pPr>
            <w:r w:rsidRPr="00C87BB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ADFFE" w14:textId="77777777" w:rsidR="00E23435" w:rsidRPr="00C87BB6" w:rsidRDefault="00E23435" w:rsidP="0018710E">
            <w:pPr>
              <w:pStyle w:val="headertabella0"/>
              <w:rPr>
                <w:color w:val="002060"/>
              </w:rPr>
            </w:pPr>
            <w:r w:rsidRPr="00C87BB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FE88B" w14:textId="77777777" w:rsidR="00E23435" w:rsidRPr="00C87BB6" w:rsidRDefault="00E23435" w:rsidP="0018710E">
            <w:pPr>
              <w:pStyle w:val="headertabella0"/>
              <w:rPr>
                <w:color w:val="002060"/>
              </w:rPr>
            </w:pPr>
            <w:r w:rsidRPr="00C87BB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8EB1A" w14:textId="77777777" w:rsidR="00E23435" w:rsidRPr="00C87BB6" w:rsidRDefault="00E23435" w:rsidP="0018710E">
            <w:pPr>
              <w:pStyle w:val="headertabella0"/>
              <w:rPr>
                <w:color w:val="002060"/>
              </w:rPr>
            </w:pPr>
            <w:r w:rsidRPr="00C87BB6">
              <w:rPr>
                <w:color w:val="002060"/>
              </w:rPr>
              <w:t>PE</w:t>
            </w:r>
          </w:p>
        </w:tc>
      </w:tr>
      <w:tr w:rsidR="00E23435" w:rsidRPr="00C87BB6" w14:paraId="399BA648" w14:textId="77777777" w:rsidTr="001871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7368CB" w14:textId="77777777" w:rsidR="00E23435" w:rsidRPr="00C87BB6" w:rsidRDefault="00E23435" w:rsidP="0018710E">
            <w:pPr>
              <w:pStyle w:val="rowtabella0"/>
              <w:rPr>
                <w:color w:val="002060"/>
              </w:rPr>
            </w:pPr>
            <w:r w:rsidRPr="00C87BB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83CDE"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3D3B5"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DB666"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B3343"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A3A67"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F4992"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6632C"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74FA5"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763C7" w14:textId="77777777" w:rsidR="00E23435" w:rsidRPr="00C87BB6" w:rsidRDefault="00E23435" w:rsidP="0018710E">
            <w:pPr>
              <w:pStyle w:val="rowtabella0"/>
              <w:jc w:val="center"/>
              <w:rPr>
                <w:color w:val="002060"/>
              </w:rPr>
            </w:pPr>
            <w:r w:rsidRPr="00C87BB6">
              <w:rPr>
                <w:color w:val="002060"/>
              </w:rPr>
              <w:t>0</w:t>
            </w:r>
          </w:p>
        </w:tc>
      </w:tr>
      <w:tr w:rsidR="00E23435" w:rsidRPr="00C87BB6" w14:paraId="416F1880"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46DB98" w14:textId="77777777" w:rsidR="00E23435" w:rsidRPr="00C87BB6" w:rsidRDefault="00E23435" w:rsidP="0018710E">
            <w:pPr>
              <w:pStyle w:val="rowtabella0"/>
              <w:rPr>
                <w:color w:val="002060"/>
              </w:rPr>
            </w:pPr>
            <w:r w:rsidRPr="00C87BB6">
              <w:rPr>
                <w:color w:val="002060"/>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31BF9"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523C8"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A811B"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7AD4B"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FF0D7"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7235F"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4E759"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C3AA4"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28257" w14:textId="77777777" w:rsidR="00E23435" w:rsidRPr="00C87BB6" w:rsidRDefault="00E23435" w:rsidP="0018710E">
            <w:pPr>
              <w:pStyle w:val="rowtabella0"/>
              <w:jc w:val="center"/>
              <w:rPr>
                <w:color w:val="002060"/>
              </w:rPr>
            </w:pPr>
            <w:r w:rsidRPr="00C87BB6">
              <w:rPr>
                <w:color w:val="002060"/>
              </w:rPr>
              <w:t>0</w:t>
            </w:r>
          </w:p>
        </w:tc>
      </w:tr>
      <w:tr w:rsidR="00E23435" w:rsidRPr="00C87BB6" w14:paraId="4FE9634E"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0BB89F" w14:textId="77777777" w:rsidR="00E23435" w:rsidRPr="00C87BB6" w:rsidRDefault="00E23435" w:rsidP="0018710E">
            <w:pPr>
              <w:pStyle w:val="rowtabella0"/>
              <w:rPr>
                <w:color w:val="002060"/>
                <w:lang w:val="es-ES"/>
              </w:rPr>
            </w:pPr>
            <w:r w:rsidRPr="00C87BB6">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6889A"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33172"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CB06B"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8C6B8"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C767B"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A2D44" w14:textId="77777777" w:rsidR="00E23435" w:rsidRPr="00C87BB6" w:rsidRDefault="00E23435" w:rsidP="0018710E">
            <w:pPr>
              <w:pStyle w:val="rowtabella0"/>
              <w:jc w:val="center"/>
              <w:rPr>
                <w:color w:val="002060"/>
              </w:rPr>
            </w:pPr>
            <w:r w:rsidRPr="00C87BB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768B7"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8F43F"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EDE77" w14:textId="77777777" w:rsidR="00E23435" w:rsidRPr="00C87BB6" w:rsidRDefault="00E23435" w:rsidP="0018710E">
            <w:pPr>
              <w:pStyle w:val="rowtabella0"/>
              <w:jc w:val="center"/>
              <w:rPr>
                <w:color w:val="002060"/>
              </w:rPr>
            </w:pPr>
            <w:r w:rsidRPr="00C87BB6">
              <w:rPr>
                <w:color w:val="002060"/>
              </w:rPr>
              <w:t>0</w:t>
            </w:r>
          </w:p>
        </w:tc>
      </w:tr>
      <w:tr w:rsidR="00E23435" w:rsidRPr="00C87BB6" w14:paraId="2457EEDB"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938CA4" w14:textId="77777777" w:rsidR="00E23435" w:rsidRPr="00C87BB6" w:rsidRDefault="00E23435" w:rsidP="0018710E">
            <w:pPr>
              <w:pStyle w:val="rowtabella0"/>
              <w:rPr>
                <w:color w:val="002060"/>
              </w:rPr>
            </w:pPr>
            <w:r w:rsidRPr="00C87BB6">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7393D"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B7B7B"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CD882"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AADE5"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E0CA5"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809B5"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930A8"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C76F2"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BFA8E" w14:textId="77777777" w:rsidR="00E23435" w:rsidRPr="00C87BB6" w:rsidRDefault="00E23435" w:rsidP="0018710E">
            <w:pPr>
              <w:pStyle w:val="rowtabella0"/>
              <w:jc w:val="center"/>
              <w:rPr>
                <w:color w:val="002060"/>
              </w:rPr>
            </w:pPr>
            <w:r w:rsidRPr="00C87BB6">
              <w:rPr>
                <w:color w:val="002060"/>
              </w:rPr>
              <w:t>0</w:t>
            </w:r>
          </w:p>
        </w:tc>
      </w:tr>
      <w:tr w:rsidR="00E23435" w:rsidRPr="00C87BB6" w14:paraId="2613A2E6"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731628" w14:textId="77777777" w:rsidR="00E23435" w:rsidRPr="00C87BB6" w:rsidRDefault="00E23435" w:rsidP="0018710E">
            <w:pPr>
              <w:pStyle w:val="rowtabella0"/>
              <w:rPr>
                <w:color w:val="002060"/>
              </w:rPr>
            </w:pPr>
            <w:r w:rsidRPr="00C87BB6">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5EB20"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A085C"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F942D"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46B9E"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1948B"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C73FC"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A5C11"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AE9FE"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F8BD0" w14:textId="77777777" w:rsidR="00E23435" w:rsidRPr="00C87BB6" w:rsidRDefault="00E23435" w:rsidP="0018710E">
            <w:pPr>
              <w:pStyle w:val="rowtabella0"/>
              <w:jc w:val="center"/>
              <w:rPr>
                <w:color w:val="002060"/>
              </w:rPr>
            </w:pPr>
            <w:r w:rsidRPr="00C87BB6">
              <w:rPr>
                <w:color w:val="002060"/>
              </w:rPr>
              <w:t>0</w:t>
            </w:r>
          </w:p>
        </w:tc>
      </w:tr>
      <w:tr w:rsidR="00E23435" w:rsidRPr="00C87BB6" w14:paraId="6B9C79A5"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5D2074" w14:textId="77777777" w:rsidR="00E23435" w:rsidRPr="00C87BB6" w:rsidRDefault="00E23435" w:rsidP="0018710E">
            <w:pPr>
              <w:pStyle w:val="rowtabella0"/>
              <w:rPr>
                <w:color w:val="002060"/>
              </w:rPr>
            </w:pPr>
            <w:r w:rsidRPr="00C87BB6">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2E63F"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7CC24"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F3EF9"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F8B48"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F252C"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1D591"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AC138" w14:textId="77777777" w:rsidR="00E23435" w:rsidRPr="00C87BB6" w:rsidRDefault="00E23435" w:rsidP="0018710E">
            <w:pPr>
              <w:pStyle w:val="rowtabella0"/>
              <w:jc w:val="center"/>
              <w:rPr>
                <w:color w:val="002060"/>
              </w:rPr>
            </w:pPr>
            <w:r w:rsidRPr="00C87B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334E6"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10DD6" w14:textId="77777777" w:rsidR="00E23435" w:rsidRPr="00C87BB6" w:rsidRDefault="00E23435" w:rsidP="0018710E">
            <w:pPr>
              <w:pStyle w:val="rowtabella0"/>
              <w:jc w:val="center"/>
              <w:rPr>
                <w:color w:val="002060"/>
              </w:rPr>
            </w:pPr>
            <w:r w:rsidRPr="00C87BB6">
              <w:rPr>
                <w:color w:val="002060"/>
              </w:rPr>
              <w:t>0</w:t>
            </w:r>
          </w:p>
        </w:tc>
      </w:tr>
      <w:tr w:rsidR="00E23435" w:rsidRPr="00C87BB6" w14:paraId="479D7829"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F3A3E7" w14:textId="77777777" w:rsidR="00E23435" w:rsidRPr="00C87BB6" w:rsidRDefault="00E23435" w:rsidP="0018710E">
            <w:pPr>
              <w:pStyle w:val="rowtabella0"/>
              <w:rPr>
                <w:color w:val="002060"/>
              </w:rPr>
            </w:pPr>
            <w:r w:rsidRPr="00C87BB6">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3C396"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33646"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5DAAB"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2B7A7"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C39F1"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795D5"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C10EE"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23A5F"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64C65" w14:textId="77777777" w:rsidR="00E23435" w:rsidRPr="00C87BB6" w:rsidRDefault="00E23435" w:rsidP="0018710E">
            <w:pPr>
              <w:pStyle w:val="rowtabella0"/>
              <w:jc w:val="center"/>
              <w:rPr>
                <w:color w:val="002060"/>
              </w:rPr>
            </w:pPr>
            <w:r w:rsidRPr="00C87BB6">
              <w:rPr>
                <w:color w:val="002060"/>
              </w:rPr>
              <w:t>0</w:t>
            </w:r>
          </w:p>
        </w:tc>
      </w:tr>
      <w:tr w:rsidR="00E23435" w:rsidRPr="00C87BB6" w14:paraId="531323E5" w14:textId="77777777" w:rsidTr="001871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17A2F1" w14:textId="77777777" w:rsidR="00E23435" w:rsidRPr="00C87BB6" w:rsidRDefault="00E23435" w:rsidP="0018710E">
            <w:pPr>
              <w:pStyle w:val="rowtabella0"/>
              <w:rPr>
                <w:color w:val="002060"/>
                <w:lang w:val="es-ES"/>
              </w:rPr>
            </w:pPr>
            <w:r w:rsidRPr="00C87BB6">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306E3"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C1EBC"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3FE31"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B8D38"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57B02"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CB127"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4EC34" w14:textId="77777777" w:rsidR="00E23435" w:rsidRPr="00C87BB6" w:rsidRDefault="00E23435" w:rsidP="0018710E">
            <w:pPr>
              <w:pStyle w:val="rowtabella0"/>
              <w:jc w:val="center"/>
              <w:rPr>
                <w:color w:val="002060"/>
              </w:rPr>
            </w:pPr>
            <w:r w:rsidRPr="00C87BB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641DB"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96CE3" w14:textId="77777777" w:rsidR="00E23435" w:rsidRPr="00C87BB6" w:rsidRDefault="00E23435" w:rsidP="0018710E">
            <w:pPr>
              <w:pStyle w:val="rowtabella0"/>
              <w:jc w:val="center"/>
              <w:rPr>
                <w:color w:val="002060"/>
              </w:rPr>
            </w:pPr>
            <w:r w:rsidRPr="00C87BB6">
              <w:rPr>
                <w:color w:val="002060"/>
              </w:rPr>
              <w:t>0</w:t>
            </w:r>
          </w:p>
        </w:tc>
      </w:tr>
    </w:tbl>
    <w:p w14:paraId="2054E375" w14:textId="77777777" w:rsidR="00E23435" w:rsidRPr="00C87BB6" w:rsidRDefault="00E23435" w:rsidP="00E23435">
      <w:pPr>
        <w:pStyle w:val="breakline"/>
        <w:rPr>
          <w:rFonts w:eastAsiaTheme="minorEastAsia"/>
          <w:color w:val="002060"/>
        </w:rPr>
      </w:pPr>
    </w:p>
    <w:p w14:paraId="73A6BC1E" w14:textId="77777777" w:rsidR="00E23435" w:rsidRPr="00C87BB6" w:rsidRDefault="00E23435" w:rsidP="00E23435">
      <w:pPr>
        <w:pStyle w:val="titoloprinc0"/>
        <w:rPr>
          <w:color w:val="002060"/>
        </w:rPr>
      </w:pPr>
      <w:r w:rsidRPr="00C87BB6">
        <w:rPr>
          <w:color w:val="002060"/>
        </w:rPr>
        <w:t>PROGRAMMA GARE</w:t>
      </w:r>
    </w:p>
    <w:p w14:paraId="5E8BC913" w14:textId="77777777" w:rsidR="00E23435" w:rsidRPr="00C87BB6" w:rsidRDefault="00E23435" w:rsidP="00E23435">
      <w:pPr>
        <w:pStyle w:val="breakline"/>
        <w:rPr>
          <w:color w:val="002060"/>
        </w:rPr>
      </w:pPr>
    </w:p>
    <w:p w14:paraId="33ADD99C" w14:textId="77777777" w:rsidR="00E23435" w:rsidRPr="00C87BB6" w:rsidRDefault="00E23435" w:rsidP="00E23435">
      <w:pPr>
        <w:pStyle w:val="sottotitolocampionato10"/>
        <w:rPr>
          <w:color w:val="002060"/>
        </w:rPr>
      </w:pPr>
      <w:r w:rsidRPr="00C87BB6">
        <w:rPr>
          <w:color w:val="002060"/>
        </w:rPr>
        <w:t>GIRONE G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4"/>
        <w:gridCol w:w="385"/>
        <w:gridCol w:w="898"/>
        <w:gridCol w:w="1182"/>
        <w:gridCol w:w="1551"/>
        <w:gridCol w:w="1555"/>
      </w:tblGrid>
      <w:tr w:rsidR="00E23435" w:rsidRPr="00C87BB6" w14:paraId="68675F88" w14:textId="77777777" w:rsidTr="001871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20B3E" w14:textId="77777777" w:rsidR="00E23435" w:rsidRPr="00C87BB6" w:rsidRDefault="00E23435" w:rsidP="0018710E">
            <w:pPr>
              <w:pStyle w:val="headertabella0"/>
              <w:rPr>
                <w:color w:val="002060"/>
              </w:rPr>
            </w:pPr>
            <w:r w:rsidRPr="00C87BB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60DA3" w14:textId="77777777" w:rsidR="00E23435" w:rsidRPr="00C87BB6" w:rsidRDefault="00E23435" w:rsidP="0018710E">
            <w:pPr>
              <w:pStyle w:val="headertabella0"/>
              <w:rPr>
                <w:color w:val="002060"/>
              </w:rPr>
            </w:pPr>
            <w:r w:rsidRPr="00C87BB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5DDF6" w14:textId="77777777" w:rsidR="00E23435" w:rsidRPr="00C87BB6" w:rsidRDefault="00E23435" w:rsidP="0018710E">
            <w:pPr>
              <w:pStyle w:val="headertabella0"/>
              <w:rPr>
                <w:color w:val="002060"/>
              </w:rPr>
            </w:pPr>
            <w:r w:rsidRPr="00C87BB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1059B" w14:textId="77777777" w:rsidR="00E23435" w:rsidRPr="00C87BB6" w:rsidRDefault="00E23435" w:rsidP="0018710E">
            <w:pPr>
              <w:pStyle w:val="headertabella0"/>
              <w:rPr>
                <w:color w:val="002060"/>
              </w:rPr>
            </w:pPr>
            <w:r w:rsidRPr="00C87BB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0B99D" w14:textId="77777777" w:rsidR="00E23435" w:rsidRPr="00C87BB6" w:rsidRDefault="00E23435" w:rsidP="0018710E">
            <w:pPr>
              <w:pStyle w:val="headertabella0"/>
              <w:rPr>
                <w:color w:val="002060"/>
              </w:rPr>
            </w:pPr>
            <w:r w:rsidRPr="00C87BB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D9F9E" w14:textId="77777777" w:rsidR="00E23435" w:rsidRPr="00C87BB6" w:rsidRDefault="00E23435" w:rsidP="0018710E">
            <w:pPr>
              <w:pStyle w:val="headertabella0"/>
              <w:rPr>
                <w:color w:val="002060"/>
              </w:rPr>
            </w:pPr>
            <w:proofErr w:type="spellStart"/>
            <w:r w:rsidRPr="00C87BB6">
              <w:rPr>
                <w:color w:val="002060"/>
              </w:rPr>
              <w:t>Localita'</w:t>
            </w:r>
            <w:proofErr w:type="spellEnd"/>
            <w:r w:rsidRPr="00C87BB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1333D" w14:textId="77777777" w:rsidR="00E23435" w:rsidRPr="00C87BB6" w:rsidRDefault="00E23435" w:rsidP="0018710E">
            <w:pPr>
              <w:pStyle w:val="headertabella0"/>
              <w:rPr>
                <w:color w:val="002060"/>
              </w:rPr>
            </w:pPr>
            <w:r w:rsidRPr="00C87BB6">
              <w:rPr>
                <w:color w:val="002060"/>
              </w:rPr>
              <w:t>Indirizzo Impianto</w:t>
            </w:r>
          </w:p>
        </w:tc>
      </w:tr>
      <w:tr w:rsidR="00E23435" w:rsidRPr="00C87BB6" w14:paraId="1A38E6B7" w14:textId="77777777" w:rsidTr="001871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C8E355" w14:textId="77777777" w:rsidR="00E23435" w:rsidRPr="00C87BB6" w:rsidRDefault="00E23435" w:rsidP="0018710E">
            <w:pPr>
              <w:pStyle w:val="rowtabella0"/>
              <w:rPr>
                <w:color w:val="002060"/>
              </w:rPr>
            </w:pPr>
            <w:r w:rsidRPr="00C87BB6">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C6288C" w14:textId="77777777" w:rsidR="00E23435" w:rsidRPr="00C87BB6" w:rsidRDefault="00E23435" w:rsidP="0018710E">
            <w:pPr>
              <w:pStyle w:val="rowtabella0"/>
              <w:rPr>
                <w:color w:val="002060"/>
              </w:rPr>
            </w:pPr>
            <w:r w:rsidRPr="00C87BB6">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0E2F37" w14:textId="77777777" w:rsidR="00E23435" w:rsidRPr="00C87BB6" w:rsidRDefault="00E23435" w:rsidP="0018710E">
            <w:pPr>
              <w:pStyle w:val="rowtabella0"/>
              <w:jc w:val="center"/>
              <w:rPr>
                <w:color w:val="002060"/>
              </w:rPr>
            </w:pPr>
            <w:r w:rsidRPr="00C87BB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363F34" w14:textId="77777777" w:rsidR="00E23435" w:rsidRPr="00C87BB6" w:rsidRDefault="00E23435" w:rsidP="0018710E">
            <w:pPr>
              <w:pStyle w:val="rowtabella0"/>
              <w:rPr>
                <w:color w:val="002060"/>
              </w:rPr>
            </w:pPr>
            <w:r w:rsidRPr="00C87BB6">
              <w:rPr>
                <w:color w:val="002060"/>
              </w:rPr>
              <w:t>25/02/2023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2368DD" w14:textId="77777777" w:rsidR="00E23435" w:rsidRPr="00C87BB6" w:rsidRDefault="00E23435" w:rsidP="0018710E">
            <w:pPr>
              <w:pStyle w:val="rowtabella0"/>
              <w:rPr>
                <w:color w:val="002060"/>
              </w:rPr>
            </w:pPr>
            <w:r w:rsidRPr="00C87BB6">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7A97E4" w14:textId="77777777" w:rsidR="00E23435" w:rsidRPr="00C87BB6" w:rsidRDefault="00E23435" w:rsidP="0018710E">
            <w:pPr>
              <w:pStyle w:val="rowtabella0"/>
              <w:rPr>
                <w:color w:val="002060"/>
              </w:rPr>
            </w:pPr>
            <w:r w:rsidRPr="00C87BB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21C2BF" w14:textId="77777777" w:rsidR="00E23435" w:rsidRPr="00C87BB6" w:rsidRDefault="00E23435" w:rsidP="0018710E">
            <w:pPr>
              <w:pStyle w:val="rowtabella0"/>
              <w:rPr>
                <w:color w:val="002060"/>
              </w:rPr>
            </w:pPr>
            <w:r w:rsidRPr="00C87BB6">
              <w:rPr>
                <w:color w:val="002060"/>
              </w:rPr>
              <w:t>VIA MADRE TERESA DI CALCUTTA</w:t>
            </w:r>
          </w:p>
        </w:tc>
      </w:tr>
      <w:tr w:rsidR="00E23435" w:rsidRPr="00C87BB6" w14:paraId="29A4C3AA"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F7BF58" w14:textId="77777777" w:rsidR="00E23435" w:rsidRPr="00C87BB6" w:rsidRDefault="00E23435" w:rsidP="0018710E">
            <w:pPr>
              <w:pStyle w:val="rowtabella0"/>
              <w:rPr>
                <w:color w:val="002060"/>
              </w:rPr>
            </w:pPr>
            <w:r w:rsidRPr="00C87BB6">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7443AD" w14:textId="77777777" w:rsidR="00E23435" w:rsidRPr="00C87BB6" w:rsidRDefault="00E23435" w:rsidP="0018710E">
            <w:pPr>
              <w:pStyle w:val="rowtabella0"/>
              <w:rPr>
                <w:color w:val="002060"/>
              </w:rPr>
            </w:pPr>
            <w:r w:rsidRPr="00C87BB6">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54F9DF" w14:textId="77777777" w:rsidR="00E23435" w:rsidRPr="00C87BB6" w:rsidRDefault="00E23435" w:rsidP="0018710E">
            <w:pPr>
              <w:pStyle w:val="rowtabella0"/>
              <w:jc w:val="center"/>
              <w:rPr>
                <w:color w:val="002060"/>
              </w:rPr>
            </w:pPr>
            <w:r w:rsidRPr="00C87BB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02B86E" w14:textId="77777777" w:rsidR="00E23435" w:rsidRPr="00C87BB6" w:rsidRDefault="00E23435" w:rsidP="0018710E">
            <w:pPr>
              <w:pStyle w:val="rowtabella0"/>
              <w:rPr>
                <w:color w:val="002060"/>
              </w:rPr>
            </w:pPr>
            <w:r w:rsidRPr="00C87BB6">
              <w:rPr>
                <w:color w:val="002060"/>
              </w:rPr>
              <w:t>25/02/2023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6A1453" w14:textId="77777777" w:rsidR="00E23435" w:rsidRPr="00C87BB6" w:rsidRDefault="00E23435" w:rsidP="0018710E">
            <w:pPr>
              <w:pStyle w:val="rowtabella0"/>
              <w:rPr>
                <w:color w:val="002060"/>
              </w:rPr>
            </w:pPr>
            <w:r w:rsidRPr="00C87BB6">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9A8F1D" w14:textId="77777777" w:rsidR="00E23435" w:rsidRPr="00C87BB6" w:rsidRDefault="00E23435" w:rsidP="0018710E">
            <w:pPr>
              <w:pStyle w:val="rowtabella0"/>
              <w:rPr>
                <w:color w:val="002060"/>
              </w:rPr>
            </w:pPr>
            <w:r w:rsidRPr="00C87BB6">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713902" w14:textId="77777777" w:rsidR="00E23435" w:rsidRPr="00C87BB6" w:rsidRDefault="00E23435" w:rsidP="0018710E">
            <w:pPr>
              <w:pStyle w:val="rowtabella0"/>
              <w:rPr>
                <w:color w:val="002060"/>
              </w:rPr>
            </w:pPr>
            <w:r w:rsidRPr="00C87BB6">
              <w:rPr>
                <w:color w:val="002060"/>
              </w:rPr>
              <w:t>VIA RISORGIMENTO 16</w:t>
            </w:r>
          </w:p>
        </w:tc>
      </w:tr>
      <w:tr w:rsidR="00E23435" w:rsidRPr="00C87BB6" w14:paraId="4742B07A"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F3249B" w14:textId="77777777" w:rsidR="00E23435" w:rsidRPr="00C87BB6" w:rsidRDefault="00E23435" w:rsidP="0018710E">
            <w:pPr>
              <w:pStyle w:val="rowtabella0"/>
              <w:rPr>
                <w:color w:val="002060"/>
              </w:rPr>
            </w:pPr>
            <w:r w:rsidRPr="00C87BB6">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D00B99" w14:textId="77777777" w:rsidR="00E23435" w:rsidRPr="00C87BB6" w:rsidRDefault="00E23435" w:rsidP="0018710E">
            <w:pPr>
              <w:pStyle w:val="rowtabella0"/>
              <w:rPr>
                <w:color w:val="002060"/>
              </w:rPr>
            </w:pPr>
            <w:r w:rsidRPr="00C87BB6">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59DCC1" w14:textId="77777777" w:rsidR="00E23435" w:rsidRPr="00C87BB6" w:rsidRDefault="00E23435" w:rsidP="0018710E">
            <w:pPr>
              <w:pStyle w:val="rowtabella0"/>
              <w:jc w:val="center"/>
              <w:rPr>
                <w:color w:val="002060"/>
              </w:rPr>
            </w:pPr>
            <w:r w:rsidRPr="00C87BB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768872" w14:textId="77777777" w:rsidR="00E23435" w:rsidRPr="00C87BB6" w:rsidRDefault="00E23435" w:rsidP="0018710E">
            <w:pPr>
              <w:pStyle w:val="rowtabella0"/>
              <w:rPr>
                <w:color w:val="002060"/>
              </w:rPr>
            </w:pPr>
            <w:r w:rsidRPr="00C87BB6">
              <w:rPr>
                <w:color w:val="002060"/>
              </w:rPr>
              <w:t>25/02/2023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5D36F5" w14:textId="77777777" w:rsidR="00E23435" w:rsidRPr="00C87BB6" w:rsidRDefault="00E23435" w:rsidP="0018710E">
            <w:pPr>
              <w:pStyle w:val="rowtabella0"/>
              <w:rPr>
                <w:color w:val="002060"/>
              </w:rPr>
            </w:pPr>
            <w:r w:rsidRPr="00C87BB6">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124206" w14:textId="77777777" w:rsidR="00E23435" w:rsidRPr="00C87BB6" w:rsidRDefault="00E23435" w:rsidP="0018710E">
            <w:pPr>
              <w:pStyle w:val="rowtabella0"/>
              <w:rPr>
                <w:color w:val="002060"/>
              </w:rPr>
            </w:pPr>
            <w:r w:rsidRPr="00C87BB6">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7BC509" w14:textId="77777777" w:rsidR="00E23435" w:rsidRPr="00C87BB6" w:rsidRDefault="00E23435" w:rsidP="0018710E">
            <w:pPr>
              <w:pStyle w:val="rowtabella0"/>
              <w:rPr>
                <w:color w:val="002060"/>
              </w:rPr>
            </w:pPr>
            <w:r w:rsidRPr="00C87BB6">
              <w:rPr>
                <w:color w:val="002060"/>
              </w:rPr>
              <w:t>FRAZ.PAGLIARE VIA VECCHI</w:t>
            </w:r>
          </w:p>
        </w:tc>
      </w:tr>
      <w:tr w:rsidR="00E23435" w:rsidRPr="00C87BB6" w14:paraId="3A74DB35" w14:textId="77777777" w:rsidTr="001871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7919BA" w14:textId="77777777" w:rsidR="00E23435" w:rsidRPr="00C87BB6" w:rsidRDefault="00E23435" w:rsidP="0018710E">
            <w:pPr>
              <w:pStyle w:val="rowtabella0"/>
              <w:rPr>
                <w:color w:val="002060"/>
              </w:rPr>
            </w:pPr>
            <w:r w:rsidRPr="00C87BB6">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DCD382" w14:textId="77777777" w:rsidR="00E23435" w:rsidRPr="00C87BB6" w:rsidRDefault="00E23435" w:rsidP="0018710E">
            <w:pPr>
              <w:pStyle w:val="rowtabella0"/>
              <w:rPr>
                <w:color w:val="002060"/>
              </w:rPr>
            </w:pPr>
            <w:r w:rsidRPr="00C87BB6">
              <w:rPr>
                <w:color w:val="002060"/>
              </w:rPr>
              <w:t>BORGOROSSO TOLENTINO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AADB05" w14:textId="77777777" w:rsidR="00E23435" w:rsidRPr="00C87BB6" w:rsidRDefault="00E23435" w:rsidP="0018710E">
            <w:pPr>
              <w:pStyle w:val="rowtabella0"/>
              <w:jc w:val="center"/>
              <w:rPr>
                <w:color w:val="002060"/>
              </w:rPr>
            </w:pPr>
            <w:r w:rsidRPr="00C87BB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A142E2" w14:textId="77777777" w:rsidR="00E23435" w:rsidRPr="00C87BB6" w:rsidRDefault="00E23435" w:rsidP="0018710E">
            <w:pPr>
              <w:pStyle w:val="rowtabella0"/>
              <w:rPr>
                <w:color w:val="002060"/>
              </w:rPr>
            </w:pPr>
            <w:r w:rsidRPr="00C87BB6">
              <w:rPr>
                <w:color w:val="002060"/>
              </w:rPr>
              <w:t>26/02/2023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8F9984" w14:textId="77777777" w:rsidR="00E23435" w:rsidRPr="00C87BB6" w:rsidRDefault="00E23435" w:rsidP="0018710E">
            <w:pPr>
              <w:pStyle w:val="rowtabella0"/>
              <w:rPr>
                <w:color w:val="002060"/>
              </w:rPr>
            </w:pPr>
            <w:r w:rsidRPr="00C87BB6">
              <w:rPr>
                <w:color w:val="002060"/>
              </w:rPr>
              <w:t>5292 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012663" w14:textId="77777777" w:rsidR="00E23435" w:rsidRPr="00C87BB6" w:rsidRDefault="00E23435" w:rsidP="0018710E">
            <w:pPr>
              <w:pStyle w:val="rowtabella0"/>
              <w:rPr>
                <w:color w:val="002060"/>
              </w:rPr>
            </w:pPr>
            <w:r w:rsidRPr="00C87BB6">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2A57BD" w14:textId="77777777" w:rsidR="00E23435" w:rsidRPr="00C87BB6" w:rsidRDefault="00E23435" w:rsidP="0018710E">
            <w:pPr>
              <w:pStyle w:val="rowtabella0"/>
              <w:rPr>
                <w:color w:val="002060"/>
              </w:rPr>
            </w:pPr>
            <w:r w:rsidRPr="00C87BB6">
              <w:rPr>
                <w:color w:val="002060"/>
              </w:rPr>
              <w:t>VIA FRATELLI CERVI</w:t>
            </w:r>
          </w:p>
        </w:tc>
      </w:tr>
    </w:tbl>
    <w:p w14:paraId="300A494F" w14:textId="77777777" w:rsidR="00E23435" w:rsidRPr="00C87BB6" w:rsidRDefault="00E23435" w:rsidP="00E23435">
      <w:pPr>
        <w:pStyle w:val="breakline"/>
        <w:rPr>
          <w:rFonts w:eastAsiaTheme="minorEastAsia"/>
          <w:color w:val="002060"/>
        </w:rPr>
      </w:pPr>
    </w:p>
    <w:p w14:paraId="15AB395D" w14:textId="77777777" w:rsidR="00E23435" w:rsidRPr="00C87BB6" w:rsidRDefault="00E23435" w:rsidP="00E23435">
      <w:pPr>
        <w:pStyle w:val="breakline"/>
        <w:rPr>
          <w:color w:val="002060"/>
        </w:rPr>
      </w:pPr>
    </w:p>
    <w:p w14:paraId="64C45A35" w14:textId="77777777" w:rsidR="00E23435" w:rsidRPr="00C87BB6" w:rsidRDefault="00E23435" w:rsidP="00E23435">
      <w:pPr>
        <w:pStyle w:val="breakline"/>
        <w:rPr>
          <w:color w:val="002060"/>
        </w:rPr>
      </w:pPr>
    </w:p>
    <w:p w14:paraId="5BC590A6" w14:textId="77777777" w:rsidR="00E23435" w:rsidRPr="00C87BB6" w:rsidRDefault="00E23435" w:rsidP="00E23435">
      <w:pPr>
        <w:pStyle w:val="sottotitolocampionato10"/>
        <w:rPr>
          <w:color w:val="002060"/>
        </w:rPr>
      </w:pPr>
      <w:r w:rsidRPr="00C87BB6">
        <w:rPr>
          <w:color w:val="002060"/>
        </w:rPr>
        <w:t>GIRONE SA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E23435" w:rsidRPr="00C87BB6" w14:paraId="47EACD8E" w14:textId="77777777" w:rsidTr="001871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B11A3" w14:textId="77777777" w:rsidR="00E23435" w:rsidRPr="00C87BB6" w:rsidRDefault="00E23435" w:rsidP="0018710E">
            <w:pPr>
              <w:pStyle w:val="headertabella0"/>
              <w:rPr>
                <w:color w:val="002060"/>
              </w:rPr>
            </w:pPr>
            <w:r w:rsidRPr="00C87BB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0722E" w14:textId="77777777" w:rsidR="00E23435" w:rsidRPr="00C87BB6" w:rsidRDefault="00E23435" w:rsidP="0018710E">
            <w:pPr>
              <w:pStyle w:val="headertabella0"/>
              <w:rPr>
                <w:color w:val="002060"/>
              </w:rPr>
            </w:pPr>
            <w:r w:rsidRPr="00C87BB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931FF" w14:textId="77777777" w:rsidR="00E23435" w:rsidRPr="00C87BB6" w:rsidRDefault="00E23435" w:rsidP="0018710E">
            <w:pPr>
              <w:pStyle w:val="headertabella0"/>
              <w:rPr>
                <w:color w:val="002060"/>
              </w:rPr>
            </w:pPr>
            <w:r w:rsidRPr="00C87BB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FAAAD" w14:textId="77777777" w:rsidR="00E23435" w:rsidRPr="00C87BB6" w:rsidRDefault="00E23435" w:rsidP="0018710E">
            <w:pPr>
              <w:pStyle w:val="headertabella0"/>
              <w:rPr>
                <w:color w:val="002060"/>
              </w:rPr>
            </w:pPr>
            <w:r w:rsidRPr="00C87BB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37AAD" w14:textId="77777777" w:rsidR="00E23435" w:rsidRPr="00C87BB6" w:rsidRDefault="00E23435" w:rsidP="0018710E">
            <w:pPr>
              <w:pStyle w:val="headertabella0"/>
              <w:rPr>
                <w:color w:val="002060"/>
              </w:rPr>
            </w:pPr>
            <w:r w:rsidRPr="00C87BB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628CC" w14:textId="77777777" w:rsidR="00E23435" w:rsidRPr="00C87BB6" w:rsidRDefault="00E23435" w:rsidP="0018710E">
            <w:pPr>
              <w:pStyle w:val="headertabella0"/>
              <w:rPr>
                <w:color w:val="002060"/>
              </w:rPr>
            </w:pPr>
            <w:proofErr w:type="spellStart"/>
            <w:r w:rsidRPr="00C87BB6">
              <w:rPr>
                <w:color w:val="002060"/>
              </w:rPr>
              <w:t>Localita'</w:t>
            </w:r>
            <w:proofErr w:type="spellEnd"/>
            <w:r w:rsidRPr="00C87BB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7EDCE" w14:textId="77777777" w:rsidR="00E23435" w:rsidRPr="00C87BB6" w:rsidRDefault="00E23435" w:rsidP="0018710E">
            <w:pPr>
              <w:pStyle w:val="headertabella0"/>
              <w:rPr>
                <w:color w:val="002060"/>
              </w:rPr>
            </w:pPr>
            <w:r w:rsidRPr="00C87BB6">
              <w:rPr>
                <w:color w:val="002060"/>
              </w:rPr>
              <w:t>Indirizzo Impianto</w:t>
            </w:r>
          </w:p>
        </w:tc>
      </w:tr>
      <w:tr w:rsidR="00E23435" w:rsidRPr="00C87BB6" w14:paraId="65D23B58" w14:textId="77777777" w:rsidTr="001871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DC92A3" w14:textId="77777777" w:rsidR="00E23435" w:rsidRPr="00C87BB6" w:rsidRDefault="00E23435" w:rsidP="0018710E">
            <w:pPr>
              <w:pStyle w:val="rowtabella0"/>
              <w:rPr>
                <w:color w:val="002060"/>
              </w:rPr>
            </w:pPr>
            <w:r w:rsidRPr="00C87BB6">
              <w:rPr>
                <w:color w:val="002060"/>
              </w:rPr>
              <w:t>ETA BETA FOOTBALL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F226B8" w14:textId="77777777" w:rsidR="00E23435" w:rsidRPr="00C87BB6" w:rsidRDefault="00E23435" w:rsidP="0018710E">
            <w:pPr>
              <w:pStyle w:val="rowtabella0"/>
              <w:rPr>
                <w:color w:val="002060"/>
              </w:rPr>
            </w:pPr>
            <w:r w:rsidRPr="00C87BB6">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C440D3" w14:textId="77777777" w:rsidR="00E23435" w:rsidRPr="00C87BB6" w:rsidRDefault="00E23435" w:rsidP="0018710E">
            <w:pPr>
              <w:pStyle w:val="rowtabella0"/>
              <w:jc w:val="center"/>
              <w:rPr>
                <w:color w:val="002060"/>
              </w:rPr>
            </w:pPr>
            <w:r w:rsidRPr="00C87BB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F7D2A5" w14:textId="77777777" w:rsidR="00E23435" w:rsidRPr="00C87BB6" w:rsidRDefault="00E23435" w:rsidP="0018710E">
            <w:pPr>
              <w:pStyle w:val="rowtabella0"/>
              <w:rPr>
                <w:color w:val="002060"/>
              </w:rPr>
            </w:pPr>
            <w:r w:rsidRPr="00C87BB6">
              <w:rPr>
                <w:color w:val="002060"/>
              </w:rPr>
              <w:t>26/02/2023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58BE4F" w14:textId="77777777" w:rsidR="00E23435" w:rsidRPr="00C87BB6" w:rsidRDefault="00E23435" w:rsidP="0018710E">
            <w:pPr>
              <w:pStyle w:val="rowtabella0"/>
              <w:rPr>
                <w:color w:val="002060"/>
              </w:rPr>
            </w:pPr>
            <w:r w:rsidRPr="00C87BB6">
              <w:rPr>
                <w:color w:val="002060"/>
              </w:rPr>
              <w:t>5454 C.COPERTO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89C9A5" w14:textId="77777777" w:rsidR="00E23435" w:rsidRPr="00C87BB6" w:rsidRDefault="00E23435" w:rsidP="0018710E">
            <w:pPr>
              <w:pStyle w:val="rowtabella0"/>
              <w:rPr>
                <w:color w:val="002060"/>
              </w:rPr>
            </w:pPr>
            <w:r w:rsidRPr="00C87BB6">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099CD4" w14:textId="77777777" w:rsidR="00E23435" w:rsidRPr="00C87BB6" w:rsidRDefault="00E23435" w:rsidP="0018710E">
            <w:pPr>
              <w:pStyle w:val="rowtabella0"/>
              <w:rPr>
                <w:color w:val="002060"/>
              </w:rPr>
            </w:pPr>
            <w:r w:rsidRPr="00C87BB6">
              <w:rPr>
                <w:color w:val="002060"/>
              </w:rPr>
              <w:t>VIA VILLA TOMBARI</w:t>
            </w:r>
          </w:p>
        </w:tc>
      </w:tr>
      <w:tr w:rsidR="00E23435" w:rsidRPr="00C87BB6" w14:paraId="451AB2D6" w14:textId="77777777" w:rsidTr="001871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3B8000" w14:textId="77777777" w:rsidR="00E23435" w:rsidRPr="00C87BB6" w:rsidRDefault="00E23435" w:rsidP="0018710E">
            <w:pPr>
              <w:pStyle w:val="rowtabella0"/>
              <w:rPr>
                <w:color w:val="002060"/>
              </w:rPr>
            </w:pPr>
            <w:r w:rsidRPr="00C87BB6">
              <w:rPr>
                <w:color w:val="002060"/>
              </w:rPr>
              <w:t>FFJ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AA6274" w14:textId="77777777" w:rsidR="00E23435" w:rsidRPr="00C87BB6" w:rsidRDefault="00E23435" w:rsidP="0018710E">
            <w:pPr>
              <w:pStyle w:val="rowtabella0"/>
              <w:rPr>
                <w:color w:val="002060"/>
              </w:rPr>
            </w:pPr>
            <w:r w:rsidRPr="00C87BB6">
              <w:rPr>
                <w:color w:val="002060"/>
              </w:rPr>
              <w:t>CSI GAUDIO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8FEFE7" w14:textId="77777777" w:rsidR="00E23435" w:rsidRPr="00C87BB6" w:rsidRDefault="00E23435" w:rsidP="0018710E">
            <w:pPr>
              <w:pStyle w:val="rowtabella0"/>
              <w:jc w:val="center"/>
              <w:rPr>
                <w:color w:val="002060"/>
              </w:rPr>
            </w:pPr>
            <w:r w:rsidRPr="00C87BB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F3632F" w14:textId="77777777" w:rsidR="00E23435" w:rsidRPr="00C87BB6" w:rsidRDefault="00E23435" w:rsidP="0018710E">
            <w:pPr>
              <w:pStyle w:val="rowtabella0"/>
              <w:rPr>
                <w:color w:val="002060"/>
              </w:rPr>
            </w:pPr>
            <w:r w:rsidRPr="00C87BB6">
              <w:rPr>
                <w:color w:val="002060"/>
              </w:rPr>
              <w:t>26/02/2023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30DBFE" w14:textId="77777777" w:rsidR="00E23435" w:rsidRPr="00C87BB6" w:rsidRDefault="00E23435" w:rsidP="0018710E">
            <w:pPr>
              <w:pStyle w:val="rowtabella0"/>
              <w:rPr>
                <w:color w:val="002060"/>
              </w:rPr>
            </w:pPr>
            <w:r w:rsidRPr="00C87BB6">
              <w:rPr>
                <w:color w:val="002060"/>
              </w:rPr>
              <w:t>5459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74518D" w14:textId="77777777" w:rsidR="00E23435" w:rsidRPr="00C87BB6" w:rsidRDefault="00E23435" w:rsidP="0018710E">
            <w:pPr>
              <w:pStyle w:val="rowtabella0"/>
              <w:rPr>
                <w:color w:val="002060"/>
              </w:rPr>
            </w:pPr>
            <w:r w:rsidRPr="00C87BB6">
              <w:rPr>
                <w:color w:val="002060"/>
              </w:rPr>
              <w:t>SANT'IPPOLITO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69637D" w14:textId="77777777" w:rsidR="00E23435" w:rsidRPr="00C87BB6" w:rsidRDefault="00E23435" w:rsidP="0018710E">
            <w:pPr>
              <w:pStyle w:val="rowtabella0"/>
              <w:rPr>
                <w:color w:val="002060"/>
              </w:rPr>
            </w:pPr>
            <w:r w:rsidRPr="00C87BB6">
              <w:rPr>
                <w:color w:val="002060"/>
              </w:rPr>
              <w:t>VIA ROMA, SNC</w:t>
            </w:r>
          </w:p>
        </w:tc>
      </w:tr>
    </w:tbl>
    <w:p w14:paraId="2C4BA278" w14:textId="77777777" w:rsidR="00E23435" w:rsidRPr="00C87BB6" w:rsidRDefault="00E23435" w:rsidP="00E23435">
      <w:pPr>
        <w:pStyle w:val="breakline"/>
        <w:rPr>
          <w:rFonts w:eastAsiaTheme="minorEastAsia"/>
          <w:color w:val="002060"/>
        </w:rPr>
      </w:pPr>
    </w:p>
    <w:p w14:paraId="6CA4B08E" w14:textId="77777777" w:rsidR="00E23435" w:rsidRPr="00C87BB6" w:rsidRDefault="00E23435" w:rsidP="00E23435">
      <w:pPr>
        <w:pStyle w:val="breakline"/>
        <w:rPr>
          <w:color w:val="002060"/>
        </w:rPr>
      </w:pPr>
    </w:p>
    <w:p w14:paraId="0516250F" w14:textId="77777777" w:rsidR="00E23435" w:rsidRPr="00C87BB6" w:rsidRDefault="00E23435" w:rsidP="00E23435">
      <w:pPr>
        <w:pStyle w:val="breakline"/>
        <w:rPr>
          <w:color w:val="002060"/>
        </w:rPr>
      </w:pPr>
    </w:p>
    <w:p w14:paraId="3D987276" w14:textId="77777777" w:rsidR="00E23435" w:rsidRPr="00C87BB6" w:rsidRDefault="00E23435" w:rsidP="00E23435">
      <w:pPr>
        <w:pStyle w:val="sottotitolocampionato10"/>
        <w:rPr>
          <w:color w:val="002060"/>
        </w:rPr>
      </w:pPr>
      <w:r w:rsidRPr="00C87BB6">
        <w:rPr>
          <w:color w:val="002060"/>
        </w:rPr>
        <w:t>GIRONE SB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2"/>
        <w:gridCol w:w="385"/>
        <w:gridCol w:w="898"/>
        <w:gridCol w:w="1198"/>
        <w:gridCol w:w="1544"/>
        <w:gridCol w:w="1544"/>
      </w:tblGrid>
      <w:tr w:rsidR="00E23435" w:rsidRPr="00C87BB6" w14:paraId="0FCB3BC7" w14:textId="77777777" w:rsidTr="001871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BF3AF" w14:textId="77777777" w:rsidR="00E23435" w:rsidRPr="00C87BB6" w:rsidRDefault="00E23435" w:rsidP="0018710E">
            <w:pPr>
              <w:pStyle w:val="headertabella0"/>
              <w:rPr>
                <w:color w:val="002060"/>
              </w:rPr>
            </w:pPr>
            <w:r w:rsidRPr="00C87BB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039BE" w14:textId="77777777" w:rsidR="00E23435" w:rsidRPr="00C87BB6" w:rsidRDefault="00E23435" w:rsidP="0018710E">
            <w:pPr>
              <w:pStyle w:val="headertabella0"/>
              <w:rPr>
                <w:color w:val="002060"/>
              </w:rPr>
            </w:pPr>
            <w:r w:rsidRPr="00C87BB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41E92" w14:textId="77777777" w:rsidR="00E23435" w:rsidRPr="00C87BB6" w:rsidRDefault="00E23435" w:rsidP="0018710E">
            <w:pPr>
              <w:pStyle w:val="headertabella0"/>
              <w:rPr>
                <w:color w:val="002060"/>
              </w:rPr>
            </w:pPr>
            <w:r w:rsidRPr="00C87BB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573EB" w14:textId="77777777" w:rsidR="00E23435" w:rsidRPr="00C87BB6" w:rsidRDefault="00E23435" w:rsidP="0018710E">
            <w:pPr>
              <w:pStyle w:val="headertabella0"/>
              <w:rPr>
                <w:color w:val="002060"/>
              </w:rPr>
            </w:pPr>
            <w:r w:rsidRPr="00C87BB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CF701" w14:textId="77777777" w:rsidR="00E23435" w:rsidRPr="00C87BB6" w:rsidRDefault="00E23435" w:rsidP="0018710E">
            <w:pPr>
              <w:pStyle w:val="headertabella0"/>
              <w:rPr>
                <w:color w:val="002060"/>
              </w:rPr>
            </w:pPr>
            <w:r w:rsidRPr="00C87BB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CCC49" w14:textId="77777777" w:rsidR="00E23435" w:rsidRPr="00C87BB6" w:rsidRDefault="00E23435" w:rsidP="0018710E">
            <w:pPr>
              <w:pStyle w:val="headertabella0"/>
              <w:rPr>
                <w:color w:val="002060"/>
              </w:rPr>
            </w:pPr>
            <w:proofErr w:type="spellStart"/>
            <w:r w:rsidRPr="00C87BB6">
              <w:rPr>
                <w:color w:val="002060"/>
              </w:rPr>
              <w:t>Localita'</w:t>
            </w:r>
            <w:proofErr w:type="spellEnd"/>
            <w:r w:rsidRPr="00C87BB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5EE14" w14:textId="77777777" w:rsidR="00E23435" w:rsidRPr="00C87BB6" w:rsidRDefault="00E23435" w:rsidP="0018710E">
            <w:pPr>
              <w:pStyle w:val="headertabella0"/>
              <w:rPr>
                <w:color w:val="002060"/>
              </w:rPr>
            </w:pPr>
            <w:r w:rsidRPr="00C87BB6">
              <w:rPr>
                <w:color w:val="002060"/>
              </w:rPr>
              <w:t>Indirizzo Impianto</w:t>
            </w:r>
          </w:p>
        </w:tc>
      </w:tr>
      <w:tr w:rsidR="00E23435" w:rsidRPr="00C87BB6" w14:paraId="1251BA97" w14:textId="77777777" w:rsidTr="001871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C0F1DA" w14:textId="77777777" w:rsidR="00E23435" w:rsidRPr="00C87BB6" w:rsidRDefault="00E23435" w:rsidP="0018710E">
            <w:pPr>
              <w:pStyle w:val="rowtabella0"/>
              <w:rPr>
                <w:color w:val="002060"/>
              </w:rPr>
            </w:pPr>
            <w:r w:rsidRPr="00C87BB6">
              <w:rPr>
                <w:color w:val="002060"/>
              </w:rPr>
              <w:t>DAMIANI E GATTI ASCOLI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0AE048" w14:textId="77777777" w:rsidR="00E23435" w:rsidRPr="00C87BB6" w:rsidRDefault="00E23435" w:rsidP="0018710E">
            <w:pPr>
              <w:pStyle w:val="rowtabella0"/>
              <w:rPr>
                <w:color w:val="002060"/>
              </w:rPr>
            </w:pPr>
            <w:r w:rsidRPr="00C87BB6">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4B0AD2" w14:textId="77777777" w:rsidR="00E23435" w:rsidRPr="00C87BB6" w:rsidRDefault="00E23435" w:rsidP="0018710E">
            <w:pPr>
              <w:pStyle w:val="rowtabella0"/>
              <w:jc w:val="center"/>
              <w:rPr>
                <w:color w:val="002060"/>
              </w:rPr>
            </w:pPr>
            <w:r w:rsidRPr="00C87BB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EACA8C" w14:textId="77777777" w:rsidR="00E23435" w:rsidRPr="00C87BB6" w:rsidRDefault="00E23435" w:rsidP="0018710E">
            <w:pPr>
              <w:pStyle w:val="rowtabella0"/>
              <w:rPr>
                <w:color w:val="002060"/>
              </w:rPr>
            </w:pPr>
            <w:r w:rsidRPr="00C87BB6">
              <w:rPr>
                <w:color w:val="002060"/>
              </w:rPr>
              <w:t>25/02/2023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690F6F" w14:textId="77777777" w:rsidR="00E23435" w:rsidRPr="00C87BB6" w:rsidRDefault="00E23435" w:rsidP="0018710E">
            <w:pPr>
              <w:pStyle w:val="rowtabella0"/>
              <w:rPr>
                <w:color w:val="002060"/>
              </w:rPr>
            </w:pPr>
            <w:r w:rsidRPr="00C87BB6">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820677" w14:textId="77777777" w:rsidR="00E23435" w:rsidRPr="00C87BB6" w:rsidRDefault="00E23435" w:rsidP="0018710E">
            <w:pPr>
              <w:pStyle w:val="rowtabella0"/>
              <w:rPr>
                <w:color w:val="002060"/>
              </w:rPr>
            </w:pPr>
            <w:r w:rsidRPr="00C87BB6">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3EE7DD" w14:textId="77777777" w:rsidR="00E23435" w:rsidRPr="00C87BB6" w:rsidRDefault="00E23435" w:rsidP="0018710E">
            <w:pPr>
              <w:pStyle w:val="rowtabella0"/>
              <w:rPr>
                <w:color w:val="002060"/>
              </w:rPr>
            </w:pPr>
            <w:r w:rsidRPr="00C87BB6">
              <w:rPr>
                <w:color w:val="002060"/>
              </w:rPr>
              <w:t>VIA DELL IRIS</w:t>
            </w:r>
          </w:p>
        </w:tc>
      </w:tr>
      <w:tr w:rsidR="00E23435" w:rsidRPr="00C87BB6" w14:paraId="534544AF"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6FFA43" w14:textId="77777777" w:rsidR="00E23435" w:rsidRPr="00C87BB6" w:rsidRDefault="00E23435" w:rsidP="0018710E">
            <w:pPr>
              <w:pStyle w:val="rowtabella0"/>
              <w:rPr>
                <w:color w:val="002060"/>
              </w:rPr>
            </w:pPr>
            <w:r w:rsidRPr="00C87BB6">
              <w:rPr>
                <w:color w:val="002060"/>
              </w:rPr>
              <w:t>LABELSYSTEM POTENZAPICENA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E0BA27" w14:textId="77777777" w:rsidR="00E23435" w:rsidRPr="00C87BB6" w:rsidRDefault="00E23435" w:rsidP="0018710E">
            <w:pPr>
              <w:pStyle w:val="rowtabella0"/>
              <w:rPr>
                <w:color w:val="002060"/>
              </w:rPr>
            </w:pPr>
            <w:r w:rsidRPr="00C87BB6">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522D87" w14:textId="77777777" w:rsidR="00E23435" w:rsidRPr="00C87BB6" w:rsidRDefault="00E23435" w:rsidP="0018710E">
            <w:pPr>
              <w:pStyle w:val="rowtabella0"/>
              <w:jc w:val="center"/>
              <w:rPr>
                <w:color w:val="002060"/>
              </w:rPr>
            </w:pPr>
            <w:r w:rsidRPr="00C87BB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A97931" w14:textId="77777777" w:rsidR="00E23435" w:rsidRPr="00C87BB6" w:rsidRDefault="00E23435" w:rsidP="0018710E">
            <w:pPr>
              <w:pStyle w:val="rowtabella0"/>
              <w:rPr>
                <w:color w:val="002060"/>
              </w:rPr>
            </w:pPr>
            <w:r w:rsidRPr="00C87BB6">
              <w:rPr>
                <w:color w:val="002060"/>
              </w:rPr>
              <w:t>25/02/2023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9B553E" w14:textId="77777777" w:rsidR="00E23435" w:rsidRPr="00C87BB6" w:rsidRDefault="00E23435" w:rsidP="0018710E">
            <w:pPr>
              <w:pStyle w:val="rowtabella0"/>
              <w:rPr>
                <w:color w:val="002060"/>
              </w:rPr>
            </w:pPr>
            <w:r w:rsidRPr="00C87BB6">
              <w:rPr>
                <w:color w:val="002060"/>
              </w:rPr>
              <w:t>5279 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2222E2" w14:textId="77777777" w:rsidR="00E23435" w:rsidRPr="00C87BB6" w:rsidRDefault="00E23435" w:rsidP="0018710E">
            <w:pPr>
              <w:pStyle w:val="rowtabella0"/>
              <w:rPr>
                <w:color w:val="002060"/>
              </w:rPr>
            </w:pPr>
            <w:r w:rsidRPr="00C87BB6">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A11F94" w14:textId="77777777" w:rsidR="00E23435" w:rsidRPr="00C87BB6" w:rsidRDefault="00E23435" w:rsidP="0018710E">
            <w:pPr>
              <w:pStyle w:val="rowtabella0"/>
              <w:rPr>
                <w:color w:val="002060"/>
              </w:rPr>
            </w:pPr>
            <w:r w:rsidRPr="00C87BB6">
              <w:rPr>
                <w:color w:val="002060"/>
              </w:rPr>
              <w:t>VIA DELLO SPORT</w:t>
            </w:r>
          </w:p>
        </w:tc>
      </w:tr>
      <w:tr w:rsidR="00E23435" w:rsidRPr="00C87BB6" w14:paraId="73C98DE0"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68D833" w14:textId="77777777" w:rsidR="00E23435" w:rsidRPr="00C87BB6" w:rsidRDefault="00E23435" w:rsidP="0018710E">
            <w:pPr>
              <w:pStyle w:val="rowtabella0"/>
              <w:rPr>
                <w:color w:val="002060"/>
              </w:rPr>
            </w:pPr>
            <w:r w:rsidRPr="00C87BB6">
              <w:rPr>
                <w:color w:val="002060"/>
              </w:rPr>
              <w:t>SPES VALDASO 1993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3AE237" w14:textId="77777777" w:rsidR="00E23435" w:rsidRPr="00C87BB6" w:rsidRDefault="00E23435" w:rsidP="0018710E">
            <w:pPr>
              <w:pStyle w:val="rowtabella0"/>
              <w:rPr>
                <w:color w:val="002060"/>
              </w:rPr>
            </w:pPr>
            <w:r w:rsidRPr="00C87BB6">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05089C" w14:textId="77777777" w:rsidR="00E23435" w:rsidRPr="00C87BB6" w:rsidRDefault="00E23435" w:rsidP="0018710E">
            <w:pPr>
              <w:pStyle w:val="rowtabella0"/>
              <w:jc w:val="center"/>
              <w:rPr>
                <w:color w:val="002060"/>
              </w:rPr>
            </w:pPr>
            <w:r w:rsidRPr="00C87BB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281E18" w14:textId="77777777" w:rsidR="00E23435" w:rsidRPr="00C87BB6" w:rsidRDefault="00E23435" w:rsidP="0018710E">
            <w:pPr>
              <w:pStyle w:val="rowtabella0"/>
              <w:rPr>
                <w:color w:val="002060"/>
              </w:rPr>
            </w:pPr>
            <w:r w:rsidRPr="00C87BB6">
              <w:rPr>
                <w:color w:val="002060"/>
              </w:rPr>
              <w:t>25/02/2023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1734E5" w14:textId="77777777" w:rsidR="00E23435" w:rsidRPr="00C87BB6" w:rsidRDefault="00E23435" w:rsidP="0018710E">
            <w:pPr>
              <w:pStyle w:val="rowtabella0"/>
              <w:rPr>
                <w:color w:val="002060"/>
              </w:rPr>
            </w:pPr>
            <w:r w:rsidRPr="00C87BB6">
              <w:rPr>
                <w:color w:val="002060"/>
              </w:rPr>
              <w:t>5659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54F52E" w14:textId="77777777" w:rsidR="00E23435" w:rsidRPr="00C87BB6" w:rsidRDefault="00E23435" w:rsidP="0018710E">
            <w:pPr>
              <w:pStyle w:val="rowtabella0"/>
              <w:rPr>
                <w:color w:val="002060"/>
              </w:rPr>
            </w:pPr>
            <w:r w:rsidRPr="00C87BB6">
              <w:rPr>
                <w:color w:val="002060"/>
              </w:rPr>
              <w:t>PETRITOLI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4EC433" w14:textId="77777777" w:rsidR="00E23435" w:rsidRPr="00C87BB6" w:rsidRDefault="00E23435" w:rsidP="0018710E">
            <w:pPr>
              <w:pStyle w:val="rowtabella0"/>
              <w:rPr>
                <w:color w:val="002060"/>
              </w:rPr>
            </w:pPr>
            <w:r w:rsidRPr="00C87BB6">
              <w:rPr>
                <w:color w:val="002060"/>
              </w:rPr>
              <w:t>LOCALITA' CALCINARI</w:t>
            </w:r>
          </w:p>
        </w:tc>
      </w:tr>
      <w:tr w:rsidR="00E23435" w:rsidRPr="00C87BB6" w14:paraId="756CDA27" w14:textId="77777777" w:rsidTr="001871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54B0CE" w14:textId="77777777" w:rsidR="00E23435" w:rsidRPr="00C87BB6" w:rsidRDefault="00E23435" w:rsidP="0018710E">
            <w:pPr>
              <w:pStyle w:val="rowtabella0"/>
              <w:rPr>
                <w:color w:val="002060"/>
              </w:rPr>
            </w:pPr>
            <w:r w:rsidRPr="00C87BB6">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0F8E00" w14:textId="77777777" w:rsidR="00E23435" w:rsidRPr="00C87BB6" w:rsidRDefault="00E23435" w:rsidP="0018710E">
            <w:pPr>
              <w:pStyle w:val="rowtabella0"/>
              <w:rPr>
                <w:color w:val="002060"/>
              </w:rPr>
            </w:pPr>
            <w:r w:rsidRPr="00C87BB6">
              <w:rPr>
                <w:color w:val="002060"/>
              </w:rPr>
              <w:t>VIRTUS FORTITUDO 1950 SSD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C7748F" w14:textId="77777777" w:rsidR="00E23435" w:rsidRPr="00C87BB6" w:rsidRDefault="00E23435" w:rsidP="0018710E">
            <w:pPr>
              <w:pStyle w:val="rowtabella0"/>
              <w:jc w:val="center"/>
              <w:rPr>
                <w:color w:val="002060"/>
              </w:rPr>
            </w:pPr>
            <w:r w:rsidRPr="00C87BB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CF74A1" w14:textId="77777777" w:rsidR="00E23435" w:rsidRPr="00C87BB6" w:rsidRDefault="00E23435" w:rsidP="0018710E">
            <w:pPr>
              <w:pStyle w:val="rowtabella0"/>
              <w:rPr>
                <w:color w:val="002060"/>
              </w:rPr>
            </w:pPr>
            <w:r w:rsidRPr="00C87BB6">
              <w:rPr>
                <w:color w:val="002060"/>
              </w:rPr>
              <w:t>26/02/2023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BA26CC" w14:textId="77777777" w:rsidR="00E23435" w:rsidRPr="00C87BB6" w:rsidRDefault="00E23435" w:rsidP="0018710E">
            <w:pPr>
              <w:pStyle w:val="rowtabella0"/>
              <w:rPr>
                <w:color w:val="002060"/>
              </w:rPr>
            </w:pPr>
            <w:r w:rsidRPr="00C87BB6">
              <w:rPr>
                <w:color w:val="002060"/>
              </w:rPr>
              <w:t>5295 TENSOSTRUTTURA VIA E.MATTEI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6F1F93" w14:textId="77777777" w:rsidR="00E23435" w:rsidRPr="00C87BB6" w:rsidRDefault="00E23435" w:rsidP="0018710E">
            <w:pPr>
              <w:pStyle w:val="rowtabella0"/>
              <w:rPr>
                <w:color w:val="002060"/>
              </w:rPr>
            </w:pPr>
            <w:r w:rsidRPr="00C87BB6">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1B1E79" w14:textId="77777777" w:rsidR="00E23435" w:rsidRPr="00C87BB6" w:rsidRDefault="00E23435" w:rsidP="0018710E">
            <w:pPr>
              <w:pStyle w:val="rowtabella0"/>
              <w:rPr>
                <w:color w:val="002060"/>
              </w:rPr>
            </w:pPr>
            <w:r w:rsidRPr="00C87BB6">
              <w:rPr>
                <w:color w:val="002060"/>
              </w:rPr>
              <w:t>VIA E.MATTEI</w:t>
            </w:r>
          </w:p>
        </w:tc>
      </w:tr>
    </w:tbl>
    <w:p w14:paraId="6BF9EDF8" w14:textId="77777777" w:rsidR="00E23435" w:rsidRPr="00C87BB6" w:rsidRDefault="00E23435" w:rsidP="00E23435">
      <w:pPr>
        <w:pStyle w:val="breakline"/>
        <w:rPr>
          <w:color w:val="002060"/>
        </w:rPr>
      </w:pPr>
    </w:p>
    <w:p w14:paraId="6E2B4132" w14:textId="77777777" w:rsidR="00E23435" w:rsidRPr="00C87BB6" w:rsidRDefault="00E23435" w:rsidP="00E23435">
      <w:pPr>
        <w:pStyle w:val="titolocampionato0"/>
        <w:shd w:val="clear" w:color="auto" w:fill="CCCCCC"/>
        <w:spacing w:before="80" w:after="40"/>
        <w:rPr>
          <w:color w:val="002060"/>
        </w:rPr>
      </w:pPr>
      <w:r w:rsidRPr="00C87BB6">
        <w:rPr>
          <w:color w:val="002060"/>
        </w:rPr>
        <w:t>UNDER 15 C5 REGIONALI MASCHILI</w:t>
      </w:r>
    </w:p>
    <w:p w14:paraId="0C710FFB" w14:textId="77777777" w:rsidR="00E23435" w:rsidRPr="00C87BB6" w:rsidRDefault="00E23435" w:rsidP="00E23435">
      <w:pPr>
        <w:pStyle w:val="titoloprinc0"/>
        <w:rPr>
          <w:color w:val="002060"/>
        </w:rPr>
      </w:pPr>
      <w:r w:rsidRPr="00C87BB6">
        <w:rPr>
          <w:color w:val="002060"/>
        </w:rPr>
        <w:t>VARIAZIONI AL PROGRAMMA GARE</w:t>
      </w:r>
    </w:p>
    <w:p w14:paraId="687ECA8D" w14:textId="77777777" w:rsidR="00E23435" w:rsidRPr="00C87BB6" w:rsidRDefault="00E23435" w:rsidP="00E23435">
      <w:pPr>
        <w:pStyle w:val="breakline"/>
        <w:rPr>
          <w:color w:val="002060"/>
        </w:rPr>
      </w:pPr>
    </w:p>
    <w:p w14:paraId="632D702B" w14:textId="77777777" w:rsidR="00E23435" w:rsidRPr="00C87BB6" w:rsidRDefault="00E23435" w:rsidP="00E23435">
      <w:pPr>
        <w:pStyle w:val="breakline"/>
        <w:rPr>
          <w:color w:val="002060"/>
        </w:rPr>
      </w:pPr>
    </w:p>
    <w:p w14:paraId="6134FF81" w14:textId="77777777" w:rsidR="00E23435" w:rsidRPr="00C87BB6" w:rsidRDefault="00E23435" w:rsidP="00E23435">
      <w:pPr>
        <w:pStyle w:val="sottotitolocampionato10"/>
        <w:rPr>
          <w:color w:val="002060"/>
        </w:rPr>
      </w:pPr>
      <w:r w:rsidRPr="00C87BB6">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E23435" w:rsidRPr="00C87BB6" w14:paraId="6E9F752E" w14:textId="77777777" w:rsidTr="0018710E">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AE88E" w14:textId="77777777" w:rsidR="00E23435" w:rsidRPr="00C87BB6" w:rsidRDefault="00E23435" w:rsidP="0018710E">
            <w:pPr>
              <w:pStyle w:val="headertabella0"/>
              <w:rPr>
                <w:color w:val="002060"/>
              </w:rPr>
            </w:pPr>
            <w:r w:rsidRPr="00C87BB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8709D" w14:textId="77777777" w:rsidR="00E23435" w:rsidRPr="00C87BB6" w:rsidRDefault="00E23435" w:rsidP="0018710E">
            <w:pPr>
              <w:pStyle w:val="headertabella0"/>
              <w:rPr>
                <w:color w:val="002060"/>
              </w:rPr>
            </w:pPr>
            <w:r w:rsidRPr="00C87BB6">
              <w:rPr>
                <w:color w:val="002060"/>
              </w:rPr>
              <w:t xml:space="preserve">N° </w:t>
            </w:r>
            <w:proofErr w:type="spellStart"/>
            <w:r w:rsidRPr="00C87BB6">
              <w:rPr>
                <w:color w:val="002060"/>
              </w:rPr>
              <w:t>Gior</w:t>
            </w:r>
            <w:proofErr w:type="spellEnd"/>
            <w:r w:rsidRPr="00C87BB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53FDB" w14:textId="77777777" w:rsidR="00E23435" w:rsidRPr="00C87BB6" w:rsidRDefault="00E23435" w:rsidP="0018710E">
            <w:pPr>
              <w:pStyle w:val="headertabella0"/>
              <w:rPr>
                <w:color w:val="002060"/>
              </w:rPr>
            </w:pPr>
            <w:r w:rsidRPr="00C87BB6">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F821B" w14:textId="77777777" w:rsidR="00E23435" w:rsidRPr="00C87BB6" w:rsidRDefault="00E23435" w:rsidP="0018710E">
            <w:pPr>
              <w:pStyle w:val="headertabella0"/>
              <w:rPr>
                <w:color w:val="002060"/>
              </w:rPr>
            </w:pPr>
            <w:r w:rsidRPr="00C87BB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F45EF" w14:textId="77777777" w:rsidR="00E23435" w:rsidRPr="00C87BB6" w:rsidRDefault="00E23435" w:rsidP="0018710E">
            <w:pPr>
              <w:pStyle w:val="headertabella0"/>
              <w:rPr>
                <w:color w:val="002060"/>
              </w:rPr>
            </w:pPr>
            <w:r w:rsidRPr="00C87BB6">
              <w:rPr>
                <w:color w:val="002060"/>
              </w:rPr>
              <w:t xml:space="preserve">Data </w:t>
            </w:r>
            <w:proofErr w:type="spellStart"/>
            <w:r w:rsidRPr="00C87BB6">
              <w:rPr>
                <w:color w:val="002060"/>
              </w:rPr>
              <w:t>Orig</w:t>
            </w:r>
            <w:proofErr w:type="spellEnd"/>
            <w:r w:rsidRPr="00C87BB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AD30B" w14:textId="77777777" w:rsidR="00E23435" w:rsidRPr="00C87BB6" w:rsidRDefault="00E23435" w:rsidP="0018710E">
            <w:pPr>
              <w:pStyle w:val="headertabella0"/>
              <w:rPr>
                <w:color w:val="002060"/>
              </w:rPr>
            </w:pPr>
            <w:r w:rsidRPr="00C87BB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F1215" w14:textId="77777777" w:rsidR="00E23435" w:rsidRPr="00C87BB6" w:rsidRDefault="00E23435" w:rsidP="0018710E">
            <w:pPr>
              <w:pStyle w:val="headertabella0"/>
              <w:rPr>
                <w:color w:val="002060"/>
              </w:rPr>
            </w:pPr>
            <w:r w:rsidRPr="00C87BB6">
              <w:rPr>
                <w:color w:val="002060"/>
              </w:rPr>
              <w:t xml:space="preserve">Ora </w:t>
            </w:r>
            <w:proofErr w:type="spellStart"/>
            <w:r w:rsidRPr="00C87BB6">
              <w:rPr>
                <w:color w:val="002060"/>
              </w:rPr>
              <w:t>Orig</w:t>
            </w:r>
            <w:proofErr w:type="spellEnd"/>
            <w:r w:rsidRPr="00C87BB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5753E" w14:textId="77777777" w:rsidR="00E23435" w:rsidRPr="00C87BB6" w:rsidRDefault="00E23435" w:rsidP="0018710E">
            <w:pPr>
              <w:pStyle w:val="headertabella0"/>
              <w:rPr>
                <w:color w:val="002060"/>
              </w:rPr>
            </w:pPr>
            <w:r w:rsidRPr="00C87BB6">
              <w:rPr>
                <w:color w:val="002060"/>
              </w:rPr>
              <w:t>Impianto</w:t>
            </w:r>
          </w:p>
        </w:tc>
      </w:tr>
      <w:tr w:rsidR="00E23435" w:rsidRPr="00C87BB6" w14:paraId="0712227A" w14:textId="77777777" w:rsidTr="0018710E">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F659C" w14:textId="77777777" w:rsidR="00E23435" w:rsidRPr="00C87BB6" w:rsidRDefault="00E23435" w:rsidP="0018710E">
            <w:pPr>
              <w:pStyle w:val="rowtabella0"/>
              <w:rPr>
                <w:color w:val="002060"/>
                <w:highlight w:val="yellow"/>
              </w:rPr>
            </w:pPr>
            <w:r w:rsidRPr="00C87BB6">
              <w:rPr>
                <w:color w:val="002060"/>
                <w:highlight w:val="yellow"/>
              </w:rPr>
              <w:t>01/03/2023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A1446" w14:textId="77777777" w:rsidR="00E23435" w:rsidRPr="00C87BB6" w:rsidRDefault="00E23435" w:rsidP="0018710E">
            <w:pPr>
              <w:pStyle w:val="rowtabella0"/>
              <w:jc w:val="center"/>
              <w:rPr>
                <w:color w:val="002060"/>
                <w:highlight w:val="yellow"/>
              </w:rPr>
            </w:pPr>
            <w:r w:rsidRPr="00C87BB6">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88BFC" w14:textId="77777777" w:rsidR="00E23435" w:rsidRPr="00C87BB6" w:rsidRDefault="00E23435" w:rsidP="0018710E">
            <w:pPr>
              <w:pStyle w:val="rowtabella0"/>
              <w:rPr>
                <w:color w:val="002060"/>
                <w:highlight w:val="yellow"/>
              </w:rPr>
            </w:pPr>
            <w:r w:rsidRPr="00C87BB6">
              <w:rPr>
                <w:color w:val="002060"/>
                <w:highlight w:val="yellow"/>
              </w:rPr>
              <w:t>VIRTUS FORTITUDO 1950 SSD</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F1220" w14:textId="77777777" w:rsidR="00E23435" w:rsidRPr="00C87BB6" w:rsidRDefault="00E23435" w:rsidP="0018710E">
            <w:pPr>
              <w:pStyle w:val="rowtabella0"/>
              <w:rPr>
                <w:color w:val="002060"/>
                <w:highlight w:val="yellow"/>
              </w:rPr>
            </w:pPr>
            <w:r w:rsidRPr="00C87BB6">
              <w:rPr>
                <w:color w:val="002060"/>
                <w:highlight w:val="yellow"/>
              </w:rPr>
              <w:t>SANGIORGIO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7055B" w14:textId="77777777" w:rsidR="00E23435" w:rsidRPr="00C87BB6" w:rsidRDefault="00E23435" w:rsidP="0018710E">
            <w:pPr>
              <w:pStyle w:val="rowtabella0"/>
              <w:rPr>
                <w:color w:val="002060"/>
              </w:rPr>
            </w:pPr>
            <w:r w:rsidRPr="00C87BB6">
              <w:rPr>
                <w:color w:val="002060"/>
              </w:rPr>
              <w:t>25/02/2023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54296" w14:textId="77777777" w:rsidR="00E23435" w:rsidRPr="00C87BB6" w:rsidRDefault="00E23435" w:rsidP="0018710E">
            <w:pPr>
              <w:pStyle w:val="rowtabella0"/>
              <w:jc w:val="center"/>
              <w:rPr>
                <w:color w:val="002060"/>
              </w:rPr>
            </w:pPr>
            <w:r w:rsidRPr="00C87BB6">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835C2" w14:textId="77777777" w:rsidR="00E23435" w:rsidRPr="00C87BB6" w:rsidRDefault="00E23435" w:rsidP="0018710E">
            <w:pPr>
              <w:pStyle w:val="rowtabella0"/>
              <w:jc w:val="center"/>
              <w:rPr>
                <w:color w:val="002060"/>
              </w:rPr>
            </w:pPr>
            <w:r w:rsidRPr="00C87BB6">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30EF9" w14:textId="77777777" w:rsidR="00E23435" w:rsidRPr="00C87BB6" w:rsidRDefault="00E23435" w:rsidP="0018710E">
            <w:pPr>
              <w:rPr>
                <w:color w:val="002060"/>
              </w:rPr>
            </w:pPr>
          </w:p>
        </w:tc>
      </w:tr>
    </w:tbl>
    <w:p w14:paraId="5DC168C0" w14:textId="77777777" w:rsidR="00E23435" w:rsidRPr="00C87BB6" w:rsidRDefault="00E23435" w:rsidP="00E23435">
      <w:pPr>
        <w:pStyle w:val="breakline"/>
        <w:rPr>
          <w:rFonts w:eastAsiaTheme="minorEastAsia"/>
          <w:color w:val="002060"/>
        </w:rPr>
      </w:pPr>
    </w:p>
    <w:p w14:paraId="5FDC840F" w14:textId="77777777" w:rsidR="00E23435" w:rsidRPr="00C87BB6" w:rsidRDefault="00E23435" w:rsidP="00E23435">
      <w:pPr>
        <w:pStyle w:val="breakline"/>
        <w:rPr>
          <w:color w:val="002060"/>
        </w:rPr>
      </w:pPr>
    </w:p>
    <w:p w14:paraId="29C32C63" w14:textId="77777777" w:rsidR="00E23435" w:rsidRPr="00C87BB6" w:rsidRDefault="00E23435" w:rsidP="00E23435">
      <w:pPr>
        <w:pStyle w:val="titoloprinc0"/>
        <w:rPr>
          <w:color w:val="002060"/>
        </w:rPr>
      </w:pPr>
      <w:r w:rsidRPr="00C87BB6">
        <w:rPr>
          <w:color w:val="002060"/>
        </w:rPr>
        <w:t>RISULTATI</w:t>
      </w:r>
    </w:p>
    <w:p w14:paraId="3F8A8BE3" w14:textId="77777777" w:rsidR="00E23435" w:rsidRPr="00C87BB6" w:rsidRDefault="00E23435" w:rsidP="00E23435">
      <w:pPr>
        <w:pStyle w:val="breakline"/>
        <w:rPr>
          <w:color w:val="002060"/>
        </w:rPr>
      </w:pPr>
    </w:p>
    <w:p w14:paraId="4125469A" w14:textId="77777777" w:rsidR="00E23435" w:rsidRPr="00C87BB6" w:rsidRDefault="00E23435" w:rsidP="00E23435">
      <w:pPr>
        <w:pStyle w:val="sottotitolocampionato10"/>
        <w:rPr>
          <w:color w:val="002060"/>
        </w:rPr>
      </w:pPr>
      <w:r w:rsidRPr="00C87BB6">
        <w:rPr>
          <w:color w:val="002060"/>
        </w:rPr>
        <w:t>RISULTATI UFFICIALI GARE DEL 18/02/2023</w:t>
      </w:r>
    </w:p>
    <w:p w14:paraId="14F605A7" w14:textId="77777777" w:rsidR="00E23435" w:rsidRPr="00E23435" w:rsidRDefault="00E23435" w:rsidP="00E23435">
      <w:pPr>
        <w:pStyle w:val="sottotitolocampionato20"/>
        <w:spacing w:before="0" w:beforeAutospacing="0" w:after="0" w:afterAutospacing="0"/>
        <w:rPr>
          <w:rFonts w:ascii="Arial" w:hAnsi="Arial" w:cs="Arial"/>
          <w:color w:val="002060"/>
          <w:sz w:val="20"/>
          <w:szCs w:val="20"/>
        </w:rPr>
      </w:pPr>
      <w:r w:rsidRPr="00E23435">
        <w:rPr>
          <w:rFonts w:ascii="Arial" w:hAnsi="Arial" w:cs="Arial"/>
          <w:color w:val="002060"/>
          <w:sz w:val="20"/>
          <w:szCs w:val="20"/>
        </w:rPr>
        <w:t>Si trascrivono qui di seguito i risultati ufficiali delle gare disputate</w:t>
      </w:r>
    </w:p>
    <w:p w14:paraId="2FE8103F" w14:textId="77777777" w:rsidR="00E23435" w:rsidRPr="00C87BB6" w:rsidRDefault="00E23435" w:rsidP="00E2343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23435" w:rsidRPr="00C87BB6" w14:paraId="63F91A5C" w14:textId="77777777" w:rsidTr="001871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23435" w:rsidRPr="00C87BB6" w14:paraId="20C0F493" w14:textId="77777777" w:rsidTr="001871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410AF" w14:textId="77777777" w:rsidR="00E23435" w:rsidRPr="00C87BB6" w:rsidRDefault="00E23435" w:rsidP="0018710E">
                  <w:pPr>
                    <w:pStyle w:val="headertabella0"/>
                    <w:rPr>
                      <w:color w:val="002060"/>
                    </w:rPr>
                  </w:pPr>
                  <w:r w:rsidRPr="00C87BB6">
                    <w:rPr>
                      <w:color w:val="002060"/>
                    </w:rPr>
                    <w:t>GIRONE SB - 2 Giornata - A</w:t>
                  </w:r>
                </w:p>
              </w:tc>
            </w:tr>
            <w:tr w:rsidR="00E23435" w:rsidRPr="00C87BB6" w14:paraId="16762FB7" w14:textId="77777777" w:rsidTr="0018710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736D91" w14:textId="77777777" w:rsidR="00E23435" w:rsidRPr="00C87BB6" w:rsidRDefault="00E23435" w:rsidP="0018710E">
                  <w:pPr>
                    <w:pStyle w:val="rowtabella0"/>
                    <w:rPr>
                      <w:color w:val="002060"/>
                    </w:rPr>
                  </w:pPr>
                  <w:r w:rsidRPr="00C87BB6">
                    <w:rPr>
                      <w:color w:val="002060"/>
                    </w:rPr>
                    <w:t>VIRTUS FORTITUDO 1950 SSD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3F1610" w14:textId="77777777" w:rsidR="00E23435" w:rsidRPr="00C87BB6" w:rsidRDefault="00E23435" w:rsidP="0018710E">
                  <w:pPr>
                    <w:pStyle w:val="rowtabella0"/>
                    <w:rPr>
                      <w:color w:val="002060"/>
                    </w:rPr>
                  </w:pPr>
                  <w:r w:rsidRPr="00C87BB6">
                    <w:rPr>
                      <w:color w:val="002060"/>
                    </w:rPr>
                    <w:t>- C.U.S. ANCONA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3E3B1C" w14:textId="77777777" w:rsidR="00E23435" w:rsidRPr="00C87BB6" w:rsidRDefault="00E23435" w:rsidP="0018710E">
                  <w:pPr>
                    <w:pStyle w:val="rowtabella0"/>
                    <w:jc w:val="center"/>
                    <w:rPr>
                      <w:color w:val="002060"/>
                    </w:rPr>
                  </w:pPr>
                  <w:r w:rsidRPr="00C87BB6">
                    <w:rPr>
                      <w:color w:val="002060"/>
                    </w:rPr>
                    <w:t>0 - 4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6E45BC" w14:textId="77777777" w:rsidR="00E23435" w:rsidRPr="00C87BB6" w:rsidRDefault="00E23435" w:rsidP="0018710E">
                  <w:pPr>
                    <w:pStyle w:val="rowtabella0"/>
                    <w:jc w:val="center"/>
                    <w:rPr>
                      <w:color w:val="002060"/>
                    </w:rPr>
                  </w:pPr>
                  <w:r w:rsidRPr="00C87BB6">
                    <w:rPr>
                      <w:color w:val="002060"/>
                    </w:rPr>
                    <w:t> </w:t>
                  </w:r>
                </w:p>
              </w:tc>
            </w:tr>
          </w:tbl>
          <w:p w14:paraId="4F11410B" w14:textId="77777777" w:rsidR="00E23435" w:rsidRPr="00C87BB6" w:rsidRDefault="00E23435" w:rsidP="0018710E">
            <w:pPr>
              <w:rPr>
                <w:color w:val="002060"/>
              </w:rPr>
            </w:pPr>
          </w:p>
        </w:tc>
      </w:tr>
    </w:tbl>
    <w:p w14:paraId="667533AE" w14:textId="77777777" w:rsidR="00E23435" w:rsidRPr="00C87BB6" w:rsidRDefault="00E23435" w:rsidP="00E23435">
      <w:pPr>
        <w:pStyle w:val="breakline"/>
        <w:rPr>
          <w:rFonts w:eastAsiaTheme="minorEastAsia"/>
          <w:color w:val="002060"/>
        </w:rPr>
      </w:pPr>
    </w:p>
    <w:p w14:paraId="394C8882" w14:textId="77777777" w:rsidR="00E23435" w:rsidRPr="00C87BB6" w:rsidRDefault="00E23435" w:rsidP="00E23435">
      <w:pPr>
        <w:pStyle w:val="breakline"/>
        <w:rPr>
          <w:color w:val="002060"/>
        </w:rPr>
      </w:pPr>
    </w:p>
    <w:p w14:paraId="481DA517" w14:textId="77777777" w:rsidR="00E23435" w:rsidRPr="00C87BB6" w:rsidRDefault="00E23435" w:rsidP="00E23435">
      <w:pPr>
        <w:pStyle w:val="sottotitolocampionato10"/>
        <w:rPr>
          <w:color w:val="002060"/>
        </w:rPr>
      </w:pPr>
      <w:r w:rsidRPr="00C87BB6">
        <w:rPr>
          <w:color w:val="002060"/>
        </w:rPr>
        <w:t>RISULTATI UFFICIALI GARE DEL 18/02/2023</w:t>
      </w:r>
    </w:p>
    <w:p w14:paraId="3D4385F9" w14:textId="77777777" w:rsidR="00E23435" w:rsidRPr="00E23435" w:rsidRDefault="00E23435" w:rsidP="00E23435">
      <w:pPr>
        <w:pStyle w:val="sottotitolocampionato20"/>
        <w:spacing w:before="0" w:beforeAutospacing="0" w:after="0" w:afterAutospacing="0"/>
        <w:rPr>
          <w:rFonts w:ascii="Arial" w:hAnsi="Arial" w:cs="Arial"/>
          <w:color w:val="002060"/>
          <w:sz w:val="20"/>
          <w:szCs w:val="20"/>
        </w:rPr>
      </w:pPr>
      <w:r w:rsidRPr="00E23435">
        <w:rPr>
          <w:rFonts w:ascii="Arial" w:hAnsi="Arial" w:cs="Arial"/>
          <w:color w:val="002060"/>
          <w:sz w:val="20"/>
          <w:szCs w:val="20"/>
        </w:rPr>
        <w:t>Si trascrivono qui di seguito i risultati ufficiali delle gare disputate</w:t>
      </w:r>
    </w:p>
    <w:p w14:paraId="766E2F35" w14:textId="77777777" w:rsidR="00E23435" w:rsidRPr="00C87BB6" w:rsidRDefault="00E23435" w:rsidP="00E2343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23435" w:rsidRPr="00C87BB6" w14:paraId="2F55B76B" w14:textId="77777777" w:rsidTr="001871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23435" w:rsidRPr="00C87BB6" w14:paraId="71404A7F" w14:textId="77777777" w:rsidTr="001871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5F40B" w14:textId="77777777" w:rsidR="00E23435" w:rsidRPr="00C87BB6" w:rsidRDefault="00E23435" w:rsidP="0018710E">
                  <w:pPr>
                    <w:pStyle w:val="headertabella0"/>
                    <w:rPr>
                      <w:color w:val="002060"/>
                    </w:rPr>
                  </w:pPr>
                  <w:r w:rsidRPr="00C87BB6">
                    <w:rPr>
                      <w:color w:val="002060"/>
                    </w:rPr>
                    <w:t>GIRONE SA - 3 Giornata - A</w:t>
                  </w:r>
                </w:p>
              </w:tc>
            </w:tr>
            <w:tr w:rsidR="00E23435" w:rsidRPr="00C87BB6" w14:paraId="798E4D6A" w14:textId="77777777" w:rsidTr="0018710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A76D7C2" w14:textId="77777777" w:rsidR="00E23435" w:rsidRPr="00C87BB6" w:rsidRDefault="00E23435" w:rsidP="0018710E">
                  <w:pPr>
                    <w:pStyle w:val="rowtabella0"/>
                    <w:rPr>
                      <w:color w:val="002060"/>
                    </w:rPr>
                  </w:pPr>
                  <w:r w:rsidRPr="00C87BB6">
                    <w:rPr>
                      <w:color w:val="002060"/>
                    </w:rPr>
                    <w:t>ALMA JUVENTUS FANO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3FFD6D" w14:textId="77777777" w:rsidR="00E23435" w:rsidRPr="00C87BB6" w:rsidRDefault="00E23435" w:rsidP="0018710E">
                  <w:pPr>
                    <w:pStyle w:val="rowtabella0"/>
                    <w:rPr>
                      <w:color w:val="002060"/>
                    </w:rPr>
                  </w:pPr>
                  <w:r w:rsidRPr="00C87BB6">
                    <w:rPr>
                      <w:color w:val="002060"/>
                    </w:rPr>
                    <w:t xml:space="preserve">- AMICI DEL </w:t>
                  </w:r>
                  <w:proofErr w:type="spellStart"/>
                  <w:r w:rsidRPr="00C87BB6">
                    <w:rPr>
                      <w:color w:val="002060"/>
                    </w:rPr>
                    <w:t>CENTROSOCIOsq.B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EA112B" w14:textId="77777777" w:rsidR="00E23435" w:rsidRPr="00C87BB6" w:rsidRDefault="00E23435" w:rsidP="0018710E">
                  <w:pPr>
                    <w:pStyle w:val="rowtabella0"/>
                    <w:jc w:val="center"/>
                    <w:rPr>
                      <w:color w:val="002060"/>
                    </w:rPr>
                  </w:pPr>
                  <w:r w:rsidRPr="00C87BB6">
                    <w:rPr>
                      <w:color w:val="002060"/>
                    </w:rPr>
                    <w:t>8 - 4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A17EE8" w14:textId="77777777" w:rsidR="00E23435" w:rsidRPr="00C87BB6" w:rsidRDefault="00E23435" w:rsidP="0018710E">
                  <w:pPr>
                    <w:pStyle w:val="rowtabella0"/>
                    <w:jc w:val="center"/>
                    <w:rPr>
                      <w:color w:val="002060"/>
                    </w:rPr>
                  </w:pPr>
                  <w:r w:rsidRPr="00C87BB6">
                    <w:rPr>
                      <w:color w:val="002060"/>
                    </w:rPr>
                    <w:t> </w:t>
                  </w:r>
                </w:p>
              </w:tc>
            </w:tr>
          </w:tbl>
          <w:p w14:paraId="633CD21E" w14:textId="77777777" w:rsidR="00E23435" w:rsidRPr="00C87BB6" w:rsidRDefault="00E23435" w:rsidP="0018710E">
            <w:pPr>
              <w:rPr>
                <w:color w:val="002060"/>
              </w:rPr>
            </w:pPr>
          </w:p>
        </w:tc>
      </w:tr>
    </w:tbl>
    <w:p w14:paraId="066A5AA4" w14:textId="77777777" w:rsidR="00E23435" w:rsidRPr="00C87BB6" w:rsidRDefault="00E23435" w:rsidP="00E23435">
      <w:pPr>
        <w:pStyle w:val="breakline"/>
        <w:rPr>
          <w:rFonts w:eastAsiaTheme="minorEastAsia"/>
          <w:color w:val="002060"/>
        </w:rPr>
      </w:pPr>
    </w:p>
    <w:p w14:paraId="39240618" w14:textId="77777777" w:rsidR="00E23435" w:rsidRPr="00C87BB6" w:rsidRDefault="00E23435" w:rsidP="00E23435">
      <w:pPr>
        <w:pStyle w:val="breakline"/>
        <w:rPr>
          <w:color w:val="002060"/>
        </w:rPr>
      </w:pPr>
    </w:p>
    <w:p w14:paraId="360A8942" w14:textId="77777777" w:rsidR="00E23435" w:rsidRPr="00C87BB6" w:rsidRDefault="00E23435" w:rsidP="00E23435">
      <w:pPr>
        <w:pStyle w:val="titoloprinc0"/>
        <w:rPr>
          <w:color w:val="002060"/>
        </w:rPr>
      </w:pPr>
      <w:r w:rsidRPr="00C87BB6">
        <w:rPr>
          <w:color w:val="002060"/>
        </w:rPr>
        <w:t>CLASSIFICA</w:t>
      </w:r>
    </w:p>
    <w:p w14:paraId="4D4067D7" w14:textId="77777777" w:rsidR="00E23435" w:rsidRPr="00C87BB6" w:rsidRDefault="00E23435" w:rsidP="00E23435">
      <w:pPr>
        <w:pStyle w:val="breakline"/>
        <w:rPr>
          <w:color w:val="002060"/>
        </w:rPr>
      </w:pPr>
    </w:p>
    <w:p w14:paraId="3ADC8C28" w14:textId="77777777" w:rsidR="00E23435" w:rsidRPr="00C87BB6" w:rsidRDefault="00E23435" w:rsidP="00E23435">
      <w:pPr>
        <w:pStyle w:val="breakline"/>
        <w:rPr>
          <w:color w:val="002060"/>
        </w:rPr>
      </w:pPr>
    </w:p>
    <w:p w14:paraId="39F9A755" w14:textId="77777777" w:rsidR="00E23435" w:rsidRPr="00C87BB6" w:rsidRDefault="00E23435" w:rsidP="00E23435">
      <w:pPr>
        <w:pStyle w:val="sottotitolocampionato10"/>
        <w:rPr>
          <w:color w:val="002060"/>
        </w:rPr>
      </w:pPr>
      <w:r w:rsidRPr="00C87BB6">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23435" w:rsidRPr="00C87BB6" w14:paraId="5FCBB71F" w14:textId="77777777" w:rsidTr="001871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548B0" w14:textId="77777777" w:rsidR="00E23435" w:rsidRPr="00C87BB6" w:rsidRDefault="00E23435" w:rsidP="0018710E">
            <w:pPr>
              <w:pStyle w:val="headertabella0"/>
              <w:rPr>
                <w:color w:val="002060"/>
              </w:rPr>
            </w:pPr>
            <w:r w:rsidRPr="00C87BB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2557D" w14:textId="77777777" w:rsidR="00E23435" w:rsidRPr="00C87BB6" w:rsidRDefault="00E23435" w:rsidP="0018710E">
            <w:pPr>
              <w:pStyle w:val="headertabella0"/>
              <w:rPr>
                <w:color w:val="002060"/>
              </w:rPr>
            </w:pPr>
            <w:r w:rsidRPr="00C87BB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6762C" w14:textId="77777777" w:rsidR="00E23435" w:rsidRPr="00C87BB6" w:rsidRDefault="00E23435" w:rsidP="0018710E">
            <w:pPr>
              <w:pStyle w:val="headertabella0"/>
              <w:rPr>
                <w:color w:val="002060"/>
              </w:rPr>
            </w:pPr>
            <w:r w:rsidRPr="00C87BB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0670E" w14:textId="77777777" w:rsidR="00E23435" w:rsidRPr="00C87BB6" w:rsidRDefault="00E23435" w:rsidP="0018710E">
            <w:pPr>
              <w:pStyle w:val="headertabella0"/>
              <w:rPr>
                <w:color w:val="002060"/>
              </w:rPr>
            </w:pPr>
            <w:r w:rsidRPr="00C87BB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E3B4E" w14:textId="77777777" w:rsidR="00E23435" w:rsidRPr="00C87BB6" w:rsidRDefault="00E23435" w:rsidP="0018710E">
            <w:pPr>
              <w:pStyle w:val="headertabella0"/>
              <w:rPr>
                <w:color w:val="002060"/>
              </w:rPr>
            </w:pPr>
            <w:r w:rsidRPr="00C87BB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61A84" w14:textId="77777777" w:rsidR="00E23435" w:rsidRPr="00C87BB6" w:rsidRDefault="00E23435" w:rsidP="0018710E">
            <w:pPr>
              <w:pStyle w:val="headertabella0"/>
              <w:rPr>
                <w:color w:val="002060"/>
              </w:rPr>
            </w:pPr>
            <w:r w:rsidRPr="00C87BB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42B77" w14:textId="77777777" w:rsidR="00E23435" w:rsidRPr="00C87BB6" w:rsidRDefault="00E23435" w:rsidP="0018710E">
            <w:pPr>
              <w:pStyle w:val="headertabella0"/>
              <w:rPr>
                <w:color w:val="002060"/>
              </w:rPr>
            </w:pPr>
            <w:r w:rsidRPr="00C87BB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47BA0" w14:textId="77777777" w:rsidR="00E23435" w:rsidRPr="00C87BB6" w:rsidRDefault="00E23435" w:rsidP="0018710E">
            <w:pPr>
              <w:pStyle w:val="headertabella0"/>
              <w:rPr>
                <w:color w:val="002060"/>
              </w:rPr>
            </w:pPr>
            <w:r w:rsidRPr="00C87BB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78BA9" w14:textId="77777777" w:rsidR="00E23435" w:rsidRPr="00C87BB6" w:rsidRDefault="00E23435" w:rsidP="0018710E">
            <w:pPr>
              <w:pStyle w:val="headertabella0"/>
              <w:rPr>
                <w:color w:val="002060"/>
              </w:rPr>
            </w:pPr>
            <w:r w:rsidRPr="00C87BB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58067" w14:textId="77777777" w:rsidR="00E23435" w:rsidRPr="00C87BB6" w:rsidRDefault="00E23435" w:rsidP="0018710E">
            <w:pPr>
              <w:pStyle w:val="headertabella0"/>
              <w:rPr>
                <w:color w:val="002060"/>
              </w:rPr>
            </w:pPr>
            <w:r w:rsidRPr="00C87BB6">
              <w:rPr>
                <w:color w:val="002060"/>
              </w:rPr>
              <w:t>PE</w:t>
            </w:r>
          </w:p>
        </w:tc>
      </w:tr>
      <w:tr w:rsidR="00E23435" w:rsidRPr="00C87BB6" w14:paraId="2DBB511D" w14:textId="77777777" w:rsidTr="001871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3D19F2" w14:textId="77777777" w:rsidR="00E23435" w:rsidRPr="00C87BB6" w:rsidRDefault="00E23435" w:rsidP="0018710E">
            <w:pPr>
              <w:pStyle w:val="rowtabella0"/>
              <w:rPr>
                <w:color w:val="002060"/>
              </w:rPr>
            </w:pPr>
            <w:r w:rsidRPr="00C87BB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93228"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5E8D2"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1944A"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27FBF"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BAA4F"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1966E"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4CBDC"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D7EDA"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8596C" w14:textId="77777777" w:rsidR="00E23435" w:rsidRPr="00C87BB6" w:rsidRDefault="00E23435" w:rsidP="0018710E">
            <w:pPr>
              <w:pStyle w:val="rowtabella0"/>
              <w:jc w:val="center"/>
              <w:rPr>
                <w:color w:val="002060"/>
              </w:rPr>
            </w:pPr>
            <w:r w:rsidRPr="00C87BB6">
              <w:rPr>
                <w:color w:val="002060"/>
              </w:rPr>
              <w:t>0</w:t>
            </w:r>
          </w:p>
        </w:tc>
      </w:tr>
      <w:tr w:rsidR="00E23435" w:rsidRPr="00C87BB6" w14:paraId="4F8AB41D"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2386F4" w14:textId="77777777" w:rsidR="00E23435" w:rsidRPr="00C87BB6" w:rsidRDefault="00E23435" w:rsidP="0018710E">
            <w:pPr>
              <w:pStyle w:val="rowtabella0"/>
              <w:rPr>
                <w:color w:val="002060"/>
              </w:rPr>
            </w:pPr>
            <w:r w:rsidRPr="00C87BB6">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CE1B6"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BB6E4"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4365F"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6C9C8"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7CD75"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1C623"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B153D"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AADE9"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E9AEF" w14:textId="77777777" w:rsidR="00E23435" w:rsidRPr="00C87BB6" w:rsidRDefault="00E23435" w:rsidP="0018710E">
            <w:pPr>
              <w:pStyle w:val="rowtabella0"/>
              <w:jc w:val="center"/>
              <w:rPr>
                <w:color w:val="002060"/>
              </w:rPr>
            </w:pPr>
            <w:r w:rsidRPr="00C87BB6">
              <w:rPr>
                <w:color w:val="002060"/>
              </w:rPr>
              <w:t>0</w:t>
            </w:r>
          </w:p>
        </w:tc>
      </w:tr>
      <w:tr w:rsidR="00E23435" w:rsidRPr="00C87BB6" w14:paraId="3D42A4BF"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2CAEF4" w14:textId="77777777" w:rsidR="00E23435" w:rsidRPr="00C87BB6" w:rsidRDefault="00E23435" w:rsidP="0018710E">
            <w:pPr>
              <w:pStyle w:val="rowtabella0"/>
              <w:rPr>
                <w:color w:val="002060"/>
              </w:rPr>
            </w:pPr>
            <w:r w:rsidRPr="00C87BB6">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08821"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32A63"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DEDFB"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FA41A"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76531"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1EA6E"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B71CD"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9986C"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91DA3" w14:textId="77777777" w:rsidR="00E23435" w:rsidRPr="00C87BB6" w:rsidRDefault="00E23435" w:rsidP="0018710E">
            <w:pPr>
              <w:pStyle w:val="rowtabella0"/>
              <w:jc w:val="center"/>
              <w:rPr>
                <w:color w:val="002060"/>
              </w:rPr>
            </w:pPr>
            <w:r w:rsidRPr="00C87BB6">
              <w:rPr>
                <w:color w:val="002060"/>
              </w:rPr>
              <w:t>0</w:t>
            </w:r>
          </w:p>
        </w:tc>
      </w:tr>
      <w:tr w:rsidR="00E23435" w:rsidRPr="00C87BB6" w14:paraId="2F21B626"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B70582" w14:textId="77777777" w:rsidR="00E23435" w:rsidRPr="00C87BB6" w:rsidRDefault="00E23435" w:rsidP="0018710E">
            <w:pPr>
              <w:pStyle w:val="rowtabella0"/>
              <w:rPr>
                <w:color w:val="002060"/>
              </w:rPr>
            </w:pPr>
            <w:r w:rsidRPr="00C87BB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B2910"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326AC"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F88D9"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1CA1F"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3C035"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18CE4"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6E649"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D6817"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F37F0" w14:textId="77777777" w:rsidR="00E23435" w:rsidRPr="00C87BB6" w:rsidRDefault="00E23435" w:rsidP="0018710E">
            <w:pPr>
              <w:pStyle w:val="rowtabella0"/>
              <w:jc w:val="center"/>
              <w:rPr>
                <w:color w:val="002060"/>
              </w:rPr>
            </w:pPr>
            <w:r w:rsidRPr="00C87BB6">
              <w:rPr>
                <w:color w:val="002060"/>
              </w:rPr>
              <w:t>0</w:t>
            </w:r>
          </w:p>
        </w:tc>
      </w:tr>
      <w:tr w:rsidR="00E23435" w:rsidRPr="00C87BB6" w14:paraId="6EE5A4B8"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559FFB" w14:textId="77777777" w:rsidR="00E23435" w:rsidRPr="00C87BB6" w:rsidRDefault="00E23435" w:rsidP="0018710E">
            <w:pPr>
              <w:pStyle w:val="rowtabella0"/>
              <w:rPr>
                <w:color w:val="002060"/>
              </w:rPr>
            </w:pPr>
            <w:r w:rsidRPr="00C87BB6">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7214B"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53487"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D09AA"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8AACE"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D77D3"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AD56F"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ADFDD"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AE146"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118EA" w14:textId="77777777" w:rsidR="00E23435" w:rsidRPr="00C87BB6" w:rsidRDefault="00E23435" w:rsidP="0018710E">
            <w:pPr>
              <w:pStyle w:val="rowtabella0"/>
              <w:jc w:val="center"/>
              <w:rPr>
                <w:color w:val="002060"/>
              </w:rPr>
            </w:pPr>
            <w:r w:rsidRPr="00C87BB6">
              <w:rPr>
                <w:color w:val="002060"/>
              </w:rPr>
              <w:t>0</w:t>
            </w:r>
          </w:p>
        </w:tc>
      </w:tr>
      <w:tr w:rsidR="00E23435" w:rsidRPr="00C87BB6" w14:paraId="08052F16"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ED0D44" w14:textId="77777777" w:rsidR="00E23435" w:rsidRPr="00C87BB6" w:rsidRDefault="00E23435" w:rsidP="0018710E">
            <w:pPr>
              <w:pStyle w:val="rowtabella0"/>
              <w:rPr>
                <w:color w:val="002060"/>
              </w:rPr>
            </w:pPr>
            <w:r w:rsidRPr="00C87BB6">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2F597"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4A6DB"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1E2EB"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B3685"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794C3"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2CDD7"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F7224"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AC265"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06525" w14:textId="77777777" w:rsidR="00E23435" w:rsidRPr="00C87BB6" w:rsidRDefault="00E23435" w:rsidP="0018710E">
            <w:pPr>
              <w:pStyle w:val="rowtabella0"/>
              <w:jc w:val="center"/>
              <w:rPr>
                <w:color w:val="002060"/>
              </w:rPr>
            </w:pPr>
            <w:r w:rsidRPr="00C87BB6">
              <w:rPr>
                <w:color w:val="002060"/>
              </w:rPr>
              <w:t>0</w:t>
            </w:r>
          </w:p>
        </w:tc>
      </w:tr>
      <w:tr w:rsidR="00E23435" w:rsidRPr="00C87BB6" w14:paraId="3755272D" w14:textId="77777777" w:rsidTr="001871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EC0F05" w14:textId="77777777" w:rsidR="00E23435" w:rsidRPr="00C87BB6" w:rsidRDefault="00E23435" w:rsidP="0018710E">
            <w:pPr>
              <w:pStyle w:val="rowtabella0"/>
              <w:rPr>
                <w:color w:val="002060"/>
              </w:rPr>
            </w:pPr>
            <w:r w:rsidRPr="00C87BB6">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91D38"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29E1E"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8EE9D"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7057C"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A10AF"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ECA9D"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FB5FE" w14:textId="77777777" w:rsidR="00E23435" w:rsidRPr="00C87BB6" w:rsidRDefault="00E23435" w:rsidP="0018710E">
            <w:pPr>
              <w:pStyle w:val="rowtabella0"/>
              <w:jc w:val="center"/>
              <w:rPr>
                <w:color w:val="002060"/>
              </w:rPr>
            </w:pPr>
            <w:r w:rsidRPr="00C87BB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5734A"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4C98D" w14:textId="77777777" w:rsidR="00E23435" w:rsidRPr="00C87BB6" w:rsidRDefault="00E23435" w:rsidP="0018710E">
            <w:pPr>
              <w:pStyle w:val="rowtabella0"/>
              <w:jc w:val="center"/>
              <w:rPr>
                <w:color w:val="002060"/>
              </w:rPr>
            </w:pPr>
            <w:r w:rsidRPr="00C87BB6">
              <w:rPr>
                <w:color w:val="002060"/>
              </w:rPr>
              <w:t>0</w:t>
            </w:r>
          </w:p>
        </w:tc>
      </w:tr>
    </w:tbl>
    <w:p w14:paraId="58CCB40D" w14:textId="77777777" w:rsidR="00E23435" w:rsidRPr="00C87BB6" w:rsidRDefault="00E23435" w:rsidP="00E23435">
      <w:pPr>
        <w:pStyle w:val="breakline"/>
        <w:rPr>
          <w:rFonts w:eastAsiaTheme="minorEastAsia"/>
          <w:color w:val="002060"/>
        </w:rPr>
      </w:pPr>
    </w:p>
    <w:p w14:paraId="4024343C" w14:textId="77777777" w:rsidR="00E23435" w:rsidRPr="00C87BB6" w:rsidRDefault="00E23435" w:rsidP="00E23435">
      <w:pPr>
        <w:pStyle w:val="breakline"/>
        <w:rPr>
          <w:color w:val="002060"/>
        </w:rPr>
      </w:pPr>
    </w:p>
    <w:p w14:paraId="47F4AFA6" w14:textId="77777777" w:rsidR="00E23435" w:rsidRPr="00C87BB6" w:rsidRDefault="00E23435" w:rsidP="00E23435">
      <w:pPr>
        <w:pStyle w:val="sottotitolocampionato10"/>
        <w:rPr>
          <w:color w:val="002060"/>
        </w:rPr>
      </w:pPr>
      <w:r w:rsidRPr="00C87BB6">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23435" w:rsidRPr="00C87BB6" w14:paraId="22EDC7E4" w14:textId="77777777" w:rsidTr="001871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34295" w14:textId="77777777" w:rsidR="00E23435" w:rsidRPr="00C87BB6" w:rsidRDefault="00E23435" w:rsidP="0018710E">
            <w:pPr>
              <w:pStyle w:val="headertabella0"/>
              <w:rPr>
                <w:color w:val="002060"/>
              </w:rPr>
            </w:pPr>
            <w:r w:rsidRPr="00C87BB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E0859" w14:textId="77777777" w:rsidR="00E23435" w:rsidRPr="00C87BB6" w:rsidRDefault="00E23435" w:rsidP="0018710E">
            <w:pPr>
              <w:pStyle w:val="headertabella0"/>
              <w:rPr>
                <w:color w:val="002060"/>
              </w:rPr>
            </w:pPr>
            <w:r w:rsidRPr="00C87BB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31D58" w14:textId="77777777" w:rsidR="00E23435" w:rsidRPr="00C87BB6" w:rsidRDefault="00E23435" w:rsidP="0018710E">
            <w:pPr>
              <w:pStyle w:val="headertabella0"/>
              <w:rPr>
                <w:color w:val="002060"/>
              </w:rPr>
            </w:pPr>
            <w:r w:rsidRPr="00C87BB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978BC" w14:textId="77777777" w:rsidR="00E23435" w:rsidRPr="00C87BB6" w:rsidRDefault="00E23435" w:rsidP="0018710E">
            <w:pPr>
              <w:pStyle w:val="headertabella0"/>
              <w:rPr>
                <w:color w:val="002060"/>
              </w:rPr>
            </w:pPr>
            <w:r w:rsidRPr="00C87BB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98DE0" w14:textId="77777777" w:rsidR="00E23435" w:rsidRPr="00C87BB6" w:rsidRDefault="00E23435" w:rsidP="0018710E">
            <w:pPr>
              <w:pStyle w:val="headertabella0"/>
              <w:rPr>
                <w:color w:val="002060"/>
              </w:rPr>
            </w:pPr>
            <w:r w:rsidRPr="00C87BB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4B272" w14:textId="77777777" w:rsidR="00E23435" w:rsidRPr="00C87BB6" w:rsidRDefault="00E23435" w:rsidP="0018710E">
            <w:pPr>
              <w:pStyle w:val="headertabella0"/>
              <w:rPr>
                <w:color w:val="002060"/>
              </w:rPr>
            </w:pPr>
            <w:r w:rsidRPr="00C87BB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ECB15" w14:textId="77777777" w:rsidR="00E23435" w:rsidRPr="00C87BB6" w:rsidRDefault="00E23435" w:rsidP="0018710E">
            <w:pPr>
              <w:pStyle w:val="headertabella0"/>
              <w:rPr>
                <w:color w:val="002060"/>
              </w:rPr>
            </w:pPr>
            <w:r w:rsidRPr="00C87BB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1AE48" w14:textId="77777777" w:rsidR="00E23435" w:rsidRPr="00C87BB6" w:rsidRDefault="00E23435" w:rsidP="0018710E">
            <w:pPr>
              <w:pStyle w:val="headertabella0"/>
              <w:rPr>
                <w:color w:val="002060"/>
              </w:rPr>
            </w:pPr>
            <w:r w:rsidRPr="00C87BB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7EF33" w14:textId="77777777" w:rsidR="00E23435" w:rsidRPr="00C87BB6" w:rsidRDefault="00E23435" w:rsidP="0018710E">
            <w:pPr>
              <w:pStyle w:val="headertabella0"/>
              <w:rPr>
                <w:color w:val="002060"/>
              </w:rPr>
            </w:pPr>
            <w:r w:rsidRPr="00C87BB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058DD" w14:textId="77777777" w:rsidR="00E23435" w:rsidRPr="00C87BB6" w:rsidRDefault="00E23435" w:rsidP="0018710E">
            <w:pPr>
              <w:pStyle w:val="headertabella0"/>
              <w:rPr>
                <w:color w:val="002060"/>
              </w:rPr>
            </w:pPr>
            <w:r w:rsidRPr="00C87BB6">
              <w:rPr>
                <w:color w:val="002060"/>
              </w:rPr>
              <w:t>PE</w:t>
            </w:r>
          </w:p>
        </w:tc>
      </w:tr>
      <w:tr w:rsidR="00E23435" w:rsidRPr="00C87BB6" w14:paraId="427564CE" w14:textId="77777777" w:rsidTr="001871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1A32BF" w14:textId="77777777" w:rsidR="00E23435" w:rsidRPr="00C87BB6" w:rsidRDefault="00E23435" w:rsidP="0018710E">
            <w:pPr>
              <w:pStyle w:val="rowtabella0"/>
              <w:rPr>
                <w:color w:val="002060"/>
                <w:lang w:val="es-ES"/>
              </w:rPr>
            </w:pPr>
            <w:r w:rsidRPr="00C87BB6">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996B6"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7AF56"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E73AD"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869DE"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2686D"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D0453" w14:textId="77777777" w:rsidR="00E23435" w:rsidRPr="00C87BB6" w:rsidRDefault="00E23435" w:rsidP="0018710E">
            <w:pPr>
              <w:pStyle w:val="rowtabella0"/>
              <w:jc w:val="center"/>
              <w:rPr>
                <w:color w:val="002060"/>
              </w:rPr>
            </w:pPr>
            <w:r w:rsidRPr="00C87B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BBF30"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288E0"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9DD8E" w14:textId="77777777" w:rsidR="00E23435" w:rsidRPr="00C87BB6" w:rsidRDefault="00E23435" w:rsidP="0018710E">
            <w:pPr>
              <w:pStyle w:val="rowtabella0"/>
              <w:jc w:val="center"/>
              <w:rPr>
                <w:color w:val="002060"/>
              </w:rPr>
            </w:pPr>
            <w:r w:rsidRPr="00C87BB6">
              <w:rPr>
                <w:color w:val="002060"/>
              </w:rPr>
              <w:t>0</w:t>
            </w:r>
          </w:p>
        </w:tc>
      </w:tr>
      <w:tr w:rsidR="00E23435" w:rsidRPr="00C87BB6" w14:paraId="05436D9B"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A912F8" w14:textId="77777777" w:rsidR="00E23435" w:rsidRPr="00C87BB6" w:rsidRDefault="00E23435" w:rsidP="0018710E">
            <w:pPr>
              <w:pStyle w:val="rowtabella0"/>
              <w:rPr>
                <w:color w:val="002060"/>
              </w:rPr>
            </w:pPr>
            <w:r w:rsidRPr="00C87BB6">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98FA7"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8F886"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2F416"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ACDCD"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61B33"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E3265"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00F60"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AC90A"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F6571" w14:textId="77777777" w:rsidR="00E23435" w:rsidRPr="00C87BB6" w:rsidRDefault="00E23435" w:rsidP="0018710E">
            <w:pPr>
              <w:pStyle w:val="rowtabella0"/>
              <w:jc w:val="center"/>
              <w:rPr>
                <w:color w:val="002060"/>
              </w:rPr>
            </w:pPr>
            <w:r w:rsidRPr="00C87BB6">
              <w:rPr>
                <w:color w:val="002060"/>
              </w:rPr>
              <w:t>0</w:t>
            </w:r>
          </w:p>
        </w:tc>
      </w:tr>
      <w:tr w:rsidR="00E23435" w:rsidRPr="00C87BB6" w14:paraId="15866F2A"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D086B7" w14:textId="77777777" w:rsidR="00E23435" w:rsidRPr="00C87BB6" w:rsidRDefault="00E23435" w:rsidP="0018710E">
            <w:pPr>
              <w:pStyle w:val="rowtabella0"/>
              <w:rPr>
                <w:color w:val="002060"/>
                <w:lang w:val="es-ES"/>
              </w:rPr>
            </w:pPr>
            <w:r w:rsidRPr="00C87BB6">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CBED3"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15BCD"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B9552"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C606E"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C162F"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BC1B7" w14:textId="77777777" w:rsidR="00E23435" w:rsidRPr="00C87BB6" w:rsidRDefault="00E23435" w:rsidP="0018710E">
            <w:pPr>
              <w:pStyle w:val="rowtabella0"/>
              <w:jc w:val="center"/>
              <w:rPr>
                <w:color w:val="002060"/>
              </w:rPr>
            </w:pPr>
            <w:r w:rsidRPr="00C87B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395F9" w14:textId="77777777" w:rsidR="00E23435" w:rsidRPr="00C87BB6" w:rsidRDefault="00E23435" w:rsidP="0018710E">
            <w:pPr>
              <w:pStyle w:val="rowtabella0"/>
              <w:jc w:val="center"/>
              <w:rPr>
                <w:color w:val="002060"/>
              </w:rPr>
            </w:pPr>
            <w:r w:rsidRPr="00C87B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D3B1D"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19037" w14:textId="77777777" w:rsidR="00E23435" w:rsidRPr="00C87BB6" w:rsidRDefault="00E23435" w:rsidP="0018710E">
            <w:pPr>
              <w:pStyle w:val="rowtabella0"/>
              <w:jc w:val="center"/>
              <w:rPr>
                <w:color w:val="002060"/>
              </w:rPr>
            </w:pPr>
            <w:r w:rsidRPr="00C87BB6">
              <w:rPr>
                <w:color w:val="002060"/>
              </w:rPr>
              <w:t>0</w:t>
            </w:r>
          </w:p>
        </w:tc>
      </w:tr>
      <w:tr w:rsidR="00E23435" w:rsidRPr="00C87BB6" w14:paraId="1309ABF4"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636849" w14:textId="77777777" w:rsidR="00E23435" w:rsidRPr="00C87BB6" w:rsidRDefault="00E23435" w:rsidP="0018710E">
            <w:pPr>
              <w:pStyle w:val="rowtabella0"/>
              <w:rPr>
                <w:color w:val="002060"/>
              </w:rPr>
            </w:pPr>
            <w:r w:rsidRPr="00C87BB6">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4A40B"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60692"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7014E"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9E754"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C3AC2"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71BFD"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987E3"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ED42C"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E8B7A" w14:textId="77777777" w:rsidR="00E23435" w:rsidRPr="00C87BB6" w:rsidRDefault="00E23435" w:rsidP="0018710E">
            <w:pPr>
              <w:pStyle w:val="rowtabella0"/>
              <w:jc w:val="center"/>
              <w:rPr>
                <w:color w:val="002060"/>
              </w:rPr>
            </w:pPr>
            <w:r w:rsidRPr="00C87BB6">
              <w:rPr>
                <w:color w:val="002060"/>
              </w:rPr>
              <w:t>0</w:t>
            </w:r>
          </w:p>
        </w:tc>
      </w:tr>
      <w:tr w:rsidR="00E23435" w:rsidRPr="00C87BB6" w14:paraId="67EB8A16"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1660F1" w14:textId="77777777" w:rsidR="00E23435" w:rsidRPr="00C87BB6" w:rsidRDefault="00E23435" w:rsidP="0018710E">
            <w:pPr>
              <w:pStyle w:val="rowtabella0"/>
              <w:rPr>
                <w:color w:val="002060"/>
              </w:rPr>
            </w:pPr>
            <w:r w:rsidRPr="00C87BB6">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1EB51"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D86AC"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46540"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D3041"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0E595"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47944"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D1487" w14:textId="77777777" w:rsidR="00E23435" w:rsidRPr="00C87BB6" w:rsidRDefault="00E23435" w:rsidP="0018710E">
            <w:pPr>
              <w:pStyle w:val="rowtabella0"/>
              <w:jc w:val="center"/>
              <w:rPr>
                <w:color w:val="002060"/>
              </w:rPr>
            </w:pPr>
            <w:r w:rsidRPr="00C87B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924F6"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BA165" w14:textId="77777777" w:rsidR="00E23435" w:rsidRPr="00C87BB6" w:rsidRDefault="00E23435" w:rsidP="0018710E">
            <w:pPr>
              <w:pStyle w:val="rowtabella0"/>
              <w:jc w:val="center"/>
              <w:rPr>
                <w:color w:val="002060"/>
              </w:rPr>
            </w:pPr>
            <w:r w:rsidRPr="00C87BB6">
              <w:rPr>
                <w:color w:val="002060"/>
              </w:rPr>
              <w:t>0</w:t>
            </w:r>
          </w:p>
        </w:tc>
      </w:tr>
      <w:tr w:rsidR="00E23435" w:rsidRPr="00C87BB6" w14:paraId="22C66F20"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1D6B7F" w14:textId="77777777" w:rsidR="00E23435" w:rsidRPr="00C87BB6" w:rsidRDefault="00E23435" w:rsidP="0018710E">
            <w:pPr>
              <w:pStyle w:val="rowtabella0"/>
              <w:rPr>
                <w:color w:val="002060"/>
              </w:rPr>
            </w:pPr>
            <w:proofErr w:type="spellStart"/>
            <w:r w:rsidRPr="00C87BB6">
              <w:rPr>
                <w:color w:val="002060"/>
              </w:rPr>
              <w:t>sq.B</w:t>
            </w:r>
            <w:proofErr w:type="spellEnd"/>
            <w:r w:rsidRPr="00C87BB6">
              <w:rPr>
                <w:color w:val="002060"/>
              </w:rPr>
              <w:t xml:space="preserve"> AMICI DEL </w:t>
            </w:r>
            <w:proofErr w:type="spellStart"/>
            <w:r w:rsidRPr="00C87BB6">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1CA7E"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21812"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22B47"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31A3D"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248A9"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A6591"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75447"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8F126"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811FA" w14:textId="77777777" w:rsidR="00E23435" w:rsidRPr="00C87BB6" w:rsidRDefault="00E23435" w:rsidP="0018710E">
            <w:pPr>
              <w:pStyle w:val="rowtabella0"/>
              <w:jc w:val="center"/>
              <w:rPr>
                <w:color w:val="002060"/>
              </w:rPr>
            </w:pPr>
            <w:r w:rsidRPr="00C87BB6">
              <w:rPr>
                <w:color w:val="002060"/>
              </w:rPr>
              <w:t>0</w:t>
            </w:r>
          </w:p>
        </w:tc>
      </w:tr>
      <w:tr w:rsidR="00E23435" w:rsidRPr="00C87BB6" w14:paraId="1D8721FD" w14:textId="77777777" w:rsidTr="001871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A1E728" w14:textId="77777777" w:rsidR="00E23435" w:rsidRPr="00C87BB6" w:rsidRDefault="00E23435" w:rsidP="0018710E">
            <w:pPr>
              <w:pStyle w:val="rowtabella0"/>
              <w:rPr>
                <w:color w:val="002060"/>
              </w:rPr>
            </w:pPr>
            <w:proofErr w:type="spellStart"/>
            <w:r w:rsidRPr="00C87BB6">
              <w:rPr>
                <w:color w:val="002060"/>
              </w:rPr>
              <w:t>sq.B</w:t>
            </w:r>
            <w:proofErr w:type="spellEnd"/>
            <w:r w:rsidRPr="00C87BB6">
              <w:rPr>
                <w:color w:val="002060"/>
              </w:rPr>
              <w:t xml:space="preserve"> ITALSERVICE C5 </w:t>
            </w:r>
            <w:proofErr w:type="spellStart"/>
            <w:r w:rsidRPr="00C87BB6">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DBCC7"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FF091"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CAF16"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5B29D"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1FFCA"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E982F"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13EED"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8140B"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5ACE8" w14:textId="77777777" w:rsidR="00E23435" w:rsidRPr="00C87BB6" w:rsidRDefault="00E23435" w:rsidP="0018710E">
            <w:pPr>
              <w:pStyle w:val="rowtabella0"/>
              <w:jc w:val="center"/>
              <w:rPr>
                <w:color w:val="002060"/>
              </w:rPr>
            </w:pPr>
            <w:r w:rsidRPr="00C87BB6">
              <w:rPr>
                <w:color w:val="002060"/>
              </w:rPr>
              <w:t>0</w:t>
            </w:r>
          </w:p>
        </w:tc>
      </w:tr>
    </w:tbl>
    <w:p w14:paraId="642FBB5A" w14:textId="77777777" w:rsidR="00E23435" w:rsidRPr="00C87BB6" w:rsidRDefault="00E23435" w:rsidP="00E23435">
      <w:pPr>
        <w:pStyle w:val="breakline"/>
        <w:rPr>
          <w:rFonts w:eastAsiaTheme="minorEastAsia"/>
          <w:color w:val="002060"/>
        </w:rPr>
      </w:pPr>
    </w:p>
    <w:p w14:paraId="163360BC" w14:textId="77777777" w:rsidR="00E23435" w:rsidRPr="00C87BB6" w:rsidRDefault="00E23435" w:rsidP="00E23435">
      <w:pPr>
        <w:pStyle w:val="breakline"/>
        <w:rPr>
          <w:color w:val="002060"/>
        </w:rPr>
      </w:pPr>
    </w:p>
    <w:p w14:paraId="4C12DB7F" w14:textId="77777777" w:rsidR="00E23435" w:rsidRPr="00C87BB6" w:rsidRDefault="00E23435" w:rsidP="00E23435">
      <w:pPr>
        <w:pStyle w:val="sottotitolocampionato10"/>
        <w:rPr>
          <w:color w:val="002060"/>
        </w:rPr>
      </w:pPr>
      <w:r w:rsidRPr="00C87BB6">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23435" w:rsidRPr="00C87BB6" w14:paraId="18A12E32" w14:textId="77777777" w:rsidTr="001871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B70C1" w14:textId="77777777" w:rsidR="00E23435" w:rsidRPr="00C87BB6" w:rsidRDefault="00E23435" w:rsidP="0018710E">
            <w:pPr>
              <w:pStyle w:val="headertabella0"/>
              <w:rPr>
                <w:color w:val="002060"/>
              </w:rPr>
            </w:pPr>
            <w:r w:rsidRPr="00C87BB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158E1" w14:textId="77777777" w:rsidR="00E23435" w:rsidRPr="00C87BB6" w:rsidRDefault="00E23435" w:rsidP="0018710E">
            <w:pPr>
              <w:pStyle w:val="headertabella0"/>
              <w:rPr>
                <w:color w:val="002060"/>
              </w:rPr>
            </w:pPr>
            <w:r w:rsidRPr="00C87BB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B957E" w14:textId="77777777" w:rsidR="00E23435" w:rsidRPr="00C87BB6" w:rsidRDefault="00E23435" w:rsidP="0018710E">
            <w:pPr>
              <w:pStyle w:val="headertabella0"/>
              <w:rPr>
                <w:color w:val="002060"/>
              </w:rPr>
            </w:pPr>
            <w:r w:rsidRPr="00C87BB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2CFE0" w14:textId="77777777" w:rsidR="00E23435" w:rsidRPr="00C87BB6" w:rsidRDefault="00E23435" w:rsidP="0018710E">
            <w:pPr>
              <w:pStyle w:val="headertabella0"/>
              <w:rPr>
                <w:color w:val="002060"/>
              </w:rPr>
            </w:pPr>
            <w:r w:rsidRPr="00C87BB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D9AB1" w14:textId="77777777" w:rsidR="00E23435" w:rsidRPr="00C87BB6" w:rsidRDefault="00E23435" w:rsidP="0018710E">
            <w:pPr>
              <w:pStyle w:val="headertabella0"/>
              <w:rPr>
                <w:color w:val="002060"/>
              </w:rPr>
            </w:pPr>
            <w:r w:rsidRPr="00C87BB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45BBC" w14:textId="77777777" w:rsidR="00E23435" w:rsidRPr="00C87BB6" w:rsidRDefault="00E23435" w:rsidP="0018710E">
            <w:pPr>
              <w:pStyle w:val="headertabella0"/>
              <w:rPr>
                <w:color w:val="002060"/>
              </w:rPr>
            </w:pPr>
            <w:r w:rsidRPr="00C87BB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FF031" w14:textId="77777777" w:rsidR="00E23435" w:rsidRPr="00C87BB6" w:rsidRDefault="00E23435" w:rsidP="0018710E">
            <w:pPr>
              <w:pStyle w:val="headertabella0"/>
              <w:rPr>
                <w:color w:val="002060"/>
              </w:rPr>
            </w:pPr>
            <w:r w:rsidRPr="00C87BB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E9124" w14:textId="77777777" w:rsidR="00E23435" w:rsidRPr="00C87BB6" w:rsidRDefault="00E23435" w:rsidP="0018710E">
            <w:pPr>
              <w:pStyle w:val="headertabella0"/>
              <w:rPr>
                <w:color w:val="002060"/>
              </w:rPr>
            </w:pPr>
            <w:r w:rsidRPr="00C87BB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31054" w14:textId="77777777" w:rsidR="00E23435" w:rsidRPr="00C87BB6" w:rsidRDefault="00E23435" w:rsidP="0018710E">
            <w:pPr>
              <w:pStyle w:val="headertabella0"/>
              <w:rPr>
                <w:color w:val="002060"/>
              </w:rPr>
            </w:pPr>
            <w:r w:rsidRPr="00C87BB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66943" w14:textId="77777777" w:rsidR="00E23435" w:rsidRPr="00C87BB6" w:rsidRDefault="00E23435" w:rsidP="0018710E">
            <w:pPr>
              <w:pStyle w:val="headertabella0"/>
              <w:rPr>
                <w:color w:val="002060"/>
              </w:rPr>
            </w:pPr>
            <w:r w:rsidRPr="00C87BB6">
              <w:rPr>
                <w:color w:val="002060"/>
              </w:rPr>
              <w:t>PE</w:t>
            </w:r>
          </w:p>
        </w:tc>
      </w:tr>
      <w:tr w:rsidR="00E23435" w:rsidRPr="00C87BB6" w14:paraId="029A74BD" w14:textId="77777777" w:rsidTr="001871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75FB91" w14:textId="77777777" w:rsidR="00E23435" w:rsidRPr="00C87BB6" w:rsidRDefault="00E23435" w:rsidP="0018710E">
            <w:pPr>
              <w:pStyle w:val="rowtabella0"/>
              <w:rPr>
                <w:color w:val="002060"/>
              </w:rPr>
            </w:pPr>
            <w:r w:rsidRPr="00C87BB6">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0EDDA"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1878F"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A37BD"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92FBF"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95CF3"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F9058" w14:textId="77777777" w:rsidR="00E23435" w:rsidRPr="00C87BB6" w:rsidRDefault="00E23435" w:rsidP="0018710E">
            <w:pPr>
              <w:pStyle w:val="rowtabella0"/>
              <w:jc w:val="center"/>
              <w:rPr>
                <w:color w:val="002060"/>
              </w:rPr>
            </w:pPr>
            <w:r w:rsidRPr="00C87BB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17767"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E98CA" w14:textId="77777777" w:rsidR="00E23435" w:rsidRPr="00C87BB6" w:rsidRDefault="00E23435" w:rsidP="0018710E">
            <w:pPr>
              <w:pStyle w:val="rowtabella0"/>
              <w:jc w:val="center"/>
              <w:rPr>
                <w:color w:val="002060"/>
              </w:rPr>
            </w:pPr>
            <w:r w:rsidRPr="00C87BB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84636" w14:textId="77777777" w:rsidR="00E23435" w:rsidRPr="00C87BB6" w:rsidRDefault="00E23435" w:rsidP="0018710E">
            <w:pPr>
              <w:pStyle w:val="rowtabella0"/>
              <w:jc w:val="center"/>
              <w:rPr>
                <w:color w:val="002060"/>
              </w:rPr>
            </w:pPr>
            <w:r w:rsidRPr="00C87BB6">
              <w:rPr>
                <w:color w:val="002060"/>
              </w:rPr>
              <w:t>0</w:t>
            </w:r>
          </w:p>
        </w:tc>
      </w:tr>
      <w:tr w:rsidR="00E23435" w:rsidRPr="00C87BB6" w14:paraId="2C54574F"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7D3885" w14:textId="77777777" w:rsidR="00E23435" w:rsidRPr="00C87BB6" w:rsidRDefault="00E23435" w:rsidP="0018710E">
            <w:pPr>
              <w:pStyle w:val="rowtabella0"/>
              <w:rPr>
                <w:color w:val="002060"/>
              </w:rPr>
            </w:pPr>
            <w:r w:rsidRPr="00C87BB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E398F"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2FB71"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4E562"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0B772"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A57E4"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AD0F8"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F9FC6" w14:textId="77777777" w:rsidR="00E23435" w:rsidRPr="00C87BB6" w:rsidRDefault="00E23435" w:rsidP="0018710E">
            <w:pPr>
              <w:pStyle w:val="rowtabella0"/>
              <w:jc w:val="center"/>
              <w:rPr>
                <w:color w:val="002060"/>
              </w:rPr>
            </w:pPr>
            <w:r w:rsidRPr="00C87B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13510" w14:textId="77777777" w:rsidR="00E23435" w:rsidRPr="00C87BB6" w:rsidRDefault="00E23435" w:rsidP="0018710E">
            <w:pPr>
              <w:pStyle w:val="rowtabella0"/>
              <w:jc w:val="center"/>
              <w:rPr>
                <w:color w:val="002060"/>
              </w:rPr>
            </w:pPr>
            <w:r w:rsidRPr="00C87BB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D8141" w14:textId="77777777" w:rsidR="00E23435" w:rsidRPr="00C87BB6" w:rsidRDefault="00E23435" w:rsidP="0018710E">
            <w:pPr>
              <w:pStyle w:val="rowtabella0"/>
              <w:jc w:val="center"/>
              <w:rPr>
                <w:color w:val="002060"/>
              </w:rPr>
            </w:pPr>
            <w:r w:rsidRPr="00C87BB6">
              <w:rPr>
                <w:color w:val="002060"/>
              </w:rPr>
              <w:t>0</w:t>
            </w:r>
          </w:p>
        </w:tc>
      </w:tr>
      <w:tr w:rsidR="00E23435" w:rsidRPr="00C87BB6" w14:paraId="790733B2"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A62A1F" w14:textId="77777777" w:rsidR="00E23435" w:rsidRPr="00C87BB6" w:rsidRDefault="00E23435" w:rsidP="0018710E">
            <w:pPr>
              <w:pStyle w:val="rowtabella0"/>
              <w:rPr>
                <w:color w:val="002060"/>
              </w:rPr>
            </w:pPr>
            <w:r w:rsidRPr="00C87BB6">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AB87D"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442FE"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ACADC"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549CB"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CAB7E"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BC3D5"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4B206"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E5C62"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AEB07" w14:textId="77777777" w:rsidR="00E23435" w:rsidRPr="00C87BB6" w:rsidRDefault="00E23435" w:rsidP="0018710E">
            <w:pPr>
              <w:pStyle w:val="rowtabella0"/>
              <w:jc w:val="center"/>
              <w:rPr>
                <w:color w:val="002060"/>
              </w:rPr>
            </w:pPr>
            <w:r w:rsidRPr="00C87BB6">
              <w:rPr>
                <w:color w:val="002060"/>
              </w:rPr>
              <w:t>0</w:t>
            </w:r>
          </w:p>
        </w:tc>
      </w:tr>
      <w:tr w:rsidR="00E23435" w:rsidRPr="00C87BB6" w14:paraId="08F1A2AB"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5730CC" w14:textId="77777777" w:rsidR="00E23435" w:rsidRPr="00C87BB6" w:rsidRDefault="00E23435" w:rsidP="0018710E">
            <w:pPr>
              <w:pStyle w:val="rowtabella0"/>
              <w:rPr>
                <w:color w:val="002060"/>
              </w:rPr>
            </w:pPr>
            <w:r w:rsidRPr="00C87BB6">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7C2C6"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7F668"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4AA68"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A1B38"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2F91B"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B3868"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FBF14" w14:textId="77777777" w:rsidR="00E23435" w:rsidRPr="00C87BB6" w:rsidRDefault="00E23435" w:rsidP="0018710E">
            <w:pPr>
              <w:pStyle w:val="rowtabella0"/>
              <w:jc w:val="center"/>
              <w:rPr>
                <w:color w:val="002060"/>
              </w:rPr>
            </w:pPr>
            <w:r w:rsidRPr="00C87B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23F2C"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E842E" w14:textId="77777777" w:rsidR="00E23435" w:rsidRPr="00C87BB6" w:rsidRDefault="00E23435" w:rsidP="0018710E">
            <w:pPr>
              <w:pStyle w:val="rowtabella0"/>
              <w:jc w:val="center"/>
              <w:rPr>
                <w:color w:val="002060"/>
              </w:rPr>
            </w:pPr>
            <w:r w:rsidRPr="00C87BB6">
              <w:rPr>
                <w:color w:val="002060"/>
              </w:rPr>
              <w:t>0</w:t>
            </w:r>
          </w:p>
        </w:tc>
      </w:tr>
      <w:tr w:rsidR="00E23435" w:rsidRPr="00C87BB6" w14:paraId="1CDB7749"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FA3850" w14:textId="77777777" w:rsidR="00E23435" w:rsidRPr="00C87BB6" w:rsidRDefault="00E23435" w:rsidP="0018710E">
            <w:pPr>
              <w:pStyle w:val="rowtabella0"/>
              <w:rPr>
                <w:color w:val="002060"/>
              </w:rPr>
            </w:pPr>
            <w:r w:rsidRPr="00C87BB6">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F25C2"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8755E"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B7495"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46560"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1E76C" w14:textId="77777777" w:rsidR="00E23435" w:rsidRPr="00C87BB6" w:rsidRDefault="00E23435" w:rsidP="0018710E">
            <w:pPr>
              <w:pStyle w:val="rowtabella0"/>
              <w:jc w:val="center"/>
              <w:rPr>
                <w:color w:val="002060"/>
              </w:rPr>
            </w:pPr>
            <w:r w:rsidRPr="00C87B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7E204"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68DBE" w14:textId="77777777" w:rsidR="00E23435" w:rsidRPr="00C87BB6" w:rsidRDefault="00E23435" w:rsidP="0018710E">
            <w:pPr>
              <w:pStyle w:val="rowtabella0"/>
              <w:jc w:val="center"/>
              <w:rPr>
                <w:color w:val="002060"/>
              </w:rPr>
            </w:pPr>
            <w:r w:rsidRPr="00C87B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88724"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5571A" w14:textId="77777777" w:rsidR="00E23435" w:rsidRPr="00C87BB6" w:rsidRDefault="00E23435" w:rsidP="0018710E">
            <w:pPr>
              <w:pStyle w:val="rowtabella0"/>
              <w:jc w:val="center"/>
              <w:rPr>
                <w:color w:val="002060"/>
              </w:rPr>
            </w:pPr>
            <w:r w:rsidRPr="00C87BB6">
              <w:rPr>
                <w:color w:val="002060"/>
              </w:rPr>
              <w:t>0</w:t>
            </w:r>
          </w:p>
        </w:tc>
      </w:tr>
      <w:tr w:rsidR="00E23435" w:rsidRPr="00C87BB6" w14:paraId="4802159B"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7BE225" w14:textId="77777777" w:rsidR="00E23435" w:rsidRPr="00C87BB6" w:rsidRDefault="00E23435" w:rsidP="0018710E">
            <w:pPr>
              <w:pStyle w:val="rowtabella0"/>
              <w:rPr>
                <w:color w:val="002060"/>
                <w:lang w:val="es-ES"/>
              </w:rPr>
            </w:pPr>
            <w:r w:rsidRPr="00C87BB6">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F68E0"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74580"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1F72C"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42B41"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C0F0A"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9D5D7"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D5F77" w14:textId="77777777" w:rsidR="00E23435" w:rsidRPr="00C87BB6" w:rsidRDefault="00E23435" w:rsidP="0018710E">
            <w:pPr>
              <w:pStyle w:val="rowtabella0"/>
              <w:jc w:val="center"/>
              <w:rPr>
                <w:color w:val="002060"/>
              </w:rPr>
            </w:pPr>
            <w:r w:rsidRPr="00C87B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42136" w14:textId="77777777" w:rsidR="00E23435" w:rsidRPr="00C87BB6" w:rsidRDefault="00E23435" w:rsidP="0018710E">
            <w:pPr>
              <w:pStyle w:val="rowtabella0"/>
              <w:jc w:val="center"/>
              <w:rPr>
                <w:color w:val="002060"/>
              </w:rPr>
            </w:pPr>
            <w:r w:rsidRPr="00C87BB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AEB4E" w14:textId="77777777" w:rsidR="00E23435" w:rsidRPr="00C87BB6" w:rsidRDefault="00E23435" w:rsidP="0018710E">
            <w:pPr>
              <w:pStyle w:val="rowtabella0"/>
              <w:jc w:val="center"/>
              <w:rPr>
                <w:color w:val="002060"/>
              </w:rPr>
            </w:pPr>
            <w:r w:rsidRPr="00C87BB6">
              <w:rPr>
                <w:color w:val="002060"/>
              </w:rPr>
              <w:t>0</w:t>
            </w:r>
          </w:p>
        </w:tc>
      </w:tr>
      <w:tr w:rsidR="00E23435" w:rsidRPr="00C87BB6" w14:paraId="626AEDF9" w14:textId="77777777" w:rsidTr="001871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03C855" w14:textId="77777777" w:rsidR="00E23435" w:rsidRPr="00C87BB6" w:rsidRDefault="00E23435" w:rsidP="0018710E">
            <w:pPr>
              <w:pStyle w:val="rowtabella0"/>
              <w:rPr>
                <w:color w:val="002060"/>
                <w:lang w:val="es-ES"/>
              </w:rPr>
            </w:pPr>
            <w:r w:rsidRPr="00C87BB6">
              <w:rPr>
                <w:color w:val="002060"/>
                <w:lang w:val="es-ES"/>
              </w:rPr>
              <w:t>A.S.D. FOOTBALLCLUBREAL MONTALTO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9235F"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EB9B9"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7A93F"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4DB30"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9794E"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FA05F" w14:textId="77777777" w:rsidR="00E23435" w:rsidRPr="00C87BB6" w:rsidRDefault="00E23435" w:rsidP="0018710E">
            <w:pPr>
              <w:pStyle w:val="rowtabella0"/>
              <w:jc w:val="center"/>
              <w:rPr>
                <w:color w:val="002060"/>
              </w:rPr>
            </w:pPr>
            <w:r w:rsidRPr="00C87B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819BB" w14:textId="77777777" w:rsidR="00E23435" w:rsidRPr="00C87BB6" w:rsidRDefault="00E23435" w:rsidP="0018710E">
            <w:pPr>
              <w:pStyle w:val="rowtabella0"/>
              <w:jc w:val="center"/>
              <w:rPr>
                <w:color w:val="002060"/>
              </w:rPr>
            </w:pPr>
            <w:r w:rsidRPr="00C87BB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FDDC4" w14:textId="77777777" w:rsidR="00E23435" w:rsidRPr="00C87BB6" w:rsidRDefault="00E23435" w:rsidP="0018710E">
            <w:pPr>
              <w:pStyle w:val="rowtabella0"/>
              <w:jc w:val="center"/>
              <w:rPr>
                <w:color w:val="002060"/>
              </w:rPr>
            </w:pPr>
            <w:r w:rsidRPr="00C87BB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BA94E" w14:textId="77777777" w:rsidR="00E23435" w:rsidRPr="00C87BB6" w:rsidRDefault="00E23435" w:rsidP="0018710E">
            <w:pPr>
              <w:pStyle w:val="rowtabella0"/>
              <w:jc w:val="center"/>
              <w:rPr>
                <w:color w:val="002060"/>
              </w:rPr>
            </w:pPr>
            <w:r w:rsidRPr="00C87BB6">
              <w:rPr>
                <w:color w:val="002060"/>
              </w:rPr>
              <w:t>0</w:t>
            </w:r>
          </w:p>
        </w:tc>
      </w:tr>
      <w:tr w:rsidR="00E23435" w:rsidRPr="00C87BB6" w14:paraId="6DCEAE25" w14:textId="77777777" w:rsidTr="001871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386517" w14:textId="77777777" w:rsidR="00E23435" w:rsidRPr="00C87BB6" w:rsidRDefault="00E23435" w:rsidP="0018710E">
            <w:pPr>
              <w:pStyle w:val="rowtabella0"/>
              <w:rPr>
                <w:color w:val="002060"/>
              </w:rPr>
            </w:pPr>
            <w:r w:rsidRPr="00C87BB6">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AF1F4"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10C3C" w14:textId="77777777" w:rsidR="00E23435" w:rsidRPr="00C87BB6" w:rsidRDefault="00E23435" w:rsidP="0018710E">
            <w:pPr>
              <w:pStyle w:val="rowtabella0"/>
              <w:jc w:val="center"/>
              <w:rPr>
                <w:color w:val="002060"/>
              </w:rPr>
            </w:pPr>
            <w:r w:rsidRPr="00C87B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F3788"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23F29"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DF12C"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9E068"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2AAD5"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077EF" w14:textId="77777777" w:rsidR="00E23435" w:rsidRPr="00C87BB6" w:rsidRDefault="00E23435" w:rsidP="0018710E">
            <w:pPr>
              <w:pStyle w:val="rowtabella0"/>
              <w:jc w:val="center"/>
              <w:rPr>
                <w:color w:val="002060"/>
              </w:rPr>
            </w:pPr>
            <w:r w:rsidRPr="00C87B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5DB65" w14:textId="77777777" w:rsidR="00E23435" w:rsidRPr="00C87BB6" w:rsidRDefault="00E23435" w:rsidP="0018710E">
            <w:pPr>
              <w:pStyle w:val="rowtabella0"/>
              <w:jc w:val="center"/>
              <w:rPr>
                <w:color w:val="002060"/>
              </w:rPr>
            </w:pPr>
            <w:r w:rsidRPr="00C87BB6">
              <w:rPr>
                <w:color w:val="002060"/>
              </w:rPr>
              <w:t>0</w:t>
            </w:r>
          </w:p>
        </w:tc>
      </w:tr>
    </w:tbl>
    <w:p w14:paraId="2CFBB668" w14:textId="77777777" w:rsidR="00E23435" w:rsidRPr="00C87BB6" w:rsidRDefault="00E23435" w:rsidP="00E23435">
      <w:pPr>
        <w:pStyle w:val="breakline"/>
        <w:rPr>
          <w:color w:val="002060"/>
        </w:rPr>
      </w:pPr>
    </w:p>
    <w:p w14:paraId="4F917C16" w14:textId="77777777" w:rsidR="00E23435" w:rsidRPr="00C87BB6" w:rsidRDefault="00E23435" w:rsidP="00E23435">
      <w:pPr>
        <w:pStyle w:val="breakline"/>
        <w:rPr>
          <w:color w:val="002060"/>
        </w:rPr>
      </w:pPr>
    </w:p>
    <w:p w14:paraId="1B523CB3" w14:textId="77777777" w:rsidR="00E23435" w:rsidRPr="00C87BB6" w:rsidRDefault="00E23435" w:rsidP="00E23435">
      <w:pPr>
        <w:pStyle w:val="titoloprinc0"/>
        <w:rPr>
          <w:color w:val="002060"/>
        </w:rPr>
      </w:pPr>
      <w:r w:rsidRPr="00C87BB6">
        <w:rPr>
          <w:color w:val="002060"/>
        </w:rPr>
        <w:t>PROGRAMMA GARE</w:t>
      </w:r>
    </w:p>
    <w:p w14:paraId="3CEF574D" w14:textId="77777777" w:rsidR="00E23435" w:rsidRPr="00C87BB6" w:rsidRDefault="00E23435" w:rsidP="00E23435">
      <w:pPr>
        <w:pStyle w:val="breakline"/>
        <w:rPr>
          <w:rFonts w:eastAsiaTheme="minorEastAsia"/>
          <w:color w:val="002060"/>
        </w:rPr>
      </w:pPr>
    </w:p>
    <w:p w14:paraId="44F4E842" w14:textId="77777777" w:rsidR="00E23435" w:rsidRPr="00C87BB6" w:rsidRDefault="00E23435" w:rsidP="00E23435">
      <w:pPr>
        <w:pStyle w:val="breakline"/>
        <w:rPr>
          <w:color w:val="002060"/>
        </w:rPr>
      </w:pPr>
    </w:p>
    <w:p w14:paraId="027F0A2A" w14:textId="77777777" w:rsidR="00E23435" w:rsidRPr="00C87BB6" w:rsidRDefault="00E23435" w:rsidP="00E23435">
      <w:pPr>
        <w:pStyle w:val="sottotitolocampionato10"/>
        <w:rPr>
          <w:color w:val="002060"/>
        </w:rPr>
      </w:pPr>
      <w:r w:rsidRPr="00C87BB6">
        <w:rPr>
          <w:color w:val="002060"/>
        </w:rPr>
        <w:t>GIRONE G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E23435" w:rsidRPr="00C87BB6" w14:paraId="631A3910" w14:textId="77777777" w:rsidTr="001871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5AD18" w14:textId="77777777" w:rsidR="00E23435" w:rsidRPr="00C87BB6" w:rsidRDefault="00E23435" w:rsidP="0018710E">
            <w:pPr>
              <w:pStyle w:val="headertabella0"/>
              <w:rPr>
                <w:color w:val="002060"/>
              </w:rPr>
            </w:pPr>
            <w:r w:rsidRPr="00C87BB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E68A1" w14:textId="77777777" w:rsidR="00E23435" w:rsidRPr="00C87BB6" w:rsidRDefault="00E23435" w:rsidP="0018710E">
            <w:pPr>
              <w:pStyle w:val="headertabella0"/>
              <w:rPr>
                <w:color w:val="002060"/>
              </w:rPr>
            </w:pPr>
            <w:r w:rsidRPr="00C87BB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0E371" w14:textId="77777777" w:rsidR="00E23435" w:rsidRPr="00C87BB6" w:rsidRDefault="00E23435" w:rsidP="0018710E">
            <w:pPr>
              <w:pStyle w:val="headertabella0"/>
              <w:rPr>
                <w:color w:val="002060"/>
              </w:rPr>
            </w:pPr>
            <w:r w:rsidRPr="00C87BB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2691B" w14:textId="77777777" w:rsidR="00E23435" w:rsidRPr="00C87BB6" w:rsidRDefault="00E23435" w:rsidP="0018710E">
            <w:pPr>
              <w:pStyle w:val="headertabella0"/>
              <w:rPr>
                <w:color w:val="002060"/>
              </w:rPr>
            </w:pPr>
            <w:r w:rsidRPr="00C87BB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6D873" w14:textId="77777777" w:rsidR="00E23435" w:rsidRPr="00C87BB6" w:rsidRDefault="00E23435" w:rsidP="0018710E">
            <w:pPr>
              <w:pStyle w:val="headertabella0"/>
              <w:rPr>
                <w:color w:val="002060"/>
              </w:rPr>
            </w:pPr>
            <w:r w:rsidRPr="00C87BB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A6A9F" w14:textId="77777777" w:rsidR="00E23435" w:rsidRPr="00C87BB6" w:rsidRDefault="00E23435" w:rsidP="0018710E">
            <w:pPr>
              <w:pStyle w:val="headertabella0"/>
              <w:rPr>
                <w:color w:val="002060"/>
              </w:rPr>
            </w:pPr>
            <w:proofErr w:type="spellStart"/>
            <w:r w:rsidRPr="00C87BB6">
              <w:rPr>
                <w:color w:val="002060"/>
              </w:rPr>
              <w:t>Localita'</w:t>
            </w:r>
            <w:proofErr w:type="spellEnd"/>
            <w:r w:rsidRPr="00C87BB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95478" w14:textId="77777777" w:rsidR="00E23435" w:rsidRPr="00C87BB6" w:rsidRDefault="00E23435" w:rsidP="0018710E">
            <w:pPr>
              <w:pStyle w:val="headertabella0"/>
              <w:rPr>
                <w:color w:val="002060"/>
              </w:rPr>
            </w:pPr>
            <w:r w:rsidRPr="00C87BB6">
              <w:rPr>
                <w:color w:val="002060"/>
              </w:rPr>
              <w:t>Indirizzo Impianto</w:t>
            </w:r>
          </w:p>
        </w:tc>
      </w:tr>
      <w:tr w:rsidR="00E23435" w:rsidRPr="00C87BB6" w14:paraId="1F3EFFBB" w14:textId="77777777" w:rsidTr="001871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0C00DE" w14:textId="77777777" w:rsidR="00E23435" w:rsidRPr="00C87BB6" w:rsidRDefault="00E23435" w:rsidP="0018710E">
            <w:pPr>
              <w:pStyle w:val="rowtabella0"/>
              <w:rPr>
                <w:color w:val="002060"/>
              </w:rPr>
            </w:pPr>
            <w:r w:rsidRPr="00C87BB6">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8A0742" w14:textId="77777777" w:rsidR="00E23435" w:rsidRPr="00C87BB6" w:rsidRDefault="00E23435" w:rsidP="0018710E">
            <w:pPr>
              <w:pStyle w:val="rowtabella0"/>
              <w:rPr>
                <w:color w:val="002060"/>
              </w:rPr>
            </w:pPr>
            <w:r w:rsidRPr="00C87BB6">
              <w:rPr>
                <w:color w:val="002060"/>
              </w:rPr>
              <w:t>DAMIANI E GATTI ASCOLI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455B2D" w14:textId="77777777" w:rsidR="00E23435" w:rsidRPr="00C87BB6" w:rsidRDefault="00E23435" w:rsidP="0018710E">
            <w:pPr>
              <w:pStyle w:val="rowtabella0"/>
              <w:jc w:val="center"/>
              <w:rPr>
                <w:color w:val="002060"/>
              </w:rPr>
            </w:pPr>
            <w:r w:rsidRPr="00C87BB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C7998D" w14:textId="77777777" w:rsidR="00E23435" w:rsidRPr="00C87BB6" w:rsidRDefault="00E23435" w:rsidP="0018710E">
            <w:pPr>
              <w:pStyle w:val="rowtabella0"/>
              <w:rPr>
                <w:color w:val="002060"/>
              </w:rPr>
            </w:pPr>
            <w:r w:rsidRPr="00C87BB6">
              <w:rPr>
                <w:color w:val="002060"/>
              </w:rPr>
              <w:t>25/02/2023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5A85A6" w14:textId="77777777" w:rsidR="00E23435" w:rsidRPr="00C87BB6" w:rsidRDefault="00E23435" w:rsidP="0018710E">
            <w:pPr>
              <w:pStyle w:val="rowtabella0"/>
              <w:rPr>
                <w:color w:val="002060"/>
              </w:rPr>
            </w:pPr>
            <w:r w:rsidRPr="00C87BB6">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C5F976" w14:textId="77777777" w:rsidR="00E23435" w:rsidRPr="00C87BB6" w:rsidRDefault="00E23435" w:rsidP="0018710E">
            <w:pPr>
              <w:pStyle w:val="rowtabella0"/>
              <w:rPr>
                <w:color w:val="002060"/>
              </w:rPr>
            </w:pPr>
            <w:r w:rsidRPr="00C87BB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FFFAA2" w14:textId="77777777" w:rsidR="00E23435" w:rsidRPr="00C87BB6" w:rsidRDefault="00E23435" w:rsidP="0018710E">
            <w:pPr>
              <w:pStyle w:val="rowtabella0"/>
              <w:rPr>
                <w:color w:val="002060"/>
              </w:rPr>
            </w:pPr>
            <w:r w:rsidRPr="00C87BB6">
              <w:rPr>
                <w:color w:val="002060"/>
              </w:rPr>
              <w:t>VIA MADRE TERESA DI CALCUTTA</w:t>
            </w:r>
          </w:p>
        </w:tc>
      </w:tr>
      <w:tr w:rsidR="00E23435" w:rsidRPr="00C87BB6" w14:paraId="0F13EE91"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E56B78" w14:textId="77777777" w:rsidR="00E23435" w:rsidRPr="00C87BB6" w:rsidRDefault="00E23435" w:rsidP="0018710E">
            <w:pPr>
              <w:pStyle w:val="rowtabella0"/>
              <w:rPr>
                <w:color w:val="002060"/>
              </w:rPr>
            </w:pPr>
            <w:r w:rsidRPr="00C87BB6">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58BFD2" w14:textId="77777777" w:rsidR="00E23435" w:rsidRPr="00C87BB6" w:rsidRDefault="00E23435" w:rsidP="0018710E">
            <w:pPr>
              <w:pStyle w:val="rowtabella0"/>
              <w:rPr>
                <w:color w:val="002060"/>
              </w:rPr>
            </w:pPr>
            <w:r w:rsidRPr="00C87BB6">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C3C457" w14:textId="77777777" w:rsidR="00E23435" w:rsidRPr="00C87BB6" w:rsidRDefault="00E23435" w:rsidP="0018710E">
            <w:pPr>
              <w:pStyle w:val="rowtabella0"/>
              <w:jc w:val="center"/>
              <w:rPr>
                <w:color w:val="002060"/>
              </w:rPr>
            </w:pPr>
            <w:r w:rsidRPr="00C87BB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500A68" w14:textId="77777777" w:rsidR="00E23435" w:rsidRPr="00C87BB6" w:rsidRDefault="00E23435" w:rsidP="0018710E">
            <w:pPr>
              <w:pStyle w:val="rowtabella0"/>
              <w:rPr>
                <w:color w:val="002060"/>
              </w:rPr>
            </w:pPr>
            <w:r w:rsidRPr="00C87BB6">
              <w:rPr>
                <w:color w:val="002060"/>
              </w:rPr>
              <w:t>25/02/2023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AC1897" w14:textId="77777777" w:rsidR="00E23435" w:rsidRPr="00C87BB6" w:rsidRDefault="00E23435" w:rsidP="0018710E">
            <w:pPr>
              <w:pStyle w:val="rowtabella0"/>
              <w:rPr>
                <w:color w:val="002060"/>
              </w:rPr>
            </w:pPr>
            <w:r w:rsidRPr="00C87BB6">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382668" w14:textId="77777777" w:rsidR="00E23435" w:rsidRPr="00C87BB6" w:rsidRDefault="00E23435" w:rsidP="0018710E">
            <w:pPr>
              <w:pStyle w:val="rowtabella0"/>
              <w:rPr>
                <w:color w:val="002060"/>
              </w:rPr>
            </w:pPr>
            <w:r w:rsidRPr="00C87BB6">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263D8C" w14:textId="77777777" w:rsidR="00E23435" w:rsidRPr="00C87BB6" w:rsidRDefault="00E23435" w:rsidP="0018710E">
            <w:pPr>
              <w:pStyle w:val="rowtabella0"/>
              <w:rPr>
                <w:color w:val="002060"/>
              </w:rPr>
            </w:pPr>
            <w:r w:rsidRPr="00C87BB6">
              <w:rPr>
                <w:color w:val="002060"/>
              </w:rPr>
              <w:t>VIA E.MATTEI</w:t>
            </w:r>
          </w:p>
        </w:tc>
      </w:tr>
      <w:tr w:rsidR="00E23435" w:rsidRPr="00C87BB6" w14:paraId="6E9A06D6" w14:textId="77777777" w:rsidTr="001871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B3E7D4" w14:textId="77777777" w:rsidR="00E23435" w:rsidRPr="00C87BB6" w:rsidRDefault="00E23435" w:rsidP="0018710E">
            <w:pPr>
              <w:pStyle w:val="rowtabella0"/>
              <w:rPr>
                <w:color w:val="002060"/>
              </w:rPr>
            </w:pPr>
            <w:r w:rsidRPr="00C87BB6">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D15781" w14:textId="77777777" w:rsidR="00E23435" w:rsidRPr="00C87BB6" w:rsidRDefault="00E23435" w:rsidP="0018710E">
            <w:pPr>
              <w:pStyle w:val="rowtabella0"/>
              <w:rPr>
                <w:color w:val="002060"/>
              </w:rPr>
            </w:pPr>
            <w:r w:rsidRPr="00C87BB6">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16BF24" w14:textId="77777777" w:rsidR="00E23435" w:rsidRPr="00C87BB6" w:rsidRDefault="00E23435" w:rsidP="0018710E">
            <w:pPr>
              <w:pStyle w:val="rowtabella0"/>
              <w:jc w:val="center"/>
              <w:rPr>
                <w:color w:val="002060"/>
              </w:rPr>
            </w:pPr>
            <w:r w:rsidRPr="00C87BB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AF824D" w14:textId="77777777" w:rsidR="00E23435" w:rsidRPr="00C87BB6" w:rsidRDefault="00E23435" w:rsidP="0018710E">
            <w:pPr>
              <w:pStyle w:val="rowtabella0"/>
              <w:rPr>
                <w:color w:val="002060"/>
              </w:rPr>
            </w:pPr>
            <w:r w:rsidRPr="00C87BB6">
              <w:rPr>
                <w:color w:val="002060"/>
              </w:rPr>
              <w:t>26/02/2023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267C9E" w14:textId="77777777" w:rsidR="00E23435" w:rsidRPr="00C87BB6" w:rsidRDefault="00E23435" w:rsidP="0018710E">
            <w:pPr>
              <w:pStyle w:val="rowtabella0"/>
              <w:rPr>
                <w:color w:val="002060"/>
              </w:rPr>
            </w:pPr>
            <w:r w:rsidRPr="00C87BB6">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879F87" w14:textId="77777777" w:rsidR="00E23435" w:rsidRPr="00C87BB6" w:rsidRDefault="00E23435" w:rsidP="0018710E">
            <w:pPr>
              <w:pStyle w:val="rowtabella0"/>
              <w:rPr>
                <w:color w:val="002060"/>
              </w:rPr>
            </w:pPr>
            <w:r w:rsidRPr="00C87BB6">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FFC7A0" w14:textId="77777777" w:rsidR="00E23435" w:rsidRPr="00C87BB6" w:rsidRDefault="00E23435" w:rsidP="0018710E">
            <w:pPr>
              <w:pStyle w:val="rowtabella0"/>
              <w:rPr>
                <w:color w:val="002060"/>
              </w:rPr>
            </w:pPr>
            <w:r w:rsidRPr="00C87BB6">
              <w:rPr>
                <w:color w:val="002060"/>
              </w:rPr>
              <w:t>VIA DELLE ESPOSIZIONI, 33</w:t>
            </w:r>
          </w:p>
        </w:tc>
      </w:tr>
    </w:tbl>
    <w:p w14:paraId="2605250C" w14:textId="77777777" w:rsidR="00E23435" w:rsidRPr="00C87BB6" w:rsidRDefault="00E23435" w:rsidP="00E23435">
      <w:pPr>
        <w:pStyle w:val="breakline"/>
        <w:rPr>
          <w:rFonts w:eastAsiaTheme="minorEastAsia"/>
          <w:color w:val="002060"/>
        </w:rPr>
      </w:pPr>
    </w:p>
    <w:p w14:paraId="2E6B0704" w14:textId="77777777" w:rsidR="00E23435" w:rsidRPr="00C87BB6" w:rsidRDefault="00E23435" w:rsidP="00E23435">
      <w:pPr>
        <w:pStyle w:val="breakline"/>
        <w:rPr>
          <w:color w:val="002060"/>
        </w:rPr>
      </w:pPr>
    </w:p>
    <w:p w14:paraId="5AF8ED22" w14:textId="77777777" w:rsidR="00E23435" w:rsidRPr="00C87BB6" w:rsidRDefault="00E23435" w:rsidP="00E23435">
      <w:pPr>
        <w:pStyle w:val="breakline"/>
        <w:rPr>
          <w:color w:val="002060"/>
        </w:rPr>
      </w:pPr>
    </w:p>
    <w:p w14:paraId="1AAE1289" w14:textId="77777777" w:rsidR="00E23435" w:rsidRPr="00C87BB6" w:rsidRDefault="00E23435" w:rsidP="00E23435">
      <w:pPr>
        <w:pStyle w:val="sottotitolocampionato10"/>
        <w:rPr>
          <w:color w:val="002060"/>
        </w:rPr>
      </w:pPr>
      <w:r w:rsidRPr="00C87BB6">
        <w:rPr>
          <w:color w:val="002060"/>
        </w:rPr>
        <w:t>GIRONE SA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4"/>
        <w:gridCol w:w="1984"/>
        <w:gridCol w:w="385"/>
        <w:gridCol w:w="898"/>
        <w:gridCol w:w="1281"/>
        <w:gridCol w:w="1534"/>
        <w:gridCol w:w="1534"/>
      </w:tblGrid>
      <w:tr w:rsidR="00E23435" w:rsidRPr="00C87BB6" w14:paraId="358A1E6E" w14:textId="77777777" w:rsidTr="001871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9DBCD" w14:textId="77777777" w:rsidR="00E23435" w:rsidRPr="00C87BB6" w:rsidRDefault="00E23435" w:rsidP="0018710E">
            <w:pPr>
              <w:pStyle w:val="headertabella0"/>
              <w:rPr>
                <w:color w:val="002060"/>
              </w:rPr>
            </w:pPr>
            <w:r w:rsidRPr="00C87BB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20CA2" w14:textId="77777777" w:rsidR="00E23435" w:rsidRPr="00C87BB6" w:rsidRDefault="00E23435" w:rsidP="0018710E">
            <w:pPr>
              <w:pStyle w:val="headertabella0"/>
              <w:rPr>
                <w:color w:val="002060"/>
              </w:rPr>
            </w:pPr>
            <w:r w:rsidRPr="00C87BB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B6F6E" w14:textId="77777777" w:rsidR="00E23435" w:rsidRPr="00C87BB6" w:rsidRDefault="00E23435" w:rsidP="0018710E">
            <w:pPr>
              <w:pStyle w:val="headertabella0"/>
              <w:rPr>
                <w:color w:val="002060"/>
              </w:rPr>
            </w:pPr>
            <w:r w:rsidRPr="00C87BB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E9ADE" w14:textId="77777777" w:rsidR="00E23435" w:rsidRPr="00C87BB6" w:rsidRDefault="00E23435" w:rsidP="0018710E">
            <w:pPr>
              <w:pStyle w:val="headertabella0"/>
              <w:rPr>
                <w:color w:val="002060"/>
              </w:rPr>
            </w:pPr>
            <w:r w:rsidRPr="00C87BB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7EA33" w14:textId="77777777" w:rsidR="00E23435" w:rsidRPr="00C87BB6" w:rsidRDefault="00E23435" w:rsidP="0018710E">
            <w:pPr>
              <w:pStyle w:val="headertabella0"/>
              <w:rPr>
                <w:color w:val="002060"/>
              </w:rPr>
            </w:pPr>
            <w:r w:rsidRPr="00C87BB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07F2B" w14:textId="77777777" w:rsidR="00E23435" w:rsidRPr="00C87BB6" w:rsidRDefault="00E23435" w:rsidP="0018710E">
            <w:pPr>
              <w:pStyle w:val="headertabella0"/>
              <w:rPr>
                <w:color w:val="002060"/>
              </w:rPr>
            </w:pPr>
            <w:proofErr w:type="spellStart"/>
            <w:r w:rsidRPr="00C87BB6">
              <w:rPr>
                <w:color w:val="002060"/>
              </w:rPr>
              <w:t>Localita'</w:t>
            </w:r>
            <w:proofErr w:type="spellEnd"/>
            <w:r w:rsidRPr="00C87BB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B69E3" w14:textId="77777777" w:rsidR="00E23435" w:rsidRPr="00C87BB6" w:rsidRDefault="00E23435" w:rsidP="0018710E">
            <w:pPr>
              <w:pStyle w:val="headertabella0"/>
              <w:rPr>
                <w:color w:val="002060"/>
              </w:rPr>
            </w:pPr>
            <w:r w:rsidRPr="00C87BB6">
              <w:rPr>
                <w:color w:val="002060"/>
              </w:rPr>
              <w:t>Indirizzo Impianto</w:t>
            </w:r>
          </w:p>
        </w:tc>
      </w:tr>
      <w:tr w:rsidR="00E23435" w:rsidRPr="00C87BB6" w14:paraId="632B4837" w14:textId="77777777" w:rsidTr="001871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BE2A45" w14:textId="77777777" w:rsidR="00E23435" w:rsidRPr="00C87BB6" w:rsidRDefault="00E23435" w:rsidP="0018710E">
            <w:pPr>
              <w:pStyle w:val="rowtabella0"/>
              <w:rPr>
                <w:color w:val="002060"/>
              </w:rPr>
            </w:pPr>
            <w:r w:rsidRPr="00C87BB6">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685768" w14:textId="77777777" w:rsidR="00E23435" w:rsidRPr="00C87BB6" w:rsidRDefault="00E23435" w:rsidP="0018710E">
            <w:pPr>
              <w:pStyle w:val="rowtabella0"/>
              <w:rPr>
                <w:color w:val="002060"/>
              </w:rPr>
            </w:pPr>
            <w:r w:rsidRPr="00C87BB6">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EE0F6B" w14:textId="77777777" w:rsidR="00E23435" w:rsidRPr="00C87BB6" w:rsidRDefault="00E23435" w:rsidP="0018710E">
            <w:pPr>
              <w:pStyle w:val="rowtabella0"/>
              <w:jc w:val="center"/>
              <w:rPr>
                <w:color w:val="002060"/>
              </w:rPr>
            </w:pPr>
            <w:r w:rsidRPr="00C87BB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D23F29" w14:textId="77777777" w:rsidR="00E23435" w:rsidRPr="00C87BB6" w:rsidRDefault="00E23435" w:rsidP="0018710E">
            <w:pPr>
              <w:pStyle w:val="rowtabella0"/>
              <w:rPr>
                <w:color w:val="002060"/>
              </w:rPr>
            </w:pPr>
            <w:r w:rsidRPr="00C87BB6">
              <w:rPr>
                <w:color w:val="002060"/>
              </w:rPr>
              <w:t>25/02/2023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CDBFB7" w14:textId="77777777" w:rsidR="00E23435" w:rsidRPr="00C87BB6" w:rsidRDefault="00E23435" w:rsidP="0018710E">
            <w:pPr>
              <w:pStyle w:val="rowtabella0"/>
              <w:rPr>
                <w:color w:val="002060"/>
              </w:rPr>
            </w:pPr>
            <w:r w:rsidRPr="00C87BB6">
              <w:rPr>
                <w:color w:val="002060"/>
              </w:rPr>
              <w:t>5111 CAMPO DI C5 ENTRO SCUOLA EL.RE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40B5AF" w14:textId="77777777" w:rsidR="00E23435" w:rsidRPr="00C87BB6" w:rsidRDefault="00E23435" w:rsidP="0018710E">
            <w:pPr>
              <w:pStyle w:val="rowtabella0"/>
              <w:rPr>
                <w:color w:val="002060"/>
              </w:rPr>
            </w:pPr>
            <w:r w:rsidRPr="00C87BB6">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86CB20" w14:textId="77777777" w:rsidR="00E23435" w:rsidRPr="00C87BB6" w:rsidRDefault="00E23435" w:rsidP="0018710E">
            <w:pPr>
              <w:pStyle w:val="rowtabella0"/>
              <w:rPr>
                <w:color w:val="002060"/>
              </w:rPr>
            </w:pPr>
            <w:r w:rsidRPr="00C87BB6">
              <w:rPr>
                <w:color w:val="002060"/>
              </w:rPr>
              <w:t>VIA BORGO DI SOTTO</w:t>
            </w:r>
          </w:p>
        </w:tc>
      </w:tr>
      <w:tr w:rsidR="00E23435" w:rsidRPr="00C87BB6" w14:paraId="5EA9F17B" w14:textId="77777777" w:rsidTr="001871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7E4BA9" w14:textId="77777777" w:rsidR="00E23435" w:rsidRPr="00C87BB6" w:rsidRDefault="00E23435" w:rsidP="0018710E">
            <w:pPr>
              <w:pStyle w:val="rowtabella0"/>
              <w:rPr>
                <w:color w:val="002060"/>
              </w:rPr>
            </w:pPr>
            <w:r w:rsidRPr="00C87BB6">
              <w:rPr>
                <w:color w:val="002060"/>
              </w:rPr>
              <w:t xml:space="preserve">ITALSERVICE C5 </w:t>
            </w:r>
            <w:proofErr w:type="spellStart"/>
            <w:r w:rsidRPr="00C87BB6">
              <w:rPr>
                <w:color w:val="002060"/>
              </w:rPr>
              <w:t>sq.B</w:t>
            </w:r>
            <w:proofErr w:type="spell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295888" w14:textId="77777777" w:rsidR="00E23435" w:rsidRPr="00C87BB6" w:rsidRDefault="00E23435" w:rsidP="0018710E">
            <w:pPr>
              <w:pStyle w:val="rowtabella0"/>
              <w:rPr>
                <w:color w:val="002060"/>
              </w:rPr>
            </w:pPr>
            <w:r w:rsidRPr="00C87BB6">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360D7C" w14:textId="77777777" w:rsidR="00E23435" w:rsidRPr="00C87BB6" w:rsidRDefault="00E23435" w:rsidP="0018710E">
            <w:pPr>
              <w:pStyle w:val="rowtabella0"/>
              <w:jc w:val="center"/>
              <w:rPr>
                <w:color w:val="002060"/>
              </w:rPr>
            </w:pPr>
            <w:r w:rsidRPr="00C87BB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B00ABD" w14:textId="77777777" w:rsidR="00E23435" w:rsidRPr="00C87BB6" w:rsidRDefault="00E23435" w:rsidP="0018710E">
            <w:pPr>
              <w:pStyle w:val="rowtabella0"/>
              <w:rPr>
                <w:color w:val="002060"/>
              </w:rPr>
            </w:pPr>
            <w:r w:rsidRPr="00C87BB6">
              <w:rPr>
                <w:color w:val="002060"/>
              </w:rPr>
              <w:t>25/02/2023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98D371" w14:textId="77777777" w:rsidR="00E23435" w:rsidRPr="00C87BB6" w:rsidRDefault="00E23435" w:rsidP="0018710E">
            <w:pPr>
              <w:pStyle w:val="rowtabella0"/>
              <w:rPr>
                <w:color w:val="002060"/>
              </w:rPr>
            </w:pPr>
            <w:r w:rsidRPr="00C87BB6">
              <w:rPr>
                <w:color w:val="002060"/>
              </w:rPr>
              <w:t>5423 PALAS.MONTECCHIO "PALADIONIGI"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F48DA2" w14:textId="77777777" w:rsidR="00E23435" w:rsidRPr="00C87BB6" w:rsidRDefault="00E23435" w:rsidP="0018710E">
            <w:pPr>
              <w:pStyle w:val="rowtabella0"/>
              <w:rPr>
                <w:color w:val="002060"/>
              </w:rPr>
            </w:pPr>
            <w:r w:rsidRPr="00C87BB6">
              <w:rPr>
                <w:color w:val="002060"/>
              </w:rPr>
              <w:t>VALLEFOGLIA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EA7C29" w14:textId="77777777" w:rsidR="00E23435" w:rsidRPr="00C87BB6" w:rsidRDefault="00E23435" w:rsidP="0018710E">
            <w:pPr>
              <w:pStyle w:val="rowtabella0"/>
              <w:rPr>
                <w:color w:val="002060"/>
              </w:rPr>
            </w:pPr>
            <w:r w:rsidRPr="00C87BB6">
              <w:rPr>
                <w:color w:val="002060"/>
              </w:rPr>
              <w:t>VIA MAZZINI</w:t>
            </w:r>
          </w:p>
        </w:tc>
      </w:tr>
    </w:tbl>
    <w:p w14:paraId="38A1EB8D" w14:textId="77777777" w:rsidR="00E23435" w:rsidRPr="00C87BB6" w:rsidRDefault="00E23435" w:rsidP="00E23435">
      <w:pPr>
        <w:pStyle w:val="breakline"/>
        <w:rPr>
          <w:rFonts w:eastAsiaTheme="minorEastAsia"/>
          <w:color w:val="002060"/>
        </w:rPr>
      </w:pPr>
    </w:p>
    <w:p w14:paraId="36D66155" w14:textId="77777777" w:rsidR="00E23435" w:rsidRPr="00C87BB6" w:rsidRDefault="00E23435" w:rsidP="00E23435">
      <w:pPr>
        <w:pStyle w:val="breakline"/>
        <w:rPr>
          <w:color w:val="002060"/>
        </w:rPr>
      </w:pPr>
    </w:p>
    <w:p w14:paraId="5960BCF0" w14:textId="77777777" w:rsidR="00E23435" w:rsidRPr="00C87BB6" w:rsidRDefault="00E23435" w:rsidP="00E23435">
      <w:pPr>
        <w:pStyle w:val="breakline"/>
        <w:rPr>
          <w:color w:val="002060"/>
        </w:rPr>
      </w:pPr>
    </w:p>
    <w:p w14:paraId="6F3D32D4" w14:textId="77777777" w:rsidR="00E23435" w:rsidRPr="00C87BB6" w:rsidRDefault="00E23435" w:rsidP="00E23435">
      <w:pPr>
        <w:pStyle w:val="sottotitolocampionato10"/>
        <w:rPr>
          <w:color w:val="002060"/>
        </w:rPr>
      </w:pPr>
      <w:r w:rsidRPr="00C87BB6">
        <w:rPr>
          <w:color w:val="002060"/>
        </w:rPr>
        <w:t>GIRONE SB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0"/>
        <w:gridCol w:w="2029"/>
        <w:gridCol w:w="385"/>
        <w:gridCol w:w="898"/>
        <w:gridCol w:w="1198"/>
        <w:gridCol w:w="1554"/>
        <w:gridCol w:w="1536"/>
      </w:tblGrid>
      <w:tr w:rsidR="00E23435" w:rsidRPr="00C87BB6" w14:paraId="1114E527" w14:textId="77777777" w:rsidTr="001871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3E195" w14:textId="77777777" w:rsidR="00E23435" w:rsidRPr="00C87BB6" w:rsidRDefault="00E23435" w:rsidP="0018710E">
            <w:pPr>
              <w:pStyle w:val="headertabella0"/>
              <w:rPr>
                <w:color w:val="002060"/>
              </w:rPr>
            </w:pPr>
            <w:r w:rsidRPr="00C87BB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1E0A0" w14:textId="77777777" w:rsidR="00E23435" w:rsidRPr="00C87BB6" w:rsidRDefault="00E23435" w:rsidP="0018710E">
            <w:pPr>
              <w:pStyle w:val="headertabella0"/>
              <w:rPr>
                <w:color w:val="002060"/>
              </w:rPr>
            </w:pPr>
            <w:r w:rsidRPr="00C87BB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34F9D" w14:textId="77777777" w:rsidR="00E23435" w:rsidRPr="00C87BB6" w:rsidRDefault="00E23435" w:rsidP="0018710E">
            <w:pPr>
              <w:pStyle w:val="headertabella0"/>
              <w:rPr>
                <w:color w:val="002060"/>
              </w:rPr>
            </w:pPr>
            <w:r w:rsidRPr="00C87BB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20CAE" w14:textId="77777777" w:rsidR="00E23435" w:rsidRPr="00C87BB6" w:rsidRDefault="00E23435" w:rsidP="0018710E">
            <w:pPr>
              <w:pStyle w:val="headertabella0"/>
              <w:rPr>
                <w:color w:val="002060"/>
              </w:rPr>
            </w:pPr>
            <w:r w:rsidRPr="00C87BB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D5677" w14:textId="77777777" w:rsidR="00E23435" w:rsidRPr="00C87BB6" w:rsidRDefault="00E23435" w:rsidP="0018710E">
            <w:pPr>
              <w:pStyle w:val="headertabella0"/>
              <w:rPr>
                <w:color w:val="002060"/>
              </w:rPr>
            </w:pPr>
            <w:r w:rsidRPr="00C87BB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3AD23F" w14:textId="77777777" w:rsidR="00E23435" w:rsidRPr="00C87BB6" w:rsidRDefault="00E23435" w:rsidP="0018710E">
            <w:pPr>
              <w:pStyle w:val="headertabella0"/>
              <w:rPr>
                <w:color w:val="002060"/>
              </w:rPr>
            </w:pPr>
            <w:proofErr w:type="spellStart"/>
            <w:r w:rsidRPr="00C87BB6">
              <w:rPr>
                <w:color w:val="002060"/>
              </w:rPr>
              <w:t>Localita'</w:t>
            </w:r>
            <w:proofErr w:type="spellEnd"/>
            <w:r w:rsidRPr="00C87BB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08B83" w14:textId="77777777" w:rsidR="00E23435" w:rsidRPr="00C87BB6" w:rsidRDefault="00E23435" w:rsidP="0018710E">
            <w:pPr>
              <w:pStyle w:val="headertabella0"/>
              <w:rPr>
                <w:color w:val="002060"/>
              </w:rPr>
            </w:pPr>
            <w:r w:rsidRPr="00C87BB6">
              <w:rPr>
                <w:color w:val="002060"/>
              </w:rPr>
              <w:t>Indirizzo Impianto</w:t>
            </w:r>
          </w:p>
        </w:tc>
      </w:tr>
      <w:tr w:rsidR="00E23435" w:rsidRPr="00C87BB6" w14:paraId="2C4ADF1E" w14:textId="77777777" w:rsidTr="0018710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A7C45C" w14:textId="77777777" w:rsidR="00E23435" w:rsidRPr="00C87BB6" w:rsidRDefault="00E23435" w:rsidP="0018710E">
            <w:pPr>
              <w:pStyle w:val="rowtabella0"/>
              <w:rPr>
                <w:color w:val="002060"/>
              </w:rPr>
            </w:pPr>
            <w:r w:rsidRPr="00C87BB6">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24EA4A" w14:textId="77777777" w:rsidR="00E23435" w:rsidRPr="00C87BB6" w:rsidRDefault="00E23435" w:rsidP="0018710E">
            <w:pPr>
              <w:pStyle w:val="rowtabella0"/>
              <w:rPr>
                <w:color w:val="002060"/>
              </w:rPr>
            </w:pPr>
            <w:r w:rsidRPr="00C87BB6">
              <w:rPr>
                <w:color w:val="002060"/>
              </w:rPr>
              <w:t>FOOTBALLCLUBREAL MONTALTO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3D1629" w14:textId="77777777" w:rsidR="00E23435" w:rsidRPr="00C87BB6" w:rsidRDefault="00E23435" w:rsidP="0018710E">
            <w:pPr>
              <w:pStyle w:val="rowtabella0"/>
              <w:jc w:val="center"/>
              <w:rPr>
                <w:color w:val="002060"/>
              </w:rPr>
            </w:pPr>
            <w:r w:rsidRPr="00C87BB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8817B4" w14:textId="77777777" w:rsidR="00E23435" w:rsidRPr="00C87BB6" w:rsidRDefault="00E23435" w:rsidP="0018710E">
            <w:pPr>
              <w:pStyle w:val="rowtabella0"/>
              <w:rPr>
                <w:color w:val="002060"/>
              </w:rPr>
            </w:pPr>
            <w:r w:rsidRPr="00C87BB6">
              <w:rPr>
                <w:color w:val="002060"/>
              </w:rPr>
              <w:t>25/02/2023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025B7C" w14:textId="77777777" w:rsidR="00E23435" w:rsidRPr="00C87BB6" w:rsidRDefault="00E23435" w:rsidP="0018710E">
            <w:pPr>
              <w:pStyle w:val="rowtabella0"/>
              <w:rPr>
                <w:color w:val="002060"/>
              </w:rPr>
            </w:pPr>
            <w:r w:rsidRPr="00C87BB6">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7C9112" w14:textId="77777777" w:rsidR="00E23435" w:rsidRPr="00C87BB6" w:rsidRDefault="00E23435" w:rsidP="0018710E">
            <w:pPr>
              <w:pStyle w:val="rowtabella0"/>
              <w:rPr>
                <w:color w:val="002060"/>
              </w:rPr>
            </w:pPr>
            <w:r w:rsidRPr="00C87BB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D61E08" w14:textId="77777777" w:rsidR="00E23435" w:rsidRPr="00C87BB6" w:rsidRDefault="00E23435" w:rsidP="0018710E">
            <w:pPr>
              <w:pStyle w:val="rowtabella0"/>
              <w:rPr>
                <w:color w:val="002060"/>
              </w:rPr>
            </w:pPr>
            <w:r w:rsidRPr="00C87BB6">
              <w:rPr>
                <w:color w:val="002060"/>
              </w:rPr>
              <w:t>VIA GROTTE DI POSATORA 19/A</w:t>
            </w:r>
          </w:p>
        </w:tc>
      </w:tr>
      <w:tr w:rsidR="00E23435" w:rsidRPr="00C87BB6" w14:paraId="29941641"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5E3CF1" w14:textId="77777777" w:rsidR="00E23435" w:rsidRPr="00C87BB6" w:rsidRDefault="00E23435" w:rsidP="0018710E">
            <w:pPr>
              <w:pStyle w:val="rowtabella0"/>
              <w:rPr>
                <w:color w:val="002060"/>
              </w:rPr>
            </w:pPr>
            <w:r w:rsidRPr="00C87BB6">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54C87C" w14:textId="77777777" w:rsidR="00E23435" w:rsidRPr="00C87BB6" w:rsidRDefault="00E23435" w:rsidP="0018710E">
            <w:pPr>
              <w:pStyle w:val="rowtabella0"/>
              <w:rPr>
                <w:color w:val="002060"/>
              </w:rPr>
            </w:pPr>
            <w:r w:rsidRPr="00C87BB6">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9C1C34" w14:textId="77777777" w:rsidR="00E23435" w:rsidRPr="00C87BB6" w:rsidRDefault="00E23435" w:rsidP="0018710E">
            <w:pPr>
              <w:pStyle w:val="rowtabella0"/>
              <w:jc w:val="center"/>
              <w:rPr>
                <w:color w:val="002060"/>
              </w:rPr>
            </w:pPr>
            <w:r w:rsidRPr="00C87BB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F2EB1B" w14:textId="77777777" w:rsidR="00E23435" w:rsidRPr="00C87BB6" w:rsidRDefault="00E23435" w:rsidP="0018710E">
            <w:pPr>
              <w:pStyle w:val="rowtabella0"/>
              <w:rPr>
                <w:color w:val="002060"/>
              </w:rPr>
            </w:pPr>
            <w:r w:rsidRPr="00C87BB6">
              <w:rPr>
                <w:color w:val="002060"/>
              </w:rPr>
              <w:t>25/02/2023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323A15" w14:textId="77777777" w:rsidR="00E23435" w:rsidRPr="00C87BB6" w:rsidRDefault="00E23435" w:rsidP="0018710E">
            <w:pPr>
              <w:pStyle w:val="rowtabella0"/>
              <w:rPr>
                <w:color w:val="002060"/>
              </w:rPr>
            </w:pPr>
            <w:r w:rsidRPr="00C87BB6">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EB1837" w14:textId="77777777" w:rsidR="00E23435" w:rsidRPr="00C87BB6" w:rsidRDefault="00E23435" w:rsidP="0018710E">
            <w:pPr>
              <w:pStyle w:val="rowtabella0"/>
              <w:rPr>
                <w:color w:val="002060"/>
              </w:rPr>
            </w:pPr>
            <w:r w:rsidRPr="00C87BB6">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0CAEA0" w14:textId="77777777" w:rsidR="00E23435" w:rsidRPr="00C87BB6" w:rsidRDefault="00E23435" w:rsidP="0018710E">
            <w:pPr>
              <w:pStyle w:val="rowtabella0"/>
              <w:rPr>
                <w:color w:val="002060"/>
              </w:rPr>
            </w:pPr>
            <w:r w:rsidRPr="00C87BB6">
              <w:rPr>
                <w:color w:val="002060"/>
              </w:rPr>
              <w:t>VIA ALESSANDRO MANZONI</w:t>
            </w:r>
          </w:p>
        </w:tc>
      </w:tr>
      <w:tr w:rsidR="00E23435" w:rsidRPr="00C87BB6" w14:paraId="77F2877A" w14:textId="77777777" w:rsidTr="0018710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268532" w14:textId="77777777" w:rsidR="00E23435" w:rsidRPr="00C87BB6" w:rsidRDefault="00E23435" w:rsidP="0018710E">
            <w:pPr>
              <w:pStyle w:val="rowtabella0"/>
              <w:rPr>
                <w:color w:val="002060"/>
              </w:rPr>
            </w:pPr>
            <w:r w:rsidRPr="00C87BB6">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D090E1" w14:textId="77777777" w:rsidR="00E23435" w:rsidRPr="00C87BB6" w:rsidRDefault="00E23435" w:rsidP="0018710E">
            <w:pPr>
              <w:pStyle w:val="rowtabella0"/>
              <w:rPr>
                <w:color w:val="002060"/>
              </w:rPr>
            </w:pPr>
            <w:r w:rsidRPr="00C87BB6">
              <w:rPr>
                <w:color w:val="002060"/>
              </w:rPr>
              <w:t>A.V.I.S.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52C6AE" w14:textId="77777777" w:rsidR="00E23435" w:rsidRPr="00C87BB6" w:rsidRDefault="00E23435" w:rsidP="0018710E">
            <w:pPr>
              <w:pStyle w:val="rowtabella0"/>
              <w:jc w:val="center"/>
              <w:rPr>
                <w:color w:val="002060"/>
              </w:rPr>
            </w:pPr>
            <w:r w:rsidRPr="00C87BB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9CCADE" w14:textId="77777777" w:rsidR="00E23435" w:rsidRPr="00C87BB6" w:rsidRDefault="00E23435" w:rsidP="0018710E">
            <w:pPr>
              <w:pStyle w:val="rowtabella0"/>
              <w:rPr>
                <w:color w:val="002060"/>
              </w:rPr>
            </w:pPr>
            <w:r w:rsidRPr="00C87BB6">
              <w:rPr>
                <w:color w:val="002060"/>
              </w:rPr>
              <w:t>26/02/2023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1F6F54" w14:textId="77777777" w:rsidR="00E23435" w:rsidRPr="00C87BB6" w:rsidRDefault="00E23435" w:rsidP="0018710E">
            <w:pPr>
              <w:pStyle w:val="rowtabella0"/>
              <w:rPr>
                <w:color w:val="002060"/>
              </w:rPr>
            </w:pPr>
            <w:r w:rsidRPr="00C87BB6">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FECAB2" w14:textId="77777777" w:rsidR="00E23435" w:rsidRPr="00C87BB6" w:rsidRDefault="00E23435" w:rsidP="0018710E">
            <w:pPr>
              <w:pStyle w:val="rowtabella0"/>
              <w:rPr>
                <w:color w:val="002060"/>
              </w:rPr>
            </w:pPr>
            <w:r w:rsidRPr="00C87BB6">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B2FF22" w14:textId="77777777" w:rsidR="00E23435" w:rsidRPr="00C87BB6" w:rsidRDefault="00E23435" w:rsidP="0018710E">
            <w:pPr>
              <w:pStyle w:val="rowtabella0"/>
              <w:rPr>
                <w:color w:val="002060"/>
              </w:rPr>
            </w:pPr>
            <w:r w:rsidRPr="00C87BB6">
              <w:rPr>
                <w:color w:val="002060"/>
              </w:rPr>
              <w:t>VIA B.ROSSI SNC</w:t>
            </w:r>
          </w:p>
        </w:tc>
      </w:tr>
      <w:tr w:rsidR="00E23435" w:rsidRPr="00C87BB6" w14:paraId="69316B64" w14:textId="77777777" w:rsidTr="0018710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444224" w14:textId="77777777" w:rsidR="00E23435" w:rsidRPr="00C87BB6" w:rsidRDefault="00E23435" w:rsidP="0018710E">
            <w:pPr>
              <w:pStyle w:val="rowtabella0"/>
              <w:rPr>
                <w:color w:val="002060"/>
              </w:rPr>
            </w:pPr>
            <w:r w:rsidRPr="00C87BB6">
              <w:rPr>
                <w:color w:val="002060"/>
              </w:rPr>
              <w:t>VIRTUS FORTITUDO 1950 SSD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AA2B6F" w14:textId="77777777" w:rsidR="00E23435" w:rsidRPr="00C87BB6" w:rsidRDefault="00E23435" w:rsidP="0018710E">
            <w:pPr>
              <w:pStyle w:val="rowtabella0"/>
              <w:rPr>
                <w:color w:val="002060"/>
              </w:rPr>
            </w:pPr>
            <w:r w:rsidRPr="00C87BB6">
              <w:rPr>
                <w:color w:val="002060"/>
              </w:rPr>
              <w:t>SANGIORGIO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50F853" w14:textId="77777777" w:rsidR="00E23435" w:rsidRPr="00C87BB6" w:rsidRDefault="00E23435" w:rsidP="0018710E">
            <w:pPr>
              <w:pStyle w:val="rowtabella0"/>
              <w:jc w:val="center"/>
              <w:rPr>
                <w:color w:val="002060"/>
              </w:rPr>
            </w:pPr>
            <w:r w:rsidRPr="00C87BB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534811" w14:textId="77777777" w:rsidR="00E23435" w:rsidRPr="00C87BB6" w:rsidRDefault="00E23435" w:rsidP="0018710E">
            <w:pPr>
              <w:pStyle w:val="rowtabella0"/>
              <w:rPr>
                <w:color w:val="002060"/>
              </w:rPr>
            </w:pPr>
            <w:r w:rsidRPr="00C87BB6">
              <w:rPr>
                <w:color w:val="002060"/>
              </w:rPr>
              <w:t>01/03/2023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008BB2" w14:textId="77777777" w:rsidR="00E23435" w:rsidRPr="00C87BB6" w:rsidRDefault="00E23435" w:rsidP="0018710E">
            <w:pPr>
              <w:pStyle w:val="rowtabella0"/>
              <w:rPr>
                <w:color w:val="002060"/>
              </w:rPr>
            </w:pPr>
            <w:r w:rsidRPr="00C87BB6">
              <w:rPr>
                <w:color w:val="002060"/>
              </w:rPr>
              <w:t>5093 CAMPO SCOPERTO NUOVO ANTISTADI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FBE523" w14:textId="77777777" w:rsidR="00E23435" w:rsidRPr="00C87BB6" w:rsidRDefault="00E23435" w:rsidP="0018710E">
            <w:pPr>
              <w:pStyle w:val="rowtabella0"/>
              <w:rPr>
                <w:color w:val="002060"/>
              </w:rPr>
            </w:pPr>
            <w:r w:rsidRPr="00C87BB6">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922F68" w14:textId="77777777" w:rsidR="00E23435" w:rsidRPr="00C87BB6" w:rsidRDefault="00E23435" w:rsidP="0018710E">
            <w:pPr>
              <w:pStyle w:val="rowtabella0"/>
              <w:rPr>
                <w:color w:val="002060"/>
              </w:rPr>
            </w:pPr>
            <w:r w:rsidRPr="00C87BB6">
              <w:rPr>
                <w:color w:val="002060"/>
              </w:rPr>
              <w:t>VIA BRUNO BUOZZI</w:t>
            </w:r>
          </w:p>
        </w:tc>
      </w:tr>
    </w:tbl>
    <w:p w14:paraId="27F1C787" w14:textId="77777777" w:rsidR="00E23435" w:rsidRPr="00C87BB6" w:rsidRDefault="00E23435" w:rsidP="00E23435">
      <w:pPr>
        <w:pStyle w:val="breakline"/>
        <w:rPr>
          <w:color w:val="002060"/>
        </w:rPr>
      </w:pPr>
    </w:p>
    <w:p w14:paraId="4C663816" w14:textId="77777777" w:rsidR="005D55B2" w:rsidRPr="0085109C" w:rsidRDefault="005D55B2" w:rsidP="005D55B2">
      <w:pPr>
        <w:pStyle w:val="breakline"/>
        <w:rPr>
          <w:color w:val="002060"/>
        </w:rPr>
      </w:pPr>
    </w:p>
    <w:p w14:paraId="7164D563" w14:textId="77777777" w:rsidR="005D55B2" w:rsidRPr="0085109C" w:rsidRDefault="005D55B2" w:rsidP="005D55B2">
      <w:pPr>
        <w:pStyle w:val="breakline"/>
        <w:rPr>
          <w:rFonts w:eastAsiaTheme="minorEastAsia"/>
          <w:color w:val="002060"/>
        </w:rPr>
      </w:pPr>
    </w:p>
    <w:p w14:paraId="4F45C0A3" w14:textId="77777777" w:rsidR="005D55B2" w:rsidRPr="00F02D77" w:rsidRDefault="005D55B2" w:rsidP="009D0C38">
      <w:pPr>
        <w:pStyle w:val="LndNormale1"/>
        <w:rPr>
          <w:b/>
          <w:color w:val="002060"/>
          <w:szCs w:val="22"/>
        </w:rPr>
      </w:pPr>
    </w:p>
    <w:p w14:paraId="147967DF" w14:textId="77777777" w:rsidR="00550BD4" w:rsidRPr="0087042E" w:rsidRDefault="00550BD4" w:rsidP="00550BD4">
      <w:pPr>
        <w:pStyle w:val="breakline"/>
        <w:rPr>
          <w:rFonts w:eastAsiaTheme="minorEastAsia"/>
          <w:color w:val="002060"/>
        </w:rPr>
      </w:pPr>
    </w:p>
    <w:p w14:paraId="3348EE1C" w14:textId="77777777" w:rsidR="00375B61" w:rsidRPr="00DE1EF7" w:rsidRDefault="00375B61" w:rsidP="00375B61">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0FE3744D" w14:textId="77777777" w:rsidR="00375B61" w:rsidRPr="00DE1EF7" w:rsidRDefault="00375B61" w:rsidP="00375B61">
      <w:pPr>
        <w:pStyle w:val="Corpodeltesto21"/>
        <w:jc w:val="center"/>
        <w:rPr>
          <w:rFonts w:ascii="Arial" w:hAnsi="Arial" w:cs="Arial"/>
          <w:b/>
          <w:color w:val="002060"/>
          <w:sz w:val="30"/>
          <w:szCs w:val="30"/>
        </w:rPr>
      </w:pPr>
    </w:p>
    <w:p w14:paraId="23F1766E" w14:textId="6C03386A" w:rsidR="00375B61" w:rsidRPr="00DE1EF7" w:rsidRDefault="00375B61" w:rsidP="00375B61">
      <w:pPr>
        <w:pStyle w:val="Nessunaspaziatura"/>
        <w:jc w:val="both"/>
        <w:rPr>
          <w:rFonts w:ascii="Arial" w:hAnsi="Arial" w:cs="Arial"/>
          <w:color w:val="002060"/>
        </w:rPr>
      </w:pPr>
      <w:r w:rsidRPr="00DE1EF7">
        <w:rPr>
          <w:rFonts w:ascii="Arial" w:hAnsi="Arial" w:cs="Arial"/>
          <w:color w:val="002060"/>
        </w:rPr>
        <w:t xml:space="preserve">Il versamento delle somme relative alle ammende comminate con il presente Comunicato Ufficiale deve essere effettuato entro il </w:t>
      </w:r>
      <w:r w:rsidR="00B31A96">
        <w:rPr>
          <w:rFonts w:ascii="Arial" w:hAnsi="Arial" w:cs="Arial"/>
          <w:b/>
          <w:bCs/>
          <w:color w:val="002060"/>
        </w:rPr>
        <w:t>6 marzo</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0159263E" w14:textId="77777777" w:rsidR="00375B61" w:rsidRPr="00DE1EF7" w:rsidRDefault="00375B61" w:rsidP="00375B61">
      <w:pPr>
        <w:pStyle w:val="Nessunaspaziatura"/>
        <w:jc w:val="both"/>
        <w:rPr>
          <w:rFonts w:ascii="Arial" w:hAnsi="Arial" w:cs="Arial"/>
          <w:color w:val="002060"/>
        </w:rPr>
      </w:pPr>
    </w:p>
    <w:p w14:paraId="541CC88D"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BNL – ANCONA</w:t>
      </w:r>
    </w:p>
    <w:p w14:paraId="6F46B39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0665BD5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t>IT13E0100502604000000001453</w:t>
      </w:r>
    </w:p>
    <w:p w14:paraId="081E9A7D" w14:textId="77777777" w:rsidR="00375B61" w:rsidRPr="00DE1EF7" w:rsidRDefault="00375B61" w:rsidP="00375B61">
      <w:pPr>
        <w:pStyle w:val="Nessunaspaziatura"/>
        <w:jc w:val="both"/>
        <w:rPr>
          <w:rFonts w:ascii="Arial" w:hAnsi="Arial" w:cs="Arial"/>
          <w:color w:val="002060"/>
        </w:rPr>
      </w:pPr>
    </w:p>
    <w:p w14:paraId="19197100" w14:textId="77777777" w:rsidR="00375B61" w:rsidRPr="00DE1EF7" w:rsidRDefault="00375B61" w:rsidP="00375B61">
      <w:pPr>
        <w:pStyle w:val="Corpodeltesto21"/>
        <w:rPr>
          <w:rFonts w:ascii="Arial" w:hAnsi="Arial" w:cs="Arial"/>
          <w:color w:val="002060"/>
          <w:sz w:val="22"/>
          <w:szCs w:val="22"/>
        </w:rPr>
      </w:pPr>
    </w:p>
    <w:p w14:paraId="0010BA56"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1CC92499" w14:textId="77777777" w:rsidR="00375B61" w:rsidRPr="00DE1EF7" w:rsidRDefault="00375B61" w:rsidP="00375B61">
      <w:pPr>
        <w:pStyle w:val="Corpodeltesto21"/>
        <w:rPr>
          <w:rFonts w:ascii="Arial" w:hAnsi="Arial" w:cs="Arial"/>
          <w:color w:val="002060"/>
          <w:sz w:val="22"/>
          <w:szCs w:val="22"/>
        </w:rPr>
      </w:pPr>
    </w:p>
    <w:p w14:paraId="6B8DD3A1"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3AFCAAFE"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A38B482"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3C7197B9" w14:textId="77777777" w:rsidR="00375B61" w:rsidRPr="00DE1EF7" w:rsidRDefault="00375B61" w:rsidP="00375B61">
      <w:pPr>
        <w:pStyle w:val="Corpodeltesto21"/>
        <w:rPr>
          <w:rFonts w:ascii="Arial" w:hAnsi="Arial" w:cs="Arial"/>
          <w:color w:val="002060"/>
          <w:sz w:val="22"/>
          <w:szCs w:val="22"/>
        </w:rPr>
      </w:pPr>
    </w:p>
    <w:p w14:paraId="6CD66C65"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790956E0" w14:textId="77777777" w:rsidR="00375B61" w:rsidRPr="00DE1EF7" w:rsidRDefault="00375B61" w:rsidP="00375B61">
      <w:pPr>
        <w:pStyle w:val="Corpodeltesto21"/>
        <w:rPr>
          <w:rFonts w:ascii="Arial" w:hAnsi="Arial" w:cs="Arial"/>
          <w:color w:val="002060"/>
          <w:sz w:val="22"/>
          <w:szCs w:val="22"/>
        </w:rPr>
      </w:pPr>
    </w:p>
    <w:p w14:paraId="7656B6B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7ABDD72"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75B585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IT13E0100502604000000001453</w:t>
      </w:r>
    </w:p>
    <w:p w14:paraId="305AB317" w14:textId="1710AC16" w:rsidR="00467CBB" w:rsidRDefault="00467CBB" w:rsidP="00770E76">
      <w:pPr>
        <w:rPr>
          <w:rFonts w:ascii="Arial" w:hAnsi="Arial" w:cs="Arial"/>
          <w:color w:val="002060"/>
          <w:sz w:val="22"/>
          <w:szCs w:val="22"/>
        </w:rPr>
      </w:pPr>
    </w:p>
    <w:p w14:paraId="75A68727" w14:textId="77777777" w:rsidR="00B22AD4" w:rsidRDefault="00B22AD4" w:rsidP="00770E76">
      <w:pPr>
        <w:rPr>
          <w:rFonts w:ascii="Arial" w:hAnsi="Arial" w:cs="Arial"/>
          <w:color w:val="002060"/>
          <w:sz w:val="22"/>
          <w:szCs w:val="22"/>
        </w:rPr>
      </w:pPr>
    </w:p>
    <w:p w14:paraId="2F96929A" w14:textId="77777777" w:rsidR="00B22AD4" w:rsidRPr="00DE1EF7" w:rsidRDefault="00B22AD4" w:rsidP="00770E76">
      <w:pPr>
        <w:rPr>
          <w:rFonts w:ascii="Arial" w:hAnsi="Arial" w:cs="Arial"/>
          <w:color w:val="002060"/>
          <w:sz w:val="22"/>
          <w:szCs w:val="22"/>
        </w:rPr>
      </w:pPr>
    </w:p>
    <w:p w14:paraId="5634EDA6" w14:textId="77777777" w:rsidR="0050229F" w:rsidRPr="00DE1EF7" w:rsidRDefault="0050229F" w:rsidP="0050229F">
      <w:pPr>
        <w:pStyle w:val="LndNormale1"/>
        <w:rPr>
          <w:rFonts w:cs="Arial"/>
          <w:color w:val="002060"/>
          <w:szCs w:val="22"/>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37E85BAE" w14:textId="77777777" w:rsidR="00465BCD" w:rsidRPr="00DE1EF7" w:rsidRDefault="00465BCD"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133F9963"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B31A96">
        <w:rPr>
          <w:b/>
          <w:color w:val="002060"/>
          <w:u w:val="single"/>
        </w:rPr>
        <w:t>22</w:t>
      </w:r>
      <w:r w:rsidR="004A0FF1">
        <w:rPr>
          <w:b/>
          <w:color w:val="002060"/>
          <w:u w:val="single"/>
        </w:rPr>
        <w:t>/0</w:t>
      </w:r>
      <w:r w:rsidR="009C0933">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8A5E8" w14:textId="77777777" w:rsidR="00C614F2" w:rsidRDefault="00C614F2">
      <w:r>
        <w:separator/>
      </w:r>
    </w:p>
  </w:endnote>
  <w:endnote w:type="continuationSeparator" w:id="0">
    <w:p w14:paraId="0A5699B8" w14:textId="77777777" w:rsidR="00C614F2" w:rsidRDefault="00C61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4F24F479"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297D77">
      <w:rPr>
        <w:rStyle w:val="Numeropagina"/>
        <w:rFonts w:ascii="Arial" w:hAnsi="Arial" w:cs="Arial"/>
        <w:color w:val="002060"/>
      </w:rPr>
      <w:t>9</w:t>
    </w:r>
    <w:r w:rsidR="00B31A96">
      <w:rPr>
        <w:rStyle w:val="Numeropagina"/>
        <w:rFonts w:ascii="Arial" w:hAnsi="Arial" w:cs="Arial"/>
        <w:color w:val="00206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8F9F6" w14:textId="77777777" w:rsidR="00C614F2" w:rsidRDefault="00C614F2">
      <w:r>
        <w:separator/>
      </w:r>
    </w:p>
  </w:footnote>
  <w:footnote w:type="continuationSeparator" w:id="0">
    <w:p w14:paraId="12497B91" w14:textId="77777777" w:rsidR="00C614F2" w:rsidRDefault="00C61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5"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3"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3"/>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40"/>
  </w:num>
  <w:num w:numId="6" w16cid:durableId="1409227866">
    <w:abstractNumId w:val="23"/>
  </w:num>
  <w:num w:numId="7" w16cid:durableId="1703477839">
    <w:abstractNumId w:val="35"/>
  </w:num>
  <w:num w:numId="8" w16cid:durableId="1865820661">
    <w:abstractNumId w:val="28"/>
  </w:num>
  <w:num w:numId="9" w16cid:durableId="1770080403">
    <w:abstractNumId w:val="34"/>
  </w:num>
  <w:num w:numId="10" w16cid:durableId="1930651135">
    <w:abstractNumId w:val="17"/>
  </w:num>
  <w:num w:numId="11" w16cid:durableId="560559437">
    <w:abstractNumId w:val="42"/>
  </w:num>
  <w:num w:numId="12" w16cid:durableId="1712725283">
    <w:abstractNumId w:val="11"/>
  </w:num>
  <w:num w:numId="13" w16cid:durableId="2130661461">
    <w:abstractNumId w:val="13"/>
  </w:num>
  <w:num w:numId="14" w16cid:durableId="1600523497">
    <w:abstractNumId w:val="4"/>
  </w:num>
  <w:num w:numId="15" w16cid:durableId="314726150">
    <w:abstractNumId w:val="27"/>
  </w:num>
  <w:num w:numId="16" w16cid:durableId="2094011012">
    <w:abstractNumId w:val="18"/>
  </w:num>
  <w:num w:numId="17" w16cid:durableId="249898235">
    <w:abstractNumId w:val="45"/>
  </w:num>
  <w:num w:numId="18" w16cid:durableId="1803184862">
    <w:abstractNumId w:val="37"/>
  </w:num>
  <w:num w:numId="19" w16cid:durableId="1102998121">
    <w:abstractNumId w:val="21"/>
  </w:num>
  <w:num w:numId="20" w16cid:durableId="2242136">
    <w:abstractNumId w:val="29"/>
  </w:num>
  <w:num w:numId="21" w16cid:durableId="424768929">
    <w:abstractNumId w:val="30"/>
  </w:num>
  <w:num w:numId="22" w16cid:durableId="1772698854">
    <w:abstractNumId w:val="19"/>
  </w:num>
  <w:num w:numId="23" w16cid:durableId="1872261587">
    <w:abstractNumId w:val="38"/>
  </w:num>
  <w:num w:numId="24" w16cid:durableId="798693027">
    <w:abstractNumId w:val="43"/>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6"/>
  </w:num>
  <w:num w:numId="30" w16cid:durableId="1043285624">
    <w:abstractNumId w:val="7"/>
  </w:num>
  <w:num w:numId="31" w16cid:durableId="576600428">
    <w:abstractNumId w:val="2"/>
  </w:num>
  <w:num w:numId="32" w16cid:durableId="1476291970">
    <w:abstractNumId w:val="36"/>
  </w:num>
  <w:num w:numId="33" w16cid:durableId="1092553154">
    <w:abstractNumId w:val="22"/>
  </w:num>
  <w:num w:numId="34" w16cid:durableId="1971473206">
    <w:abstractNumId w:val="3"/>
  </w:num>
  <w:num w:numId="35" w16cid:durableId="542669457">
    <w:abstractNumId w:val="44"/>
  </w:num>
  <w:num w:numId="36" w16cid:durableId="1628706912">
    <w:abstractNumId w:val="15"/>
  </w:num>
  <w:num w:numId="37" w16cid:durableId="1466391385">
    <w:abstractNumId w:val="25"/>
  </w:num>
  <w:num w:numId="38" w16cid:durableId="1407267829">
    <w:abstractNumId w:val="39"/>
  </w:num>
  <w:num w:numId="39" w16cid:durableId="163591222">
    <w:abstractNumId w:val="31"/>
  </w:num>
  <w:num w:numId="40" w16cid:durableId="1344435658">
    <w:abstractNumId w:val="10"/>
  </w:num>
  <w:num w:numId="41" w16cid:durableId="722489900">
    <w:abstractNumId w:val="41"/>
  </w:num>
  <w:num w:numId="42" w16cid:durableId="494877369">
    <w:abstractNumId w:val="6"/>
  </w:num>
  <w:num w:numId="43" w16cid:durableId="2117601001">
    <w:abstractNumId w:val="32"/>
  </w:num>
  <w:num w:numId="44" w16cid:durableId="879825861">
    <w:abstractNumId w:val="12"/>
  </w:num>
  <w:num w:numId="45" w16cid:durableId="1252471219">
    <w:abstractNumId w:val="20"/>
  </w:num>
  <w:num w:numId="46" w16cid:durableId="976032630">
    <w:abstractNumId w:val="1"/>
  </w:num>
  <w:num w:numId="47" w16cid:durableId="1429622785">
    <w:abstractNumId w:val="47"/>
  </w:num>
  <w:num w:numId="48" w16cid:durableId="57946484">
    <w:abstractNumId w:val="9"/>
  </w:num>
  <w:num w:numId="49" w16cid:durableId="954599442">
    <w:abstractNumId w:val="47"/>
    <w:lvlOverride w:ilvl="0">
      <w:startOverride w:val="1"/>
    </w:lvlOverride>
  </w:num>
  <w:num w:numId="50" w16cid:durableId="1135953624">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692A"/>
    <w:rsid w:val="000B6E8C"/>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4C3"/>
    <w:rsid w:val="000D355F"/>
    <w:rsid w:val="000D4B1C"/>
    <w:rsid w:val="000D4C5B"/>
    <w:rsid w:val="000D53CC"/>
    <w:rsid w:val="000D5D44"/>
    <w:rsid w:val="000D5D8D"/>
    <w:rsid w:val="000D5E81"/>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1FF2"/>
    <w:rsid w:val="00132459"/>
    <w:rsid w:val="00132FDD"/>
    <w:rsid w:val="001348E2"/>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2D2B"/>
    <w:rsid w:val="0020364C"/>
    <w:rsid w:val="00204B05"/>
    <w:rsid w:val="00206BC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1A7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6C3D"/>
    <w:rsid w:val="0026741F"/>
    <w:rsid w:val="00267813"/>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77"/>
    <w:rsid w:val="0028402F"/>
    <w:rsid w:val="0028477F"/>
    <w:rsid w:val="00285909"/>
    <w:rsid w:val="002863BE"/>
    <w:rsid w:val="00286F50"/>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97D77"/>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73"/>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70"/>
    <w:rsid w:val="00363CE2"/>
    <w:rsid w:val="003645BC"/>
    <w:rsid w:val="0036552C"/>
    <w:rsid w:val="00365C6A"/>
    <w:rsid w:val="00365D44"/>
    <w:rsid w:val="00365E3D"/>
    <w:rsid w:val="00367C66"/>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2C0B"/>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06"/>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6F6F"/>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DF3"/>
    <w:rsid w:val="00496EC9"/>
    <w:rsid w:val="004A023E"/>
    <w:rsid w:val="004A051C"/>
    <w:rsid w:val="004A0699"/>
    <w:rsid w:val="004A0FF1"/>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50A"/>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267"/>
    <w:rsid w:val="005D433D"/>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8B8"/>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5134"/>
    <w:rsid w:val="00735D4D"/>
    <w:rsid w:val="007364D6"/>
    <w:rsid w:val="007374CF"/>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45C3"/>
    <w:rsid w:val="007D52A2"/>
    <w:rsid w:val="007D5AB5"/>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04A8"/>
    <w:rsid w:val="008C1382"/>
    <w:rsid w:val="008C240D"/>
    <w:rsid w:val="008C393B"/>
    <w:rsid w:val="008C40FE"/>
    <w:rsid w:val="008C411E"/>
    <w:rsid w:val="008C48A7"/>
    <w:rsid w:val="008C4963"/>
    <w:rsid w:val="008C582C"/>
    <w:rsid w:val="008C5920"/>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0C9"/>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0AC3"/>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2AD4"/>
    <w:rsid w:val="00B23150"/>
    <w:rsid w:val="00B238C0"/>
    <w:rsid w:val="00B24C1F"/>
    <w:rsid w:val="00B2697F"/>
    <w:rsid w:val="00B26AB0"/>
    <w:rsid w:val="00B26D9D"/>
    <w:rsid w:val="00B27099"/>
    <w:rsid w:val="00B30ADF"/>
    <w:rsid w:val="00B31225"/>
    <w:rsid w:val="00B3186C"/>
    <w:rsid w:val="00B31A96"/>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9F6"/>
    <w:rsid w:val="00B47C25"/>
    <w:rsid w:val="00B47E26"/>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8EF"/>
    <w:rsid w:val="00C51FFC"/>
    <w:rsid w:val="00C545D8"/>
    <w:rsid w:val="00C549C8"/>
    <w:rsid w:val="00C610A8"/>
    <w:rsid w:val="00C614F2"/>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E57"/>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973"/>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46F"/>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EF7C8E"/>
    <w:rsid w:val="00F0001D"/>
    <w:rsid w:val="00F00698"/>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563"/>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TotalTime>
  <Pages>22</Pages>
  <Words>7005</Words>
  <Characters>39931</Characters>
  <Application>Microsoft Office Word</Application>
  <DocSecurity>0</DocSecurity>
  <Lines>332</Lines>
  <Paragraphs>93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46843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5</cp:revision>
  <cp:lastPrinted>2023-02-14T12:11:00Z</cp:lastPrinted>
  <dcterms:created xsi:type="dcterms:W3CDTF">2023-02-22T14:44:00Z</dcterms:created>
  <dcterms:modified xsi:type="dcterms:W3CDTF">2023-02-22T14:55:00Z</dcterms:modified>
</cp:coreProperties>
</file>