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631AB9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A6146C">
              <w:rPr>
                <w:rFonts w:ascii="Arial" w:hAnsi="Arial" w:cs="Arial"/>
                <w:color w:val="002060"/>
                <w:sz w:val="40"/>
                <w:szCs w:val="40"/>
              </w:rPr>
              <w:t>5</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B31A96">
              <w:rPr>
                <w:rFonts w:ascii="Arial" w:hAnsi="Arial" w:cs="Arial"/>
                <w:color w:val="002060"/>
                <w:sz w:val="40"/>
                <w:szCs w:val="40"/>
              </w:rPr>
              <w:t>2</w:t>
            </w:r>
            <w:r w:rsidR="00A6146C">
              <w:rPr>
                <w:rFonts w:ascii="Arial" w:hAnsi="Arial" w:cs="Arial"/>
                <w:color w:val="002060"/>
                <w:sz w:val="40"/>
                <w:szCs w:val="40"/>
              </w:rPr>
              <w:t>4</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5A11A40"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112EDB38" w14:textId="1AB413A0"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4D9CAD43" w14:textId="09F1345D"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0EAFCCD8" w14:textId="6EB59D3C"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0952245B" w14:textId="7A3A6D75"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F12D0">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77777777" w:rsidR="00F240EA" w:rsidRPr="00F240EA" w:rsidRDefault="00F240E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15A28C8" w14:textId="759AA78D" w:rsidR="005D55B2" w:rsidRDefault="005D55B2" w:rsidP="005D55B2">
      <w:pPr>
        <w:pStyle w:val="breakline"/>
        <w:rPr>
          <w:color w:val="002060"/>
        </w:rPr>
      </w:pPr>
    </w:p>
    <w:p w14:paraId="22B433B2" w14:textId="77777777" w:rsidR="001607E8" w:rsidRPr="00354462" w:rsidRDefault="001607E8" w:rsidP="001607E8">
      <w:pPr>
        <w:pStyle w:val="titolocampionato0"/>
        <w:shd w:val="clear" w:color="auto" w:fill="CCCCCC"/>
        <w:spacing w:before="80" w:after="40"/>
        <w:rPr>
          <w:color w:val="002060"/>
        </w:rPr>
      </w:pPr>
      <w:r w:rsidRPr="00354462">
        <w:rPr>
          <w:color w:val="002060"/>
        </w:rPr>
        <w:t>CALCIO A CINQUE SERIE D</w:t>
      </w:r>
    </w:p>
    <w:p w14:paraId="762FFF57" w14:textId="77777777" w:rsidR="001607E8" w:rsidRPr="00354462" w:rsidRDefault="001607E8" w:rsidP="001607E8">
      <w:pPr>
        <w:pStyle w:val="titoloprinc0"/>
        <w:rPr>
          <w:color w:val="002060"/>
        </w:rPr>
      </w:pPr>
      <w:r w:rsidRPr="00354462">
        <w:rPr>
          <w:color w:val="002060"/>
        </w:rPr>
        <w:t>VARIAZIONI AL PROGRAMMA GARE</w:t>
      </w:r>
    </w:p>
    <w:p w14:paraId="2A6397FB" w14:textId="77777777" w:rsidR="001607E8" w:rsidRPr="00354462" w:rsidRDefault="001607E8" w:rsidP="001607E8">
      <w:pPr>
        <w:pStyle w:val="breakline"/>
        <w:rPr>
          <w:color w:val="002060"/>
        </w:rPr>
      </w:pPr>
    </w:p>
    <w:p w14:paraId="49CA36E6" w14:textId="77777777" w:rsidR="001607E8" w:rsidRPr="00354462" w:rsidRDefault="001607E8" w:rsidP="001607E8">
      <w:pPr>
        <w:pStyle w:val="breakline"/>
        <w:rPr>
          <w:color w:val="002060"/>
        </w:rPr>
      </w:pPr>
    </w:p>
    <w:p w14:paraId="6DA8F0AA" w14:textId="77777777" w:rsidR="001607E8" w:rsidRPr="00354462" w:rsidRDefault="001607E8" w:rsidP="001607E8">
      <w:pPr>
        <w:pStyle w:val="sottotitolocampionato10"/>
        <w:rPr>
          <w:color w:val="002060"/>
        </w:rPr>
      </w:pPr>
      <w:r w:rsidRPr="0035446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607E8" w:rsidRPr="00354462" w14:paraId="067E7200" w14:textId="77777777" w:rsidTr="0018710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5A52B" w14:textId="77777777" w:rsidR="001607E8" w:rsidRPr="00354462" w:rsidRDefault="001607E8" w:rsidP="0018710E">
            <w:pPr>
              <w:pStyle w:val="headertabella0"/>
              <w:rPr>
                <w:color w:val="002060"/>
              </w:rPr>
            </w:pPr>
            <w:r w:rsidRPr="0035446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E1C65" w14:textId="77777777" w:rsidR="001607E8" w:rsidRPr="00354462" w:rsidRDefault="001607E8" w:rsidP="0018710E">
            <w:pPr>
              <w:pStyle w:val="headertabella0"/>
              <w:rPr>
                <w:color w:val="002060"/>
              </w:rPr>
            </w:pPr>
            <w:r w:rsidRPr="00354462">
              <w:rPr>
                <w:color w:val="002060"/>
              </w:rPr>
              <w:t xml:space="preserve">N° </w:t>
            </w:r>
            <w:proofErr w:type="spellStart"/>
            <w:r w:rsidRPr="00354462">
              <w:rPr>
                <w:color w:val="002060"/>
              </w:rPr>
              <w:t>Gior</w:t>
            </w:r>
            <w:proofErr w:type="spellEnd"/>
            <w:r w:rsidRPr="0035446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403E4" w14:textId="77777777" w:rsidR="001607E8" w:rsidRPr="00354462" w:rsidRDefault="001607E8" w:rsidP="0018710E">
            <w:pPr>
              <w:pStyle w:val="headertabella0"/>
              <w:rPr>
                <w:color w:val="002060"/>
              </w:rPr>
            </w:pPr>
            <w:r w:rsidRPr="0035446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61A52" w14:textId="77777777" w:rsidR="001607E8" w:rsidRPr="00354462" w:rsidRDefault="001607E8" w:rsidP="0018710E">
            <w:pPr>
              <w:pStyle w:val="headertabella0"/>
              <w:rPr>
                <w:color w:val="002060"/>
              </w:rPr>
            </w:pPr>
            <w:r w:rsidRPr="0035446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C8320" w14:textId="77777777" w:rsidR="001607E8" w:rsidRPr="00354462" w:rsidRDefault="001607E8" w:rsidP="0018710E">
            <w:pPr>
              <w:pStyle w:val="headertabella0"/>
              <w:rPr>
                <w:color w:val="002060"/>
              </w:rPr>
            </w:pPr>
            <w:r w:rsidRPr="00354462">
              <w:rPr>
                <w:color w:val="002060"/>
              </w:rPr>
              <w:t xml:space="preserve">Data </w:t>
            </w:r>
            <w:proofErr w:type="spellStart"/>
            <w:r w:rsidRPr="00354462">
              <w:rPr>
                <w:color w:val="002060"/>
              </w:rPr>
              <w:t>Orig</w:t>
            </w:r>
            <w:proofErr w:type="spellEnd"/>
            <w:r w:rsidRPr="0035446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F131B" w14:textId="77777777" w:rsidR="001607E8" w:rsidRPr="00354462" w:rsidRDefault="001607E8" w:rsidP="0018710E">
            <w:pPr>
              <w:pStyle w:val="headertabella0"/>
              <w:rPr>
                <w:color w:val="002060"/>
              </w:rPr>
            </w:pPr>
            <w:r w:rsidRPr="0035446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CBA4B" w14:textId="77777777" w:rsidR="001607E8" w:rsidRPr="00354462" w:rsidRDefault="001607E8" w:rsidP="0018710E">
            <w:pPr>
              <w:pStyle w:val="headertabella0"/>
              <w:rPr>
                <w:color w:val="002060"/>
              </w:rPr>
            </w:pPr>
            <w:r w:rsidRPr="00354462">
              <w:rPr>
                <w:color w:val="002060"/>
              </w:rPr>
              <w:t xml:space="preserve">Ora </w:t>
            </w:r>
            <w:proofErr w:type="spellStart"/>
            <w:r w:rsidRPr="00354462">
              <w:rPr>
                <w:color w:val="002060"/>
              </w:rPr>
              <w:t>Orig</w:t>
            </w:r>
            <w:proofErr w:type="spellEnd"/>
            <w:r w:rsidRPr="0035446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38DA8" w14:textId="77777777" w:rsidR="001607E8" w:rsidRPr="00354462" w:rsidRDefault="001607E8" w:rsidP="0018710E">
            <w:pPr>
              <w:pStyle w:val="headertabella0"/>
              <w:rPr>
                <w:color w:val="002060"/>
              </w:rPr>
            </w:pPr>
            <w:r w:rsidRPr="00354462">
              <w:rPr>
                <w:color w:val="002060"/>
              </w:rPr>
              <w:t>Impianto</w:t>
            </w:r>
          </w:p>
        </w:tc>
      </w:tr>
      <w:tr w:rsidR="001607E8" w:rsidRPr="00354462" w14:paraId="51EA469D"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8292A" w14:textId="77777777" w:rsidR="001607E8" w:rsidRPr="00354462" w:rsidRDefault="001607E8" w:rsidP="0018710E">
            <w:pPr>
              <w:pStyle w:val="rowtabella0"/>
              <w:rPr>
                <w:color w:val="002060"/>
                <w:highlight w:val="yellow"/>
              </w:rPr>
            </w:pPr>
            <w:r w:rsidRPr="00354462">
              <w:rPr>
                <w:color w:val="002060"/>
                <w:highlight w:val="yellow"/>
              </w:rPr>
              <w:t>03/03/2023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00ED1" w14:textId="77777777" w:rsidR="001607E8" w:rsidRPr="00354462" w:rsidRDefault="001607E8" w:rsidP="0018710E">
            <w:pPr>
              <w:pStyle w:val="rowtabella0"/>
              <w:jc w:val="center"/>
              <w:rPr>
                <w:color w:val="002060"/>
                <w:highlight w:val="yellow"/>
              </w:rPr>
            </w:pPr>
            <w:r w:rsidRPr="00354462">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4A9B" w14:textId="77777777" w:rsidR="001607E8" w:rsidRPr="00354462" w:rsidRDefault="001607E8" w:rsidP="0018710E">
            <w:pPr>
              <w:pStyle w:val="rowtabella0"/>
              <w:rPr>
                <w:color w:val="002060"/>
                <w:highlight w:val="yellow"/>
              </w:rPr>
            </w:pPr>
            <w:r w:rsidRPr="00354462">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BFE9D" w14:textId="77777777" w:rsidR="001607E8" w:rsidRPr="00354462" w:rsidRDefault="001607E8" w:rsidP="0018710E">
            <w:pPr>
              <w:pStyle w:val="rowtabella0"/>
              <w:rPr>
                <w:color w:val="002060"/>
                <w:highlight w:val="yellow"/>
              </w:rPr>
            </w:pPr>
            <w:r w:rsidRPr="00354462">
              <w:rPr>
                <w:color w:val="002060"/>
                <w:highlight w:val="yellow"/>
              </w:rPr>
              <w:t xml:space="preserve">CALCIO </w:t>
            </w:r>
            <w:proofErr w:type="gramStart"/>
            <w:r w:rsidRPr="00354462">
              <w:rPr>
                <w:color w:val="002060"/>
                <w:highlight w:val="yellow"/>
              </w:rPr>
              <w:t>S.ELPIDIO</w:t>
            </w:r>
            <w:proofErr w:type="gramEnd"/>
            <w:r w:rsidRPr="00354462">
              <w:rPr>
                <w:color w:val="002060"/>
                <w:highlight w:val="yellow"/>
              </w:rPr>
              <w:t xml:space="preserve"> A MARE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B2DD" w14:textId="77777777" w:rsidR="001607E8" w:rsidRPr="00354462" w:rsidRDefault="001607E8" w:rsidP="001871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19C5A" w14:textId="77777777" w:rsidR="001607E8" w:rsidRPr="00354462" w:rsidRDefault="001607E8" w:rsidP="0018710E">
            <w:pPr>
              <w:pStyle w:val="rowtabella0"/>
              <w:jc w:val="center"/>
              <w:rPr>
                <w:color w:val="002060"/>
                <w:highlight w:val="yellow"/>
              </w:rPr>
            </w:pPr>
            <w:r w:rsidRPr="0035446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82142" w14:textId="77777777" w:rsidR="001607E8" w:rsidRPr="00354462" w:rsidRDefault="001607E8" w:rsidP="0018710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9E6A" w14:textId="77777777" w:rsidR="001607E8" w:rsidRPr="00354462" w:rsidRDefault="001607E8" w:rsidP="0018710E">
            <w:pPr>
              <w:pStyle w:val="rowtabella0"/>
              <w:rPr>
                <w:color w:val="002060"/>
                <w:highlight w:val="yellow"/>
              </w:rPr>
            </w:pPr>
            <w:r w:rsidRPr="00354462">
              <w:rPr>
                <w:color w:val="002060"/>
                <w:highlight w:val="yellow"/>
              </w:rPr>
              <w:t xml:space="preserve">CAMPO COPERTO CAMPIGLIONE FERMO VIA </w:t>
            </w:r>
            <w:proofErr w:type="gramStart"/>
            <w:r w:rsidRPr="00354462">
              <w:rPr>
                <w:color w:val="002060"/>
                <w:highlight w:val="yellow"/>
              </w:rPr>
              <w:t>C.ULPIANI</w:t>
            </w:r>
            <w:proofErr w:type="gramEnd"/>
          </w:p>
        </w:tc>
      </w:tr>
      <w:tr w:rsidR="001607E8" w:rsidRPr="00354462" w14:paraId="793DF21E" w14:textId="77777777" w:rsidTr="0018710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C36A" w14:textId="77777777" w:rsidR="001607E8" w:rsidRPr="00354462" w:rsidRDefault="001607E8" w:rsidP="0018710E">
            <w:pPr>
              <w:pStyle w:val="rowtabella0"/>
              <w:rPr>
                <w:color w:val="002060"/>
                <w:highlight w:val="yellow"/>
              </w:rPr>
            </w:pPr>
            <w:r w:rsidRPr="00354462">
              <w:rPr>
                <w:color w:val="002060"/>
                <w:highlight w:val="yellow"/>
              </w:rPr>
              <w:t>17/03/2023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6CD5" w14:textId="77777777" w:rsidR="001607E8" w:rsidRPr="00354462" w:rsidRDefault="001607E8" w:rsidP="0018710E">
            <w:pPr>
              <w:pStyle w:val="rowtabella0"/>
              <w:jc w:val="center"/>
              <w:rPr>
                <w:color w:val="002060"/>
                <w:highlight w:val="yellow"/>
              </w:rPr>
            </w:pPr>
            <w:r w:rsidRPr="00354462">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117B" w14:textId="77777777" w:rsidR="001607E8" w:rsidRPr="00354462" w:rsidRDefault="001607E8" w:rsidP="0018710E">
            <w:pPr>
              <w:pStyle w:val="rowtabella0"/>
              <w:rPr>
                <w:color w:val="002060"/>
                <w:highlight w:val="yellow"/>
              </w:rPr>
            </w:pPr>
            <w:r w:rsidRPr="00354462">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356F5" w14:textId="77777777" w:rsidR="001607E8" w:rsidRPr="00354462" w:rsidRDefault="001607E8" w:rsidP="0018710E">
            <w:pPr>
              <w:pStyle w:val="rowtabella0"/>
              <w:rPr>
                <w:color w:val="002060"/>
                <w:highlight w:val="yellow"/>
              </w:rPr>
            </w:pPr>
            <w:r w:rsidRPr="00354462">
              <w:rPr>
                <w:color w:val="002060"/>
                <w:highlight w:val="yellow"/>
              </w:rPr>
              <w:t>SAN GINESIO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B9C1D" w14:textId="77777777" w:rsidR="001607E8" w:rsidRPr="00354462" w:rsidRDefault="001607E8" w:rsidP="001871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FDB1" w14:textId="77777777" w:rsidR="001607E8" w:rsidRPr="00354462" w:rsidRDefault="001607E8" w:rsidP="0018710E">
            <w:pPr>
              <w:pStyle w:val="rowtabella0"/>
              <w:jc w:val="center"/>
              <w:rPr>
                <w:color w:val="002060"/>
                <w:highlight w:val="yellow"/>
              </w:rPr>
            </w:pPr>
            <w:r w:rsidRPr="00354462">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16491" w14:textId="77777777" w:rsidR="001607E8" w:rsidRPr="00354462" w:rsidRDefault="001607E8" w:rsidP="0018710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CC6B" w14:textId="77777777" w:rsidR="001607E8" w:rsidRPr="00354462" w:rsidRDefault="001607E8" w:rsidP="0018710E">
            <w:pPr>
              <w:pStyle w:val="rowtabella0"/>
              <w:rPr>
                <w:color w:val="002060"/>
                <w:highlight w:val="yellow"/>
              </w:rPr>
            </w:pPr>
            <w:r w:rsidRPr="00354462">
              <w:rPr>
                <w:color w:val="002060"/>
                <w:highlight w:val="yellow"/>
              </w:rPr>
              <w:t xml:space="preserve">CAMPO COPERTO CAMPIGLIONE FERMO VIA </w:t>
            </w:r>
            <w:proofErr w:type="gramStart"/>
            <w:r w:rsidRPr="00354462">
              <w:rPr>
                <w:color w:val="002060"/>
                <w:highlight w:val="yellow"/>
              </w:rPr>
              <w:t>C.ULPIANI</w:t>
            </w:r>
            <w:proofErr w:type="gramEnd"/>
          </w:p>
        </w:tc>
      </w:tr>
    </w:tbl>
    <w:p w14:paraId="587E7384" w14:textId="77777777" w:rsidR="001607E8" w:rsidRPr="00354462" w:rsidRDefault="001607E8" w:rsidP="001607E8">
      <w:pPr>
        <w:pStyle w:val="breakline"/>
        <w:rPr>
          <w:rFonts w:eastAsiaTheme="minorEastAsia"/>
          <w:color w:val="002060"/>
        </w:rPr>
      </w:pPr>
    </w:p>
    <w:p w14:paraId="06226A4B" w14:textId="77777777" w:rsidR="001607E8" w:rsidRPr="00354462" w:rsidRDefault="001607E8" w:rsidP="001607E8">
      <w:pPr>
        <w:pStyle w:val="breakline"/>
        <w:rPr>
          <w:color w:val="002060"/>
        </w:rPr>
      </w:pPr>
    </w:p>
    <w:p w14:paraId="715482D4" w14:textId="77777777" w:rsidR="001607E8" w:rsidRPr="00354462" w:rsidRDefault="001607E8" w:rsidP="001607E8">
      <w:pPr>
        <w:pStyle w:val="breakline"/>
        <w:rPr>
          <w:color w:val="002060"/>
        </w:rPr>
      </w:pPr>
    </w:p>
    <w:p w14:paraId="522BF913" w14:textId="77777777" w:rsidR="001607E8" w:rsidRPr="00354462" w:rsidRDefault="001607E8" w:rsidP="001607E8">
      <w:pPr>
        <w:pStyle w:val="titolocampionato0"/>
        <w:shd w:val="clear" w:color="auto" w:fill="CCCCCC"/>
        <w:spacing w:before="80" w:after="40"/>
        <w:rPr>
          <w:color w:val="002060"/>
        </w:rPr>
      </w:pPr>
      <w:r w:rsidRPr="00354462">
        <w:rPr>
          <w:color w:val="002060"/>
        </w:rPr>
        <w:t>UNDER 15 C5 REGIONALI MASCHILI</w:t>
      </w:r>
    </w:p>
    <w:p w14:paraId="7BFF23B1" w14:textId="77777777" w:rsidR="001607E8" w:rsidRPr="00354462" w:rsidRDefault="001607E8" w:rsidP="001607E8">
      <w:pPr>
        <w:pStyle w:val="titoloprinc0"/>
        <w:rPr>
          <w:color w:val="002060"/>
        </w:rPr>
      </w:pPr>
      <w:r w:rsidRPr="00354462">
        <w:rPr>
          <w:color w:val="002060"/>
        </w:rPr>
        <w:t>VARIAZIONI AL PROGRAMMA GARE</w:t>
      </w:r>
    </w:p>
    <w:p w14:paraId="06093CAF" w14:textId="77777777" w:rsidR="001607E8" w:rsidRPr="00354462" w:rsidRDefault="001607E8" w:rsidP="001607E8">
      <w:pPr>
        <w:pStyle w:val="breakline"/>
        <w:rPr>
          <w:color w:val="002060"/>
        </w:rPr>
      </w:pPr>
    </w:p>
    <w:p w14:paraId="2B69B0F6" w14:textId="77777777" w:rsidR="001607E8" w:rsidRPr="00354462" w:rsidRDefault="001607E8" w:rsidP="001607E8">
      <w:pPr>
        <w:pStyle w:val="breakline"/>
        <w:rPr>
          <w:color w:val="002060"/>
        </w:rPr>
      </w:pPr>
    </w:p>
    <w:p w14:paraId="10B6875D" w14:textId="77777777" w:rsidR="001607E8" w:rsidRPr="00354462" w:rsidRDefault="001607E8" w:rsidP="001607E8">
      <w:pPr>
        <w:pStyle w:val="sottotitolocampionato10"/>
        <w:rPr>
          <w:color w:val="002060"/>
        </w:rPr>
      </w:pPr>
      <w:r w:rsidRPr="00354462">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1607E8" w:rsidRPr="00354462" w14:paraId="26B8DB61" w14:textId="77777777" w:rsidTr="0018710E">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3C4E4" w14:textId="77777777" w:rsidR="001607E8" w:rsidRPr="00354462" w:rsidRDefault="001607E8" w:rsidP="0018710E">
            <w:pPr>
              <w:pStyle w:val="headertabella0"/>
              <w:rPr>
                <w:color w:val="002060"/>
              </w:rPr>
            </w:pPr>
            <w:r w:rsidRPr="0035446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552AF6" w14:textId="77777777" w:rsidR="001607E8" w:rsidRPr="00354462" w:rsidRDefault="001607E8" w:rsidP="0018710E">
            <w:pPr>
              <w:pStyle w:val="headertabella0"/>
              <w:rPr>
                <w:color w:val="002060"/>
              </w:rPr>
            </w:pPr>
            <w:r w:rsidRPr="00354462">
              <w:rPr>
                <w:color w:val="002060"/>
              </w:rPr>
              <w:t xml:space="preserve">N° </w:t>
            </w:r>
            <w:proofErr w:type="spellStart"/>
            <w:r w:rsidRPr="00354462">
              <w:rPr>
                <w:color w:val="002060"/>
              </w:rPr>
              <w:t>Gior</w:t>
            </w:r>
            <w:proofErr w:type="spellEnd"/>
            <w:r w:rsidRPr="00354462">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DC176" w14:textId="77777777" w:rsidR="001607E8" w:rsidRPr="00354462" w:rsidRDefault="001607E8" w:rsidP="0018710E">
            <w:pPr>
              <w:pStyle w:val="headertabella0"/>
              <w:rPr>
                <w:color w:val="002060"/>
              </w:rPr>
            </w:pPr>
            <w:r w:rsidRPr="0035446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39825" w14:textId="77777777" w:rsidR="001607E8" w:rsidRPr="00354462" w:rsidRDefault="001607E8" w:rsidP="0018710E">
            <w:pPr>
              <w:pStyle w:val="headertabella0"/>
              <w:rPr>
                <w:color w:val="002060"/>
              </w:rPr>
            </w:pPr>
            <w:r w:rsidRPr="0035446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099D5" w14:textId="77777777" w:rsidR="001607E8" w:rsidRPr="00354462" w:rsidRDefault="001607E8" w:rsidP="0018710E">
            <w:pPr>
              <w:pStyle w:val="headertabella0"/>
              <w:rPr>
                <w:color w:val="002060"/>
              </w:rPr>
            </w:pPr>
            <w:r w:rsidRPr="00354462">
              <w:rPr>
                <w:color w:val="002060"/>
              </w:rPr>
              <w:t xml:space="preserve">Data </w:t>
            </w:r>
            <w:proofErr w:type="spellStart"/>
            <w:r w:rsidRPr="00354462">
              <w:rPr>
                <w:color w:val="002060"/>
              </w:rPr>
              <w:t>Orig</w:t>
            </w:r>
            <w:proofErr w:type="spellEnd"/>
            <w:r w:rsidRPr="0035446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A6AC6" w14:textId="77777777" w:rsidR="001607E8" w:rsidRPr="00354462" w:rsidRDefault="001607E8" w:rsidP="0018710E">
            <w:pPr>
              <w:pStyle w:val="headertabella0"/>
              <w:rPr>
                <w:color w:val="002060"/>
              </w:rPr>
            </w:pPr>
            <w:r w:rsidRPr="0035446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F2B70" w14:textId="77777777" w:rsidR="001607E8" w:rsidRPr="00354462" w:rsidRDefault="001607E8" w:rsidP="0018710E">
            <w:pPr>
              <w:pStyle w:val="headertabella0"/>
              <w:rPr>
                <w:color w:val="002060"/>
              </w:rPr>
            </w:pPr>
            <w:r w:rsidRPr="00354462">
              <w:rPr>
                <w:color w:val="002060"/>
              </w:rPr>
              <w:t xml:space="preserve">Ora </w:t>
            </w:r>
            <w:proofErr w:type="spellStart"/>
            <w:r w:rsidRPr="00354462">
              <w:rPr>
                <w:color w:val="002060"/>
              </w:rPr>
              <w:t>Orig</w:t>
            </w:r>
            <w:proofErr w:type="spellEnd"/>
            <w:r w:rsidRPr="0035446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224C1" w14:textId="77777777" w:rsidR="001607E8" w:rsidRPr="00354462" w:rsidRDefault="001607E8" w:rsidP="0018710E">
            <w:pPr>
              <w:pStyle w:val="headertabella0"/>
              <w:rPr>
                <w:color w:val="002060"/>
              </w:rPr>
            </w:pPr>
            <w:r w:rsidRPr="00354462">
              <w:rPr>
                <w:color w:val="002060"/>
              </w:rPr>
              <w:t>Impianto</w:t>
            </w:r>
          </w:p>
        </w:tc>
      </w:tr>
      <w:tr w:rsidR="001607E8" w:rsidRPr="00354462" w14:paraId="2998ADB9" w14:textId="77777777" w:rsidTr="0018710E">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4D4DC" w14:textId="77777777" w:rsidR="001607E8" w:rsidRPr="00354462" w:rsidRDefault="001607E8" w:rsidP="0018710E">
            <w:pPr>
              <w:pStyle w:val="rowtabella0"/>
              <w:rPr>
                <w:color w:val="002060"/>
                <w:highlight w:val="yellow"/>
              </w:rPr>
            </w:pPr>
            <w:r w:rsidRPr="00354462">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6AD60" w14:textId="77777777" w:rsidR="001607E8" w:rsidRPr="00354462" w:rsidRDefault="001607E8" w:rsidP="0018710E">
            <w:pPr>
              <w:pStyle w:val="rowtabella0"/>
              <w:jc w:val="center"/>
              <w:rPr>
                <w:color w:val="002060"/>
                <w:highlight w:val="yellow"/>
              </w:rPr>
            </w:pPr>
            <w:r w:rsidRPr="00354462">
              <w:rPr>
                <w:color w:val="002060"/>
                <w:highlight w:val="yellow"/>
              </w:rPr>
              <w:t>3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61138" w14:textId="77777777" w:rsidR="001607E8" w:rsidRPr="00354462" w:rsidRDefault="001607E8" w:rsidP="0018710E">
            <w:pPr>
              <w:pStyle w:val="rowtabella0"/>
              <w:rPr>
                <w:color w:val="002060"/>
                <w:highlight w:val="yellow"/>
              </w:rPr>
            </w:pPr>
            <w:r w:rsidRPr="00354462">
              <w:rPr>
                <w:color w:val="002060"/>
                <w:highlight w:val="yellow"/>
              </w:rPr>
              <w:t xml:space="preserve">ITALSERVICE C5 </w:t>
            </w:r>
            <w:proofErr w:type="spellStart"/>
            <w:proofErr w:type="gramStart"/>
            <w:r w:rsidRPr="00354462">
              <w:rPr>
                <w:color w:val="002060"/>
                <w:highlight w:val="yellow"/>
              </w:rPr>
              <w:t>sq.B</w:t>
            </w:r>
            <w:proofErr w:type="spellEnd"/>
            <w:proofErr w:type="gramEnd"/>
            <w:r w:rsidRPr="00354462">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F66EA" w14:textId="77777777" w:rsidR="001607E8" w:rsidRPr="00354462" w:rsidRDefault="001607E8" w:rsidP="0018710E">
            <w:pPr>
              <w:pStyle w:val="rowtabella0"/>
              <w:rPr>
                <w:color w:val="002060"/>
                <w:highlight w:val="yellow"/>
              </w:rPr>
            </w:pPr>
            <w:r w:rsidRPr="00354462">
              <w:rPr>
                <w:color w:val="002060"/>
                <w:highlight w:val="yellow"/>
              </w:rPr>
              <w:t xml:space="preserve">AUDAX 1970 </w:t>
            </w:r>
            <w:proofErr w:type="gramStart"/>
            <w:r w:rsidRPr="00354462">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BE31D" w14:textId="77777777" w:rsidR="001607E8" w:rsidRPr="00354462" w:rsidRDefault="001607E8" w:rsidP="0018710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4D401" w14:textId="77777777" w:rsidR="001607E8" w:rsidRPr="00354462" w:rsidRDefault="001607E8" w:rsidP="0018710E">
            <w:pPr>
              <w:pStyle w:val="rowtabella0"/>
              <w:jc w:val="center"/>
              <w:rPr>
                <w:color w:val="002060"/>
              </w:rPr>
            </w:pPr>
            <w:r w:rsidRPr="00354462">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2FF6" w14:textId="77777777" w:rsidR="001607E8" w:rsidRPr="00354462" w:rsidRDefault="001607E8" w:rsidP="0018710E">
            <w:pPr>
              <w:pStyle w:val="rowtabella0"/>
              <w:jc w:val="center"/>
              <w:rPr>
                <w:color w:val="002060"/>
              </w:rPr>
            </w:pPr>
            <w:r w:rsidRPr="0035446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C51C" w14:textId="77777777" w:rsidR="001607E8" w:rsidRPr="00354462" w:rsidRDefault="001607E8" w:rsidP="0018710E">
            <w:pPr>
              <w:pStyle w:val="rowtabella0"/>
              <w:rPr>
                <w:color w:val="002060"/>
                <w:highlight w:val="yellow"/>
              </w:rPr>
            </w:pPr>
            <w:r w:rsidRPr="00354462">
              <w:rPr>
                <w:color w:val="002060"/>
                <w:highlight w:val="yellow"/>
              </w:rPr>
              <w:t>PALAFIERA CAMPANARA PESARO VIA DELLE ESPOSIZIONI, 33</w:t>
            </w:r>
          </w:p>
        </w:tc>
      </w:tr>
    </w:tbl>
    <w:p w14:paraId="614D50EC" w14:textId="77777777" w:rsidR="001607E8" w:rsidRPr="00354462" w:rsidRDefault="001607E8" w:rsidP="001607E8">
      <w:pPr>
        <w:pStyle w:val="breakline"/>
        <w:rPr>
          <w:rFonts w:eastAsiaTheme="minorEastAsia"/>
          <w:color w:val="002060"/>
        </w:rPr>
      </w:pPr>
    </w:p>
    <w:p w14:paraId="6E2648D8" w14:textId="77777777" w:rsidR="001607E8" w:rsidRPr="00354462" w:rsidRDefault="001607E8" w:rsidP="001607E8">
      <w:pPr>
        <w:pStyle w:val="breakline"/>
        <w:rPr>
          <w:color w:val="002060"/>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lastRenderedPageBreak/>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5D3F2EB0"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31A96">
        <w:rPr>
          <w:b/>
          <w:color w:val="002060"/>
          <w:u w:val="single"/>
        </w:rPr>
        <w:t>2</w:t>
      </w:r>
      <w:r w:rsidR="00A6146C">
        <w:rPr>
          <w:b/>
          <w:color w:val="002060"/>
          <w:u w:val="single"/>
        </w:rPr>
        <w:t>4</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FC997" w14:textId="77777777" w:rsidR="001A0276" w:rsidRDefault="001A0276">
      <w:r>
        <w:separator/>
      </w:r>
    </w:p>
  </w:endnote>
  <w:endnote w:type="continuationSeparator" w:id="0">
    <w:p w14:paraId="7B128E99" w14:textId="77777777" w:rsidR="001A0276" w:rsidRDefault="001A0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08A161E7"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97D77">
      <w:rPr>
        <w:rStyle w:val="Numeropagina"/>
        <w:rFonts w:ascii="Arial" w:hAnsi="Arial" w:cs="Arial"/>
        <w:color w:val="002060"/>
      </w:rPr>
      <w:t>9</w:t>
    </w:r>
    <w:r w:rsidR="001607E8">
      <w:rPr>
        <w:rStyle w:val="Numeropagina"/>
        <w:rFonts w:ascii="Arial" w:hAnsi="Arial" w:cs="Arial"/>
        <w:color w:val="00206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E12964" w14:textId="77777777" w:rsidR="001A0276" w:rsidRDefault="001A0276">
      <w:r>
        <w:separator/>
      </w:r>
    </w:p>
  </w:footnote>
  <w:footnote w:type="continuationSeparator" w:id="0">
    <w:p w14:paraId="45C9A56F" w14:textId="77777777" w:rsidR="001A0276" w:rsidRDefault="001A02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1FF2"/>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07E8"/>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276"/>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46C"/>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3</Pages>
  <Words>572</Words>
  <Characters>3265</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3830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2023-02-14T12:11:00Z</cp:lastPrinted>
  <dcterms:created xsi:type="dcterms:W3CDTF">2023-02-24T09:16:00Z</dcterms:created>
  <dcterms:modified xsi:type="dcterms:W3CDTF">2023-02-24T09:24:00Z</dcterms:modified>
</cp:coreProperties>
</file>