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4267CA4D"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B479F6">
              <w:rPr>
                <w:rFonts w:ascii="Arial" w:hAnsi="Arial" w:cs="Arial"/>
                <w:color w:val="002060"/>
                <w:sz w:val="40"/>
                <w:szCs w:val="40"/>
              </w:rPr>
              <w:t>9</w:t>
            </w:r>
            <w:r w:rsidR="0028726A">
              <w:rPr>
                <w:rFonts w:ascii="Arial" w:hAnsi="Arial" w:cs="Arial"/>
                <w:color w:val="002060"/>
                <w:sz w:val="40"/>
                <w:szCs w:val="40"/>
              </w:rPr>
              <w:t>6</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B31A96">
              <w:rPr>
                <w:rFonts w:ascii="Arial" w:hAnsi="Arial" w:cs="Arial"/>
                <w:color w:val="002060"/>
                <w:sz w:val="40"/>
                <w:szCs w:val="40"/>
              </w:rPr>
              <w:t>2</w:t>
            </w:r>
            <w:r w:rsidR="0028726A">
              <w:rPr>
                <w:rFonts w:ascii="Arial" w:hAnsi="Arial" w:cs="Arial"/>
                <w:color w:val="002060"/>
                <w:sz w:val="40"/>
                <w:szCs w:val="40"/>
              </w:rPr>
              <w:t>8</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A675A24"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61AF6">
          <w:rPr>
            <w:noProof/>
            <w:webHidden/>
            <w:color w:val="002060"/>
          </w:rPr>
          <w:t>1</w:t>
        </w:r>
        <w:r w:rsidR="00AC19D9" w:rsidRPr="00DE1EF7">
          <w:rPr>
            <w:noProof/>
            <w:webHidden/>
            <w:color w:val="002060"/>
          </w:rPr>
          <w:fldChar w:fldCharType="end"/>
        </w:r>
      </w:hyperlink>
    </w:p>
    <w:p w14:paraId="112EDB38" w14:textId="45BD952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61AF6">
          <w:rPr>
            <w:noProof/>
            <w:webHidden/>
            <w:color w:val="002060"/>
          </w:rPr>
          <w:t>1</w:t>
        </w:r>
        <w:r w:rsidR="00AC19D9" w:rsidRPr="00DE1EF7">
          <w:rPr>
            <w:noProof/>
            <w:webHidden/>
            <w:color w:val="002060"/>
          </w:rPr>
          <w:fldChar w:fldCharType="end"/>
        </w:r>
      </w:hyperlink>
    </w:p>
    <w:p w14:paraId="4D9CAD43" w14:textId="41157026"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61AF6">
          <w:rPr>
            <w:noProof/>
            <w:webHidden/>
            <w:color w:val="002060"/>
          </w:rPr>
          <w:t>1</w:t>
        </w:r>
        <w:r w:rsidR="00AC19D9" w:rsidRPr="00DE1EF7">
          <w:rPr>
            <w:noProof/>
            <w:webHidden/>
            <w:color w:val="002060"/>
          </w:rPr>
          <w:fldChar w:fldCharType="end"/>
        </w:r>
      </w:hyperlink>
    </w:p>
    <w:p w14:paraId="0EAFCCD8" w14:textId="2DDB2832"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61AF6">
          <w:rPr>
            <w:noProof/>
            <w:webHidden/>
            <w:color w:val="002060"/>
          </w:rPr>
          <w:t>1</w:t>
        </w:r>
        <w:r w:rsidR="00AC19D9" w:rsidRPr="00DE1EF7">
          <w:rPr>
            <w:noProof/>
            <w:webHidden/>
            <w:color w:val="002060"/>
          </w:rPr>
          <w:fldChar w:fldCharType="end"/>
        </w:r>
      </w:hyperlink>
    </w:p>
    <w:p w14:paraId="0952245B" w14:textId="17E84868"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61AF6">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63E1871" w14:textId="77777777" w:rsidR="00F240EA" w:rsidRPr="00F240EA" w:rsidRDefault="00F240E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630BA93" w14:textId="77777777" w:rsidR="000B6E8C" w:rsidRPr="00DE1EF7" w:rsidRDefault="000B6E8C"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1F8EDCCB" w14:textId="1654D060" w:rsidR="00367C66" w:rsidRDefault="00367C66" w:rsidP="00367C66"/>
    <w:p w14:paraId="4ECAB7A9" w14:textId="1F69CA55" w:rsidR="008C5920" w:rsidRDefault="008C5920" w:rsidP="00367C66"/>
    <w:p w14:paraId="09B4734E" w14:textId="77777777" w:rsidR="006348B8" w:rsidRPr="00760417" w:rsidRDefault="006348B8" w:rsidP="006348B8">
      <w:pPr>
        <w:rPr>
          <w:rFonts w:ascii="Arial" w:hAnsi="Arial" w:cs="Arial"/>
          <w:b/>
          <w:color w:val="002060"/>
          <w:sz w:val="28"/>
          <w:szCs w:val="28"/>
        </w:rPr>
      </w:pPr>
      <w:r w:rsidRPr="00760417">
        <w:rPr>
          <w:rFonts w:ascii="Arial" w:hAnsi="Arial" w:cs="Arial"/>
          <w:b/>
          <w:color w:val="002060"/>
          <w:sz w:val="28"/>
          <w:szCs w:val="28"/>
        </w:rPr>
        <w:t>IBAN COMITATO REGIONALE MARCHE</w:t>
      </w:r>
    </w:p>
    <w:p w14:paraId="6AB82065" w14:textId="77777777" w:rsidR="006348B8" w:rsidRPr="009B42C6" w:rsidRDefault="006348B8" w:rsidP="006348B8">
      <w:pPr>
        <w:rPr>
          <w:color w:val="002060"/>
        </w:rPr>
      </w:pPr>
    </w:p>
    <w:p w14:paraId="34BFB136" w14:textId="77777777" w:rsidR="006348B8" w:rsidRPr="009B42C6" w:rsidRDefault="006348B8" w:rsidP="006348B8">
      <w:pPr>
        <w:rPr>
          <w:rFonts w:ascii="Arial" w:hAnsi="Arial" w:cs="Arial"/>
          <w:color w:val="002060"/>
          <w:sz w:val="22"/>
          <w:szCs w:val="22"/>
        </w:rPr>
      </w:pPr>
      <w:r w:rsidRPr="009B42C6">
        <w:rPr>
          <w:rFonts w:ascii="Arial" w:hAnsi="Arial" w:cs="Arial"/>
          <w:color w:val="002060"/>
          <w:sz w:val="22"/>
          <w:szCs w:val="22"/>
        </w:rPr>
        <w:t xml:space="preserve">Si comunica che dal </w:t>
      </w:r>
      <w:r w:rsidRPr="009B42C6">
        <w:rPr>
          <w:rFonts w:ascii="Arial" w:hAnsi="Arial" w:cs="Arial"/>
          <w:b/>
          <w:color w:val="002060"/>
          <w:sz w:val="22"/>
          <w:szCs w:val="22"/>
          <w:u w:val="single"/>
        </w:rPr>
        <w:t>17 febbraio 2023</w:t>
      </w:r>
      <w:r w:rsidRPr="009B42C6">
        <w:rPr>
          <w:rFonts w:ascii="Arial" w:hAnsi="Arial" w:cs="Arial"/>
          <w:color w:val="002060"/>
          <w:sz w:val="22"/>
          <w:szCs w:val="22"/>
        </w:rPr>
        <w:t xml:space="preserve"> l’IBAN del Comitato Regionale Marche sarà il seguente.</w:t>
      </w:r>
    </w:p>
    <w:p w14:paraId="38FE3B63" w14:textId="77777777" w:rsidR="006348B8" w:rsidRPr="009B42C6" w:rsidRDefault="006348B8" w:rsidP="006348B8">
      <w:pPr>
        <w:rPr>
          <w:rFonts w:ascii="Arial" w:hAnsi="Arial" w:cs="Arial"/>
          <w:color w:val="002060"/>
          <w:sz w:val="22"/>
          <w:szCs w:val="22"/>
        </w:rPr>
      </w:pPr>
    </w:p>
    <w:p w14:paraId="0C39057B" w14:textId="77777777" w:rsidR="006348B8" w:rsidRPr="009B42C6" w:rsidRDefault="006348B8" w:rsidP="006348B8">
      <w:pPr>
        <w:jc w:val="center"/>
        <w:rPr>
          <w:rFonts w:ascii="Arial" w:hAnsi="Arial" w:cs="Arial"/>
          <w:b/>
          <w:color w:val="002060"/>
          <w:sz w:val="28"/>
          <w:szCs w:val="28"/>
        </w:rPr>
      </w:pPr>
      <w:r w:rsidRPr="009B42C6">
        <w:rPr>
          <w:rFonts w:ascii="Arial" w:hAnsi="Arial" w:cs="Arial"/>
          <w:b/>
          <w:color w:val="002060"/>
          <w:sz w:val="28"/>
          <w:szCs w:val="28"/>
        </w:rPr>
        <w:t>IT 81 E 01005 02600 0000 0000 8868</w:t>
      </w:r>
    </w:p>
    <w:p w14:paraId="02940239" w14:textId="77777777" w:rsidR="006348B8" w:rsidRDefault="006348B8" w:rsidP="006348B8"/>
    <w:p w14:paraId="03260393" w14:textId="77777777" w:rsidR="006348B8" w:rsidRPr="00F02D77" w:rsidRDefault="006348B8" w:rsidP="006348B8">
      <w:pPr>
        <w:pStyle w:val="LndNormale1"/>
        <w:rPr>
          <w:b/>
          <w:color w:val="002060"/>
          <w:szCs w:val="22"/>
        </w:rPr>
      </w:pPr>
    </w:p>
    <w:p w14:paraId="6463E117" w14:textId="77777777" w:rsidR="006348B8" w:rsidRPr="00DE1EF7" w:rsidRDefault="006348B8" w:rsidP="006348B8">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F45C0A3" w14:textId="77777777" w:rsidR="005D55B2" w:rsidRPr="001C24CB" w:rsidRDefault="005D55B2" w:rsidP="009D0C38">
      <w:pPr>
        <w:pStyle w:val="LndNormale1"/>
        <w:rPr>
          <w:b/>
          <w:color w:val="002060"/>
          <w:sz w:val="6"/>
          <w:szCs w:val="6"/>
        </w:rPr>
      </w:pPr>
    </w:p>
    <w:p w14:paraId="3EDC2A96" w14:textId="77777777" w:rsidR="001C24CB" w:rsidRPr="001C24CB" w:rsidRDefault="001C24CB" w:rsidP="001C24CB">
      <w:pPr>
        <w:pStyle w:val="titolocampionato0"/>
        <w:shd w:val="clear" w:color="auto" w:fill="CCCCCC"/>
        <w:spacing w:before="80" w:after="40"/>
        <w:rPr>
          <w:color w:val="002060"/>
        </w:rPr>
      </w:pPr>
      <w:r w:rsidRPr="001C24CB">
        <w:rPr>
          <w:color w:val="002060"/>
        </w:rPr>
        <w:t>REGIONALE CALCIO A 5 FEMMINILE</w:t>
      </w:r>
    </w:p>
    <w:p w14:paraId="1F5A8301" w14:textId="77777777" w:rsidR="001C24CB" w:rsidRPr="001C24CB" w:rsidRDefault="001C24CB" w:rsidP="001C24CB">
      <w:pPr>
        <w:pStyle w:val="titoloprinc0"/>
        <w:rPr>
          <w:color w:val="002060"/>
        </w:rPr>
      </w:pPr>
      <w:r w:rsidRPr="001C24CB">
        <w:rPr>
          <w:color w:val="002060"/>
        </w:rPr>
        <w:t>RISULTATI</w:t>
      </w:r>
    </w:p>
    <w:p w14:paraId="6E606DEA" w14:textId="77777777" w:rsidR="001C24CB" w:rsidRPr="001C24CB" w:rsidRDefault="001C24CB" w:rsidP="001C24CB">
      <w:pPr>
        <w:pStyle w:val="breakline"/>
        <w:rPr>
          <w:color w:val="002060"/>
        </w:rPr>
      </w:pPr>
    </w:p>
    <w:p w14:paraId="04659ED3" w14:textId="77777777" w:rsidR="001C24CB" w:rsidRPr="001C24CB" w:rsidRDefault="001C24CB" w:rsidP="001C24CB">
      <w:pPr>
        <w:pStyle w:val="sottotitolocampionato10"/>
        <w:rPr>
          <w:color w:val="002060"/>
        </w:rPr>
      </w:pPr>
      <w:r w:rsidRPr="001C24CB">
        <w:rPr>
          <w:color w:val="002060"/>
        </w:rPr>
        <w:t>RISULTATI UFFICIALI GARE DEL 24/02/2023</w:t>
      </w:r>
    </w:p>
    <w:p w14:paraId="498ABF05" w14:textId="77777777" w:rsidR="001C24CB" w:rsidRPr="001C24CB" w:rsidRDefault="001C24CB" w:rsidP="001C24CB">
      <w:pPr>
        <w:pStyle w:val="sottotitolocampionato20"/>
        <w:spacing w:before="0" w:beforeAutospacing="0" w:after="0" w:afterAutospacing="0"/>
        <w:rPr>
          <w:rFonts w:ascii="Arial" w:hAnsi="Arial" w:cs="Arial"/>
          <w:color w:val="002060"/>
          <w:sz w:val="20"/>
          <w:szCs w:val="20"/>
        </w:rPr>
      </w:pPr>
      <w:r w:rsidRPr="001C24CB">
        <w:rPr>
          <w:rFonts w:ascii="Arial" w:hAnsi="Arial" w:cs="Arial"/>
          <w:color w:val="002060"/>
          <w:sz w:val="20"/>
          <w:szCs w:val="20"/>
        </w:rPr>
        <w:t>Si trascrivono qui di seguito i risultati ufficiali delle gare disputate</w:t>
      </w:r>
    </w:p>
    <w:p w14:paraId="6ACF0FC3" w14:textId="77777777" w:rsidR="001C24CB" w:rsidRPr="001C24CB" w:rsidRDefault="001C24CB" w:rsidP="001C24C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C24CB" w:rsidRPr="001C24CB" w14:paraId="262FA326" w14:textId="77777777" w:rsidTr="00553A21">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C24CB" w:rsidRPr="001C24CB" w14:paraId="245C6EFA" w14:textId="77777777" w:rsidTr="00553A21">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C89BA" w14:textId="77777777" w:rsidR="001C24CB" w:rsidRPr="001C24CB" w:rsidRDefault="001C24CB" w:rsidP="00553A21">
                  <w:pPr>
                    <w:pStyle w:val="headertabella0"/>
                    <w:rPr>
                      <w:color w:val="002060"/>
                    </w:rPr>
                  </w:pPr>
                  <w:r w:rsidRPr="001C24CB">
                    <w:rPr>
                      <w:color w:val="002060"/>
                    </w:rPr>
                    <w:t>GIRONE A - 3 Giornata - R</w:t>
                  </w:r>
                </w:p>
              </w:tc>
            </w:tr>
            <w:tr w:rsidR="001C24CB" w:rsidRPr="001C24CB" w14:paraId="45E6417C" w14:textId="77777777" w:rsidTr="00553A21">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A2E76" w14:textId="77777777" w:rsidR="001C24CB" w:rsidRPr="001C24CB" w:rsidRDefault="001C24CB" w:rsidP="00553A21">
                  <w:pPr>
                    <w:pStyle w:val="rowtabella0"/>
                    <w:rPr>
                      <w:color w:val="002060"/>
                    </w:rPr>
                  </w:pPr>
                  <w:r w:rsidRPr="001C24CB">
                    <w:rPr>
                      <w:color w:val="002060"/>
                    </w:rPr>
                    <w:t>CENTRO SPORTIVO SUASA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751CD7" w14:textId="77777777" w:rsidR="001C24CB" w:rsidRPr="001C24CB" w:rsidRDefault="001C24CB" w:rsidP="00553A21">
                  <w:pPr>
                    <w:pStyle w:val="rowtabella0"/>
                    <w:rPr>
                      <w:color w:val="002060"/>
                    </w:rPr>
                  </w:pPr>
                  <w:r w:rsidRPr="001C24CB">
                    <w:rPr>
                      <w:color w:val="002060"/>
                    </w:rPr>
                    <w:t>- POLISPORTIVA BOCA S.E.M.</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031E2" w14:textId="77777777" w:rsidR="001C24CB" w:rsidRPr="001C24CB" w:rsidRDefault="001C24CB" w:rsidP="00553A21">
                  <w:pPr>
                    <w:pStyle w:val="rowtabella0"/>
                    <w:jc w:val="center"/>
                    <w:rPr>
                      <w:color w:val="002060"/>
                    </w:rPr>
                  </w:pPr>
                  <w:r w:rsidRPr="001C24CB">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67369" w14:textId="77777777" w:rsidR="001C24CB" w:rsidRPr="001C24CB" w:rsidRDefault="001C24CB" w:rsidP="00553A21">
                  <w:pPr>
                    <w:pStyle w:val="rowtabella0"/>
                    <w:jc w:val="center"/>
                    <w:rPr>
                      <w:color w:val="002060"/>
                    </w:rPr>
                  </w:pPr>
                  <w:r w:rsidRPr="001C24CB">
                    <w:rPr>
                      <w:color w:val="002060"/>
                    </w:rPr>
                    <w:t> </w:t>
                  </w:r>
                </w:p>
              </w:tc>
            </w:tr>
            <w:tr w:rsidR="001C24CB" w:rsidRPr="001C24CB" w14:paraId="249A0F83" w14:textId="77777777" w:rsidTr="00553A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6B10AF" w14:textId="77777777" w:rsidR="001C24CB" w:rsidRPr="001C24CB" w:rsidRDefault="001C24CB" w:rsidP="00553A21">
                  <w:pPr>
                    <w:pStyle w:val="rowtabella0"/>
                    <w:rPr>
                      <w:color w:val="002060"/>
                    </w:rPr>
                  </w:pPr>
                  <w:r w:rsidRPr="001C24CB">
                    <w:rPr>
                      <w:color w:val="002060"/>
                    </w:rPr>
                    <w:t>GROTTESE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6BCCDB" w14:textId="77777777" w:rsidR="001C24CB" w:rsidRPr="001C24CB" w:rsidRDefault="001C24CB" w:rsidP="00553A21">
                  <w:pPr>
                    <w:pStyle w:val="rowtabella0"/>
                    <w:rPr>
                      <w:color w:val="002060"/>
                    </w:rPr>
                  </w:pPr>
                  <w:r w:rsidRPr="001C24CB">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9EF21B" w14:textId="77777777" w:rsidR="001C24CB" w:rsidRPr="001C24CB" w:rsidRDefault="001C24CB" w:rsidP="00553A21">
                  <w:pPr>
                    <w:pStyle w:val="rowtabella0"/>
                    <w:jc w:val="center"/>
                    <w:rPr>
                      <w:color w:val="002060"/>
                    </w:rPr>
                  </w:pPr>
                  <w:r w:rsidRPr="001C24CB">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BADC17" w14:textId="77777777" w:rsidR="001C24CB" w:rsidRPr="001C24CB" w:rsidRDefault="001C24CB" w:rsidP="00553A21">
                  <w:pPr>
                    <w:pStyle w:val="rowtabella0"/>
                    <w:jc w:val="center"/>
                    <w:rPr>
                      <w:color w:val="002060"/>
                    </w:rPr>
                  </w:pPr>
                  <w:r w:rsidRPr="001C24CB">
                    <w:rPr>
                      <w:color w:val="002060"/>
                    </w:rPr>
                    <w:t> </w:t>
                  </w:r>
                </w:p>
              </w:tc>
            </w:tr>
            <w:tr w:rsidR="001C24CB" w:rsidRPr="001C24CB" w14:paraId="547DA8F7" w14:textId="77777777" w:rsidTr="00553A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51CE0F" w14:textId="77777777" w:rsidR="001C24CB" w:rsidRPr="001C24CB" w:rsidRDefault="001C24CB" w:rsidP="00553A21">
                  <w:pPr>
                    <w:pStyle w:val="rowtabella0"/>
                    <w:rPr>
                      <w:color w:val="002060"/>
                    </w:rPr>
                  </w:pPr>
                  <w:r w:rsidRPr="001C24CB">
                    <w:rPr>
                      <w:color w:val="002060"/>
                    </w:rPr>
                    <w:t>LABELSYSTEM POTENZAPICENA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5AFB80" w14:textId="77777777" w:rsidR="001C24CB" w:rsidRPr="001C24CB" w:rsidRDefault="001C24CB" w:rsidP="00553A21">
                  <w:pPr>
                    <w:pStyle w:val="rowtabella0"/>
                    <w:rPr>
                      <w:color w:val="002060"/>
                    </w:rPr>
                  </w:pPr>
                  <w:r w:rsidRPr="001C24CB">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6F467A" w14:textId="77777777" w:rsidR="001C24CB" w:rsidRPr="001C24CB" w:rsidRDefault="001C24CB" w:rsidP="00553A21">
                  <w:pPr>
                    <w:pStyle w:val="rowtabella0"/>
                    <w:jc w:val="center"/>
                    <w:rPr>
                      <w:color w:val="002060"/>
                    </w:rPr>
                  </w:pPr>
                  <w:r w:rsidRPr="001C24CB">
                    <w:rPr>
                      <w:color w:val="002060"/>
                    </w:rPr>
                    <w:t>5 - 10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EF7C3A" w14:textId="77777777" w:rsidR="001C24CB" w:rsidRPr="001C24CB" w:rsidRDefault="001C24CB" w:rsidP="00553A21">
                  <w:pPr>
                    <w:pStyle w:val="rowtabella0"/>
                    <w:jc w:val="center"/>
                    <w:rPr>
                      <w:color w:val="002060"/>
                    </w:rPr>
                  </w:pPr>
                  <w:r w:rsidRPr="001C24CB">
                    <w:rPr>
                      <w:color w:val="002060"/>
                    </w:rPr>
                    <w:t> </w:t>
                  </w:r>
                </w:p>
              </w:tc>
            </w:tr>
            <w:tr w:rsidR="001C24CB" w:rsidRPr="001C24CB" w14:paraId="10A396F3" w14:textId="77777777" w:rsidTr="00553A21">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C7FB25" w14:textId="77777777" w:rsidR="001C24CB" w:rsidRPr="001C24CB" w:rsidRDefault="001C24CB" w:rsidP="00553A21">
                  <w:pPr>
                    <w:pStyle w:val="rowtabella0"/>
                    <w:rPr>
                      <w:color w:val="002060"/>
                    </w:rPr>
                  </w:pPr>
                  <w:r w:rsidRPr="001C24CB">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9FABE77" w14:textId="77777777" w:rsidR="001C24CB" w:rsidRPr="001C24CB" w:rsidRDefault="001C24CB" w:rsidP="00553A21">
                  <w:pPr>
                    <w:pStyle w:val="rowtabella0"/>
                    <w:rPr>
                      <w:color w:val="002060"/>
                    </w:rPr>
                  </w:pPr>
                  <w:r w:rsidRPr="001C24CB">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69B72C" w14:textId="77777777" w:rsidR="001C24CB" w:rsidRPr="001C24CB" w:rsidRDefault="001C24CB" w:rsidP="00553A21">
                  <w:pPr>
                    <w:pStyle w:val="rowtabella0"/>
                    <w:jc w:val="center"/>
                    <w:rPr>
                      <w:color w:val="002060"/>
                    </w:rPr>
                  </w:pPr>
                  <w:r w:rsidRPr="001C24C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A4C198" w14:textId="77777777" w:rsidR="001C24CB" w:rsidRPr="001C24CB" w:rsidRDefault="001C24CB" w:rsidP="00553A21">
                  <w:pPr>
                    <w:pStyle w:val="rowtabella0"/>
                    <w:jc w:val="center"/>
                    <w:rPr>
                      <w:color w:val="002060"/>
                    </w:rPr>
                  </w:pPr>
                  <w:r w:rsidRPr="001C24CB">
                    <w:rPr>
                      <w:color w:val="002060"/>
                    </w:rPr>
                    <w:t> </w:t>
                  </w:r>
                </w:p>
              </w:tc>
            </w:tr>
            <w:tr w:rsidR="001C24CB" w:rsidRPr="001C24CB" w14:paraId="4F79E99F" w14:textId="77777777" w:rsidTr="00553A21">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E29AA0" w14:textId="77777777" w:rsidR="001C24CB" w:rsidRPr="001C24CB" w:rsidRDefault="001C24CB" w:rsidP="00553A21">
                  <w:pPr>
                    <w:pStyle w:val="rowtabella0"/>
                    <w:rPr>
                      <w:color w:val="002060"/>
                    </w:rPr>
                  </w:pPr>
                  <w:r w:rsidRPr="001C24CB">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52EEBB" w14:textId="77777777" w:rsidR="001C24CB" w:rsidRPr="001C24CB" w:rsidRDefault="001C24CB" w:rsidP="00553A21">
                  <w:pPr>
                    <w:pStyle w:val="rowtabella0"/>
                    <w:rPr>
                      <w:color w:val="002060"/>
                    </w:rPr>
                  </w:pPr>
                  <w:r w:rsidRPr="001C24CB">
                    <w:rPr>
                      <w:color w:val="002060"/>
                    </w:rPr>
                    <w:t>- BOCCIOFILA MONTEFANESE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9D2020" w14:textId="77777777" w:rsidR="001C24CB" w:rsidRPr="001C24CB" w:rsidRDefault="001C24CB" w:rsidP="00553A21">
                  <w:pPr>
                    <w:pStyle w:val="rowtabella0"/>
                    <w:jc w:val="center"/>
                    <w:rPr>
                      <w:color w:val="002060"/>
                    </w:rPr>
                  </w:pPr>
                  <w:r w:rsidRPr="001C24CB">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63B33" w14:textId="77777777" w:rsidR="001C24CB" w:rsidRPr="001C24CB" w:rsidRDefault="001C24CB" w:rsidP="00553A21">
                  <w:pPr>
                    <w:pStyle w:val="rowtabella0"/>
                    <w:jc w:val="center"/>
                    <w:rPr>
                      <w:color w:val="002060"/>
                    </w:rPr>
                  </w:pPr>
                  <w:r w:rsidRPr="001C24CB">
                    <w:rPr>
                      <w:color w:val="002060"/>
                    </w:rPr>
                    <w:t> </w:t>
                  </w:r>
                </w:p>
              </w:tc>
            </w:tr>
          </w:tbl>
          <w:p w14:paraId="1304474A" w14:textId="77777777" w:rsidR="001C24CB" w:rsidRPr="001C24CB" w:rsidRDefault="001C24CB" w:rsidP="00553A21">
            <w:pPr>
              <w:rPr>
                <w:color w:val="002060"/>
              </w:rPr>
            </w:pPr>
          </w:p>
        </w:tc>
      </w:tr>
    </w:tbl>
    <w:p w14:paraId="0C92A44D" w14:textId="77777777" w:rsidR="001C24CB" w:rsidRPr="001C24CB" w:rsidRDefault="001C24CB" w:rsidP="001C24CB">
      <w:pPr>
        <w:pStyle w:val="breakline"/>
        <w:rPr>
          <w:rFonts w:eastAsiaTheme="minorEastAsia"/>
          <w:color w:val="002060"/>
        </w:rPr>
      </w:pPr>
    </w:p>
    <w:p w14:paraId="70B5D9FD" w14:textId="77777777" w:rsidR="001C24CB" w:rsidRPr="001C24CB" w:rsidRDefault="001C24CB" w:rsidP="001C24CB">
      <w:pPr>
        <w:pStyle w:val="breakline"/>
        <w:rPr>
          <w:color w:val="002060"/>
        </w:rPr>
      </w:pPr>
    </w:p>
    <w:p w14:paraId="0B78ABB6" w14:textId="77777777" w:rsidR="001C24CB" w:rsidRPr="001C24CB" w:rsidRDefault="001C24CB" w:rsidP="001C24CB">
      <w:pPr>
        <w:pStyle w:val="titoloprinc0"/>
        <w:rPr>
          <w:color w:val="002060"/>
        </w:rPr>
      </w:pPr>
      <w:r w:rsidRPr="001C24CB">
        <w:rPr>
          <w:color w:val="002060"/>
        </w:rPr>
        <w:t>GIUDICE SPORTIVO</w:t>
      </w:r>
    </w:p>
    <w:p w14:paraId="2F600EB4" w14:textId="77777777" w:rsidR="001C24CB" w:rsidRPr="001C24CB" w:rsidRDefault="001C24CB" w:rsidP="001C24CB">
      <w:pPr>
        <w:pStyle w:val="diffida"/>
        <w:rPr>
          <w:color w:val="002060"/>
        </w:rPr>
      </w:pPr>
      <w:r w:rsidRPr="001C24CB">
        <w:rPr>
          <w:color w:val="002060"/>
        </w:rPr>
        <w:t>Il Giudice Sportivo Avv. Agnese Lazzaretti, con l'assistenza del segretario Angelo Castellana, nella seduta del 28/02/2023, ha adottato le decisioni che di seguito integralmente si riportano:</w:t>
      </w:r>
    </w:p>
    <w:p w14:paraId="1320E1F7" w14:textId="77777777" w:rsidR="001C24CB" w:rsidRPr="001C24CB" w:rsidRDefault="001C24CB" w:rsidP="001C24CB">
      <w:pPr>
        <w:pStyle w:val="titolo10"/>
        <w:rPr>
          <w:color w:val="002060"/>
        </w:rPr>
      </w:pPr>
      <w:r w:rsidRPr="001C24CB">
        <w:rPr>
          <w:color w:val="002060"/>
        </w:rPr>
        <w:t xml:space="preserve">GARE DEL 24/ 2/2023 </w:t>
      </w:r>
    </w:p>
    <w:p w14:paraId="6F897AA6" w14:textId="77777777" w:rsidR="001C24CB" w:rsidRPr="001C24CB" w:rsidRDefault="001C24CB" w:rsidP="001C24CB">
      <w:pPr>
        <w:pStyle w:val="titolo7a"/>
        <w:rPr>
          <w:color w:val="002060"/>
        </w:rPr>
      </w:pPr>
      <w:r w:rsidRPr="001C24CB">
        <w:rPr>
          <w:color w:val="002060"/>
        </w:rPr>
        <w:t xml:space="preserve">PROVVEDIMENTI DISCIPLINARI </w:t>
      </w:r>
    </w:p>
    <w:p w14:paraId="08331BCF" w14:textId="77777777" w:rsidR="001C24CB" w:rsidRPr="001C24CB" w:rsidRDefault="001C24CB" w:rsidP="001C24CB">
      <w:pPr>
        <w:pStyle w:val="titolo7b0"/>
        <w:rPr>
          <w:color w:val="002060"/>
        </w:rPr>
      </w:pPr>
      <w:r w:rsidRPr="001C24CB">
        <w:rPr>
          <w:color w:val="002060"/>
        </w:rPr>
        <w:t xml:space="preserve">In base alle risultanze degli atti ufficiali sono state deliberate le seguenti sanzioni disciplinari. </w:t>
      </w:r>
    </w:p>
    <w:p w14:paraId="2BBE7E16" w14:textId="77777777" w:rsidR="001C24CB" w:rsidRPr="001C24CB" w:rsidRDefault="001C24CB" w:rsidP="001C24CB">
      <w:pPr>
        <w:pStyle w:val="titolo30"/>
        <w:rPr>
          <w:color w:val="002060"/>
        </w:rPr>
      </w:pPr>
      <w:r w:rsidRPr="001C24CB">
        <w:rPr>
          <w:color w:val="002060"/>
        </w:rPr>
        <w:t xml:space="preserve">CALCIATORI ESPULSI </w:t>
      </w:r>
    </w:p>
    <w:p w14:paraId="45F7DA13" w14:textId="77777777" w:rsidR="001C24CB" w:rsidRPr="001C24CB" w:rsidRDefault="001C24CB" w:rsidP="001C24CB">
      <w:pPr>
        <w:pStyle w:val="titolo20"/>
        <w:rPr>
          <w:color w:val="002060"/>
        </w:rPr>
      </w:pPr>
      <w:r w:rsidRPr="001C24C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C24CB" w:rsidRPr="001C24CB" w14:paraId="40193B71" w14:textId="77777777" w:rsidTr="00553A21">
        <w:tc>
          <w:tcPr>
            <w:tcW w:w="2200" w:type="dxa"/>
            <w:tcMar>
              <w:top w:w="20" w:type="dxa"/>
              <w:left w:w="20" w:type="dxa"/>
              <w:bottom w:w="20" w:type="dxa"/>
              <w:right w:w="20" w:type="dxa"/>
            </w:tcMar>
            <w:vAlign w:val="center"/>
            <w:hideMark/>
          </w:tcPr>
          <w:p w14:paraId="5075DAB3" w14:textId="77777777" w:rsidR="001C24CB" w:rsidRPr="001C24CB" w:rsidRDefault="001C24CB" w:rsidP="00553A21">
            <w:pPr>
              <w:pStyle w:val="movimento"/>
              <w:rPr>
                <w:color w:val="002060"/>
              </w:rPr>
            </w:pPr>
            <w:r w:rsidRPr="001C24CB">
              <w:rPr>
                <w:color w:val="002060"/>
              </w:rPr>
              <w:t>AMEDANO MICHELA</w:t>
            </w:r>
          </w:p>
        </w:tc>
        <w:tc>
          <w:tcPr>
            <w:tcW w:w="2200" w:type="dxa"/>
            <w:tcMar>
              <w:top w:w="20" w:type="dxa"/>
              <w:left w:w="20" w:type="dxa"/>
              <w:bottom w:w="20" w:type="dxa"/>
              <w:right w:w="20" w:type="dxa"/>
            </w:tcMar>
            <w:vAlign w:val="center"/>
            <w:hideMark/>
          </w:tcPr>
          <w:p w14:paraId="5453F006" w14:textId="77777777" w:rsidR="001C24CB" w:rsidRPr="001C24CB" w:rsidRDefault="001C24CB" w:rsidP="00553A21">
            <w:pPr>
              <w:pStyle w:val="movimento2"/>
              <w:rPr>
                <w:color w:val="002060"/>
              </w:rPr>
            </w:pPr>
            <w:r w:rsidRPr="001C24CB">
              <w:rPr>
                <w:color w:val="002060"/>
              </w:rPr>
              <w:t xml:space="preserve">(CENTRO SPORTIVO SUASA) </w:t>
            </w:r>
          </w:p>
        </w:tc>
        <w:tc>
          <w:tcPr>
            <w:tcW w:w="800" w:type="dxa"/>
            <w:tcMar>
              <w:top w:w="20" w:type="dxa"/>
              <w:left w:w="20" w:type="dxa"/>
              <w:bottom w:w="20" w:type="dxa"/>
              <w:right w:w="20" w:type="dxa"/>
            </w:tcMar>
            <w:vAlign w:val="center"/>
            <w:hideMark/>
          </w:tcPr>
          <w:p w14:paraId="332BFEB5" w14:textId="77777777" w:rsidR="001C24CB" w:rsidRPr="001C24CB" w:rsidRDefault="001C24CB" w:rsidP="00553A21">
            <w:pPr>
              <w:pStyle w:val="movimento"/>
              <w:rPr>
                <w:color w:val="002060"/>
              </w:rPr>
            </w:pPr>
            <w:r w:rsidRPr="001C24CB">
              <w:rPr>
                <w:color w:val="002060"/>
              </w:rPr>
              <w:t> </w:t>
            </w:r>
          </w:p>
        </w:tc>
        <w:tc>
          <w:tcPr>
            <w:tcW w:w="2200" w:type="dxa"/>
            <w:tcMar>
              <w:top w:w="20" w:type="dxa"/>
              <w:left w:w="20" w:type="dxa"/>
              <w:bottom w:w="20" w:type="dxa"/>
              <w:right w:w="20" w:type="dxa"/>
            </w:tcMar>
            <w:vAlign w:val="center"/>
            <w:hideMark/>
          </w:tcPr>
          <w:p w14:paraId="39D72824" w14:textId="77777777" w:rsidR="001C24CB" w:rsidRPr="001C24CB" w:rsidRDefault="001C24CB" w:rsidP="00553A21">
            <w:pPr>
              <w:pStyle w:val="movimento"/>
              <w:rPr>
                <w:color w:val="002060"/>
              </w:rPr>
            </w:pPr>
            <w:r w:rsidRPr="001C24CB">
              <w:rPr>
                <w:color w:val="002060"/>
              </w:rPr>
              <w:t> </w:t>
            </w:r>
          </w:p>
        </w:tc>
        <w:tc>
          <w:tcPr>
            <w:tcW w:w="2200" w:type="dxa"/>
            <w:tcMar>
              <w:top w:w="20" w:type="dxa"/>
              <w:left w:w="20" w:type="dxa"/>
              <w:bottom w:w="20" w:type="dxa"/>
              <w:right w:w="20" w:type="dxa"/>
            </w:tcMar>
            <w:vAlign w:val="center"/>
            <w:hideMark/>
          </w:tcPr>
          <w:p w14:paraId="0E2BC45F" w14:textId="77777777" w:rsidR="001C24CB" w:rsidRPr="001C24CB" w:rsidRDefault="001C24CB" w:rsidP="00553A21">
            <w:pPr>
              <w:pStyle w:val="movimento2"/>
              <w:rPr>
                <w:color w:val="002060"/>
              </w:rPr>
            </w:pPr>
            <w:r w:rsidRPr="001C24CB">
              <w:rPr>
                <w:color w:val="002060"/>
              </w:rPr>
              <w:t> </w:t>
            </w:r>
          </w:p>
        </w:tc>
      </w:tr>
    </w:tbl>
    <w:p w14:paraId="230A2A1B" w14:textId="77777777" w:rsidR="001C24CB" w:rsidRPr="001C24CB" w:rsidRDefault="001C24CB" w:rsidP="001C24CB">
      <w:pPr>
        <w:pStyle w:val="titolo30"/>
        <w:rPr>
          <w:rFonts w:eastAsiaTheme="minorEastAsia"/>
          <w:color w:val="002060"/>
        </w:rPr>
      </w:pPr>
      <w:r w:rsidRPr="001C24CB">
        <w:rPr>
          <w:color w:val="002060"/>
        </w:rPr>
        <w:t xml:space="preserve">CALCIATORI NON ESPULSI </w:t>
      </w:r>
    </w:p>
    <w:p w14:paraId="57FE0F4B" w14:textId="77777777" w:rsidR="001C24CB" w:rsidRPr="001C24CB" w:rsidRDefault="001C24CB" w:rsidP="001C24CB">
      <w:pPr>
        <w:pStyle w:val="titolo20"/>
        <w:rPr>
          <w:color w:val="002060"/>
        </w:rPr>
      </w:pPr>
      <w:r w:rsidRPr="001C24C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C24CB" w:rsidRPr="001C24CB" w14:paraId="63C1D542" w14:textId="77777777" w:rsidTr="00553A21">
        <w:tc>
          <w:tcPr>
            <w:tcW w:w="2200" w:type="dxa"/>
            <w:tcMar>
              <w:top w:w="20" w:type="dxa"/>
              <w:left w:w="20" w:type="dxa"/>
              <w:bottom w:w="20" w:type="dxa"/>
              <w:right w:w="20" w:type="dxa"/>
            </w:tcMar>
            <w:vAlign w:val="center"/>
            <w:hideMark/>
          </w:tcPr>
          <w:p w14:paraId="489DA702" w14:textId="77777777" w:rsidR="001C24CB" w:rsidRPr="001C24CB" w:rsidRDefault="001C24CB" w:rsidP="00553A21">
            <w:pPr>
              <w:pStyle w:val="movimento"/>
              <w:rPr>
                <w:color w:val="002060"/>
              </w:rPr>
            </w:pPr>
            <w:r w:rsidRPr="001C24CB">
              <w:rPr>
                <w:color w:val="002060"/>
              </w:rPr>
              <w:t>GIACCI GLORIA</w:t>
            </w:r>
          </w:p>
        </w:tc>
        <w:tc>
          <w:tcPr>
            <w:tcW w:w="2200" w:type="dxa"/>
            <w:tcMar>
              <w:top w:w="20" w:type="dxa"/>
              <w:left w:w="20" w:type="dxa"/>
              <w:bottom w:w="20" w:type="dxa"/>
              <w:right w:w="20" w:type="dxa"/>
            </w:tcMar>
            <w:vAlign w:val="center"/>
            <w:hideMark/>
          </w:tcPr>
          <w:p w14:paraId="631CCDBE" w14:textId="77777777" w:rsidR="001C24CB" w:rsidRPr="001C24CB" w:rsidRDefault="001C24CB" w:rsidP="00553A21">
            <w:pPr>
              <w:pStyle w:val="movimento2"/>
              <w:rPr>
                <w:color w:val="002060"/>
              </w:rPr>
            </w:pPr>
            <w:r w:rsidRPr="001C24CB">
              <w:rPr>
                <w:color w:val="002060"/>
              </w:rPr>
              <w:t xml:space="preserve">(PIANDIROSE) </w:t>
            </w:r>
          </w:p>
        </w:tc>
        <w:tc>
          <w:tcPr>
            <w:tcW w:w="800" w:type="dxa"/>
            <w:tcMar>
              <w:top w:w="20" w:type="dxa"/>
              <w:left w:w="20" w:type="dxa"/>
              <w:bottom w:w="20" w:type="dxa"/>
              <w:right w:w="20" w:type="dxa"/>
            </w:tcMar>
            <w:vAlign w:val="center"/>
            <w:hideMark/>
          </w:tcPr>
          <w:p w14:paraId="630DDFF1" w14:textId="77777777" w:rsidR="001C24CB" w:rsidRPr="001C24CB" w:rsidRDefault="001C24CB" w:rsidP="00553A21">
            <w:pPr>
              <w:pStyle w:val="movimento"/>
              <w:rPr>
                <w:color w:val="002060"/>
              </w:rPr>
            </w:pPr>
            <w:r w:rsidRPr="001C24CB">
              <w:rPr>
                <w:color w:val="002060"/>
              </w:rPr>
              <w:t> </w:t>
            </w:r>
          </w:p>
        </w:tc>
        <w:tc>
          <w:tcPr>
            <w:tcW w:w="2200" w:type="dxa"/>
            <w:tcMar>
              <w:top w:w="20" w:type="dxa"/>
              <w:left w:w="20" w:type="dxa"/>
              <w:bottom w:w="20" w:type="dxa"/>
              <w:right w:w="20" w:type="dxa"/>
            </w:tcMar>
            <w:vAlign w:val="center"/>
            <w:hideMark/>
          </w:tcPr>
          <w:p w14:paraId="26550C4D" w14:textId="77777777" w:rsidR="001C24CB" w:rsidRPr="001C24CB" w:rsidRDefault="001C24CB" w:rsidP="00553A21">
            <w:pPr>
              <w:pStyle w:val="movimento"/>
              <w:rPr>
                <w:color w:val="002060"/>
              </w:rPr>
            </w:pPr>
            <w:r w:rsidRPr="001C24CB">
              <w:rPr>
                <w:color w:val="002060"/>
              </w:rPr>
              <w:t> </w:t>
            </w:r>
          </w:p>
        </w:tc>
        <w:tc>
          <w:tcPr>
            <w:tcW w:w="2200" w:type="dxa"/>
            <w:tcMar>
              <w:top w:w="20" w:type="dxa"/>
              <w:left w:w="20" w:type="dxa"/>
              <w:bottom w:w="20" w:type="dxa"/>
              <w:right w:w="20" w:type="dxa"/>
            </w:tcMar>
            <w:vAlign w:val="center"/>
            <w:hideMark/>
          </w:tcPr>
          <w:p w14:paraId="27C5A118" w14:textId="77777777" w:rsidR="001C24CB" w:rsidRPr="001C24CB" w:rsidRDefault="001C24CB" w:rsidP="00553A21">
            <w:pPr>
              <w:pStyle w:val="movimento2"/>
              <w:rPr>
                <w:color w:val="002060"/>
              </w:rPr>
            </w:pPr>
            <w:r w:rsidRPr="001C24CB">
              <w:rPr>
                <w:color w:val="002060"/>
              </w:rPr>
              <w:t> </w:t>
            </w:r>
          </w:p>
        </w:tc>
      </w:tr>
    </w:tbl>
    <w:p w14:paraId="1E1F2004" w14:textId="77777777" w:rsidR="001C24CB" w:rsidRPr="001C24CB" w:rsidRDefault="001C24CB" w:rsidP="001C24CB">
      <w:pPr>
        <w:pStyle w:val="titolo20"/>
        <w:rPr>
          <w:rFonts w:eastAsiaTheme="minorEastAsia"/>
          <w:color w:val="002060"/>
        </w:rPr>
      </w:pPr>
      <w:r w:rsidRPr="001C24C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C24CB" w:rsidRPr="001C24CB" w14:paraId="25C7DD22" w14:textId="77777777" w:rsidTr="00553A21">
        <w:tc>
          <w:tcPr>
            <w:tcW w:w="2200" w:type="dxa"/>
            <w:tcMar>
              <w:top w:w="20" w:type="dxa"/>
              <w:left w:w="20" w:type="dxa"/>
              <w:bottom w:w="20" w:type="dxa"/>
              <w:right w:w="20" w:type="dxa"/>
            </w:tcMar>
            <w:vAlign w:val="center"/>
            <w:hideMark/>
          </w:tcPr>
          <w:p w14:paraId="2B1C0788" w14:textId="77777777" w:rsidR="001C24CB" w:rsidRPr="001C24CB" w:rsidRDefault="001C24CB" w:rsidP="00553A21">
            <w:pPr>
              <w:pStyle w:val="movimento"/>
              <w:rPr>
                <w:color w:val="002060"/>
              </w:rPr>
            </w:pPr>
            <w:r w:rsidRPr="001C24CB">
              <w:rPr>
                <w:color w:val="002060"/>
              </w:rPr>
              <w:lastRenderedPageBreak/>
              <w:t>OREGLIO ALESSANDRA ROSA</w:t>
            </w:r>
          </w:p>
        </w:tc>
        <w:tc>
          <w:tcPr>
            <w:tcW w:w="2200" w:type="dxa"/>
            <w:tcMar>
              <w:top w:w="20" w:type="dxa"/>
              <w:left w:w="20" w:type="dxa"/>
              <w:bottom w:w="20" w:type="dxa"/>
              <w:right w:w="20" w:type="dxa"/>
            </w:tcMar>
            <w:vAlign w:val="center"/>
            <w:hideMark/>
          </w:tcPr>
          <w:p w14:paraId="6D59AA38" w14:textId="77777777" w:rsidR="001C24CB" w:rsidRPr="001C24CB" w:rsidRDefault="001C24CB" w:rsidP="00553A21">
            <w:pPr>
              <w:pStyle w:val="movimento2"/>
              <w:rPr>
                <w:color w:val="002060"/>
              </w:rPr>
            </w:pPr>
            <w:r w:rsidRPr="001C24CB">
              <w:rPr>
                <w:color w:val="002060"/>
              </w:rPr>
              <w:t xml:space="preserve">(ACLI MANTOVANI CALCIO A 5) </w:t>
            </w:r>
          </w:p>
        </w:tc>
        <w:tc>
          <w:tcPr>
            <w:tcW w:w="800" w:type="dxa"/>
            <w:tcMar>
              <w:top w:w="20" w:type="dxa"/>
              <w:left w:w="20" w:type="dxa"/>
              <w:bottom w:w="20" w:type="dxa"/>
              <w:right w:w="20" w:type="dxa"/>
            </w:tcMar>
            <w:vAlign w:val="center"/>
            <w:hideMark/>
          </w:tcPr>
          <w:p w14:paraId="23E420EE" w14:textId="77777777" w:rsidR="001C24CB" w:rsidRPr="001C24CB" w:rsidRDefault="001C24CB" w:rsidP="00553A21">
            <w:pPr>
              <w:pStyle w:val="movimento"/>
              <w:rPr>
                <w:color w:val="002060"/>
              </w:rPr>
            </w:pPr>
            <w:r w:rsidRPr="001C24CB">
              <w:rPr>
                <w:color w:val="002060"/>
              </w:rPr>
              <w:t> </w:t>
            </w:r>
          </w:p>
        </w:tc>
        <w:tc>
          <w:tcPr>
            <w:tcW w:w="2200" w:type="dxa"/>
            <w:tcMar>
              <w:top w:w="20" w:type="dxa"/>
              <w:left w:w="20" w:type="dxa"/>
              <w:bottom w:w="20" w:type="dxa"/>
              <w:right w:w="20" w:type="dxa"/>
            </w:tcMar>
            <w:vAlign w:val="center"/>
            <w:hideMark/>
          </w:tcPr>
          <w:p w14:paraId="01D0043C" w14:textId="77777777" w:rsidR="001C24CB" w:rsidRPr="001C24CB" w:rsidRDefault="001C24CB" w:rsidP="00553A21">
            <w:pPr>
              <w:pStyle w:val="movimento"/>
              <w:rPr>
                <w:color w:val="002060"/>
              </w:rPr>
            </w:pPr>
            <w:r w:rsidRPr="001C24CB">
              <w:rPr>
                <w:color w:val="002060"/>
              </w:rPr>
              <w:t>NATALI VALENTINA</w:t>
            </w:r>
          </w:p>
        </w:tc>
        <w:tc>
          <w:tcPr>
            <w:tcW w:w="2200" w:type="dxa"/>
            <w:tcMar>
              <w:top w:w="20" w:type="dxa"/>
              <w:left w:w="20" w:type="dxa"/>
              <w:bottom w:w="20" w:type="dxa"/>
              <w:right w:w="20" w:type="dxa"/>
            </w:tcMar>
            <w:vAlign w:val="center"/>
            <w:hideMark/>
          </w:tcPr>
          <w:p w14:paraId="243F26FF" w14:textId="77777777" w:rsidR="001C24CB" w:rsidRPr="001C24CB" w:rsidRDefault="001C24CB" w:rsidP="00553A21">
            <w:pPr>
              <w:pStyle w:val="movimento2"/>
              <w:rPr>
                <w:color w:val="002060"/>
              </w:rPr>
            </w:pPr>
            <w:r w:rsidRPr="001C24CB">
              <w:rPr>
                <w:color w:val="002060"/>
              </w:rPr>
              <w:t xml:space="preserve">(GROTTESE A.S.D.) </w:t>
            </w:r>
          </w:p>
        </w:tc>
      </w:tr>
      <w:tr w:rsidR="001C24CB" w:rsidRPr="001C24CB" w14:paraId="40423C10" w14:textId="77777777" w:rsidTr="00553A21">
        <w:tc>
          <w:tcPr>
            <w:tcW w:w="2200" w:type="dxa"/>
            <w:tcMar>
              <w:top w:w="20" w:type="dxa"/>
              <w:left w:w="20" w:type="dxa"/>
              <w:bottom w:w="20" w:type="dxa"/>
              <w:right w:w="20" w:type="dxa"/>
            </w:tcMar>
            <w:vAlign w:val="center"/>
            <w:hideMark/>
          </w:tcPr>
          <w:p w14:paraId="7F7B1952" w14:textId="77777777" w:rsidR="001C24CB" w:rsidRPr="001C24CB" w:rsidRDefault="001C24CB" w:rsidP="00553A21">
            <w:pPr>
              <w:pStyle w:val="movimento"/>
              <w:rPr>
                <w:color w:val="002060"/>
              </w:rPr>
            </w:pPr>
            <w:r w:rsidRPr="001C24CB">
              <w:rPr>
                <w:color w:val="002060"/>
              </w:rPr>
              <w:t>PEZZOLA SILVIA</w:t>
            </w:r>
          </w:p>
        </w:tc>
        <w:tc>
          <w:tcPr>
            <w:tcW w:w="2200" w:type="dxa"/>
            <w:tcMar>
              <w:top w:w="20" w:type="dxa"/>
              <w:left w:w="20" w:type="dxa"/>
              <w:bottom w:w="20" w:type="dxa"/>
              <w:right w:w="20" w:type="dxa"/>
            </w:tcMar>
            <w:vAlign w:val="center"/>
            <w:hideMark/>
          </w:tcPr>
          <w:p w14:paraId="308752EE" w14:textId="77777777" w:rsidR="001C24CB" w:rsidRPr="001C24CB" w:rsidRDefault="001C24CB" w:rsidP="00553A21">
            <w:pPr>
              <w:pStyle w:val="movimento2"/>
              <w:rPr>
                <w:color w:val="002060"/>
              </w:rPr>
            </w:pPr>
            <w:r w:rsidRPr="001C24CB">
              <w:rPr>
                <w:color w:val="002060"/>
              </w:rPr>
              <w:t xml:space="preserve">(POTENZA PICENA) </w:t>
            </w:r>
          </w:p>
        </w:tc>
        <w:tc>
          <w:tcPr>
            <w:tcW w:w="800" w:type="dxa"/>
            <w:tcMar>
              <w:top w:w="20" w:type="dxa"/>
              <w:left w:w="20" w:type="dxa"/>
              <w:bottom w:w="20" w:type="dxa"/>
              <w:right w:w="20" w:type="dxa"/>
            </w:tcMar>
            <w:vAlign w:val="center"/>
            <w:hideMark/>
          </w:tcPr>
          <w:p w14:paraId="52853CEA" w14:textId="77777777" w:rsidR="001C24CB" w:rsidRPr="001C24CB" w:rsidRDefault="001C24CB" w:rsidP="00553A21">
            <w:pPr>
              <w:pStyle w:val="movimento"/>
              <w:rPr>
                <w:color w:val="002060"/>
              </w:rPr>
            </w:pPr>
            <w:r w:rsidRPr="001C24CB">
              <w:rPr>
                <w:color w:val="002060"/>
              </w:rPr>
              <w:t> </w:t>
            </w:r>
          </w:p>
        </w:tc>
        <w:tc>
          <w:tcPr>
            <w:tcW w:w="2200" w:type="dxa"/>
            <w:tcMar>
              <w:top w:w="20" w:type="dxa"/>
              <w:left w:w="20" w:type="dxa"/>
              <w:bottom w:w="20" w:type="dxa"/>
              <w:right w:w="20" w:type="dxa"/>
            </w:tcMar>
            <w:vAlign w:val="center"/>
            <w:hideMark/>
          </w:tcPr>
          <w:p w14:paraId="5C7ECFA6" w14:textId="77777777" w:rsidR="001C24CB" w:rsidRPr="001C24CB" w:rsidRDefault="001C24CB" w:rsidP="00553A21">
            <w:pPr>
              <w:pStyle w:val="movimento"/>
              <w:rPr>
                <w:color w:val="002060"/>
              </w:rPr>
            </w:pPr>
            <w:r w:rsidRPr="001C24CB">
              <w:rPr>
                <w:color w:val="002060"/>
              </w:rPr>
              <w:t> </w:t>
            </w:r>
          </w:p>
        </w:tc>
        <w:tc>
          <w:tcPr>
            <w:tcW w:w="2200" w:type="dxa"/>
            <w:tcMar>
              <w:top w:w="20" w:type="dxa"/>
              <w:left w:w="20" w:type="dxa"/>
              <w:bottom w:w="20" w:type="dxa"/>
              <w:right w:w="20" w:type="dxa"/>
            </w:tcMar>
            <w:vAlign w:val="center"/>
            <w:hideMark/>
          </w:tcPr>
          <w:p w14:paraId="07F0E9B3" w14:textId="77777777" w:rsidR="001C24CB" w:rsidRPr="001C24CB" w:rsidRDefault="001C24CB" w:rsidP="00553A21">
            <w:pPr>
              <w:pStyle w:val="movimento2"/>
              <w:rPr>
                <w:color w:val="002060"/>
              </w:rPr>
            </w:pPr>
            <w:r w:rsidRPr="001C24CB">
              <w:rPr>
                <w:color w:val="002060"/>
              </w:rPr>
              <w:t> </w:t>
            </w:r>
          </w:p>
        </w:tc>
      </w:tr>
    </w:tbl>
    <w:p w14:paraId="480708F4" w14:textId="0A40E614" w:rsidR="001C24CB" w:rsidRPr="001C24CB" w:rsidRDefault="001C24CB" w:rsidP="001C24CB">
      <w:pPr>
        <w:pStyle w:val="breakline"/>
        <w:rPr>
          <w:rFonts w:eastAsiaTheme="minorEastAsia"/>
          <w:color w:val="002060"/>
        </w:rPr>
      </w:pPr>
    </w:p>
    <w:p w14:paraId="552E0924" w14:textId="77777777" w:rsidR="001C24CB" w:rsidRPr="001C24CB" w:rsidRDefault="001C24CB" w:rsidP="001C24CB">
      <w:pPr>
        <w:jc w:val="center"/>
        <w:rPr>
          <w:rFonts w:ascii="Arial" w:hAnsi="Arial" w:cs="Arial"/>
          <w:noProof/>
          <w:color w:val="002060"/>
          <w:sz w:val="22"/>
          <w:szCs w:val="22"/>
        </w:rPr>
      </w:pPr>
      <w:r w:rsidRPr="001C24CB">
        <w:rPr>
          <w:rFonts w:ascii="Arial" w:hAnsi="Arial" w:cs="Arial"/>
          <w:noProof/>
          <w:color w:val="002060"/>
          <w:sz w:val="22"/>
          <w:szCs w:val="22"/>
        </w:rPr>
        <w:t>F.to IL SEGRETARIO                                   F.to IL GIUDICE SPORTIVO</w:t>
      </w:r>
    </w:p>
    <w:p w14:paraId="62219EE4" w14:textId="77777777" w:rsidR="001C24CB" w:rsidRPr="001C24CB" w:rsidRDefault="001C24CB" w:rsidP="001C24CB">
      <w:pPr>
        <w:pStyle w:val="breakline"/>
        <w:rPr>
          <w:rFonts w:eastAsiaTheme="minorEastAsia"/>
          <w:color w:val="002060"/>
        </w:rPr>
      </w:pPr>
      <w:r w:rsidRPr="001C24CB">
        <w:rPr>
          <w:rFonts w:ascii="Arial" w:hAnsi="Arial" w:cs="Arial"/>
          <w:noProof/>
          <w:color w:val="002060"/>
          <w:sz w:val="22"/>
          <w:szCs w:val="22"/>
        </w:rPr>
        <w:t xml:space="preserve">                         Angelo Castellana        </w:t>
      </w:r>
      <w:r w:rsidRPr="001C24CB">
        <w:rPr>
          <w:rFonts w:ascii="Arial" w:hAnsi="Arial" w:cs="Arial"/>
          <w:noProof/>
          <w:color w:val="002060"/>
          <w:sz w:val="22"/>
          <w:szCs w:val="22"/>
        </w:rPr>
        <w:tab/>
        <w:t xml:space="preserve">                                Agnese Lazzaretti</w:t>
      </w:r>
    </w:p>
    <w:p w14:paraId="76C741A3" w14:textId="77777777" w:rsidR="001C24CB" w:rsidRPr="001C24CB" w:rsidRDefault="001C24CB" w:rsidP="001C24CB">
      <w:pPr>
        <w:pStyle w:val="breakline"/>
        <w:rPr>
          <w:rFonts w:eastAsiaTheme="minorEastAsia"/>
          <w:color w:val="002060"/>
        </w:rPr>
      </w:pPr>
    </w:p>
    <w:p w14:paraId="50EF5BFF" w14:textId="77777777" w:rsidR="001C24CB" w:rsidRPr="001C24CB" w:rsidRDefault="001C24CB" w:rsidP="001C24CB">
      <w:pPr>
        <w:pStyle w:val="titoloprinc0"/>
        <w:rPr>
          <w:color w:val="002060"/>
        </w:rPr>
      </w:pPr>
      <w:r w:rsidRPr="001C24CB">
        <w:rPr>
          <w:color w:val="002060"/>
        </w:rPr>
        <w:t>CLASSIFICA</w:t>
      </w:r>
    </w:p>
    <w:p w14:paraId="09A919EF" w14:textId="77777777" w:rsidR="001C24CB" w:rsidRPr="001C24CB" w:rsidRDefault="001C24CB" w:rsidP="001C24CB">
      <w:pPr>
        <w:pStyle w:val="breakline"/>
        <w:rPr>
          <w:color w:val="002060"/>
        </w:rPr>
      </w:pPr>
    </w:p>
    <w:p w14:paraId="3754A690" w14:textId="77777777" w:rsidR="001C24CB" w:rsidRPr="001C24CB" w:rsidRDefault="001C24CB" w:rsidP="001C24CB">
      <w:pPr>
        <w:pStyle w:val="breakline"/>
        <w:rPr>
          <w:color w:val="002060"/>
        </w:rPr>
      </w:pPr>
    </w:p>
    <w:p w14:paraId="4586B9C1" w14:textId="77777777" w:rsidR="001C24CB" w:rsidRPr="001C24CB" w:rsidRDefault="001C24CB" w:rsidP="001C24CB">
      <w:pPr>
        <w:pStyle w:val="sottotitolocampionato10"/>
        <w:rPr>
          <w:color w:val="002060"/>
        </w:rPr>
      </w:pPr>
      <w:r w:rsidRPr="001C24C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C24CB" w:rsidRPr="001C24CB" w14:paraId="5E669BF1" w14:textId="77777777" w:rsidTr="00553A21">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0F9FA" w14:textId="77777777" w:rsidR="001C24CB" w:rsidRPr="001C24CB" w:rsidRDefault="001C24CB" w:rsidP="00553A21">
            <w:pPr>
              <w:pStyle w:val="headertabella0"/>
              <w:rPr>
                <w:color w:val="002060"/>
              </w:rPr>
            </w:pPr>
            <w:r w:rsidRPr="001C24C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D2D5FE" w14:textId="77777777" w:rsidR="001C24CB" w:rsidRPr="001C24CB" w:rsidRDefault="001C24CB" w:rsidP="00553A21">
            <w:pPr>
              <w:pStyle w:val="headertabella0"/>
              <w:rPr>
                <w:color w:val="002060"/>
              </w:rPr>
            </w:pPr>
            <w:r w:rsidRPr="001C24C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859DF" w14:textId="77777777" w:rsidR="001C24CB" w:rsidRPr="001C24CB" w:rsidRDefault="001C24CB" w:rsidP="00553A21">
            <w:pPr>
              <w:pStyle w:val="headertabella0"/>
              <w:rPr>
                <w:color w:val="002060"/>
              </w:rPr>
            </w:pPr>
            <w:r w:rsidRPr="001C24C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CAFBC" w14:textId="77777777" w:rsidR="001C24CB" w:rsidRPr="001C24CB" w:rsidRDefault="001C24CB" w:rsidP="00553A21">
            <w:pPr>
              <w:pStyle w:val="headertabella0"/>
              <w:rPr>
                <w:color w:val="002060"/>
              </w:rPr>
            </w:pPr>
            <w:r w:rsidRPr="001C24C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E6C2D" w14:textId="77777777" w:rsidR="001C24CB" w:rsidRPr="001C24CB" w:rsidRDefault="001C24CB" w:rsidP="00553A21">
            <w:pPr>
              <w:pStyle w:val="headertabella0"/>
              <w:rPr>
                <w:color w:val="002060"/>
              </w:rPr>
            </w:pPr>
            <w:r w:rsidRPr="001C24C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8F2FB" w14:textId="77777777" w:rsidR="001C24CB" w:rsidRPr="001C24CB" w:rsidRDefault="001C24CB" w:rsidP="00553A21">
            <w:pPr>
              <w:pStyle w:val="headertabella0"/>
              <w:rPr>
                <w:color w:val="002060"/>
              </w:rPr>
            </w:pPr>
            <w:r w:rsidRPr="001C24C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E71F6" w14:textId="77777777" w:rsidR="001C24CB" w:rsidRPr="001C24CB" w:rsidRDefault="001C24CB" w:rsidP="00553A21">
            <w:pPr>
              <w:pStyle w:val="headertabella0"/>
              <w:rPr>
                <w:color w:val="002060"/>
              </w:rPr>
            </w:pPr>
            <w:r w:rsidRPr="001C24C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6979F" w14:textId="77777777" w:rsidR="001C24CB" w:rsidRPr="001C24CB" w:rsidRDefault="001C24CB" w:rsidP="00553A21">
            <w:pPr>
              <w:pStyle w:val="headertabella0"/>
              <w:rPr>
                <w:color w:val="002060"/>
              </w:rPr>
            </w:pPr>
            <w:r w:rsidRPr="001C24C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3A3E1" w14:textId="77777777" w:rsidR="001C24CB" w:rsidRPr="001C24CB" w:rsidRDefault="001C24CB" w:rsidP="00553A21">
            <w:pPr>
              <w:pStyle w:val="headertabella0"/>
              <w:rPr>
                <w:color w:val="002060"/>
              </w:rPr>
            </w:pPr>
            <w:r w:rsidRPr="001C24C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2AA28" w14:textId="77777777" w:rsidR="001C24CB" w:rsidRPr="001C24CB" w:rsidRDefault="001C24CB" w:rsidP="00553A21">
            <w:pPr>
              <w:pStyle w:val="headertabella0"/>
              <w:rPr>
                <w:color w:val="002060"/>
              </w:rPr>
            </w:pPr>
            <w:r w:rsidRPr="001C24CB">
              <w:rPr>
                <w:color w:val="002060"/>
              </w:rPr>
              <w:t>PE</w:t>
            </w:r>
          </w:p>
        </w:tc>
      </w:tr>
      <w:tr w:rsidR="001C24CB" w:rsidRPr="001C24CB" w14:paraId="26592BBF" w14:textId="77777777" w:rsidTr="00553A21">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795D78" w14:textId="77777777" w:rsidR="001C24CB" w:rsidRPr="001C24CB" w:rsidRDefault="001C24CB" w:rsidP="00553A21">
            <w:pPr>
              <w:pStyle w:val="rowtabella0"/>
              <w:rPr>
                <w:color w:val="002060"/>
              </w:rPr>
            </w:pPr>
            <w:r w:rsidRPr="001C24C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942B" w14:textId="77777777" w:rsidR="001C24CB" w:rsidRPr="001C24CB" w:rsidRDefault="001C24CB" w:rsidP="00553A21">
            <w:pPr>
              <w:pStyle w:val="rowtabella0"/>
              <w:jc w:val="center"/>
              <w:rPr>
                <w:color w:val="002060"/>
              </w:rPr>
            </w:pPr>
            <w:r w:rsidRPr="001C24C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80BB7"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3A01" w14:textId="77777777" w:rsidR="001C24CB" w:rsidRPr="001C24CB" w:rsidRDefault="001C24CB" w:rsidP="00553A21">
            <w:pPr>
              <w:pStyle w:val="rowtabella0"/>
              <w:jc w:val="center"/>
              <w:rPr>
                <w:color w:val="002060"/>
              </w:rPr>
            </w:pPr>
            <w:r w:rsidRPr="001C24C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C1FFE" w14:textId="77777777" w:rsidR="001C24CB" w:rsidRPr="001C24CB" w:rsidRDefault="001C24CB" w:rsidP="00553A21">
            <w:pPr>
              <w:pStyle w:val="rowtabella0"/>
              <w:jc w:val="center"/>
              <w:rPr>
                <w:color w:val="002060"/>
              </w:rPr>
            </w:pPr>
            <w:r w:rsidRPr="001C24C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40EC4" w14:textId="77777777" w:rsidR="001C24CB" w:rsidRPr="001C24CB" w:rsidRDefault="001C24CB" w:rsidP="00553A21">
            <w:pPr>
              <w:pStyle w:val="rowtabella0"/>
              <w:jc w:val="center"/>
              <w:rPr>
                <w:color w:val="002060"/>
              </w:rPr>
            </w:pPr>
            <w:r w:rsidRPr="001C24C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5795" w14:textId="77777777" w:rsidR="001C24CB" w:rsidRPr="001C24CB" w:rsidRDefault="001C24CB" w:rsidP="00553A21">
            <w:pPr>
              <w:pStyle w:val="rowtabella0"/>
              <w:jc w:val="center"/>
              <w:rPr>
                <w:color w:val="002060"/>
              </w:rPr>
            </w:pPr>
            <w:r w:rsidRPr="001C24C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DBEE" w14:textId="77777777" w:rsidR="001C24CB" w:rsidRPr="001C24CB" w:rsidRDefault="001C24CB" w:rsidP="00553A21">
            <w:pPr>
              <w:pStyle w:val="rowtabella0"/>
              <w:jc w:val="center"/>
              <w:rPr>
                <w:color w:val="002060"/>
              </w:rPr>
            </w:pPr>
            <w:r w:rsidRPr="001C24C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CE30C" w14:textId="77777777" w:rsidR="001C24CB" w:rsidRPr="001C24CB" w:rsidRDefault="001C24CB" w:rsidP="00553A21">
            <w:pPr>
              <w:pStyle w:val="rowtabella0"/>
              <w:jc w:val="center"/>
              <w:rPr>
                <w:color w:val="002060"/>
              </w:rPr>
            </w:pPr>
            <w:r w:rsidRPr="001C24C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F15EE" w14:textId="77777777" w:rsidR="001C24CB" w:rsidRPr="001C24CB" w:rsidRDefault="001C24CB" w:rsidP="00553A21">
            <w:pPr>
              <w:pStyle w:val="rowtabella0"/>
              <w:jc w:val="center"/>
              <w:rPr>
                <w:color w:val="002060"/>
              </w:rPr>
            </w:pPr>
            <w:r w:rsidRPr="001C24CB">
              <w:rPr>
                <w:color w:val="002060"/>
              </w:rPr>
              <w:t>0</w:t>
            </w:r>
          </w:p>
        </w:tc>
      </w:tr>
      <w:tr w:rsidR="001C24CB" w:rsidRPr="001C24CB" w14:paraId="6C5E902B"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F00186" w14:textId="77777777" w:rsidR="001C24CB" w:rsidRPr="001C24CB" w:rsidRDefault="001C24CB" w:rsidP="00553A21">
            <w:pPr>
              <w:pStyle w:val="rowtabella0"/>
              <w:rPr>
                <w:color w:val="002060"/>
              </w:rPr>
            </w:pPr>
            <w:r w:rsidRPr="001C24C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741EE" w14:textId="77777777" w:rsidR="001C24CB" w:rsidRPr="001C24CB" w:rsidRDefault="001C24CB" w:rsidP="00553A21">
            <w:pPr>
              <w:pStyle w:val="rowtabella0"/>
              <w:jc w:val="center"/>
              <w:rPr>
                <w:color w:val="002060"/>
              </w:rPr>
            </w:pPr>
            <w:r w:rsidRPr="001C24C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90F8B"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6174C" w14:textId="77777777" w:rsidR="001C24CB" w:rsidRPr="001C24CB" w:rsidRDefault="001C24CB" w:rsidP="00553A21">
            <w:pPr>
              <w:pStyle w:val="rowtabella0"/>
              <w:jc w:val="center"/>
              <w:rPr>
                <w:color w:val="002060"/>
              </w:rPr>
            </w:pPr>
            <w:r w:rsidRPr="001C24C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8833F" w14:textId="77777777" w:rsidR="001C24CB" w:rsidRPr="001C24CB" w:rsidRDefault="001C24CB" w:rsidP="00553A21">
            <w:pPr>
              <w:pStyle w:val="rowtabella0"/>
              <w:jc w:val="center"/>
              <w:rPr>
                <w:color w:val="002060"/>
              </w:rPr>
            </w:pPr>
            <w:r w:rsidRPr="001C24C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FCA0C" w14:textId="77777777" w:rsidR="001C24CB" w:rsidRPr="001C24CB" w:rsidRDefault="001C24CB" w:rsidP="00553A21">
            <w:pPr>
              <w:pStyle w:val="rowtabella0"/>
              <w:jc w:val="center"/>
              <w:rPr>
                <w:color w:val="002060"/>
              </w:rPr>
            </w:pPr>
            <w:r w:rsidRPr="001C24C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7171C" w14:textId="77777777" w:rsidR="001C24CB" w:rsidRPr="001C24CB" w:rsidRDefault="001C24CB" w:rsidP="00553A21">
            <w:pPr>
              <w:pStyle w:val="rowtabella0"/>
              <w:jc w:val="center"/>
              <w:rPr>
                <w:color w:val="002060"/>
              </w:rPr>
            </w:pPr>
            <w:r w:rsidRPr="001C24C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E649D" w14:textId="77777777" w:rsidR="001C24CB" w:rsidRPr="001C24CB" w:rsidRDefault="001C24CB" w:rsidP="00553A21">
            <w:pPr>
              <w:pStyle w:val="rowtabella0"/>
              <w:jc w:val="center"/>
              <w:rPr>
                <w:color w:val="002060"/>
              </w:rPr>
            </w:pPr>
            <w:r w:rsidRPr="001C24C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B3E7" w14:textId="77777777" w:rsidR="001C24CB" w:rsidRPr="001C24CB" w:rsidRDefault="001C24CB" w:rsidP="00553A21">
            <w:pPr>
              <w:pStyle w:val="rowtabella0"/>
              <w:jc w:val="center"/>
              <w:rPr>
                <w:color w:val="002060"/>
              </w:rPr>
            </w:pPr>
            <w:r w:rsidRPr="001C24C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068BA" w14:textId="77777777" w:rsidR="001C24CB" w:rsidRPr="001C24CB" w:rsidRDefault="001C24CB" w:rsidP="00553A21">
            <w:pPr>
              <w:pStyle w:val="rowtabella0"/>
              <w:jc w:val="center"/>
              <w:rPr>
                <w:color w:val="002060"/>
              </w:rPr>
            </w:pPr>
            <w:r w:rsidRPr="001C24CB">
              <w:rPr>
                <w:color w:val="002060"/>
              </w:rPr>
              <w:t>0</w:t>
            </w:r>
          </w:p>
        </w:tc>
      </w:tr>
      <w:tr w:rsidR="001C24CB" w:rsidRPr="001C24CB" w14:paraId="32A72ABB"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DB158" w14:textId="77777777" w:rsidR="001C24CB" w:rsidRPr="001C24CB" w:rsidRDefault="001C24CB" w:rsidP="00553A21">
            <w:pPr>
              <w:pStyle w:val="rowtabella0"/>
              <w:rPr>
                <w:color w:val="002060"/>
              </w:rPr>
            </w:pPr>
            <w:r w:rsidRPr="001C24C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929DA" w14:textId="77777777" w:rsidR="001C24CB" w:rsidRPr="001C24CB" w:rsidRDefault="001C24CB" w:rsidP="00553A21">
            <w:pPr>
              <w:pStyle w:val="rowtabella0"/>
              <w:jc w:val="center"/>
              <w:rPr>
                <w:color w:val="002060"/>
              </w:rPr>
            </w:pPr>
            <w:r w:rsidRPr="001C24C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76277"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7101" w14:textId="77777777" w:rsidR="001C24CB" w:rsidRPr="001C24CB" w:rsidRDefault="001C24CB" w:rsidP="00553A21">
            <w:pPr>
              <w:pStyle w:val="rowtabella0"/>
              <w:jc w:val="center"/>
              <w:rPr>
                <w:color w:val="002060"/>
              </w:rPr>
            </w:pPr>
            <w:r w:rsidRPr="001C24C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12447" w14:textId="77777777" w:rsidR="001C24CB" w:rsidRPr="001C24CB" w:rsidRDefault="001C24CB" w:rsidP="00553A21">
            <w:pPr>
              <w:pStyle w:val="rowtabella0"/>
              <w:jc w:val="center"/>
              <w:rPr>
                <w:color w:val="002060"/>
              </w:rPr>
            </w:pPr>
            <w:r w:rsidRPr="001C24C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9ADBA" w14:textId="77777777" w:rsidR="001C24CB" w:rsidRPr="001C24CB" w:rsidRDefault="001C24CB" w:rsidP="00553A21">
            <w:pPr>
              <w:pStyle w:val="rowtabella0"/>
              <w:jc w:val="center"/>
              <w:rPr>
                <w:color w:val="002060"/>
              </w:rPr>
            </w:pPr>
            <w:r w:rsidRPr="001C24C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B52C" w14:textId="77777777" w:rsidR="001C24CB" w:rsidRPr="001C24CB" w:rsidRDefault="001C24CB" w:rsidP="00553A21">
            <w:pPr>
              <w:pStyle w:val="rowtabella0"/>
              <w:jc w:val="center"/>
              <w:rPr>
                <w:color w:val="002060"/>
              </w:rPr>
            </w:pPr>
            <w:r w:rsidRPr="001C24C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55BE3" w14:textId="77777777" w:rsidR="001C24CB" w:rsidRPr="001C24CB" w:rsidRDefault="001C24CB" w:rsidP="00553A21">
            <w:pPr>
              <w:pStyle w:val="rowtabella0"/>
              <w:jc w:val="center"/>
              <w:rPr>
                <w:color w:val="002060"/>
              </w:rPr>
            </w:pPr>
            <w:r w:rsidRPr="001C24C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2D387" w14:textId="77777777" w:rsidR="001C24CB" w:rsidRPr="001C24CB" w:rsidRDefault="001C24CB" w:rsidP="00553A21">
            <w:pPr>
              <w:pStyle w:val="rowtabella0"/>
              <w:jc w:val="center"/>
              <w:rPr>
                <w:color w:val="002060"/>
              </w:rPr>
            </w:pPr>
            <w:r w:rsidRPr="001C24C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9C77F" w14:textId="77777777" w:rsidR="001C24CB" w:rsidRPr="001C24CB" w:rsidRDefault="001C24CB" w:rsidP="00553A21">
            <w:pPr>
              <w:pStyle w:val="rowtabella0"/>
              <w:jc w:val="center"/>
              <w:rPr>
                <w:color w:val="002060"/>
              </w:rPr>
            </w:pPr>
            <w:r w:rsidRPr="001C24CB">
              <w:rPr>
                <w:color w:val="002060"/>
              </w:rPr>
              <w:t>0</w:t>
            </w:r>
          </w:p>
        </w:tc>
      </w:tr>
      <w:tr w:rsidR="001C24CB" w:rsidRPr="001C24CB" w14:paraId="39EA803F"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1F085F" w14:textId="77777777" w:rsidR="001C24CB" w:rsidRPr="001C24CB" w:rsidRDefault="001C24CB" w:rsidP="00553A21">
            <w:pPr>
              <w:pStyle w:val="rowtabella0"/>
              <w:rPr>
                <w:color w:val="002060"/>
              </w:rPr>
            </w:pPr>
            <w:r w:rsidRPr="001C24CB">
              <w:rPr>
                <w:color w:val="002060"/>
              </w:rPr>
              <w:t>ALMAJUVENTUS FANO1906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10672" w14:textId="77777777" w:rsidR="001C24CB" w:rsidRPr="001C24CB" w:rsidRDefault="001C24CB" w:rsidP="00553A21">
            <w:pPr>
              <w:pStyle w:val="rowtabella0"/>
              <w:jc w:val="center"/>
              <w:rPr>
                <w:color w:val="002060"/>
              </w:rPr>
            </w:pPr>
            <w:r w:rsidRPr="001C24C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10666" w14:textId="77777777" w:rsidR="001C24CB" w:rsidRPr="001C24CB" w:rsidRDefault="001C24CB" w:rsidP="00553A21">
            <w:pPr>
              <w:pStyle w:val="rowtabella0"/>
              <w:jc w:val="center"/>
              <w:rPr>
                <w:color w:val="002060"/>
              </w:rPr>
            </w:pPr>
            <w:r w:rsidRPr="001C24C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F5FBC" w14:textId="77777777" w:rsidR="001C24CB" w:rsidRPr="001C24CB" w:rsidRDefault="001C24CB" w:rsidP="00553A21">
            <w:pPr>
              <w:pStyle w:val="rowtabella0"/>
              <w:jc w:val="center"/>
              <w:rPr>
                <w:color w:val="002060"/>
              </w:rPr>
            </w:pPr>
            <w:r w:rsidRPr="001C24C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85942" w14:textId="77777777" w:rsidR="001C24CB" w:rsidRPr="001C24CB" w:rsidRDefault="001C24CB" w:rsidP="00553A21">
            <w:pPr>
              <w:pStyle w:val="rowtabella0"/>
              <w:jc w:val="center"/>
              <w:rPr>
                <w:color w:val="002060"/>
              </w:rPr>
            </w:pPr>
            <w:r w:rsidRPr="001C24C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50808" w14:textId="77777777" w:rsidR="001C24CB" w:rsidRPr="001C24CB" w:rsidRDefault="001C24CB" w:rsidP="00553A21">
            <w:pPr>
              <w:pStyle w:val="rowtabella0"/>
              <w:jc w:val="center"/>
              <w:rPr>
                <w:color w:val="002060"/>
              </w:rPr>
            </w:pPr>
            <w:r w:rsidRPr="001C24C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1D739" w14:textId="77777777" w:rsidR="001C24CB" w:rsidRPr="001C24CB" w:rsidRDefault="001C24CB" w:rsidP="00553A21">
            <w:pPr>
              <w:pStyle w:val="rowtabella0"/>
              <w:jc w:val="center"/>
              <w:rPr>
                <w:color w:val="002060"/>
              </w:rPr>
            </w:pPr>
            <w:r w:rsidRPr="001C24C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8803" w14:textId="77777777" w:rsidR="001C24CB" w:rsidRPr="001C24CB" w:rsidRDefault="001C24CB" w:rsidP="00553A21">
            <w:pPr>
              <w:pStyle w:val="rowtabella0"/>
              <w:jc w:val="center"/>
              <w:rPr>
                <w:color w:val="002060"/>
              </w:rPr>
            </w:pPr>
            <w:r w:rsidRPr="001C24C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C0EC" w14:textId="77777777" w:rsidR="001C24CB" w:rsidRPr="001C24CB" w:rsidRDefault="001C24CB" w:rsidP="00553A21">
            <w:pPr>
              <w:pStyle w:val="rowtabella0"/>
              <w:jc w:val="center"/>
              <w:rPr>
                <w:color w:val="002060"/>
              </w:rPr>
            </w:pPr>
            <w:r w:rsidRPr="001C24C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CB71" w14:textId="77777777" w:rsidR="001C24CB" w:rsidRPr="001C24CB" w:rsidRDefault="001C24CB" w:rsidP="00553A21">
            <w:pPr>
              <w:pStyle w:val="rowtabella0"/>
              <w:jc w:val="center"/>
              <w:rPr>
                <w:color w:val="002060"/>
              </w:rPr>
            </w:pPr>
            <w:r w:rsidRPr="001C24CB">
              <w:rPr>
                <w:color w:val="002060"/>
              </w:rPr>
              <w:t>0</w:t>
            </w:r>
          </w:p>
        </w:tc>
      </w:tr>
      <w:tr w:rsidR="001C24CB" w:rsidRPr="001C24CB" w14:paraId="52FB65B9"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46D4B0" w14:textId="77777777" w:rsidR="001C24CB" w:rsidRPr="001C24CB" w:rsidRDefault="001C24CB" w:rsidP="00553A21">
            <w:pPr>
              <w:pStyle w:val="rowtabella0"/>
              <w:rPr>
                <w:color w:val="002060"/>
              </w:rPr>
            </w:pPr>
            <w:r w:rsidRPr="001C24CB">
              <w:rPr>
                <w:color w:val="002060"/>
              </w:rPr>
              <w:t>A.S.D. LABELSYSTEM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A620A" w14:textId="77777777" w:rsidR="001C24CB" w:rsidRPr="001C24CB" w:rsidRDefault="001C24CB" w:rsidP="00553A21">
            <w:pPr>
              <w:pStyle w:val="rowtabella0"/>
              <w:jc w:val="center"/>
              <w:rPr>
                <w:color w:val="002060"/>
              </w:rPr>
            </w:pPr>
            <w:r w:rsidRPr="001C24C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0E73"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70C12" w14:textId="77777777" w:rsidR="001C24CB" w:rsidRPr="001C24CB" w:rsidRDefault="001C24CB" w:rsidP="00553A21">
            <w:pPr>
              <w:pStyle w:val="rowtabella0"/>
              <w:jc w:val="center"/>
              <w:rPr>
                <w:color w:val="002060"/>
              </w:rPr>
            </w:pPr>
            <w:r w:rsidRPr="001C24C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6F485" w14:textId="77777777" w:rsidR="001C24CB" w:rsidRPr="001C24CB" w:rsidRDefault="001C24CB" w:rsidP="00553A21">
            <w:pPr>
              <w:pStyle w:val="rowtabella0"/>
              <w:jc w:val="center"/>
              <w:rPr>
                <w:color w:val="002060"/>
              </w:rPr>
            </w:pPr>
            <w:r w:rsidRPr="001C24C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4E09" w14:textId="77777777" w:rsidR="001C24CB" w:rsidRPr="001C24CB" w:rsidRDefault="001C24CB" w:rsidP="00553A21">
            <w:pPr>
              <w:pStyle w:val="rowtabella0"/>
              <w:jc w:val="center"/>
              <w:rPr>
                <w:color w:val="002060"/>
              </w:rPr>
            </w:pPr>
            <w:r w:rsidRPr="001C24C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8032" w14:textId="77777777" w:rsidR="001C24CB" w:rsidRPr="001C24CB" w:rsidRDefault="001C24CB" w:rsidP="00553A21">
            <w:pPr>
              <w:pStyle w:val="rowtabella0"/>
              <w:jc w:val="center"/>
              <w:rPr>
                <w:color w:val="002060"/>
              </w:rPr>
            </w:pPr>
            <w:r w:rsidRPr="001C24C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B83C" w14:textId="77777777" w:rsidR="001C24CB" w:rsidRPr="001C24CB" w:rsidRDefault="001C24CB" w:rsidP="00553A21">
            <w:pPr>
              <w:pStyle w:val="rowtabella0"/>
              <w:jc w:val="center"/>
              <w:rPr>
                <w:color w:val="002060"/>
              </w:rPr>
            </w:pPr>
            <w:r w:rsidRPr="001C24C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A6DE" w14:textId="77777777" w:rsidR="001C24CB" w:rsidRPr="001C24CB" w:rsidRDefault="001C24CB" w:rsidP="00553A21">
            <w:pPr>
              <w:pStyle w:val="rowtabella0"/>
              <w:jc w:val="center"/>
              <w:rPr>
                <w:color w:val="002060"/>
              </w:rPr>
            </w:pPr>
            <w:r w:rsidRPr="001C24C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D8105" w14:textId="77777777" w:rsidR="001C24CB" w:rsidRPr="001C24CB" w:rsidRDefault="001C24CB" w:rsidP="00553A21">
            <w:pPr>
              <w:pStyle w:val="rowtabella0"/>
              <w:jc w:val="center"/>
              <w:rPr>
                <w:color w:val="002060"/>
              </w:rPr>
            </w:pPr>
            <w:r w:rsidRPr="001C24CB">
              <w:rPr>
                <w:color w:val="002060"/>
              </w:rPr>
              <w:t>0</w:t>
            </w:r>
          </w:p>
        </w:tc>
      </w:tr>
      <w:tr w:rsidR="001C24CB" w:rsidRPr="001C24CB" w14:paraId="6C054855"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7A39EF" w14:textId="77777777" w:rsidR="001C24CB" w:rsidRPr="001C24CB" w:rsidRDefault="001C24CB" w:rsidP="00553A21">
            <w:pPr>
              <w:pStyle w:val="rowtabella0"/>
              <w:rPr>
                <w:color w:val="002060"/>
              </w:rPr>
            </w:pPr>
            <w:r w:rsidRPr="001C24CB">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D437E" w14:textId="77777777" w:rsidR="001C24CB" w:rsidRPr="001C24CB" w:rsidRDefault="001C24CB" w:rsidP="00553A21">
            <w:pPr>
              <w:pStyle w:val="rowtabella0"/>
              <w:jc w:val="center"/>
              <w:rPr>
                <w:color w:val="002060"/>
              </w:rPr>
            </w:pPr>
            <w:r w:rsidRPr="001C24C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FF0F"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A477" w14:textId="77777777" w:rsidR="001C24CB" w:rsidRPr="001C24CB" w:rsidRDefault="001C24CB" w:rsidP="00553A21">
            <w:pPr>
              <w:pStyle w:val="rowtabella0"/>
              <w:jc w:val="center"/>
              <w:rPr>
                <w:color w:val="002060"/>
              </w:rPr>
            </w:pPr>
            <w:r w:rsidRPr="001C24C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1DAE" w14:textId="77777777" w:rsidR="001C24CB" w:rsidRPr="001C24CB" w:rsidRDefault="001C24CB" w:rsidP="00553A21">
            <w:pPr>
              <w:pStyle w:val="rowtabella0"/>
              <w:jc w:val="center"/>
              <w:rPr>
                <w:color w:val="002060"/>
              </w:rPr>
            </w:pPr>
            <w:r w:rsidRPr="001C24C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07BBE" w14:textId="77777777" w:rsidR="001C24CB" w:rsidRPr="001C24CB" w:rsidRDefault="001C24CB" w:rsidP="00553A21">
            <w:pPr>
              <w:pStyle w:val="rowtabella0"/>
              <w:jc w:val="center"/>
              <w:rPr>
                <w:color w:val="002060"/>
              </w:rPr>
            </w:pPr>
            <w:r w:rsidRPr="001C24C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1891" w14:textId="77777777" w:rsidR="001C24CB" w:rsidRPr="001C24CB" w:rsidRDefault="001C24CB" w:rsidP="00553A21">
            <w:pPr>
              <w:pStyle w:val="rowtabella0"/>
              <w:jc w:val="center"/>
              <w:rPr>
                <w:color w:val="002060"/>
              </w:rPr>
            </w:pPr>
            <w:r w:rsidRPr="001C24C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45EB" w14:textId="77777777" w:rsidR="001C24CB" w:rsidRPr="001C24CB" w:rsidRDefault="001C24CB" w:rsidP="00553A21">
            <w:pPr>
              <w:pStyle w:val="rowtabella0"/>
              <w:jc w:val="center"/>
              <w:rPr>
                <w:color w:val="002060"/>
              </w:rPr>
            </w:pPr>
            <w:r w:rsidRPr="001C24C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4101" w14:textId="77777777" w:rsidR="001C24CB" w:rsidRPr="001C24CB" w:rsidRDefault="001C24CB" w:rsidP="00553A21">
            <w:pPr>
              <w:pStyle w:val="rowtabella0"/>
              <w:jc w:val="center"/>
              <w:rPr>
                <w:color w:val="002060"/>
              </w:rPr>
            </w:pPr>
            <w:r w:rsidRPr="001C24C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AE22" w14:textId="77777777" w:rsidR="001C24CB" w:rsidRPr="001C24CB" w:rsidRDefault="001C24CB" w:rsidP="00553A21">
            <w:pPr>
              <w:pStyle w:val="rowtabella0"/>
              <w:jc w:val="center"/>
              <w:rPr>
                <w:color w:val="002060"/>
              </w:rPr>
            </w:pPr>
            <w:r w:rsidRPr="001C24CB">
              <w:rPr>
                <w:color w:val="002060"/>
              </w:rPr>
              <w:t>0</w:t>
            </w:r>
          </w:p>
        </w:tc>
      </w:tr>
      <w:tr w:rsidR="001C24CB" w:rsidRPr="001C24CB" w14:paraId="6204270A"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B4D9FE" w14:textId="77777777" w:rsidR="001C24CB" w:rsidRPr="001C24CB" w:rsidRDefault="001C24CB" w:rsidP="00553A21">
            <w:pPr>
              <w:pStyle w:val="rowtabella0"/>
              <w:rPr>
                <w:color w:val="002060"/>
              </w:rPr>
            </w:pPr>
            <w:r w:rsidRPr="001C24CB">
              <w:rPr>
                <w:color w:val="002060"/>
              </w:rPr>
              <w:t>A.S.D. BOCCIOFILA MONTEFANESE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BBB84" w14:textId="77777777" w:rsidR="001C24CB" w:rsidRPr="001C24CB" w:rsidRDefault="001C24CB" w:rsidP="00553A21">
            <w:pPr>
              <w:pStyle w:val="rowtabella0"/>
              <w:jc w:val="center"/>
              <w:rPr>
                <w:color w:val="002060"/>
              </w:rPr>
            </w:pPr>
            <w:r w:rsidRPr="001C24C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5936A"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28E5" w14:textId="77777777" w:rsidR="001C24CB" w:rsidRPr="001C24CB" w:rsidRDefault="001C24CB" w:rsidP="00553A21">
            <w:pPr>
              <w:pStyle w:val="rowtabella0"/>
              <w:jc w:val="center"/>
              <w:rPr>
                <w:color w:val="002060"/>
              </w:rPr>
            </w:pPr>
            <w:r w:rsidRPr="001C24C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9582" w14:textId="77777777" w:rsidR="001C24CB" w:rsidRPr="001C24CB" w:rsidRDefault="001C24CB" w:rsidP="00553A21">
            <w:pPr>
              <w:pStyle w:val="rowtabella0"/>
              <w:jc w:val="center"/>
              <w:rPr>
                <w:color w:val="002060"/>
              </w:rPr>
            </w:pPr>
            <w:r w:rsidRPr="001C24C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A7E89" w14:textId="77777777" w:rsidR="001C24CB" w:rsidRPr="001C24CB" w:rsidRDefault="001C24CB" w:rsidP="00553A21">
            <w:pPr>
              <w:pStyle w:val="rowtabella0"/>
              <w:jc w:val="center"/>
              <w:rPr>
                <w:color w:val="002060"/>
              </w:rPr>
            </w:pPr>
            <w:r w:rsidRPr="001C24C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50D3C" w14:textId="77777777" w:rsidR="001C24CB" w:rsidRPr="001C24CB" w:rsidRDefault="001C24CB" w:rsidP="00553A21">
            <w:pPr>
              <w:pStyle w:val="rowtabella0"/>
              <w:jc w:val="center"/>
              <w:rPr>
                <w:color w:val="002060"/>
              </w:rPr>
            </w:pPr>
            <w:r w:rsidRPr="001C24C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8ADD" w14:textId="77777777" w:rsidR="001C24CB" w:rsidRPr="001C24CB" w:rsidRDefault="001C24CB" w:rsidP="00553A21">
            <w:pPr>
              <w:pStyle w:val="rowtabella0"/>
              <w:jc w:val="center"/>
              <w:rPr>
                <w:color w:val="002060"/>
              </w:rPr>
            </w:pPr>
            <w:r w:rsidRPr="001C24C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38D9" w14:textId="77777777" w:rsidR="001C24CB" w:rsidRPr="001C24CB" w:rsidRDefault="001C24CB" w:rsidP="00553A21">
            <w:pPr>
              <w:pStyle w:val="rowtabella0"/>
              <w:jc w:val="center"/>
              <w:rPr>
                <w:color w:val="002060"/>
              </w:rPr>
            </w:pPr>
            <w:r w:rsidRPr="001C24C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9A5A" w14:textId="77777777" w:rsidR="001C24CB" w:rsidRPr="001C24CB" w:rsidRDefault="001C24CB" w:rsidP="00553A21">
            <w:pPr>
              <w:pStyle w:val="rowtabella0"/>
              <w:jc w:val="center"/>
              <w:rPr>
                <w:color w:val="002060"/>
              </w:rPr>
            </w:pPr>
            <w:r w:rsidRPr="001C24CB">
              <w:rPr>
                <w:color w:val="002060"/>
              </w:rPr>
              <w:t>0</w:t>
            </w:r>
          </w:p>
        </w:tc>
      </w:tr>
      <w:tr w:rsidR="001C24CB" w:rsidRPr="001C24CB" w14:paraId="645B479B"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A9B40" w14:textId="77777777" w:rsidR="001C24CB" w:rsidRPr="001C24CB" w:rsidRDefault="001C24CB" w:rsidP="00553A21">
            <w:pPr>
              <w:pStyle w:val="rowtabella0"/>
              <w:rPr>
                <w:color w:val="002060"/>
              </w:rPr>
            </w:pPr>
            <w:r w:rsidRPr="001C24C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C051" w14:textId="77777777" w:rsidR="001C24CB" w:rsidRPr="001C24CB" w:rsidRDefault="001C24CB" w:rsidP="00553A21">
            <w:pPr>
              <w:pStyle w:val="rowtabella0"/>
              <w:jc w:val="center"/>
              <w:rPr>
                <w:color w:val="002060"/>
              </w:rPr>
            </w:pPr>
            <w:r w:rsidRPr="001C24C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8A3A5"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A979A" w14:textId="77777777" w:rsidR="001C24CB" w:rsidRPr="001C24CB" w:rsidRDefault="001C24CB" w:rsidP="00553A21">
            <w:pPr>
              <w:pStyle w:val="rowtabella0"/>
              <w:jc w:val="center"/>
              <w:rPr>
                <w:color w:val="002060"/>
              </w:rPr>
            </w:pPr>
            <w:r w:rsidRPr="001C24C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6E4A8" w14:textId="77777777" w:rsidR="001C24CB" w:rsidRPr="001C24CB" w:rsidRDefault="001C24CB" w:rsidP="00553A21">
            <w:pPr>
              <w:pStyle w:val="rowtabella0"/>
              <w:jc w:val="center"/>
              <w:rPr>
                <w:color w:val="002060"/>
              </w:rPr>
            </w:pPr>
            <w:r w:rsidRPr="001C24C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E8A9" w14:textId="77777777" w:rsidR="001C24CB" w:rsidRPr="001C24CB" w:rsidRDefault="001C24CB" w:rsidP="00553A21">
            <w:pPr>
              <w:pStyle w:val="rowtabella0"/>
              <w:jc w:val="center"/>
              <w:rPr>
                <w:color w:val="002060"/>
              </w:rPr>
            </w:pPr>
            <w:r w:rsidRPr="001C24C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056F6" w14:textId="77777777" w:rsidR="001C24CB" w:rsidRPr="001C24CB" w:rsidRDefault="001C24CB" w:rsidP="00553A21">
            <w:pPr>
              <w:pStyle w:val="rowtabella0"/>
              <w:jc w:val="center"/>
              <w:rPr>
                <w:color w:val="002060"/>
              </w:rPr>
            </w:pPr>
            <w:r w:rsidRPr="001C24C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504B7" w14:textId="77777777" w:rsidR="001C24CB" w:rsidRPr="001C24CB" w:rsidRDefault="001C24CB" w:rsidP="00553A21">
            <w:pPr>
              <w:pStyle w:val="rowtabella0"/>
              <w:jc w:val="center"/>
              <w:rPr>
                <w:color w:val="002060"/>
              </w:rPr>
            </w:pPr>
            <w:r w:rsidRPr="001C24C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C927" w14:textId="77777777" w:rsidR="001C24CB" w:rsidRPr="001C24CB" w:rsidRDefault="001C24CB" w:rsidP="00553A21">
            <w:pPr>
              <w:pStyle w:val="rowtabella0"/>
              <w:jc w:val="center"/>
              <w:rPr>
                <w:color w:val="002060"/>
              </w:rPr>
            </w:pPr>
            <w:r w:rsidRPr="001C24C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BD3DB" w14:textId="77777777" w:rsidR="001C24CB" w:rsidRPr="001C24CB" w:rsidRDefault="001C24CB" w:rsidP="00553A21">
            <w:pPr>
              <w:pStyle w:val="rowtabella0"/>
              <w:jc w:val="center"/>
              <w:rPr>
                <w:color w:val="002060"/>
              </w:rPr>
            </w:pPr>
            <w:r w:rsidRPr="001C24CB">
              <w:rPr>
                <w:color w:val="002060"/>
              </w:rPr>
              <w:t>0</w:t>
            </w:r>
          </w:p>
        </w:tc>
      </w:tr>
      <w:tr w:rsidR="001C24CB" w:rsidRPr="001C24CB" w14:paraId="437668DC"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D6F75A" w14:textId="77777777" w:rsidR="001C24CB" w:rsidRPr="001C24CB" w:rsidRDefault="001C24CB" w:rsidP="00553A21">
            <w:pPr>
              <w:pStyle w:val="rowtabella0"/>
              <w:rPr>
                <w:color w:val="002060"/>
              </w:rPr>
            </w:pPr>
            <w:r w:rsidRPr="001C24CB">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BFCB3" w14:textId="77777777" w:rsidR="001C24CB" w:rsidRPr="001C24CB" w:rsidRDefault="001C24CB" w:rsidP="00553A21">
            <w:pPr>
              <w:pStyle w:val="rowtabella0"/>
              <w:jc w:val="center"/>
              <w:rPr>
                <w:color w:val="002060"/>
              </w:rPr>
            </w:pPr>
            <w:r w:rsidRPr="001C24C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A6A64" w14:textId="77777777" w:rsidR="001C24CB" w:rsidRPr="001C24CB" w:rsidRDefault="001C24CB" w:rsidP="00553A21">
            <w:pPr>
              <w:pStyle w:val="rowtabella0"/>
              <w:jc w:val="center"/>
              <w:rPr>
                <w:color w:val="002060"/>
              </w:rPr>
            </w:pPr>
            <w:r w:rsidRPr="001C24C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078D7" w14:textId="77777777" w:rsidR="001C24CB" w:rsidRPr="001C24CB" w:rsidRDefault="001C24CB" w:rsidP="00553A21">
            <w:pPr>
              <w:pStyle w:val="rowtabella0"/>
              <w:jc w:val="center"/>
              <w:rPr>
                <w:color w:val="002060"/>
              </w:rPr>
            </w:pPr>
            <w:r w:rsidRPr="001C24C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882FC" w14:textId="77777777" w:rsidR="001C24CB" w:rsidRPr="001C24CB" w:rsidRDefault="001C24CB" w:rsidP="00553A21">
            <w:pPr>
              <w:pStyle w:val="rowtabella0"/>
              <w:jc w:val="center"/>
              <w:rPr>
                <w:color w:val="002060"/>
              </w:rPr>
            </w:pPr>
            <w:r w:rsidRPr="001C24C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5BDD7" w14:textId="77777777" w:rsidR="001C24CB" w:rsidRPr="001C24CB" w:rsidRDefault="001C24CB" w:rsidP="00553A21">
            <w:pPr>
              <w:pStyle w:val="rowtabella0"/>
              <w:jc w:val="center"/>
              <w:rPr>
                <w:color w:val="002060"/>
              </w:rPr>
            </w:pPr>
            <w:r w:rsidRPr="001C24C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8EBE" w14:textId="77777777" w:rsidR="001C24CB" w:rsidRPr="001C24CB" w:rsidRDefault="001C24CB" w:rsidP="00553A21">
            <w:pPr>
              <w:pStyle w:val="rowtabella0"/>
              <w:jc w:val="center"/>
              <w:rPr>
                <w:color w:val="002060"/>
              </w:rPr>
            </w:pPr>
            <w:r w:rsidRPr="001C24C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0B3E3" w14:textId="77777777" w:rsidR="001C24CB" w:rsidRPr="001C24CB" w:rsidRDefault="001C24CB" w:rsidP="00553A21">
            <w:pPr>
              <w:pStyle w:val="rowtabella0"/>
              <w:jc w:val="center"/>
              <w:rPr>
                <w:color w:val="002060"/>
              </w:rPr>
            </w:pPr>
            <w:r w:rsidRPr="001C24C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1F364" w14:textId="77777777" w:rsidR="001C24CB" w:rsidRPr="001C24CB" w:rsidRDefault="001C24CB" w:rsidP="00553A21">
            <w:pPr>
              <w:pStyle w:val="rowtabella0"/>
              <w:jc w:val="center"/>
              <w:rPr>
                <w:color w:val="002060"/>
              </w:rPr>
            </w:pPr>
            <w:r w:rsidRPr="001C24C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331B3" w14:textId="77777777" w:rsidR="001C24CB" w:rsidRPr="001C24CB" w:rsidRDefault="001C24CB" w:rsidP="00553A21">
            <w:pPr>
              <w:pStyle w:val="rowtabella0"/>
              <w:jc w:val="center"/>
              <w:rPr>
                <w:color w:val="002060"/>
              </w:rPr>
            </w:pPr>
            <w:r w:rsidRPr="001C24CB">
              <w:rPr>
                <w:color w:val="002060"/>
              </w:rPr>
              <w:t>0</w:t>
            </w:r>
          </w:p>
        </w:tc>
      </w:tr>
      <w:tr w:rsidR="001C24CB" w:rsidRPr="001C24CB" w14:paraId="43527253" w14:textId="77777777" w:rsidTr="00553A21">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A188AE" w14:textId="77777777" w:rsidR="001C24CB" w:rsidRPr="001C24CB" w:rsidRDefault="001C24CB" w:rsidP="00553A21">
            <w:pPr>
              <w:pStyle w:val="rowtabella0"/>
              <w:rPr>
                <w:color w:val="002060"/>
              </w:rPr>
            </w:pPr>
            <w:r w:rsidRPr="001C24CB">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3D00" w14:textId="77777777" w:rsidR="001C24CB" w:rsidRPr="001C24CB" w:rsidRDefault="001C24CB" w:rsidP="00553A21">
            <w:pPr>
              <w:pStyle w:val="rowtabella0"/>
              <w:jc w:val="center"/>
              <w:rPr>
                <w:color w:val="002060"/>
              </w:rPr>
            </w:pPr>
            <w:r w:rsidRPr="001C24C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1EEE9" w14:textId="77777777" w:rsidR="001C24CB" w:rsidRPr="001C24CB" w:rsidRDefault="001C24CB" w:rsidP="00553A21">
            <w:pPr>
              <w:pStyle w:val="rowtabella0"/>
              <w:jc w:val="center"/>
              <w:rPr>
                <w:color w:val="002060"/>
              </w:rPr>
            </w:pPr>
            <w:r w:rsidRPr="001C24C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7262D" w14:textId="77777777" w:rsidR="001C24CB" w:rsidRPr="001C24CB" w:rsidRDefault="001C24CB" w:rsidP="00553A21">
            <w:pPr>
              <w:pStyle w:val="rowtabella0"/>
              <w:jc w:val="center"/>
              <w:rPr>
                <w:color w:val="002060"/>
              </w:rPr>
            </w:pPr>
            <w:r w:rsidRPr="001C24C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07BC4" w14:textId="77777777" w:rsidR="001C24CB" w:rsidRPr="001C24CB" w:rsidRDefault="001C24CB" w:rsidP="00553A21">
            <w:pPr>
              <w:pStyle w:val="rowtabella0"/>
              <w:jc w:val="center"/>
              <w:rPr>
                <w:color w:val="002060"/>
              </w:rPr>
            </w:pPr>
            <w:r w:rsidRPr="001C24C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EBF1" w14:textId="77777777" w:rsidR="001C24CB" w:rsidRPr="001C24CB" w:rsidRDefault="001C24CB" w:rsidP="00553A21">
            <w:pPr>
              <w:pStyle w:val="rowtabella0"/>
              <w:jc w:val="center"/>
              <w:rPr>
                <w:color w:val="002060"/>
              </w:rPr>
            </w:pPr>
            <w:r w:rsidRPr="001C24C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038F1" w14:textId="77777777" w:rsidR="001C24CB" w:rsidRPr="001C24CB" w:rsidRDefault="001C24CB" w:rsidP="00553A21">
            <w:pPr>
              <w:pStyle w:val="rowtabella0"/>
              <w:jc w:val="center"/>
              <w:rPr>
                <w:color w:val="002060"/>
              </w:rPr>
            </w:pPr>
            <w:r w:rsidRPr="001C24C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5ED3" w14:textId="77777777" w:rsidR="001C24CB" w:rsidRPr="001C24CB" w:rsidRDefault="001C24CB" w:rsidP="00553A21">
            <w:pPr>
              <w:pStyle w:val="rowtabella0"/>
              <w:jc w:val="center"/>
              <w:rPr>
                <w:color w:val="002060"/>
              </w:rPr>
            </w:pPr>
            <w:r w:rsidRPr="001C24C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3A65C" w14:textId="77777777" w:rsidR="001C24CB" w:rsidRPr="001C24CB" w:rsidRDefault="001C24CB" w:rsidP="00553A21">
            <w:pPr>
              <w:pStyle w:val="rowtabella0"/>
              <w:jc w:val="center"/>
              <w:rPr>
                <w:color w:val="002060"/>
              </w:rPr>
            </w:pPr>
            <w:r w:rsidRPr="001C24C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1EBDE" w14:textId="77777777" w:rsidR="001C24CB" w:rsidRPr="001C24CB" w:rsidRDefault="001C24CB" w:rsidP="00553A21">
            <w:pPr>
              <w:pStyle w:val="rowtabella0"/>
              <w:jc w:val="center"/>
              <w:rPr>
                <w:color w:val="002060"/>
              </w:rPr>
            </w:pPr>
            <w:r w:rsidRPr="001C24CB">
              <w:rPr>
                <w:color w:val="002060"/>
              </w:rPr>
              <w:t>0</w:t>
            </w:r>
          </w:p>
        </w:tc>
      </w:tr>
      <w:tr w:rsidR="001C24CB" w:rsidRPr="001C24CB" w14:paraId="79FB2617" w14:textId="77777777" w:rsidTr="00553A21">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F8A95A" w14:textId="77777777" w:rsidR="001C24CB" w:rsidRPr="001C24CB" w:rsidRDefault="001C24CB" w:rsidP="00553A21">
            <w:pPr>
              <w:pStyle w:val="rowtabella0"/>
              <w:rPr>
                <w:color w:val="002060"/>
              </w:rPr>
            </w:pPr>
            <w:r w:rsidRPr="001C24CB">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BB4E" w14:textId="77777777" w:rsidR="001C24CB" w:rsidRPr="001C24CB" w:rsidRDefault="001C24CB" w:rsidP="00553A21">
            <w:pPr>
              <w:pStyle w:val="rowtabella0"/>
              <w:jc w:val="center"/>
              <w:rPr>
                <w:color w:val="002060"/>
              </w:rPr>
            </w:pPr>
            <w:r w:rsidRPr="001C24C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FA8D4" w14:textId="77777777" w:rsidR="001C24CB" w:rsidRPr="001C24CB" w:rsidRDefault="001C24CB" w:rsidP="00553A21">
            <w:pPr>
              <w:pStyle w:val="rowtabella0"/>
              <w:jc w:val="center"/>
              <w:rPr>
                <w:color w:val="002060"/>
              </w:rPr>
            </w:pPr>
            <w:r w:rsidRPr="001C24C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CB2D9" w14:textId="77777777" w:rsidR="001C24CB" w:rsidRPr="001C24CB" w:rsidRDefault="001C24CB" w:rsidP="00553A21">
            <w:pPr>
              <w:pStyle w:val="rowtabella0"/>
              <w:jc w:val="center"/>
              <w:rPr>
                <w:color w:val="002060"/>
              </w:rPr>
            </w:pPr>
            <w:r w:rsidRPr="001C24C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5DC9D" w14:textId="77777777" w:rsidR="001C24CB" w:rsidRPr="001C24CB" w:rsidRDefault="001C24CB" w:rsidP="00553A21">
            <w:pPr>
              <w:pStyle w:val="rowtabella0"/>
              <w:jc w:val="center"/>
              <w:rPr>
                <w:color w:val="002060"/>
              </w:rPr>
            </w:pPr>
            <w:r w:rsidRPr="001C24C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4C33" w14:textId="77777777" w:rsidR="001C24CB" w:rsidRPr="001C24CB" w:rsidRDefault="001C24CB" w:rsidP="00553A21">
            <w:pPr>
              <w:pStyle w:val="rowtabella0"/>
              <w:jc w:val="center"/>
              <w:rPr>
                <w:color w:val="002060"/>
              </w:rPr>
            </w:pPr>
            <w:r w:rsidRPr="001C24C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12036" w14:textId="77777777" w:rsidR="001C24CB" w:rsidRPr="001C24CB" w:rsidRDefault="001C24CB" w:rsidP="00553A21">
            <w:pPr>
              <w:pStyle w:val="rowtabella0"/>
              <w:jc w:val="center"/>
              <w:rPr>
                <w:color w:val="002060"/>
              </w:rPr>
            </w:pPr>
            <w:r w:rsidRPr="001C24C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8FBB" w14:textId="77777777" w:rsidR="001C24CB" w:rsidRPr="001C24CB" w:rsidRDefault="001C24CB" w:rsidP="00553A21">
            <w:pPr>
              <w:pStyle w:val="rowtabella0"/>
              <w:jc w:val="center"/>
              <w:rPr>
                <w:color w:val="002060"/>
              </w:rPr>
            </w:pPr>
            <w:r w:rsidRPr="001C24CB">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FEA26" w14:textId="77777777" w:rsidR="001C24CB" w:rsidRPr="001C24CB" w:rsidRDefault="001C24CB" w:rsidP="00553A21">
            <w:pPr>
              <w:pStyle w:val="rowtabella0"/>
              <w:jc w:val="center"/>
              <w:rPr>
                <w:color w:val="002060"/>
              </w:rPr>
            </w:pPr>
            <w:r w:rsidRPr="001C24C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69F54" w14:textId="77777777" w:rsidR="001C24CB" w:rsidRPr="001C24CB" w:rsidRDefault="001C24CB" w:rsidP="00553A21">
            <w:pPr>
              <w:pStyle w:val="rowtabella0"/>
              <w:jc w:val="center"/>
              <w:rPr>
                <w:color w:val="002060"/>
              </w:rPr>
            </w:pPr>
            <w:r w:rsidRPr="001C24CB">
              <w:rPr>
                <w:color w:val="002060"/>
              </w:rPr>
              <w:t>0</w:t>
            </w:r>
          </w:p>
        </w:tc>
      </w:tr>
    </w:tbl>
    <w:p w14:paraId="32F1329F" w14:textId="77777777" w:rsidR="001C24CB" w:rsidRPr="001C24CB" w:rsidRDefault="001C24CB" w:rsidP="001C24CB">
      <w:pPr>
        <w:pStyle w:val="breakline"/>
        <w:rPr>
          <w:rFonts w:eastAsiaTheme="minorEastAsia"/>
          <w:color w:val="002060"/>
        </w:rPr>
      </w:pPr>
    </w:p>
    <w:p w14:paraId="147967DF" w14:textId="77777777" w:rsidR="00550BD4" w:rsidRPr="0087042E" w:rsidRDefault="00550BD4" w:rsidP="00550BD4">
      <w:pPr>
        <w:pStyle w:val="breakline"/>
        <w:rPr>
          <w:rFonts w:eastAsiaTheme="minorEastAsia"/>
          <w:color w:val="002060"/>
        </w:rPr>
      </w:pPr>
    </w:p>
    <w:p w14:paraId="3348EE1C" w14:textId="77777777" w:rsidR="00375B61" w:rsidRPr="00DE1EF7" w:rsidRDefault="00375B61" w:rsidP="00375B61">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0FE3744D" w14:textId="77777777" w:rsidR="00375B61" w:rsidRPr="00DE1EF7" w:rsidRDefault="00375B61" w:rsidP="00375B61">
      <w:pPr>
        <w:pStyle w:val="Corpodeltesto21"/>
        <w:jc w:val="center"/>
        <w:rPr>
          <w:rFonts w:ascii="Arial" w:hAnsi="Arial" w:cs="Arial"/>
          <w:b/>
          <w:color w:val="002060"/>
          <w:sz w:val="30"/>
          <w:szCs w:val="30"/>
        </w:rPr>
      </w:pPr>
    </w:p>
    <w:p w14:paraId="23F1766E" w14:textId="7D0C1A6A" w:rsidR="00375B61" w:rsidRPr="00DE1EF7" w:rsidRDefault="00375B61" w:rsidP="00375B61">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sidR="0028726A">
        <w:rPr>
          <w:rFonts w:ascii="Arial" w:hAnsi="Arial" w:cs="Arial"/>
          <w:color w:val="002060"/>
        </w:rPr>
        <w:t xml:space="preserve"> </w:t>
      </w:r>
      <w:r w:rsidR="0028726A" w:rsidRPr="0028726A">
        <w:rPr>
          <w:rFonts w:ascii="Arial" w:hAnsi="Arial" w:cs="Arial"/>
          <w:b/>
          <w:bCs/>
          <w:color w:val="002060"/>
        </w:rPr>
        <w:t>13</w:t>
      </w:r>
      <w:r w:rsidR="00B31A96" w:rsidRPr="0028726A">
        <w:rPr>
          <w:rFonts w:ascii="Arial" w:hAnsi="Arial" w:cs="Arial"/>
          <w:b/>
          <w:bCs/>
          <w:color w:val="002060"/>
        </w:rPr>
        <w:t xml:space="preserve"> </w:t>
      </w:r>
      <w:r w:rsidR="00B31A96">
        <w:rPr>
          <w:rFonts w:ascii="Arial" w:hAnsi="Arial" w:cs="Arial"/>
          <w:b/>
          <w:bCs/>
          <w:color w:val="002060"/>
        </w:rPr>
        <w:t>marzo</w:t>
      </w:r>
      <w:r>
        <w:rPr>
          <w:rFonts w:ascii="Arial" w:hAnsi="Arial" w:cs="Arial"/>
          <w:b/>
          <w:bCs/>
          <w:color w:val="002060"/>
        </w:rPr>
        <w:t xml:space="preserve"> 2023</w:t>
      </w:r>
      <w:r w:rsidRPr="00DE1EF7">
        <w:rPr>
          <w:rFonts w:ascii="Arial" w:hAnsi="Arial" w:cs="Arial"/>
          <w:color w:val="002060"/>
        </w:rPr>
        <w:t xml:space="preserve"> a favore di questo Comitato Regionale mediante bonifico bancario da versare alle seguenti coordinate: </w:t>
      </w:r>
    </w:p>
    <w:p w14:paraId="0159263E" w14:textId="77777777" w:rsidR="00375B61" w:rsidRPr="00DE1EF7" w:rsidRDefault="00375B61" w:rsidP="00375B61">
      <w:pPr>
        <w:pStyle w:val="Nessunaspaziatura"/>
        <w:jc w:val="both"/>
        <w:rPr>
          <w:rFonts w:ascii="Arial" w:hAnsi="Arial" w:cs="Arial"/>
          <w:color w:val="002060"/>
        </w:rPr>
      </w:pPr>
    </w:p>
    <w:p w14:paraId="541CC88D"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BNL – ANCONA</w:t>
      </w:r>
    </w:p>
    <w:p w14:paraId="6F46B39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0665BD5F" w14:textId="77777777" w:rsidR="00375B61" w:rsidRPr="00DE1EF7" w:rsidRDefault="00375B61" w:rsidP="00375B61">
      <w:pPr>
        <w:pStyle w:val="Nessunaspaziatura"/>
        <w:jc w:val="center"/>
        <w:rPr>
          <w:rFonts w:ascii="Arial" w:hAnsi="Arial" w:cs="Arial"/>
          <w:color w:val="002060"/>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t>IT13E0100502604000000001453</w:t>
      </w:r>
    </w:p>
    <w:p w14:paraId="081E9A7D" w14:textId="77777777" w:rsidR="00375B61" w:rsidRPr="00DE1EF7" w:rsidRDefault="00375B61" w:rsidP="00375B61">
      <w:pPr>
        <w:pStyle w:val="Nessunaspaziatura"/>
        <w:jc w:val="both"/>
        <w:rPr>
          <w:rFonts w:ascii="Arial" w:hAnsi="Arial" w:cs="Arial"/>
          <w:color w:val="002060"/>
        </w:rPr>
      </w:pPr>
    </w:p>
    <w:p w14:paraId="19197100" w14:textId="77777777" w:rsidR="00375B61" w:rsidRPr="00DE1EF7" w:rsidRDefault="00375B61" w:rsidP="00375B61">
      <w:pPr>
        <w:pStyle w:val="Corpodeltesto21"/>
        <w:rPr>
          <w:rFonts w:ascii="Arial" w:hAnsi="Arial" w:cs="Arial"/>
          <w:color w:val="002060"/>
          <w:sz w:val="22"/>
          <w:szCs w:val="22"/>
        </w:rPr>
      </w:pPr>
    </w:p>
    <w:p w14:paraId="0010BA56"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1CC92499" w14:textId="77777777" w:rsidR="00375B61" w:rsidRPr="00DE1EF7" w:rsidRDefault="00375B61" w:rsidP="00375B61">
      <w:pPr>
        <w:pStyle w:val="Corpodeltesto21"/>
        <w:rPr>
          <w:rFonts w:ascii="Arial" w:hAnsi="Arial" w:cs="Arial"/>
          <w:color w:val="002060"/>
          <w:sz w:val="22"/>
          <w:szCs w:val="22"/>
        </w:rPr>
      </w:pPr>
    </w:p>
    <w:p w14:paraId="6B8DD3A1"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3AFCAAFE"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A38B482" w14:textId="77777777" w:rsidR="00375B61" w:rsidRPr="00DE1EF7" w:rsidRDefault="00375B61" w:rsidP="00375B61">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3C7197B9" w14:textId="77777777" w:rsidR="00375B61" w:rsidRPr="00DE1EF7" w:rsidRDefault="00375B61" w:rsidP="00375B61">
      <w:pPr>
        <w:pStyle w:val="Corpodeltesto21"/>
        <w:rPr>
          <w:rFonts w:ascii="Arial" w:hAnsi="Arial" w:cs="Arial"/>
          <w:color w:val="002060"/>
          <w:sz w:val="22"/>
          <w:szCs w:val="22"/>
        </w:rPr>
      </w:pPr>
    </w:p>
    <w:p w14:paraId="6CD66C65"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790956E0" w14:textId="77777777" w:rsidR="00375B61" w:rsidRPr="00DE1EF7" w:rsidRDefault="00375B61" w:rsidP="00375B61">
      <w:pPr>
        <w:pStyle w:val="Corpodeltesto21"/>
        <w:rPr>
          <w:rFonts w:ascii="Arial" w:hAnsi="Arial" w:cs="Arial"/>
          <w:color w:val="002060"/>
          <w:sz w:val="22"/>
          <w:szCs w:val="22"/>
        </w:rPr>
      </w:pPr>
    </w:p>
    <w:p w14:paraId="7656B6B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77ABDD72"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175B5853" w14:textId="77777777" w:rsidR="00375B61" w:rsidRPr="00DE1EF7" w:rsidRDefault="00375B61" w:rsidP="00375B61">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IT13E0100502604000000001453</w:t>
      </w:r>
    </w:p>
    <w:p w14:paraId="305AB317" w14:textId="1710AC16" w:rsidR="00467CBB" w:rsidRDefault="00467CBB" w:rsidP="00770E76">
      <w:pPr>
        <w:rPr>
          <w:rFonts w:ascii="Arial" w:hAnsi="Arial" w:cs="Arial"/>
          <w:color w:val="002060"/>
          <w:sz w:val="22"/>
          <w:szCs w:val="22"/>
        </w:rPr>
      </w:pPr>
    </w:p>
    <w:p w14:paraId="75A68727" w14:textId="77777777" w:rsidR="00B22AD4" w:rsidRDefault="00B22AD4" w:rsidP="00770E76">
      <w:pPr>
        <w:rPr>
          <w:rFonts w:ascii="Arial" w:hAnsi="Arial" w:cs="Arial"/>
          <w:color w:val="002060"/>
          <w:sz w:val="22"/>
          <w:szCs w:val="22"/>
        </w:rPr>
      </w:pPr>
    </w:p>
    <w:p w14:paraId="2F96929A" w14:textId="77777777" w:rsidR="00B22AD4" w:rsidRPr="00DE1EF7" w:rsidRDefault="00B22AD4" w:rsidP="00770E76">
      <w:pPr>
        <w:rPr>
          <w:rFonts w:ascii="Arial" w:hAnsi="Arial" w:cs="Arial"/>
          <w:color w:val="002060"/>
          <w:sz w:val="22"/>
          <w:szCs w:val="22"/>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lastRenderedPageBreak/>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22209CCE" w14:textId="77777777" w:rsidR="00161AF6" w:rsidRPr="00DE1EF7" w:rsidRDefault="00161AF6"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ED6BF0A"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B31A96">
        <w:rPr>
          <w:b/>
          <w:color w:val="002060"/>
          <w:u w:val="single"/>
        </w:rPr>
        <w:t>2</w:t>
      </w:r>
      <w:r w:rsidR="0028726A">
        <w:rPr>
          <w:b/>
          <w:color w:val="002060"/>
          <w:u w:val="single"/>
        </w:rPr>
        <w:t>8</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4494ED" w14:textId="77777777" w:rsidR="009458D4" w:rsidRDefault="009458D4">
      <w:r>
        <w:separator/>
      </w:r>
    </w:p>
  </w:endnote>
  <w:endnote w:type="continuationSeparator" w:id="0">
    <w:p w14:paraId="161C89CC" w14:textId="77777777" w:rsidR="009458D4" w:rsidRDefault="00945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3EE6565"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297D77">
      <w:rPr>
        <w:rStyle w:val="Numeropagina"/>
        <w:rFonts w:ascii="Arial" w:hAnsi="Arial" w:cs="Arial"/>
        <w:color w:val="002060"/>
      </w:rPr>
      <w:t>9</w:t>
    </w:r>
    <w:r w:rsidR="0028726A">
      <w:rPr>
        <w:rStyle w:val="Numeropagina"/>
        <w:rFonts w:ascii="Arial" w:hAnsi="Arial" w:cs="Arial"/>
        <w:color w:val="00206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F65DA" w14:textId="77777777" w:rsidR="009458D4" w:rsidRDefault="009458D4">
      <w:r>
        <w:separator/>
      </w:r>
    </w:p>
  </w:footnote>
  <w:footnote w:type="continuationSeparator" w:id="0">
    <w:p w14:paraId="2A5B59F5" w14:textId="77777777" w:rsidR="009458D4" w:rsidRDefault="00945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692A"/>
    <w:rsid w:val="000B6E8C"/>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1FF2"/>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73"/>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C0157"/>
    <w:rsid w:val="008C04A8"/>
    <w:rsid w:val="008C1382"/>
    <w:rsid w:val="008C240D"/>
    <w:rsid w:val="008C393B"/>
    <w:rsid w:val="008C40FE"/>
    <w:rsid w:val="008C411E"/>
    <w:rsid w:val="008C48A7"/>
    <w:rsid w:val="008C4963"/>
    <w:rsid w:val="008C582C"/>
    <w:rsid w:val="008C5920"/>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2AD4"/>
    <w:rsid w:val="00B23150"/>
    <w:rsid w:val="00B238C0"/>
    <w:rsid w:val="00B24C1F"/>
    <w:rsid w:val="00B2697F"/>
    <w:rsid w:val="00B26AB0"/>
    <w:rsid w:val="00B26D9D"/>
    <w:rsid w:val="00B27099"/>
    <w:rsid w:val="00B30ADF"/>
    <w:rsid w:val="00B31225"/>
    <w:rsid w:val="00B3186C"/>
    <w:rsid w:val="00B31A96"/>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8EF"/>
    <w:rsid w:val="00C51FFC"/>
    <w:rsid w:val="00C545D8"/>
    <w:rsid w:val="00C549C8"/>
    <w:rsid w:val="00C610A8"/>
    <w:rsid w:val="00C614F2"/>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46F"/>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7</TotalTime>
  <Pages>4</Pages>
  <Words>907</Words>
  <Characters>5174</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6069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2023-02-28T10:02:00Z</cp:lastPrinted>
  <dcterms:created xsi:type="dcterms:W3CDTF">2023-02-28T09:55:00Z</dcterms:created>
  <dcterms:modified xsi:type="dcterms:W3CDTF">2023-02-28T10:02:00Z</dcterms:modified>
</cp:coreProperties>
</file>